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3AD" w:rsidRPr="00AF5C81" w:rsidRDefault="00BC53AD" w:rsidP="00AF520E">
      <w:pPr>
        <w:jc w:val="center"/>
      </w:pPr>
    </w:p>
    <w:p w:rsidR="00AF520E" w:rsidRDefault="00AF520E" w:rsidP="00AF520E">
      <w:pPr>
        <w:pStyle w:val="aa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ТЕХНИЧЕСКОЕ ЗАДАНИЕ</w:t>
      </w:r>
    </w:p>
    <w:p w:rsidR="009C1966" w:rsidRDefault="009C1966" w:rsidP="00AF520E">
      <w:pPr>
        <w:pStyle w:val="aa"/>
        <w:jc w:val="center"/>
        <w:rPr>
          <w:rFonts w:ascii="Arial Narrow" w:hAnsi="Arial Narrow"/>
          <w:b/>
          <w:sz w:val="24"/>
          <w:szCs w:val="24"/>
        </w:rPr>
      </w:pPr>
    </w:p>
    <w:p w:rsidR="009C1966" w:rsidRDefault="009C1966" w:rsidP="00AF520E">
      <w:pPr>
        <w:pStyle w:val="aa"/>
        <w:jc w:val="center"/>
        <w:rPr>
          <w:rFonts w:ascii="Arial Narrow" w:hAnsi="Arial Narrow"/>
          <w:b/>
          <w:sz w:val="24"/>
          <w:szCs w:val="24"/>
          <w:lang w:val="en-US"/>
        </w:rPr>
      </w:pPr>
    </w:p>
    <w:tbl>
      <w:tblPr>
        <w:tblW w:w="100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1"/>
        <w:gridCol w:w="1668"/>
        <w:gridCol w:w="6045"/>
        <w:gridCol w:w="850"/>
        <w:gridCol w:w="817"/>
      </w:tblGrid>
      <w:tr w:rsidR="00E87970" w:rsidTr="009C1966">
        <w:trPr>
          <w:trHeight w:val="490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№№</w:t>
            </w:r>
          </w:p>
          <w:p w:rsidR="00E87970" w:rsidRDefault="00E87970" w:rsidP="00AF520E">
            <w:pPr>
              <w:pStyle w:val="aa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п.п.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Наименование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Ед.изм.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Кол-во</w:t>
            </w:r>
          </w:p>
        </w:tc>
      </w:tr>
      <w:tr w:rsidR="00E87970" w:rsidTr="009C1966">
        <w:trPr>
          <w:trHeight w:val="1078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Сварочный электроагрегат АСПБТ 180-5/230 ВХ с двигателем «Хонда» «Вепрь» или эквивалент</w:t>
            </w:r>
          </w:p>
        </w:tc>
        <w:tc>
          <w:tcPr>
            <w:tcW w:w="6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Номинальная мощность – 5 кВт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Максимальная мощность – 5.5 кВт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Емкость топливного бака – 6 .5 литров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Продолжительность работы на баке – 3 часа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Расход топлива на час – 1.8 литр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Двигатель – HONDA GX 390 , бензиновый, 4-тактный, OHV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Рабочий объем двигателя –  389 см3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Мощность двигателя –  13 л.с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Стартер – ручной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Уровень шума -  72 дба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Сила тока на фазу  – 22.7 ампер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Частота  - 50 </w:t>
            </w:r>
            <w:r w:rsidR="00E23C78">
              <w:rPr>
                <w:rFonts w:ascii="Arial Narrow" w:hAnsi="Arial Narrow"/>
                <w:sz w:val="22"/>
                <w:szCs w:val="22"/>
              </w:rPr>
              <w:t>Гц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Количество розеток -  2 шт.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Генератор – бесщеточный, конденсаторный, саморегулирующийся (SYNCRO) 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Охлаждение – воздушное 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Напряжение – 230 вольт 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Ток  сварки ( интенсивный режим 60%)  - 125 Ампер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Ток сварки ( нормальный режим 35 % ) – 180 Ампер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Максимальный диаметр электрода – 4 мм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Род сварочного тока – переменный 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Напряжение сварки – 22.4 – 27.2 Вольт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Масло - SAE 30, минеральное 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Топливо - бензин АИ 92,95 </w:t>
            </w:r>
          </w:p>
          <w:p w:rsidR="00E87970" w:rsidRDefault="00E87970" w:rsidP="00AF520E">
            <w:pPr>
              <w:spacing w:before="150" w:after="15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Габариты сварочного генератора ВЕПРЬ АСП 180-5/230 ВХ - 865*580*540 мм </w:t>
            </w:r>
          </w:p>
          <w:p w:rsidR="00E87970" w:rsidRPr="00E87970" w:rsidRDefault="00E87970" w:rsidP="00E87970">
            <w:pPr>
              <w:spacing w:before="150" w:after="150"/>
              <w:jc w:val="both"/>
            </w:pPr>
            <w:r>
              <w:rPr>
                <w:rFonts w:ascii="Arial Narrow" w:hAnsi="Arial Narrow"/>
                <w:sz w:val="22"/>
                <w:szCs w:val="22"/>
              </w:rPr>
              <w:t>Вес - 80 кг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Шт.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970" w:rsidRDefault="00E87970" w:rsidP="00AF520E">
            <w:pPr>
              <w:pStyle w:val="aa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</w:tr>
    </w:tbl>
    <w:p w:rsidR="00AF520E" w:rsidRDefault="00AF520E" w:rsidP="00AF520E">
      <w:pPr>
        <w:rPr>
          <w:rFonts w:ascii="Arial Narrow" w:hAnsi="Arial Narrow"/>
        </w:rPr>
      </w:pPr>
    </w:p>
    <w:p w:rsidR="00BC53AD" w:rsidRPr="00AF5C81" w:rsidRDefault="00BC53AD" w:rsidP="00AF520E">
      <w:pPr>
        <w:jc w:val="center"/>
      </w:pPr>
    </w:p>
    <w:p w:rsidR="00BC53AD" w:rsidRPr="00AF5C81" w:rsidRDefault="00BC53AD" w:rsidP="00AF520E">
      <w:pPr>
        <w:jc w:val="center"/>
      </w:pPr>
    </w:p>
    <w:p w:rsidR="00D60B9F" w:rsidRPr="00D60B9F" w:rsidRDefault="00D60B9F" w:rsidP="00AF520E">
      <w:pPr>
        <w:ind w:left="-709" w:right="-425"/>
        <w:jc w:val="center"/>
      </w:pPr>
    </w:p>
    <w:p w:rsidR="00D109E3" w:rsidRPr="00AF5C81" w:rsidRDefault="00BE36C9" w:rsidP="00AF520E">
      <w:pPr>
        <w:jc w:val="both"/>
      </w:pPr>
      <w:r w:rsidRPr="00AF5C81">
        <w:t>Товар должен быть новым, качество и комплектность поставляемого Товара должны соответствовать</w:t>
      </w:r>
      <w:r w:rsidR="004C7BDA" w:rsidRPr="00AF5C81">
        <w:t xml:space="preserve"> </w:t>
      </w:r>
      <w:r w:rsidR="00CB21DC" w:rsidRPr="00AF5C81">
        <w:t>нормативным документам</w:t>
      </w:r>
      <w:r w:rsidRPr="00AF5C81">
        <w:t>. Доставка до филиала НТиИБ.</w:t>
      </w:r>
    </w:p>
    <w:p w:rsidR="00AB35FE" w:rsidRPr="0002427A" w:rsidRDefault="00AB35FE" w:rsidP="00AF520E">
      <w:pPr>
        <w:jc w:val="both"/>
      </w:pPr>
    </w:p>
    <w:p w:rsidR="00F656E7" w:rsidRDefault="00F656E7" w:rsidP="00AF520E">
      <w:pPr>
        <w:pStyle w:val="a9"/>
        <w:widowControl/>
        <w:numPr>
          <w:ilvl w:val="0"/>
          <w:numId w:val="6"/>
        </w:numPr>
        <w:autoSpaceDE/>
        <w:adjustRightInd/>
        <w:spacing w:after="200"/>
        <w:ind w:left="284" w:hanging="284"/>
        <w:jc w:val="both"/>
      </w:pPr>
      <w:r>
        <w:t xml:space="preserve">Срок поставки (указать дату или период): </w:t>
      </w:r>
      <w:r w:rsidR="00AF520E">
        <w:rPr>
          <w:u w:val="single"/>
        </w:rPr>
        <w:t>март</w:t>
      </w:r>
      <w:r>
        <w:rPr>
          <w:u w:val="single"/>
        </w:rPr>
        <w:t xml:space="preserve"> 2012 г.</w:t>
      </w:r>
    </w:p>
    <w:p w:rsidR="00F656E7" w:rsidRPr="00F656E7" w:rsidRDefault="00F656E7" w:rsidP="00AF520E">
      <w:pPr>
        <w:pStyle w:val="a9"/>
        <w:widowControl/>
        <w:numPr>
          <w:ilvl w:val="0"/>
          <w:numId w:val="6"/>
        </w:numPr>
        <w:autoSpaceDE/>
        <w:adjustRightInd/>
        <w:spacing w:after="200"/>
        <w:ind w:left="284" w:hanging="284"/>
        <w:jc w:val="both"/>
      </w:pPr>
      <w:r>
        <w:t xml:space="preserve">Место поставки, выполнения работ, оказания услуг: </w:t>
      </w:r>
      <w:r w:rsidR="00EC5B8F">
        <w:rPr>
          <w:bCs/>
          <w:color w:val="000000"/>
        </w:rPr>
        <w:t>филиал НТиИБ, Московская область, п.Селятино, ул.Профессиональная д.7.</w:t>
      </w:r>
    </w:p>
    <w:p w:rsidR="00AB35FE" w:rsidRPr="00AB35FE" w:rsidRDefault="00AB35FE" w:rsidP="00AF520E"/>
    <w:sectPr w:rsidR="00AB35FE" w:rsidRPr="00AB35FE" w:rsidSect="00F603E0">
      <w:type w:val="continuous"/>
      <w:pgSz w:w="11905" w:h="16837"/>
      <w:pgMar w:top="202" w:right="1699" w:bottom="741" w:left="1275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95D" w:rsidRDefault="00BB295D">
      <w:r>
        <w:separator/>
      </w:r>
    </w:p>
  </w:endnote>
  <w:endnote w:type="continuationSeparator" w:id="0">
    <w:p w:rsidR="00BB295D" w:rsidRDefault="00BB29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95D" w:rsidRDefault="00BB295D">
      <w:r>
        <w:separator/>
      </w:r>
    </w:p>
  </w:footnote>
  <w:footnote w:type="continuationSeparator" w:id="0">
    <w:p w:rsidR="00BB295D" w:rsidRDefault="00BB29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13D40"/>
    <w:multiLevelType w:val="hybridMultilevel"/>
    <w:tmpl w:val="8A86A324"/>
    <w:lvl w:ilvl="0" w:tplc="33BC3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4A6E43"/>
    <w:multiLevelType w:val="singleLevel"/>
    <w:tmpl w:val="ADBA51F4"/>
    <w:lvl w:ilvl="0">
      <w:start w:val="11"/>
      <w:numFmt w:val="decimal"/>
      <w:lvlText w:val="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2">
    <w:nsid w:val="62B86E39"/>
    <w:multiLevelType w:val="hybridMultilevel"/>
    <w:tmpl w:val="AED82794"/>
    <w:lvl w:ilvl="0" w:tplc="AD66CB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F402C2"/>
    <w:multiLevelType w:val="hybridMultilevel"/>
    <w:tmpl w:val="1E0E6278"/>
    <w:lvl w:ilvl="0" w:tplc="0784C460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05AAD"/>
    <w:multiLevelType w:val="hybridMultilevel"/>
    <w:tmpl w:val="C53C3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87119"/>
    <w:multiLevelType w:val="singleLevel"/>
    <w:tmpl w:val="AD66CB1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E019E1"/>
    <w:rsid w:val="000046F7"/>
    <w:rsid w:val="00012B22"/>
    <w:rsid w:val="0002427A"/>
    <w:rsid w:val="00032C46"/>
    <w:rsid w:val="000361CB"/>
    <w:rsid w:val="00092E6A"/>
    <w:rsid w:val="000A2C62"/>
    <w:rsid w:val="000B0DB9"/>
    <w:rsid w:val="000D348F"/>
    <w:rsid w:val="00152063"/>
    <w:rsid w:val="001A3D54"/>
    <w:rsid w:val="001B4027"/>
    <w:rsid w:val="001E61C6"/>
    <w:rsid w:val="002139E7"/>
    <w:rsid w:val="00245DF6"/>
    <w:rsid w:val="00246B9B"/>
    <w:rsid w:val="00257627"/>
    <w:rsid w:val="002629ED"/>
    <w:rsid w:val="002D67AD"/>
    <w:rsid w:val="002E1177"/>
    <w:rsid w:val="002E4FAD"/>
    <w:rsid w:val="002F3182"/>
    <w:rsid w:val="00307E3F"/>
    <w:rsid w:val="00331908"/>
    <w:rsid w:val="0034504B"/>
    <w:rsid w:val="00352526"/>
    <w:rsid w:val="00377958"/>
    <w:rsid w:val="0038672F"/>
    <w:rsid w:val="0039649B"/>
    <w:rsid w:val="00397F36"/>
    <w:rsid w:val="003B5D3E"/>
    <w:rsid w:val="003C0465"/>
    <w:rsid w:val="004C7BDA"/>
    <w:rsid w:val="00507315"/>
    <w:rsid w:val="005143F7"/>
    <w:rsid w:val="00532D59"/>
    <w:rsid w:val="005659ED"/>
    <w:rsid w:val="00585557"/>
    <w:rsid w:val="00592C02"/>
    <w:rsid w:val="00595E43"/>
    <w:rsid w:val="005B49FB"/>
    <w:rsid w:val="005D118E"/>
    <w:rsid w:val="00603A24"/>
    <w:rsid w:val="00612F5B"/>
    <w:rsid w:val="00651EC3"/>
    <w:rsid w:val="006656D2"/>
    <w:rsid w:val="00670FF4"/>
    <w:rsid w:val="006768BB"/>
    <w:rsid w:val="006C200D"/>
    <w:rsid w:val="006E36AB"/>
    <w:rsid w:val="006E74EF"/>
    <w:rsid w:val="00707D83"/>
    <w:rsid w:val="00721119"/>
    <w:rsid w:val="00732EE1"/>
    <w:rsid w:val="007478AC"/>
    <w:rsid w:val="00747F38"/>
    <w:rsid w:val="0075485E"/>
    <w:rsid w:val="0077568D"/>
    <w:rsid w:val="0078270D"/>
    <w:rsid w:val="00782EC4"/>
    <w:rsid w:val="00787E53"/>
    <w:rsid w:val="007B6EBF"/>
    <w:rsid w:val="007D6FCE"/>
    <w:rsid w:val="007E29FC"/>
    <w:rsid w:val="007E62DD"/>
    <w:rsid w:val="008173AA"/>
    <w:rsid w:val="008932F6"/>
    <w:rsid w:val="008E379A"/>
    <w:rsid w:val="00963B41"/>
    <w:rsid w:val="00965AAC"/>
    <w:rsid w:val="00993CEC"/>
    <w:rsid w:val="009C1966"/>
    <w:rsid w:val="00A16581"/>
    <w:rsid w:val="00A4269B"/>
    <w:rsid w:val="00A7637C"/>
    <w:rsid w:val="00AB35FE"/>
    <w:rsid w:val="00AB504C"/>
    <w:rsid w:val="00AF520E"/>
    <w:rsid w:val="00AF5C81"/>
    <w:rsid w:val="00B05EE1"/>
    <w:rsid w:val="00B3053A"/>
    <w:rsid w:val="00B31571"/>
    <w:rsid w:val="00BB295D"/>
    <w:rsid w:val="00BC53AD"/>
    <w:rsid w:val="00BD7B5A"/>
    <w:rsid w:val="00BE13A6"/>
    <w:rsid w:val="00BE36C9"/>
    <w:rsid w:val="00BF1823"/>
    <w:rsid w:val="00C06C91"/>
    <w:rsid w:val="00C1526F"/>
    <w:rsid w:val="00C403E3"/>
    <w:rsid w:val="00C41D49"/>
    <w:rsid w:val="00C7191D"/>
    <w:rsid w:val="00C92CA0"/>
    <w:rsid w:val="00C949AA"/>
    <w:rsid w:val="00CB21DC"/>
    <w:rsid w:val="00CC5F5D"/>
    <w:rsid w:val="00CE7703"/>
    <w:rsid w:val="00D05CD6"/>
    <w:rsid w:val="00D109E3"/>
    <w:rsid w:val="00D13FCF"/>
    <w:rsid w:val="00D200BD"/>
    <w:rsid w:val="00D32211"/>
    <w:rsid w:val="00D60B9F"/>
    <w:rsid w:val="00D90421"/>
    <w:rsid w:val="00DB20E9"/>
    <w:rsid w:val="00DE30A5"/>
    <w:rsid w:val="00E019E1"/>
    <w:rsid w:val="00E2044D"/>
    <w:rsid w:val="00E23C78"/>
    <w:rsid w:val="00E348DA"/>
    <w:rsid w:val="00E36D89"/>
    <w:rsid w:val="00E842B7"/>
    <w:rsid w:val="00E87970"/>
    <w:rsid w:val="00EC5B8F"/>
    <w:rsid w:val="00EC762E"/>
    <w:rsid w:val="00F51383"/>
    <w:rsid w:val="00F603E0"/>
    <w:rsid w:val="00F6113C"/>
    <w:rsid w:val="00F656E7"/>
    <w:rsid w:val="00F94B4F"/>
    <w:rsid w:val="00F96FBF"/>
    <w:rsid w:val="00FA6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13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7568D"/>
    <w:pPr>
      <w:widowControl/>
      <w:autoSpaceDE/>
      <w:autoSpaceDN/>
      <w:adjustRightInd/>
      <w:spacing w:after="120"/>
      <w:outlineLvl w:val="0"/>
    </w:pPr>
    <w:rPr>
      <w:rFonts w:eastAsia="Times New Roman"/>
      <w:b/>
      <w:bCs/>
      <w:color w:val="999999"/>
      <w:kern w:val="36"/>
    </w:rPr>
  </w:style>
  <w:style w:type="paragraph" w:styleId="2">
    <w:name w:val="heading 2"/>
    <w:basedOn w:val="a"/>
    <w:link w:val="20"/>
    <w:uiPriority w:val="9"/>
    <w:qFormat/>
    <w:rsid w:val="0077568D"/>
    <w:pPr>
      <w:widowControl/>
      <w:autoSpaceDE/>
      <w:autoSpaceDN/>
      <w:adjustRightInd/>
      <w:spacing w:after="30"/>
      <w:outlineLvl w:val="1"/>
    </w:pPr>
    <w:rPr>
      <w:rFonts w:eastAsia="Times New Roman"/>
      <w:b/>
      <w:bCs/>
      <w:color w:val="000000"/>
      <w:sz w:val="17"/>
      <w:szCs w:val="17"/>
    </w:rPr>
  </w:style>
  <w:style w:type="paragraph" w:styleId="3">
    <w:name w:val="heading 3"/>
    <w:basedOn w:val="a"/>
    <w:link w:val="30"/>
    <w:uiPriority w:val="9"/>
    <w:qFormat/>
    <w:rsid w:val="0077568D"/>
    <w:pPr>
      <w:widowControl/>
      <w:autoSpaceDE/>
      <w:autoSpaceDN/>
      <w:adjustRightInd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7568D"/>
    <w:pPr>
      <w:widowControl/>
      <w:autoSpaceDE/>
      <w:autoSpaceDN/>
      <w:adjustRightInd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68D"/>
    <w:rPr>
      <w:rFonts w:eastAsia="Times New Roman" w:hAnsi="Times New Roman" w:cs="Times New Roman"/>
      <w:b/>
      <w:bCs/>
      <w:color w:val="999999"/>
      <w:kern w:val="36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7568D"/>
    <w:rPr>
      <w:rFonts w:eastAsia="Times New Roman" w:hAnsi="Times New Roman" w:cs="Times New Roman"/>
      <w:b/>
      <w:bCs/>
      <w:color w:val="000000"/>
      <w:sz w:val="17"/>
      <w:szCs w:val="17"/>
    </w:rPr>
  </w:style>
  <w:style w:type="character" w:customStyle="1" w:styleId="30">
    <w:name w:val="Заголовок 3 Знак"/>
    <w:basedOn w:val="a0"/>
    <w:link w:val="3"/>
    <w:uiPriority w:val="9"/>
    <w:rsid w:val="0077568D"/>
    <w:rPr>
      <w:rFonts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7568D"/>
    <w:rPr>
      <w:rFonts w:eastAsia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F6113C"/>
    <w:pPr>
      <w:spacing w:line="280" w:lineRule="exact"/>
      <w:jc w:val="center"/>
    </w:pPr>
  </w:style>
  <w:style w:type="paragraph" w:customStyle="1" w:styleId="Style2">
    <w:name w:val="Style2"/>
    <w:basedOn w:val="a"/>
    <w:uiPriority w:val="99"/>
    <w:rsid w:val="00F6113C"/>
  </w:style>
  <w:style w:type="paragraph" w:customStyle="1" w:styleId="Style3">
    <w:name w:val="Style3"/>
    <w:basedOn w:val="a"/>
    <w:uiPriority w:val="99"/>
    <w:rsid w:val="00F6113C"/>
  </w:style>
  <w:style w:type="paragraph" w:customStyle="1" w:styleId="Style4">
    <w:name w:val="Style4"/>
    <w:basedOn w:val="a"/>
    <w:uiPriority w:val="99"/>
    <w:rsid w:val="00F6113C"/>
    <w:pPr>
      <w:spacing w:line="214" w:lineRule="exact"/>
      <w:jc w:val="center"/>
    </w:pPr>
  </w:style>
  <w:style w:type="paragraph" w:customStyle="1" w:styleId="Style5">
    <w:name w:val="Style5"/>
    <w:basedOn w:val="a"/>
    <w:uiPriority w:val="99"/>
    <w:rsid w:val="00F6113C"/>
  </w:style>
  <w:style w:type="paragraph" w:customStyle="1" w:styleId="Style6">
    <w:name w:val="Style6"/>
    <w:basedOn w:val="a"/>
    <w:uiPriority w:val="99"/>
    <w:rsid w:val="00F6113C"/>
    <w:pPr>
      <w:spacing w:line="276" w:lineRule="exact"/>
    </w:pPr>
  </w:style>
  <w:style w:type="paragraph" w:customStyle="1" w:styleId="Style7">
    <w:name w:val="Style7"/>
    <w:basedOn w:val="a"/>
    <w:uiPriority w:val="99"/>
    <w:rsid w:val="00F6113C"/>
  </w:style>
  <w:style w:type="paragraph" w:customStyle="1" w:styleId="Style8">
    <w:name w:val="Style8"/>
    <w:basedOn w:val="a"/>
    <w:uiPriority w:val="99"/>
    <w:rsid w:val="00F6113C"/>
  </w:style>
  <w:style w:type="paragraph" w:customStyle="1" w:styleId="Style9">
    <w:name w:val="Style9"/>
    <w:basedOn w:val="a"/>
    <w:uiPriority w:val="99"/>
    <w:rsid w:val="00F6113C"/>
  </w:style>
  <w:style w:type="paragraph" w:customStyle="1" w:styleId="Style10">
    <w:name w:val="Style10"/>
    <w:basedOn w:val="a"/>
    <w:uiPriority w:val="99"/>
    <w:rsid w:val="00F6113C"/>
    <w:pPr>
      <w:spacing w:line="269" w:lineRule="exact"/>
      <w:jc w:val="center"/>
    </w:pPr>
  </w:style>
  <w:style w:type="paragraph" w:customStyle="1" w:styleId="Style11">
    <w:name w:val="Style11"/>
    <w:basedOn w:val="a"/>
    <w:uiPriority w:val="99"/>
    <w:rsid w:val="00F6113C"/>
    <w:pPr>
      <w:spacing w:line="370" w:lineRule="exact"/>
      <w:jc w:val="center"/>
    </w:pPr>
  </w:style>
  <w:style w:type="paragraph" w:customStyle="1" w:styleId="Style12">
    <w:name w:val="Style12"/>
    <w:basedOn w:val="a"/>
    <w:uiPriority w:val="99"/>
    <w:rsid w:val="00F6113C"/>
    <w:pPr>
      <w:spacing w:line="214" w:lineRule="exact"/>
      <w:jc w:val="both"/>
    </w:pPr>
  </w:style>
  <w:style w:type="paragraph" w:customStyle="1" w:styleId="Style13">
    <w:name w:val="Style13"/>
    <w:basedOn w:val="a"/>
    <w:uiPriority w:val="99"/>
    <w:rsid w:val="00F6113C"/>
  </w:style>
  <w:style w:type="paragraph" w:customStyle="1" w:styleId="Style14">
    <w:name w:val="Style14"/>
    <w:basedOn w:val="a"/>
    <w:uiPriority w:val="99"/>
    <w:rsid w:val="00F6113C"/>
    <w:pPr>
      <w:spacing w:line="422" w:lineRule="exact"/>
      <w:ind w:hanging="278"/>
    </w:pPr>
  </w:style>
  <w:style w:type="paragraph" w:customStyle="1" w:styleId="Style15">
    <w:name w:val="Style15"/>
    <w:basedOn w:val="a"/>
    <w:uiPriority w:val="99"/>
    <w:rsid w:val="00F6113C"/>
    <w:pPr>
      <w:spacing w:line="418" w:lineRule="exact"/>
    </w:pPr>
  </w:style>
  <w:style w:type="character" w:customStyle="1" w:styleId="FontStyle17">
    <w:name w:val="Font Style17"/>
    <w:basedOn w:val="a0"/>
    <w:uiPriority w:val="99"/>
    <w:rsid w:val="00F6113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F6113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basedOn w:val="a0"/>
    <w:uiPriority w:val="99"/>
    <w:rsid w:val="00F6113C"/>
    <w:rPr>
      <w:rFonts w:ascii="Arial Narrow" w:hAnsi="Arial Narrow" w:cs="Arial Narrow"/>
      <w:sz w:val="24"/>
      <w:szCs w:val="24"/>
    </w:rPr>
  </w:style>
  <w:style w:type="character" w:customStyle="1" w:styleId="FontStyle20">
    <w:name w:val="Font Style20"/>
    <w:basedOn w:val="a0"/>
    <w:uiPriority w:val="99"/>
    <w:rsid w:val="00F6113C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F6113C"/>
    <w:rPr>
      <w:rFonts w:ascii="Arial Narrow" w:hAnsi="Arial Narrow" w:cs="Arial Narrow"/>
      <w:b/>
      <w:bCs/>
      <w:i/>
      <w:iCs/>
      <w:sz w:val="22"/>
      <w:szCs w:val="22"/>
    </w:rPr>
  </w:style>
  <w:style w:type="character" w:customStyle="1" w:styleId="FontStyle22">
    <w:name w:val="Font Style22"/>
    <w:basedOn w:val="a0"/>
    <w:uiPriority w:val="99"/>
    <w:rsid w:val="00F6113C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AB50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0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3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uble">
    <w:name w:val="dou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ull">
    <w:name w:val="fu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line">
    <w:name w:val="inline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lear">
    <w:name w:val="clea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dden">
    <w:name w:val="hidd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tx">
    <w:name w:val="bt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">
    <w:name w:val="smap"/>
    <w:basedOn w:val="a"/>
    <w:rsid w:val="0077568D"/>
    <w:pPr>
      <w:widowControl/>
      <w:shd w:val="clear" w:color="auto" w:fill="68696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v">
    <w:name w:val="div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line">
    <w:name w:val="nlin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iq">
    <w:name w:val="urban-iq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">
    <w:name w:val="urban-aygo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2">
    <w:name w:val="urban-aygo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cruiser">
    <w:name w:val="urban-cruiser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ife">
    <w:name w:val="life"/>
    <w:basedOn w:val="a"/>
    <w:rsid w:val="0077568D"/>
    <w:pPr>
      <w:widowControl/>
      <w:shd w:val="clear" w:color="auto" w:fill="D0BD7B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ecreation">
    <w:name w:val="recreation"/>
    <w:basedOn w:val="a"/>
    <w:rsid w:val="0077568D"/>
    <w:pPr>
      <w:widowControl/>
      <w:shd w:val="clear" w:color="auto" w:fill="95836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nergy">
    <w:name w:val="energy"/>
    <w:basedOn w:val="a"/>
    <w:rsid w:val="0077568D"/>
    <w:pPr>
      <w:widowControl/>
      <w:shd w:val="clear" w:color="auto" w:fill="5CBAC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ogether">
    <w:name w:val="together"/>
    <w:basedOn w:val="a"/>
    <w:rsid w:val="0077568D"/>
    <w:pPr>
      <w:widowControl/>
      <w:shd w:val="clear" w:color="auto" w:fill="C47E3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work">
    <w:name w:val="work"/>
    <w:basedOn w:val="a"/>
    <w:rsid w:val="0077568D"/>
    <w:pPr>
      <w:widowControl/>
      <w:shd w:val="clear" w:color="auto" w:fill="808B8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rive-2010">
    <w:name w:val="drive-2010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ast-col">
    <w:name w:val="last-co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">
    <w:name w:val="col"/>
    <w:basedOn w:val="a"/>
    <w:rsid w:val="0077568D"/>
    <w:pPr>
      <w:widowControl/>
      <w:autoSpaceDE/>
      <w:autoSpaceDN/>
      <w:adjustRightInd/>
      <w:spacing w:after="105" w:line="210" w:lineRule="atLeast"/>
      <w:ind w:left="90"/>
    </w:pPr>
    <w:rPr>
      <w:rFonts w:eastAsia="Times New Roman"/>
    </w:rPr>
  </w:style>
  <w:style w:type="paragraph" w:customStyle="1" w:styleId="col3">
    <w:name w:val="col3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ol2">
    <w:name w:val="col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o-close">
    <w:name w:val="o-clos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haded">
    <w:name w:val="shad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">
    <w:name w:val="box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mid">
    <w:name w:val="mid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tralt">
    <w:name w:val="tr_alt"/>
    <w:basedOn w:val="a"/>
    <w:rsid w:val="0077568D"/>
    <w:pPr>
      <w:widowControl/>
      <w:shd w:val="clear" w:color="auto" w:fill="F4F4F4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3">
    <w:name w:val="spot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4">
    <w:name w:val="spots4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dv">
    <w:name w:val="adv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2">
    <w:name w:val="adv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3">
    <w:name w:val="adv3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fl-r">
    <w:name w:val="fl-r"/>
    <w:basedOn w:val="a"/>
    <w:rsid w:val="0077568D"/>
    <w:pPr>
      <w:widowControl/>
      <w:autoSpaceDE/>
      <w:autoSpaceDN/>
      <w:adjustRightInd/>
      <w:spacing w:after="90" w:line="210" w:lineRule="atLeast"/>
      <w:ind w:left="90"/>
    </w:pPr>
    <w:rPr>
      <w:rFonts w:eastAsia="Times New Roman"/>
    </w:rPr>
  </w:style>
  <w:style w:type="paragraph" w:customStyle="1" w:styleId="ebhead">
    <w:name w:val="ebhead"/>
    <w:basedOn w:val="a"/>
    <w:rsid w:val="0077568D"/>
    <w:pPr>
      <w:widowControl/>
      <w:shd w:val="clear" w:color="auto" w:fill="EBECF0"/>
      <w:autoSpaceDE/>
      <w:autoSpaceDN/>
      <w:adjustRightInd/>
      <w:spacing w:after="105" w:line="210" w:lineRule="atLeast"/>
    </w:pPr>
    <w:rPr>
      <w:rFonts w:eastAsia="Times New Roman"/>
      <w:sz w:val="14"/>
      <w:szCs w:val="14"/>
    </w:rPr>
  </w:style>
  <w:style w:type="paragraph" w:customStyle="1" w:styleId="news3">
    <w:name w:val="new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n">
    <w:name w:val="news3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p">
    <w:name w:val="news3p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vl">
    <w:name w:val="ov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ox1">
    <w:name w:val="box1"/>
    <w:basedOn w:val="a"/>
    <w:rsid w:val="0077568D"/>
    <w:pPr>
      <w:widowControl/>
      <w:pBdr>
        <w:top w:val="single" w:sz="24" w:space="0" w:color="EBECF0"/>
        <w:left w:val="single" w:sz="24" w:space="0" w:color="EBECF0"/>
        <w:bottom w:val="single" w:sz="24" w:space="0" w:color="EBECF0"/>
        <w:right w:val="single" w:sz="24" w:space="0" w:color="EBECF0"/>
      </w:pBdr>
      <w:autoSpaceDE/>
      <w:autoSpaceDN/>
      <w:adjustRightInd/>
      <w:spacing w:after="180" w:line="195" w:lineRule="atLeast"/>
    </w:pPr>
    <w:rPr>
      <w:rFonts w:eastAsia="Times New Roman"/>
      <w:color w:val="838489"/>
    </w:rPr>
  </w:style>
  <w:style w:type="paragraph" w:customStyle="1" w:styleId="maincolourlight">
    <w:name w:val="maincolourlight"/>
    <w:basedOn w:val="a"/>
    <w:rsid w:val="0077568D"/>
    <w:pPr>
      <w:widowControl/>
      <w:shd w:val="clear" w:color="auto" w:fill="EEEEE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llboldsub">
    <w:name w:val="smallboldsu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</w:rPr>
  </w:style>
  <w:style w:type="paragraph" w:customStyle="1" w:styleId="hpixel">
    <w:name w:val="hpix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">
    <w:name w:val="exp-pan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2">
    <w:name w:val="exp-panel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bg">
    <w:name w:val="exp-bg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txt">
    <w:name w:val="exp-tx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c-detail">
    <w:name w:val="acc-detai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acc-side">
    <w:name w:val="acc-side"/>
    <w:basedOn w:val="a"/>
    <w:rsid w:val="0077568D"/>
    <w:pPr>
      <w:widowControl/>
      <w:shd w:val="clear" w:color="auto" w:fill="333333"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center">
    <w:name w:val="center"/>
    <w:basedOn w:val="a"/>
    <w:rsid w:val="0077568D"/>
    <w:pPr>
      <w:widowControl/>
      <w:autoSpaceDE/>
      <w:autoSpaceDN/>
      <w:adjustRightInd/>
      <w:spacing w:after="105" w:line="210" w:lineRule="atLeast"/>
      <w:jc w:val="center"/>
    </w:pPr>
    <w:rPr>
      <w:rFonts w:eastAsia="Times New Roman"/>
    </w:rPr>
  </w:style>
  <w:style w:type="paragraph" w:customStyle="1" w:styleId="spacer">
    <w:name w:val="spac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ainfocus">
    <w:name w:val="mainfocus"/>
    <w:basedOn w:val="a"/>
    <w:rsid w:val="0077568D"/>
    <w:pPr>
      <w:widowControl/>
      <w:autoSpaceDE/>
      <w:autoSpaceDN/>
      <w:adjustRightInd/>
      <w:spacing w:before="15" w:after="105" w:line="210" w:lineRule="atLeast"/>
    </w:pPr>
    <w:rPr>
      <w:rFonts w:eastAsia="Times New Roman"/>
    </w:rPr>
  </w:style>
  <w:style w:type="paragraph" w:customStyle="1" w:styleId="fixmac">
    <w:name w:val="fixma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sclaimer">
    <w:name w:val="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</w:rPr>
  </w:style>
  <w:style w:type="paragraph" w:customStyle="1" w:styleId="button">
    <w:name w:val="button"/>
    <w:basedOn w:val="a"/>
    <w:rsid w:val="0077568D"/>
    <w:pPr>
      <w:widowControl/>
      <w:shd w:val="clear" w:color="auto" w:fill="FFFFFF"/>
      <w:autoSpaceDE/>
      <w:autoSpaceDN/>
      <w:adjustRightInd/>
      <w:spacing w:line="180" w:lineRule="atLeast"/>
      <w:ind w:left="30" w:right="30"/>
    </w:pPr>
    <w:rPr>
      <w:rFonts w:eastAsia="Times New Roman"/>
    </w:rPr>
  </w:style>
  <w:style w:type="paragraph" w:customStyle="1" w:styleId="coll">
    <w:name w:val="col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lng">
    <w:name w:val="lng"/>
    <w:basedOn w:val="a"/>
    <w:rsid w:val="0077568D"/>
    <w:pPr>
      <w:widowControl/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w2">
    <w:name w:val="w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">
    <w:name w:val="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">
    <w:name w:val="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bi">
    <w:name w:val="sbi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dlg">
    <w:name w:val="dl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a">
    <w:name w:val="dlga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b">
    <w:name w:val="dlgb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c">
    <w:name w:val="dlg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l">
    <w:name w:val="dlgl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</w:rPr>
  </w:style>
  <w:style w:type="paragraph" w:customStyle="1" w:styleId="block">
    <w:name w:val="block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warning">
    <w:name w:val="warning"/>
    <w:basedOn w:val="a"/>
    <w:rsid w:val="0077568D"/>
    <w:pPr>
      <w:widowControl/>
      <w:pBdr>
        <w:top w:val="single" w:sz="12" w:space="9" w:color="FFCCCC"/>
        <w:left w:val="single" w:sz="12" w:space="9" w:color="FFCCCC"/>
        <w:bottom w:val="single" w:sz="12" w:space="9" w:color="FFCCCC"/>
        <w:right w:val="single" w:sz="12" w:space="9" w:color="FFCCCC"/>
      </w:pBdr>
      <w:autoSpaceDE/>
      <w:autoSpaceDN/>
      <w:adjustRightInd/>
      <w:spacing w:before="750" w:after="750" w:line="210" w:lineRule="atLeast"/>
      <w:jc w:val="center"/>
    </w:pPr>
    <w:rPr>
      <w:rFonts w:eastAsia="Times New Roman"/>
      <w:sz w:val="21"/>
      <w:szCs w:val="21"/>
    </w:rPr>
  </w:style>
  <w:style w:type="paragraph" w:customStyle="1" w:styleId="fbbox">
    <w:name w:val="fbbox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2col">
    <w:name w:val="mcc2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">
    <w:name w:val="mcc3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disclaimer">
    <w:name w:val="mcc_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t">
    <w:name w:val="rct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b">
    <w:name w:val="rcb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">
    <w:name w:val="sm-section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sm-sub">
    <w:name w:val="sm-sub"/>
    <w:basedOn w:val="a"/>
    <w:rsid w:val="0077568D"/>
    <w:pPr>
      <w:widowControl/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">
    <w:name w:val="sm-sub-on"/>
    <w:basedOn w:val="a"/>
    <w:rsid w:val="0077568D"/>
    <w:pPr>
      <w:widowControl/>
      <w:shd w:val="clear" w:color="auto" w:fill="D6D6D6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collapsed">
    <w:name w:val="sm-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frame">
    <w:name w:val="d-frame"/>
    <w:basedOn w:val="a"/>
    <w:rsid w:val="0077568D"/>
    <w:pPr>
      <w:widowControl/>
      <w:autoSpaceDE/>
      <w:autoSpaceDN/>
      <w:adjustRightInd/>
      <w:spacing w:after="270" w:line="210" w:lineRule="atLeast"/>
    </w:pPr>
    <w:rPr>
      <w:rFonts w:eastAsia="Times New Roman"/>
    </w:rPr>
  </w:style>
  <w:style w:type="paragraph" w:customStyle="1" w:styleId="d-front">
    <w:name w:val="d-fron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side">
    <w:name w:val="d-sid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back">
    <w:name w:val="d-back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height">
    <w:name w:val="d-he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rade-except">
    <w:name w:val="grade-except"/>
    <w:basedOn w:val="a"/>
    <w:rsid w:val="0077568D"/>
    <w:pPr>
      <w:widowControl/>
      <w:shd w:val="clear" w:color="auto" w:fill="FF9999"/>
      <w:autoSpaceDE/>
      <w:autoSpaceDN/>
      <w:adjustRightInd/>
      <w:spacing w:after="90" w:line="210" w:lineRule="atLeast"/>
    </w:pPr>
    <w:rPr>
      <w:rFonts w:eastAsia="Times New Roman"/>
      <w:sz w:val="14"/>
      <w:szCs w:val="14"/>
    </w:rPr>
  </w:style>
  <w:style w:type="paragraph" w:customStyle="1" w:styleId="drop-info">
    <w:name w:val="drop-info"/>
    <w:basedOn w:val="a"/>
    <w:rsid w:val="0077568D"/>
    <w:pPr>
      <w:widowControl/>
      <w:autoSpaceDE/>
      <w:autoSpaceDN/>
      <w:adjustRightInd/>
      <w:spacing w:line="225" w:lineRule="atLeast"/>
    </w:pPr>
    <w:rPr>
      <w:rFonts w:eastAsia="Times New Roman"/>
      <w:b/>
      <w:bCs/>
    </w:rPr>
  </w:style>
  <w:style w:type="paragraph" w:customStyle="1" w:styleId="grade-info">
    <w:name w:val="grade-inf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">
    <w:name w:val="specs-hea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head-reduced">
    <w:name w:val="specs-head-reduce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intro">
    <w:name w:val="specs-intr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legend">
    <w:name w:val="specs-legend"/>
    <w:basedOn w:val="a"/>
    <w:rsid w:val="0077568D"/>
    <w:pPr>
      <w:widowControl/>
      <w:autoSpaceDE/>
      <w:autoSpaceDN/>
      <w:adjustRightInd/>
      <w:spacing w:before="90" w:after="60" w:line="210" w:lineRule="atLeast"/>
      <w:ind w:left="90"/>
    </w:pPr>
    <w:rPr>
      <w:rFonts w:eastAsia="Times New Roman"/>
    </w:rPr>
  </w:style>
  <w:style w:type="paragraph" w:customStyle="1" w:styleId="exception">
    <w:name w:val="excepti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-h">
    <w:name w:val="col-h"/>
    <w:basedOn w:val="a"/>
    <w:rsid w:val="0077568D"/>
    <w:pPr>
      <w:widowControl/>
      <w:pBdr>
        <w:bottom w:val="single" w:sz="6" w:space="7" w:color="FFFFFF"/>
      </w:pBdr>
      <w:autoSpaceDE/>
      <w:autoSpaceDN/>
      <w:adjustRightInd/>
      <w:spacing w:after="105" w:line="210" w:lineRule="atLeast"/>
    </w:pPr>
    <w:rPr>
      <w:rFonts w:eastAsia="Times New Roman"/>
      <w:b/>
      <w:bCs/>
      <w:sz w:val="18"/>
      <w:szCs w:val="18"/>
    </w:rPr>
  </w:style>
  <w:style w:type="paragraph" w:customStyle="1" w:styleId="col-b">
    <w:name w:val="col-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u-en">
    <w:name w:val="eu-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h1">
    <w:name w:val="gh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  <w:color w:val="000000"/>
    </w:rPr>
  </w:style>
  <w:style w:type="paragraph" w:customStyle="1" w:styleId="gh2">
    <w:name w:val="gh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  <w:b/>
      <w:bCs/>
    </w:rPr>
  </w:style>
  <w:style w:type="paragraph" w:customStyle="1" w:styleId="colx">
    <w:name w:val="col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fw">
    <w:name w:val="infw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otavailable">
    <w:name w:val="notavaila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999999"/>
    </w:rPr>
  </w:style>
  <w:style w:type="paragraph" w:customStyle="1" w:styleId="h1">
    <w:name w:val="h1"/>
    <w:basedOn w:val="a"/>
    <w:rsid w:val="0077568D"/>
    <w:pPr>
      <w:widowControl/>
      <w:autoSpaceDE/>
      <w:autoSpaceDN/>
      <w:adjustRightInd/>
      <w:spacing w:after="120" w:line="210" w:lineRule="atLeast"/>
    </w:pPr>
    <w:rPr>
      <w:rFonts w:eastAsia="Times New Roman"/>
      <w:color w:val="999999"/>
    </w:rPr>
  </w:style>
  <w:style w:type="paragraph" w:customStyle="1" w:styleId="gr-col">
    <w:name w:val="gr-co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1">
    <w:name w:val="sm-compare1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2">
    <w:name w:val="sm-compar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intro">
    <w:name w:val="sm-intro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  <w:sz w:val="18"/>
      <w:szCs w:val="18"/>
    </w:rPr>
  </w:style>
  <w:style w:type="paragraph" w:customStyle="1" w:styleId="sm-img">
    <w:name w:val="sm-im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box">
    <w:name w:val="sm-box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space">
    <w:name w:val="sm-space"/>
    <w:basedOn w:val="a"/>
    <w:rsid w:val="0077568D"/>
    <w:pPr>
      <w:widowControl/>
      <w:pBdr>
        <w:bottom w:val="single" w:sz="6" w:space="0" w:color="666666"/>
      </w:pBdr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sm-compare">
    <w:name w:val="sm-compar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ly-col">
    <w:name w:val="only-col"/>
    <w:basedOn w:val="a"/>
    <w:rsid w:val="0077568D"/>
    <w:pPr>
      <w:widowControl/>
      <w:autoSpaceDE/>
      <w:autoSpaceDN/>
      <w:adjustRightInd/>
      <w:spacing w:after="105" w:line="210" w:lineRule="atLeast"/>
      <w:ind w:left="8640"/>
    </w:pPr>
    <w:rPr>
      <w:rFonts w:eastAsia="Times New Roman"/>
    </w:rPr>
  </w:style>
  <w:style w:type="paragraph" w:customStyle="1" w:styleId="grid">
    <w:name w:val="grid"/>
    <w:basedOn w:val="a"/>
    <w:rsid w:val="0077568D"/>
    <w:pPr>
      <w:widowControl/>
      <w:autoSpaceDE/>
      <w:autoSpaceDN/>
      <w:adjustRightInd/>
      <w:spacing w:before="150" w:after="105" w:line="210" w:lineRule="atLeast"/>
    </w:pPr>
    <w:rPr>
      <w:rFonts w:eastAsia="Times New Roman"/>
    </w:rPr>
  </w:style>
  <w:style w:type="paragraph" w:customStyle="1" w:styleId="polla">
    <w:name w:val="pol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ollq">
    <w:name w:val="pollq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light">
    <w:name w:val="spot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ummary">
    <w:name w:val="mcc_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prices">
    <w:name w:val="mcc_price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">
    <w:name w:val="mcc_selector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reset">
    <w:name w:val="mcc_rese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">
    <w:name w:val="mcccontai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header">
    <w:name w:val="mcc_head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arsummary">
    <w:name w:val="mcc_car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">
    <w:name w:val="mcc_floatlef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webtrendsimage">
    <w:name w:val="mcc_webtrendsimag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">
    <w:name w:val="action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">
    <w:name w:val="r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">
    <w:name w:val="high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ner">
    <w:name w:val="in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">
    <w:name w:val="i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">
    <w:name w:val="al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">
    <w:name w:val="valut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">
    <w:name w:val="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romo">
    <w:name w:val="prom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">
    <w:name w:val="t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r">
    <w:name w:val="b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lapsed">
    <w:name w:val="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">
    <w:name w:val="f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sh">
    <w:name w:val="flash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">
    <w:name w:val="hscro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1">
    <w:name w:val="smap1"/>
    <w:basedOn w:val="a"/>
    <w:rsid w:val="0077568D"/>
    <w:pPr>
      <w:widowControl/>
      <w:shd w:val="clear" w:color="auto" w:fill="74447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2">
    <w:name w:val="smap2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3">
    <w:name w:val="smap3"/>
    <w:basedOn w:val="a"/>
    <w:rsid w:val="0077568D"/>
    <w:pPr>
      <w:widowControl/>
      <w:shd w:val="clear" w:color="auto" w:fill="1D4D6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4">
    <w:name w:val="smap4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5">
    <w:name w:val="smap5"/>
    <w:basedOn w:val="a"/>
    <w:rsid w:val="0077568D"/>
    <w:pPr>
      <w:widowControl/>
      <w:shd w:val="clear" w:color="auto" w:fill="8D7F5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6">
    <w:name w:val="smap6"/>
    <w:basedOn w:val="a"/>
    <w:rsid w:val="0077568D"/>
    <w:pPr>
      <w:widowControl/>
      <w:shd w:val="clear" w:color="auto" w:fill="685A4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7">
    <w:name w:val="smap7"/>
    <w:basedOn w:val="a"/>
    <w:rsid w:val="0077568D"/>
    <w:pPr>
      <w:widowControl/>
      <w:shd w:val="clear" w:color="auto" w:fill="4995A2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8">
    <w:name w:val="smap8"/>
    <w:basedOn w:val="a"/>
    <w:rsid w:val="0077568D"/>
    <w:pPr>
      <w:widowControl/>
      <w:shd w:val="clear" w:color="auto" w:fill="9E663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9">
    <w:name w:val="smap9"/>
    <w:basedOn w:val="a"/>
    <w:rsid w:val="0077568D"/>
    <w:pPr>
      <w:widowControl/>
      <w:shd w:val="clear" w:color="auto" w:fill="666F6A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1">
    <w:name w:val="on1"/>
    <w:basedOn w:val="a"/>
    <w:rsid w:val="0077568D"/>
    <w:pPr>
      <w:widowControl/>
      <w:pBdr>
        <w:top w:val="single" w:sz="6" w:space="0" w:color="EBECF0"/>
        <w:left w:val="single" w:sz="2" w:space="0" w:color="EBECF0"/>
        <w:bottom w:val="single" w:sz="6" w:space="0" w:color="EBECF0"/>
        <w:right w:val="single" w:sz="2" w:space="0" w:color="EBECF0"/>
      </w:pBdr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promo1">
    <w:name w:val="promo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polla1">
    <w:name w:val="polla1"/>
    <w:basedOn w:val="a"/>
    <w:rsid w:val="0077568D"/>
    <w:pPr>
      <w:widowControl/>
      <w:autoSpaceDE/>
      <w:autoSpaceDN/>
      <w:adjustRightInd/>
      <w:spacing w:before="90" w:line="180" w:lineRule="atLeast"/>
      <w:ind w:left="90" w:right="90"/>
    </w:pPr>
    <w:rPr>
      <w:rFonts w:eastAsia="Times New Roman"/>
    </w:rPr>
  </w:style>
  <w:style w:type="paragraph" w:customStyle="1" w:styleId="pollq1">
    <w:name w:val="pollq1"/>
    <w:basedOn w:val="a"/>
    <w:rsid w:val="0077568D"/>
    <w:pPr>
      <w:widowControl/>
      <w:autoSpaceDE/>
      <w:autoSpaceDN/>
      <w:adjustRightInd/>
      <w:spacing w:line="180" w:lineRule="atLeast"/>
    </w:pPr>
    <w:rPr>
      <w:rFonts w:eastAsia="Times New Roman"/>
    </w:rPr>
  </w:style>
  <w:style w:type="paragraph" w:customStyle="1" w:styleId="spotlight1">
    <w:name w:val="spotlight1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spotlight2">
    <w:name w:val="spotlight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col31">
    <w:name w:val="col31"/>
    <w:basedOn w:val="a"/>
    <w:rsid w:val="0077568D"/>
    <w:pPr>
      <w:widowControl/>
      <w:autoSpaceDE/>
      <w:autoSpaceDN/>
      <w:adjustRightInd/>
      <w:spacing w:after="105" w:line="225" w:lineRule="atLeast"/>
      <w:ind w:right="90"/>
    </w:pPr>
    <w:rPr>
      <w:rFonts w:eastAsia="Times New Roman"/>
    </w:rPr>
  </w:style>
  <w:style w:type="paragraph" w:customStyle="1" w:styleId="box2">
    <w:name w:val="box2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ebhead1">
    <w:name w:val="ebhead1"/>
    <w:basedOn w:val="a"/>
    <w:rsid w:val="0077568D"/>
    <w:pPr>
      <w:widowControl/>
      <w:shd w:val="clear" w:color="auto" w:fill="EBECF0"/>
      <w:autoSpaceDE/>
      <w:autoSpaceDN/>
      <w:adjustRightInd/>
      <w:spacing w:line="210" w:lineRule="atLeast"/>
    </w:pPr>
    <w:rPr>
      <w:rFonts w:eastAsia="Times New Roman"/>
      <w:sz w:val="14"/>
      <w:szCs w:val="14"/>
    </w:rPr>
  </w:style>
  <w:style w:type="paragraph" w:customStyle="1" w:styleId="exp-bg1">
    <w:name w:val="exp-bg1"/>
    <w:basedOn w:val="a"/>
    <w:rsid w:val="0077568D"/>
    <w:pPr>
      <w:widowControl/>
      <w:shd w:val="clear" w:color="auto" w:fill="00000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1">
    <w:name w:val="hscro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1">
    <w:name w:val="t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1">
    <w:name w:val="b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tr2">
    <w:name w:val="t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2">
    <w:name w:val="b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collapsed1">
    <w:name w:val="collapsed1"/>
    <w:basedOn w:val="a"/>
    <w:rsid w:val="0077568D"/>
    <w:pPr>
      <w:widowControl/>
      <w:autoSpaceDE/>
      <w:autoSpaceDN/>
      <w:adjustRightInd/>
      <w:spacing w:before="90" w:after="90" w:line="210" w:lineRule="atLeast"/>
      <w:ind w:left="90" w:right="90"/>
    </w:pPr>
    <w:rPr>
      <w:rFonts w:eastAsia="Times New Roman"/>
    </w:rPr>
  </w:style>
  <w:style w:type="paragraph" w:customStyle="1" w:styleId="mccsummary1">
    <w:name w:val="mcc_summary1"/>
    <w:basedOn w:val="a"/>
    <w:rsid w:val="0077568D"/>
    <w:pPr>
      <w:widowControl/>
      <w:shd w:val="clear" w:color="auto" w:fill="FFFFFF"/>
      <w:autoSpaceDE/>
      <w:autoSpaceDN/>
      <w:adjustRightInd/>
      <w:spacing w:before="75" w:after="105" w:line="0" w:lineRule="auto"/>
      <w:jc w:val="right"/>
    </w:pPr>
    <w:rPr>
      <w:rFonts w:eastAsia="Times New Roman"/>
      <w:sz w:val="2"/>
      <w:szCs w:val="2"/>
    </w:rPr>
  </w:style>
  <w:style w:type="paragraph" w:customStyle="1" w:styleId="mccprices1">
    <w:name w:val="mcc_prices1"/>
    <w:basedOn w:val="a"/>
    <w:rsid w:val="0077568D"/>
    <w:pPr>
      <w:widowControl/>
      <w:autoSpaceDE/>
      <w:autoSpaceDN/>
      <w:adjustRightInd/>
      <w:spacing w:before="90" w:after="90" w:line="210" w:lineRule="atLeast"/>
    </w:pPr>
    <w:rPr>
      <w:rFonts w:eastAsia="Times New Roman"/>
    </w:rPr>
  </w:style>
  <w:style w:type="paragraph" w:customStyle="1" w:styleId="mccselectors1">
    <w:name w:val="mcc_selectors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summary2">
    <w:name w:val="mcc_summary2"/>
    <w:basedOn w:val="a"/>
    <w:rsid w:val="0077568D"/>
    <w:pPr>
      <w:widowControl/>
      <w:shd w:val="clear" w:color="auto" w:fill="FFFFFF"/>
      <w:autoSpaceDE/>
      <w:autoSpaceDN/>
      <w:adjustRightInd/>
      <w:spacing w:after="105" w:line="0" w:lineRule="auto"/>
      <w:ind w:left="4320"/>
      <w:jc w:val="center"/>
    </w:pPr>
    <w:rPr>
      <w:rFonts w:eastAsia="Times New Roman"/>
      <w:sz w:val="2"/>
      <w:szCs w:val="2"/>
    </w:rPr>
  </w:style>
  <w:style w:type="paragraph" w:customStyle="1" w:styleId="mccprices2">
    <w:name w:val="mcc_prices2"/>
    <w:basedOn w:val="a"/>
    <w:rsid w:val="0077568D"/>
    <w:pPr>
      <w:widowControl/>
      <w:autoSpaceDE/>
      <w:autoSpaceDN/>
      <w:adjustRightInd/>
      <w:spacing w:before="90" w:after="90" w:line="210" w:lineRule="atLeast"/>
      <w:ind w:left="4320"/>
    </w:pPr>
    <w:rPr>
      <w:rFonts w:eastAsia="Times New Roman"/>
    </w:rPr>
  </w:style>
  <w:style w:type="paragraph" w:customStyle="1" w:styleId="mccdisclaimer1">
    <w:name w:val="mcc_disclaimer1"/>
    <w:basedOn w:val="a"/>
    <w:rsid w:val="0077568D"/>
    <w:pPr>
      <w:widowControl/>
      <w:autoSpaceDE/>
      <w:autoSpaceDN/>
      <w:adjustRightInd/>
      <w:spacing w:before="90" w:after="105" w:line="210" w:lineRule="atLeast"/>
      <w:ind w:left="4320"/>
    </w:pPr>
    <w:rPr>
      <w:rFonts w:eastAsia="Times New Roman"/>
      <w:i/>
      <w:iCs/>
      <w:sz w:val="17"/>
      <w:szCs w:val="17"/>
    </w:rPr>
  </w:style>
  <w:style w:type="paragraph" w:customStyle="1" w:styleId="mccreset1">
    <w:name w:val="mcc_reset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vanish/>
      <w:sz w:val="18"/>
      <w:szCs w:val="18"/>
    </w:rPr>
  </w:style>
  <w:style w:type="paragraph" w:customStyle="1" w:styleId="mcccontainer1">
    <w:name w:val="mcccontainer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2">
    <w:name w:val="mcccontain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2">
    <w:name w:val="mcc_selectors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reset2">
    <w:name w:val="mcc_reset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sz w:val="18"/>
      <w:szCs w:val="18"/>
    </w:rPr>
  </w:style>
  <w:style w:type="paragraph" w:customStyle="1" w:styleId="mccheader1">
    <w:name w:val="mcc_header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header2">
    <w:name w:val="mcc_header2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carsummary1">
    <w:name w:val="mcc_carsummary1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carsummary2">
    <w:name w:val="mcc_carsummary2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floatleft1">
    <w:name w:val="mcc_floatleft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2">
    <w:name w:val="mcc_floatleft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1">
    <w:name w:val="valuta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valuta2">
    <w:name w:val="valuta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mccdisclaimer2">
    <w:name w:val="mcc_disclaim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  <w:sz w:val="17"/>
      <w:szCs w:val="17"/>
    </w:rPr>
  </w:style>
  <w:style w:type="paragraph" w:customStyle="1" w:styleId="mccwebtrendsimage1">
    <w:name w:val="mcc_webtrendsimag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mccwebtrendsimage2">
    <w:name w:val="mcc_webtrendsimag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actions1">
    <w:name w:val="actions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2">
    <w:name w:val="actions2"/>
    <w:basedOn w:val="a"/>
    <w:rsid w:val="0077568D"/>
    <w:pPr>
      <w:widowControl/>
      <w:autoSpaceDE/>
      <w:autoSpaceDN/>
      <w:adjustRightInd/>
      <w:spacing w:after="105" w:line="210" w:lineRule="atLeast"/>
      <w:ind w:left="4350"/>
    </w:pPr>
    <w:rPr>
      <w:rFonts w:eastAsia="Times New Roman"/>
    </w:rPr>
  </w:style>
  <w:style w:type="paragraph" w:customStyle="1" w:styleId="mcc2col1">
    <w:name w:val="mcc2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1">
    <w:name w:val="mcc3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2">
    <w:name w:val="mcc3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2col2">
    <w:name w:val="mcc2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1">
    <w:name w:val="rc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2col3">
    <w:name w:val="mcc2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3">
    <w:name w:val="mcc3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2">
    <w:name w:val="rc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1">
    <w:name w:val="sm-section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fla1">
    <w:name w:val="fla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1">
    <w:name w:val="alt1"/>
    <w:basedOn w:val="a"/>
    <w:rsid w:val="0077568D"/>
    <w:pPr>
      <w:widowControl/>
      <w:shd w:val="clear" w:color="auto" w:fill="C9DDE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2">
    <w:name w:val="alt2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1">
    <w:name w:val="highlight1"/>
    <w:basedOn w:val="a"/>
    <w:rsid w:val="0077568D"/>
    <w:pPr>
      <w:widowControl/>
      <w:shd w:val="clear" w:color="auto" w:fill="FFFF99"/>
      <w:autoSpaceDE/>
      <w:autoSpaceDN/>
      <w:adjustRightInd/>
      <w:spacing w:after="105" w:line="210" w:lineRule="atLeast"/>
    </w:pPr>
    <w:rPr>
      <w:rFonts w:eastAsia="Times New Roman"/>
      <w:color w:val="000000"/>
    </w:rPr>
  </w:style>
  <w:style w:type="paragraph" w:customStyle="1" w:styleId="grade-info1">
    <w:name w:val="grade-info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double1">
    <w:name w:val="doubl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sm-sub1">
    <w:name w:val="sm-sub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1">
    <w:name w:val="sm-sub-on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alt3">
    <w:name w:val="alt3"/>
    <w:basedOn w:val="a"/>
    <w:rsid w:val="0077568D"/>
    <w:pPr>
      <w:widowControl/>
      <w:pBdr>
        <w:bottom w:val="single" w:sz="6" w:space="0" w:color="999999"/>
      </w:pBdr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1">
    <w:name w:val="specs-hea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specs-head-reduced1">
    <w:name w:val="specs-head-reduce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clear1">
    <w:name w:val="clear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flash1">
    <w:name w:val="flash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col-b1">
    <w:name w:val="col-b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1">
    <w:name w:val="col1"/>
    <w:basedOn w:val="a"/>
    <w:rsid w:val="0077568D"/>
    <w:pPr>
      <w:widowControl/>
      <w:autoSpaceDE/>
      <w:autoSpaceDN/>
      <w:adjustRightInd/>
      <w:spacing w:before="150" w:line="225" w:lineRule="atLeast"/>
      <w:ind w:right="90"/>
    </w:pPr>
    <w:rPr>
      <w:rFonts w:eastAsia="Times New Roman"/>
      <w:color w:val="666666"/>
    </w:rPr>
  </w:style>
  <w:style w:type="paragraph" w:customStyle="1" w:styleId="flash2">
    <w:name w:val="flash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inner1">
    <w:name w:val="inner1"/>
    <w:basedOn w:val="a"/>
    <w:rsid w:val="0077568D"/>
    <w:pPr>
      <w:widowControl/>
      <w:autoSpaceDE/>
      <w:autoSpaceDN/>
      <w:adjustRightInd/>
      <w:spacing w:line="180" w:lineRule="atLeast"/>
      <w:ind w:left="90" w:right="90"/>
    </w:pPr>
    <w:rPr>
      <w:rFonts w:eastAsia="Times New Roman"/>
    </w:rPr>
  </w:style>
  <w:style w:type="paragraph" w:customStyle="1" w:styleId="on2">
    <w:name w:val="on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4">
    <w:name w:val="alt4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1">
    <w:name w:val="i2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5">
    <w:name w:val="alt5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3">
    <w:name w:val="box3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  <w:ind w:right="90"/>
    </w:pPr>
    <w:rPr>
      <w:rFonts w:eastAsia="Times New Roman"/>
      <w:color w:val="838489"/>
      <w:sz w:val="17"/>
      <w:szCs w:val="17"/>
    </w:rPr>
  </w:style>
  <w:style w:type="paragraph" w:customStyle="1" w:styleId="sm-box1">
    <w:name w:val="sm-box1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sm-box2">
    <w:name w:val="sm-box2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full1">
    <w:name w:val="fu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character" w:styleId="a6">
    <w:name w:val="Strong"/>
    <w:basedOn w:val="a0"/>
    <w:uiPriority w:val="22"/>
    <w:qFormat/>
    <w:rsid w:val="00651EC3"/>
    <w:rPr>
      <w:b/>
      <w:bCs/>
    </w:rPr>
  </w:style>
  <w:style w:type="character" w:styleId="a7">
    <w:name w:val="Hyperlink"/>
    <w:basedOn w:val="a0"/>
    <w:uiPriority w:val="99"/>
    <w:semiHidden/>
    <w:unhideWhenUsed/>
    <w:rsid w:val="00D200BD"/>
    <w:rPr>
      <w:color w:val="0000CC"/>
      <w:u w:val="single"/>
    </w:rPr>
  </w:style>
  <w:style w:type="character" w:customStyle="1" w:styleId="a8">
    <w:name w:val="Основной текст_"/>
    <w:basedOn w:val="a0"/>
    <w:link w:val="11"/>
    <w:locked/>
    <w:rsid w:val="000361CB"/>
    <w:rPr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a8"/>
    <w:rsid w:val="000361CB"/>
    <w:pPr>
      <w:widowControl/>
      <w:shd w:val="clear" w:color="auto" w:fill="FFFFFF"/>
      <w:autoSpaceDE/>
      <w:autoSpaceDN/>
      <w:adjustRightInd/>
      <w:spacing w:before="660" w:line="542" w:lineRule="exact"/>
    </w:pPr>
    <w:rPr>
      <w:rFonts w:hAnsiTheme="minorHAnsi" w:cstheme="minorBidi"/>
      <w:sz w:val="21"/>
      <w:szCs w:val="21"/>
    </w:rPr>
  </w:style>
  <w:style w:type="paragraph" w:styleId="a9">
    <w:name w:val="List Paragraph"/>
    <w:basedOn w:val="a"/>
    <w:uiPriority w:val="34"/>
    <w:qFormat/>
    <w:rsid w:val="000361CB"/>
    <w:pPr>
      <w:ind w:left="720"/>
      <w:contextualSpacing/>
    </w:pPr>
  </w:style>
  <w:style w:type="paragraph" w:styleId="aa">
    <w:name w:val="No Spacing"/>
    <w:uiPriority w:val="1"/>
    <w:qFormat/>
    <w:rsid w:val="00AF520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222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8977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4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593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64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40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8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20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2818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0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25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58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2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6;&#1072;&#1073;&#1086;&#1095;&#1080;&#1081;%20&#1089;&#1090;&#1086;&#1083;\&#1047;&#1040;&#1071;&#1042;&#1050;&#1040;%20&#1064;&#1072;&#1073;&#1083;&#1086;&#1085;%20&#1085;&#1072;%20&#1101;&#1083;.%20&#1090;&#1086;&#1088;&#1075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ЗАЯВКА Шаблон на эл. торги</Template>
  <TotalTime>16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Kolomeychuk.o.y</cp:lastModifiedBy>
  <cp:revision>16</cp:revision>
  <cp:lastPrinted>2011-06-07T11:26:00Z</cp:lastPrinted>
  <dcterms:created xsi:type="dcterms:W3CDTF">2012-01-31T06:20:00Z</dcterms:created>
  <dcterms:modified xsi:type="dcterms:W3CDTF">2012-02-10T12:36:00Z</dcterms:modified>
</cp:coreProperties>
</file>