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342C1">
      <w:pPr>
        <w:pStyle w:val="1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t>ПРОТОКОЛ № AC20179-1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поставку офисной мебели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921"/>
        <w:gridCol w:w="3524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«23» апреля 2014 г.</w:t>
            </w:r>
          </w:p>
        </w:tc>
      </w:tr>
    </w:tbl>
    <w:p w:rsidR="00000000" w:rsidRDefault="00F342C1">
      <w:pPr>
        <w:pStyle w:val="a5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</w:t>
      </w:r>
      <w:r>
        <w:t>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</w:p>
    <w:p w:rsidR="00000000" w:rsidRDefault="00F342C1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F342C1">
      <w:pPr>
        <w:pStyle w:val="a5"/>
      </w:pPr>
      <w:r>
        <w:t xml:space="preserve">Заказчик: ФГУП «Комбинат «ЭХП» Организатор аукциона: </w:t>
      </w:r>
      <w:r>
        <w:t>ФГУП «Комбинат «ЭХП».</w:t>
      </w:r>
      <w:r>
        <w:br/>
        <w:t xml:space="preserve">Предмет договора: право заключения договора на поставку офисной мебели. </w:t>
      </w:r>
    </w:p>
    <w:p w:rsidR="00000000" w:rsidRDefault="00F342C1">
      <w:pPr>
        <w:pStyle w:val="a5"/>
      </w:pPr>
      <w:r>
        <w:t xml:space="preserve">Начальная (максимальная) цена договора: 3 909 522.67 российских рубля (три миллиона девятьсот девять тысяч пятьсот двадцать два рубля 67 копеек) включая НДС. </w:t>
      </w:r>
    </w:p>
    <w:p w:rsidR="00000000" w:rsidRDefault="00F342C1">
      <w:pPr>
        <w:pStyle w:val="a5"/>
      </w:pPr>
      <w:r>
        <w:t>Ср</w:t>
      </w:r>
      <w:r>
        <w:t xml:space="preserve">ок исполнения договора: в течение 90 календарных дней после заключения договора. </w:t>
      </w:r>
    </w:p>
    <w:p w:rsidR="00000000" w:rsidRDefault="00F342C1">
      <w:pPr>
        <w:pStyle w:val="a5"/>
      </w:pPr>
      <w:r>
        <w:t>Объем договора: в документации</w:t>
      </w:r>
    </w:p>
    <w:p w:rsidR="00000000" w:rsidRDefault="00F342C1">
      <w:pPr>
        <w:pStyle w:val="a5"/>
      </w:pPr>
      <w:r>
        <w:t>Извещение о проведении аукциона и аукционная документация опубликованы «18» марта 2014 года в информационно-телекоммуникационной сети «Интернет</w:t>
      </w:r>
      <w:r>
        <w:t xml:space="preserve">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№1403180477090, на ЭТП «</w:t>
      </w:r>
      <w:hyperlink r:id="rId8" w:history="1">
        <w:r>
          <w:rPr>
            <w:rStyle w:val="a3"/>
          </w:rPr>
          <w:t>a-k-d.ru</w:t>
        </w:r>
      </w:hyperlink>
      <w:r>
        <w:t xml:space="preserve">», закупка №AC20179. </w:t>
      </w:r>
    </w:p>
    <w:p w:rsidR="00000000" w:rsidRDefault="00F342C1">
      <w:pPr>
        <w:pStyle w:val="a5"/>
      </w:pPr>
      <w:r>
        <w:t>Заседание аукционной комиссии проводится в очной форме в 10:00:00 (время московское) «08» апреля 2014 года, по адресу: г. Лесной Свердловской области, Коммунистический проспект 6 «А», ФГУП «Комбинат «Электрохимприбор»,</w:t>
      </w:r>
      <w:r>
        <w:t xml:space="preserve"> отдел МТСКО, здание 420а, кабинет 421.. </w:t>
      </w:r>
    </w:p>
    <w:p w:rsidR="00000000" w:rsidRDefault="00F342C1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555"/>
        <w:gridCol w:w="5890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Рылов </w:t>
            </w:r>
            <w:r>
              <w:rPr>
                <w:rFonts w:eastAsia="Times New Roman"/>
              </w:rPr>
              <w:t>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оборудования ОМТСКО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аукционной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</w:tbl>
    <w:p w:rsidR="00000000" w:rsidRDefault="00F342C1">
      <w:pPr>
        <w:pStyle w:val="a5"/>
      </w:pPr>
      <w:r>
        <w:t xml:space="preserve">Заседание проводится в присутствии 5 из 5 членов аукционной комиссии. </w:t>
      </w:r>
      <w:r>
        <w:br/>
        <w:t xml:space="preserve">Кворум имеется. </w:t>
      </w:r>
    </w:p>
    <w:p w:rsidR="00000000" w:rsidRDefault="00F342C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 результатам открытия доступа «08» апре</w:t>
      </w:r>
      <w:r>
        <w:rPr>
          <w:rFonts w:eastAsia="Times New Roman"/>
        </w:rPr>
        <w:t xml:space="preserve">ля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000000" w:rsidRDefault="00F342C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7817_AC20179</w:t>
      </w:r>
    </w:p>
    <w:p w:rsidR="00000000" w:rsidRDefault="00F342C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0505_AC20179</w:t>
      </w:r>
    </w:p>
    <w:p w:rsidR="00000000" w:rsidRDefault="00F342C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8682_AC20179</w:t>
      </w:r>
    </w:p>
    <w:p w:rsidR="00000000" w:rsidRDefault="00F342C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6938_AC20179</w:t>
      </w:r>
    </w:p>
    <w:p w:rsidR="00000000" w:rsidRDefault="00F342C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8325_AC20179</w:t>
      </w:r>
    </w:p>
    <w:p w:rsidR="00000000" w:rsidRDefault="00F342C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6988_AC20179</w:t>
      </w:r>
    </w:p>
    <w:p w:rsidR="00000000" w:rsidRDefault="00F342C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первых частей заявок на участие в аукционе аукционной комиссией были приняты следующие решения: </w:t>
      </w:r>
    </w:p>
    <w:p w:rsidR="00000000" w:rsidRDefault="00F342C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аукционе следующих участников аукциона, отвечающих требованиям аукционной документации и подавших</w:t>
      </w:r>
      <w:r>
        <w:rPr>
          <w:rFonts w:eastAsia="Times New Roman"/>
        </w:rPr>
        <w:t xml:space="preserve"> заявки на участие в аукционе, отвечающие требованиям аукционной документации: </w:t>
      </w:r>
    </w:p>
    <w:p w:rsidR="00000000" w:rsidRDefault="00F342C1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0505_AC20179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>«за» – 5 голосов (Ларионов Игорь Александрович, Боярский Александр Алексеевич, Мокроусова Елен</w:t>
      </w:r>
      <w:r>
        <w:rPr>
          <w:rFonts w:eastAsia="Times New Roman"/>
        </w:rPr>
        <w:t xml:space="preserve">а Игоревна,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F342C1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8682_AC20179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>«за» – 4 голоса (Ларионов Игорь Александрович, Боярский Алекс</w:t>
      </w:r>
      <w:r>
        <w:rPr>
          <w:rFonts w:eastAsia="Times New Roman"/>
        </w:rPr>
        <w:t xml:space="preserve">андр Алексеевич, Мокроусова Елена Игоревна, Рылов Сергей Федорович);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F342C1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6938_AC20179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>«за» – 5 голосов (Ларионов Игорь Александрович, Боярски</w:t>
      </w:r>
      <w:r>
        <w:rPr>
          <w:rFonts w:eastAsia="Times New Roman"/>
        </w:rPr>
        <w:t xml:space="preserve">й Александр Алексеевич, Мокроусова Елена Игоревна,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F342C1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8325_AC20179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>«за» – 5 голосов (Лари</w:t>
      </w:r>
      <w:r>
        <w:rPr>
          <w:rFonts w:eastAsia="Times New Roman"/>
        </w:rPr>
        <w:t xml:space="preserve">онов Игорь Александрович, Боярский Александр Алексеевич, Мокроусова Елена Игоревна,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F342C1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6988_AC20179 </w:t>
      </w:r>
      <w:r>
        <w:rPr>
          <w:rFonts w:eastAsia="Times New Roman"/>
        </w:rPr>
        <w:br/>
        <w:t>Результаты голосования членов аукционной</w:t>
      </w:r>
      <w:r>
        <w:rPr>
          <w:rFonts w:eastAsia="Times New Roman"/>
        </w:rPr>
        <w:t xml:space="preserve"> комиссии: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 xml:space="preserve">«за» – 5 голосов (Ларионов Игорь Александрович, Боярский Александр Алексеевич, Мокроусова Елена Игоревна, Рылов Сергей Федорович, Щекалев Леонид Сергеевич);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F342C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 в допуске к дальнейшему участ</w:t>
      </w:r>
      <w:r>
        <w:rPr>
          <w:rFonts w:eastAsia="Times New Roman"/>
        </w:rPr>
        <w:t xml:space="preserve">ию в аукционе следующим участникам аукциона, подавшим заявки: </w:t>
      </w:r>
    </w:p>
    <w:p w:rsidR="00000000" w:rsidRDefault="00F342C1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7817_AC20179 </w:t>
      </w:r>
      <w:r>
        <w:rPr>
          <w:rFonts w:eastAsia="Times New Roman"/>
        </w:rPr>
        <w:br/>
        <w:t>На основании «15.7.5 в» пункта ЕОСЗ, а именно: отклонить в связи с несоответствием заявки с техническим заданием,а именно: - в п.1-26; 34-39; 45-108 cогласно техн</w:t>
      </w:r>
      <w:r>
        <w:rPr>
          <w:rFonts w:eastAsia="Times New Roman"/>
        </w:rPr>
        <w:t>ического задания: 1) цвет ольха с рисунком древесной стуктуры; 2) дсп европейского производства отвечающие стандартам Е1; 3) ПВХ "RENAU" либо эквивалент; 4) Меламин "Schattdecor", "Interprint" либо эквивалент; 5) цвет кромки темно-серый; 6) не прописаны го</w:t>
      </w:r>
      <w:r>
        <w:rPr>
          <w:rFonts w:eastAsia="Times New Roman"/>
        </w:rPr>
        <w:t>сты поставки и сборки столов; 7) в п. 33,40-42;109;112 в аналогах не прописаны технические характеристики согласно технического задания..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0 голосов </w:t>
      </w:r>
      <w:r>
        <w:rPr>
          <w:rFonts w:eastAsia="Times New Roman"/>
        </w:rPr>
        <w:br/>
        <w:t>«против» – 5 голосов (Ларионов Игорь Александрови</w:t>
      </w:r>
      <w:r>
        <w:rPr>
          <w:rFonts w:eastAsia="Times New Roman"/>
        </w:rPr>
        <w:t xml:space="preserve">ч, Боярский Александр Алексеевич, Мокроусова Елена Игоревна, Рылов Сергей Федорович, Щекалев Леонид Сергеевич); </w:t>
      </w:r>
      <w:r>
        <w:rPr>
          <w:rFonts w:eastAsia="Times New Roman"/>
        </w:rPr>
        <w:br/>
        <w:t xml:space="preserve">«воздержался» – 0 голосов </w:t>
      </w:r>
    </w:p>
    <w:p w:rsidR="00000000" w:rsidRDefault="00F342C1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97"/>
        <w:gridCol w:w="5386"/>
        <w:gridCol w:w="1462"/>
      </w:tblGrid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Мокроусова Елена Игоревна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Руководитель группы оборудования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Щекалев Леонид Сергеевич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Инженер </w:t>
            </w:r>
            <w:r>
              <w:rPr>
                <w:rFonts w:eastAsia="Times New Roman"/>
              </w:rPr>
              <w:t>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Боярский Александр Алексеевич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13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28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  <w:tc>
          <w:tcPr>
            <w:tcW w:w="7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342C1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342C1" w:rsidRDefault="00F342C1">
      <w:pPr>
        <w:rPr>
          <w:rFonts w:eastAsia="Times New Roman"/>
        </w:rPr>
      </w:pPr>
    </w:p>
    <w:sectPr w:rsidR="00F342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F7D48"/>
    <w:multiLevelType w:val="multilevel"/>
    <w:tmpl w:val="2140F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654FF3"/>
    <w:multiLevelType w:val="multilevel"/>
    <w:tmpl w:val="BC34C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1">
      <w:startOverride w:val="1"/>
    </w:lvlOverride>
  </w:num>
  <w:num w:numId="5">
    <w:abstractNumId w:val="0"/>
    <w:lvlOverride w:ilvl="1"/>
    <w:lvlOverride w:ilvl="2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C77B51"/>
    <w:rsid w:val="00C77B51"/>
    <w:rsid w:val="00F3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31804770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2</cp:revision>
  <cp:lastPrinted>2014-04-23T03:22:00Z</cp:lastPrinted>
  <dcterms:created xsi:type="dcterms:W3CDTF">2014-04-23T03:26:00Z</dcterms:created>
  <dcterms:modified xsi:type="dcterms:W3CDTF">2014-04-23T03:26:00Z</dcterms:modified>
</cp:coreProperties>
</file>