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A75B7D" w14:textId="4D8BC96C" w:rsidR="00FF425F" w:rsidRPr="000A3997" w:rsidRDefault="00FF425F" w:rsidP="00FF425F">
      <w:pPr>
        <w:spacing w:before="100" w:beforeAutospacing="1" w:after="100" w:afterAutospacing="1"/>
        <w:ind w:firstLine="709"/>
        <w:jc w:val="right"/>
        <w:rPr>
          <w:b/>
          <w:bCs/>
          <w:szCs w:val="24"/>
        </w:rPr>
      </w:pPr>
      <w:r w:rsidRPr="000A3997">
        <w:rPr>
          <w:b/>
          <w:bCs/>
          <w:szCs w:val="24"/>
        </w:rPr>
        <w:t xml:space="preserve">Приложение №1 к Спецификации №1 от </w:t>
      </w:r>
      <w:proofErr w:type="gramStart"/>
      <w:r w:rsidRPr="000A3997">
        <w:rPr>
          <w:b/>
          <w:bCs/>
          <w:szCs w:val="24"/>
        </w:rPr>
        <w:t xml:space="preserve">«  </w:t>
      </w:r>
      <w:proofErr w:type="gramEnd"/>
      <w:r w:rsidRPr="000A3997">
        <w:rPr>
          <w:b/>
          <w:bCs/>
          <w:szCs w:val="24"/>
        </w:rPr>
        <w:t xml:space="preserve">  »_______2014г.</w:t>
      </w:r>
    </w:p>
    <w:p w14:paraId="196DCB24" w14:textId="77777777" w:rsidR="00FF425F" w:rsidRPr="00876A2E" w:rsidRDefault="00FF425F" w:rsidP="00FF425F">
      <w:pPr>
        <w:spacing w:before="100" w:beforeAutospacing="1" w:after="100" w:afterAutospacing="1"/>
        <w:ind w:firstLine="709"/>
        <w:jc w:val="right"/>
        <w:rPr>
          <w:b/>
          <w:bCs/>
          <w:sz w:val="28"/>
        </w:rPr>
      </w:pPr>
      <w:r>
        <w:rPr>
          <w:b/>
          <w:bCs/>
          <w:sz w:val="28"/>
        </w:rPr>
        <w:t>«</w:t>
      </w:r>
      <w:r w:rsidRPr="00876A2E">
        <w:rPr>
          <w:b/>
          <w:bCs/>
          <w:sz w:val="28"/>
        </w:rPr>
        <w:t>УТВЕРЖДАЮ</w:t>
      </w:r>
      <w:r>
        <w:rPr>
          <w:b/>
          <w:bCs/>
          <w:sz w:val="28"/>
        </w:rPr>
        <w:t>»</w:t>
      </w:r>
    </w:p>
    <w:p w14:paraId="25DB9CD4" w14:textId="77777777" w:rsidR="00471A83" w:rsidRDefault="00471A83" w:rsidP="00FF425F">
      <w:pPr>
        <w:spacing w:line="360" w:lineRule="auto"/>
        <w:jc w:val="right"/>
        <w:rPr>
          <w:bCs/>
          <w:sz w:val="28"/>
        </w:rPr>
      </w:pPr>
      <w:r>
        <w:rPr>
          <w:bCs/>
          <w:sz w:val="28"/>
        </w:rPr>
        <w:t xml:space="preserve">Руководитель проекта </w:t>
      </w:r>
    </w:p>
    <w:p w14:paraId="6AA6DDDD" w14:textId="2F6E9812" w:rsidR="00FF425F" w:rsidRPr="00876A2E" w:rsidRDefault="00471A83" w:rsidP="00FF425F">
      <w:pPr>
        <w:spacing w:line="360" w:lineRule="auto"/>
        <w:jc w:val="right"/>
        <w:rPr>
          <w:bCs/>
          <w:sz w:val="28"/>
        </w:rPr>
      </w:pPr>
      <w:r>
        <w:rPr>
          <w:bCs/>
          <w:sz w:val="28"/>
        </w:rPr>
        <w:t>группы информационных технологий</w:t>
      </w:r>
    </w:p>
    <w:p w14:paraId="1E9A67DD" w14:textId="77777777" w:rsidR="00FF425F" w:rsidRPr="00876A2E" w:rsidRDefault="00FF425F" w:rsidP="00FF425F">
      <w:pPr>
        <w:spacing w:line="360" w:lineRule="auto"/>
        <w:ind w:firstLine="709"/>
        <w:jc w:val="right"/>
        <w:rPr>
          <w:bCs/>
          <w:sz w:val="28"/>
        </w:rPr>
      </w:pPr>
      <w:r w:rsidRPr="00876A2E">
        <w:rPr>
          <w:bCs/>
          <w:sz w:val="28"/>
        </w:rPr>
        <w:t>ЗАО «РУСБУРМАШ»</w:t>
      </w:r>
    </w:p>
    <w:p w14:paraId="248F5770" w14:textId="77777777" w:rsidR="00FF425F" w:rsidRPr="00876A2E" w:rsidRDefault="00FF425F" w:rsidP="00FF425F">
      <w:pPr>
        <w:spacing w:line="360" w:lineRule="auto"/>
        <w:ind w:firstLine="709"/>
        <w:jc w:val="right"/>
        <w:rPr>
          <w:bCs/>
          <w:sz w:val="28"/>
        </w:rPr>
      </w:pPr>
    </w:p>
    <w:p w14:paraId="2A1A2879" w14:textId="5B3E7F56" w:rsidR="00FF425F" w:rsidRPr="00876A2E" w:rsidRDefault="00FF425F" w:rsidP="00FF425F">
      <w:pPr>
        <w:spacing w:line="360" w:lineRule="auto"/>
        <w:ind w:firstLine="709"/>
        <w:jc w:val="right"/>
        <w:rPr>
          <w:bCs/>
          <w:sz w:val="28"/>
        </w:rPr>
      </w:pPr>
      <w:r w:rsidRPr="00876A2E">
        <w:rPr>
          <w:bCs/>
          <w:sz w:val="28"/>
        </w:rPr>
        <w:t>____________</w:t>
      </w:r>
      <w:r>
        <w:rPr>
          <w:bCs/>
          <w:sz w:val="28"/>
        </w:rPr>
        <w:t>_____</w:t>
      </w:r>
      <w:r w:rsidRPr="00876A2E">
        <w:rPr>
          <w:bCs/>
          <w:sz w:val="28"/>
        </w:rPr>
        <w:t xml:space="preserve">__ </w:t>
      </w:r>
      <w:r w:rsidR="00471A83">
        <w:rPr>
          <w:bCs/>
          <w:sz w:val="28"/>
        </w:rPr>
        <w:t>Д. В. Болтачев</w:t>
      </w:r>
    </w:p>
    <w:p w14:paraId="488F7A0E" w14:textId="77777777" w:rsidR="00FF425F" w:rsidRPr="00876A2E" w:rsidRDefault="00FF425F" w:rsidP="00FF425F">
      <w:pPr>
        <w:spacing w:line="360" w:lineRule="auto"/>
        <w:ind w:firstLine="709"/>
        <w:jc w:val="right"/>
        <w:rPr>
          <w:szCs w:val="24"/>
        </w:rPr>
      </w:pPr>
      <w:r>
        <w:rPr>
          <w:bCs/>
          <w:sz w:val="28"/>
        </w:rPr>
        <w:t>«____»  ________________   2014</w:t>
      </w:r>
      <w:r w:rsidRPr="00876A2E">
        <w:rPr>
          <w:bCs/>
          <w:sz w:val="28"/>
        </w:rPr>
        <w:t xml:space="preserve"> г.</w:t>
      </w:r>
    </w:p>
    <w:p w14:paraId="434A4B98" w14:textId="77777777" w:rsidR="00FF425F" w:rsidRPr="00876A2E" w:rsidRDefault="00FF425F" w:rsidP="00FF425F">
      <w:pPr>
        <w:jc w:val="right"/>
        <w:rPr>
          <w:sz w:val="28"/>
        </w:rPr>
      </w:pPr>
    </w:p>
    <w:p w14:paraId="1442DE43" w14:textId="77777777" w:rsidR="00FF425F" w:rsidRPr="00876A2E" w:rsidRDefault="00FF425F" w:rsidP="00FF425F">
      <w:pPr>
        <w:jc w:val="center"/>
        <w:rPr>
          <w:sz w:val="28"/>
        </w:rPr>
      </w:pPr>
    </w:p>
    <w:p w14:paraId="64557439" w14:textId="77777777" w:rsidR="00FF425F" w:rsidRPr="00876A2E" w:rsidRDefault="00FF425F" w:rsidP="00FF425F">
      <w:pPr>
        <w:jc w:val="center"/>
        <w:rPr>
          <w:sz w:val="28"/>
        </w:rPr>
      </w:pPr>
    </w:p>
    <w:p w14:paraId="3D589E47" w14:textId="77777777" w:rsidR="00FF425F" w:rsidRPr="00876A2E" w:rsidRDefault="00FF425F" w:rsidP="00FF425F">
      <w:pPr>
        <w:jc w:val="center"/>
        <w:rPr>
          <w:sz w:val="28"/>
        </w:rPr>
      </w:pPr>
    </w:p>
    <w:p w14:paraId="0BBCCF08" w14:textId="77777777" w:rsidR="00FF425F" w:rsidRPr="00876A2E" w:rsidRDefault="00FF425F" w:rsidP="00FF425F">
      <w:pPr>
        <w:jc w:val="center"/>
        <w:rPr>
          <w:sz w:val="28"/>
        </w:rPr>
      </w:pPr>
    </w:p>
    <w:p w14:paraId="655F1316" w14:textId="77777777" w:rsidR="00FF425F" w:rsidRPr="00876A2E" w:rsidRDefault="00FF425F" w:rsidP="00FF425F">
      <w:pPr>
        <w:jc w:val="center"/>
        <w:rPr>
          <w:sz w:val="28"/>
        </w:rPr>
      </w:pPr>
    </w:p>
    <w:p w14:paraId="0B6C2124" w14:textId="77777777" w:rsidR="00FF425F" w:rsidRPr="00876A2E" w:rsidRDefault="00FF425F" w:rsidP="00FF425F">
      <w:pPr>
        <w:jc w:val="center"/>
        <w:rPr>
          <w:sz w:val="28"/>
        </w:rPr>
      </w:pPr>
    </w:p>
    <w:p w14:paraId="4E401601" w14:textId="77777777" w:rsidR="00FF425F" w:rsidRPr="00876A2E" w:rsidRDefault="00FF425F" w:rsidP="00FF425F">
      <w:pPr>
        <w:jc w:val="center"/>
        <w:rPr>
          <w:sz w:val="28"/>
        </w:rPr>
      </w:pPr>
    </w:p>
    <w:p w14:paraId="0B98F97C" w14:textId="77777777" w:rsidR="00FF425F" w:rsidRPr="00876A2E" w:rsidRDefault="00FF425F" w:rsidP="00FF425F">
      <w:pPr>
        <w:jc w:val="center"/>
        <w:rPr>
          <w:sz w:val="28"/>
        </w:rPr>
      </w:pPr>
    </w:p>
    <w:p w14:paraId="06A7CAB7" w14:textId="77777777" w:rsidR="00FF425F" w:rsidRPr="00876A2E" w:rsidRDefault="00FF425F" w:rsidP="00FF425F">
      <w:pPr>
        <w:jc w:val="center"/>
        <w:rPr>
          <w:sz w:val="28"/>
        </w:rPr>
      </w:pPr>
    </w:p>
    <w:p w14:paraId="6E187896" w14:textId="66BA5842" w:rsidR="00FF425F" w:rsidRPr="00734A69" w:rsidRDefault="00F96CEB" w:rsidP="00FF425F">
      <w:pPr>
        <w:jc w:val="center"/>
        <w:rPr>
          <w:color w:val="000000"/>
          <w:sz w:val="28"/>
          <w:u w:val="single"/>
        </w:rPr>
      </w:pPr>
      <w:r w:rsidRPr="00F96CEB">
        <w:rPr>
          <w:color w:val="000000"/>
          <w:sz w:val="28"/>
        </w:rPr>
        <w:t>Пре</w:t>
      </w:r>
      <w:r>
        <w:rPr>
          <w:color w:val="000000"/>
          <w:sz w:val="28"/>
        </w:rPr>
        <w:t>дмет</w:t>
      </w:r>
      <w:r w:rsidR="00FF425F" w:rsidRPr="00876A2E">
        <w:rPr>
          <w:color w:val="000000"/>
          <w:sz w:val="28"/>
        </w:rPr>
        <w:t xml:space="preserve"> закупки:</w:t>
      </w:r>
      <w:r w:rsidR="00FF425F">
        <w:rPr>
          <w:color w:val="000000"/>
          <w:sz w:val="28"/>
        </w:rPr>
        <w:t xml:space="preserve"> </w:t>
      </w:r>
      <w:r w:rsidR="00471A83" w:rsidRPr="00471A83">
        <w:rPr>
          <w:color w:val="000000"/>
          <w:sz w:val="28"/>
          <w:u w:val="single"/>
        </w:rPr>
        <w:t>Компьютерная техника, оргтехника и компьютерные комплектующие</w:t>
      </w:r>
    </w:p>
    <w:p w14:paraId="3BD715D8" w14:textId="77777777" w:rsidR="00FF425F" w:rsidRPr="00876A2E" w:rsidRDefault="00FF425F" w:rsidP="00FF425F">
      <w:pPr>
        <w:rPr>
          <w:sz w:val="28"/>
        </w:rPr>
      </w:pPr>
    </w:p>
    <w:p w14:paraId="456DC2FB" w14:textId="77777777" w:rsidR="00FF425F" w:rsidRPr="00876A2E" w:rsidRDefault="00FF425F" w:rsidP="00FF425F">
      <w:pPr>
        <w:rPr>
          <w:sz w:val="28"/>
        </w:rPr>
      </w:pPr>
    </w:p>
    <w:p w14:paraId="1EDDE3EA" w14:textId="77777777" w:rsidR="00FF425F" w:rsidRPr="00876A2E" w:rsidRDefault="00FF425F" w:rsidP="00FF425F">
      <w:pPr>
        <w:rPr>
          <w:sz w:val="28"/>
        </w:rPr>
      </w:pPr>
    </w:p>
    <w:p w14:paraId="417D3B7C" w14:textId="77777777" w:rsidR="00FF425F" w:rsidRPr="00876A2E" w:rsidRDefault="00FF425F" w:rsidP="00FF425F">
      <w:pPr>
        <w:rPr>
          <w:sz w:val="28"/>
        </w:rPr>
      </w:pPr>
    </w:p>
    <w:p w14:paraId="7C5FD5B7" w14:textId="77777777" w:rsidR="00FF425F" w:rsidRPr="00876A2E" w:rsidRDefault="00FF425F" w:rsidP="00FF425F">
      <w:pPr>
        <w:rPr>
          <w:sz w:val="28"/>
        </w:rPr>
      </w:pPr>
    </w:p>
    <w:p w14:paraId="0396CD3D" w14:textId="77777777" w:rsidR="00FF425F" w:rsidRPr="00876A2E" w:rsidRDefault="00FF425F" w:rsidP="00FF425F">
      <w:pPr>
        <w:rPr>
          <w:sz w:val="28"/>
        </w:rPr>
      </w:pPr>
    </w:p>
    <w:p w14:paraId="4B4C4519" w14:textId="77777777" w:rsidR="00FF425F" w:rsidRPr="00876A2E" w:rsidRDefault="00FF425F" w:rsidP="00FF425F">
      <w:pPr>
        <w:rPr>
          <w:sz w:val="28"/>
        </w:rPr>
      </w:pPr>
    </w:p>
    <w:p w14:paraId="4803A2CD" w14:textId="77777777" w:rsidR="00FF425F" w:rsidRPr="00876A2E" w:rsidRDefault="00FF425F" w:rsidP="00FF425F">
      <w:pPr>
        <w:rPr>
          <w:sz w:val="28"/>
        </w:rPr>
      </w:pPr>
    </w:p>
    <w:p w14:paraId="4E8980B1" w14:textId="77777777" w:rsidR="00FF425F" w:rsidRPr="00876A2E" w:rsidRDefault="00FF425F" w:rsidP="00FF425F">
      <w:pPr>
        <w:rPr>
          <w:sz w:val="28"/>
        </w:rPr>
      </w:pPr>
    </w:p>
    <w:p w14:paraId="0C1AE790" w14:textId="77777777" w:rsidR="00FF425F" w:rsidRPr="00876A2E" w:rsidRDefault="00FF425F" w:rsidP="00FF425F">
      <w:pPr>
        <w:rPr>
          <w:sz w:val="28"/>
        </w:rPr>
      </w:pPr>
    </w:p>
    <w:p w14:paraId="7F3229F1" w14:textId="77777777" w:rsidR="00FF425F" w:rsidRPr="00876A2E" w:rsidRDefault="00FF425F" w:rsidP="00FF425F">
      <w:pPr>
        <w:rPr>
          <w:sz w:val="28"/>
        </w:rPr>
      </w:pPr>
    </w:p>
    <w:p w14:paraId="42801051" w14:textId="77777777" w:rsidR="00FF425F" w:rsidRPr="00876A2E" w:rsidRDefault="00FF425F" w:rsidP="00FF425F">
      <w:pPr>
        <w:rPr>
          <w:sz w:val="28"/>
        </w:rPr>
      </w:pPr>
    </w:p>
    <w:p w14:paraId="45FEC061" w14:textId="77777777" w:rsidR="00FF425F" w:rsidRPr="00876A2E" w:rsidRDefault="00FF425F" w:rsidP="00FF425F">
      <w:pPr>
        <w:rPr>
          <w:sz w:val="28"/>
        </w:rPr>
      </w:pPr>
    </w:p>
    <w:p w14:paraId="5927119E" w14:textId="77777777" w:rsidR="00FF425F" w:rsidRPr="00876A2E" w:rsidRDefault="00FF425F" w:rsidP="00FF425F">
      <w:pPr>
        <w:rPr>
          <w:sz w:val="28"/>
        </w:rPr>
      </w:pPr>
    </w:p>
    <w:p w14:paraId="4ADBC612" w14:textId="77777777" w:rsidR="00FF425F" w:rsidRDefault="00FF425F" w:rsidP="00FF425F">
      <w:pPr>
        <w:rPr>
          <w:sz w:val="28"/>
        </w:rPr>
      </w:pPr>
    </w:p>
    <w:p w14:paraId="6C4A7B0D" w14:textId="77777777" w:rsidR="00FF425F" w:rsidRDefault="00FF425F" w:rsidP="00FF425F">
      <w:pPr>
        <w:rPr>
          <w:sz w:val="28"/>
        </w:rPr>
      </w:pPr>
    </w:p>
    <w:p w14:paraId="005F8BC0" w14:textId="77777777" w:rsidR="00FF425F" w:rsidRPr="00876A2E" w:rsidRDefault="00FF425F" w:rsidP="00FF425F">
      <w:pPr>
        <w:rPr>
          <w:sz w:val="28"/>
        </w:rPr>
      </w:pPr>
    </w:p>
    <w:p w14:paraId="6C80F91F" w14:textId="77777777" w:rsidR="00FF425F" w:rsidRPr="00876A2E" w:rsidRDefault="00FF425F" w:rsidP="00FF425F">
      <w:pPr>
        <w:jc w:val="center"/>
        <w:rPr>
          <w:sz w:val="28"/>
        </w:rPr>
      </w:pPr>
      <w:r w:rsidRPr="00876A2E">
        <w:rPr>
          <w:sz w:val="28"/>
        </w:rPr>
        <w:t>Москва</w:t>
      </w:r>
    </w:p>
    <w:p w14:paraId="6D2C410C" w14:textId="2AE21931" w:rsidR="00FF425F" w:rsidRDefault="00FF425F" w:rsidP="00F96CEB">
      <w:pPr>
        <w:spacing w:after="200" w:line="276" w:lineRule="auto"/>
        <w:jc w:val="center"/>
        <w:rPr>
          <w:b/>
          <w:sz w:val="28"/>
        </w:rPr>
      </w:pPr>
      <w:r w:rsidRPr="0012741B">
        <w:t>2014</w:t>
      </w:r>
    </w:p>
    <w:p w14:paraId="21C96B6D" w14:textId="224FDF0A" w:rsidR="006D35CF" w:rsidRDefault="00714C19" w:rsidP="00D91B1A">
      <w:pPr>
        <w:spacing w:after="360"/>
        <w:jc w:val="center"/>
      </w:pPr>
      <w:r w:rsidRPr="006D35CF">
        <w:rPr>
          <w:b/>
          <w:sz w:val="28"/>
        </w:rPr>
        <w:lastRenderedPageBreak/>
        <w:t>Техническо</w:t>
      </w:r>
      <w:r w:rsidR="0058461E" w:rsidRPr="006D35CF">
        <w:rPr>
          <w:b/>
          <w:sz w:val="28"/>
        </w:rPr>
        <w:t>е</w:t>
      </w:r>
      <w:r w:rsidRPr="006D35CF">
        <w:rPr>
          <w:b/>
          <w:sz w:val="28"/>
        </w:rPr>
        <w:t xml:space="preserve"> задани</w:t>
      </w:r>
      <w:r w:rsidR="0058461E" w:rsidRPr="006D35CF">
        <w:rPr>
          <w:b/>
          <w:sz w:val="28"/>
        </w:rPr>
        <w:t>е</w:t>
      </w:r>
      <w:r w:rsidRPr="006D35CF">
        <w:rPr>
          <w:b/>
          <w:sz w:val="28"/>
        </w:rPr>
        <w:t xml:space="preserve"> </w:t>
      </w:r>
      <w:r w:rsidR="0058461E" w:rsidRPr="006D35CF">
        <w:rPr>
          <w:b/>
          <w:sz w:val="28"/>
        </w:rPr>
        <w:br/>
      </w:r>
      <w:r w:rsidR="00D91B1A" w:rsidRPr="00D91B1A">
        <w:rPr>
          <w:b/>
          <w:sz w:val="28"/>
        </w:rPr>
        <w:t>на поставку стандартного оборудования</w:t>
      </w:r>
      <w:r w:rsidR="00D91B1A">
        <w:rPr>
          <w:b/>
          <w:sz w:val="28"/>
        </w:rPr>
        <w:br/>
      </w:r>
      <w:r w:rsidR="00D91B1A" w:rsidRPr="00D91B1A">
        <w:rPr>
          <w:b/>
          <w:sz w:val="28"/>
        </w:rPr>
        <w:t xml:space="preserve">для нужд </w:t>
      </w:r>
      <w:r w:rsidR="00E32379" w:rsidRPr="00E32379">
        <w:rPr>
          <w:b/>
          <w:sz w:val="28"/>
        </w:rPr>
        <w:t>ЗАО «РУСБУРМАШ»</w:t>
      </w:r>
    </w:p>
    <w:p w14:paraId="472AF962" w14:textId="77777777" w:rsidR="00714C19" w:rsidRPr="00E0504A" w:rsidRDefault="006D35CF" w:rsidP="0058461E">
      <w:pPr>
        <w:spacing w:after="360"/>
        <w:jc w:val="center"/>
        <w:rPr>
          <w:sz w:val="28"/>
        </w:rPr>
      </w:pPr>
      <w:r w:rsidRPr="00E0504A">
        <w:t>СОДЕРЖАНИЕ</w:t>
      </w:r>
    </w:p>
    <w:p w14:paraId="6D001447" w14:textId="77777777" w:rsidR="00E94A06" w:rsidRDefault="00CE3D6A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E0504A">
        <w:fldChar w:fldCharType="begin"/>
      </w:r>
      <w:r w:rsidRPr="00E0504A">
        <w:instrText xml:space="preserve"> TOC \o "1-2" \h \z \u </w:instrText>
      </w:r>
      <w:r w:rsidRPr="00E0504A">
        <w:fldChar w:fldCharType="separate"/>
      </w:r>
      <w:hyperlink w:anchor="_Toc398554849" w:history="1">
        <w:r w:rsidR="00E94A06" w:rsidRPr="00945380">
          <w:rPr>
            <w:rStyle w:val="ac"/>
            <w:noProof/>
            <w:kern w:val="28"/>
          </w:rPr>
          <w:t>РАЗДЕЛ 1.</w:t>
        </w:r>
        <w:r w:rsidR="00E94A06" w:rsidRPr="00945380">
          <w:rPr>
            <w:rStyle w:val="ac"/>
            <w:noProof/>
          </w:rPr>
          <w:t xml:space="preserve"> ОБЩИЕ СВЕДЕНИЯ</w:t>
        </w:r>
        <w:r w:rsidR="00E94A06">
          <w:rPr>
            <w:noProof/>
            <w:webHidden/>
          </w:rPr>
          <w:tab/>
        </w:r>
        <w:r w:rsidR="00E94A06">
          <w:rPr>
            <w:noProof/>
            <w:webHidden/>
          </w:rPr>
          <w:fldChar w:fldCharType="begin"/>
        </w:r>
        <w:r w:rsidR="00E94A06">
          <w:rPr>
            <w:noProof/>
            <w:webHidden/>
          </w:rPr>
          <w:instrText xml:space="preserve"> PAGEREF _Toc398554849 \h </w:instrText>
        </w:r>
        <w:r w:rsidR="00E94A06">
          <w:rPr>
            <w:noProof/>
            <w:webHidden/>
          </w:rPr>
        </w:r>
        <w:r w:rsidR="00E94A06">
          <w:rPr>
            <w:noProof/>
            <w:webHidden/>
          </w:rPr>
          <w:fldChar w:fldCharType="separate"/>
        </w:r>
        <w:r w:rsidR="007914D4">
          <w:rPr>
            <w:noProof/>
            <w:webHidden/>
          </w:rPr>
          <w:t>3</w:t>
        </w:r>
        <w:r w:rsidR="00E94A06">
          <w:rPr>
            <w:noProof/>
            <w:webHidden/>
          </w:rPr>
          <w:fldChar w:fldCharType="end"/>
        </w:r>
      </w:hyperlink>
    </w:p>
    <w:p w14:paraId="3716DB42" w14:textId="77777777" w:rsidR="00E94A06" w:rsidRDefault="00E94A06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98554850" w:history="1">
        <w:r w:rsidRPr="00945380">
          <w:rPr>
            <w:rStyle w:val="ac"/>
            <w:noProof/>
          </w:rPr>
          <w:t>Подраздел 1.1 Наименование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_Toc398554850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4D4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02E6495F" w14:textId="77777777" w:rsidR="00E94A06" w:rsidRDefault="00E94A06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98554851" w:history="1">
        <w:r w:rsidRPr="00945380">
          <w:rPr>
            <w:rStyle w:val="ac"/>
            <w:noProof/>
          </w:rPr>
          <w:t>Подраздел 1.2 Сведения о новизне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_Toc398554851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4D4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5799858C" w14:textId="77777777" w:rsidR="00E94A06" w:rsidRDefault="00E94A06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98554852" w:history="1">
        <w:r w:rsidRPr="00945380">
          <w:rPr>
            <w:rStyle w:val="ac"/>
            <w:noProof/>
          </w:rPr>
          <w:t>Подраздел 1.3 Код ОКП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_Toc398554852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4D4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37A52301" w14:textId="77777777" w:rsidR="00E94A06" w:rsidRDefault="00E94A0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98554853" w:history="1">
        <w:r w:rsidRPr="00945380">
          <w:rPr>
            <w:rStyle w:val="ac"/>
            <w:noProof/>
            <w:kern w:val="28"/>
          </w:rPr>
          <w:t>РАЗДЕЛ 2.</w:t>
        </w:r>
        <w:r w:rsidRPr="00945380">
          <w:rPr>
            <w:rStyle w:val="ac"/>
            <w:noProof/>
          </w:rPr>
          <w:t xml:space="preserve"> ОБЛАСТЬ ПРИМЕНЕНИЯ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_Toc398554853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4D4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553CB15B" w14:textId="77777777" w:rsidR="00E94A06" w:rsidRDefault="00E94A0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98554854" w:history="1">
        <w:r w:rsidRPr="00945380">
          <w:rPr>
            <w:rStyle w:val="ac"/>
            <w:noProof/>
            <w:kern w:val="28"/>
          </w:rPr>
          <w:t>РАЗДЕЛ 3.</w:t>
        </w:r>
        <w:r w:rsidRPr="00945380">
          <w:rPr>
            <w:rStyle w:val="ac"/>
            <w:noProof/>
          </w:rPr>
          <w:t xml:space="preserve"> УСЛОВИЯ ЭКСПЛУАТАЦИИ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_Toc398554854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4D4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146CE1A7" w14:textId="77777777" w:rsidR="00E94A06" w:rsidRDefault="00E94A0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98554855" w:history="1">
        <w:r w:rsidRPr="00945380">
          <w:rPr>
            <w:rStyle w:val="ac"/>
            <w:noProof/>
            <w:kern w:val="28"/>
          </w:rPr>
          <w:t>РАЗДЕЛ 4.</w:t>
        </w:r>
        <w:r w:rsidRPr="00945380">
          <w:rPr>
            <w:rStyle w:val="ac"/>
            <w:noProof/>
          </w:rPr>
          <w:t xml:space="preserve"> ПЕРЕЧЕНЬ ТОВАРОВ И ОБЩИХ ТРЕБОВАНИЙ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_Toc398554855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4D4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3019853B" w14:textId="77777777" w:rsidR="00E94A06" w:rsidRDefault="00E94A06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98554856" w:history="1">
        <w:r w:rsidRPr="00945380">
          <w:rPr>
            <w:rStyle w:val="ac"/>
            <w:noProof/>
          </w:rPr>
          <w:t>Подраздел 4.1 Перечень товаров для филиала в г. Чита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_Toc398554856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4D4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5E18FFCC" w14:textId="77777777" w:rsidR="00E94A06" w:rsidRDefault="00E94A06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98554857" w:history="1">
        <w:r w:rsidRPr="00945380">
          <w:rPr>
            <w:rStyle w:val="ac"/>
            <w:noProof/>
          </w:rPr>
          <w:t>Подраздел 4.2 Перечень товаров для офиса в г. Москва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_Toc398554857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4D4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001A2D60" w14:textId="77777777" w:rsidR="00E94A06" w:rsidRDefault="00E94A06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98554858" w:history="1">
        <w:r w:rsidRPr="00945380">
          <w:rPr>
            <w:rStyle w:val="ac"/>
            <w:noProof/>
          </w:rPr>
          <w:t>Подраздел 4.3 Перечень товаров для подразделения в г. Далматово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_Toc398554858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4D4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74B5D72" w14:textId="77777777" w:rsidR="00E94A06" w:rsidRDefault="00E94A0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98554859" w:history="1">
        <w:r w:rsidRPr="00945380">
          <w:rPr>
            <w:rStyle w:val="ac"/>
            <w:noProof/>
            <w:kern w:val="28"/>
          </w:rPr>
          <w:t>РАЗДЕЛ 5.</w:t>
        </w:r>
        <w:r w:rsidRPr="00945380">
          <w:rPr>
            <w:rStyle w:val="ac"/>
            <w:noProof/>
          </w:rPr>
          <w:t xml:space="preserve"> ТРЕБОВАНИЯ К ЭЛЕКТРОПИТАНИЮ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_Toc398554859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4D4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714CA046" w14:textId="77777777" w:rsidR="00E94A06" w:rsidRDefault="00E94A0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98554860" w:history="1">
        <w:r w:rsidRPr="00945380">
          <w:rPr>
            <w:rStyle w:val="ac"/>
            <w:noProof/>
            <w:kern w:val="28"/>
          </w:rPr>
          <w:t>РАЗДЕЛ 6.</w:t>
        </w:r>
        <w:r w:rsidRPr="00945380">
          <w:rPr>
            <w:rStyle w:val="ac"/>
            <w:noProof/>
          </w:rPr>
          <w:t xml:space="preserve"> ТРЕБОВАНИЯ ПО ПРАВИЛАМ СДАЧИ И ПРИЕМКИ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_Toc398554860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4D4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23AD9F0C" w14:textId="77777777" w:rsidR="00E94A06" w:rsidRDefault="00E94A0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98554861" w:history="1">
        <w:r w:rsidRPr="00945380">
          <w:rPr>
            <w:rStyle w:val="ac"/>
            <w:noProof/>
            <w:kern w:val="28"/>
            <w:lang w:val="en-US"/>
          </w:rPr>
          <w:t>РАЗДЕЛ 7.</w:t>
        </w:r>
        <w:r w:rsidRPr="00945380">
          <w:rPr>
            <w:rStyle w:val="ac"/>
            <w:noProof/>
          </w:rPr>
          <w:t xml:space="preserve"> ТРЕБОВАНИЯ К ТРАНСПОРТИРОВАНИЮ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_Toc398554861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4D4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56BB6334" w14:textId="77777777" w:rsidR="00E94A06" w:rsidRDefault="00E94A0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98554862" w:history="1">
        <w:r w:rsidRPr="00945380">
          <w:rPr>
            <w:rStyle w:val="ac"/>
            <w:noProof/>
            <w:kern w:val="28"/>
          </w:rPr>
          <w:t>РАЗДЕЛ 8.</w:t>
        </w:r>
        <w:r w:rsidRPr="00945380">
          <w:rPr>
            <w:rStyle w:val="ac"/>
            <w:noProof/>
            <w:lang w:val="en-US"/>
          </w:rPr>
          <w:t xml:space="preserve"> ТРЕБОВАНИЯ К УПАКОВКЕ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_Toc398554862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4D4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6DD9A58B" w14:textId="77777777" w:rsidR="00E94A06" w:rsidRDefault="00E94A0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98554863" w:history="1">
        <w:r w:rsidRPr="00945380">
          <w:rPr>
            <w:rStyle w:val="ac"/>
            <w:noProof/>
            <w:kern w:val="28"/>
          </w:rPr>
          <w:t>РАЗДЕЛ 9.</w:t>
        </w:r>
        <w:r w:rsidRPr="00945380">
          <w:rPr>
            <w:rStyle w:val="ac"/>
            <w:noProof/>
          </w:rPr>
          <w:t xml:space="preserve"> ТРЕБОВАНИЯ К МАРКИРОВКЕ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_Toc398554863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4D4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51B0B5AA" w14:textId="77777777" w:rsidR="00E94A06" w:rsidRDefault="00E94A0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98554864" w:history="1">
        <w:r w:rsidRPr="00945380">
          <w:rPr>
            <w:rStyle w:val="ac"/>
            <w:noProof/>
            <w:kern w:val="28"/>
          </w:rPr>
          <w:t>РАЗДЕЛ 10.</w:t>
        </w:r>
        <w:r w:rsidRPr="00945380">
          <w:rPr>
            <w:rStyle w:val="ac"/>
            <w:noProof/>
          </w:rPr>
          <w:t xml:space="preserve"> ТРЕБОВАНИЯ К СРОКУ И УСЛОВИЯМ ПОСТАВКИ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_Toc398554864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4D4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03361174" w14:textId="77777777" w:rsidR="00E94A06" w:rsidRDefault="00E94A0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98554865" w:history="1">
        <w:r w:rsidRPr="00945380">
          <w:rPr>
            <w:rStyle w:val="ac"/>
            <w:noProof/>
            <w:kern w:val="28"/>
          </w:rPr>
          <w:t>РАЗДЕЛ 11.</w:t>
        </w:r>
        <w:r w:rsidRPr="00945380">
          <w:rPr>
            <w:rStyle w:val="ac"/>
            <w:noProof/>
          </w:rPr>
          <w:t xml:space="preserve"> ТРЕБОВАНИЯ К КАЧЕСТВУ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_Toc398554865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4D4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4C4848AF" w14:textId="77777777" w:rsidR="00E94A06" w:rsidRDefault="00E94A0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98554866" w:history="1">
        <w:r w:rsidRPr="00945380">
          <w:rPr>
            <w:rStyle w:val="ac"/>
            <w:noProof/>
            <w:kern w:val="28"/>
          </w:rPr>
          <w:t>РАЗДЕЛ 12.</w:t>
        </w:r>
        <w:r w:rsidRPr="00945380">
          <w:rPr>
            <w:rStyle w:val="ac"/>
            <w:noProof/>
          </w:rPr>
          <w:t xml:space="preserve"> ТРЕБОВАНИЯ К ОБЪЕМУ И СРОКУ ПРЕДОСТАВЛЕНИЯ ГАРАНТИЙ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_Toc398554866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4D4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0C194E9A" w14:textId="77777777" w:rsidR="00E94A06" w:rsidRDefault="00E94A0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98554867" w:history="1">
        <w:r w:rsidRPr="00945380">
          <w:rPr>
            <w:rStyle w:val="ac"/>
            <w:noProof/>
            <w:kern w:val="28"/>
          </w:rPr>
          <w:t>РАЗДЕЛ 13.</w:t>
        </w:r>
        <w:r w:rsidRPr="00945380">
          <w:rPr>
            <w:rStyle w:val="ac"/>
            <w:noProof/>
          </w:rPr>
          <w:t xml:space="preserve"> ТРЕБОВАНИЯ К ХРАНЕНИЮ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_Toc398554867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4D4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41E91913" w14:textId="77777777" w:rsidR="00E94A06" w:rsidRDefault="00E94A0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98554868" w:history="1">
        <w:r w:rsidRPr="00945380">
          <w:rPr>
            <w:rStyle w:val="ac"/>
            <w:noProof/>
            <w:kern w:val="28"/>
          </w:rPr>
          <w:t>РАЗДЕЛ 14.</w:t>
        </w:r>
        <w:r w:rsidRPr="00945380">
          <w:rPr>
            <w:rStyle w:val="ac"/>
            <w:noProof/>
          </w:rPr>
          <w:t xml:space="preserve"> ТРЕБОВАНИЯ К ОБСЛУЖИВАНИЮ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_Toc398554868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4D4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2673D169" w14:textId="77777777" w:rsidR="00E94A06" w:rsidRDefault="00E94A0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98554869" w:history="1">
        <w:r w:rsidRPr="00945380">
          <w:rPr>
            <w:rStyle w:val="ac"/>
            <w:noProof/>
            <w:kern w:val="28"/>
          </w:rPr>
          <w:t>РАЗДЕЛ 15.</w:t>
        </w:r>
        <w:r w:rsidRPr="00945380">
          <w:rPr>
            <w:rStyle w:val="ac"/>
            <w:noProof/>
          </w:rPr>
          <w:t xml:space="preserve"> ТРЕБОВАНИЯ ПО БЕЗОПАСНОСТИ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_Toc398554869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4D4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4356503" w14:textId="77777777" w:rsidR="00E94A06" w:rsidRDefault="00E94A0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98554870" w:history="1">
        <w:r w:rsidRPr="00945380">
          <w:rPr>
            <w:rStyle w:val="ac"/>
            <w:noProof/>
            <w:kern w:val="28"/>
          </w:rPr>
          <w:t>РАЗДЕЛ 16.</w:t>
        </w:r>
        <w:r w:rsidRPr="00945380">
          <w:rPr>
            <w:rStyle w:val="ac"/>
            <w:noProof/>
          </w:rPr>
          <w:t xml:space="preserve"> ТРЕБОВАНИЕ К ФОРМЕ ПРЕДСТАВЛЯЕМОЙ ИНФОРМАЦИИ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_Toc398554870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4D4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F7102F3" w14:textId="77777777" w:rsidR="00E94A06" w:rsidRDefault="00E94A0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98554871" w:history="1">
        <w:r w:rsidRPr="00945380">
          <w:rPr>
            <w:rStyle w:val="ac"/>
            <w:noProof/>
            <w:kern w:val="28"/>
          </w:rPr>
          <w:t>РАЗДЕЛ 17.</w:t>
        </w:r>
        <w:r w:rsidRPr="00945380">
          <w:rPr>
            <w:rStyle w:val="ac"/>
            <w:noProof/>
          </w:rPr>
          <w:t xml:space="preserve"> ЭКОЛОГИЧЕСКИЕ ТРЕБОВАНИЯ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_Toc398554871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4D4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3D8AFC78" w14:textId="77777777" w:rsidR="00E94A06" w:rsidRDefault="00E94A06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98554872" w:history="1">
        <w:r w:rsidRPr="00945380">
          <w:rPr>
            <w:rStyle w:val="ac"/>
            <w:noProof/>
            <w:kern w:val="28"/>
          </w:rPr>
          <w:t>РАЗДЕЛ 18.</w:t>
        </w:r>
        <w:r w:rsidRPr="00945380">
          <w:rPr>
            <w:rStyle w:val="ac"/>
            <w:noProof/>
          </w:rPr>
          <w:t xml:space="preserve"> ТРЕБОВАНИЯ К ТЕХНИЧЕСКОМУ ОБУЧЕНИЮ ПЕРСОНАЛА ЗАКАЗЧИКА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_Toc398554872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4D4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58AA2170" w14:textId="77777777" w:rsidR="00714C19" w:rsidRDefault="00CE3D6A" w:rsidP="004D491D">
      <w:pPr>
        <w:pStyle w:val="11"/>
      </w:pPr>
      <w:r w:rsidRPr="00E0504A">
        <w:fldChar w:fldCharType="end"/>
      </w:r>
    </w:p>
    <w:p w14:paraId="11D1A2AD" w14:textId="77777777" w:rsidR="00731D26" w:rsidRDefault="00731D26" w:rsidP="00731D26"/>
    <w:p w14:paraId="325A8A49" w14:textId="77777777" w:rsidR="00731D26" w:rsidRDefault="00731D26" w:rsidP="00731D26">
      <w:pPr>
        <w:sectPr w:rsidR="00731D26" w:rsidSect="004D491D">
          <w:headerReference w:type="default" r:id="rId8"/>
          <w:footerReference w:type="default" r:id="rId9"/>
          <w:pgSz w:w="11906" w:h="16838" w:code="9"/>
          <w:pgMar w:top="1134" w:right="424" w:bottom="1134" w:left="993" w:header="567" w:footer="567" w:gutter="0"/>
          <w:cols w:space="708"/>
          <w:docGrid w:linePitch="360"/>
        </w:sectPr>
      </w:pPr>
    </w:p>
    <w:tbl>
      <w:tblPr>
        <w:tblW w:w="9356" w:type="dxa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71A83" w:rsidRPr="0012741B" w14:paraId="3BD482D2" w14:textId="77777777" w:rsidTr="00F96CEB">
        <w:trPr>
          <w:trHeight w:val="698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14:paraId="1D39573D" w14:textId="593A045F" w:rsidR="00471A83" w:rsidRPr="0012741B" w:rsidRDefault="00471A83" w:rsidP="00471A83">
            <w:pPr>
              <w:pStyle w:val="1"/>
            </w:pPr>
            <w:bookmarkStart w:id="0" w:name="_Toc398554849"/>
            <w:r w:rsidRPr="00471A83">
              <w:lastRenderedPageBreak/>
              <w:t>ОБЩИЕ СВЕДЕНИЯ</w:t>
            </w:r>
            <w:bookmarkEnd w:id="0"/>
          </w:p>
        </w:tc>
      </w:tr>
      <w:tr w:rsidR="00471A83" w:rsidRPr="0012741B" w14:paraId="6A4B3E3C" w14:textId="77777777" w:rsidTr="00F96CEB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AB8CF3" w14:textId="4B5486A5" w:rsidR="00471A83" w:rsidRPr="0012741B" w:rsidRDefault="00471A83" w:rsidP="00471A83">
            <w:pPr>
              <w:pStyle w:val="2"/>
            </w:pPr>
            <w:bookmarkStart w:id="1" w:name="_Toc398554850"/>
            <w:r w:rsidRPr="0012741B">
              <w:t>Наименование</w:t>
            </w:r>
            <w:bookmarkEnd w:id="1"/>
          </w:p>
        </w:tc>
      </w:tr>
      <w:tr w:rsidR="00471A83" w:rsidRPr="0012741B" w14:paraId="294C3DB3" w14:textId="77777777" w:rsidTr="00F96CE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F7C94" w14:textId="66B305C5" w:rsidR="00471A83" w:rsidRDefault="00471A83" w:rsidP="00471A83">
            <w:pPr>
              <w:pStyle w:val="af1"/>
              <w:rPr>
                <w:rFonts w:ascii="Times New Roman" w:hAnsi="Times New Roman" w:cs="Times New Roman"/>
                <w:i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000000"/>
                <w:lang w:eastAsia="ru-RU"/>
              </w:rPr>
              <w:t xml:space="preserve">- </w:t>
            </w:r>
            <w:r w:rsidRPr="00471A83">
              <w:rPr>
                <w:rFonts w:ascii="Times New Roman" w:hAnsi="Times New Roman" w:cs="Times New Roman"/>
                <w:i/>
                <w:color w:val="000000"/>
                <w:lang w:eastAsia="ru-RU"/>
              </w:rPr>
              <w:t>Компьютерная техника, оргтехника и компьютерные комплектующие</w:t>
            </w:r>
          </w:p>
          <w:p w14:paraId="787B3279" w14:textId="77777777" w:rsidR="00471A83" w:rsidRPr="0012741B" w:rsidRDefault="00471A83" w:rsidP="00471A83">
            <w:pPr>
              <w:pStyle w:val="af1"/>
              <w:rPr>
                <w:rFonts w:ascii="Times New Roman" w:hAnsi="Times New Roman" w:cs="Times New Roman"/>
                <w:i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000000"/>
                <w:lang w:eastAsia="ru-RU"/>
              </w:rPr>
              <w:t>- н/д поставщика с обязательным согласованием с заказчиком</w:t>
            </w:r>
          </w:p>
        </w:tc>
      </w:tr>
      <w:tr w:rsidR="00471A83" w:rsidRPr="0012741B" w14:paraId="137D88E9" w14:textId="77777777" w:rsidTr="00F96CE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7CBAC" w14:textId="7CF13306" w:rsidR="00471A83" w:rsidRPr="0012741B" w:rsidRDefault="00471A83" w:rsidP="00471A83">
            <w:pPr>
              <w:pStyle w:val="2"/>
            </w:pPr>
            <w:bookmarkStart w:id="2" w:name="_Toc398554851"/>
            <w:r w:rsidRPr="0012741B">
              <w:t>Сведения о новизне</w:t>
            </w:r>
            <w:bookmarkEnd w:id="2"/>
          </w:p>
        </w:tc>
      </w:tr>
      <w:tr w:rsidR="00471A83" w:rsidRPr="0012741B" w14:paraId="04DF5B30" w14:textId="77777777" w:rsidTr="00F96CE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CEF23" w14:textId="1550CADF" w:rsidR="00424890" w:rsidRPr="00CB6DF0" w:rsidRDefault="00471A83" w:rsidP="00424890">
            <w:pPr>
              <w:pStyle w:val="3"/>
              <w:rPr>
                <w:i/>
              </w:rPr>
            </w:pPr>
            <w:r w:rsidRPr="00424890">
              <w:rPr>
                <w:i/>
              </w:rPr>
              <w:t xml:space="preserve">Оборудование должно быть новым, ранее не использованным, не </w:t>
            </w:r>
            <w:r w:rsidRPr="00CB6DF0">
              <w:rPr>
                <w:i/>
              </w:rPr>
              <w:t>эксплуатируемым.</w:t>
            </w:r>
          </w:p>
          <w:p w14:paraId="1D5F5CB9" w14:textId="5FB7B159" w:rsidR="00CB6DF0" w:rsidRPr="00CB6DF0" w:rsidRDefault="00CB6DF0" w:rsidP="00CB6DF0">
            <w:pPr>
              <w:pStyle w:val="3"/>
            </w:pPr>
            <w:r w:rsidRPr="00CB6DF0">
              <w:rPr>
                <w:i/>
              </w:rPr>
              <w:t>Технические характеристики оборудования, подтверждающие его новизну — наличие таблички на корпусе, указывающей наименование изделия, заводской номер и дату выпуска.</w:t>
            </w:r>
            <w:r w:rsidRPr="00CB6DF0">
              <w:rPr>
                <w:rStyle w:val="FontStyle184"/>
                <w:i/>
              </w:rPr>
              <w:t xml:space="preserve"> Год выпуска оборудования не ранее 2014, </w:t>
            </w:r>
            <w:proofErr w:type="spellStart"/>
            <w:r>
              <w:rPr>
                <w:rStyle w:val="FontStyle184"/>
                <w:i/>
              </w:rPr>
              <w:t>свободое</w:t>
            </w:r>
            <w:proofErr w:type="spellEnd"/>
            <w:r w:rsidRPr="00CB6DF0">
              <w:rPr>
                <w:rStyle w:val="FontStyle184"/>
                <w:i/>
              </w:rPr>
              <w:t xml:space="preserve"> от любых прав и притязаний третьих лиц. Не допускается поставка бывшего в употреблении, восстановленного товара, выставочных образцов.</w:t>
            </w:r>
          </w:p>
          <w:p w14:paraId="5ACCFBA9" w14:textId="11EF0AD0" w:rsidR="00471A83" w:rsidRPr="0012741B" w:rsidRDefault="00CB6DF0" w:rsidP="00CB6DF0">
            <w:pPr>
              <w:pStyle w:val="3"/>
              <w:rPr>
                <w:i/>
              </w:rPr>
            </w:pPr>
            <w:r w:rsidRPr="00CB6DF0">
              <w:rPr>
                <w:i/>
                <w:iCs/>
              </w:rPr>
              <w:t>Внешний вид оборудования – отсутствие изломов, трещин и других нарушений, отсутствие признаков коррозии, качественная окраска, отсутствие следов эксплуатации.</w:t>
            </w:r>
            <w:r w:rsidR="00471A83" w:rsidRPr="00CB6DF0">
              <w:rPr>
                <w:i/>
                <w:iCs/>
              </w:rPr>
              <w:t xml:space="preserve"> </w:t>
            </w:r>
          </w:p>
        </w:tc>
      </w:tr>
      <w:tr w:rsidR="00F96CEB" w:rsidRPr="0012741B" w14:paraId="038CFB47" w14:textId="77777777" w:rsidTr="00F96CE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E85BA" w14:textId="6515A212" w:rsidR="00F96CEB" w:rsidRPr="00424890" w:rsidRDefault="00630B57" w:rsidP="00F96CEB">
            <w:pPr>
              <w:pStyle w:val="2"/>
            </w:pPr>
            <w:bookmarkStart w:id="3" w:name="_Toc398554852"/>
            <w:r w:rsidRPr="001F6931">
              <w:rPr>
                <w:color w:val="000000"/>
              </w:rPr>
              <w:t>Код ОКП</w:t>
            </w:r>
            <w:bookmarkEnd w:id="3"/>
          </w:p>
        </w:tc>
      </w:tr>
      <w:tr w:rsidR="00F96CEB" w:rsidRPr="0012741B" w14:paraId="3C201292" w14:textId="77777777" w:rsidTr="00E94A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4CE5FD" w14:textId="42073C13" w:rsidR="00F96CEB" w:rsidRPr="00424890" w:rsidRDefault="00F96CEB" w:rsidP="00E94A06">
            <w:pPr>
              <w:pStyle w:val="af1"/>
            </w:pPr>
            <w:r w:rsidRPr="00630B57">
              <w:rPr>
                <w:rFonts w:ascii="Times New Roman" w:hAnsi="Times New Roman" w:cs="Times New Roman"/>
                <w:i/>
                <w:lang w:eastAsia="ru-RU"/>
              </w:rPr>
              <w:t xml:space="preserve">Код ОКП </w:t>
            </w:r>
            <w:r w:rsidRPr="00630B57">
              <w:rPr>
                <w:rFonts w:ascii="Times New Roman" w:hAnsi="Times New Roman" w:cs="Times New Roman"/>
                <w:i/>
                <w:lang w:eastAsia="ru-RU"/>
              </w:rPr>
              <w:tab/>
            </w:r>
            <w:r w:rsidRPr="00630B57">
              <w:rPr>
                <w:rFonts w:ascii="Times New Roman" w:hAnsi="Times New Roman" w:cs="Times New Roman"/>
                <w:i/>
                <w:lang w:eastAsia="ru-RU"/>
              </w:rPr>
              <w:tab/>
            </w:r>
            <w:r w:rsidRPr="00630B57">
              <w:rPr>
                <w:rFonts w:ascii="Times New Roman" w:hAnsi="Times New Roman" w:cs="Times New Roman"/>
                <w:i/>
                <w:lang w:eastAsia="ru-RU"/>
              </w:rPr>
              <w:tab/>
              <w:t>40 0000 4</w:t>
            </w:r>
          </w:p>
        </w:tc>
      </w:tr>
    </w:tbl>
    <w:p w14:paraId="757DDE35" w14:textId="77777777" w:rsidR="00CB6DF0" w:rsidRPr="00471A83" w:rsidRDefault="00CB6DF0" w:rsidP="00471A83"/>
    <w:tbl>
      <w:tblPr>
        <w:tblpPr w:leftFromText="180" w:rightFromText="180" w:vertAnchor="text" w:horzAnchor="margin" w:tblpX="137" w:tblpY="37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B6DF0" w:rsidRPr="0012741B" w14:paraId="3AB8796C" w14:textId="77777777" w:rsidTr="00630B57">
        <w:trPr>
          <w:trHeight w:val="562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14:paraId="0A535A36" w14:textId="38EA798D" w:rsidR="00CB6DF0" w:rsidRPr="0012741B" w:rsidRDefault="00CB6DF0" w:rsidP="00CB6DF0">
            <w:pPr>
              <w:pStyle w:val="1"/>
            </w:pPr>
            <w:bookmarkStart w:id="4" w:name="_Toc398554853"/>
            <w:r w:rsidRPr="0012741B">
              <w:t>ОБЛАСТЬ ПРИМЕНЕНИЯ</w:t>
            </w:r>
            <w:bookmarkEnd w:id="4"/>
          </w:p>
        </w:tc>
      </w:tr>
      <w:tr w:rsidR="00CB6DF0" w:rsidRPr="0012741B" w14:paraId="36AF1322" w14:textId="77777777" w:rsidTr="009836B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773813" w14:textId="6BBF9792" w:rsidR="00CB6DF0" w:rsidRPr="001E03FB" w:rsidRDefault="00CB6DF0" w:rsidP="00B82094">
            <w:pPr>
              <w:pStyle w:val="af1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Компьютерное оборудование и </w:t>
            </w:r>
            <w:r w:rsidR="00B82094">
              <w:rPr>
                <w:rFonts w:ascii="Times New Roman" w:hAnsi="Times New Roman" w:cs="Times New Roman"/>
                <w:i/>
              </w:rPr>
              <w:t xml:space="preserve">комплектующие </w:t>
            </w:r>
            <w:r w:rsidR="00B82094" w:rsidRPr="001E03FB">
              <w:rPr>
                <w:rFonts w:ascii="Times New Roman" w:hAnsi="Times New Roman" w:cs="Times New Roman"/>
                <w:i/>
              </w:rPr>
              <w:t>предназначены</w:t>
            </w:r>
            <w:r w:rsidRPr="001E03FB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 xml:space="preserve">для офисного </w:t>
            </w:r>
            <w:r w:rsidR="00B82094">
              <w:rPr>
                <w:rFonts w:ascii="Times New Roman" w:hAnsi="Times New Roman" w:cs="Times New Roman"/>
                <w:i/>
              </w:rPr>
              <w:t>применения, за исключением п. 2 (уличное применение).</w:t>
            </w:r>
          </w:p>
        </w:tc>
      </w:tr>
    </w:tbl>
    <w:tbl>
      <w:tblPr>
        <w:tblW w:w="935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82094" w:rsidRPr="0012741B" w14:paraId="660E491F" w14:textId="77777777" w:rsidTr="00630B57">
        <w:trPr>
          <w:trHeight w:val="269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14:paraId="5AFE3A45" w14:textId="3C61BEDD" w:rsidR="00B82094" w:rsidRPr="0012741B" w:rsidRDefault="009836BB" w:rsidP="009836BB">
            <w:pPr>
              <w:pStyle w:val="1"/>
            </w:pPr>
            <w:bookmarkStart w:id="5" w:name="_Toc398554854"/>
            <w:r>
              <w:t>УСЛОВИЯ ЭКСПЛУАТАЦИИ</w:t>
            </w:r>
            <w:bookmarkEnd w:id="5"/>
          </w:p>
        </w:tc>
      </w:tr>
      <w:tr w:rsidR="00B82094" w:rsidRPr="0012741B" w14:paraId="510A0B6A" w14:textId="77777777" w:rsidTr="00E94A06">
        <w:trPr>
          <w:trHeight w:val="53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182538" w14:textId="0CE40638" w:rsidR="00B82094" w:rsidRPr="001E03FB" w:rsidRDefault="00B82094" w:rsidP="00F96CEB">
            <w:pPr>
              <w:pStyle w:val="af1"/>
              <w:rPr>
                <w:rFonts w:ascii="Times New Roman" w:hAnsi="Times New Roman" w:cs="Times New Roman"/>
                <w:i/>
                <w:lang w:eastAsia="ru-RU"/>
              </w:rPr>
            </w:pPr>
          </w:p>
          <w:p w14:paraId="0FAFCAF7" w14:textId="07096032" w:rsidR="00B82094" w:rsidRPr="00B82094" w:rsidRDefault="00B82094" w:rsidP="00B82094">
            <w:pPr>
              <w:pStyle w:val="af1"/>
              <w:rPr>
                <w:rFonts w:ascii="Times New Roman" w:hAnsi="Times New Roman" w:cs="Times New Roman"/>
                <w:i/>
                <w:lang w:eastAsia="ru-RU"/>
              </w:rPr>
            </w:pPr>
            <w:r w:rsidRPr="001E03FB">
              <w:rPr>
                <w:rFonts w:ascii="Times New Roman" w:hAnsi="Times New Roman" w:cs="Times New Roman"/>
                <w:i/>
                <w:lang w:eastAsia="ru-RU"/>
              </w:rPr>
              <w:t xml:space="preserve">Температура воздуха на рабочем месте должна быть от </w:t>
            </w:r>
            <w:r>
              <w:rPr>
                <w:rFonts w:ascii="Times New Roman" w:hAnsi="Times New Roman" w:cs="Times New Roman"/>
                <w:i/>
              </w:rPr>
              <w:t>+15°С до +32°С</w:t>
            </w:r>
            <w:r w:rsidRPr="001E03FB">
              <w:rPr>
                <w:rFonts w:ascii="Times New Roman" w:hAnsi="Times New Roman" w:cs="Times New Roman"/>
                <w:i/>
                <w:lang w:eastAsia="ru-RU"/>
              </w:rPr>
              <w:t>;</w:t>
            </w:r>
          </w:p>
          <w:p w14:paraId="663D198C" w14:textId="53BEDCD2" w:rsidR="00B82094" w:rsidRPr="0012741B" w:rsidRDefault="00B82094" w:rsidP="00F96CEB">
            <w:pPr>
              <w:pStyle w:val="af1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14:paraId="5C62F282" w14:textId="77777777" w:rsidR="00B82094" w:rsidRDefault="00B82094">
      <w:pPr>
        <w:spacing w:after="200" w:line="276" w:lineRule="auto"/>
      </w:pPr>
    </w:p>
    <w:p w14:paraId="103D4D8B" w14:textId="77777777" w:rsidR="00CB6DF0" w:rsidRDefault="00471A83">
      <w:pPr>
        <w:spacing w:after="200" w:line="276" w:lineRule="auto"/>
        <w:rPr>
          <w:rFonts w:cs="Arial"/>
          <w:bCs/>
          <w:kern w:val="32"/>
          <w:sz w:val="28"/>
          <w:szCs w:val="32"/>
        </w:rPr>
      </w:pPr>
      <w:r>
        <w:br w:type="page"/>
      </w:r>
    </w:p>
    <w:p w14:paraId="5677D847" w14:textId="07A3CCAA" w:rsidR="00731D26" w:rsidRDefault="00731D26" w:rsidP="00731D26">
      <w:pPr>
        <w:pStyle w:val="1"/>
      </w:pPr>
      <w:bookmarkStart w:id="6" w:name="_Toc398554855"/>
      <w:r w:rsidRPr="00C814C0">
        <w:lastRenderedPageBreak/>
        <w:t>ПЕРЕЧЕНЬ ТОВАРОВ И ОБЩИХ ТРЕБОВАНИЙ</w:t>
      </w:r>
      <w:bookmarkEnd w:id="6"/>
    </w:p>
    <w:p w14:paraId="4EE56898" w14:textId="0146FEFE" w:rsidR="00CE1992" w:rsidRPr="006278D5" w:rsidRDefault="00CE1992" w:rsidP="00CE1992">
      <w:pPr>
        <w:pStyle w:val="2"/>
      </w:pPr>
      <w:bookmarkStart w:id="7" w:name="_Toc398554856"/>
      <w:r>
        <w:t>Перечень товаров для филиала в г. Чита</w:t>
      </w:r>
      <w:bookmarkEnd w:id="7"/>
    </w:p>
    <w:tbl>
      <w:tblPr>
        <w:tblW w:w="5603" w:type="pct"/>
        <w:tblInd w:w="-867" w:type="dxa"/>
        <w:tblLayout w:type="fixed"/>
        <w:tblCellMar>
          <w:left w:w="40" w:type="dxa"/>
          <w:right w:w="40" w:type="dxa"/>
        </w:tblCellMar>
        <w:tblLook w:val="0420" w:firstRow="1" w:lastRow="0" w:firstColumn="0" w:lastColumn="0" w:noHBand="0" w:noVBand="1"/>
      </w:tblPr>
      <w:tblGrid>
        <w:gridCol w:w="24"/>
        <w:gridCol w:w="304"/>
        <w:gridCol w:w="1942"/>
        <w:gridCol w:w="3523"/>
        <w:gridCol w:w="60"/>
        <w:gridCol w:w="781"/>
        <w:gridCol w:w="391"/>
        <w:gridCol w:w="1549"/>
        <w:gridCol w:w="781"/>
        <w:gridCol w:w="708"/>
        <w:gridCol w:w="50"/>
        <w:gridCol w:w="656"/>
        <w:gridCol w:w="19"/>
      </w:tblGrid>
      <w:tr w:rsidR="00CE1992" w:rsidRPr="00C814C0" w14:paraId="3ACB1EBD" w14:textId="77777777" w:rsidTr="00240092">
        <w:trPr>
          <w:gridBefore w:val="1"/>
          <w:gridAfter w:val="1"/>
          <w:wBefore w:w="11" w:type="pct"/>
          <w:wAfter w:w="9" w:type="pct"/>
          <w:trHeight w:val="742"/>
          <w:tblHeader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82E9F3" w14:textId="77777777" w:rsidR="00CE1992" w:rsidRPr="00C814C0" w:rsidRDefault="00CE1992" w:rsidP="00AB306F">
            <w:pPr>
              <w:jc w:val="center"/>
            </w:pPr>
            <w:r w:rsidRPr="00C814C0">
              <w:t>№ п/п</w:t>
            </w:r>
          </w:p>
        </w:tc>
        <w:tc>
          <w:tcPr>
            <w:tcW w:w="9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55FBA0" w14:textId="77777777" w:rsidR="00CE1992" w:rsidRPr="00CE1992" w:rsidRDefault="00CE1992" w:rsidP="00AB306F">
            <w:pPr>
              <w:jc w:val="center"/>
            </w:pPr>
            <w:r w:rsidRPr="00C814C0">
              <w:t>Наименование</w:t>
            </w:r>
          </w:p>
        </w:tc>
        <w:tc>
          <w:tcPr>
            <w:tcW w:w="3284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A2F5C8" w14:textId="77777777" w:rsidR="00CE1992" w:rsidRPr="00CE1992" w:rsidRDefault="00CE1992" w:rsidP="00AB306F">
            <w:pPr>
              <w:jc w:val="center"/>
            </w:pPr>
            <w:r w:rsidRPr="00C814C0">
              <w:t>Основные технические характеристики товара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BBA62B" w14:textId="77777777" w:rsidR="00CE1992" w:rsidRPr="00CE1992" w:rsidRDefault="00CE1992" w:rsidP="00AB306F">
            <w:pPr>
              <w:jc w:val="center"/>
            </w:pPr>
            <w:r w:rsidRPr="00C814C0">
              <w:t>Единица измерения</w:t>
            </w:r>
          </w:p>
        </w:tc>
        <w:tc>
          <w:tcPr>
            <w:tcW w:w="32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E26F0C" w14:textId="77777777" w:rsidR="00CE1992" w:rsidRPr="00CE1992" w:rsidRDefault="00CE1992" w:rsidP="00AB306F">
            <w:pPr>
              <w:jc w:val="center"/>
            </w:pPr>
            <w:r w:rsidRPr="00C814C0">
              <w:t>Количеств</w:t>
            </w:r>
            <w:r>
              <w:t>о</w:t>
            </w:r>
          </w:p>
        </w:tc>
      </w:tr>
      <w:tr w:rsidR="00CE1992" w:rsidRPr="00004450" w14:paraId="4F39DB9C" w14:textId="77777777" w:rsidTr="00240092">
        <w:trPr>
          <w:gridBefore w:val="1"/>
          <w:gridAfter w:val="1"/>
          <w:wBefore w:w="11" w:type="pct"/>
          <w:wAfter w:w="9" w:type="pct"/>
          <w:trHeight w:val="235"/>
          <w:tblHeader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670A69" w14:textId="77777777" w:rsidR="00CE1992" w:rsidRPr="00A05DF4" w:rsidRDefault="00CE1992" w:rsidP="00AB306F">
            <w:pPr>
              <w:jc w:val="center"/>
              <w:rPr>
                <w:b/>
              </w:rPr>
            </w:pPr>
            <w:r w:rsidRPr="00A05DF4">
              <w:rPr>
                <w:b/>
              </w:rPr>
              <w:t>1</w:t>
            </w:r>
          </w:p>
        </w:tc>
        <w:tc>
          <w:tcPr>
            <w:tcW w:w="9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071824" w14:textId="77777777" w:rsidR="00CE1992" w:rsidRPr="00A05DF4" w:rsidRDefault="00CE1992" w:rsidP="00AB306F">
            <w:pPr>
              <w:jc w:val="center"/>
              <w:rPr>
                <w:b/>
              </w:rPr>
            </w:pPr>
            <w:r w:rsidRPr="00A05DF4">
              <w:rPr>
                <w:b/>
              </w:rPr>
              <w:t>2</w:t>
            </w:r>
          </w:p>
        </w:tc>
        <w:tc>
          <w:tcPr>
            <w:tcW w:w="3284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5E72F" w14:textId="77777777" w:rsidR="00CE1992" w:rsidRPr="00A05DF4" w:rsidRDefault="00CE1992" w:rsidP="00AB306F">
            <w:pPr>
              <w:jc w:val="center"/>
              <w:rPr>
                <w:b/>
              </w:rPr>
            </w:pPr>
            <w:r w:rsidRPr="00A05DF4">
              <w:rPr>
                <w:b/>
              </w:rPr>
              <w:t>3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F2C233" w14:textId="77777777" w:rsidR="00CE1992" w:rsidRPr="00A05DF4" w:rsidRDefault="00CE1992" w:rsidP="00AB306F">
            <w:pPr>
              <w:jc w:val="center"/>
              <w:rPr>
                <w:b/>
              </w:rPr>
            </w:pPr>
            <w:r w:rsidRPr="00A05DF4">
              <w:rPr>
                <w:b/>
              </w:rPr>
              <w:t>4</w:t>
            </w:r>
          </w:p>
        </w:tc>
        <w:tc>
          <w:tcPr>
            <w:tcW w:w="32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110D58" w14:textId="77777777" w:rsidR="00CE1992" w:rsidRPr="00A05DF4" w:rsidRDefault="00CE1992" w:rsidP="00AB306F">
            <w:pPr>
              <w:jc w:val="center"/>
              <w:rPr>
                <w:b/>
              </w:rPr>
            </w:pPr>
            <w:r w:rsidRPr="00A05DF4">
              <w:rPr>
                <w:b/>
              </w:rPr>
              <w:t>5</w:t>
            </w:r>
          </w:p>
        </w:tc>
      </w:tr>
      <w:tr w:rsidR="00D963CF" w:rsidRPr="003204D1" w14:paraId="488F9EEF" w14:textId="77777777" w:rsidTr="00240092">
        <w:trPr>
          <w:gridBefore w:val="1"/>
          <w:gridAfter w:val="1"/>
          <w:wBefore w:w="11" w:type="pct"/>
          <w:wAfter w:w="9" w:type="pct"/>
          <w:trHeight w:val="74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AAC610" w14:textId="3EB84340" w:rsidR="00D963CF" w:rsidRPr="00C814C0" w:rsidRDefault="00D963CF" w:rsidP="00CE1992">
            <w:pPr>
              <w:pStyle w:val="af0"/>
              <w:numPr>
                <w:ilvl w:val="0"/>
                <w:numId w:val="12"/>
              </w:numPr>
              <w:ind w:left="357" w:hanging="357"/>
              <w:jc w:val="center"/>
            </w:pPr>
          </w:p>
        </w:tc>
        <w:tc>
          <w:tcPr>
            <w:tcW w:w="9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7D3E36" w14:textId="77777777" w:rsidR="00D963CF" w:rsidRPr="00CE1992" w:rsidRDefault="00D963CF" w:rsidP="00CE1992">
            <w:pPr>
              <w:jc w:val="center"/>
            </w:pPr>
            <w:r w:rsidRPr="00CE1992">
              <w:t>Источник бесперебойного питания</w:t>
            </w:r>
          </w:p>
          <w:p w14:paraId="0AC874C3" w14:textId="486C8F6B" w:rsidR="00D963CF" w:rsidRPr="00111029" w:rsidRDefault="00111029" w:rsidP="00CE1992">
            <w:pPr>
              <w:jc w:val="center"/>
            </w:pPr>
            <w:r>
              <w:rPr>
                <w:lang w:val="en-US"/>
              </w:rPr>
              <w:t>APC</w:t>
            </w:r>
            <w:r w:rsidRPr="00111029">
              <w:t xml:space="preserve"> </w:t>
            </w:r>
            <w:r w:rsidRPr="00111029">
              <w:rPr>
                <w:lang w:val="en-US"/>
              </w:rPr>
              <w:t>Back</w:t>
            </w:r>
            <w:r w:rsidRPr="00111029">
              <w:t>-</w:t>
            </w:r>
            <w:r w:rsidRPr="00111029">
              <w:rPr>
                <w:lang w:val="en-US"/>
              </w:rPr>
              <w:t>UPS</w:t>
            </w:r>
            <w:r w:rsidRPr="00111029">
              <w:t xml:space="preserve"> </w:t>
            </w:r>
            <w:r w:rsidRPr="00111029">
              <w:rPr>
                <w:lang w:val="en-US"/>
              </w:rPr>
              <w:t>CS</w:t>
            </w:r>
            <w:r w:rsidRPr="00111029">
              <w:t xml:space="preserve"> 500</w:t>
            </w:r>
            <w:r w:rsidRPr="00111029">
              <w:rPr>
                <w:lang w:val="en-US"/>
              </w:rPr>
              <w:t>VA</w:t>
            </w:r>
            <w:r>
              <w:t>(или аналог с характеристиками, указанными в столбце 3)</w:t>
            </w:r>
          </w:p>
        </w:tc>
        <w:tc>
          <w:tcPr>
            <w:tcW w:w="2204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73419D5" w14:textId="09E368F6" w:rsidR="00D963CF" w:rsidRPr="00CE1992" w:rsidRDefault="00D963CF" w:rsidP="006162C3">
            <w:pPr>
              <w:rPr>
                <w:lang w:val="en-US"/>
              </w:rPr>
            </w:pPr>
            <w:r w:rsidRPr="00AB306F">
              <w:t>Максимальная выходная мощность</w:t>
            </w:r>
          </w:p>
        </w:tc>
        <w:tc>
          <w:tcPr>
            <w:tcW w:w="1080" w:type="pct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AA288F" w14:textId="07C6DC28" w:rsidR="00D963CF" w:rsidRPr="00111029" w:rsidRDefault="00D963CF" w:rsidP="006162C3">
            <w:r>
              <w:rPr>
                <w:lang w:val="en-US"/>
              </w:rPr>
              <w:t xml:space="preserve">500 </w:t>
            </w:r>
            <w:r w:rsidR="00111029">
              <w:t>ВА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CFD4AD" w14:textId="3AEF4155" w:rsidR="00D963CF" w:rsidRPr="003204D1" w:rsidRDefault="00D963CF" w:rsidP="00AB306F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32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1EB196" w14:textId="2D400CC8" w:rsidR="00D963CF" w:rsidRPr="00DB6748" w:rsidRDefault="00061A9F" w:rsidP="00AB306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CE1992" w:rsidRPr="00EB2EE4" w14:paraId="2DBA4837" w14:textId="77777777" w:rsidTr="00240092">
        <w:trPr>
          <w:gridBefore w:val="1"/>
          <w:gridAfter w:val="1"/>
          <w:wBefore w:w="11" w:type="pct"/>
          <w:wAfter w:w="9" w:type="pct"/>
          <w:trHeight w:val="74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7E7F24" w14:textId="6F9B32C5" w:rsidR="00CE1992" w:rsidRPr="00CE1992" w:rsidRDefault="00CE1992" w:rsidP="00CE1992">
            <w:pPr>
              <w:pStyle w:val="af0"/>
              <w:numPr>
                <w:ilvl w:val="0"/>
                <w:numId w:val="12"/>
              </w:numPr>
              <w:ind w:left="357" w:hanging="357"/>
              <w:jc w:val="center"/>
            </w:pPr>
          </w:p>
        </w:tc>
        <w:tc>
          <w:tcPr>
            <w:tcW w:w="9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E035C9" w14:textId="77777777" w:rsidR="00CE1992" w:rsidRPr="00EB2EE4" w:rsidRDefault="00CE1992" w:rsidP="00CE1992">
            <w:pPr>
              <w:jc w:val="center"/>
            </w:pPr>
            <w:r w:rsidRPr="00CE1992">
              <w:t xml:space="preserve">Кабель компьютерный для создания </w:t>
            </w:r>
            <w:proofErr w:type="gramStart"/>
            <w:r w:rsidRPr="00CE1992">
              <w:t>ЛВС,  для</w:t>
            </w:r>
            <w:proofErr w:type="gramEnd"/>
            <w:r w:rsidRPr="00CE1992">
              <w:t xml:space="preserve"> внешней прокладки, витая пара кат 5е.</w:t>
            </w:r>
          </w:p>
        </w:tc>
        <w:tc>
          <w:tcPr>
            <w:tcW w:w="3284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7C3237" w14:textId="393D31CA" w:rsidR="00CE1992" w:rsidRPr="002A2C7A" w:rsidRDefault="00CE1992" w:rsidP="006162C3">
            <w:r w:rsidRPr="00CE1992">
              <w:t>Кабель витая пара (</w:t>
            </w:r>
            <w:r w:rsidR="00F222FD">
              <w:rPr>
                <w:lang w:val="en-US"/>
              </w:rPr>
              <w:t>F</w:t>
            </w:r>
            <w:r w:rsidRPr="00CE1992">
              <w:t>TP), категория 5e</w:t>
            </w:r>
            <w:r w:rsidRPr="00F57C3A">
              <w:t>, 4 пары, одножильный (</w:t>
            </w:r>
            <w:proofErr w:type="spellStart"/>
            <w:r w:rsidRPr="00F57C3A">
              <w:t>solid</w:t>
            </w:r>
            <w:proofErr w:type="spellEnd"/>
            <w:r w:rsidRPr="00F57C3A">
              <w:t xml:space="preserve">), </w:t>
            </w:r>
            <w:r w:rsidRPr="00CE1992">
              <w:t>для внешней, уличной прокладки</w:t>
            </w:r>
            <w:r w:rsidRPr="00F57C3A">
              <w:t xml:space="preserve"> (+60 C, -40 C), с металлич</w:t>
            </w:r>
            <w:r>
              <w:t>еским тросом д. 2мм</w:t>
            </w:r>
            <w:r w:rsidR="00FA19D5">
              <w:t>, в бухте 305 м.</w:t>
            </w:r>
            <w:r>
              <w:t xml:space="preserve"> 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9F4BCA" w14:textId="0A170079" w:rsidR="00CE1992" w:rsidRPr="000365B7" w:rsidRDefault="00FA19D5" w:rsidP="00AB306F">
            <w:pPr>
              <w:jc w:val="center"/>
            </w:pPr>
            <w:r>
              <w:t>шт.</w:t>
            </w:r>
          </w:p>
        </w:tc>
        <w:tc>
          <w:tcPr>
            <w:tcW w:w="32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2B35C2" w14:textId="02DB5433" w:rsidR="00CE1992" w:rsidRPr="0076462A" w:rsidRDefault="00FA19D5" w:rsidP="00AB306F">
            <w:pPr>
              <w:jc w:val="center"/>
            </w:pPr>
            <w:r>
              <w:t>1</w:t>
            </w:r>
          </w:p>
        </w:tc>
      </w:tr>
      <w:tr w:rsidR="00CE1992" w:rsidRPr="00870354" w14:paraId="29CE426C" w14:textId="77777777" w:rsidTr="00240092">
        <w:trPr>
          <w:gridBefore w:val="1"/>
          <w:gridAfter w:val="1"/>
          <w:wBefore w:w="11" w:type="pct"/>
          <w:wAfter w:w="9" w:type="pct"/>
          <w:trHeight w:val="74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713FD1" w14:textId="1A6388A5" w:rsidR="00CE1992" w:rsidRPr="00703D44" w:rsidRDefault="00CE1992" w:rsidP="00CE1992">
            <w:pPr>
              <w:pStyle w:val="af0"/>
              <w:numPr>
                <w:ilvl w:val="0"/>
                <w:numId w:val="12"/>
              </w:numPr>
              <w:ind w:left="357" w:hanging="357"/>
            </w:pPr>
          </w:p>
        </w:tc>
        <w:tc>
          <w:tcPr>
            <w:tcW w:w="9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AA2CF6" w14:textId="77777777" w:rsidR="00CE1992" w:rsidRPr="00870354" w:rsidRDefault="00CE1992" w:rsidP="00CE1992">
            <w:pPr>
              <w:jc w:val="center"/>
            </w:pPr>
            <w:r w:rsidRPr="00CE1992">
              <w:t xml:space="preserve">Кабель компьютерный для создания </w:t>
            </w:r>
            <w:proofErr w:type="gramStart"/>
            <w:r w:rsidRPr="00CE1992">
              <w:t>ЛВС,  витая</w:t>
            </w:r>
            <w:proofErr w:type="gramEnd"/>
            <w:r w:rsidRPr="00CE1992">
              <w:t xml:space="preserve"> пара кат 5е.</w:t>
            </w:r>
          </w:p>
        </w:tc>
        <w:tc>
          <w:tcPr>
            <w:tcW w:w="3284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8BB2C2" w14:textId="0BFBD87A" w:rsidR="00CE1992" w:rsidRPr="000365B7" w:rsidRDefault="00CE1992" w:rsidP="006162C3">
            <w:r w:rsidRPr="00CE1992">
              <w:t>Кабель витая пара (UTP), категория 5</w:t>
            </w:r>
            <w:r w:rsidR="00FA19D5">
              <w:t>е, 4 пары,</w:t>
            </w:r>
            <w:r>
              <w:t xml:space="preserve"> с толщиной жилы 0,50мм медь 100% с правильной расцветкой и хорошей изоляцией</w:t>
            </w:r>
            <w:r w:rsidR="00FA19D5">
              <w:t>, в бухте 305 м.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558AB4" w14:textId="6FBB2875" w:rsidR="00CE1992" w:rsidRPr="00870354" w:rsidRDefault="00FA19D5" w:rsidP="00AB306F">
            <w:pPr>
              <w:jc w:val="center"/>
            </w:pPr>
            <w:r>
              <w:t>шт.</w:t>
            </w:r>
          </w:p>
        </w:tc>
        <w:tc>
          <w:tcPr>
            <w:tcW w:w="32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B6E724" w14:textId="307E6383" w:rsidR="00CE1992" w:rsidRPr="00870354" w:rsidRDefault="006651B8" w:rsidP="00AB306F">
            <w:pPr>
              <w:jc w:val="center"/>
            </w:pPr>
            <w:r>
              <w:t>4</w:t>
            </w:r>
          </w:p>
        </w:tc>
      </w:tr>
      <w:tr w:rsidR="00CE1992" w:rsidRPr="00870354" w14:paraId="3CDBD852" w14:textId="77777777" w:rsidTr="00240092">
        <w:trPr>
          <w:gridBefore w:val="1"/>
          <w:gridAfter w:val="1"/>
          <w:wBefore w:w="11" w:type="pct"/>
          <w:wAfter w:w="9" w:type="pct"/>
          <w:trHeight w:val="74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D6E3C0" w14:textId="2631C6AF" w:rsidR="00CE1992" w:rsidRPr="00870354" w:rsidRDefault="00CE1992" w:rsidP="00CE1992">
            <w:pPr>
              <w:pStyle w:val="af0"/>
              <w:numPr>
                <w:ilvl w:val="0"/>
                <w:numId w:val="12"/>
              </w:numPr>
              <w:ind w:left="357" w:hanging="357"/>
              <w:jc w:val="center"/>
            </w:pPr>
          </w:p>
        </w:tc>
        <w:tc>
          <w:tcPr>
            <w:tcW w:w="9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EC37A3" w14:textId="77777777" w:rsidR="00CE1992" w:rsidRPr="00CE1992" w:rsidRDefault="00CE1992" w:rsidP="00CE1992">
            <w:pPr>
              <w:jc w:val="center"/>
            </w:pPr>
            <w:r w:rsidRPr="00CE1992">
              <w:t xml:space="preserve">Коннекторы </w:t>
            </w:r>
            <w:r>
              <w:t xml:space="preserve">RJ-45 8P8C (или аналог с характеристиками, указанными в столбце </w:t>
            </w:r>
            <w:r w:rsidRPr="00004450">
              <w:t>3</w:t>
            </w:r>
            <w:r>
              <w:t>)</w:t>
            </w:r>
          </w:p>
        </w:tc>
        <w:tc>
          <w:tcPr>
            <w:tcW w:w="3284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1F177E" w14:textId="77777777" w:rsidR="00CE1992" w:rsidRDefault="00CE1992" w:rsidP="006162C3">
            <w:r>
              <w:t xml:space="preserve">RJ-45 8P8C для кабеля кат.5e </w:t>
            </w:r>
          </w:p>
          <w:p w14:paraId="66D52E36" w14:textId="77777777" w:rsidR="00CE1992" w:rsidRPr="00870354" w:rsidRDefault="00CE1992" w:rsidP="006162C3"/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5ACE1F" w14:textId="77777777" w:rsidR="00CE1992" w:rsidRPr="00870354" w:rsidRDefault="00CE1992" w:rsidP="00AB306F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32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A24273" w14:textId="04DE15E6" w:rsidR="00CE1992" w:rsidRPr="00870354" w:rsidRDefault="006651B8" w:rsidP="00AB306F">
            <w:pPr>
              <w:jc w:val="center"/>
            </w:pPr>
            <w:r>
              <w:t>4</w:t>
            </w:r>
            <w:r w:rsidR="00CE1992">
              <w:t>00</w:t>
            </w:r>
          </w:p>
        </w:tc>
      </w:tr>
      <w:tr w:rsidR="00CE1992" w:rsidRPr="00870354" w14:paraId="6D2BA7A7" w14:textId="77777777" w:rsidTr="00240092">
        <w:trPr>
          <w:gridBefore w:val="1"/>
          <w:gridAfter w:val="1"/>
          <w:wBefore w:w="11" w:type="pct"/>
          <w:wAfter w:w="9" w:type="pct"/>
          <w:trHeight w:val="74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069183" w14:textId="5E9FECF5" w:rsidR="00CE1992" w:rsidRPr="00870354" w:rsidRDefault="00CE1992" w:rsidP="00CE1992">
            <w:pPr>
              <w:pStyle w:val="af0"/>
              <w:numPr>
                <w:ilvl w:val="0"/>
                <w:numId w:val="12"/>
              </w:numPr>
              <w:ind w:left="357" w:hanging="357"/>
              <w:jc w:val="center"/>
            </w:pPr>
          </w:p>
        </w:tc>
        <w:tc>
          <w:tcPr>
            <w:tcW w:w="9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09329E" w14:textId="77777777" w:rsidR="00CE1992" w:rsidRPr="00CE1992" w:rsidRDefault="00CE1992" w:rsidP="00CE1992">
            <w:pPr>
              <w:jc w:val="center"/>
            </w:pPr>
            <w:r w:rsidRPr="00CE1992">
              <w:t>Внешний DVD привод</w:t>
            </w:r>
          </w:p>
        </w:tc>
        <w:tc>
          <w:tcPr>
            <w:tcW w:w="3284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4AD3C9" w14:textId="0BC525AC" w:rsidR="00CE1992" w:rsidRPr="00FA19D5" w:rsidRDefault="00FA19D5" w:rsidP="006162C3">
            <w:r>
              <w:t xml:space="preserve">Питание от </w:t>
            </w:r>
            <w:r>
              <w:rPr>
                <w:lang w:val="en-US"/>
              </w:rPr>
              <w:t>USB</w:t>
            </w:r>
            <w:r w:rsidRPr="00FA19D5">
              <w:t xml:space="preserve"> </w:t>
            </w:r>
            <w:r>
              <w:t>порта(-</w:t>
            </w:r>
            <w:proofErr w:type="spellStart"/>
            <w:r>
              <w:t>ов</w:t>
            </w:r>
            <w:proofErr w:type="spellEnd"/>
            <w:r>
              <w:t xml:space="preserve">). Чтение/запись </w:t>
            </w:r>
            <w:r w:rsidRPr="00FA19D5">
              <w:t>DVD±R/RW</w:t>
            </w:r>
            <w:r>
              <w:t xml:space="preserve"> и </w:t>
            </w:r>
            <w:r w:rsidRPr="00FA19D5">
              <w:t>CD-R/RW</w:t>
            </w:r>
            <w:r>
              <w:t xml:space="preserve"> дисков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ABA1E1" w14:textId="77777777" w:rsidR="00CE1992" w:rsidRDefault="00CE1992" w:rsidP="00AB306F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32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6E291B" w14:textId="77777777" w:rsidR="00CE1992" w:rsidRDefault="00CE1992" w:rsidP="00AB306F">
            <w:pPr>
              <w:jc w:val="center"/>
            </w:pPr>
            <w:r>
              <w:t>1</w:t>
            </w:r>
          </w:p>
        </w:tc>
      </w:tr>
      <w:tr w:rsidR="00CE1992" w:rsidRPr="00A42D2C" w14:paraId="046E69AC" w14:textId="77777777" w:rsidTr="00240092">
        <w:trPr>
          <w:gridBefore w:val="1"/>
          <w:gridAfter w:val="1"/>
          <w:wBefore w:w="11" w:type="pct"/>
          <w:wAfter w:w="9" w:type="pct"/>
          <w:trHeight w:val="74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2820AE" w14:textId="0FEA8158" w:rsidR="00CE1992" w:rsidRPr="00870354" w:rsidRDefault="00CE1992" w:rsidP="00A05DF4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</w:pPr>
            <w:r>
              <w:t>8</w:t>
            </w:r>
          </w:p>
        </w:tc>
        <w:tc>
          <w:tcPr>
            <w:tcW w:w="9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C4F3F7" w14:textId="32F00B65" w:rsidR="00CE1992" w:rsidRPr="00E9151B" w:rsidRDefault="00CE1992" w:rsidP="00642098">
            <w:pPr>
              <w:jc w:val="center"/>
            </w:pPr>
            <w:r w:rsidRPr="00CE1992">
              <w:t>Удлинител</w:t>
            </w:r>
            <w:r w:rsidR="00642098">
              <w:t>ь</w:t>
            </w:r>
            <w:r w:rsidRPr="00CE1992">
              <w:t xml:space="preserve"> электрически</w:t>
            </w:r>
            <w:r w:rsidR="00642098">
              <w:t>й</w:t>
            </w:r>
            <w:r w:rsidRPr="00CE1992">
              <w:t xml:space="preserve"> </w:t>
            </w:r>
          </w:p>
        </w:tc>
        <w:tc>
          <w:tcPr>
            <w:tcW w:w="3284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8206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942"/>
              <w:gridCol w:w="4264"/>
            </w:tblGrid>
            <w:tr w:rsidR="00CE1992" w:rsidRPr="00AE3387" w14:paraId="028E47DF" w14:textId="77777777" w:rsidTr="0031526E">
              <w:trPr>
                <w:tblCellSpacing w:w="15" w:type="dxa"/>
              </w:trPr>
              <w:tc>
                <w:tcPr>
                  <w:tcW w:w="3897" w:type="dxa"/>
                  <w:vAlign w:val="center"/>
                  <w:hideMark/>
                </w:tcPr>
                <w:p w14:paraId="1E2F4FB7" w14:textId="0550B5A6" w:rsidR="00CE1992" w:rsidRPr="00AE3387" w:rsidRDefault="00CE1992" w:rsidP="00AB306F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Номинальное напряжение / частота </w:t>
                  </w:r>
                </w:p>
              </w:tc>
              <w:tc>
                <w:tcPr>
                  <w:tcW w:w="4219" w:type="dxa"/>
                  <w:vAlign w:val="center"/>
                  <w:hideMark/>
                </w:tcPr>
                <w:p w14:paraId="1811EBC3" w14:textId="77777777" w:rsidR="00CE1992" w:rsidRPr="00AE3387" w:rsidRDefault="00CE1992" w:rsidP="00AB306F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220 В / 50 Гц </w:t>
                  </w:r>
                </w:p>
              </w:tc>
            </w:tr>
            <w:tr w:rsidR="00CE1992" w:rsidRPr="00AE3387" w14:paraId="55D8A9DB" w14:textId="77777777" w:rsidTr="0031526E">
              <w:trPr>
                <w:tblCellSpacing w:w="15" w:type="dxa"/>
              </w:trPr>
              <w:tc>
                <w:tcPr>
                  <w:tcW w:w="3897" w:type="dxa"/>
                  <w:vAlign w:val="center"/>
                  <w:hideMark/>
                </w:tcPr>
                <w:p w14:paraId="2767FA0C" w14:textId="77777777" w:rsidR="00CE1992" w:rsidRPr="00AE3387" w:rsidRDefault="00CE1992" w:rsidP="00AB306F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Кол-во розеток </w:t>
                  </w:r>
                </w:p>
              </w:tc>
              <w:tc>
                <w:tcPr>
                  <w:tcW w:w="4219" w:type="dxa"/>
                  <w:vAlign w:val="center"/>
                  <w:hideMark/>
                </w:tcPr>
                <w:p w14:paraId="5AF07581" w14:textId="77777777" w:rsidR="00CE1992" w:rsidRPr="00AE3387" w:rsidRDefault="00CE1992" w:rsidP="00AB306F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5 </w:t>
                  </w:r>
                </w:p>
              </w:tc>
            </w:tr>
            <w:tr w:rsidR="00CE1992" w:rsidRPr="00AE3387" w14:paraId="583C34FA" w14:textId="77777777" w:rsidTr="0031526E">
              <w:trPr>
                <w:tblCellSpacing w:w="15" w:type="dxa"/>
              </w:trPr>
              <w:tc>
                <w:tcPr>
                  <w:tcW w:w="3897" w:type="dxa"/>
                  <w:vAlign w:val="center"/>
                  <w:hideMark/>
                </w:tcPr>
                <w:p w14:paraId="106E6DBE" w14:textId="60CB6E54" w:rsidR="00CE1992" w:rsidRPr="00AE3387" w:rsidRDefault="00FA19D5" w:rsidP="00AB306F">
                  <w:pPr>
                    <w:rPr>
                      <w:szCs w:val="24"/>
                    </w:rPr>
                  </w:pPr>
                  <w:r w:rsidRPr="00FA19D5">
                    <w:rPr>
                      <w:szCs w:val="24"/>
                    </w:rPr>
                    <w:t>Предохранители</w:t>
                  </w:r>
                </w:p>
              </w:tc>
              <w:tc>
                <w:tcPr>
                  <w:tcW w:w="4219" w:type="dxa"/>
                  <w:vAlign w:val="center"/>
                  <w:hideMark/>
                </w:tcPr>
                <w:p w14:paraId="7774D5D5" w14:textId="15A39DB1" w:rsidR="00CE1992" w:rsidRPr="00AE3387" w:rsidRDefault="00FA19D5" w:rsidP="00AB306F">
                  <w:pPr>
                    <w:rPr>
                      <w:szCs w:val="24"/>
                    </w:rPr>
                  </w:pPr>
                  <w:proofErr w:type="spellStart"/>
                  <w:r w:rsidRPr="00FA19D5">
                    <w:rPr>
                      <w:szCs w:val="24"/>
                    </w:rPr>
                    <w:t>Термопрерыватель</w:t>
                  </w:r>
                  <w:proofErr w:type="spellEnd"/>
                </w:p>
              </w:tc>
            </w:tr>
            <w:tr w:rsidR="00CE1992" w:rsidRPr="00AE3387" w14:paraId="371772A4" w14:textId="77777777" w:rsidTr="0031526E">
              <w:trPr>
                <w:tblCellSpacing w:w="15" w:type="dxa"/>
              </w:trPr>
              <w:tc>
                <w:tcPr>
                  <w:tcW w:w="3897" w:type="dxa"/>
                  <w:vAlign w:val="center"/>
                  <w:hideMark/>
                </w:tcPr>
                <w:p w14:paraId="18C94A8B" w14:textId="77777777" w:rsidR="00CE1992" w:rsidRPr="00AE3387" w:rsidRDefault="00CE1992" w:rsidP="00AB306F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Тип розеток </w:t>
                  </w:r>
                </w:p>
              </w:tc>
              <w:tc>
                <w:tcPr>
                  <w:tcW w:w="4219" w:type="dxa"/>
                  <w:vAlign w:val="center"/>
                  <w:hideMark/>
                </w:tcPr>
                <w:p w14:paraId="7D3D634D" w14:textId="77777777" w:rsidR="00CE1992" w:rsidRPr="00AE3387" w:rsidRDefault="00CE1992" w:rsidP="00AB306F">
                  <w:pPr>
                    <w:rPr>
                      <w:szCs w:val="24"/>
                    </w:rPr>
                  </w:pPr>
                  <w:proofErr w:type="spellStart"/>
                  <w:proofErr w:type="gramStart"/>
                  <w:r w:rsidRPr="00AE3387">
                    <w:rPr>
                      <w:szCs w:val="24"/>
                    </w:rPr>
                    <w:t>евростандарт</w:t>
                  </w:r>
                  <w:proofErr w:type="spellEnd"/>
                  <w:proofErr w:type="gramEnd"/>
                  <w:r w:rsidRPr="00AE3387">
                    <w:rPr>
                      <w:szCs w:val="24"/>
                    </w:rPr>
                    <w:t xml:space="preserve"> </w:t>
                  </w:r>
                </w:p>
              </w:tc>
            </w:tr>
            <w:tr w:rsidR="00CE1992" w:rsidRPr="00AE3387" w14:paraId="49168C08" w14:textId="77777777" w:rsidTr="0031526E">
              <w:trPr>
                <w:tblCellSpacing w:w="15" w:type="dxa"/>
              </w:trPr>
              <w:tc>
                <w:tcPr>
                  <w:tcW w:w="3897" w:type="dxa"/>
                  <w:vAlign w:val="center"/>
                  <w:hideMark/>
                </w:tcPr>
                <w:p w14:paraId="1995C630" w14:textId="77777777" w:rsidR="00CE1992" w:rsidRPr="00AE3387" w:rsidRDefault="00CE1992" w:rsidP="00AB306F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Длина шнура (м) </w:t>
                  </w:r>
                </w:p>
              </w:tc>
              <w:tc>
                <w:tcPr>
                  <w:tcW w:w="4219" w:type="dxa"/>
                  <w:vAlign w:val="center"/>
                  <w:hideMark/>
                </w:tcPr>
                <w:p w14:paraId="21E0D34A" w14:textId="77777777" w:rsidR="00CE1992" w:rsidRPr="00AE3387" w:rsidRDefault="00CE1992" w:rsidP="00AB306F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3 </w:t>
                  </w:r>
                </w:p>
              </w:tc>
            </w:tr>
          </w:tbl>
          <w:p w14:paraId="0106FA0F" w14:textId="77777777" w:rsidR="00CE1992" w:rsidRPr="00AE3387" w:rsidRDefault="00CE1992" w:rsidP="00CE1992">
            <w:pPr>
              <w:jc w:val="center"/>
            </w:pP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B3BB30" w14:textId="77777777" w:rsidR="00CE1992" w:rsidRDefault="00CE1992" w:rsidP="00AB306F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32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20DA96" w14:textId="1BB797FA" w:rsidR="00CE1992" w:rsidRPr="00EA5DCB" w:rsidRDefault="00EA5DCB" w:rsidP="00AB306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</w:tr>
      <w:tr w:rsidR="00CE1992" w:rsidRPr="00A42D2C" w14:paraId="694DC804" w14:textId="77777777" w:rsidTr="00240092">
        <w:trPr>
          <w:gridBefore w:val="1"/>
          <w:gridAfter w:val="1"/>
          <w:wBefore w:w="11" w:type="pct"/>
          <w:wAfter w:w="9" w:type="pct"/>
          <w:trHeight w:val="74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D89004" w14:textId="77777777" w:rsidR="00CE1992" w:rsidRPr="00870354" w:rsidRDefault="00CE1992" w:rsidP="00A05DF4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</w:pPr>
            <w:r>
              <w:t>9</w:t>
            </w:r>
          </w:p>
        </w:tc>
        <w:tc>
          <w:tcPr>
            <w:tcW w:w="9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199ED8" w14:textId="524C1EDD" w:rsidR="00CE1992" w:rsidRPr="00B73084" w:rsidRDefault="007E7834" w:rsidP="00CE1992">
            <w:pPr>
              <w:jc w:val="center"/>
            </w:pPr>
            <w:r>
              <w:t>Системный блок</w:t>
            </w:r>
          </w:p>
        </w:tc>
        <w:tc>
          <w:tcPr>
            <w:tcW w:w="3284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69B451" w14:textId="77777777" w:rsidR="00797ABB" w:rsidRDefault="00E80D07" w:rsidP="00797ABB">
            <w:pPr>
              <w:tabs>
                <w:tab w:val="left" w:pos="4367"/>
              </w:tabs>
              <w:rPr>
                <w:szCs w:val="24"/>
              </w:rPr>
            </w:pPr>
            <w:r w:rsidRPr="00446D00">
              <w:rPr>
                <w:bCs/>
                <w:szCs w:val="24"/>
              </w:rPr>
              <w:t>Операционная</w:t>
            </w:r>
            <w:r w:rsidRPr="00E80D07">
              <w:rPr>
                <w:bCs/>
                <w:szCs w:val="24"/>
              </w:rPr>
              <w:t xml:space="preserve"> </w:t>
            </w:r>
            <w:r w:rsidRPr="00446D00">
              <w:rPr>
                <w:bCs/>
                <w:szCs w:val="24"/>
              </w:rPr>
              <w:t>система</w:t>
            </w:r>
            <w:r w:rsidRPr="00E80D07">
              <w:rPr>
                <w:bCs/>
                <w:szCs w:val="24"/>
              </w:rPr>
              <w:tab/>
            </w:r>
            <w:r w:rsidR="00797ABB">
              <w:rPr>
                <w:szCs w:val="24"/>
              </w:rPr>
              <w:t>без операционной</w:t>
            </w:r>
            <w:r w:rsidR="00797ABB" w:rsidRPr="00797ABB">
              <w:rPr>
                <w:szCs w:val="24"/>
              </w:rPr>
              <w:tab/>
            </w:r>
            <w:r w:rsidR="00797ABB">
              <w:rPr>
                <w:szCs w:val="24"/>
              </w:rPr>
              <w:t>системы или с</w:t>
            </w:r>
          </w:p>
          <w:p w14:paraId="651D148D" w14:textId="36D02D9E" w:rsidR="00E80D07" w:rsidRPr="00797ABB" w:rsidRDefault="00797ABB" w:rsidP="00797ABB">
            <w:pPr>
              <w:tabs>
                <w:tab w:val="left" w:pos="4367"/>
              </w:tabs>
              <w:rPr>
                <w:szCs w:val="24"/>
              </w:rPr>
            </w:pPr>
            <w:r w:rsidRPr="00E80D07">
              <w:rPr>
                <w:bCs/>
                <w:szCs w:val="24"/>
              </w:rPr>
              <w:tab/>
            </w:r>
            <w:proofErr w:type="gramStart"/>
            <w:r>
              <w:rPr>
                <w:bCs/>
                <w:szCs w:val="24"/>
              </w:rPr>
              <w:t>бесплатной</w:t>
            </w:r>
            <w:proofErr w:type="gramEnd"/>
            <w:r>
              <w:rPr>
                <w:bCs/>
                <w:szCs w:val="24"/>
              </w:rPr>
              <w:t xml:space="preserve"> ОС</w:t>
            </w:r>
          </w:p>
          <w:p w14:paraId="4B786102" w14:textId="231FB7C8" w:rsidR="00E80D07" w:rsidRPr="00E80D07" w:rsidRDefault="00E80D07" w:rsidP="00832238">
            <w:pPr>
              <w:tabs>
                <w:tab w:val="left" w:pos="4367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Тип</w:t>
            </w:r>
            <w:r w:rsidRPr="00E80D07">
              <w:rPr>
                <w:bCs/>
                <w:szCs w:val="24"/>
              </w:rPr>
              <w:t xml:space="preserve"> </w:t>
            </w:r>
            <w:r w:rsidRPr="00446D00">
              <w:rPr>
                <w:bCs/>
                <w:szCs w:val="24"/>
              </w:rPr>
              <w:t>процессора</w:t>
            </w:r>
            <w:r w:rsidRPr="00E80D07">
              <w:rPr>
                <w:bCs/>
                <w:szCs w:val="24"/>
              </w:rPr>
              <w:tab/>
            </w:r>
            <w:r>
              <w:rPr>
                <w:szCs w:val="24"/>
                <w:lang w:val="en-US"/>
              </w:rPr>
              <w:t>Core</w:t>
            </w:r>
            <w:r w:rsidRPr="00E80D07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i</w:t>
            </w:r>
            <w:proofErr w:type="spellEnd"/>
            <w:r>
              <w:rPr>
                <w:szCs w:val="24"/>
              </w:rPr>
              <w:t>5</w:t>
            </w:r>
          </w:p>
          <w:p w14:paraId="0576F675" w14:textId="173DB596" w:rsidR="00E80D07" w:rsidRPr="00446D00" w:rsidRDefault="00E80D07" w:rsidP="00832238">
            <w:pPr>
              <w:tabs>
                <w:tab w:val="left" w:pos="4367"/>
              </w:tabs>
              <w:ind w:left="45" w:right="-577"/>
              <w:rPr>
                <w:szCs w:val="24"/>
              </w:rPr>
            </w:pPr>
            <w:r w:rsidRPr="00446D00">
              <w:rPr>
                <w:bCs/>
                <w:szCs w:val="24"/>
              </w:rPr>
              <w:t>Частота процессора</w:t>
            </w:r>
            <w:r w:rsidRPr="00446D00">
              <w:rPr>
                <w:bCs/>
                <w:szCs w:val="24"/>
              </w:rPr>
              <w:tab/>
            </w:r>
            <w:proofErr w:type="gramStart"/>
            <w:r>
              <w:rPr>
                <w:szCs w:val="24"/>
              </w:rPr>
              <w:t>2</w:t>
            </w:r>
            <w:r w:rsidRPr="00E80D07">
              <w:rPr>
                <w:szCs w:val="24"/>
              </w:rPr>
              <w:t>2</w:t>
            </w:r>
            <w:r w:rsidRPr="00CB78D5">
              <w:rPr>
                <w:szCs w:val="24"/>
              </w:rPr>
              <w:t>00</w:t>
            </w:r>
            <w:r>
              <w:rPr>
                <w:szCs w:val="24"/>
              </w:rPr>
              <w:t>..</w:t>
            </w:r>
            <w:proofErr w:type="gramEnd"/>
            <w:r w:rsidRPr="00E80D07">
              <w:rPr>
                <w:szCs w:val="24"/>
              </w:rPr>
              <w:t>3</w:t>
            </w:r>
            <w:r>
              <w:rPr>
                <w:szCs w:val="24"/>
              </w:rPr>
              <w:t>2</w:t>
            </w:r>
            <w:r w:rsidRPr="00E80D07">
              <w:rPr>
                <w:szCs w:val="24"/>
              </w:rPr>
              <w:t>00</w:t>
            </w:r>
            <w:r>
              <w:rPr>
                <w:szCs w:val="24"/>
              </w:rPr>
              <w:t> МГц</w:t>
            </w:r>
          </w:p>
          <w:p w14:paraId="3FD99363" w14:textId="0B3C74EE" w:rsidR="00E80D07" w:rsidRPr="00E80D07" w:rsidRDefault="00E80D07" w:rsidP="00832238">
            <w:pPr>
              <w:tabs>
                <w:tab w:val="left" w:pos="4367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Количество ядер процессора</w:t>
            </w:r>
            <w:r w:rsidRPr="00446D00">
              <w:rPr>
                <w:bCs/>
                <w:szCs w:val="24"/>
              </w:rPr>
              <w:tab/>
            </w:r>
            <w:r w:rsidRPr="00E80D07">
              <w:rPr>
                <w:szCs w:val="24"/>
              </w:rPr>
              <w:t>4</w:t>
            </w:r>
          </w:p>
          <w:p w14:paraId="4B84F925" w14:textId="77777777" w:rsidR="00E80D07" w:rsidRPr="00446D00" w:rsidRDefault="00E80D07" w:rsidP="00832238">
            <w:pPr>
              <w:tabs>
                <w:tab w:val="left" w:pos="4367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Размер оперативной памяти</w:t>
            </w:r>
            <w:r w:rsidRPr="00446D00">
              <w:rPr>
                <w:bCs/>
                <w:szCs w:val="24"/>
              </w:rPr>
              <w:tab/>
            </w:r>
            <w:r w:rsidRPr="00446D00">
              <w:rPr>
                <w:szCs w:val="24"/>
              </w:rPr>
              <w:t>4...</w:t>
            </w:r>
            <w:r>
              <w:rPr>
                <w:szCs w:val="24"/>
              </w:rPr>
              <w:t>6</w:t>
            </w:r>
            <w:r w:rsidRPr="00446D00">
              <w:rPr>
                <w:szCs w:val="24"/>
              </w:rPr>
              <w:t> Гб</w:t>
            </w:r>
          </w:p>
          <w:p w14:paraId="4756D69C" w14:textId="77777777" w:rsidR="00E80D07" w:rsidRDefault="00E80D07" w:rsidP="00832238">
            <w:pPr>
              <w:tabs>
                <w:tab w:val="left" w:pos="4367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lastRenderedPageBreak/>
              <w:t>Тип памяти</w:t>
            </w:r>
            <w:r w:rsidRPr="00446D00">
              <w:rPr>
                <w:bCs/>
                <w:szCs w:val="24"/>
              </w:rPr>
              <w:tab/>
            </w:r>
            <w:r w:rsidRPr="00446D00">
              <w:rPr>
                <w:szCs w:val="24"/>
              </w:rPr>
              <w:t>DDR3</w:t>
            </w:r>
          </w:p>
          <w:p w14:paraId="3C8C61A3" w14:textId="6539ED44" w:rsidR="00E80D07" w:rsidRPr="00446D00" w:rsidRDefault="00E80D07" w:rsidP="00832238">
            <w:pPr>
              <w:tabs>
                <w:tab w:val="left" w:pos="4367"/>
              </w:tabs>
              <w:ind w:left="45"/>
              <w:rPr>
                <w:szCs w:val="24"/>
              </w:rPr>
            </w:pPr>
            <w:r>
              <w:rPr>
                <w:szCs w:val="24"/>
              </w:rPr>
              <w:t>Видеоадаптер</w:t>
            </w:r>
            <w:r w:rsidR="007E7834">
              <w:rPr>
                <w:szCs w:val="24"/>
              </w:rPr>
              <w:tab/>
              <w:t>Встроенный</w:t>
            </w:r>
          </w:p>
          <w:p w14:paraId="10A78AF6" w14:textId="77777777" w:rsidR="00E80D07" w:rsidRPr="00446D00" w:rsidRDefault="00E80D07" w:rsidP="00832238">
            <w:pPr>
              <w:tabs>
                <w:tab w:val="left" w:pos="4367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Оптический привод</w:t>
            </w:r>
            <w:r w:rsidRPr="00446D00">
              <w:rPr>
                <w:bCs/>
                <w:szCs w:val="24"/>
              </w:rPr>
              <w:tab/>
            </w:r>
            <w:r w:rsidRPr="00446D00">
              <w:rPr>
                <w:szCs w:val="24"/>
              </w:rPr>
              <w:t>DVD-RW</w:t>
            </w:r>
          </w:p>
          <w:p w14:paraId="068AB76B" w14:textId="77777777" w:rsidR="00E80D07" w:rsidRPr="00446D00" w:rsidRDefault="00E80D07" w:rsidP="00832238">
            <w:pPr>
              <w:tabs>
                <w:tab w:val="left" w:pos="4367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Объем накопителя</w:t>
            </w:r>
            <w:r w:rsidRPr="00446D00">
              <w:rPr>
                <w:bCs/>
                <w:szCs w:val="24"/>
              </w:rPr>
              <w:tab/>
            </w:r>
            <w:proofErr w:type="gramStart"/>
            <w:r>
              <w:rPr>
                <w:szCs w:val="24"/>
              </w:rPr>
              <w:t>500..</w:t>
            </w:r>
            <w:proofErr w:type="gramEnd"/>
            <w:r>
              <w:rPr>
                <w:szCs w:val="24"/>
              </w:rPr>
              <w:t>750</w:t>
            </w:r>
            <w:r w:rsidRPr="00446D00">
              <w:rPr>
                <w:szCs w:val="24"/>
              </w:rPr>
              <w:t> Гб</w:t>
            </w:r>
          </w:p>
          <w:p w14:paraId="12AB3241" w14:textId="77777777" w:rsidR="00E80D07" w:rsidRPr="00446D00" w:rsidRDefault="00E80D07" w:rsidP="00832238">
            <w:pPr>
              <w:tabs>
                <w:tab w:val="left" w:pos="4367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Тип жесткого диска</w:t>
            </w:r>
            <w:r w:rsidRPr="00446D00">
              <w:rPr>
                <w:bCs/>
                <w:szCs w:val="24"/>
              </w:rPr>
              <w:tab/>
            </w:r>
            <w:r w:rsidRPr="00446D00">
              <w:rPr>
                <w:szCs w:val="24"/>
              </w:rPr>
              <w:t>HDD</w:t>
            </w:r>
          </w:p>
          <w:p w14:paraId="4CB3ABCC" w14:textId="77777777" w:rsidR="00E80D07" w:rsidRPr="00446D00" w:rsidRDefault="00E80D07" w:rsidP="00832238">
            <w:pPr>
              <w:tabs>
                <w:tab w:val="left" w:pos="4367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Интерфейс жесткого диска</w:t>
            </w:r>
            <w:r w:rsidRPr="00446D00">
              <w:rPr>
                <w:bCs/>
                <w:szCs w:val="24"/>
              </w:rPr>
              <w:tab/>
            </w:r>
            <w:proofErr w:type="spellStart"/>
            <w:r w:rsidRPr="00446D00">
              <w:rPr>
                <w:szCs w:val="24"/>
              </w:rPr>
              <w:t>Serial</w:t>
            </w:r>
            <w:proofErr w:type="spellEnd"/>
            <w:r w:rsidRPr="00446D00">
              <w:rPr>
                <w:szCs w:val="24"/>
              </w:rPr>
              <w:t xml:space="preserve"> ATA</w:t>
            </w:r>
          </w:p>
          <w:p w14:paraId="4D48ECE2" w14:textId="3F1EEC3B" w:rsidR="00CE1992" w:rsidRDefault="00E80D07" w:rsidP="00832238">
            <w:pPr>
              <w:tabs>
                <w:tab w:val="left" w:pos="4367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Скорость вращения</w:t>
            </w:r>
            <w:r w:rsidR="00F62DD3">
              <w:rPr>
                <w:bCs/>
                <w:szCs w:val="24"/>
              </w:rPr>
              <w:t xml:space="preserve"> жесткого диска</w:t>
            </w:r>
            <w:r w:rsidRPr="00446D00">
              <w:rPr>
                <w:bCs/>
                <w:szCs w:val="24"/>
              </w:rPr>
              <w:tab/>
            </w:r>
            <w:r w:rsidRPr="00446D00">
              <w:rPr>
                <w:szCs w:val="24"/>
              </w:rPr>
              <w:t>5400 об/мин</w:t>
            </w:r>
            <w:r w:rsidR="007E7834">
              <w:rPr>
                <w:szCs w:val="24"/>
              </w:rPr>
              <w:t>, не менее</w:t>
            </w:r>
          </w:p>
          <w:p w14:paraId="7B47B5CD" w14:textId="77777777" w:rsidR="007E7834" w:rsidRDefault="007E7834" w:rsidP="00832238">
            <w:pPr>
              <w:tabs>
                <w:tab w:val="left" w:pos="4367"/>
              </w:tabs>
              <w:ind w:left="45"/>
              <w:rPr>
                <w:szCs w:val="24"/>
              </w:rPr>
            </w:pPr>
            <w:r>
              <w:rPr>
                <w:szCs w:val="24"/>
              </w:rPr>
              <w:t>Периферия</w:t>
            </w:r>
            <w:r>
              <w:rPr>
                <w:szCs w:val="24"/>
              </w:rPr>
              <w:tab/>
            </w:r>
            <w:r w:rsidR="00714E63">
              <w:rPr>
                <w:szCs w:val="24"/>
              </w:rPr>
              <w:t xml:space="preserve">Мышка и клавиатура в </w:t>
            </w:r>
            <w:r w:rsidR="00714E63">
              <w:rPr>
                <w:szCs w:val="24"/>
              </w:rPr>
              <w:tab/>
              <w:t>комплекте</w:t>
            </w:r>
          </w:p>
          <w:p w14:paraId="15D58328" w14:textId="20597418" w:rsidR="00714E63" w:rsidRPr="00F62DD3" w:rsidRDefault="00714E63" w:rsidP="00832238">
            <w:pPr>
              <w:tabs>
                <w:tab w:val="left" w:pos="4367"/>
              </w:tabs>
              <w:ind w:left="45"/>
              <w:rPr>
                <w:szCs w:val="24"/>
              </w:rPr>
            </w:pPr>
            <w:r>
              <w:rPr>
                <w:szCs w:val="24"/>
              </w:rPr>
              <w:t>Производитель</w:t>
            </w:r>
            <w:r>
              <w:rPr>
                <w:szCs w:val="24"/>
              </w:rPr>
              <w:tab/>
            </w:r>
            <w:r w:rsidR="00F62DD3">
              <w:rPr>
                <w:szCs w:val="24"/>
                <w:lang w:val="en-US"/>
              </w:rPr>
              <w:t>HP</w:t>
            </w:r>
            <w:r w:rsidR="00F62DD3" w:rsidRPr="00F62DD3">
              <w:rPr>
                <w:szCs w:val="24"/>
              </w:rPr>
              <w:t xml:space="preserve">, </w:t>
            </w:r>
            <w:r w:rsidR="00F62DD3">
              <w:rPr>
                <w:szCs w:val="24"/>
                <w:lang w:val="en-US"/>
              </w:rPr>
              <w:t>Lenovo</w:t>
            </w:r>
            <w:r w:rsidR="00F62DD3" w:rsidRPr="00F62DD3">
              <w:rPr>
                <w:szCs w:val="24"/>
              </w:rPr>
              <w:t xml:space="preserve">, </w:t>
            </w:r>
            <w:proofErr w:type="spellStart"/>
            <w:r w:rsidR="00F62DD3">
              <w:rPr>
                <w:szCs w:val="24"/>
                <w:lang w:val="en-US"/>
              </w:rPr>
              <w:t>Depo</w:t>
            </w:r>
            <w:proofErr w:type="spellEnd"/>
            <w:r w:rsidR="00F62DD3" w:rsidRPr="00F62DD3">
              <w:rPr>
                <w:szCs w:val="24"/>
              </w:rPr>
              <w:t xml:space="preserve">, </w:t>
            </w:r>
            <w:r w:rsidR="00F62DD3">
              <w:rPr>
                <w:szCs w:val="24"/>
                <w:lang w:val="en-US"/>
              </w:rPr>
              <w:t>Dell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154064" w14:textId="77777777" w:rsidR="00CE1992" w:rsidRDefault="00CE1992" w:rsidP="00AB306F">
            <w:pPr>
              <w:jc w:val="center"/>
            </w:pPr>
            <w:proofErr w:type="spellStart"/>
            <w:proofErr w:type="gramStart"/>
            <w:r>
              <w:lastRenderedPageBreak/>
              <w:t>шт</w:t>
            </w:r>
            <w:proofErr w:type="spellEnd"/>
            <w:proofErr w:type="gramEnd"/>
          </w:p>
        </w:tc>
        <w:tc>
          <w:tcPr>
            <w:tcW w:w="32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541246" w14:textId="02C3E328" w:rsidR="00CE1992" w:rsidRPr="00217141" w:rsidRDefault="00217141" w:rsidP="00AB306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CE1992" w:rsidRPr="00A95BA8" w14:paraId="79FE5232" w14:textId="77777777" w:rsidTr="00240092">
        <w:trPr>
          <w:gridBefore w:val="1"/>
          <w:gridAfter w:val="1"/>
          <w:wBefore w:w="11" w:type="pct"/>
          <w:wAfter w:w="9" w:type="pct"/>
          <w:trHeight w:val="74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09ADBA" w14:textId="1C421708" w:rsidR="00CE1992" w:rsidRPr="00CE1992" w:rsidRDefault="00A05DF4" w:rsidP="00A05DF4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</w:pPr>
            <w:r>
              <w:lastRenderedPageBreak/>
              <w:t>1</w:t>
            </w:r>
          </w:p>
        </w:tc>
        <w:tc>
          <w:tcPr>
            <w:tcW w:w="9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5ABCAC" w14:textId="398DF78F" w:rsidR="00CE1992" w:rsidRPr="00CE1992" w:rsidRDefault="00183510" w:rsidP="00183510">
            <w:pPr>
              <w:jc w:val="center"/>
            </w:pPr>
            <w:r>
              <w:t>Ноутбук</w:t>
            </w:r>
          </w:p>
        </w:tc>
        <w:tc>
          <w:tcPr>
            <w:tcW w:w="3284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882DCE" w14:textId="4E968218" w:rsidR="00C313DC" w:rsidRPr="007E7834" w:rsidRDefault="00C313DC" w:rsidP="006651B8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Операционная</w:t>
            </w:r>
            <w:r w:rsidRPr="007E7834">
              <w:rPr>
                <w:bCs/>
                <w:szCs w:val="24"/>
              </w:rPr>
              <w:t xml:space="preserve"> </w:t>
            </w:r>
            <w:r w:rsidRPr="00446D00">
              <w:rPr>
                <w:bCs/>
                <w:szCs w:val="24"/>
              </w:rPr>
              <w:t>система</w:t>
            </w:r>
            <w:r w:rsidRPr="007E7834">
              <w:rPr>
                <w:bCs/>
                <w:szCs w:val="24"/>
              </w:rPr>
              <w:tab/>
            </w:r>
            <w:r w:rsidR="006651B8" w:rsidRPr="006651B8">
              <w:rPr>
                <w:szCs w:val="24"/>
              </w:rPr>
              <w:t>без операционной</w:t>
            </w:r>
            <w:r w:rsidR="006651B8" w:rsidRPr="006651B8">
              <w:rPr>
                <w:szCs w:val="24"/>
              </w:rPr>
              <w:tab/>
              <w:t xml:space="preserve">системы или </w:t>
            </w:r>
            <w:r w:rsidR="006651B8">
              <w:rPr>
                <w:szCs w:val="24"/>
              </w:rPr>
              <w:tab/>
            </w:r>
            <w:r w:rsidR="006651B8" w:rsidRPr="006651B8">
              <w:rPr>
                <w:szCs w:val="24"/>
              </w:rPr>
              <w:t>с</w:t>
            </w:r>
            <w:r w:rsidR="006651B8">
              <w:rPr>
                <w:szCs w:val="24"/>
              </w:rPr>
              <w:t xml:space="preserve"> </w:t>
            </w:r>
            <w:r w:rsidR="006651B8" w:rsidRPr="006651B8">
              <w:rPr>
                <w:szCs w:val="24"/>
              </w:rPr>
              <w:t>бесплатной ОС</w:t>
            </w:r>
          </w:p>
          <w:p w14:paraId="724EED96" w14:textId="77777777" w:rsidR="00C313DC" w:rsidRPr="007E7834" w:rsidRDefault="00C313DC" w:rsidP="00A05DF4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Тип</w:t>
            </w:r>
            <w:r w:rsidRPr="007E7834">
              <w:rPr>
                <w:bCs/>
                <w:szCs w:val="24"/>
              </w:rPr>
              <w:t xml:space="preserve"> </w:t>
            </w:r>
            <w:r w:rsidRPr="00446D00">
              <w:rPr>
                <w:bCs/>
                <w:szCs w:val="24"/>
              </w:rPr>
              <w:t>процессора</w:t>
            </w:r>
            <w:r w:rsidRPr="007E7834">
              <w:rPr>
                <w:bCs/>
                <w:szCs w:val="24"/>
              </w:rPr>
              <w:tab/>
            </w:r>
            <w:r>
              <w:rPr>
                <w:szCs w:val="24"/>
                <w:lang w:val="en-US"/>
              </w:rPr>
              <w:t>Core</w:t>
            </w:r>
            <w:r w:rsidRPr="007E7834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i</w:t>
            </w:r>
            <w:proofErr w:type="spellEnd"/>
            <w:r>
              <w:rPr>
                <w:szCs w:val="24"/>
              </w:rPr>
              <w:t>5</w:t>
            </w:r>
            <w:r w:rsidRPr="007E7834">
              <w:rPr>
                <w:szCs w:val="24"/>
              </w:rPr>
              <w:t xml:space="preserve"> </w:t>
            </w:r>
          </w:p>
          <w:p w14:paraId="7986C1E6" w14:textId="77777777" w:rsidR="00C313DC" w:rsidRPr="00446D00" w:rsidRDefault="00C313DC" w:rsidP="00A05DF4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Частота процессора</w:t>
            </w:r>
            <w:r w:rsidRPr="00446D00">
              <w:rPr>
                <w:bCs/>
                <w:szCs w:val="24"/>
              </w:rPr>
              <w:tab/>
            </w:r>
            <w:proofErr w:type="gramStart"/>
            <w:r>
              <w:rPr>
                <w:szCs w:val="24"/>
              </w:rPr>
              <w:t>2</w:t>
            </w:r>
            <w:r w:rsidRPr="00C313DC">
              <w:rPr>
                <w:szCs w:val="24"/>
              </w:rPr>
              <w:t>2</w:t>
            </w:r>
            <w:r w:rsidRPr="00CB78D5">
              <w:rPr>
                <w:szCs w:val="24"/>
              </w:rPr>
              <w:t>00</w:t>
            </w:r>
            <w:r>
              <w:rPr>
                <w:szCs w:val="24"/>
              </w:rPr>
              <w:t>..</w:t>
            </w:r>
            <w:proofErr w:type="gramEnd"/>
            <w:r w:rsidRPr="00C313DC">
              <w:rPr>
                <w:szCs w:val="24"/>
              </w:rPr>
              <w:t>3100</w:t>
            </w:r>
            <w:r w:rsidRPr="00446D00">
              <w:rPr>
                <w:szCs w:val="24"/>
              </w:rPr>
              <w:t> МГц</w:t>
            </w:r>
          </w:p>
          <w:p w14:paraId="41C9998D" w14:textId="62EDD99A" w:rsidR="00C313DC" w:rsidRPr="0028062B" w:rsidRDefault="00C313DC" w:rsidP="00A05DF4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Количество ядер процессора</w:t>
            </w:r>
            <w:r w:rsidRPr="00446D00">
              <w:rPr>
                <w:bCs/>
                <w:szCs w:val="24"/>
              </w:rPr>
              <w:tab/>
            </w:r>
            <w:r>
              <w:rPr>
                <w:szCs w:val="24"/>
              </w:rPr>
              <w:t>2</w:t>
            </w:r>
            <w:r w:rsidR="00066FA7">
              <w:rPr>
                <w:szCs w:val="24"/>
              </w:rPr>
              <w:t>…4</w:t>
            </w:r>
          </w:p>
          <w:p w14:paraId="4588B6A4" w14:textId="2BAE5FBE" w:rsidR="00C313DC" w:rsidRPr="00446D00" w:rsidRDefault="00C313DC" w:rsidP="00A05DF4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Размер оперативной памяти</w:t>
            </w:r>
            <w:r w:rsidRPr="00446D00">
              <w:rPr>
                <w:bCs/>
                <w:szCs w:val="24"/>
              </w:rPr>
              <w:tab/>
            </w:r>
            <w:r w:rsidRPr="000A2B06">
              <w:rPr>
                <w:szCs w:val="24"/>
              </w:rPr>
              <w:t>4</w:t>
            </w:r>
            <w:r>
              <w:rPr>
                <w:szCs w:val="24"/>
              </w:rPr>
              <w:t>...6</w:t>
            </w:r>
            <w:r w:rsidRPr="00446D00">
              <w:rPr>
                <w:szCs w:val="24"/>
              </w:rPr>
              <w:t> Гб</w:t>
            </w:r>
          </w:p>
          <w:p w14:paraId="28D389C5" w14:textId="77777777" w:rsidR="00C313DC" w:rsidRPr="00446D00" w:rsidRDefault="00C313DC" w:rsidP="00A05DF4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Тип памяти</w:t>
            </w:r>
            <w:r w:rsidRPr="00446D00">
              <w:rPr>
                <w:bCs/>
                <w:szCs w:val="24"/>
              </w:rPr>
              <w:tab/>
            </w:r>
            <w:r w:rsidRPr="00446D00">
              <w:rPr>
                <w:szCs w:val="24"/>
              </w:rPr>
              <w:t>DDR3</w:t>
            </w:r>
          </w:p>
          <w:p w14:paraId="2B2EABF0" w14:textId="013235F3" w:rsidR="00C313DC" w:rsidRPr="00446D00" w:rsidRDefault="00C313DC" w:rsidP="00A05DF4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Размер экрана</w:t>
            </w:r>
            <w:r w:rsidRPr="00446D00">
              <w:rPr>
                <w:bCs/>
                <w:szCs w:val="24"/>
              </w:rPr>
              <w:tab/>
            </w:r>
            <w:r>
              <w:rPr>
                <w:szCs w:val="24"/>
              </w:rPr>
              <w:t>17</w:t>
            </w:r>
            <w:r w:rsidRPr="00446D00">
              <w:rPr>
                <w:szCs w:val="24"/>
              </w:rPr>
              <w:t> дюйм</w:t>
            </w:r>
            <w:r>
              <w:rPr>
                <w:szCs w:val="24"/>
              </w:rPr>
              <w:t>ов, широкоформатный</w:t>
            </w:r>
          </w:p>
          <w:p w14:paraId="3886DB1F" w14:textId="7C6B4185" w:rsidR="00C313DC" w:rsidRPr="000A2B06" w:rsidRDefault="00C313DC" w:rsidP="00A05DF4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Разрешение экрана</w:t>
            </w:r>
            <w:r w:rsidRPr="00446D00">
              <w:rPr>
                <w:bCs/>
                <w:szCs w:val="24"/>
              </w:rPr>
              <w:tab/>
            </w:r>
            <w:r>
              <w:rPr>
                <w:szCs w:val="24"/>
              </w:rPr>
              <w:t>1</w:t>
            </w:r>
            <w:r w:rsidRPr="000A2B06">
              <w:rPr>
                <w:szCs w:val="24"/>
              </w:rPr>
              <w:t>600</w:t>
            </w:r>
            <w:r>
              <w:rPr>
                <w:szCs w:val="24"/>
                <w:lang w:val="en-US"/>
              </w:rPr>
              <w:t>x</w:t>
            </w:r>
            <w:r w:rsidRPr="000A2B06">
              <w:rPr>
                <w:szCs w:val="24"/>
              </w:rPr>
              <w:t>1900</w:t>
            </w:r>
            <w:r w:rsidR="00754388">
              <w:rPr>
                <w:szCs w:val="24"/>
              </w:rPr>
              <w:t>, не менее</w:t>
            </w:r>
          </w:p>
          <w:p w14:paraId="6DEEFB2A" w14:textId="694C910F" w:rsidR="00C313DC" w:rsidRPr="00446D00" w:rsidRDefault="00C313DC" w:rsidP="00A05DF4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>
              <w:rPr>
                <w:bCs/>
                <w:szCs w:val="24"/>
              </w:rPr>
              <w:t>П</w:t>
            </w:r>
            <w:r w:rsidRPr="00446D00">
              <w:rPr>
                <w:bCs/>
                <w:szCs w:val="24"/>
              </w:rPr>
              <w:t xml:space="preserve">одсветка </w:t>
            </w:r>
            <w:r w:rsidRPr="00446D00">
              <w:rPr>
                <w:bCs/>
                <w:szCs w:val="24"/>
              </w:rPr>
              <w:tab/>
              <w:t>Светодиодная</w:t>
            </w:r>
          </w:p>
          <w:p w14:paraId="780BBDD5" w14:textId="77777777" w:rsidR="00C313DC" w:rsidRPr="00C313DC" w:rsidRDefault="00C313DC" w:rsidP="00A05DF4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Тип видеоадаптера</w:t>
            </w:r>
            <w:r w:rsidRPr="00446D00">
              <w:rPr>
                <w:bCs/>
                <w:szCs w:val="24"/>
              </w:rPr>
              <w:tab/>
            </w:r>
            <w:r>
              <w:rPr>
                <w:szCs w:val="24"/>
              </w:rPr>
              <w:t xml:space="preserve">/ дискретный / встроенный </w:t>
            </w:r>
          </w:p>
          <w:p w14:paraId="757E916E" w14:textId="6361C3F1" w:rsidR="00C313DC" w:rsidRPr="00F96CEB" w:rsidRDefault="00C313DC" w:rsidP="00A05DF4">
            <w:pPr>
              <w:tabs>
                <w:tab w:val="left" w:pos="3788"/>
                <w:tab w:val="left" w:pos="4780"/>
              </w:tabs>
              <w:ind w:left="45"/>
              <w:rPr>
                <w:szCs w:val="24"/>
                <w:lang w:val="en-US"/>
              </w:rPr>
            </w:pPr>
            <w:r w:rsidRPr="00446D00">
              <w:rPr>
                <w:bCs/>
                <w:szCs w:val="24"/>
              </w:rPr>
              <w:t>Видеопроцессор</w:t>
            </w:r>
            <w:r w:rsidRPr="00F96CEB">
              <w:rPr>
                <w:bCs/>
                <w:szCs w:val="24"/>
                <w:lang w:val="en-US"/>
              </w:rPr>
              <w:tab/>
            </w:r>
            <w:r>
              <w:rPr>
                <w:szCs w:val="24"/>
                <w:lang w:val="en-US"/>
              </w:rPr>
              <w:t>Intel</w:t>
            </w:r>
            <w:r w:rsidRPr="00F96CEB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en-US"/>
              </w:rPr>
              <w:t>HD</w:t>
            </w:r>
            <w:r w:rsidRPr="00F96CEB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en-US"/>
              </w:rPr>
              <w:t>Graphics</w:t>
            </w:r>
            <w:r w:rsidRPr="00F96CEB">
              <w:rPr>
                <w:szCs w:val="24"/>
                <w:lang w:val="en-US"/>
              </w:rPr>
              <w:t xml:space="preserve"> 4000/</w:t>
            </w:r>
            <w:r w:rsidR="006162C3">
              <w:rPr>
                <w:szCs w:val="24"/>
                <w:lang w:val="en-US"/>
              </w:rPr>
              <w:t>AMD</w:t>
            </w:r>
            <w:r w:rsidR="006162C3" w:rsidRPr="00F96CEB">
              <w:rPr>
                <w:szCs w:val="24"/>
                <w:lang w:val="en-US"/>
              </w:rPr>
              <w:t xml:space="preserve"> </w:t>
            </w:r>
            <w:r w:rsidR="00832238" w:rsidRPr="00F96CEB">
              <w:rPr>
                <w:szCs w:val="24"/>
                <w:lang w:val="en-US"/>
              </w:rPr>
              <w:tab/>
            </w:r>
            <w:r w:rsidR="006162C3">
              <w:rPr>
                <w:szCs w:val="24"/>
                <w:lang w:val="en-US"/>
              </w:rPr>
              <w:t>Radeon</w:t>
            </w:r>
            <w:r w:rsidR="006162C3" w:rsidRPr="00F96CEB">
              <w:rPr>
                <w:szCs w:val="24"/>
                <w:lang w:val="en-US"/>
              </w:rPr>
              <w:t xml:space="preserve"> </w:t>
            </w:r>
            <w:r w:rsidR="006162C3">
              <w:rPr>
                <w:szCs w:val="24"/>
                <w:lang w:val="en-US"/>
              </w:rPr>
              <w:t>HD</w:t>
            </w:r>
            <w:r w:rsidR="006162C3" w:rsidRPr="00F96CEB">
              <w:rPr>
                <w:szCs w:val="24"/>
                <w:lang w:val="en-US"/>
              </w:rPr>
              <w:t xml:space="preserve"> 7650</w:t>
            </w:r>
            <w:r w:rsidR="006162C3">
              <w:rPr>
                <w:szCs w:val="24"/>
                <w:lang w:val="en-US"/>
              </w:rPr>
              <w:t>M</w:t>
            </w:r>
          </w:p>
          <w:p w14:paraId="14151C73" w14:textId="77777777" w:rsidR="00C313DC" w:rsidRPr="00446D00" w:rsidRDefault="00C313DC" w:rsidP="00A05DF4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Размещение оптического привода</w:t>
            </w:r>
            <w:r w:rsidRPr="00446D00">
              <w:rPr>
                <w:bCs/>
                <w:szCs w:val="24"/>
              </w:rPr>
              <w:tab/>
            </w:r>
            <w:r w:rsidRPr="00446D00">
              <w:rPr>
                <w:szCs w:val="24"/>
              </w:rPr>
              <w:t>Внутренний</w:t>
            </w:r>
          </w:p>
          <w:p w14:paraId="08F12E97" w14:textId="77777777" w:rsidR="00C313DC" w:rsidRPr="00446D00" w:rsidRDefault="00C313DC" w:rsidP="00A05DF4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Оптический привод</w:t>
            </w:r>
            <w:r w:rsidRPr="00446D00">
              <w:rPr>
                <w:bCs/>
                <w:szCs w:val="24"/>
              </w:rPr>
              <w:tab/>
            </w:r>
            <w:r w:rsidRPr="00446D00">
              <w:rPr>
                <w:szCs w:val="24"/>
              </w:rPr>
              <w:t>DVD-RW</w:t>
            </w:r>
          </w:p>
          <w:p w14:paraId="2794FCEC" w14:textId="77777777" w:rsidR="00C313DC" w:rsidRPr="00446D00" w:rsidRDefault="00C313DC" w:rsidP="00A05DF4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Объем накопителя</w:t>
            </w:r>
            <w:r w:rsidRPr="00446D00">
              <w:rPr>
                <w:bCs/>
                <w:szCs w:val="24"/>
              </w:rPr>
              <w:tab/>
            </w:r>
            <w:r w:rsidRPr="00446D00">
              <w:rPr>
                <w:szCs w:val="24"/>
              </w:rPr>
              <w:t>500...750 Гб</w:t>
            </w:r>
          </w:p>
          <w:p w14:paraId="35A9602F" w14:textId="77777777" w:rsidR="00C313DC" w:rsidRPr="00446D00" w:rsidRDefault="00C313DC" w:rsidP="00A05DF4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Интерфейс жесткого диска</w:t>
            </w:r>
            <w:r w:rsidRPr="00446D00">
              <w:rPr>
                <w:bCs/>
                <w:szCs w:val="24"/>
              </w:rPr>
              <w:tab/>
            </w:r>
            <w:proofErr w:type="spellStart"/>
            <w:r w:rsidRPr="00446D00">
              <w:rPr>
                <w:szCs w:val="24"/>
              </w:rPr>
              <w:t>Serial</w:t>
            </w:r>
            <w:proofErr w:type="spellEnd"/>
            <w:r w:rsidRPr="00446D00">
              <w:rPr>
                <w:szCs w:val="24"/>
              </w:rPr>
              <w:t xml:space="preserve"> ATA</w:t>
            </w:r>
          </w:p>
          <w:p w14:paraId="3DDBC2F7" w14:textId="3965C936" w:rsidR="00C313DC" w:rsidRPr="00446D00" w:rsidRDefault="00C313DC" w:rsidP="00A05DF4">
            <w:pPr>
              <w:tabs>
                <w:tab w:val="left" w:pos="3709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Скорость вращения</w:t>
            </w:r>
            <w:r w:rsidRPr="00446D00">
              <w:rPr>
                <w:bCs/>
                <w:szCs w:val="24"/>
              </w:rPr>
              <w:tab/>
            </w:r>
            <w:r w:rsidRPr="00446D00">
              <w:rPr>
                <w:szCs w:val="24"/>
              </w:rPr>
              <w:t>5400 об/мин</w:t>
            </w:r>
            <w:r>
              <w:rPr>
                <w:szCs w:val="24"/>
              </w:rPr>
              <w:t>, не менее</w:t>
            </w:r>
          </w:p>
          <w:p w14:paraId="2C6CBEE6" w14:textId="5BEAF1B7" w:rsidR="00C313DC" w:rsidRPr="00446D00" w:rsidRDefault="00C313DC" w:rsidP="00A05DF4">
            <w:pPr>
              <w:tabs>
                <w:tab w:val="left" w:pos="3730"/>
                <w:tab w:val="left" w:pos="4780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Емкость аккумулятора</w:t>
            </w:r>
            <w:r w:rsidRPr="00446D00">
              <w:rPr>
                <w:bCs/>
                <w:szCs w:val="24"/>
              </w:rPr>
              <w:tab/>
            </w:r>
            <w:r w:rsidRPr="00446D00">
              <w:rPr>
                <w:szCs w:val="24"/>
              </w:rPr>
              <w:t>4400 </w:t>
            </w:r>
            <w:proofErr w:type="spellStart"/>
            <w:r w:rsidRPr="00446D00">
              <w:rPr>
                <w:szCs w:val="24"/>
              </w:rPr>
              <w:t>мАч</w:t>
            </w:r>
            <w:proofErr w:type="spellEnd"/>
            <w:r w:rsidR="00183510">
              <w:rPr>
                <w:szCs w:val="24"/>
              </w:rPr>
              <w:t>, не менее</w:t>
            </w:r>
          </w:p>
          <w:p w14:paraId="0AA261B7" w14:textId="6AF73A48" w:rsidR="00CE1992" w:rsidRPr="006162C3" w:rsidRDefault="006162C3" w:rsidP="00A05DF4">
            <w:pPr>
              <w:tabs>
                <w:tab w:val="left" w:pos="3730"/>
                <w:tab w:val="left" w:pos="4780"/>
              </w:tabs>
              <w:ind w:left="45"/>
            </w:pPr>
            <w:r>
              <w:rPr>
                <w:szCs w:val="24"/>
              </w:rPr>
              <w:t>Производитель</w:t>
            </w:r>
            <w:r w:rsidRPr="006162C3">
              <w:rPr>
                <w:szCs w:val="24"/>
              </w:rPr>
              <w:tab/>
            </w:r>
            <w:r>
              <w:rPr>
                <w:szCs w:val="24"/>
                <w:lang w:val="en-US"/>
              </w:rPr>
              <w:t>HP</w:t>
            </w:r>
            <w:r w:rsidRPr="006162C3">
              <w:rPr>
                <w:szCs w:val="24"/>
              </w:rPr>
              <w:t xml:space="preserve">, </w:t>
            </w:r>
            <w:r>
              <w:rPr>
                <w:szCs w:val="24"/>
                <w:lang w:val="en-US"/>
              </w:rPr>
              <w:t>Samsung</w:t>
            </w:r>
            <w:r w:rsidRPr="006162C3">
              <w:rPr>
                <w:szCs w:val="24"/>
              </w:rPr>
              <w:t xml:space="preserve">, </w:t>
            </w:r>
            <w:r>
              <w:rPr>
                <w:szCs w:val="24"/>
                <w:lang w:val="en-US"/>
              </w:rPr>
              <w:t>Sony</w:t>
            </w:r>
            <w:r w:rsidRPr="006162C3">
              <w:rPr>
                <w:szCs w:val="24"/>
              </w:rPr>
              <w:t xml:space="preserve">, </w:t>
            </w:r>
            <w:r>
              <w:rPr>
                <w:szCs w:val="24"/>
                <w:lang w:val="en-US"/>
              </w:rPr>
              <w:t>Lenovo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8B5BD6" w14:textId="77777777" w:rsidR="00CE1992" w:rsidRPr="00A95BA8" w:rsidRDefault="00CE1992" w:rsidP="00AB306F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32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4EED9D" w14:textId="77777777" w:rsidR="00CE1992" w:rsidRPr="00CE1992" w:rsidRDefault="00CE1992" w:rsidP="00AB306F">
            <w:pPr>
              <w:jc w:val="center"/>
            </w:pPr>
            <w:r w:rsidRPr="00CE1992">
              <w:t>1</w:t>
            </w:r>
          </w:p>
        </w:tc>
      </w:tr>
      <w:tr w:rsidR="00CE1992" w:rsidRPr="00A95BA8" w14:paraId="2098C064" w14:textId="77777777" w:rsidTr="00240092">
        <w:trPr>
          <w:gridBefore w:val="1"/>
          <w:gridAfter w:val="1"/>
          <w:wBefore w:w="11" w:type="pct"/>
          <w:wAfter w:w="9" w:type="pct"/>
          <w:trHeight w:val="74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A44C87" w14:textId="25EE3E76" w:rsidR="00CE1992" w:rsidRPr="00CE1992" w:rsidRDefault="00A05DF4" w:rsidP="00A05DF4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</w:pPr>
            <w:r>
              <w:t>1</w:t>
            </w:r>
          </w:p>
        </w:tc>
        <w:tc>
          <w:tcPr>
            <w:tcW w:w="9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1898C2" w14:textId="0809198C" w:rsidR="00CE1992" w:rsidRPr="00CE1992" w:rsidRDefault="00CE1992" w:rsidP="00642098">
            <w:pPr>
              <w:jc w:val="center"/>
            </w:pPr>
            <w:r w:rsidRPr="00CE1992">
              <w:t>Сумк</w:t>
            </w:r>
            <w:r w:rsidR="00642098">
              <w:t>а</w:t>
            </w:r>
            <w:r w:rsidRPr="00CE1992">
              <w:t xml:space="preserve"> для ноутбука объемная</w:t>
            </w:r>
          </w:p>
        </w:tc>
        <w:tc>
          <w:tcPr>
            <w:tcW w:w="3284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A9096A" w14:textId="12DA4482" w:rsidR="00CE1992" w:rsidRPr="00CE1992" w:rsidRDefault="00C460A7" w:rsidP="006162C3">
            <w:r>
              <w:t>Для пункта 8, размер основного отделения 44х32х4</w:t>
            </w:r>
            <w:r w:rsidR="008C40D6">
              <w:t xml:space="preserve"> см</w:t>
            </w:r>
            <w:r>
              <w:t>, не менее. С наплечным ремнём.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DB1787" w14:textId="77777777" w:rsidR="00CE1992" w:rsidRDefault="00CE1992" w:rsidP="00AB306F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32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225EB9" w14:textId="77777777" w:rsidR="00CE1992" w:rsidRPr="008B250A" w:rsidRDefault="00CE1992" w:rsidP="00AB306F">
            <w:pPr>
              <w:jc w:val="center"/>
            </w:pPr>
            <w:r>
              <w:t>1</w:t>
            </w:r>
          </w:p>
        </w:tc>
      </w:tr>
      <w:tr w:rsidR="00CE1992" w:rsidRPr="00A42D2C" w14:paraId="0194FBED" w14:textId="77777777" w:rsidTr="00240092">
        <w:trPr>
          <w:gridBefore w:val="1"/>
          <w:gridAfter w:val="1"/>
          <w:wBefore w:w="11" w:type="pct"/>
          <w:wAfter w:w="9" w:type="pct"/>
          <w:trHeight w:val="500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9866F" w14:textId="3FDEFDEC" w:rsidR="00CE1992" w:rsidRPr="00CE1992" w:rsidRDefault="00CE1992" w:rsidP="00A05DF4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</w:pPr>
            <w:r>
              <w:t>1</w:t>
            </w:r>
          </w:p>
        </w:tc>
        <w:tc>
          <w:tcPr>
            <w:tcW w:w="9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1B5699" w14:textId="124A1D93" w:rsidR="00CE1992" w:rsidRPr="00C460A7" w:rsidRDefault="00CE1992" w:rsidP="00C313DC">
            <w:pPr>
              <w:jc w:val="center"/>
            </w:pPr>
            <w:r w:rsidRPr="00C460A7">
              <w:rPr>
                <w:lang w:val="en-US"/>
              </w:rPr>
              <w:t>VoIP</w:t>
            </w:r>
            <w:r w:rsidRPr="00C460A7">
              <w:t>-</w:t>
            </w:r>
            <w:r w:rsidRPr="00CE1992">
              <w:t>телефон</w:t>
            </w:r>
            <w:r w:rsidR="00C460A7" w:rsidRPr="00C460A7">
              <w:t xml:space="preserve"> </w:t>
            </w:r>
            <w:proofErr w:type="spellStart"/>
            <w:r w:rsidR="00C460A7" w:rsidRPr="00C460A7">
              <w:rPr>
                <w:lang w:val="en-US"/>
              </w:rPr>
              <w:t>Yealink</w:t>
            </w:r>
            <w:proofErr w:type="spellEnd"/>
            <w:r w:rsidR="00C460A7" w:rsidRPr="00C460A7">
              <w:t xml:space="preserve"> </w:t>
            </w:r>
            <w:r w:rsidR="00C460A7" w:rsidRPr="00C460A7">
              <w:rPr>
                <w:lang w:val="en-US"/>
              </w:rPr>
              <w:t>SIP</w:t>
            </w:r>
            <w:r w:rsidR="00C460A7" w:rsidRPr="00C460A7">
              <w:t>-</w:t>
            </w:r>
            <w:r w:rsidR="00C460A7" w:rsidRPr="00C460A7">
              <w:rPr>
                <w:lang w:val="en-US"/>
              </w:rPr>
              <w:t>T</w:t>
            </w:r>
            <w:r w:rsidR="00C460A7" w:rsidRPr="00C460A7">
              <w:t>19</w:t>
            </w:r>
            <w:r w:rsidR="00C460A7">
              <w:t>, или аналог</w:t>
            </w:r>
          </w:p>
        </w:tc>
        <w:tc>
          <w:tcPr>
            <w:tcW w:w="3284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D5F7DD" w14:textId="77777777" w:rsidR="00CE1992" w:rsidRPr="00C460A7" w:rsidRDefault="00CE1992" w:rsidP="006162C3"/>
          <w:p w14:paraId="42928950" w14:textId="77777777" w:rsidR="00CE1992" w:rsidRDefault="00CE1992" w:rsidP="006162C3">
            <w:proofErr w:type="spellStart"/>
            <w:r w:rsidRPr="008B250A">
              <w:t>Yealink</w:t>
            </w:r>
            <w:proofErr w:type="spellEnd"/>
            <w:r w:rsidRPr="008B250A">
              <w:t xml:space="preserve"> SIP-T19</w:t>
            </w:r>
          </w:p>
          <w:p w14:paraId="0AAAAC77" w14:textId="77777777" w:rsidR="00CE1992" w:rsidRDefault="00CE1992" w:rsidP="006162C3"/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A70202" w14:textId="77777777" w:rsidR="00CE1992" w:rsidRDefault="00CE1992" w:rsidP="00AB306F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32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04EA15" w14:textId="65018EFC" w:rsidR="00CE1992" w:rsidRPr="007010BE" w:rsidRDefault="007010BE" w:rsidP="00AB306F">
            <w:pPr>
              <w:jc w:val="center"/>
            </w:pPr>
            <w:r>
              <w:t>12</w:t>
            </w:r>
          </w:p>
        </w:tc>
      </w:tr>
      <w:tr w:rsidR="00056B5C" w:rsidRPr="00E53659" w14:paraId="2E360F66" w14:textId="77777777" w:rsidTr="00240092">
        <w:trPr>
          <w:gridBefore w:val="1"/>
          <w:gridAfter w:val="1"/>
          <w:wBefore w:w="11" w:type="pct"/>
          <w:wAfter w:w="9" w:type="pct"/>
          <w:trHeight w:val="74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9173D6" w14:textId="68C02464" w:rsidR="00056B5C" w:rsidRPr="00CE1992" w:rsidRDefault="00056B5C" w:rsidP="00A05DF4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</w:pPr>
            <w:r>
              <w:t>1</w:t>
            </w:r>
          </w:p>
        </w:tc>
        <w:tc>
          <w:tcPr>
            <w:tcW w:w="9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15B030" w14:textId="3A8C6575" w:rsidR="00056B5C" w:rsidRPr="00056B5C" w:rsidRDefault="00056B5C" w:rsidP="00056B5C">
            <w:pPr>
              <w:jc w:val="center"/>
            </w:pPr>
            <w:r w:rsidRPr="005C089C">
              <w:t xml:space="preserve">Монитор </w:t>
            </w:r>
            <w:r w:rsidRPr="00CE1992">
              <w:t xml:space="preserve">HP </w:t>
            </w:r>
            <w:proofErr w:type="spellStart"/>
            <w:r w:rsidRPr="00CE1992">
              <w:t>Pavilion</w:t>
            </w:r>
            <w:proofErr w:type="spellEnd"/>
            <w:r w:rsidRPr="00CE1992">
              <w:t xml:space="preserve"> 23xi</w:t>
            </w:r>
            <w:r w:rsidRPr="00056B5C">
              <w:t xml:space="preserve"> </w:t>
            </w:r>
            <w:r>
              <w:t xml:space="preserve">(или аналог с характеристиками, указанными в столбце 3) </w:t>
            </w:r>
          </w:p>
        </w:tc>
        <w:tc>
          <w:tcPr>
            <w:tcW w:w="202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973AF2D" w14:textId="5164F5A6" w:rsidR="00056B5C" w:rsidRDefault="00056B5C" w:rsidP="00F62DD3">
            <w:r>
              <w:t>ЖК-монитор</w:t>
            </w:r>
            <w:r w:rsidR="00DB3DF5">
              <w:t xml:space="preserve"> широкоформатный</w:t>
            </w:r>
            <w:r>
              <w:t>, диагональ, дюймов</w:t>
            </w:r>
          </w:p>
          <w:p w14:paraId="5A56B8AC" w14:textId="77777777" w:rsidR="00056B5C" w:rsidRDefault="00056B5C" w:rsidP="00F62DD3">
            <w:r>
              <w:t xml:space="preserve">Подсветка </w:t>
            </w:r>
          </w:p>
          <w:p w14:paraId="0602E04D" w14:textId="1F0CF10A" w:rsidR="00DB3DF5" w:rsidRDefault="00C313DC" w:rsidP="00F62DD3">
            <w:r>
              <w:t>Разрешение экрана</w:t>
            </w:r>
          </w:p>
          <w:p w14:paraId="39430B12" w14:textId="77777777" w:rsidR="00056B5C" w:rsidRDefault="00F62DD3" w:rsidP="00F62DD3">
            <w:r>
              <w:t>Производитель</w:t>
            </w:r>
          </w:p>
          <w:p w14:paraId="2914DF68" w14:textId="0C84E524" w:rsidR="00C313DC" w:rsidRPr="00F62DD3" w:rsidRDefault="00C313DC" w:rsidP="00F62DD3">
            <w:r>
              <w:t>Входы</w:t>
            </w:r>
          </w:p>
        </w:tc>
        <w:tc>
          <w:tcPr>
            <w:tcW w:w="1261" w:type="pct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66519925" w14:textId="2930C915" w:rsidR="00056B5C" w:rsidRDefault="00056B5C" w:rsidP="00E03805">
            <w:r>
              <w:t>23</w:t>
            </w:r>
            <w:r w:rsidR="00F62DD3">
              <w:t>, не менее</w:t>
            </w:r>
          </w:p>
          <w:p w14:paraId="5CA87A7C" w14:textId="77777777" w:rsidR="00056B5C" w:rsidRDefault="00056B5C" w:rsidP="00E03805">
            <w:proofErr w:type="gramStart"/>
            <w:r>
              <w:t>светодиодная</w:t>
            </w:r>
            <w:proofErr w:type="gramEnd"/>
          </w:p>
          <w:p w14:paraId="69CF5D1E" w14:textId="4E87CA39" w:rsidR="00DB3DF5" w:rsidRDefault="00DB3DF5" w:rsidP="00E03805">
            <w:r w:rsidRPr="00DB3DF5">
              <w:t>1920x1080</w:t>
            </w:r>
            <w:r w:rsidR="00C313DC">
              <w:t>, не менее</w:t>
            </w:r>
          </w:p>
          <w:p w14:paraId="61574B20" w14:textId="77777777" w:rsidR="00056B5C" w:rsidRPr="00EB2F4E" w:rsidRDefault="00F62DD3" w:rsidP="00E03805">
            <w:pPr>
              <w:rPr>
                <w:lang w:val="en-US"/>
              </w:rPr>
            </w:pPr>
            <w:r>
              <w:rPr>
                <w:lang w:val="en-US"/>
              </w:rPr>
              <w:t>HP</w:t>
            </w:r>
            <w:r w:rsidRPr="00EB2F4E">
              <w:rPr>
                <w:lang w:val="en-US"/>
              </w:rPr>
              <w:t xml:space="preserve">, </w:t>
            </w:r>
            <w:r>
              <w:rPr>
                <w:lang w:val="en-US"/>
              </w:rPr>
              <w:t>NEC</w:t>
            </w:r>
            <w:r w:rsidRPr="00EB2F4E">
              <w:rPr>
                <w:lang w:val="en-US"/>
              </w:rPr>
              <w:t xml:space="preserve">, </w:t>
            </w:r>
            <w:r>
              <w:rPr>
                <w:lang w:val="en-US"/>
              </w:rPr>
              <w:t>Samsung</w:t>
            </w:r>
          </w:p>
          <w:p w14:paraId="4CDD05A9" w14:textId="17E0AFF8" w:rsidR="00C313DC" w:rsidRPr="00EB2F4E" w:rsidRDefault="00C313DC" w:rsidP="00E03805">
            <w:pPr>
              <w:rPr>
                <w:lang w:val="en-US"/>
              </w:rPr>
            </w:pPr>
            <w:r w:rsidRPr="00EB2F4E">
              <w:rPr>
                <w:lang w:val="en-US"/>
              </w:rPr>
              <w:t>DVI-D, VGA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CB5494" w14:textId="095CEC2C" w:rsidR="00056B5C" w:rsidRPr="00E53659" w:rsidRDefault="00056B5C" w:rsidP="00AB306F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32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86108F" w14:textId="4F9EF40F" w:rsidR="00056B5C" w:rsidRPr="00CE1992" w:rsidRDefault="00056B5C" w:rsidP="00F62DD3">
            <w:pPr>
              <w:jc w:val="center"/>
            </w:pPr>
            <w:r>
              <w:t>1</w:t>
            </w:r>
          </w:p>
        </w:tc>
      </w:tr>
      <w:tr w:rsidR="00DB3DF5" w:rsidRPr="00E53659" w14:paraId="2252F607" w14:textId="77777777" w:rsidTr="00240092">
        <w:trPr>
          <w:gridBefore w:val="1"/>
          <w:gridAfter w:val="1"/>
          <w:wBefore w:w="11" w:type="pct"/>
          <w:wAfter w:w="9" w:type="pct"/>
          <w:trHeight w:val="267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F98089" w14:textId="05D8BF64" w:rsidR="00DB3DF5" w:rsidRPr="00CE1992" w:rsidRDefault="00DB3DF5" w:rsidP="00A05DF4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9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C508BA" w14:textId="4BF8D218" w:rsidR="00DB3DF5" w:rsidRPr="005C089C" w:rsidRDefault="00C313DC" w:rsidP="00C313DC">
            <w:pPr>
              <w:jc w:val="center"/>
            </w:pPr>
            <w:r>
              <w:t>Монитор</w:t>
            </w:r>
          </w:p>
        </w:tc>
        <w:tc>
          <w:tcPr>
            <w:tcW w:w="202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619038F" w14:textId="303AF526" w:rsidR="00DB3DF5" w:rsidRDefault="00DB3DF5" w:rsidP="00F62DD3">
            <w:r>
              <w:t>ЖК-монитор широкоформатный, диагональ, дюймов</w:t>
            </w:r>
          </w:p>
          <w:p w14:paraId="48AA64B5" w14:textId="77777777" w:rsidR="00DB3DF5" w:rsidRDefault="00DB3DF5" w:rsidP="00F62DD3">
            <w:r>
              <w:t xml:space="preserve">Подсветка </w:t>
            </w:r>
          </w:p>
          <w:p w14:paraId="69DB9B32" w14:textId="727D7F51" w:rsidR="00DB3DF5" w:rsidRDefault="00C313DC" w:rsidP="00F62DD3">
            <w:r>
              <w:t>Разрешение экрана</w:t>
            </w:r>
          </w:p>
          <w:p w14:paraId="487F5AED" w14:textId="58D0049F" w:rsidR="00C313DC" w:rsidRDefault="00C313DC" w:rsidP="00F62DD3">
            <w:r>
              <w:t>Производитель</w:t>
            </w:r>
          </w:p>
          <w:p w14:paraId="21EC6BEA" w14:textId="28DDB444" w:rsidR="00C313DC" w:rsidRPr="00DB3DF5" w:rsidRDefault="00C313DC" w:rsidP="00F62DD3">
            <w:r>
              <w:lastRenderedPageBreak/>
              <w:t>Входы</w:t>
            </w:r>
          </w:p>
        </w:tc>
        <w:tc>
          <w:tcPr>
            <w:tcW w:w="1261" w:type="pct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8B19CD" w14:textId="77777777" w:rsidR="00E03805" w:rsidRDefault="00E03805" w:rsidP="00F62DD3">
            <w:pPr>
              <w:rPr>
                <w:lang w:val="en-US"/>
              </w:rPr>
            </w:pPr>
          </w:p>
          <w:p w14:paraId="0D71D2FD" w14:textId="60DB8AEC" w:rsidR="00DB3DF5" w:rsidRPr="00F62DD3" w:rsidRDefault="00DB3DF5" w:rsidP="00F62DD3">
            <w:r w:rsidRPr="00C313DC">
              <w:t>21,5</w:t>
            </w:r>
            <w:r w:rsidR="00F62DD3">
              <w:t>, не менее</w:t>
            </w:r>
          </w:p>
          <w:p w14:paraId="62B7E42A" w14:textId="7405A244" w:rsidR="00DB3DF5" w:rsidRPr="00DB3DF5" w:rsidRDefault="00DB3DF5" w:rsidP="00F62DD3">
            <w:proofErr w:type="gramStart"/>
            <w:r>
              <w:t>светодиодная</w:t>
            </w:r>
            <w:proofErr w:type="gramEnd"/>
          </w:p>
          <w:p w14:paraId="5C596C25" w14:textId="538A3F5C" w:rsidR="00DB3DF5" w:rsidRPr="00C313DC" w:rsidRDefault="00DB3DF5" w:rsidP="00F62DD3">
            <w:r w:rsidRPr="00C313DC">
              <w:t>1920</w:t>
            </w:r>
            <w:r w:rsidRPr="00DB3DF5">
              <w:rPr>
                <w:lang w:val="en-US"/>
              </w:rPr>
              <w:t>x</w:t>
            </w:r>
            <w:r w:rsidRPr="00C313DC">
              <w:t>1080</w:t>
            </w:r>
            <w:r w:rsidR="00C313DC">
              <w:t>, не менее</w:t>
            </w:r>
          </w:p>
          <w:p w14:paraId="673C622F" w14:textId="297A00D9" w:rsidR="00C313DC" w:rsidRPr="00C313DC" w:rsidRDefault="00C313DC" w:rsidP="00F62DD3">
            <w:r>
              <w:rPr>
                <w:lang w:val="en-US"/>
              </w:rPr>
              <w:t>HP</w:t>
            </w:r>
            <w:r w:rsidRPr="00F62DD3">
              <w:t xml:space="preserve">, </w:t>
            </w:r>
            <w:r>
              <w:rPr>
                <w:lang w:val="en-US"/>
              </w:rPr>
              <w:t>NEC</w:t>
            </w:r>
            <w:r w:rsidRPr="00F62DD3">
              <w:t xml:space="preserve">, </w:t>
            </w:r>
            <w:r>
              <w:rPr>
                <w:lang w:val="en-US"/>
              </w:rPr>
              <w:t>Samsung</w:t>
            </w:r>
          </w:p>
          <w:p w14:paraId="2911E860" w14:textId="08DA4984" w:rsidR="00C313DC" w:rsidRPr="00C313DC" w:rsidRDefault="00C313DC" w:rsidP="00F62DD3">
            <w:r w:rsidRPr="00C313DC">
              <w:lastRenderedPageBreak/>
              <w:t>DVI-D, VGA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F4A729" w14:textId="669C5F5F" w:rsidR="00DB3DF5" w:rsidRPr="00DB3DF5" w:rsidRDefault="00DB3DF5" w:rsidP="00DB3DF5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32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BD82E3" w14:textId="61679307" w:rsidR="00DB3DF5" w:rsidRPr="00E728E4" w:rsidRDefault="00E728E4" w:rsidP="00AB306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AA5A86" w:rsidRPr="00E53659" w14:paraId="5E39F84A" w14:textId="77777777" w:rsidTr="00240092">
        <w:trPr>
          <w:gridBefore w:val="1"/>
          <w:gridAfter w:val="1"/>
          <w:wBefore w:w="11" w:type="pct"/>
          <w:wAfter w:w="9" w:type="pct"/>
          <w:trHeight w:val="742"/>
        </w:trPr>
        <w:tc>
          <w:tcPr>
            <w:tcW w:w="4980" w:type="pct"/>
            <w:gridSpan w:val="11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17AC73C" w14:textId="71AF32AB" w:rsidR="00AA5A86" w:rsidRPr="00AA5A86" w:rsidRDefault="00AA5A86" w:rsidP="00642098">
            <w:pPr>
              <w:pStyle w:val="2"/>
            </w:pPr>
            <w:bookmarkStart w:id="8" w:name="_Toc398554857"/>
            <w:r w:rsidRPr="00DB3DF5">
              <w:lastRenderedPageBreak/>
              <w:t xml:space="preserve">Перечень товаров для </w:t>
            </w:r>
            <w:r>
              <w:t>офиса</w:t>
            </w:r>
            <w:r w:rsidRPr="00DB3DF5">
              <w:t xml:space="preserve"> в г. Москва</w:t>
            </w:r>
            <w:bookmarkEnd w:id="8"/>
          </w:p>
        </w:tc>
      </w:tr>
      <w:tr w:rsidR="00191E22" w:rsidRPr="00CE1992" w14:paraId="0F54E1A4" w14:textId="77777777" w:rsidTr="00240092">
        <w:trPr>
          <w:gridBefore w:val="1"/>
          <w:gridAfter w:val="1"/>
          <w:wBefore w:w="11" w:type="pct"/>
          <w:wAfter w:w="9" w:type="pct"/>
          <w:trHeight w:val="74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C5A01A" w14:textId="77777777" w:rsidR="00191E22" w:rsidRPr="00C814C0" w:rsidRDefault="00191E22" w:rsidP="00F96CEB">
            <w:pPr>
              <w:jc w:val="center"/>
            </w:pPr>
            <w:r w:rsidRPr="00C814C0">
              <w:t>№ п/п</w:t>
            </w:r>
          </w:p>
        </w:tc>
        <w:tc>
          <w:tcPr>
            <w:tcW w:w="9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9BB27B" w14:textId="77777777" w:rsidR="00191E22" w:rsidRPr="00CE1992" w:rsidRDefault="00191E22" w:rsidP="00F96CEB">
            <w:pPr>
              <w:jc w:val="center"/>
            </w:pPr>
            <w:r w:rsidRPr="00C814C0">
              <w:t>Наименование</w:t>
            </w:r>
          </w:p>
        </w:tc>
        <w:tc>
          <w:tcPr>
            <w:tcW w:w="3284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1AD288" w14:textId="77777777" w:rsidR="00191E22" w:rsidRPr="00CE1992" w:rsidRDefault="00191E22" w:rsidP="00F96CEB">
            <w:pPr>
              <w:jc w:val="center"/>
            </w:pPr>
            <w:r w:rsidRPr="00C814C0">
              <w:t>Основные технические характеристики товара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0B6793" w14:textId="77777777" w:rsidR="00191E22" w:rsidRPr="00CE1992" w:rsidRDefault="00191E22" w:rsidP="00F96CEB">
            <w:pPr>
              <w:jc w:val="center"/>
            </w:pPr>
            <w:r w:rsidRPr="00C814C0">
              <w:t>Единица измерения</w:t>
            </w:r>
          </w:p>
        </w:tc>
        <w:tc>
          <w:tcPr>
            <w:tcW w:w="32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146C5" w14:textId="77777777" w:rsidR="00191E22" w:rsidRPr="00CE1992" w:rsidRDefault="00191E22" w:rsidP="00F96CEB">
            <w:pPr>
              <w:jc w:val="center"/>
            </w:pPr>
            <w:r w:rsidRPr="00C814C0">
              <w:t>Количеств</w:t>
            </w:r>
            <w:r>
              <w:t>о</w:t>
            </w:r>
          </w:p>
        </w:tc>
      </w:tr>
      <w:tr w:rsidR="00191E22" w:rsidRPr="00A05DF4" w14:paraId="415643C1" w14:textId="77777777" w:rsidTr="00240092">
        <w:trPr>
          <w:gridBefore w:val="1"/>
          <w:gridAfter w:val="1"/>
          <w:wBefore w:w="11" w:type="pct"/>
          <w:wAfter w:w="9" w:type="pct"/>
          <w:trHeight w:val="235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60FD9C" w14:textId="77777777" w:rsidR="00191E22" w:rsidRPr="00A05DF4" w:rsidRDefault="00191E22" w:rsidP="00F96CEB">
            <w:pPr>
              <w:jc w:val="center"/>
              <w:rPr>
                <w:b/>
              </w:rPr>
            </w:pPr>
            <w:r w:rsidRPr="00A05DF4">
              <w:rPr>
                <w:b/>
              </w:rPr>
              <w:t>1</w:t>
            </w:r>
          </w:p>
        </w:tc>
        <w:tc>
          <w:tcPr>
            <w:tcW w:w="9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EE29E2" w14:textId="77777777" w:rsidR="00191E22" w:rsidRPr="00A05DF4" w:rsidRDefault="00191E22" w:rsidP="00F96CEB">
            <w:pPr>
              <w:jc w:val="center"/>
              <w:rPr>
                <w:b/>
              </w:rPr>
            </w:pPr>
            <w:r w:rsidRPr="00A05DF4">
              <w:rPr>
                <w:b/>
              </w:rPr>
              <w:t>2</w:t>
            </w:r>
          </w:p>
        </w:tc>
        <w:tc>
          <w:tcPr>
            <w:tcW w:w="3284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C97F44" w14:textId="77777777" w:rsidR="00191E22" w:rsidRPr="00A05DF4" w:rsidRDefault="00191E22" w:rsidP="00F96CEB">
            <w:pPr>
              <w:jc w:val="center"/>
              <w:rPr>
                <w:b/>
              </w:rPr>
            </w:pPr>
            <w:r w:rsidRPr="00A05DF4">
              <w:rPr>
                <w:b/>
              </w:rPr>
              <w:t>3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244E6F" w14:textId="77777777" w:rsidR="00191E22" w:rsidRPr="00A05DF4" w:rsidRDefault="00191E22" w:rsidP="00F96CEB">
            <w:pPr>
              <w:jc w:val="center"/>
              <w:rPr>
                <w:b/>
              </w:rPr>
            </w:pPr>
            <w:r w:rsidRPr="00A05DF4">
              <w:rPr>
                <w:b/>
              </w:rPr>
              <w:t>4</w:t>
            </w:r>
          </w:p>
        </w:tc>
        <w:tc>
          <w:tcPr>
            <w:tcW w:w="32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E1E68B" w14:textId="77777777" w:rsidR="00191E22" w:rsidRPr="00A05DF4" w:rsidRDefault="00191E22" w:rsidP="00F96CEB">
            <w:pPr>
              <w:jc w:val="center"/>
              <w:rPr>
                <w:b/>
              </w:rPr>
            </w:pPr>
            <w:r w:rsidRPr="00A05DF4">
              <w:rPr>
                <w:b/>
              </w:rPr>
              <w:t>5</w:t>
            </w:r>
          </w:p>
        </w:tc>
      </w:tr>
      <w:tr w:rsidR="00E73195" w:rsidRPr="00E53659" w14:paraId="7A36B311" w14:textId="77777777" w:rsidTr="00240092">
        <w:trPr>
          <w:gridBefore w:val="1"/>
          <w:gridAfter w:val="1"/>
          <w:wBefore w:w="11" w:type="pct"/>
          <w:wAfter w:w="9" w:type="pct"/>
          <w:trHeight w:val="74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008F0B" w14:textId="77777777" w:rsidR="00AA5A86" w:rsidRPr="00CE1992" w:rsidRDefault="00AA5A86" w:rsidP="00AA5A86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9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7C82F3" w14:textId="2BE48EF3" w:rsidR="00AA5A86" w:rsidRDefault="00AA5A86" w:rsidP="00642098">
            <w:pPr>
              <w:jc w:val="center"/>
            </w:pPr>
            <w:r>
              <w:t>Системный блок</w:t>
            </w:r>
          </w:p>
        </w:tc>
        <w:tc>
          <w:tcPr>
            <w:tcW w:w="1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7A4CBE77" w14:textId="4DC9B524" w:rsidR="00AA5A86" w:rsidRDefault="00AA5A86" w:rsidP="00AA5A86">
            <w:pPr>
              <w:tabs>
                <w:tab w:val="left" w:pos="5431"/>
              </w:tabs>
              <w:ind w:left="45" w:right="-1995"/>
              <w:rPr>
                <w:bCs/>
                <w:szCs w:val="24"/>
              </w:rPr>
            </w:pPr>
            <w:r w:rsidRPr="00446D00">
              <w:rPr>
                <w:bCs/>
                <w:szCs w:val="24"/>
              </w:rPr>
              <w:t>Операционная</w:t>
            </w:r>
            <w:r w:rsidRPr="00E80D07">
              <w:rPr>
                <w:bCs/>
                <w:szCs w:val="24"/>
              </w:rPr>
              <w:t xml:space="preserve"> </w:t>
            </w:r>
            <w:r w:rsidRPr="00446D00">
              <w:rPr>
                <w:bCs/>
                <w:szCs w:val="24"/>
              </w:rPr>
              <w:t>система</w:t>
            </w:r>
          </w:p>
          <w:p w14:paraId="161F2F48" w14:textId="77777777" w:rsidR="006651B8" w:rsidRPr="00E80D07" w:rsidRDefault="006651B8" w:rsidP="00AA5A86">
            <w:pPr>
              <w:tabs>
                <w:tab w:val="left" w:pos="5431"/>
              </w:tabs>
              <w:ind w:left="45" w:right="-1995"/>
              <w:rPr>
                <w:szCs w:val="24"/>
              </w:rPr>
            </w:pPr>
          </w:p>
          <w:p w14:paraId="6D33D24A" w14:textId="77DBFEC5" w:rsidR="00AA5A86" w:rsidRPr="00E80D07" w:rsidRDefault="00AA5A86" w:rsidP="00AA5A86">
            <w:pPr>
              <w:tabs>
                <w:tab w:val="left" w:pos="5431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Тип</w:t>
            </w:r>
            <w:r w:rsidRPr="00E80D07">
              <w:rPr>
                <w:bCs/>
                <w:szCs w:val="24"/>
              </w:rPr>
              <w:t xml:space="preserve"> </w:t>
            </w:r>
            <w:r w:rsidRPr="00446D00">
              <w:rPr>
                <w:bCs/>
                <w:szCs w:val="24"/>
              </w:rPr>
              <w:t>процессора</w:t>
            </w:r>
          </w:p>
          <w:p w14:paraId="781752D8" w14:textId="726716A0" w:rsidR="00AA5A86" w:rsidRPr="00446D00" w:rsidRDefault="00642098" w:rsidP="00AA5A86">
            <w:pPr>
              <w:tabs>
                <w:tab w:val="left" w:pos="5431"/>
              </w:tabs>
              <w:ind w:left="45" w:right="-577"/>
              <w:rPr>
                <w:szCs w:val="24"/>
              </w:rPr>
            </w:pPr>
            <w:r>
              <w:rPr>
                <w:bCs/>
                <w:szCs w:val="24"/>
              </w:rPr>
              <w:t>Частота процессора</w:t>
            </w:r>
          </w:p>
          <w:p w14:paraId="31D23350" w14:textId="12933489" w:rsidR="00AA5A86" w:rsidRPr="00E80D07" w:rsidRDefault="00642098" w:rsidP="00AA5A86">
            <w:pPr>
              <w:tabs>
                <w:tab w:val="left" w:pos="5431"/>
              </w:tabs>
              <w:ind w:left="45"/>
              <w:rPr>
                <w:szCs w:val="24"/>
              </w:rPr>
            </w:pPr>
            <w:r>
              <w:rPr>
                <w:bCs/>
                <w:szCs w:val="24"/>
              </w:rPr>
              <w:t>Количество ядер процессора</w:t>
            </w:r>
          </w:p>
          <w:p w14:paraId="68074DDD" w14:textId="48ADD407" w:rsidR="00AA5A86" w:rsidRPr="00446D00" w:rsidRDefault="00642098" w:rsidP="00AA5A86">
            <w:pPr>
              <w:tabs>
                <w:tab w:val="left" w:pos="5431"/>
              </w:tabs>
              <w:ind w:left="45"/>
              <w:rPr>
                <w:szCs w:val="24"/>
              </w:rPr>
            </w:pPr>
            <w:r>
              <w:rPr>
                <w:bCs/>
                <w:szCs w:val="24"/>
              </w:rPr>
              <w:t>Размер оперативной памяти</w:t>
            </w:r>
          </w:p>
          <w:p w14:paraId="7B431443" w14:textId="3DCB3BD9" w:rsidR="00AA5A86" w:rsidRDefault="00642098" w:rsidP="00AA5A86">
            <w:pPr>
              <w:tabs>
                <w:tab w:val="left" w:pos="5431"/>
              </w:tabs>
              <w:ind w:left="45"/>
              <w:rPr>
                <w:szCs w:val="24"/>
              </w:rPr>
            </w:pPr>
            <w:r>
              <w:rPr>
                <w:bCs/>
                <w:szCs w:val="24"/>
              </w:rPr>
              <w:t>Тип памяти</w:t>
            </w:r>
          </w:p>
          <w:p w14:paraId="576D4DA4" w14:textId="30664488" w:rsidR="00AA5A86" w:rsidRPr="00446D00" w:rsidRDefault="00AA5A86" w:rsidP="00AA5A86">
            <w:pPr>
              <w:tabs>
                <w:tab w:val="left" w:pos="5431"/>
              </w:tabs>
              <w:ind w:left="45"/>
              <w:rPr>
                <w:szCs w:val="24"/>
              </w:rPr>
            </w:pPr>
            <w:r>
              <w:rPr>
                <w:szCs w:val="24"/>
              </w:rPr>
              <w:t>Видеоадаптер</w:t>
            </w:r>
          </w:p>
          <w:p w14:paraId="17487DCC" w14:textId="5503D719" w:rsidR="00AA5A86" w:rsidRPr="00446D00" w:rsidRDefault="00642098" w:rsidP="00AA5A86">
            <w:pPr>
              <w:tabs>
                <w:tab w:val="left" w:pos="5431"/>
              </w:tabs>
              <w:ind w:left="45"/>
              <w:rPr>
                <w:szCs w:val="24"/>
              </w:rPr>
            </w:pPr>
            <w:r>
              <w:rPr>
                <w:bCs/>
                <w:szCs w:val="24"/>
              </w:rPr>
              <w:t>Оптический привод</w:t>
            </w:r>
          </w:p>
          <w:p w14:paraId="530EC031" w14:textId="29154088" w:rsidR="00AA5A86" w:rsidRPr="00446D00" w:rsidRDefault="00642098" w:rsidP="00AA5A86">
            <w:pPr>
              <w:tabs>
                <w:tab w:val="left" w:pos="5431"/>
              </w:tabs>
              <w:ind w:left="45"/>
              <w:rPr>
                <w:szCs w:val="24"/>
              </w:rPr>
            </w:pPr>
            <w:r>
              <w:rPr>
                <w:bCs/>
                <w:szCs w:val="24"/>
              </w:rPr>
              <w:t>Объем накопителя</w:t>
            </w:r>
          </w:p>
          <w:p w14:paraId="77F003C5" w14:textId="6205A848" w:rsidR="00AA5A86" w:rsidRPr="00446D00" w:rsidRDefault="00642098" w:rsidP="00AA5A86">
            <w:pPr>
              <w:tabs>
                <w:tab w:val="left" w:pos="5431"/>
              </w:tabs>
              <w:ind w:left="45"/>
              <w:rPr>
                <w:szCs w:val="24"/>
              </w:rPr>
            </w:pPr>
            <w:r>
              <w:rPr>
                <w:bCs/>
                <w:szCs w:val="24"/>
              </w:rPr>
              <w:t>Тип жесткого диска</w:t>
            </w:r>
          </w:p>
          <w:p w14:paraId="4DCD92F4" w14:textId="08DD837E" w:rsidR="00AA5A86" w:rsidRPr="00446D00" w:rsidRDefault="00642098" w:rsidP="00AA5A86">
            <w:pPr>
              <w:tabs>
                <w:tab w:val="left" w:pos="5431"/>
              </w:tabs>
              <w:ind w:left="45"/>
              <w:rPr>
                <w:szCs w:val="24"/>
              </w:rPr>
            </w:pPr>
            <w:r>
              <w:rPr>
                <w:bCs/>
                <w:szCs w:val="24"/>
              </w:rPr>
              <w:t>Интерфейс жесткого диска</w:t>
            </w:r>
          </w:p>
          <w:p w14:paraId="628B742E" w14:textId="43B194C9" w:rsidR="00AA5A86" w:rsidRDefault="00AA5A86" w:rsidP="00AA5A86">
            <w:pPr>
              <w:tabs>
                <w:tab w:val="left" w:pos="5431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Скорость вращения</w:t>
            </w:r>
            <w:r>
              <w:rPr>
                <w:bCs/>
                <w:szCs w:val="24"/>
              </w:rPr>
              <w:t xml:space="preserve"> жесткого диска</w:t>
            </w:r>
          </w:p>
          <w:p w14:paraId="1AF4E4E0" w14:textId="51A33BC6" w:rsidR="00AA5A86" w:rsidRDefault="00642098" w:rsidP="00AA5A86">
            <w:pPr>
              <w:tabs>
                <w:tab w:val="left" w:pos="5431"/>
              </w:tabs>
              <w:ind w:left="45"/>
              <w:rPr>
                <w:szCs w:val="24"/>
              </w:rPr>
            </w:pPr>
            <w:r>
              <w:rPr>
                <w:szCs w:val="24"/>
              </w:rPr>
              <w:t>Периферия</w:t>
            </w:r>
          </w:p>
          <w:p w14:paraId="7DB851C1" w14:textId="19A866F3" w:rsidR="00AA5A86" w:rsidRPr="00DB3DF5" w:rsidRDefault="00642098" w:rsidP="00642098">
            <w:r>
              <w:rPr>
                <w:szCs w:val="24"/>
              </w:rPr>
              <w:t>Производитель</w:t>
            </w:r>
          </w:p>
        </w:tc>
        <w:tc>
          <w:tcPr>
            <w:tcW w:w="1651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F2A184C" w14:textId="147636C0" w:rsidR="006651B8" w:rsidRPr="00797ABB" w:rsidRDefault="006651B8" w:rsidP="006651B8">
            <w:pPr>
              <w:tabs>
                <w:tab w:val="left" w:pos="4367"/>
              </w:tabs>
              <w:rPr>
                <w:szCs w:val="24"/>
              </w:rPr>
            </w:pPr>
            <w:proofErr w:type="gramStart"/>
            <w:r>
              <w:rPr>
                <w:szCs w:val="24"/>
              </w:rPr>
              <w:t>без</w:t>
            </w:r>
            <w:proofErr w:type="gramEnd"/>
            <w:r>
              <w:rPr>
                <w:szCs w:val="24"/>
              </w:rPr>
              <w:t xml:space="preserve"> операционной системы или с </w:t>
            </w:r>
            <w:r>
              <w:rPr>
                <w:bCs/>
                <w:szCs w:val="24"/>
              </w:rPr>
              <w:t>бесплатной ОС</w:t>
            </w:r>
          </w:p>
          <w:p w14:paraId="3D38C6E9" w14:textId="77777777" w:rsidR="00642098" w:rsidRPr="007010BE" w:rsidRDefault="00642098" w:rsidP="00AA5A86">
            <w:pPr>
              <w:rPr>
                <w:szCs w:val="24"/>
              </w:rPr>
            </w:pPr>
            <w:r>
              <w:rPr>
                <w:szCs w:val="24"/>
                <w:lang w:val="en-US"/>
              </w:rPr>
              <w:t>Core</w:t>
            </w:r>
            <w:r w:rsidRPr="007010BE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i</w:t>
            </w:r>
            <w:proofErr w:type="spellEnd"/>
            <w:r w:rsidRPr="007010BE">
              <w:rPr>
                <w:szCs w:val="24"/>
              </w:rPr>
              <w:t>5</w:t>
            </w:r>
          </w:p>
          <w:p w14:paraId="6B2585FD" w14:textId="77777777" w:rsidR="00642098" w:rsidRPr="007010BE" w:rsidRDefault="00642098" w:rsidP="00AA5A86">
            <w:pPr>
              <w:rPr>
                <w:szCs w:val="24"/>
              </w:rPr>
            </w:pPr>
            <w:proofErr w:type="gramStart"/>
            <w:r w:rsidRPr="007010BE">
              <w:rPr>
                <w:szCs w:val="24"/>
              </w:rPr>
              <w:t>2200..</w:t>
            </w:r>
            <w:proofErr w:type="gramEnd"/>
            <w:r w:rsidRPr="007010BE">
              <w:rPr>
                <w:szCs w:val="24"/>
              </w:rPr>
              <w:t>3200</w:t>
            </w:r>
            <w:r w:rsidRPr="00F2148E">
              <w:rPr>
                <w:szCs w:val="24"/>
                <w:lang w:val="en-US"/>
              </w:rPr>
              <w:t> </w:t>
            </w:r>
            <w:r>
              <w:rPr>
                <w:szCs w:val="24"/>
              </w:rPr>
              <w:t>МГц</w:t>
            </w:r>
          </w:p>
          <w:p w14:paraId="1E3DF7AA" w14:textId="77777777" w:rsidR="00642098" w:rsidRPr="007010BE" w:rsidRDefault="00642098" w:rsidP="00AA5A86">
            <w:pPr>
              <w:rPr>
                <w:szCs w:val="24"/>
              </w:rPr>
            </w:pPr>
            <w:r w:rsidRPr="007010BE">
              <w:rPr>
                <w:szCs w:val="24"/>
              </w:rPr>
              <w:t>4</w:t>
            </w:r>
          </w:p>
          <w:p w14:paraId="417BDC6D" w14:textId="77777777" w:rsidR="00642098" w:rsidRDefault="00642098" w:rsidP="00AA5A86">
            <w:pPr>
              <w:rPr>
                <w:szCs w:val="24"/>
              </w:rPr>
            </w:pPr>
            <w:r w:rsidRPr="00446D00">
              <w:rPr>
                <w:szCs w:val="24"/>
              </w:rPr>
              <w:t>4...</w:t>
            </w:r>
            <w:r>
              <w:rPr>
                <w:szCs w:val="24"/>
              </w:rPr>
              <w:t>6</w:t>
            </w:r>
            <w:r w:rsidRPr="00446D00">
              <w:rPr>
                <w:szCs w:val="24"/>
              </w:rPr>
              <w:t> Гб</w:t>
            </w:r>
          </w:p>
          <w:p w14:paraId="6713E1AE" w14:textId="77777777" w:rsidR="00642098" w:rsidRDefault="00642098" w:rsidP="00AA5A86">
            <w:pPr>
              <w:rPr>
                <w:szCs w:val="24"/>
              </w:rPr>
            </w:pPr>
            <w:r w:rsidRPr="00446D00">
              <w:rPr>
                <w:szCs w:val="24"/>
              </w:rPr>
              <w:t>DDR3</w:t>
            </w:r>
          </w:p>
          <w:p w14:paraId="1D3705EE" w14:textId="77777777" w:rsidR="00642098" w:rsidRDefault="00642098" w:rsidP="00AA5A86">
            <w:pPr>
              <w:rPr>
                <w:szCs w:val="24"/>
              </w:rPr>
            </w:pPr>
            <w:r>
              <w:rPr>
                <w:szCs w:val="24"/>
              </w:rPr>
              <w:t>Встроенный</w:t>
            </w:r>
          </w:p>
          <w:p w14:paraId="65A5D4FB" w14:textId="77777777" w:rsidR="00642098" w:rsidRPr="007010BE" w:rsidRDefault="00642098" w:rsidP="00AA5A86">
            <w:pPr>
              <w:rPr>
                <w:szCs w:val="24"/>
                <w:lang w:val="en-US"/>
              </w:rPr>
            </w:pPr>
            <w:r w:rsidRPr="007010BE">
              <w:rPr>
                <w:szCs w:val="24"/>
                <w:lang w:val="en-US"/>
              </w:rPr>
              <w:t>DVD-RW</w:t>
            </w:r>
          </w:p>
          <w:p w14:paraId="25E899F8" w14:textId="14A6CF01" w:rsidR="00642098" w:rsidRPr="007010BE" w:rsidRDefault="00642098" w:rsidP="00AA5A86">
            <w:pPr>
              <w:rPr>
                <w:szCs w:val="24"/>
                <w:lang w:val="en-US"/>
              </w:rPr>
            </w:pPr>
            <w:r w:rsidRPr="007010BE">
              <w:rPr>
                <w:szCs w:val="24"/>
                <w:lang w:val="en-US"/>
              </w:rPr>
              <w:t>500..750 </w:t>
            </w:r>
            <w:r w:rsidRPr="00446D00">
              <w:rPr>
                <w:szCs w:val="24"/>
              </w:rPr>
              <w:t>Гб</w:t>
            </w:r>
          </w:p>
          <w:p w14:paraId="67679170" w14:textId="34497C8D" w:rsidR="00642098" w:rsidRPr="007010BE" w:rsidRDefault="00642098" w:rsidP="00AA5A86">
            <w:pPr>
              <w:rPr>
                <w:szCs w:val="24"/>
                <w:lang w:val="en-US"/>
              </w:rPr>
            </w:pPr>
            <w:r w:rsidRPr="007010BE">
              <w:rPr>
                <w:szCs w:val="24"/>
                <w:lang w:val="en-US"/>
              </w:rPr>
              <w:t>HDD</w:t>
            </w:r>
          </w:p>
          <w:p w14:paraId="023C0C76" w14:textId="68F20545" w:rsidR="00642098" w:rsidRPr="007010BE" w:rsidRDefault="00642098" w:rsidP="00AA5A86">
            <w:pPr>
              <w:rPr>
                <w:szCs w:val="24"/>
                <w:lang w:val="en-US"/>
              </w:rPr>
            </w:pPr>
            <w:r w:rsidRPr="007010BE">
              <w:rPr>
                <w:szCs w:val="24"/>
                <w:lang w:val="en-US"/>
              </w:rPr>
              <w:t>Serial ATA</w:t>
            </w:r>
          </w:p>
          <w:p w14:paraId="6B69B6D2" w14:textId="77777777" w:rsidR="00E03805" w:rsidRPr="007010BE" w:rsidRDefault="00E03805" w:rsidP="00AA5A86">
            <w:pPr>
              <w:rPr>
                <w:szCs w:val="24"/>
                <w:lang w:val="en-US"/>
              </w:rPr>
            </w:pPr>
          </w:p>
          <w:p w14:paraId="27C10834" w14:textId="705D3B1C" w:rsidR="00642098" w:rsidRDefault="00642098" w:rsidP="00AA5A86">
            <w:pPr>
              <w:rPr>
                <w:szCs w:val="24"/>
              </w:rPr>
            </w:pPr>
            <w:r w:rsidRPr="00446D00">
              <w:rPr>
                <w:szCs w:val="24"/>
              </w:rPr>
              <w:t>5400</w:t>
            </w:r>
            <w:r>
              <w:rPr>
                <w:szCs w:val="24"/>
              </w:rPr>
              <w:t xml:space="preserve"> </w:t>
            </w:r>
            <w:r w:rsidRPr="00446D00">
              <w:rPr>
                <w:szCs w:val="24"/>
              </w:rPr>
              <w:t>об/мин</w:t>
            </w:r>
            <w:r>
              <w:rPr>
                <w:szCs w:val="24"/>
              </w:rPr>
              <w:t>, не менее</w:t>
            </w:r>
          </w:p>
          <w:p w14:paraId="0E15C9F8" w14:textId="11AB49D1" w:rsidR="00642098" w:rsidRDefault="00642098" w:rsidP="00AA5A86">
            <w:pPr>
              <w:rPr>
                <w:szCs w:val="24"/>
              </w:rPr>
            </w:pPr>
            <w:r>
              <w:rPr>
                <w:szCs w:val="24"/>
              </w:rPr>
              <w:t>Мышка и клавиатура в комплекте</w:t>
            </w:r>
          </w:p>
          <w:p w14:paraId="23256323" w14:textId="528BA590" w:rsidR="00642098" w:rsidRPr="00642098" w:rsidRDefault="00642098" w:rsidP="00AA5A86">
            <w:pPr>
              <w:rPr>
                <w:szCs w:val="24"/>
              </w:rPr>
            </w:pPr>
            <w:r>
              <w:rPr>
                <w:szCs w:val="24"/>
                <w:lang w:val="en-US"/>
              </w:rPr>
              <w:t>HP</w:t>
            </w:r>
            <w:r w:rsidRPr="00F62DD3">
              <w:rPr>
                <w:szCs w:val="24"/>
              </w:rPr>
              <w:t xml:space="preserve">, </w:t>
            </w:r>
            <w:r>
              <w:rPr>
                <w:szCs w:val="24"/>
                <w:lang w:val="en-US"/>
              </w:rPr>
              <w:t>Lenovo</w:t>
            </w:r>
            <w:r w:rsidRPr="00F62DD3"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  <w:lang w:val="en-US"/>
              </w:rPr>
              <w:t>Depo</w:t>
            </w:r>
            <w:proofErr w:type="spellEnd"/>
            <w:r w:rsidRPr="00F62DD3">
              <w:rPr>
                <w:szCs w:val="24"/>
              </w:rPr>
              <w:t xml:space="preserve">, </w:t>
            </w:r>
            <w:r>
              <w:rPr>
                <w:szCs w:val="24"/>
                <w:lang w:val="en-US"/>
              </w:rPr>
              <w:t>Dell</w:t>
            </w:r>
          </w:p>
        </w:tc>
        <w:tc>
          <w:tcPr>
            <w:tcW w:w="35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58F03B" w14:textId="32B24F5A" w:rsidR="00AA5A86" w:rsidRDefault="00642098" w:rsidP="00642098">
            <w:pPr>
              <w:jc w:val="center"/>
            </w:pPr>
            <w:r>
              <w:t>шт.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050251" w14:textId="06958F97" w:rsidR="00AA5A86" w:rsidRPr="00AA5A86" w:rsidRDefault="00642098" w:rsidP="00AA5A86">
            <w:pPr>
              <w:jc w:val="center"/>
            </w:pPr>
            <w:r>
              <w:t>12</w:t>
            </w:r>
          </w:p>
        </w:tc>
      </w:tr>
      <w:tr w:rsidR="00E73195" w:rsidRPr="00E53659" w14:paraId="7ED7853B" w14:textId="77777777" w:rsidTr="00240092">
        <w:trPr>
          <w:gridBefore w:val="1"/>
          <w:gridAfter w:val="1"/>
          <w:wBefore w:w="11" w:type="pct"/>
          <w:wAfter w:w="9" w:type="pct"/>
          <w:trHeight w:val="431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A04DFE" w14:textId="77777777" w:rsidR="00AA5A86" w:rsidRPr="00CE1992" w:rsidRDefault="00AA5A86" w:rsidP="00AA5A86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9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DCF207" w14:textId="47021353" w:rsidR="00AA5A86" w:rsidRDefault="00AA5A86" w:rsidP="00642098">
            <w:pPr>
              <w:jc w:val="center"/>
            </w:pPr>
            <w:r>
              <w:t>Монитор</w:t>
            </w:r>
          </w:p>
        </w:tc>
        <w:tc>
          <w:tcPr>
            <w:tcW w:w="1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35AC3783" w14:textId="77777777" w:rsidR="00AA5A86" w:rsidRDefault="00AA5A86" w:rsidP="00AA5A86">
            <w:r>
              <w:t>ЖК-монитор широкоформатный, диагональ, дюймов</w:t>
            </w:r>
          </w:p>
          <w:p w14:paraId="2ADA66B2" w14:textId="77777777" w:rsidR="00AA5A86" w:rsidRDefault="00AA5A86" w:rsidP="00AA5A86">
            <w:r>
              <w:t xml:space="preserve">Подсветка </w:t>
            </w:r>
          </w:p>
          <w:p w14:paraId="17A286CB" w14:textId="77777777" w:rsidR="00AA5A86" w:rsidRDefault="00AA5A86" w:rsidP="00AA5A86">
            <w:r>
              <w:t>Разрешение экрана</w:t>
            </w:r>
          </w:p>
          <w:p w14:paraId="5119E233" w14:textId="77777777" w:rsidR="00AA5A86" w:rsidRDefault="00AA5A86" w:rsidP="00AA5A86">
            <w:r>
              <w:t>Производитель</w:t>
            </w:r>
          </w:p>
          <w:p w14:paraId="133DA779" w14:textId="6907B12A" w:rsidR="00AA5A86" w:rsidRPr="00DB3DF5" w:rsidRDefault="00AA5A86" w:rsidP="00AA5A86">
            <w:r>
              <w:t>Входы</w:t>
            </w:r>
          </w:p>
        </w:tc>
        <w:tc>
          <w:tcPr>
            <w:tcW w:w="1651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7249503" w14:textId="77777777" w:rsidR="00AA5A86" w:rsidRDefault="00AA5A86" w:rsidP="00AA5A86">
            <w:r w:rsidRPr="00C313DC">
              <w:t>21,5</w:t>
            </w:r>
            <w:r>
              <w:t>, не менее</w:t>
            </w:r>
          </w:p>
          <w:p w14:paraId="6C823F75" w14:textId="77777777" w:rsidR="00642098" w:rsidRPr="00F62DD3" w:rsidRDefault="00642098" w:rsidP="00AA5A86"/>
          <w:p w14:paraId="01757E7E" w14:textId="77777777" w:rsidR="00AA5A86" w:rsidRPr="00DB3DF5" w:rsidRDefault="00AA5A86" w:rsidP="00AA5A86">
            <w:proofErr w:type="gramStart"/>
            <w:r>
              <w:t>светодиодная</w:t>
            </w:r>
            <w:proofErr w:type="gramEnd"/>
          </w:p>
          <w:p w14:paraId="1382588E" w14:textId="77777777" w:rsidR="00AA5A86" w:rsidRPr="00C313DC" w:rsidRDefault="00AA5A86" w:rsidP="00AA5A86">
            <w:r w:rsidRPr="00C313DC">
              <w:t>1920</w:t>
            </w:r>
            <w:r w:rsidRPr="00DB3DF5">
              <w:rPr>
                <w:lang w:val="en-US"/>
              </w:rPr>
              <w:t>x</w:t>
            </w:r>
            <w:r w:rsidRPr="00C313DC">
              <w:t>1080</w:t>
            </w:r>
            <w:r>
              <w:t>, не менее</w:t>
            </w:r>
          </w:p>
          <w:p w14:paraId="0A8BFC95" w14:textId="77777777" w:rsidR="00AA5A86" w:rsidRPr="00191E22" w:rsidRDefault="00AA5A86" w:rsidP="00AA5A86">
            <w:r>
              <w:rPr>
                <w:lang w:val="en-US"/>
              </w:rPr>
              <w:t>HP</w:t>
            </w:r>
            <w:r w:rsidRPr="00191E22">
              <w:t xml:space="preserve">, </w:t>
            </w:r>
            <w:r>
              <w:rPr>
                <w:lang w:val="en-US"/>
              </w:rPr>
              <w:t>NEC</w:t>
            </w:r>
            <w:r w:rsidRPr="00191E22">
              <w:t xml:space="preserve">, </w:t>
            </w:r>
            <w:r>
              <w:rPr>
                <w:lang w:val="en-US"/>
              </w:rPr>
              <w:t>Samsung</w:t>
            </w:r>
          </w:p>
          <w:p w14:paraId="3F4E97E3" w14:textId="37659990" w:rsidR="00AA5A86" w:rsidRPr="00AA5A86" w:rsidRDefault="00AA5A86" w:rsidP="00AA5A86">
            <w:pPr>
              <w:rPr>
                <w:lang w:val="en-US"/>
              </w:rPr>
            </w:pPr>
            <w:r w:rsidRPr="00AA5A86">
              <w:rPr>
                <w:lang w:val="en-US"/>
              </w:rPr>
              <w:t>DVI-D, VGA</w:t>
            </w:r>
          </w:p>
        </w:tc>
        <w:tc>
          <w:tcPr>
            <w:tcW w:w="35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25AB84" w14:textId="4FC0F8B3" w:rsidR="00AA5A86" w:rsidRDefault="00AA5A86" w:rsidP="00A54A96">
            <w:pPr>
              <w:jc w:val="center"/>
            </w:pPr>
            <w:r>
              <w:t>шт.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31CECE" w14:textId="3911C2D8" w:rsidR="00AA5A86" w:rsidRPr="00AA5A86" w:rsidRDefault="00AA5A86" w:rsidP="00A54A96">
            <w:pPr>
              <w:jc w:val="center"/>
            </w:pPr>
            <w:r>
              <w:t>2</w:t>
            </w:r>
          </w:p>
        </w:tc>
      </w:tr>
      <w:tr w:rsidR="00E73195" w:rsidRPr="00E53659" w14:paraId="5C00D544" w14:textId="77777777" w:rsidTr="00240092">
        <w:trPr>
          <w:gridBefore w:val="1"/>
          <w:gridAfter w:val="1"/>
          <w:wBefore w:w="11" w:type="pct"/>
          <w:wAfter w:w="9" w:type="pct"/>
          <w:trHeight w:val="74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6F2849" w14:textId="77777777" w:rsidR="00AA5A86" w:rsidRPr="00CE1992" w:rsidRDefault="00AA5A86" w:rsidP="00AA5A86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9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695CB3" w14:textId="796CADCF" w:rsidR="00AA5A86" w:rsidRDefault="00AA5A86" w:rsidP="00642098">
            <w:pPr>
              <w:jc w:val="center"/>
            </w:pPr>
            <w:r>
              <w:t>Оперативная память</w:t>
            </w:r>
          </w:p>
        </w:tc>
        <w:tc>
          <w:tcPr>
            <w:tcW w:w="1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5954DA21" w14:textId="77777777" w:rsidR="00AA5A86" w:rsidRDefault="00AA5A86" w:rsidP="00AA5A86">
            <w:r w:rsidRPr="00AA5A86">
              <w:t>Объем памяти</w:t>
            </w:r>
          </w:p>
          <w:p w14:paraId="27410E9D" w14:textId="77777777" w:rsidR="00AA5A86" w:rsidRDefault="00AA5A86" w:rsidP="00AA5A86">
            <w:r w:rsidRPr="006278D5">
              <w:t>Количество модулей в комплекте</w:t>
            </w:r>
          </w:p>
          <w:p w14:paraId="05DA62B9" w14:textId="77777777" w:rsidR="00AA5A86" w:rsidRDefault="00AA5A86" w:rsidP="00AA5A86">
            <w:r w:rsidRPr="006278D5">
              <w:t>Частота функционирования</w:t>
            </w:r>
          </w:p>
          <w:p w14:paraId="1C161340" w14:textId="260A03D6" w:rsidR="00AA5A86" w:rsidRPr="00DB3DF5" w:rsidRDefault="00AA5A86" w:rsidP="00AA5A86">
            <w:r>
              <w:t>Производитель</w:t>
            </w:r>
          </w:p>
        </w:tc>
        <w:tc>
          <w:tcPr>
            <w:tcW w:w="1651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941FE29" w14:textId="77777777" w:rsidR="00AA5A86" w:rsidRDefault="00AA5A86" w:rsidP="00AA5A86">
            <w:r w:rsidRPr="00AA5A86">
              <w:t xml:space="preserve">4 </w:t>
            </w:r>
            <w:r>
              <w:t>ГБ</w:t>
            </w:r>
          </w:p>
          <w:p w14:paraId="23C0476F" w14:textId="77777777" w:rsidR="00AA5A86" w:rsidRDefault="00AA5A86" w:rsidP="00AA5A86">
            <w:pPr>
              <w:ind w:left="481" w:hanging="481"/>
            </w:pPr>
            <w:r>
              <w:t>1 шт.</w:t>
            </w:r>
          </w:p>
          <w:p w14:paraId="22812D51" w14:textId="77777777" w:rsidR="00AA5A86" w:rsidRDefault="00AA5A86" w:rsidP="00AA5A86">
            <w:r>
              <w:t>1333 МГц</w:t>
            </w:r>
          </w:p>
          <w:p w14:paraId="15ED3806" w14:textId="22680E5A" w:rsidR="00AA5A86" w:rsidRPr="00C313DC" w:rsidRDefault="00AA5A86" w:rsidP="00754388">
            <w:proofErr w:type="gramStart"/>
            <w:r>
              <w:t>любой</w:t>
            </w:r>
            <w:proofErr w:type="gramEnd"/>
            <w:r w:rsidRPr="006278D5">
              <w:t xml:space="preserve">, входящий в первую </w:t>
            </w:r>
            <w:r w:rsidR="00754388">
              <w:t>пятёрку</w:t>
            </w:r>
            <w:r w:rsidRPr="006278D5">
              <w:t xml:space="preserve"> мировых производителей оперативной памяти</w:t>
            </w:r>
          </w:p>
        </w:tc>
        <w:tc>
          <w:tcPr>
            <w:tcW w:w="35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8AF361" w14:textId="2C50BA93" w:rsidR="00AA5A86" w:rsidRDefault="00AA5A86" w:rsidP="00A54A96">
            <w:pPr>
              <w:jc w:val="center"/>
            </w:pPr>
            <w:r>
              <w:t>шт.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A7A8BB" w14:textId="30125978" w:rsidR="00AA5A86" w:rsidRPr="00AA5A86" w:rsidRDefault="00AA5A86" w:rsidP="00A54A96">
            <w:pPr>
              <w:jc w:val="center"/>
            </w:pPr>
            <w:r>
              <w:t>10</w:t>
            </w:r>
          </w:p>
        </w:tc>
      </w:tr>
      <w:tr w:rsidR="00E73195" w:rsidRPr="00E53659" w14:paraId="11B35347" w14:textId="77777777" w:rsidTr="00240092">
        <w:trPr>
          <w:gridBefore w:val="1"/>
          <w:gridAfter w:val="1"/>
          <w:wBefore w:w="11" w:type="pct"/>
          <w:wAfter w:w="9" w:type="pct"/>
          <w:trHeight w:val="74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6972A4" w14:textId="77777777" w:rsidR="00AA5A86" w:rsidRPr="00CE1992" w:rsidRDefault="00AA5A86" w:rsidP="00AA5A86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9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5FDFE3" w14:textId="4AFF0FAF" w:rsidR="00AA5A86" w:rsidRDefault="00AA5A86" w:rsidP="00642098">
            <w:pPr>
              <w:jc w:val="center"/>
            </w:pPr>
            <w:r>
              <w:t>Принтер</w:t>
            </w:r>
          </w:p>
        </w:tc>
        <w:tc>
          <w:tcPr>
            <w:tcW w:w="16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3609842B" w14:textId="2167BD4E" w:rsidR="00AA5A86" w:rsidRDefault="00AA5A86" w:rsidP="00AA5A86">
            <w:pPr>
              <w:tabs>
                <w:tab w:val="left" w:pos="5917"/>
              </w:tabs>
            </w:pPr>
            <w:r>
              <w:t>Совместимость с картриджем</w:t>
            </w:r>
          </w:p>
          <w:p w14:paraId="26202610" w14:textId="3B293982" w:rsidR="00AA5A86" w:rsidRPr="00AA5A86" w:rsidRDefault="00AA5A86" w:rsidP="00AA5A86">
            <w:pPr>
              <w:tabs>
                <w:tab w:val="left" w:pos="5917"/>
              </w:tabs>
            </w:pPr>
            <w:r>
              <w:t>Интерфейсы</w:t>
            </w:r>
          </w:p>
          <w:p w14:paraId="3A60EF62" w14:textId="7AD406B1" w:rsidR="00AA5A86" w:rsidRDefault="00AA5A86" w:rsidP="00AA5A86">
            <w:pPr>
              <w:tabs>
                <w:tab w:val="left" w:pos="5917"/>
              </w:tabs>
            </w:pPr>
            <w:r>
              <w:t>Ёмкость основного лотка бумаги формата А4</w:t>
            </w:r>
          </w:p>
          <w:p w14:paraId="29DAB15A" w14:textId="77777777" w:rsidR="00AA5A86" w:rsidRDefault="00642098" w:rsidP="00642098">
            <w:r>
              <w:t>Производитель</w:t>
            </w:r>
          </w:p>
          <w:p w14:paraId="6B1CC6ED" w14:textId="45D2875C" w:rsidR="00191E22" w:rsidRPr="00DB3DF5" w:rsidRDefault="00191E22" w:rsidP="00642098">
            <w:r>
              <w:t>Дуплексная печать</w:t>
            </w:r>
          </w:p>
        </w:tc>
        <w:tc>
          <w:tcPr>
            <w:tcW w:w="1651" w:type="pct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90EF2B1" w14:textId="77777777" w:rsidR="00AA5A86" w:rsidRPr="00F2148E" w:rsidRDefault="00642098" w:rsidP="00AA5A86">
            <w:pPr>
              <w:rPr>
                <w:lang w:val="en-US"/>
              </w:rPr>
            </w:pPr>
            <w:r w:rsidRPr="00F2148E">
              <w:rPr>
                <w:lang w:val="en-US"/>
              </w:rPr>
              <w:t>CE255X</w:t>
            </w:r>
          </w:p>
          <w:p w14:paraId="2BDC1FFA" w14:textId="77777777" w:rsidR="00642098" w:rsidRPr="00797ABB" w:rsidRDefault="00642098" w:rsidP="00AA5A86">
            <w:pPr>
              <w:rPr>
                <w:lang w:val="en-US"/>
              </w:rPr>
            </w:pPr>
            <w:r>
              <w:rPr>
                <w:lang w:val="en-US"/>
              </w:rPr>
              <w:t>USB</w:t>
            </w:r>
            <w:r w:rsidRPr="00F2148E">
              <w:rPr>
                <w:lang w:val="en-US"/>
              </w:rPr>
              <w:t xml:space="preserve">, </w:t>
            </w:r>
            <w:r>
              <w:rPr>
                <w:lang w:val="en-US"/>
              </w:rPr>
              <w:t>Ethernet</w:t>
            </w:r>
          </w:p>
          <w:p w14:paraId="0A92B853" w14:textId="77777777" w:rsidR="00746435" w:rsidRPr="00797ABB" w:rsidRDefault="00746435" w:rsidP="00AA5A86">
            <w:pPr>
              <w:rPr>
                <w:lang w:val="en-US"/>
              </w:rPr>
            </w:pPr>
          </w:p>
          <w:p w14:paraId="00C84887" w14:textId="77777777" w:rsidR="00642098" w:rsidRPr="00F2148E" w:rsidRDefault="00642098" w:rsidP="00642098">
            <w:pPr>
              <w:rPr>
                <w:lang w:val="en-US"/>
              </w:rPr>
            </w:pPr>
            <w:r w:rsidRPr="00F2148E">
              <w:rPr>
                <w:lang w:val="en-US"/>
              </w:rPr>
              <w:t xml:space="preserve">500 </w:t>
            </w:r>
            <w:r>
              <w:t>листов</w:t>
            </w:r>
          </w:p>
          <w:p w14:paraId="389FC112" w14:textId="77777777" w:rsidR="00642098" w:rsidRDefault="00642098" w:rsidP="00642098">
            <w:pPr>
              <w:rPr>
                <w:lang w:val="en-US"/>
              </w:rPr>
            </w:pPr>
            <w:r>
              <w:rPr>
                <w:lang w:val="en-US"/>
              </w:rPr>
              <w:t>HP</w:t>
            </w:r>
          </w:p>
          <w:p w14:paraId="4A086C88" w14:textId="63BE918D" w:rsidR="00191E22" w:rsidRPr="00D93DB7" w:rsidRDefault="00191E22" w:rsidP="00642098">
            <w:pPr>
              <w:rPr>
                <w:lang w:val="en-US"/>
              </w:rPr>
            </w:pPr>
            <w:r>
              <w:t>Да</w:t>
            </w:r>
          </w:p>
        </w:tc>
        <w:tc>
          <w:tcPr>
            <w:tcW w:w="35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386FC1" w14:textId="3406214F" w:rsidR="00AA5A86" w:rsidRDefault="00642098" w:rsidP="00A54A96">
            <w:pPr>
              <w:jc w:val="center"/>
            </w:pPr>
            <w:r>
              <w:t>шт.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240A7E" w14:textId="4D4D92D0" w:rsidR="00AA5A86" w:rsidRPr="00AA5A86" w:rsidRDefault="00642098" w:rsidP="00AA5A86">
            <w:pPr>
              <w:jc w:val="center"/>
            </w:pPr>
            <w:r>
              <w:t>1</w:t>
            </w:r>
          </w:p>
        </w:tc>
      </w:tr>
      <w:tr w:rsidR="006E5675" w:rsidRPr="00E53659" w14:paraId="7BEE205D" w14:textId="77777777" w:rsidTr="00240092">
        <w:trPr>
          <w:gridBefore w:val="1"/>
          <w:gridAfter w:val="1"/>
          <w:wBefore w:w="11" w:type="pct"/>
          <w:wAfter w:w="9" w:type="pct"/>
          <w:trHeight w:val="237"/>
        </w:trPr>
        <w:tc>
          <w:tcPr>
            <w:tcW w:w="141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2076846" w14:textId="77777777" w:rsidR="006E5675" w:rsidRPr="00CE1992" w:rsidRDefault="006E5675" w:rsidP="00AA5A86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90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1383D9D" w14:textId="5B9CBBEB" w:rsidR="006E5675" w:rsidRPr="006E5675" w:rsidRDefault="006E5675" w:rsidP="00642098">
            <w:pPr>
              <w:jc w:val="center"/>
            </w:pPr>
            <w:r w:rsidRPr="006E5675">
              <w:t xml:space="preserve">Блок силовых розеток для </w:t>
            </w:r>
            <w:r w:rsidRPr="006E5675">
              <w:lastRenderedPageBreak/>
              <w:t>монтажного шкафа</w:t>
            </w:r>
          </w:p>
        </w:tc>
        <w:tc>
          <w:tcPr>
            <w:tcW w:w="1633" w:type="pc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75A0A2D3" w14:textId="7BF5428A" w:rsidR="006E5675" w:rsidRPr="00AE3387" w:rsidRDefault="006E5675" w:rsidP="00AA5A86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Размер</w:t>
            </w:r>
          </w:p>
        </w:tc>
        <w:tc>
          <w:tcPr>
            <w:tcW w:w="1651" w:type="pct"/>
            <w:gridSpan w:val="5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126FD1E6" w14:textId="1D8EDA4C" w:rsidR="006E5675" w:rsidRPr="00AE3387" w:rsidRDefault="006E5675" w:rsidP="00AA5A86">
            <w:pPr>
              <w:rPr>
                <w:szCs w:val="24"/>
              </w:rPr>
            </w:pPr>
            <w:r>
              <w:rPr>
                <w:szCs w:val="24"/>
              </w:rPr>
              <w:t>19''</w:t>
            </w:r>
          </w:p>
        </w:tc>
        <w:tc>
          <w:tcPr>
            <w:tcW w:w="351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E935CFC" w14:textId="42648847" w:rsidR="006E5675" w:rsidRDefault="006E5675" w:rsidP="00A54A96">
            <w:pPr>
              <w:jc w:val="center"/>
            </w:pPr>
            <w:r>
              <w:t>шт.</w:t>
            </w:r>
          </w:p>
        </w:tc>
        <w:tc>
          <w:tcPr>
            <w:tcW w:w="304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662EB6A" w14:textId="25CCD560" w:rsidR="006E5675" w:rsidRDefault="006E5675" w:rsidP="00AA5A86">
            <w:pPr>
              <w:jc w:val="center"/>
            </w:pPr>
            <w:r>
              <w:t>1</w:t>
            </w:r>
          </w:p>
        </w:tc>
      </w:tr>
      <w:tr w:rsidR="006E5675" w:rsidRPr="00E53659" w14:paraId="0FCF7DE9" w14:textId="77777777" w:rsidTr="00240092">
        <w:trPr>
          <w:gridBefore w:val="1"/>
          <w:gridAfter w:val="1"/>
          <w:wBefore w:w="11" w:type="pct"/>
          <w:wAfter w:w="9" w:type="pct"/>
          <w:trHeight w:val="188"/>
        </w:trPr>
        <w:tc>
          <w:tcPr>
            <w:tcW w:w="14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86FB337" w14:textId="77777777" w:rsidR="006E5675" w:rsidRPr="00CE1992" w:rsidRDefault="006E5675" w:rsidP="00AA5A86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90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03B25A3" w14:textId="77777777" w:rsidR="006E5675" w:rsidRDefault="006E5675" w:rsidP="00642098">
            <w:pPr>
              <w:jc w:val="center"/>
            </w:pPr>
          </w:p>
        </w:tc>
        <w:tc>
          <w:tcPr>
            <w:tcW w:w="1633" w:type="pct"/>
            <w:tcBorders>
              <w:left w:val="single" w:sz="6" w:space="0" w:color="auto"/>
            </w:tcBorders>
            <w:vAlign w:val="center"/>
          </w:tcPr>
          <w:p w14:paraId="081FC432" w14:textId="3E228596" w:rsidR="006E5675" w:rsidRPr="00AE3387" w:rsidRDefault="006E5675" w:rsidP="00AA5A86">
            <w:pPr>
              <w:rPr>
                <w:szCs w:val="24"/>
              </w:rPr>
            </w:pPr>
            <w:r>
              <w:rPr>
                <w:szCs w:val="24"/>
              </w:rPr>
              <w:t>Высота</w:t>
            </w:r>
          </w:p>
        </w:tc>
        <w:tc>
          <w:tcPr>
            <w:tcW w:w="1651" w:type="pct"/>
            <w:gridSpan w:val="5"/>
            <w:tcBorders>
              <w:right w:val="single" w:sz="6" w:space="0" w:color="auto"/>
            </w:tcBorders>
            <w:vAlign w:val="center"/>
          </w:tcPr>
          <w:p w14:paraId="45B66DCF" w14:textId="376A4BC4" w:rsidR="006E5675" w:rsidRPr="00AE3387" w:rsidRDefault="006E5675" w:rsidP="00AA5A86">
            <w:pPr>
              <w:rPr>
                <w:szCs w:val="24"/>
              </w:rPr>
            </w:pPr>
            <w:r>
              <w:rPr>
                <w:szCs w:val="24"/>
              </w:rPr>
              <w:t>1U</w:t>
            </w:r>
          </w:p>
        </w:tc>
        <w:tc>
          <w:tcPr>
            <w:tcW w:w="351" w:type="pct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29F6828" w14:textId="77777777" w:rsidR="006E5675" w:rsidRDefault="006E5675" w:rsidP="00A54A96">
            <w:pPr>
              <w:jc w:val="center"/>
            </w:pPr>
          </w:p>
        </w:tc>
        <w:tc>
          <w:tcPr>
            <w:tcW w:w="304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86B84B9" w14:textId="77777777" w:rsidR="006E5675" w:rsidRDefault="006E5675" w:rsidP="00AA5A86">
            <w:pPr>
              <w:jc w:val="center"/>
            </w:pPr>
          </w:p>
        </w:tc>
      </w:tr>
      <w:tr w:rsidR="006E5675" w:rsidRPr="00E53659" w14:paraId="453615CF" w14:textId="77777777" w:rsidTr="00240092">
        <w:trPr>
          <w:gridBefore w:val="1"/>
          <w:gridAfter w:val="1"/>
          <w:wBefore w:w="11" w:type="pct"/>
          <w:wAfter w:w="9" w:type="pct"/>
          <w:trHeight w:val="250"/>
        </w:trPr>
        <w:tc>
          <w:tcPr>
            <w:tcW w:w="14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30F0C05" w14:textId="77777777" w:rsidR="006E5675" w:rsidRPr="00CE1992" w:rsidRDefault="006E5675" w:rsidP="00AA5A86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90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34CC6E6" w14:textId="77777777" w:rsidR="006E5675" w:rsidRDefault="006E5675" w:rsidP="00642098">
            <w:pPr>
              <w:jc w:val="center"/>
            </w:pPr>
          </w:p>
        </w:tc>
        <w:tc>
          <w:tcPr>
            <w:tcW w:w="1633" w:type="pct"/>
            <w:tcBorders>
              <w:left w:val="single" w:sz="6" w:space="0" w:color="auto"/>
            </w:tcBorders>
            <w:vAlign w:val="center"/>
          </w:tcPr>
          <w:p w14:paraId="73775066" w14:textId="76C747A3" w:rsidR="006E5675" w:rsidRPr="00AE3387" w:rsidRDefault="006E5675" w:rsidP="00AA5A86">
            <w:pPr>
              <w:rPr>
                <w:szCs w:val="24"/>
              </w:rPr>
            </w:pPr>
            <w:r>
              <w:rPr>
                <w:szCs w:val="24"/>
              </w:rPr>
              <w:t>Количество розеток</w:t>
            </w:r>
            <w:r w:rsidR="001E36C7">
              <w:rPr>
                <w:szCs w:val="24"/>
              </w:rPr>
              <w:t xml:space="preserve"> </w:t>
            </w:r>
            <w:proofErr w:type="spellStart"/>
            <w:r w:rsidR="001E36C7" w:rsidRPr="001E36C7">
              <w:rPr>
                <w:szCs w:val="24"/>
              </w:rPr>
              <w:t>Schuko</w:t>
            </w:r>
            <w:proofErr w:type="spellEnd"/>
          </w:p>
        </w:tc>
        <w:tc>
          <w:tcPr>
            <w:tcW w:w="1651" w:type="pct"/>
            <w:gridSpan w:val="5"/>
            <w:tcBorders>
              <w:right w:val="single" w:sz="6" w:space="0" w:color="auto"/>
            </w:tcBorders>
            <w:vAlign w:val="center"/>
          </w:tcPr>
          <w:p w14:paraId="43545A02" w14:textId="6F13DDB4" w:rsidR="006E5675" w:rsidRPr="00AE3387" w:rsidRDefault="006E5675" w:rsidP="00AA5A86">
            <w:pPr>
              <w:rPr>
                <w:szCs w:val="24"/>
              </w:rPr>
            </w:pPr>
            <w:r>
              <w:rPr>
                <w:szCs w:val="24"/>
              </w:rPr>
              <w:t>7, не менее</w:t>
            </w:r>
          </w:p>
        </w:tc>
        <w:tc>
          <w:tcPr>
            <w:tcW w:w="351" w:type="pct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60DC96F" w14:textId="77777777" w:rsidR="006E5675" w:rsidRDefault="006E5675" w:rsidP="00A54A96">
            <w:pPr>
              <w:jc w:val="center"/>
            </w:pPr>
          </w:p>
        </w:tc>
        <w:tc>
          <w:tcPr>
            <w:tcW w:w="304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9F55E79" w14:textId="77777777" w:rsidR="006E5675" w:rsidRDefault="006E5675" w:rsidP="00AA5A86">
            <w:pPr>
              <w:jc w:val="center"/>
            </w:pPr>
          </w:p>
        </w:tc>
      </w:tr>
      <w:tr w:rsidR="006E5675" w:rsidRPr="00E53659" w14:paraId="44876A6A" w14:textId="77777777" w:rsidTr="00240092">
        <w:trPr>
          <w:gridBefore w:val="1"/>
          <w:gridAfter w:val="1"/>
          <w:wBefore w:w="11" w:type="pct"/>
          <w:wAfter w:w="9" w:type="pct"/>
          <w:trHeight w:val="313"/>
        </w:trPr>
        <w:tc>
          <w:tcPr>
            <w:tcW w:w="14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13B8D75" w14:textId="77777777" w:rsidR="006E5675" w:rsidRPr="00CE1992" w:rsidRDefault="006E5675" w:rsidP="00AA5A86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90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4AEB6EB" w14:textId="77777777" w:rsidR="006E5675" w:rsidRDefault="006E5675" w:rsidP="00642098">
            <w:pPr>
              <w:jc w:val="center"/>
            </w:pPr>
          </w:p>
        </w:tc>
        <w:tc>
          <w:tcPr>
            <w:tcW w:w="1633" w:type="pct"/>
            <w:tcBorders>
              <w:left w:val="single" w:sz="6" w:space="0" w:color="auto"/>
            </w:tcBorders>
            <w:vAlign w:val="center"/>
          </w:tcPr>
          <w:p w14:paraId="0DAC2121" w14:textId="682D2418" w:rsidR="006E5675" w:rsidRPr="00AE3387" w:rsidRDefault="006E5675" w:rsidP="00AA5A86">
            <w:pPr>
              <w:rPr>
                <w:szCs w:val="24"/>
              </w:rPr>
            </w:pPr>
            <w:r>
              <w:rPr>
                <w:szCs w:val="24"/>
              </w:rPr>
              <w:t>Длина шнура</w:t>
            </w:r>
          </w:p>
        </w:tc>
        <w:tc>
          <w:tcPr>
            <w:tcW w:w="1651" w:type="pct"/>
            <w:gridSpan w:val="5"/>
            <w:tcBorders>
              <w:right w:val="single" w:sz="6" w:space="0" w:color="auto"/>
            </w:tcBorders>
            <w:vAlign w:val="center"/>
          </w:tcPr>
          <w:p w14:paraId="1F7F949B" w14:textId="26CEA787" w:rsidR="006E5675" w:rsidRPr="00AE3387" w:rsidRDefault="006E5675" w:rsidP="00AA5A86">
            <w:pPr>
              <w:rPr>
                <w:szCs w:val="24"/>
              </w:rPr>
            </w:pPr>
            <w:r>
              <w:rPr>
                <w:szCs w:val="24"/>
              </w:rPr>
              <w:t>1,5-2,5</w:t>
            </w:r>
          </w:p>
        </w:tc>
        <w:tc>
          <w:tcPr>
            <w:tcW w:w="351" w:type="pct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C74B8D3" w14:textId="77777777" w:rsidR="006E5675" w:rsidRDefault="006E5675" w:rsidP="00A54A96">
            <w:pPr>
              <w:jc w:val="center"/>
            </w:pPr>
          </w:p>
        </w:tc>
        <w:tc>
          <w:tcPr>
            <w:tcW w:w="304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4E37189" w14:textId="77777777" w:rsidR="006E5675" w:rsidRDefault="006E5675" w:rsidP="00AA5A86">
            <w:pPr>
              <w:jc w:val="center"/>
            </w:pPr>
          </w:p>
        </w:tc>
      </w:tr>
      <w:tr w:rsidR="006E5675" w:rsidRPr="00E53659" w14:paraId="0279EF1F" w14:textId="77777777" w:rsidTr="00240092">
        <w:trPr>
          <w:gridBefore w:val="1"/>
          <w:gridAfter w:val="1"/>
          <w:wBefore w:w="11" w:type="pct"/>
          <w:wAfter w:w="9" w:type="pct"/>
          <w:trHeight w:val="350"/>
        </w:trPr>
        <w:tc>
          <w:tcPr>
            <w:tcW w:w="141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7071669" w14:textId="77777777" w:rsidR="006E5675" w:rsidRPr="00CE1992" w:rsidRDefault="006E5675" w:rsidP="00AA5A86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900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5F37198" w14:textId="77777777" w:rsidR="006E5675" w:rsidRDefault="006E5675" w:rsidP="00642098">
            <w:pPr>
              <w:jc w:val="center"/>
            </w:pPr>
          </w:p>
        </w:tc>
        <w:tc>
          <w:tcPr>
            <w:tcW w:w="1633" w:type="pct"/>
            <w:tcBorders>
              <w:left w:val="single" w:sz="6" w:space="0" w:color="auto"/>
            </w:tcBorders>
            <w:vAlign w:val="center"/>
          </w:tcPr>
          <w:p w14:paraId="67599794" w14:textId="7686E576" w:rsidR="006E5675" w:rsidRPr="00AE3387" w:rsidRDefault="00966B15" w:rsidP="00AA5A86">
            <w:pPr>
              <w:rPr>
                <w:szCs w:val="24"/>
              </w:rPr>
            </w:pPr>
            <w:r>
              <w:rPr>
                <w:szCs w:val="24"/>
              </w:rPr>
              <w:t>Разъем подключения</w:t>
            </w:r>
          </w:p>
        </w:tc>
        <w:tc>
          <w:tcPr>
            <w:tcW w:w="1651" w:type="pct"/>
            <w:gridSpan w:val="5"/>
            <w:tcBorders>
              <w:right w:val="single" w:sz="6" w:space="0" w:color="auto"/>
            </w:tcBorders>
            <w:vAlign w:val="center"/>
          </w:tcPr>
          <w:p w14:paraId="7318EDEB" w14:textId="08246016" w:rsidR="006E5675" w:rsidRPr="00AE3387" w:rsidRDefault="00966B15" w:rsidP="00AA5A86">
            <w:pPr>
              <w:rPr>
                <w:szCs w:val="24"/>
              </w:rPr>
            </w:pPr>
            <w:r w:rsidRPr="00966B15">
              <w:rPr>
                <w:szCs w:val="24"/>
              </w:rPr>
              <w:t>IEC-320-C14</w:t>
            </w:r>
          </w:p>
        </w:tc>
        <w:tc>
          <w:tcPr>
            <w:tcW w:w="351" w:type="pct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E6C3274" w14:textId="77777777" w:rsidR="006E5675" w:rsidRDefault="006E5675" w:rsidP="00A54A96">
            <w:pPr>
              <w:jc w:val="center"/>
            </w:pPr>
          </w:p>
        </w:tc>
        <w:tc>
          <w:tcPr>
            <w:tcW w:w="304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7D85D24" w14:textId="77777777" w:rsidR="006E5675" w:rsidRDefault="006E5675" w:rsidP="00AA5A86">
            <w:pPr>
              <w:jc w:val="center"/>
            </w:pPr>
          </w:p>
        </w:tc>
      </w:tr>
      <w:tr w:rsidR="006E5675" w:rsidRPr="00E53659" w14:paraId="2C7F9A29" w14:textId="77777777" w:rsidTr="00240092">
        <w:trPr>
          <w:gridBefore w:val="1"/>
          <w:gridAfter w:val="1"/>
          <w:wBefore w:w="11" w:type="pct"/>
          <w:wAfter w:w="9" w:type="pct"/>
          <w:trHeight w:val="326"/>
        </w:trPr>
        <w:tc>
          <w:tcPr>
            <w:tcW w:w="141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2A7F0F" w14:textId="77777777" w:rsidR="006E5675" w:rsidRPr="00CE1992" w:rsidRDefault="006E5675" w:rsidP="00AA5A86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90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5947FA" w14:textId="77777777" w:rsidR="006E5675" w:rsidRDefault="006E5675" w:rsidP="00642098">
            <w:pPr>
              <w:jc w:val="center"/>
            </w:pPr>
          </w:p>
        </w:tc>
        <w:tc>
          <w:tcPr>
            <w:tcW w:w="1633" w:type="pct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172B2075" w14:textId="55F78E48" w:rsidR="006E5675" w:rsidRPr="00AE3387" w:rsidRDefault="007010BE" w:rsidP="00AA5A86">
            <w:pPr>
              <w:rPr>
                <w:szCs w:val="24"/>
              </w:rPr>
            </w:pPr>
            <w:r w:rsidRPr="007010BE">
              <w:rPr>
                <w:szCs w:val="24"/>
              </w:rPr>
              <w:t>Максимальный ток нагрузки</w:t>
            </w:r>
          </w:p>
        </w:tc>
        <w:tc>
          <w:tcPr>
            <w:tcW w:w="1651" w:type="pct"/>
            <w:gridSpan w:val="5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6C88EBCA" w14:textId="151A404B" w:rsidR="006E5675" w:rsidRPr="00AE3387" w:rsidRDefault="007010BE" w:rsidP="00AA5A86">
            <w:pPr>
              <w:rPr>
                <w:szCs w:val="24"/>
              </w:rPr>
            </w:pPr>
            <w:r>
              <w:rPr>
                <w:szCs w:val="24"/>
              </w:rPr>
              <w:t>10 А, не менее</w:t>
            </w:r>
          </w:p>
        </w:tc>
        <w:tc>
          <w:tcPr>
            <w:tcW w:w="351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CA8291" w14:textId="77777777" w:rsidR="006E5675" w:rsidRDefault="006E5675" w:rsidP="00A54A96">
            <w:pPr>
              <w:jc w:val="center"/>
            </w:pPr>
          </w:p>
        </w:tc>
        <w:tc>
          <w:tcPr>
            <w:tcW w:w="30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FFDAF5" w14:textId="77777777" w:rsidR="006E5675" w:rsidRDefault="006E5675" w:rsidP="00AA5A86">
            <w:pPr>
              <w:jc w:val="center"/>
            </w:pPr>
          </w:p>
        </w:tc>
      </w:tr>
      <w:tr w:rsidR="00642098" w:rsidRPr="00E53659" w14:paraId="063CF3CE" w14:textId="77777777" w:rsidTr="00240092">
        <w:trPr>
          <w:gridBefore w:val="1"/>
          <w:gridAfter w:val="1"/>
          <w:wBefore w:w="11" w:type="pct"/>
          <w:wAfter w:w="9" w:type="pct"/>
          <w:trHeight w:val="169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9716F9" w14:textId="77777777" w:rsidR="00642098" w:rsidRPr="00CE1992" w:rsidRDefault="00642098" w:rsidP="00AA5A86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9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9AC3F7" w14:textId="77777777" w:rsidR="00642098" w:rsidRPr="006E5675" w:rsidRDefault="00642098" w:rsidP="00642098">
            <w:pPr>
              <w:jc w:val="center"/>
            </w:pPr>
            <w:r w:rsidRPr="00CE1992">
              <w:t xml:space="preserve">Удлинители </w:t>
            </w:r>
            <w:r>
              <w:t>электрические</w:t>
            </w:r>
          </w:p>
          <w:p w14:paraId="53591BEF" w14:textId="77777777" w:rsidR="00642098" w:rsidRDefault="00642098" w:rsidP="00642098">
            <w:pPr>
              <w:jc w:val="center"/>
            </w:pPr>
          </w:p>
        </w:tc>
        <w:tc>
          <w:tcPr>
            <w:tcW w:w="3284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pPr w:leftFromText="180" w:rightFromText="180" w:horzAnchor="margin" w:tblpY="230"/>
              <w:tblOverlap w:val="never"/>
              <w:tblW w:w="9398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395"/>
              <w:gridCol w:w="5003"/>
            </w:tblGrid>
            <w:tr w:rsidR="00642098" w:rsidRPr="00AE3387" w14:paraId="01596E33" w14:textId="77777777" w:rsidTr="00E73195">
              <w:trPr>
                <w:tblCellSpacing w:w="15" w:type="dxa"/>
              </w:trPr>
              <w:tc>
                <w:tcPr>
                  <w:tcW w:w="4350" w:type="dxa"/>
                  <w:vAlign w:val="center"/>
                  <w:hideMark/>
                </w:tcPr>
                <w:p w14:paraId="03BCA806" w14:textId="77777777" w:rsidR="00642098" w:rsidRPr="00AE3387" w:rsidRDefault="00642098" w:rsidP="00AA5A86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Номинальное напряжение / частота </w:t>
                  </w:r>
                </w:p>
              </w:tc>
              <w:tc>
                <w:tcPr>
                  <w:tcW w:w="4958" w:type="dxa"/>
                  <w:vAlign w:val="center"/>
                  <w:hideMark/>
                </w:tcPr>
                <w:p w14:paraId="778696F0" w14:textId="77777777" w:rsidR="00642098" w:rsidRPr="00AE3387" w:rsidRDefault="00642098" w:rsidP="00AA5A86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220 В / 50 Гц </w:t>
                  </w:r>
                </w:p>
              </w:tc>
            </w:tr>
            <w:tr w:rsidR="00642098" w:rsidRPr="00AE3387" w14:paraId="63B70871" w14:textId="77777777" w:rsidTr="00E73195">
              <w:trPr>
                <w:tblCellSpacing w:w="15" w:type="dxa"/>
              </w:trPr>
              <w:tc>
                <w:tcPr>
                  <w:tcW w:w="4350" w:type="dxa"/>
                  <w:vAlign w:val="center"/>
                  <w:hideMark/>
                </w:tcPr>
                <w:p w14:paraId="5EE55B7D" w14:textId="77777777" w:rsidR="00642098" w:rsidRPr="00AE3387" w:rsidRDefault="00642098" w:rsidP="00AA5A86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Кол-во розеток </w:t>
                  </w:r>
                </w:p>
              </w:tc>
              <w:tc>
                <w:tcPr>
                  <w:tcW w:w="4958" w:type="dxa"/>
                  <w:vAlign w:val="center"/>
                  <w:hideMark/>
                </w:tcPr>
                <w:p w14:paraId="1FF3B6C3" w14:textId="77777777" w:rsidR="00642098" w:rsidRPr="00AE3387" w:rsidRDefault="00642098" w:rsidP="00AA5A86">
                  <w:pPr>
                    <w:rPr>
                      <w:szCs w:val="24"/>
                    </w:rPr>
                  </w:pPr>
                  <w:r>
                    <w:rPr>
                      <w:szCs w:val="24"/>
                      <w:lang w:val="en-US"/>
                    </w:rPr>
                    <w:t>4-</w:t>
                  </w:r>
                  <w:r w:rsidRPr="00AE3387">
                    <w:rPr>
                      <w:szCs w:val="24"/>
                    </w:rPr>
                    <w:t xml:space="preserve">5 </w:t>
                  </w:r>
                </w:p>
              </w:tc>
            </w:tr>
            <w:tr w:rsidR="00642098" w:rsidRPr="00AE3387" w14:paraId="431EE21D" w14:textId="77777777" w:rsidTr="00E73195">
              <w:trPr>
                <w:tblCellSpacing w:w="15" w:type="dxa"/>
              </w:trPr>
              <w:tc>
                <w:tcPr>
                  <w:tcW w:w="4350" w:type="dxa"/>
                  <w:vAlign w:val="center"/>
                  <w:hideMark/>
                </w:tcPr>
                <w:p w14:paraId="7FCBBA54" w14:textId="77777777" w:rsidR="00642098" w:rsidRPr="00AE3387" w:rsidRDefault="00642098" w:rsidP="00AA5A86">
                  <w:pPr>
                    <w:rPr>
                      <w:szCs w:val="24"/>
                    </w:rPr>
                  </w:pPr>
                  <w:r w:rsidRPr="00FA19D5">
                    <w:rPr>
                      <w:szCs w:val="24"/>
                    </w:rPr>
                    <w:t>Предохранители</w:t>
                  </w:r>
                </w:p>
              </w:tc>
              <w:tc>
                <w:tcPr>
                  <w:tcW w:w="4958" w:type="dxa"/>
                  <w:vAlign w:val="center"/>
                  <w:hideMark/>
                </w:tcPr>
                <w:p w14:paraId="45B81C34" w14:textId="77777777" w:rsidR="00642098" w:rsidRPr="00AE3387" w:rsidRDefault="00642098" w:rsidP="00AA5A86">
                  <w:pPr>
                    <w:rPr>
                      <w:szCs w:val="24"/>
                    </w:rPr>
                  </w:pPr>
                  <w:proofErr w:type="spellStart"/>
                  <w:r w:rsidRPr="00FA19D5">
                    <w:rPr>
                      <w:szCs w:val="24"/>
                    </w:rPr>
                    <w:t>Термопрерыватель</w:t>
                  </w:r>
                  <w:proofErr w:type="spellEnd"/>
                </w:p>
              </w:tc>
            </w:tr>
            <w:tr w:rsidR="00642098" w:rsidRPr="00AE3387" w14:paraId="0423164C" w14:textId="77777777" w:rsidTr="00E73195">
              <w:trPr>
                <w:tblCellSpacing w:w="15" w:type="dxa"/>
              </w:trPr>
              <w:tc>
                <w:tcPr>
                  <w:tcW w:w="4350" w:type="dxa"/>
                  <w:vAlign w:val="center"/>
                  <w:hideMark/>
                </w:tcPr>
                <w:p w14:paraId="12D5499B" w14:textId="77777777" w:rsidR="00642098" w:rsidRPr="00AE3387" w:rsidRDefault="00642098" w:rsidP="00AA5A86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Тип розеток </w:t>
                  </w:r>
                </w:p>
              </w:tc>
              <w:tc>
                <w:tcPr>
                  <w:tcW w:w="4958" w:type="dxa"/>
                  <w:vAlign w:val="center"/>
                  <w:hideMark/>
                </w:tcPr>
                <w:p w14:paraId="1B757556" w14:textId="77777777" w:rsidR="00642098" w:rsidRPr="00AE3387" w:rsidRDefault="00642098" w:rsidP="00AA5A86">
                  <w:pPr>
                    <w:rPr>
                      <w:szCs w:val="24"/>
                    </w:rPr>
                  </w:pPr>
                  <w:proofErr w:type="spellStart"/>
                  <w:proofErr w:type="gramStart"/>
                  <w:r w:rsidRPr="00AE3387">
                    <w:rPr>
                      <w:szCs w:val="24"/>
                    </w:rPr>
                    <w:t>евростандарт</w:t>
                  </w:r>
                  <w:proofErr w:type="spellEnd"/>
                  <w:proofErr w:type="gramEnd"/>
                  <w:r w:rsidRPr="00AE3387">
                    <w:rPr>
                      <w:szCs w:val="24"/>
                    </w:rPr>
                    <w:t xml:space="preserve"> </w:t>
                  </w:r>
                </w:p>
              </w:tc>
            </w:tr>
            <w:tr w:rsidR="00642098" w:rsidRPr="00AE3387" w14:paraId="43627E57" w14:textId="77777777" w:rsidTr="00E73195">
              <w:trPr>
                <w:tblCellSpacing w:w="15" w:type="dxa"/>
              </w:trPr>
              <w:tc>
                <w:tcPr>
                  <w:tcW w:w="4350" w:type="dxa"/>
                  <w:vAlign w:val="center"/>
                  <w:hideMark/>
                </w:tcPr>
                <w:p w14:paraId="511B21F9" w14:textId="77777777" w:rsidR="00642098" w:rsidRPr="00AE3387" w:rsidRDefault="00642098" w:rsidP="00AA5A86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Длина шнура (м) </w:t>
                  </w:r>
                </w:p>
              </w:tc>
              <w:tc>
                <w:tcPr>
                  <w:tcW w:w="4958" w:type="dxa"/>
                  <w:vAlign w:val="center"/>
                  <w:hideMark/>
                </w:tcPr>
                <w:p w14:paraId="18F3286C" w14:textId="77777777" w:rsidR="00642098" w:rsidRPr="00AE3387" w:rsidRDefault="00642098" w:rsidP="00AA5A86">
                  <w:pPr>
                    <w:rPr>
                      <w:szCs w:val="24"/>
                    </w:rPr>
                  </w:pPr>
                  <w:r>
                    <w:rPr>
                      <w:szCs w:val="24"/>
                      <w:lang w:val="en-US"/>
                    </w:rPr>
                    <w:t>5</w:t>
                  </w:r>
                  <w:r w:rsidRPr="00AE3387">
                    <w:rPr>
                      <w:szCs w:val="24"/>
                    </w:rPr>
                    <w:t xml:space="preserve"> </w:t>
                  </w:r>
                </w:p>
              </w:tc>
            </w:tr>
          </w:tbl>
          <w:p w14:paraId="12E70C97" w14:textId="5590D142" w:rsidR="00642098" w:rsidRPr="00832238" w:rsidRDefault="00642098" w:rsidP="00AA5A86">
            <w:pPr>
              <w:rPr>
                <w:lang w:val="en-US"/>
              </w:rPr>
            </w:pPr>
          </w:p>
        </w:tc>
        <w:tc>
          <w:tcPr>
            <w:tcW w:w="35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DAB3A1" w14:textId="3DA1F25B" w:rsidR="00642098" w:rsidRDefault="00642098" w:rsidP="00A54A96">
            <w:pPr>
              <w:jc w:val="center"/>
            </w:pPr>
            <w:r>
              <w:t>шт.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29F8DD" w14:textId="35AEF0CA" w:rsidR="00642098" w:rsidRPr="00AA5A86" w:rsidRDefault="00642098" w:rsidP="00AA5A86">
            <w:pPr>
              <w:jc w:val="center"/>
            </w:pPr>
            <w:r>
              <w:t>3</w:t>
            </w:r>
          </w:p>
        </w:tc>
      </w:tr>
      <w:tr w:rsidR="00AA5A86" w:rsidRPr="00E53659" w14:paraId="22577B04" w14:textId="77777777" w:rsidTr="00240092">
        <w:trPr>
          <w:gridBefore w:val="1"/>
          <w:gridAfter w:val="1"/>
          <w:wBefore w:w="11" w:type="pct"/>
          <w:wAfter w:w="9" w:type="pct"/>
          <w:trHeight w:val="742"/>
        </w:trPr>
        <w:tc>
          <w:tcPr>
            <w:tcW w:w="4980" w:type="pct"/>
            <w:gridSpan w:val="11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2355C152" w14:textId="77777777" w:rsidR="00E73195" w:rsidRDefault="00E73195" w:rsidP="00E73195"/>
          <w:p w14:paraId="223795BC" w14:textId="77777777" w:rsidR="00E73195" w:rsidRDefault="00E73195" w:rsidP="00E73195">
            <w:pPr>
              <w:pStyle w:val="2"/>
            </w:pPr>
            <w:bookmarkStart w:id="9" w:name="_Toc398554858"/>
            <w:r w:rsidRPr="00AA5A86">
              <w:t>Перечень товаров для подразделения в г. Далматово</w:t>
            </w:r>
            <w:bookmarkEnd w:id="9"/>
          </w:p>
          <w:p w14:paraId="4BFF75D0" w14:textId="1DB6F7B5" w:rsidR="00E73195" w:rsidRPr="00E73195" w:rsidRDefault="00E73195" w:rsidP="00E73195"/>
        </w:tc>
      </w:tr>
      <w:tr w:rsidR="00AA5A86" w:rsidRPr="00E53659" w14:paraId="6ED6FD58" w14:textId="77777777" w:rsidTr="00240092">
        <w:trPr>
          <w:gridBefore w:val="1"/>
          <w:gridAfter w:val="1"/>
          <w:wBefore w:w="11" w:type="pct"/>
          <w:wAfter w:w="9" w:type="pct"/>
          <w:trHeight w:val="742"/>
        </w:trPr>
        <w:tc>
          <w:tcPr>
            <w:tcW w:w="14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304975" w14:textId="77777777" w:rsidR="00AA5A86" w:rsidRPr="00CE1992" w:rsidRDefault="00AA5A86" w:rsidP="00E73195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9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7EE877" w14:textId="4ADEA756" w:rsidR="00AA5A86" w:rsidRPr="00CE1992" w:rsidRDefault="00AA5A86" w:rsidP="00E73195">
            <w:pPr>
              <w:jc w:val="center"/>
            </w:pPr>
            <w:r>
              <w:t>Системный блок</w:t>
            </w:r>
          </w:p>
        </w:tc>
        <w:tc>
          <w:tcPr>
            <w:tcW w:w="1661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</w:tcPr>
          <w:p w14:paraId="5AC672DF" w14:textId="306AE618" w:rsidR="00AA5A86" w:rsidRDefault="00AA5A86" w:rsidP="00471A83">
            <w:pPr>
              <w:tabs>
                <w:tab w:val="left" w:pos="5431"/>
              </w:tabs>
              <w:ind w:left="45" w:right="-1995"/>
              <w:rPr>
                <w:bCs/>
                <w:szCs w:val="24"/>
              </w:rPr>
            </w:pPr>
            <w:r w:rsidRPr="00446D00">
              <w:rPr>
                <w:bCs/>
                <w:szCs w:val="24"/>
              </w:rPr>
              <w:t>Операционная</w:t>
            </w:r>
            <w:r w:rsidRPr="00E80D07">
              <w:rPr>
                <w:bCs/>
                <w:szCs w:val="24"/>
              </w:rPr>
              <w:t xml:space="preserve"> </w:t>
            </w:r>
            <w:r w:rsidRPr="00446D00">
              <w:rPr>
                <w:bCs/>
                <w:szCs w:val="24"/>
              </w:rPr>
              <w:t>система</w:t>
            </w:r>
          </w:p>
          <w:p w14:paraId="0487EC9C" w14:textId="77777777" w:rsidR="001E36C7" w:rsidRDefault="001E36C7" w:rsidP="00471A83">
            <w:pPr>
              <w:tabs>
                <w:tab w:val="left" w:pos="5431"/>
              </w:tabs>
              <w:ind w:left="45" w:right="-1995"/>
              <w:rPr>
                <w:bCs/>
                <w:szCs w:val="24"/>
              </w:rPr>
            </w:pPr>
          </w:p>
          <w:p w14:paraId="6D8CD5B1" w14:textId="77777777" w:rsidR="001E36C7" w:rsidRPr="00E80D07" w:rsidRDefault="001E36C7" w:rsidP="00471A83">
            <w:pPr>
              <w:tabs>
                <w:tab w:val="left" w:pos="5431"/>
              </w:tabs>
              <w:ind w:left="45" w:right="-1995"/>
              <w:rPr>
                <w:szCs w:val="24"/>
              </w:rPr>
            </w:pPr>
          </w:p>
          <w:p w14:paraId="0A31ACAE" w14:textId="39C23A2C" w:rsidR="00AA5A86" w:rsidRPr="00E80D07" w:rsidRDefault="00AA5A86" w:rsidP="00471A83">
            <w:pPr>
              <w:tabs>
                <w:tab w:val="left" w:pos="5431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Тип</w:t>
            </w:r>
            <w:r w:rsidRPr="00E80D07">
              <w:rPr>
                <w:bCs/>
                <w:szCs w:val="24"/>
              </w:rPr>
              <w:t xml:space="preserve"> </w:t>
            </w:r>
            <w:r w:rsidRPr="00446D00">
              <w:rPr>
                <w:bCs/>
                <w:szCs w:val="24"/>
              </w:rPr>
              <w:t>процессора</w:t>
            </w:r>
          </w:p>
          <w:p w14:paraId="2EBA569E" w14:textId="67768E11" w:rsidR="00AA5A86" w:rsidRPr="00446D00" w:rsidRDefault="00AA5A86" w:rsidP="00471A83">
            <w:pPr>
              <w:tabs>
                <w:tab w:val="left" w:pos="5431"/>
              </w:tabs>
              <w:ind w:left="45" w:right="-577"/>
              <w:rPr>
                <w:szCs w:val="24"/>
              </w:rPr>
            </w:pPr>
            <w:r w:rsidRPr="00446D00">
              <w:rPr>
                <w:bCs/>
                <w:szCs w:val="24"/>
              </w:rPr>
              <w:t>Частота процессора</w:t>
            </w:r>
          </w:p>
          <w:p w14:paraId="3D99C936" w14:textId="71414E41" w:rsidR="00AA5A86" w:rsidRPr="00E80D07" w:rsidRDefault="00AA5A86" w:rsidP="00471A83">
            <w:pPr>
              <w:tabs>
                <w:tab w:val="left" w:pos="5431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Количество ядер процессора</w:t>
            </w:r>
          </w:p>
          <w:p w14:paraId="4FC8DFFA" w14:textId="2154B102" w:rsidR="00AA5A86" w:rsidRPr="00446D00" w:rsidRDefault="00AA5A86" w:rsidP="00471A83">
            <w:pPr>
              <w:tabs>
                <w:tab w:val="left" w:pos="5431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Размер оперативной памяти</w:t>
            </w:r>
          </w:p>
          <w:p w14:paraId="68455EF9" w14:textId="15D9242A" w:rsidR="00AA5A86" w:rsidRDefault="00AA5A86" w:rsidP="00471A83">
            <w:pPr>
              <w:tabs>
                <w:tab w:val="left" w:pos="5431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Тип памяти</w:t>
            </w:r>
          </w:p>
          <w:p w14:paraId="4859588A" w14:textId="67BE4725" w:rsidR="00AA5A86" w:rsidRPr="00446D00" w:rsidRDefault="00AA5A86" w:rsidP="00471A83">
            <w:pPr>
              <w:tabs>
                <w:tab w:val="left" w:pos="5431"/>
              </w:tabs>
              <w:ind w:left="45"/>
              <w:rPr>
                <w:szCs w:val="24"/>
              </w:rPr>
            </w:pPr>
            <w:r>
              <w:rPr>
                <w:szCs w:val="24"/>
              </w:rPr>
              <w:t>Видеоадаптер</w:t>
            </w:r>
          </w:p>
          <w:p w14:paraId="26A6770F" w14:textId="7C51DF93" w:rsidR="00AA5A86" w:rsidRPr="00446D00" w:rsidRDefault="00AA5A86" w:rsidP="00471A83">
            <w:pPr>
              <w:tabs>
                <w:tab w:val="left" w:pos="5431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Оптический привод</w:t>
            </w:r>
          </w:p>
          <w:p w14:paraId="5B323484" w14:textId="106B03EC" w:rsidR="00AA5A86" w:rsidRPr="00446D00" w:rsidRDefault="00AA5A86" w:rsidP="00471A83">
            <w:pPr>
              <w:tabs>
                <w:tab w:val="left" w:pos="5431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Объем накопителя</w:t>
            </w:r>
          </w:p>
          <w:p w14:paraId="3015A364" w14:textId="75A53338" w:rsidR="00AA5A86" w:rsidRPr="00446D00" w:rsidRDefault="00AA5A86" w:rsidP="00471A83">
            <w:pPr>
              <w:tabs>
                <w:tab w:val="left" w:pos="5431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Тип жесткого диска</w:t>
            </w:r>
          </w:p>
          <w:p w14:paraId="4929FB55" w14:textId="022D4480" w:rsidR="00AA5A86" w:rsidRPr="00446D00" w:rsidRDefault="00AA5A86" w:rsidP="00471A83">
            <w:pPr>
              <w:tabs>
                <w:tab w:val="left" w:pos="5431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Интерфейс жесткого диска</w:t>
            </w:r>
          </w:p>
          <w:p w14:paraId="6A9BDB12" w14:textId="349F38E2" w:rsidR="00AA5A86" w:rsidRDefault="00AA5A86" w:rsidP="00471A83">
            <w:pPr>
              <w:tabs>
                <w:tab w:val="left" w:pos="5431"/>
              </w:tabs>
              <w:ind w:left="45"/>
              <w:rPr>
                <w:szCs w:val="24"/>
              </w:rPr>
            </w:pPr>
            <w:r w:rsidRPr="00446D00">
              <w:rPr>
                <w:bCs/>
                <w:szCs w:val="24"/>
              </w:rPr>
              <w:t>Скорость вращения</w:t>
            </w:r>
            <w:r w:rsidR="00E73195">
              <w:rPr>
                <w:bCs/>
                <w:szCs w:val="24"/>
              </w:rPr>
              <w:t xml:space="preserve"> жесткого </w:t>
            </w:r>
            <w:r>
              <w:rPr>
                <w:bCs/>
                <w:szCs w:val="24"/>
              </w:rPr>
              <w:t>диска</w:t>
            </w:r>
          </w:p>
          <w:p w14:paraId="783030A8" w14:textId="3DB99A33" w:rsidR="00AA5A86" w:rsidRDefault="00AA5A86" w:rsidP="00471A83">
            <w:pPr>
              <w:tabs>
                <w:tab w:val="left" w:pos="5431"/>
              </w:tabs>
              <w:ind w:left="45"/>
              <w:rPr>
                <w:szCs w:val="24"/>
              </w:rPr>
            </w:pPr>
            <w:r>
              <w:rPr>
                <w:szCs w:val="24"/>
              </w:rPr>
              <w:t>Периферия</w:t>
            </w:r>
          </w:p>
          <w:p w14:paraId="72DF05A4" w14:textId="77777777" w:rsidR="00E73195" w:rsidRDefault="00E73195" w:rsidP="00471A83">
            <w:pPr>
              <w:tabs>
                <w:tab w:val="left" w:pos="5431"/>
              </w:tabs>
              <w:ind w:left="45"/>
              <w:rPr>
                <w:szCs w:val="24"/>
              </w:rPr>
            </w:pPr>
          </w:p>
          <w:p w14:paraId="42A90AB3" w14:textId="2B86F12D" w:rsidR="00AA5A86" w:rsidRPr="00AA5A86" w:rsidRDefault="00E73195" w:rsidP="00E73195">
            <w:pPr>
              <w:rPr>
                <w:szCs w:val="24"/>
              </w:rPr>
            </w:pPr>
            <w:r>
              <w:rPr>
                <w:szCs w:val="24"/>
              </w:rPr>
              <w:t>Производитель</w:t>
            </w:r>
          </w:p>
        </w:tc>
        <w:tc>
          <w:tcPr>
            <w:tcW w:w="1261" w:type="pct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F3B6469" w14:textId="77777777" w:rsidR="001E36C7" w:rsidRPr="00797ABB" w:rsidRDefault="001E36C7" w:rsidP="001E36C7">
            <w:pPr>
              <w:tabs>
                <w:tab w:val="left" w:pos="4367"/>
              </w:tabs>
              <w:rPr>
                <w:szCs w:val="24"/>
              </w:rPr>
            </w:pPr>
            <w:proofErr w:type="gramStart"/>
            <w:r>
              <w:rPr>
                <w:szCs w:val="24"/>
              </w:rPr>
              <w:t>без</w:t>
            </w:r>
            <w:proofErr w:type="gramEnd"/>
            <w:r>
              <w:rPr>
                <w:szCs w:val="24"/>
              </w:rPr>
              <w:t xml:space="preserve"> операционной системы или с </w:t>
            </w:r>
            <w:r>
              <w:rPr>
                <w:bCs/>
                <w:szCs w:val="24"/>
              </w:rPr>
              <w:t>бесплатной ОС</w:t>
            </w:r>
          </w:p>
          <w:p w14:paraId="2DE4503F" w14:textId="6B3E7DE7" w:rsidR="00E73195" w:rsidRPr="0067589C" w:rsidRDefault="00E73195" w:rsidP="00E73195">
            <w:pPr>
              <w:tabs>
                <w:tab w:val="left" w:pos="5431"/>
              </w:tabs>
              <w:ind w:left="45" w:right="-1995"/>
              <w:rPr>
                <w:szCs w:val="24"/>
              </w:rPr>
            </w:pPr>
            <w:r>
              <w:rPr>
                <w:szCs w:val="24"/>
                <w:lang w:val="en-US"/>
              </w:rPr>
              <w:t>Core</w:t>
            </w:r>
            <w:r w:rsidRPr="0067589C"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i</w:t>
            </w:r>
            <w:proofErr w:type="spellEnd"/>
            <w:r w:rsidRPr="0067589C">
              <w:rPr>
                <w:szCs w:val="24"/>
              </w:rPr>
              <w:t>5</w:t>
            </w:r>
          </w:p>
          <w:p w14:paraId="5770F18A" w14:textId="775A8A3F" w:rsidR="00E73195" w:rsidRPr="0067589C" w:rsidRDefault="00E73195" w:rsidP="00E73195">
            <w:pPr>
              <w:tabs>
                <w:tab w:val="left" w:pos="5431"/>
              </w:tabs>
              <w:ind w:left="45" w:right="-1995"/>
              <w:rPr>
                <w:szCs w:val="24"/>
              </w:rPr>
            </w:pPr>
            <w:proofErr w:type="gramStart"/>
            <w:r w:rsidRPr="0067589C">
              <w:rPr>
                <w:szCs w:val="24"/>
              </w:rPr>
              <w:t>2200..</w:t>
            </w:r>
            <w:proofErr w:type="gramEnd"/>
            <w:r w:rsidRPr="0067589C">
              <w:rPr>
                <w:szCs w:val="24"/>
              </w:rPr>
              <w:t>3200</w:t>
            </w:r>
            <w:r w:rsidRPr="00F2148E">
              <w:rPr>
                <w:szCs w:val="24"/>
                <w:lang w:val="en-US"/>
              </w:rPr>
              <w:t> </w:t>
            </w:r>
            <w:r>
              <w:rPr>
                <w:szCs w:val="24"/>
              </w:rPr>
              <w:t>МГц</w:t>
            </w:r>
          </w:p>
          <w:p w14:paraId="71641576" w14:textId="77777777" w:rsidR="00AA5A86" w:rsidRPr="0067589C" w:rsidRDefault="00E73195" w:rsidP="00AA5A86">
            <w:r w:rsidRPr="0067589C">
              <w:t>4</w:t>
            </w:r>
          </w:p>
          <w:p w14:paraId="219CEBAA" w14:textId="77777777" w:rsidR="00E73195" w:rsidRDefault="00E73195" w:rsidP="00AA5A86">
            <w:pPr>
              <w:rPr>
                <w:szCs w:val="24"/>
              </w:rPr>
            </w:pPr>
            <w:r w:rsidRPr="00446D00">
              <w:rPr>
                <w:szCs w:val="24"/>
              </w:rPr>
              <w:t>4...</w:t>
            </w:r>
            <w:r>
              <w:rPr>
                <w:szCs w:val="24"/>
              </w:rPr>
              <w:t>6</w:t>
            </w:r>
            <w:r w:rsidRPr="00446D00">
              <w:rPr>
                <w:szCs w:val="24"/>
              </w:rPr>
              <w:t> Гб</w:t>
            </w:r>
          </w:p>
          <w:p w14:paraId="1C099348" w14:textId="464D22C5" w:rsidR="00E73195" w:rsidRDefault="00E73195" w:rsidP="00AA5A86">
            <w:pPr>
              <w:rPr>
                <w:szCs w:val="24"/>
              </w:rPr>
            </w:pPr>
            <w:r w:rsidRPr="00446D00">
              <w:rPr>
                <w:szCs w:val="24"/>
              </w:rPr>
              <w:t>DDR3</w:t>
            </w:r>
          </w:p>
          <w:p w14:paraId="3663DF50" w14:textId="09BC4B1C" w:rsidR="00E73195" w:rsidRDefault="00E73195" w:rsidP="00AA5A86">
            <w:pPr>
              <w:rPr>
                <w:szCs w:val="24"/>
              </w:rPr>
            </w:pPr>
            <w:r>
              <w:rPr>
                <w:szCs w:val="24"/>
              </w:rPr>
              <w:t>Встроенный</w:t>
            </w:r>
          </w:p>
          <w:p w14:paraId="307AD5B5" w14:textId="6BFB182A" w:rsidR="00E73195" w:rsidRPr="0067589C" w:rsidRDefault="00E73195" w:rsidP="00AA5A86">
            <w:pPr>
              <w:rPr>
                <w:szCs w:val="24"/>
                <w:lang w:val="en-US"/>
              </w:rPr>
            </w:pPr>
            <w:r w:rsidRPr="0067589C">
              <w:rPr>
                <w:szCs w:val="24"/>
                <w:lang w:val="en-US"/>
              </w:rPr>
              <w:t>DVD-RW</w:t>
            </w:r>
          </w:p>
          <w:p w14:paraId="73654BD4" w14:textId="748238C4" w:rsidR="00E73195" w:rsidRPr="0067589C" w:rsidRDefault="00E73195" w:rsidP="00AA5A86">
            <w:pPr>
              <w:rPr>
                <w:szCs w:val="24"/>
                <w:lang w:val="en-US"/>
              </w:rPr>
            </w:pPr>
            <w:r w:rsidRPr="0067589C">
              <w:rPr>
                <w:szCs w:val="24"/>
                <w:lang w:val="en-US"/>
              </w:rPr>
              <w:t>500..750 </w:t>
            </w:r>
            <w:r w:rsidRPr="00446D00">
              <w:rPr>
                <w:szCs w:val="24"/>
              </w:rPr>
              <w:t>Гб</w:t>
            </w:r>
          </w:p>
          <w:p w14:paraId="101B045F" w14:textId="5DAAE986" w:rsidR="00E73195" w:rsidRPr="0067589C" w:rsidRDefault="00E73195" w:rsidP="00AA5A86">
            <w:pPr>
              <w:rPr>
                <w:szCs w:val="24"/>
                <w:lang w:val="en-US"/>
              </w:rPr>
            </w:pPr>
            <w:r w:rsidRPr="0067589C">
              <w:rPr>
                <w:szCs w:val="24"/>
                <w:lang w:val="en-US"/>
              </w:rPr>
              <w:t>HDD</w:t>
            </w:r>
          </w:p>
          <w:p w14:paraId="778369D4" w14:textId="1DA9935B" w:rsidR="00E73195" w:rsidRPr="0067589C" w:rsidRDefault="00E73195" w:rsidP="00AA5A86">
            <w:pPr>
              <w:rPr>
                <w:szCs w:val="24"/>
                <w:lang w:val="en-US"/>
              </w:rPr>
            </w:pPr>
            <w:r w:rsidRPr="0067589C">
              <w:rPr>
                <w:szCs w:val="24"/>
                <w:lang w:val="en-US"/>
              </w:rPr>
              <w:t>Serial ATA</w:t>
            </w:r>
          </w:p>
          <w:p w14:paraId="077FE880" w14:textId="77777777" w:rsidR="00E73195" w:rsidRPr="0067589C" w:rsidRDefault="00E73195" w:rsidP="00AA5A86">
            <w:pPr>
              <w:rPr>
                <w:szCs w:val="24"/>
                <w:lang w:val="en-US"/>
              </w:rPr>
            </w:pPr>
          </w:p>
          <w:p w14:paraId="51071AFD" w14:textId="5B560B25" w:rsidR="00E73195" w:rsidRDefault="00E73195" w:rsidP="00AA5A86">
            <w:pPr>
              <w:rPr>
                <w:szCs w:val="24"/>
              </w:rPr>
            </w:pPr>
            <w:r w:rsidRPr="00446D00">
              <w:rPr>
                <w:szCs w:val="24"/>
              </w:rPr>
              <w:t>5400 об/мин</w:t>
            </w:r>
            <w:r>
              <w:rPr>
                <w:szCs w:val="24"/>
              </w:rPr>
              <w:t>, не менее</w:t>
            </w:r>
          </w:p>
          <w:p w14:paraId="18A3475C" w14:textId="22C609FD" w:rsidR="00E73195" w:rsidRDefault="00E73195" w:rsidP="00AA5A86">
            <w:pPr>
              <w:rPr>
                <w:szCs w:val="24"/>
              </w:rPr>
            </w:pPr>
            <w:r>
              <w:rPr>
                <w:szCs w:val="24"/>
              </w:rPr>
              <w:t xml:space="preserve">Мышка и клавиатура в </w:t>
            </w:r>
          </w:p>
          <w:p w14:paraId="5D39F403" w14:textId="77777777" w:rsidR="00E73195" w:rsidRPr="00797ABB" w:rsidRDefault="00E73195" w:rsidP="00AA5A86">
            <w:pPr>
              <w:rPr>
                <w:szCs w:val="24"/>
                <w:lang w:val="en-US"/>
              </w:rPr>
            </w:pPr>
            <w:proofErr w:type="gramStart"/>
            <w:r>
              <w:rPr>
                <w:szCs w:val="24"/>
              </w:rPr>
              <w:t>комплекте</w:t>
            </w:r>
            <w:proofErr w:type="gramEnd"/>
          </w:p>
          <w:p w14:paraId="6A0C5D66" w14:textId="2929678A" w:rsidR="00E73195" w:rsidRPr="00797ABB" w:rsidRDefault="00E73195" w:rsidP="00AA5A86">
            <w:pPr>
              <w:rPr>
                <w:lang w:val="en-US"/>
              </w:rPr>
            </w:pPr>
            <w:r>
              <w:rPr>
                <w:szCs w:val="24"/>
                <w:lang w:val="en-US"/>
              </w:rPr>
              <w:t>HP</w:t>
            </w:r>
            <w:r w:rsidRPr="00797ABB">
              <w:rPr>
                <w:szCs w:val="24"/>
                <w:lang w:val="en-US"/>
              </w:rPr>
              <w:t xml:space="preserve">, </w:t>
            </w:r>
            <w:r>
              <w:rPr>
                <w:szCs w:val="24"/>
                <w:lang w:val="en-US"/>
              </w:rPr>
              <w:t>Lenovo</w:t>
            </w:r>
            <w:r w:rsidRPr="00797ABB">
              <w:rPr>
                <w:szCs w:val="24"/>
                <w:lang w:val="en-US"/>
              </w:rPr>
              <w:t xml:space="preserve">, </w:t>
            </w:r>
            <w:proofErr w:type="spellStart"/>
            <w:r>
              <w:rPr>
                <w:szCs w:val="24"/>
                <w:lang w:val="en-US"/>
              </w:rPr>
              <w:t>Depo</w:t>
            </w:r>
            <w:proofErr w:type="spellEnd"/>
            <w:r w:rsidRPr="00797ABB">
              <w:rPr>
                <w:szCs w:val="24"/>
                <w:lang w:val="en-US"/>
              </w:rPr>
              <w:t xml:space="preserve">, </w:t>
            </w:r>
            <w:r>
              <w:rPr>
                <w:szCs w:val="24"/>
                <w:lang w:val="en-US"/>
              </w:rPr>
              <w:t>Dell</w:t>
            </w:r>
          </w:p>
        </w:tc>
        <w:tc>
          <w:tcPr>
            <w:tcW w:w="713" w:type="pct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68133A" w14:textId="70EED657" w:rsidR="00AA5A86" w:rsidRPr="00AA5A86" w:rsidRDefault="00AA5A86" w:rsidP="00AA5A86">
            <w:pPr>
              <w:jc w:val="center"/>
            </w:pPr>
            <w:r>
              <w:t>шт.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B69DF7" w14:textId="20CC244B" w:rsidR="00AA5A86" w:rsidRPr="00AA5A86" w:rsidRDefault="00AA5A86" w:rsidP="00AA5A86">
            <w:pPr>
              <w:jc w:val="center"/>
            </w:pPr>
            <w:r>
              <w:t>2</w:t>
            </w:r>
          </w:p>
        </w:tc>
      </w:tr>
      <w:tr w:rsidR="00AA5A86" w:rsidRPr="00E53659" w14:paraId="58B0276C" w14:textId="77777777" w:rsidTr="00240092">
        <w:trPr>
          <w:gridBefore w:val="1"/>
          <w:gridAfter w:val="1"/>
          <w:wBefore w:w="11" w:type="pct"/>
          <w:wAfter w:w="9" w:type="pct"/>
          <w:trHeight w:val="74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D08111" w14:textId="279847D4" w:rsidR="00AA5A86" w:rsidRPr="00CE1992" w:rsidRDefault="00AA5A86" w:rsidP="00E73195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9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F445DE" w14:textId="063D5057" w:rsidR="00AA5A86" w:rsidRPr="00CE1992" w:rsidRDefault="00AA5A86" w:rsidP="00E73195">
            <w:pPr>
              <w:jc w:val="center"/>
            </w:pPr>
            <w:r>
              <w:t>Монитор</w:t>
            </w:r>
          </w:p>
        </w:tc>
        <w:tc>
          <w:tcPr>
            <w:tcW w:w="166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793FCD87" w14:textId="77777777" w:rsidR="00AA5A86" w:rsidRDefault="00AA5A86" w:rsidP="00471A83">
            <w:r>
              <w:t>ЖК-монитор широкоформатный, диагональ, дюймов</w:t>
            </w:r>
          </w:p>
          <w:p w14:paraId="1FBCAF87" w14:textId="77777777" w:rsidR="00AA5A86" w:rsidRDefault="00AA5A86" w:rsidP="00471A83">
            <w:r>
              <w:t xml:space="preserve">Подсветка </w:t>
            </w:r>
          </w:p>
          <w:p w14:paraId="24A68EB5" w14:textId="77777777" w:rsidR="00AA5A86" w:rsidRDefault="00AA5A86" w:rsidP="00471A83">
            <w:r>
              <w:t>Разрешение экрана</w:t>
            </w:r>
          </w:p>
          <w:p w14:paraId="24BD863B" w14:textId="77777777" w:rsidR="00AA5A86" w:rsidRDefault="00AA5A86" w:rsidP="00471A83">
            <w:r>
              <w:t>Производитель</w:t>
            </w:r>
          </w:p>
          <w:p w14:paraId="3628FD36" w14:textId="15D33C0F" w:rsidR="00AA5A86" w:rsidRPr="00AA5A86" w:rsidRDefault="00AA5A86" w:rsidP="00AA5A86">
            <w:pPr>
              <w:rPr>
                <w:szCs w:val="24"/>
              </w:rPr>
            </w:pPr>
            <w:r>
              <w:t>Входы</w:t>
            </w:r>
          </w:p>
        </w:tc>
        <w:tc>
          <w:tcPr>
            <w:tcW w:w="1261" w:type="pct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3B3CEE2" w14:textId="77777777" w:rsidR="00AA5A86" w:rsidRDefault="00AA5A86" w:rsidP="00471A83">
            <w:pPr>
              <w:rPr>
                <w:lang w:val="en-US"/>
              </w:rPr>
            </w:pPr>
            <w:r w:rsidRPr="00C313DC">
              <w:t>21,5</w:t>
            </w:r>
            <w:r>
              <w:t>, не менее</w:t>
            </w:r>
          </w:p>
          <w:p w14:paraId="46B2160B" w14:textId="77777777" w:rsidR="00E73195" w:rsidRPr="00E73195" w:rsidRDefault="00E73195" w:rsidP="00471A83">
            <w:pPr>
              <w:rPr>
                <w:lang w:val="en-US"/>
              </w:rPr>
            </w:pPr>
          </w:p>
          <w:p w14:paraId="0414A03A" w14:textId="77777777" w:rsidR="00AA5A86" w:rsidRPr="00DB3DF5" w:rsidRDefault="00AA5A86" w:rsidP="00471A83">
            <w:proofErr w:type="gramStart"/>
            <w:r>
              <w:t>светодиодная</w:t>
            </w:r>
            <w:proofErr w:type="gramEnd"/>
          </w:p>
          <w:p w14:paraId="265388AB" w14:textId="77777777" w:rsidR="00AA5A86" w:rsidRPr="00C313DC" w:rsidRDefault="00AA5A86" w:rsidP="00471A83">
            <w:r w:rsidRPr="00C313DC">
              <w:t>1920</w:t>
            </w:r>
            <w:r w:rsidRPr="00DB3DF5">
              <w:rPr>
                <w:lang w:val="en-US"/>
              </w:rPr>
              <w:t>x</w:t>
            </w:r>
            <w:r w:rsidRPr="00C313DC">
              <w:t>1080</w:t>
            </w:r>
            <w:r>
              <w:t>, не менее</w:t>
            </w:r>
          </w:p>
          <w:p w14:paraId="6DAED96A" w14:textId="77777777" w:rsidR="00AA5A86" w:rsidRPr="00AA5A86" w:rsidRDefault="00AA5A86" w:rsidP="00471A83">
            <w:pPr>
              <w:rPr>
                <w:lang w:val="en-US"/>
              </w:rPr>
            </w:pPr>
            <w:r>
              <w:rPr>
                <w:lang w:val="en-US"/>
              </w:rPr>
              <w:t>HP</w:t>
            </w:r>
            <w:r w:rsidRPr="00AA5A86">
              <w:rPr>
                <w:lang w:val="en-US"/>
              </w:rPr>
              <w:t xml:space="preserve">, </w:t>
            </w:r>
            <w:r>
              <w:rPr>
                <w:lang w:val="en-US"/>
              </w:rPr>
              <w:t>NEC</w:t>
            </w:r>
            <w:r w:rsidRPr="00AA5A86">
              <w:rPr>
                <w:lang w:val="en-US"/>
              </w:rPr>
              <w:t xml:space="preserve">, </w:t>
            </w:r>
            <w:r>
              <w:rPr>
                <w:lang w:val="en-US"/>
              </w:rPr>
              <w:t>Samsung</w:t>
            </w:r>
          </w:p>
          <w:p w14:paraId="5D86D6DC" w14:textId="67D7BAC8" w:rsidR="00AA5A86" w:rsidRPr="00AA5A86" w:rsidRDefault="00AA5A86" w:rsidP="00AA5A86">
            <w:pPr>
              <w:rPr>
                <w:lang w:val="en-US"/>
              </w:rPr>
            </w:pPr>
            <w:r w:rsidRPr="00AA5A86">
              <w:rPr>
                <w:lang w:val="en-US"/>
              </w:rPr>
              <w:t>DVI-D, VGA</w:t>
            </w:r>
          </w:p>
        </w:tc>
        <w:tc>
          <w:tcPr>
            <w:tcW w:w="71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ED9DDA" w14:textId="5A256D7C" w:rsidR="00AA5A86" w:rsidRDefault="00AA5A86" w:rsidP="00E73195">
            <w:pPr>
              <w:jc w:val="center"/>
            </w:pPr>
            <w:r>
              <w:t>шт.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CD6532" w14:textId="68E61E4A" w:rsidR="00AA5A86" w:rsidRPr="00AA5A86" w:rsidRDefault="00AA5A86" w:rsidP="00E73195">
            <w:pPr>
              <w:jc w:val="center"/>
            </w:pPr>
            <w:r>
              <w:t>2</w:t>
            </w:r>
          </w:p>
        </w:tc>
      </w:tr>
      <w:tr w:rsidR="00AA5A86" w:rsidRPr="00E53659" w14:paraId="2DF36C1A" w14:textId="77777777" w:rsidTr="00240092">
        <w:trPr>
          <w:gridBefore w:val="1"/>
          <w:gridAfter w:val="1"/>
          <w:wBefore w:w="11" w:type="pct"/>
          <w:wAfter w:w="9" w:type="pct"/>
          <w:trHeight w:val="74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99386D" w14:textId="77777777" w:rsidR="00AA5A86" w:rsidRPr="00CE1992" w:rsidRDefault="00AA5A86" w:rsidP="00E73195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9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1664E4" w14:textId="5F24DA77" w:rsidR="00AA5A86" w:rsidRPr="00CE1992" w:rsidRDefault="00AA5A86" w:rsidP="00E73195">
            <w:pPr>
              <w:jc w:val="center"/>
            </w:pPr>
            <w:r>
              <w:t>Жесткий диск внешний</w:t>
            </w:r>
          </w:p>
        </w:tc>
        <w:tc>
          <w:tcPr>
            <w:tcW w:w="166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23DE026A" w14:textId="16F630EA" w:rsidR="00AA5A86" w:rsidRDefault="00AA5A86" w:rsidP="00471A83">
            <w:pPr>
              <w:tabs>
                <w:tab w:val="left" w:pos="5405"/>
              </w:tabs>
            </w:pPr>
            <w:r>
              <w:t xml:space="preserve">Объём </w:t>
            </w:r>
          </w:p>
          <w:p w14:paraId="170F67AA" w14:textId="3A4ED73E" w:rsidR="00AA5A86" w:rsidRDefault="00AA5A86" w:rsidP="00471A83">
            <w:pPr>
              <w:tabs>
                <w:tab w:val="left" w:pos="5405"/>
              </w:tabs>
            </w:pPr>
            <w:r>
              <w:t>Форм-фактор диска</w:t>
            </w:r>
          </w:p>
          <w:p w14:paraId="45089F5A" w14:textId="4479FE04" w:rsidR="00AA5A86" w:rsidRPr="00AA5A86" w:rsidRDefault="00AA5A86" w:rsidP="00471A83">
            <w:pPr>
              <w:tabs>
                <w:tab w:val="left" w:pos="5405"/>
              </w:tabs>
            </w:pPr>
            <w:r>
              <w:t>Интерфейс подключения</w:t>
            </w:r>
          </w:p>
          <w:p w14:paraId="552980FA" w14:textId="50957F44" w:rsidR="00AA5A86" w:rsidRPr="00E73195" w:rsidRDefault="00E73195" w:rsidP="00E73195">
            <w:pPr>
              <w:rPr>
                <w:szCs w:val="24"/>
                <w:lang w:val="en-US"/>
              </w:rPr>
            </w:pPr>
            <w:r>
              <w:t>Питание</w:t>
            </w:r>
          </w:p>
        </w:tc>
        <w:tc>
          <w:tcPr>
            <w:tcW w:w="1261" w:type="pct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DA43C70" w14:textId="77777777" w:rsidR="00AA5A86" w:rsidRDefault="00E73195" w:rsidP="00AA5A86">
            <w:pPr>
              <w:rPr>
                <w:lang w:val="en-US"/>
              </w:rPr>
            </w:pPr>
            <w:r>
              <w:t>1</w:t>
            </w:r>
            <w:r w:rsidRPr="00AA5A86">
              <w:t>000</w:t>
            </w:r>
            <w:r>
              <w:t xml:space="preserve"> ГБ</w:t>
            </w:r>
          </w:p>
          <w:p w14:paraId="20AF8981" w14:textId="30ECC861" w:rsidR="00E73195" w:rsidRDefault="00E73195" w:rsidP="00AA5A86">
            <w:pPr>
              <w:rPr>
                <w:lang w:val="en-US"/>
              </w:rPr>
            </w:pPr>
            <w:r>
              <w:t>2.5</w:t>
            </w:r>
            <w:r w:rsidRPr="00AA5A86">
              <w:t>``</w:t>
            </w:r>
          </w:p>
          <w:p w14:paraId="093AD43C" w14:textId="1712B3D3" w:rsidR="00E73195" w:rsidRDefault="00E73195" w:rsidP="00AA5A86">
            <w:pPr>
              <w:rPr>
                <w:lang w:val="en-US"/>
              </w:rPr>
            </w:pPr>
            <w:r>
              <w:rPr>
                <w:lang w:val="en-US"/>
              </w:rPr>
              <w:t>USB</w:t>
            </w:r>
            <w:r w:rsidRPr="00AA5A86">
              <w:t xml:space="preserve"> 3.0</w:t>
            </w:r>
          </w:p>
          <w:p w14:paraId="3445E44B" w14:textId="1240455F" w:rsidR="00E73195" w:rsidRPr="00E73195" w:rsidRDefault="00E73195" w:rsidP="00AA5A86">
            <w:pPr>
              <w:rPr>
                <w:lang w:val="en-US"/>
              </w:rPr>
            </w:pPr>
            <w:proofErr w:type="gramStart"/>
            <w:r>
              <w:t>от</w:t>
            </w:r>
            <w:proofErr w:type="gramEnd"/>
            <w:r>
              <w:t xml:space="preserve"> </w:t>
            </w:r>
            <w:r>
              <w:rPr>
                <w:lang w:val="en-US"/>
              </w:rPr>
              <w:t>USB</w:t>
            </w:r>
            <w:r>
              <w:t>-порта(</w:t>
            </w:r>
            <w:proofErr w:type="spellStart"/>
            <w:r>
              <w:t>ов</w:t>
            </w:r>
            <w:proofErr w:type="spellEnd"/>
            <w:r>
              <w:t>)</w:t>
            </w:r>
          </w:p>
        </w:tc>
        <w:tc>
          <w:tcPr>
            <w:tcW w:w="71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53D32E" w14:textId="6491D08D" w:rsidR="00AA5A86" w:rsidRDefault="00E73195" w:rsidP="00E73195">
            <w:pPr>
              <w:jc w:val="center"/>
            </w:pPr>
            <w:r>
              <w:t>шт.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D985EB" w14:textId="63A9701E" w:rsidR="00AA5A86" w:rsidRPr="00AA5A86" w:rsidRDefault="00E73195" w:rsidP="00AA5A86">
            <w:pPr>
              <w:jc w:val="center"/>
            </w:pPr>
            <w:r>
              <w:t>2</w:t>
            </w:r>
          </w:p>
        </w:tc>
      </w:tr>
      <w:tr w:rsidR="00E73195" w:rsidRPr="00E53659" w14:paraId="6C5A361D" w14:textId="77777777" w:rsidTr="00240092">
        <w:trPr>
          <w:gridBefore w:val="1"/>
          <w:gridAfter w:val="1"/>
          <w:wBefore w:w="11" w:type="pct"/>
          <w:wAfter w:w="9" w:type="pct"/>
          <w:trHeight w:val="74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EEC6ED" w14:textId="77777777" w:rsidR="00E73195" w:rsidRPr="00CE1992" w:rsidRDefault="00E73195" w:rsidP="00E73195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</w:pPr>
          </w:p>
        </w:tc>
        <w:tc>
          <w:tcPr>
            <w:tcW w:w="9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5242A6" w14:textId="78615D67" w:rsidR="00E73195" w:rsidRPr="00CE1992" w:rsidRDefault="00E73195" w:rsidP="00E73195">
            <w:pPr>
              <w:jc w:val="center"/>
            </w:pPr>
            <w:r w:rsidRPr="00CE1992">
              <w:t>Удлинители электрические</w:t>
            </w:r>
          </w:p>
        </w:tc>
        <w:tc>
          <w:tcPr>
            <w:tcW w:w="2922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8206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800"/>
              <w:gridCol w:w="4406"/>
            </w:tblGrid>
            <w:tr w:rsidR="00E73195" w:rsidRPr="00AE3387" w14:paraId="5460F018" w14:textId="77777777" w:rsidTr="00E73195">
              <w:trPr>
                <w:tblCellSpacing w:w="15" w:type="dxa"/>
              </w:trPr>
              <w:tc>
                <w:tcPr>
                  <w:tcW w:w="3755" w:type="dxa"/>
                  <w:vAlign w:val="center"/>
                  <w:hideMark/>
                </w:tcPr>
                <w:p w14:paraId="5B81063F" w14:textId="77777777" w:rsidR="00E73195" w:rsidRPr="00AE3387" w:rsidRDefault="00E73195" w:rsidP="00471A83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Номинальное напряжение / частота </w:t>
                  </w:r>
                </w:p>
              </w:tc>
              <w:tc>
                <w:tcPr>
                  <w:tcW w:w="4361" w:type="dxa"/>
                  <w:vAlign w:val="center"/>
                  <w:hideMark/>
                </w:tcPr>
                <w:p w14:paraId="7FD974C0" w14:textId="77777777" w:rsidR="00E73195" w:rsidRPr="00AE3387" w:rsidRDefault="00E73195" w:rsidP="00471A83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220 В / 50 Гц </w:t>
                  </w:r>
                </w:p>
              </w:tc>
            </w:tr>
            <w:tr w:rsidR="00E73195" w:rsidRPr="00AE3387" w14:paraId="73AC87E1" w14:textId="77777777" w:rsidTr="00E73195">
              <w:trPr>
                <w:tblCellSpacing w:w="15" w:type="dxa"/>
              </w:trPr>
              <w:tc>
                <w:tcPr>
                  <w:tcW w:w="3755" w:type="dxa"/>
                  <w:vAlign w:val="center"/>
                  <w:hideMark/>
                </w:tcPr>
                <w:p w14:paraId="25E7BCC9" w14:textId="77777777" w:rsidR="00E73195" w:rsidRPr="00AE3387" w:rsidRDefault="00E73195" w:rsidP="00471A83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Кол-во розеток </w:t>
                  </w:r>
                </w:p>
              </w:tc>
              <w:tc>
                <w:tcPr>
                  <w:tcW w:w="4361" w:type="dxa"/>
                  <w:vAlign w:val="center"/>
                  <w:hideMark/>
                </w:tcPr>
                <w:p w14:paraId="46422C5B" w14:textId="77777777" w:rsidR="00E73195" w:rsidRPr="00AE3387" w:rsidRDefault="00E73195" w:rsidP="00471A83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5 </w:t>
                  </w:r>
                </w:p>
              </w:tc>
            </w:tr>
            <w:tr w:rsidR="00E73195" w:rsidRPr="00AE3387" w14:paraId="5835B063" w14:textId="77777777" w:rsidTr="00E73195">
              <w:trPr>
                <w:tblCellSpacing w:w="15" w:type="dxa"/>
              </w:trPr>
              <w:tc>
                <w:tcPr>
                  <w:tcW w:w="3755" w:type="dxa"/>
                  <w:vAlign w:val="center"/>
                  <w:hideMark/>
                </w:tcPr>
                <w:p w14:paraId="3CE5C75D" w14:textId="77777777" w:rsidR="00E73195" w:rsidRPr="00AE3387" w:rsidRDefault="00E73195" w:rsidP="00471A83">
                  <w:pPr>
                    <w:rPr>
                      <w:szCs w:val="24"/>
                    </w:rPr>
                  </w:pPr>
                  <w:r w:rsidRPr="00FA19D5">
                    <w:rPr>
                      <w:szCs w:val="24"/>
                    </w:rPr>
                    <w:t>Предохранители</w:t>
                  </w:r>
                </w:p>
              </w:tc>
              <w:tc>
                <w:tcPr>
                  <w:tcW w:w="4361" w:type="dxa"/>
                  <w:vAlign w:val="center"/>
                  <w:hideMark/>
                </w:tcPr>
                <w:p w14:paraId="561E01BE" w14:textId="77777777" w:rsidR="00E73195" w:rsidRPr="00AE3387" w:rsidRDefault="00E73195" w:rsidP="00471A83">
                  <w:pPr>
                    <w:rPr>
                      <w:szCs w:val="24"/>
                    </w:rPr>
                  </w:pPr>
                  <w:proofErr w:type="spellStart"/>
                  <w:r w:rsidRPr="00FA19D5">
                    <w:rPr>
                      <w:szCs w:val="24"/>
                    </w:rPr>
                    <w:t>Термопрерыватель</w:t>
                  </w:r>
                  <w:proofErr w:type="spellEnd"/>
                </w:p>
              </w:tc>
            </w:tr>
            <w:tr w:rsidR="00E73195" w:rsidRPr="00AE3387" w14:paraId="66DB8455" w14:textId="77777777" w:rsidTr="00E73195">
              <w:trPr>
                <w:tblCellSpacing w:w="15" w:type="dxa"/>
              </w:trPr>
              <w:tc>
                <w:tcPr>
                  <w:tcW w:w="3755" w:type="dxa"/>
                  <w:vAlign w:val="center"/>
                  <w:hideMark/>
                </w:tcPr>
                <w:p w14:paraId="1EBCA20E" w14:textId="77777777" w:rsidR="00E73195" w:rsidRPr="00AE3387" w:rsidRDefault="00E73195" w:rsidP="00471A83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Тип розеток </w:t>
                  </w:r>
                </w:p>
              </w:tc>
              <w:tc>
                <w:tcPr>
                  <w:tcW w:w="4361" w:type="dxa"/>
                  <w:vAlign w:val="center"/>
                  <w:hideMark/>
                </w:tcPr>
                <w:p w14:paraId="45A1AFA1" w14:textId="77777777" w:rsidR="00E73195" w:rsidRPr="00AE3387" w:rsidRDefault="00E73195" w:rsidP="00471A83">
                  <w:pPr>
                    <w:rPr>
                      <w:szCs w:val="24"/>
                    </w:rPr>
                  </w:pPr>
                  <w:proofErr w:type="spellStart"/>
                  <w:proofErr w:type="gramStart"/>
                  <w:r w:rsidRPr="00AE3387">
                    <w:rPr>
                      <w:szCs w:val="24"/>
                    </w:rPr>
                    <w:t>евростандарт</w:t>
                  </w:r>
                  <w:proofErr w:type="spellEnd"/>
                  <w:proofErr w:type="gramEnd"/>
                  <w:r w:rsidRPr="00AE3387">
                    <w:rPr>
                      <w:szCs w:val="24"/>
                    </w:rPr>
                    <w:t xml:space="preserve"> </w:t>
                  </w:r>
                </w:p>
              </w:tc>
            </w:tr>
            <w:tr w:rsidR="00E73195" w:rsidRPr="00AE3387" w14:paraId="3F5705E9" w14:textId="77777777" w:rsidTr="00E73195">
              <w:trPr>
                <w:tblCellSpacing w:w="15" w:type="dxa"/>
              </w:trPr>
              <w:tc>
                <w:tcPr>
                  <w:tcW w:w="3755" w:type="dxa"/>
                  <w:vAlign w:val="center"/>
                  <w:hideMark/>
                </w:tcPr>
                <w:p w14:paraId="0E70B0B6" w14:textId="77777777" w:rsidR="00E73195" w:rsidRPr="00AE3387" w:rsidRDefault="00E73195" w:rsidP="00471A83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lastRenderedPageBreak/>
                    <w:t xml:space="preserve">Длина шнура (м) </w:t>
                  </w:r>
                </w:p>
              </w:tc>
              <w:tc>
                <w:tcPr>
                  <w:tcW w:w="4361" w:type="dxa"/>
                  <w:vAlign w:val="center"/>
                  <w:hideMark/>
                </w:tcPr>
                <w:p w14:paraId="1437E4F3" w14:textId="77777777" w:rsidR="00E73195" w:rsidRPr="00AE3387" w:rsidRDefault="00E73195" w:rsidP="00471A83">
                  <w:pPr>
                    <w:rPr>
                      <w:szCs w:val="24"/>
                    </w:rPr>
                  </w:pPr>
                  <w:r w:rsidRPr="00AE3387">
                    <w:rPr>
                      <w:szCs w:val="24"/>
                    </w:rPr>
                    <w:t xml:space="preserve">3 </w:t>
                  </w:r>
                </w:p>
              </w:tc>
            </w:tr>
          </w:tbl>
          <w:p w14:paraId="0A7711DF" w14:textId="3904773E" w:rsidR="00E73195" w:rsidRDefault="00E73195" w:rsidP="00AA5A86"/>
        </w:tc>
        <w:tc>
          <w:tcPr>
            <w:tcW w:w="71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F55E26" w14:textId="52700B8C" w:rsidR="00E73195" w:rsidRPr="00E73195" w:rsidRDefault="00E73195" w:rsidP="00E73195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29A2E0" w14:textId="763F164C" w:rsidR="00E73195" w:rsidRPr="00AA5A86" w:rsidRDefault="00E73195" w:rsidP="00AA5A86">
            <w:pPr>
              <w:jc w:val="center"/>
            </w:pPr>
            <w:r>
              <w:t>2</w:t>
            </w:r>
          </w:p>
        </w:tc>
      </w:tr>
      <w:tr w:rsidR="00C3239C" w14:paraId="555282EC" w14:textId="77777777" w:rsidTr="002400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665"/>
        </w:trPr>
        <w:tc>
          <w:tcPr>
            <w:tcW w:w="5000" w:type="pct"/>
            <w:gridSpan w:val="13"/>
            <w:tcBorders>
              <w:top w:val="nil"/>
              <w:left w:val="nil"/>
              <w:right w:val="nil"/>
            </w:tcBorders>
          </w:tcPr>
          <w:p w14:paraId="6B37C376" w14:textId="775B6783" w:rsidR="00C3239C" w:rsidRDefault="002414CA" w:rsidP="00C3239C">
            <w:pPr>
              <w:pStyle w:val="1"/>
            </w:pPr>
            <w:bookmarkStart w:id="10" w:name="_Toc398554859"/>
            <w:r>
              <w:lastRenderedPageBreak/>
              <w:t>ТРЕБОВАНИЯ К ЭЛЕКТРОПИТАНИЮ</w:t>
            </w:r>
            <w:bookmarkEnd w:id="10"/>
          </w:p>
        </w:tc>
      </w:tr>
      <w:tr w:rsidR="002414CA" w14:paraId="7759E810" w14:textId="77777777" w:rsidTr="002400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59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8FEBE7" w14:textId="6D77C0CE" w:rsidR="002414CA" w:rsidRPr="007C39A9" w:rsidRDefault="002414CA" w:rsidP="00F01B41">
            <w:pPr>
              <w:rPr>
                <w:i/>
              </w:rPr>
            </w:pPr>
            <w:r w:rsidRPr="007C39A9">
              <w:rPr>
                <w:i/>
              </w:rPr>
              <w:t>Подключаемое оборудование к сети электропитания должно поддерживать российский стандарт — 50 Гц/220 Вольт</w:t>
            </w:r>
          </w:p>
        </w:tc>
      </w:tr>
      <w:tr w:rsidR="002414CA" w14:paraId="04A631DD" w14:textId="77777777" w:rsidTr="002400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080"/>
        </w:trPr>
        <w:tc>
          <w:tcPr>
            <w:tcW w:w="5000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5BE67D" w14:textId="14A6502E" w:rsidR="002414CA" w:rsidRDefault="002414CA" w:rsidP="00630B57">
            <w:pPr>
              <w:pStyle w:val="1"/>
              <w:spacing w:after="0"/>
            </w:pPr>
            <w:bookmarkStart w:id="11" w:name="_Toc398554860"/>
            <w:r w:rsidRPr="00C814C0">
              <w:t>ТРЕБОВАНИЯ ПО ПРАВИЛАМ СДАЧИ И ПРИЕМКИ</w:t>
            </w:r>
            <w:bookmarkEnd w:id="11"/>
          </w:p>
        </w:tc>
      </w:tr>
      <w:tr w:rsidR="00C3239C" w14:paraId="5865EE50" w14:textId="77777777" w:rsidTr="002400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8248"/>
        </w:trPr>
        <w:tc>
          <w:tcPr>
            <w:tcW w:w="5000" w:type="pct"/>
            <w:gridSpan w:val="13"/>
            <w:tcBorders>
              <w:bottom w:val="single" w:sz="4" w:space="0" w:color="auto"/>
            </w:tcBorders>
          </w:tcPr>
          <w:p w14:paraId="7D15B069" w14:textId="77777777" w:rsidR="00C3239C" w:rsidRPr="000F515D" w:rsidRDefault="00C3239C" w:rsidP="00C3239C">
            <w:pPr>
              <w:pStyle w:val="ab"/>
              <w:ind w:left="563"/>
              <w:rPr>
                <w:i/>
              </w:rPr>
            </w:pPr>
            <w:r w:rsidRPr="000F515D">
              <w:rPr>
                <w:i/>
              </w:rPr>
              <w:t>Приемка Товара производится Заказчиком на месте его отгрузки по внешнему виду, количеству и ассортименту на основании товаросопроводительных документов и Спецификации к Договору поставки. Приемка Товара Заказчиком оформляется путем подписания товарной накладной уполномоченными представителями обеих сторон.</w:t>
            </w:r>
          </w:p>
          <w:p w14:paraId="441DAC0C" w14:textId="77777777" w:rsidR="00C3239C" w:rsidRPr="000F515D" w:rsidRDefault="00C3239C" w:rsidP="00C3239C">
            <w:pPr>
              <w:pStyle w:val="ab"/>
              <w:ind w:left="563"/>
              <w:rPr>
                <w:i/>
              </w:rPr>
            </w:pPr>
            <w:r w:rsidRPr="000F515D">
              <w:rPr>
                <w:i/>
              </w:rPr>
              <w:t>Не допускается замена Поставщиком одного наименования оборудования другим. Право собственности на оборудование переходит к Заказчику после подписания товарной накладной.</w:t>
            </w:r>
          </w:p>
          <w:p w14:paraId="415E2499" w14:textId="77777777" w:rsidR="00C3239C" w:rsidRPr="000F515D" w:rsidRDefault="00C3239C" w:rsidP="00C3239C">
            <w:pPr>
              <w:pStyle w:val="ab"/>
              <w:ind w:left="563"/>
              <w:rPr>
                <w:i/>
              </w:rPr>
            </w:pPr>
            <w:r w:rsidRPr="000F515D">
              <w:rPr>
                <w:i/>
              </w:rPr>
              <w:t>При приемке Товара, Заказчик оставляет за собой право выборочно проверить его по специальной программе или направить для экспертизы в специализированный сервисный центр.</w:t>
            </w:r>
          </w:p>
          <w:p w14:paraId="53AECC0F" w14:textId="77777777" w:rsidR="00C3239C" w:rsidRPr="000F515D" w:rsidRDefault="00C3239C" w:rsidP="00C3239C">
            <w:pPr>
              <w:pStyle w:val="ab"/>
              <w:ind w:left="563"/>
              <w:rPr>
                <w:i/>
              </w:rPr>
            </w:pPr>
            <w:r w:rsidRPr="000F515D">
              <w:rPr>
                <w:i/>
              </w:rPr>
              <w:t xml:space="preserve">Вместе с Товаром Поставщик передает Заказчику следующие документы: </w:t>
            </w:r>
          </w:p>
          <w:p w14:paraId="73D74A6A" w14:textId="77777777" w:rsidR="00C3239C" w:rsidRPr="000F515D" w:rsidRDefault="00C3239C" w:rsidP="00C3239C">
            <w:pPr>
              <w:pStyle w:val="a"/>
              <w:ind w:left="1334" w:hanging="204"/>
              <w:rPr>
                <w:i/>
              </w:rPr>
            </w:pPr>
            <w:r w:rsidRPr="000F515D">
              <w:rPr>
                <w:i/>
              </w:rPr>
              <w:t>Товарная (товарно-транспортная) накладная;</w:t>
            </w:r>
          </w:p>
          <w:p w14:paraId="254EC516" w14:textId="77777777" w:rsidR="00C3239C" w:rsidRPr="000F515D" w:rsidRDefault="00C3239C" w:rsidP="00C3239C">
            <w:pPr>
              <w:pStyle w:val="a"/>
              <w:ind w:left="1334" w:hanging="204"/>
              <w:rPr>
                <w:i/>
              </w:rPr>
            </w:pPr>
            <w:r w:rsidRPr="000F515D">
              <w:rPr>
                <w:i/>
              </w:rPr>
              <w:t>Оригинальный счет на оплату;</w:t>
            </w:r>
          </w:p>
          <w:p w14:paraId="59EBAB24" w14:textId="77777777" w:rsidR="00C3239C" w:rsidRPr="000F515D" w:rsidRDefault="00C3239C" w:rsidP="00C3239C">
            <w:pPr>
              <w:pStyle w:val="a"/>
              <w:ind w:left="1334" w:hanging="204"/>
              <w:rPr>
                <w:i/>
              </w:rPr>
            </w:pPr>
            <w:r w:rsidRPr="000F515D">
              <w:rPr>
                <w:i/>
              </w:rPr>
              <w:t>Счет-фактура;</w:t>
            </w:r>
          </w:p>
          <w:p w14:paraId="41116F3A" w14:textId="77777777" w:rsidR="00C3239C" w:rsidRPr="000F515D" w:rsidRDefault="00C3239C" w:rsidP="00C3239C">
            <w:pPr>
              <w:pStyle w:val="a"/>
              <w:ind w:left="1334" w:hanging="204"/>
              <w:rPr>
                <w:i/>
              </w:rPr>
            </w:pPr>
            <w:r w:rsidRPr="000F515D">
              <w:rPr>
                <w:i/>
              </w:rPr>
              <w:t>Оформленные гарантийные талоны, или аналогичные документы, с указанием заводских (серийных) номеров товара и гарантийного периода;</w:t>
            </w:r>
          </w:p>
          <w:p w14:paraId="54E4D42B" w14:textId="77777777" w:rsidR="00C3239C" w:rsidRPr="000F515D" w:rsidRDefault="00C3239C" w:rsidP="00C3239C">
            <w:pPr>
              <w:pStyle w:val="a"/>
              <w:ind w:left="1334" w:hanging="204"/>
              <w:rPr>
                <w:i/>
              </w:rPr>
            </w:pPr>
            <w:r w:rsidRPr="000F515D">
              <w:rPr>
                <w:i/>
              </w:rPr>
              <w:t>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</w:t>
            </w:r>
          </w:p>
          <w:p w14:paraId="69AC5620" w14:textId="77777777" w:rsidR="00C3239C" w:rsidRPr="000F515D" w:rsidRDefault="00C3239C" w:rsidP="00C3239C">
            <w:pPr>
              <w:pStyle w:val="a"/>
              <w:ind w:left="1334" w:hanging="204"/>
              <w:rPr>
                <w:i/>
              </w:rPr>
            </w:pPr>
            <w:r w:rsidRPr="000F515D">
              <w:rPr>
                <w:i/>
              </w:rPr>
              <w:t>Технические паспорта и/или инструкции по использованию (руководства по эксплуатации) товара на русском языке.</w:t>
            </w:r>
          </w:p>
          <w:p w14:paraId="13710808" w14:textId="77777777" w:rsidR="00C3239C" w:rsidRPr="000F515D" w:rsidRDefault="00C3239C" w:rsidP="00C3239C">
            <w:pPr>
              <w:pStyle w:val="ab"/>
              <w:ind w:left="563"/>
              <w:rPr>
                <w:i/>
              </w:rPr>
            </w:pPr>
            <w:r w:rsidRPr="000F515D">
              <w:rPr>
                <w:i/>
              </w:rPr>
              <w:t>В случае отсутствия какого-либо из указанных документов или его неправильного оформления, соответствующий документ должен быть предоставлен или заменён в течение 2 (Двух) рабочих дней с момента передачи Товара.</w:t>
            </w:r>
          </w:p>
          <w:p w14:paraId="507CA229" w14:textId="724DDECA" w:rsidR="00C3239C" w:rsidRPr="00C814C0" w:rsidRDefault="00C3239C" w:rsidP="00C3239C">
            <w:pPr>
              <w:pStyle w:val="ab"/>
              <w:ind w:left="563"/>
            </w:pPr>
            <w:r w:rsidRPr="000F515D">
              <w:rPr>
                <w:i/>
              </w:rPr>
              <w:t>При обнаружении в процессе приемки недостачи Товара или несоответствий Товара условиям Договора поставки либо сведениям, указанным в товаросопроводительной документации, Заказчик уведомляет об этом Поставщика в течение 10 (Десяти) рабочих дней с момента передачи Товара. Поставщик обязан за свой счет восполнить недостачу Товара, заменить Товар ненадлежащего качества качественным, а также доукомплектовать некомплектный Товар либо заменить его комплектным в течение 10 (Десяти) рабочих дней с момента получения соответствующего уведомления.</w:t>
            </w:r>
          </w:p>
        </w:tc>
      </w:tr>
    </w:tbl>
    <w:p w14:paraId="3F7DABD1" w14:textId="77777777" w:rsidR="00672EA6" w:rsidRDefault="00672EA6">
      <w:r>
        <w:rPr>
          <w:bCs/>
        </w:rPr>
        <w:br w:type="page"/>
      </w:r>
    </w:p>
    <w:tbl>
      <w:tblPr>
        <w:tblW w:w="5594" w:type="pct"/>
        <w:tblInd w:w="-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"/>
        <w:gridCol w:w="17"/>
        <w:gridCol w:w="10726"/>
        <w:gridCol w:w="13"/>
        <w:gridCol w:w="6"/>
      </w:tblGrid>
      <w:tr w:rsidR="00C3239C" w14:paraId="678A911E" w14:textId="77777777" w:rsidTr="007C39A9">
        <w:trPr>
          <w:gridBefore w:val="2"/>
          <w:wBefore w:w="12" w:type="pct"/>
          <w:trHeight w:val="672"/>
        </w:trPr>
        <w:tc>
          <w:tcPr>
            <w:tcW w:w="4988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5BB062" w14:textId="69BAD4AC" w:rsidR="00C3239C" w:rsidRPr="00C3239C" w:rsidRDefault="00C3239C" w:rsidP="00C3239C">
            <w:pPr>
              <w:pStyle w:val="1"/>
              <w:rPr>
                <w:lang w:val="en-US"/>
              </w:rPr>
            </w:pPr>
            <w:bookmarkStart w:id="12" w:name="_Toc398554861"/>
            <w:r w:rsidRPr="00C814C0">
              <w:lastRenderedPageBreak/>
              <w:t>ТРЕБОВАНИЯ К ТРАНСПОРТИРОВАНИЮ</w:t>
            </w:r>
            <w:bookmarkEnd w:id="12"/>
          </w:p>
        </w:tc>
      </w:tr>
      <w:tr w:rsidR="00C3239C" w14:paraId="40B7F285" w14:textId="77777777" w:rsidTr="007C39A9">
        <w:trPr>
          <w:gridBefore w:val="2"/>
          <w:wBefore w:w="12" w:type="pct"/>
          <w:trHeight w:val="603"/>
        </w:trPr>
        <w:tc>
          <w:tcPr>
            <w:tcW w:w="4988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27D01B8" w14:textId="06EA4074" w:rsidR="00C3239C" w:rsidRPr="007C39A9" w:rsidRDefault="00C3239C" w:rsidP="00630B57">
            <w:pPr>
              <w:pStyle w:val="ab"/>
              <w:rPr>
                <w:i/>
              </w:rPr>
            </w:pPr>
            <w:r w:rsidRPr="007C39A9">
              <w:rPr>
                <w:i/>
              </w:rPr>
              <w:t>Транспортировать передаваемый Товар допускается транспортом любого вида в соответствии с правилами перевозок грузов, действующими на транспорте.</w:t>
            </w:r>
          </w:p>
        </w:tc>
      </w:tr>
      <w:tr w:rsidR="00C3239C" w14:paraId="7E518AC7" w14:textId="77777777" w:rsidTr="007C39A9">
        <w:trPr>
          <w:gridBefore w:val="1"/>
          <w:gridAfter w:val="2"/>
          <w:wBefore w:w="4" w:type="pct"/>
          <w:wAfter w:w="9" w:type="pct"/>
          <w:trHeight w:val="672"/>
        </w:trPr>
        <w:tc>
          <w:tcPr>
            <w:tcW w:w="498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0134C0" w14:textId="6782826B" w:rsidR="00C3239C" w:rsidRPr="00C3239C" w:rsidRDefault="007C39A9" w:rsidP="00C3239C">
            <w:pPr>
              <w:pStyle w:val="1"/>
            </w:pPr>
            <w:bookmarkStart w:id="13" w:name="_Toc398554862"/>
            <w:r>
              <w:rPr>
                <w:lang w:val="en-US"/>
              </w:rPr>
              <w:t>ТРЕБОВАНИЯ К УПАКОВКЕ</w:t>
            </w:r>
            <w:bookmarkEnd w:id="13"/>
          </w:p>
        </w:tc>
      </w:tr>
      <w:tr w:rsidR="00C3239C" w14:paraId="42AB98C2" w14:textId="77777777" w:rsidTr="007C39A9">
        <w:trPr>
          <w:gridBefore w:val="1"/>
          <w:gridAfter w:val="2"/>
          <w:wBefore w:w="4" w:type="pct"/>
          <w:wAfter w:w="9" w:type="pct"/>
          <w:trHeight w:val="603"/>
        </w:trPr>
        <w:tc>
          <w:tcPr>
            <w:tcW w:w="4987" w:type="pct"/>
            <w:gridSpan w:val="2"/>
            <w:tcBorders>
              <w:top w:val="single" w:sz="4" w:space="0" w:color="auto"/>
            </w:tcBorders>
          </w:tcPr>
          <w:p w14:paraId="363EF43F" w14:textId="77777777" w:rsidR="00C3239C" w:rsidRPr="000F515D" w:rsidRDefault="00C3239C" w:rsidP="00C3239C">
            <w:pPr>
              <w:ind w:firstLine="709"/>
              <w:jc w:val="both"/>
              <w:rPr>
                <w:i/>
              </w:rPr>
            </w:pPr>
            <w:r w:rsidRPr="000F515D">
              <w:rPr>
                <w:i/>
              </w:rPr>
              <w:t>Товары поставляются в таре и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при хранении, транспортировке, проведении погрузочно-разгрузочных работ с учетом перегрузок и длительного хранения. В упаковке допускается размещать принадлежности Товара (запасные части, материалы и инструменты, техническую документацию и т.п.), необходимые для его обслуживания и эксплуатации. Товар и относящиеся к нему принадлежности должны быть надёжно закреплены в упаковке.</w:t>
            </w:r>
          </w:p>
          <w:p w14:paraId="2D0C0F16" w14:textId="5F19E3E1" w:rsidR="00C3239C" w:rsidRPr="00C814C0" w:rsidRDefault="00C3239C" w:rsidP="00C3239C">
            <w:pPr>
              <w:ind w:firstLine="709"/>
              <w:jc w:val="both"/>
            </w:pPr>
            <w:r w:rsidRPr="000F515D">
              <w:rPr>
                <w:i/>
              </w:rPr>
              <w:t>Тара и упаковка, в которой поставляется Товар, является одноразовой и возврату Поставщику не подлежит.</w:t>
            </w:r>
          </w:p>
        </w:tc>
      </w:tr>
      <w:tr w:rsidR="00C3239C" w14:paraId="20096339" w14:textId="77777777" w:rsidTr="007C39A9">
        <w:trPr>
          <w:gridBefore w:val="1"/>
          <w:gridAfter w:val="2"/>
          <w:wBefore w:w="4" w:type="pct"/>
          <w:wAfter w:w="9" w:type="pct"/>
          <w:trHeight w:val="603"/>
        </w:trPr>
        <w:tc>
          <w:tcPr>
            <w:tcW w:w="498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10152E" w14:textId="3577D035" w:rsidR="00C3239C" w:rsidRPr="00C3239C" w:rsidRDefault="00C3239C" w:rsidP="00F96CEB">
            <w:pPr>
              <w:pStyle w:val="1"/>
              <w:rPr>
                <w:rFonts w:cs="Times New Roman"/>
                <w:bCs w:val="0"/>
                <w:kern w:val="0"/>
                <w:sz w:val="24"/>
                <w:szCs w:val="28"/>
              </w:rPr>
            </w:pPr>
            <w:bookmarkStart w:id="14" w:name="_Toc398554863"/>
            <w:r w:rsidRPr="00C814C0">
              <w:t>ТРЕБОВАНИЯ К МАРКИРОВКЕ</w:t>
            </w:r>
            <w:bookmarkEnd w:id="14"/>
          </w:p>
        </w:tc>
      </w:tr>
      <w:tr w:rsidR="00C3239C" w14:paraId="47D49B4A" w14:textId="77777777" w:rsidTr="007C39A9">
        <w:trPr>
          <w:gridBefore w:val="1"/>
          <w:gridAfter w:val="2"/>
          <w:wBefore w:w="4" w:type="pct"/>
          <w:wAfter w:w="9" w:type="pct"/>
          <w:trHeight w:val="603"/>
        </w:trPr>
        <w:tc>
          <w:tcPr>
            <w:tcW w:w="49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F294C" w14:textId="77777777" w:rsidR="00C3239C" w:rsidRPr="000F515D" w:rsidRDefault="00C3239C" w:rsidP="00C3239C">
            <w:pPr>
              <w:pStyle w:val="ab"/>
              <w:rPr>
                <w:i/>
              </w:rPr>
            </w:pPr>
            <w:r w:rsidRPr="000F515D">
              <w:rPr>
                <w:i/>
              </w:rPr>
              <w:t>Маркировка Товара должна быть выполнена способами, обеспечивающими её чёткость и сохранность в течение всего срока службы Товара. Маркировка Товара должна содержать:</w:t>
            </w:r>
          </w:p>
          <w:p w14:paraId="7E202A16" w14:textId="77777777" w:rsidR="00C3239C" w:rsidRPr="000F515D" w:rsidRDefault="00C3239C" w:rsidP="00C3239C">
            <w:pPr>
              <w:pStyle w:val="a"/>
              <w:rPr>
                <w:i/>
              </w:rPr>
            </w:pPr>
            <w:proofErr w:type="gramStart"/>
            <w:r w:rsidRPr="000F515D">
              <w:rPr>
                <w:i/>
              </w:rPr>
              <w:t>товарный</w:t>
            </w:r>
            <w:proofErr w:type="gramEnd"/>
            <w:r w:rsidRPr="000F515D">
              <w:rPr>
                <w:i/>
              </w:rPr>
              <w:t xml:space="preserve"> знак предприятия-изготовителя;</w:t>
            </w:r>
          </w:p>
          <w:p w14:paraId="32FB9A42" w14:textId="77777777" w:rsidR="00C3239C" w:rsidRPr="000F515D" w:rsidRDefault="00C3239C" w:rsidP="00C3239C">
            <w:pPr>
              <w:pStyle w:val="a"/>
              <w:rPr>
                <w:i/>
              </w:rPr>
            </w:pPr>
            <w:proofErr w:type="gramStart"/>
            <w:r w:rsidRPr="000F515D">
              <w:rPr>
                <w:i/>
              </w:rPr>
              <w:t>условное</w:t>
            </w:r>
            <w:proofErr w:type="gramEnd"/>
            <w:r w:rsidRPr="000F515D">
              <w:rPr>
                <w:i/>
              </w:rPr>
              <w:t xml:space="preserve"> обозначение устройства или его наименование;</w:t>
            </w:r>
          </w:p>
          <w:p w14:paraId="7959B103" w14:textId="77777777" w:rsidR="00C3239C" w:rsidRPr="000F515D" w:rsidRDefault="00C3239C" w:rsidP="00C3239C">
            <w:pPr>
              <w:pStyle w:val="a"/>
              <w:rPr>
                <w:i/>
              </w:rPr>
            </w:pPr>
            <w:proofErr w:type="gramStart"/>
            <w:r w:rsidRPr="000F515D">
              <w:rPr>
                <w:i/>
              </w:rPr>
              <w:t>серийный</w:t>
            </w:r>
            <w:proofErr w:type="gramEnd"/>
            <w:r w:rsidRPr="000F515D">
              <w:rPr>
                <w:i/>
              </w:rPr>
              <w:t xml:space="preserve"> (порядковый) номер по системе нумерации предприятия-изготовителя;</w:t>
            </w:r>
          </w:p>
          <w:p w14:paraId="00E8B488" w14:textId="77777777" w:rsidR="00C3239C" w:rsidRPr="000F515D" w:rsidRDefault="00C3239C" w:rsidP="00C3239C">
            <w:pPr>
              <w:pStyle w:val="a"/>
              <w:rPr>
                <w:i/>
              </w:rPr>
            </w:pPr>
            <w:proofErr w:type="gramStart"/>
            <w:r w:rsidRPr="000F515D">
              <w:rPr>
                <w:i/>
              </w:rPr>
              <w:t>год</w:t>
            </w:r>
            <w:proofErr w:type="gramEnd"/>
            <w:r w:rsidRPr="000F515D">
              <w:rPr>
                <w:i/>
              </w:rPr>
              <w:t xml:space="preserve"> выпуска.</w:t>
            </w:r>
          </w:p>
          <w:p w14:paraId="0F68F03A" w14:textId="3056B5AC" w:rsidR="00C3239C" w:rsidRPr="00C814C0" w:rsidRDefault="00C3239C" w:rsidP="00C3239C">
            <w:pPr>
              <w:pStyle w:val="ab"/>
            </w:pPr>
            <w:r w:rsidRPr="000F515D">
              <w:rPr>
                <w:i/>
              </w:rPr>
              <w:t>На упаковке Товара обязательно наличие маркировки, которая позволяет идентифицировать Товар по его наименованию. Упаковка Товара, требующего специального обращения, должна иметь дополнительную маркировку: «осторожно», «верх», «не кантовать» и т.п. Маркировка на упаковке Товара должна быть нанесена четко и ясно, несмываемой краской.</w:t>
            </w:r>
          </w:p>
        </w:tc>
      </w:tr>
      <w:tr w:rsidR="00C3239C" w14:paraId="3A2A297F" w14:textId="77777777" w:rsidTr="007C39A9">
        <w:trPr>
          <w:gridAfter w:val="1"/>
          <w:wAfter w:w="3" w:type="pct"/>
          <w:trHeight w:val="603"/>
        </w:trPr>
        <w:tc>
          <w:tcPr>
            <w:tcW w:w="4997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FBDBC0" w14:textId="58D163BE" w:rsidR="00C3239C" w:rsidRPr="00C3239C" w:rsidRDefault="00C3239C" w:rsidP="00F96CEB">
            <w:pPr>
              <w:pStyle w:val="1"/>
              <w:rPr>
                <w:rFonts w:cs="Times New Roman"/>
                <w:bCs w:val="0"/>
                <w:kern w:val="0"/>
                <w:sz w:val="24"/>
                <w:szCs w:val="28"/>
              </w:rPr>
            </w:pPr>
            <w:bookmarkStart w:id="15" w:name="_Toc398554864"/>
            <w:r w:rsidRPr="00C814C0">
              <w:t xml:space="preserve">ТРЕБОВАНИЯ </w:t>
            </w:r>
            <w:r>
              <w:t>К СРОКУ И УСЛОВИЯМ ПОСТАВ</w:t>
            </w:r>
            <w:r w:rsidRPr="00C814C0">
              <w:t>КИ</w:t>
            </w:r>
            <w:bookmarkEnd w:id="15"/>
          </w:p>
        </w:tc>
      </w:tr>
      <w:tr w:rsidR="00C3239C" w14:paraId="104D7BDF" w14:textId="77777777" w:rsidTr="007C39A9">
        <w:trPr>
          <w:gridAfter w:val="1"/>
          <w:wAfter w:w="3" w:type="pct"/>
          <w:trHeight w:val="603"/>
        </w:trPr>
        <w:tc>
          <w:tcPr>
            <w:tcW w:w="499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1B024" w14:textId="77777777" w:rsidR="00C3239C" w:rsidRPr="000F515D" w:rsidRDefault="00C3239C" w:rsidP="00C3239C">
            <w:pPr>
              <w:pStyle w:val="ab"/>
              <w:rPr>
                <w:i/>
              </w:rPr>
            </w:pPr>
            <w:r w:rsidRPr="000F515D">
              <w:rPr>
                <w:i/>
              </w:rPr>
              <w:t>Сроки поставки Товара с дня заключения Договора поставки:</w:t>
            </w:r>
          </w:p>
          <w:p w14:paraId="017F04F6" w14:textId="206AA370" w:rsidR="00C3239C" w:rsidRPr="000F515D" w:rsidRDefault="00C3239C" w:rsidP="00C3239C">
            <w:pPr>
              <w:pStyle w:val="ab"/>
              <w:numPr>
                <w:ilvl w:val="0"/>
                <w:numId w:val="19"/>
              </w:numPr>
              <w:rPr>
                <w:i/>
              </w:rPr>
            </w:pPr>
            <w:proofErr w:type="gramStart"/>
            <w:r w:rsidRPr="000F515D">
              <w:rPr>
                <w:i/>
              </w:rPr>
              <w:t>по</w:t>
            </w:r>
            <w:proofErr w:type="gramEnd"/>
            <w:r w:rsidRPr="000F515D">
              <w:rPr>
                <w:i/>
              </w:rPr>
              <w:t xml:space="preserve"> подразделу 1.1 — </w:t>
            </w:r>
            <w:r w:rsidR="003212E0" w:rsidRPr="000F515D">
              <w:rPr>
                <w:i/>
              </w:rPr>
              <w:t>20</w:t>
            </w:r>
            <w:r w:rsidRPr="000F515D">
              <w:rPr>
                <w:i/>
              </w:rPr>
              <w:t xml:space="preserve"> календарных дней, не более;</w:t>
            </w:r>
          </w:p>
          <w:p w14:paraId="00EE0779" w14:textId="1FD208FA" w:rsidR="00C3239C" w:rsidRPr="000F515D" w:rsidRDefault="00C3239C" w:rsidP="00C3239C">
            <w:pPr>
              <w:pStyle w:val="ab"/>
              <w:numPr>
                <w:ilvl w:val="0"/>
                <w:numId w:val="19"/>
              </w:numPr>
              <w:rPr>
                <w:i/>
              </w:rPr>
            </w:pPr>
            <w:proofErr w:type="gramStart"/>
            <w:r w:rsidRPr="000F515D">
              <w:rPr>
                <w:i/>
              </w:rPr>
              <w:t>по</w:t>
            </w:r>
            <w:proofErr w:type="gramEnd"/>
            <w:r w:rsidRPr="000F515D">
              <w:rPr>
                <w:i/>
              </w:rPr>
              <w:t xml:space="preserve"> подразделу 1.2 — </w:t>
            </w:r>
            <w:r w:rsidR="003212E0" w:rsidRPr="000F515D">
              <w:rPr>
                <w:i/>
              </w:rPr>
              <w:t>20</w:t>
            </w:r>
            <w:r w:rsidRPr="000F515D">
              <w:rPr>
                <w:i/>
              </w:rPr>
              <w:t xml:space="preserve"> календарных дней, не более;</w:t>
            </w:r>
          </w:p>
          <w:p w14:paraId="46A14B1D" w14:textId="4487AA99" w:rsidR="00C3239C" w:rsidRPr="000F515D" w:rsidRDefault="00C3239C" w:rsidP="00C3239C">
            <w:pPr>
              <w:pStyle w:val="ab"/>
              <w:numPr>
                <w:ilvl w:val="0"/>
                <w:numId w:val="19"/>
              </w:numPr>
              <w:rPr>
                <w:i/>
              </w:rPr>
            </w:pPr>
            <w:proofErr w:type="gramStart"/>
            <w:r w:rsidRPr="000F515D">
              <w:rPr>
                <w:i/>
              </w:rPr>
              <w:t>по</w:t>
            </w:r>
            <w:proofErr w:type="gramEnd"/>
            <w:r w:rsidRPr="000F515D">
              <w:rPr>
                <w:i/>
              </w:rPr>
              <w:t xml:space="preserve"> подразделу 1.3 — </w:t>
            </w:r>
            <w:r w:rsidR="003212E0" w:rsidRPr="000F515D">
              <w:rPr>
                <w:i/>
              </w:rPr>
              <w:t>20</w:t>
            </w:r>
            <w:r w:rsidRPr="000F515D">
              <w:rPr>
                <w:i/>
              </w:rPr>
              <w:t xml:space="preserve"> календарных дней, не более.</w:t>
            </w:r>
          </w:p>
          <w:p w14:paraId="34CB71CC" w14:textId="77777777" w:rsidR="00C3239C" w:rsidRPr="000F515D" w:rsidRDefault="00C3239C" w:rsidP="00C3239C">
            <w:pPr>
              <w:pStyle w:val="ab"/>
              <w:rPr>
                <w:i/>
              </w:rPr>
            </w:pPr>
            <w:r w:rsidRPr="000F515D">
              <w:rPr>
                <w:i/>
              </w:rPr>
              <w:t xml:space="preserve"> Поставщик с согласия Заказчика может произвести досрочную поставку Товара.</w:t>
            </w:r>
          </w:p>
          <w:p w14:paraId="7BD96158" w14:textId="77777777" w:rsidR="00C3239C" w:rsidRPr="000F515D" w:rsidRDefault="00C3239C" w:rsidP="00C3239C">
            <w:pPr>
              <w:pStyle w:val="ab"/>
              <w:rPr>
                <w:i/>
              </w:rPr>
            </w:pPr>
            <w:r w:rsidRPr="000F515D">
              <w:rPr>
                <w:i/>
              </w:rPr>
              <w:t>Товар поставляется Заказчику единовременно (одной партией).</w:t>
            </w:r>
          </w:p>
          <w:p w14:paraId="5D785CAF" w14:textId="77777777" w:rsidR="00C3239C" w:rsidRPr="000F515D" w:rsidRDefault="00C3239C" w:rsidP="00C3239C">
            <w:pPr>
              <w:pStyle w:val="ab"/>
              <w:rPr>
                <w:i/>
              </w:rPr>
            </w:pPr>
            <w:r w:rsidRPr="000F515D">
              <w:rPr>
                <w:i/>
              </w:rPr>
              <w:t xml:space="preserve">Поставщик осуществляет доставку (отгрузку) Товара своими силами и за свой счёт до места складирования товаров на территории Заказчика по адресам: </w:t>
            </w:r>
          </w:p>
          <w:p w14:paraId="6D889F2E" w14:textId="77777777" w:rsidR="00C3239C" w:rsidRPr="000F515D" w:rsidRDefault="00C3239C" w:rsidP="00C3239C">
            <w:pPr>
              <w:pStyle w:val="ab"/>
              <w:numPr>
                <w:ilvl w:val="0"/>
                <w:numId w:val="17"/>
              </w:numPr>
              <w:rPr>
                <w:i/>
              </w:rPr>
            </w:pPr>
            <w:proofErr w:type="gramStart"/>
            <w:r w:rsidRPr="000F515D">
              <w:rPr>
                <w:i/>
              </w:rPr>
              <w:t>по</w:t>
            </w:r>
            <w:proofErr w:type="gramEnd"/>
            <w:r w:rsidRPr="000F515D">
              <w:rPr>
                <w:i/>
              </w:rPr>
              <w:t xml:space="preserve"> подразделу 1.1 — 672039, г. Чита </w:t>
            </w:r>
            <w:proofErr w:type="spellStart"/>
            <w:r w:rsidRPr="000F515D">
              <w:rPr>
                <w:i/>
              </w:rPr>
              <w:t>ул.Чкалова</w:t>
            </w:r>
            <w:proofErr w:type="spellEnd"/>
            <w:r w:rsidRPr="000F515D">
              <w:rPr>
                <w:i/>
              </w:rPr>
              <w:t>, 80;</w:t>
            </w:r>
          </w:p>
          <w:p w14:paraId="2D4FA059" w14:textId="77777777" w:rsidR="00C3239C" w:rsidRPr="000F515D" w:rsidRDefault="00C3239C" w:rsidP="00C3239C">
            <w:pPr>
              <w:pStyle w:val="ab"/>
              <w:numPr>
                <w:ilvl w:val="0"/>
                <w:numId w:val="17"/>
              </w:numPr>
              <w:rPr>
                <w:i/>
              </w:rPr>
            </w:pPr>
            <w:proofErr w:type="gramStart"/>
            <w:r w:rsidRPr="000F515D">
              <w:rPr>
                <w:i/>
              </w:rPr>
              <w:t>по</w:t>
            </w:r>
            <w:proofErr w:type="gramEnd"/>
            <w:r w:rsidRPr="000F515D">
              <w:rPr>
                <w:i/>
              </w:rPr>
              <w:t xml:space="preserve"> подразделу 1.2 — 109004, г. Москва, ул. Земляной Вал, д.59, стр. 2;</w:t>
            </w:r>
          </w:p>
          <w:p w14:paraId="62C73AE4" w14:textId="77777777" w:rsidR="00C3239C" w:rsidRPr="000F515D" w:rsidRDefault="00C3239C" w:rsidP="00C3239C">
            <w:pPr>
              <w:pStyle w:val="ab"/>
              <w:numPr>
                <w:ilvl w:val="0"/>
                <w:numId w:val="17"/>
              </w:numPr>
              <w:rPr>
                <w:i/>
              </w:rPr>
            </w:pPr>
            <w:proofErr w:type="gramStart"/>
            <w:r w:rsidRPr="000F515D">
              <w:rPr>
                <w:i/>
              </w:rPr>
              <w:t>по</w:t>
            </w:r>
            <w:proofErr w:type="gramEnd"/>
            <w:r w:rsidRPr="000F515D">
              <w:rPr>
                <w:i/>
              </w:rPr>
              <w:t xml:space="preserve"> подразделу 1.3 — 641750, </w:t>
            </w:r>
            <w:proofErr w:type="spellStart"/>
            <w:r w:rsidRPr="000F515D">
              <w:rPr>
                <w:i/>
              </w:rPr>
              <w:t>с.Уксянское</w:t>
            </w:r>
            <w:proofErr w:type="spellEnd"/>
            <w:r w:rsidRPr="000F515D">
              <w:rPr>
                <w:i/>
              </w:rPr>
              <w:t xml:space="preserve">, </w:t>
            </w:r>
            <w:proofErr w:type="spellStart"/>
            <w:r w:rsidRPr="000F515D">
              <w:rPr>
                <w:i/>
              </w:rPr>
              <w:t>Далматовский</w:t>
            </w:r>
            <w:proofErr w:type="spellEnd"/>
            <w:r w:rsidRPr="000F515D">
              <w:rPr>
                <w:i/>
              </w:rPr>
              <w:t xml:space="preserve"> р-н, Курганская обл., </w:t>
            </w:r>
            <w:proofErr w:type="spellStart"/>
            <w:r w:rsidRPr="000F515D">
              <w:rPr>
                <w:i/>
              </w:rPr>
              <w:t>ул.Кирова</w:t>
            </w:r>
            <w:proofErr w:type="spellEnd"/>
            <w:r w:rsidRPr="000F515D">
              <w:rPr>
                <w:i/>
              </w:rPr>
              <w:t>, д.22.</w:t>
            </w:r>
          </w:p>
          <w:p w14:paraId="102B1E63" w14:textId="77777777" w:rsidR="00C3239C" w:rsidRPr="000F515D" w:rsidRDefault="00C3239C" w:rsidP="00C3239C">
            <w:pPr>
              <w:pStyle w:val="ab"/>
              <w:rPr>
                <w:i/>
              </w:rPr>
            </w:pPr>
            <w:r w:rsidRPr="000F515D">
              <w:rPr>
                <w:i/>
              </w:rPr>
              <w:t xml:space="preserve">В цену Товара должны быть включены все расходы Поставщика </w:t>
            </w:r>
            <w:r w:rsidRPr="000F515D">
              <w:rPr>
                <w:i/>
                <w:iCs/>
                <w:lang w:eastAsia="ar-SA"/>
              </w:rPr>
              <w:t xml:space="preserve">по доставке до места указанного </w:t>
            </w:r>
            <w:r w:rsidRPr="000F515D">
              <w:rPr>
                <w:i/>
              </w:rPr>
              <w:t>Заказчиком</w:t>
            </w:r>
            <w:r w:rsidRPr="000F515D">
              <w:rPr>
                <w:i/>
                <w:iCs/>
                <w:lang w:eastAsia="ar-SA"/>
              </w:rPr>
              <w:t xml:space="preserve"> и демонстрации Товара на территории </w:t>
            </w:r>
            <w:r w:rsidRPr="000F515D">
              <w:rPr>
                <w:i/>
              </w:rPr>
              <w:t>Заказчика</w:t>
            </w:r>
            <w:r w:rsidRPr="000F515D">
              <w:rPr>
                <w:i/>
                <w:iCs/>
                <w:lang w:eastAsia="ar-SA"/>
              </w:rPr>
              <w:t xml:space="preserve">, </w:t>
            </w:r>
            <w:r w:rsidRPr="000F515D">
              <w:rPr>
                <w:i/>
              </w:rPr>
              <w:t xml:space="preserve">стоимость </w:t>
            </w:r>
            <w:r w:rsidRPr="000F515D">
              <w:rPr>
                <w:i/>
                <w:iCs/>
                <w:lang w:eastAsia="ar-SA"/>
              </w:rPr>
              <w:t xml:space="preserve">тары и упаковки, </w:t>
            </w:r>
            <w:r w:rsidRPr="000F515D">
              <w:rPr>
                <w:i/>
              </w:rPr>
              <w:t xml:space="preserve">затраты на </w:t>
            </w:r>
            <w:r w:rsidRPr="000F515D">
              <w:rPr>
                <w:i/>
                <w:iCs/>
                <w:lang w:eastAsia="ar-SA"/>
              </w:rPr>
              <w:t>страхование,</w:t>
            </w:r>
            <w:r w:rsidRPr="000F515D">
              <w:rPr>
                <w:i/>
              </w:rPr>
              <w:t xml:space="preserve"> расходы на </w:t>
            </w:r>
            <w:r w:rsidRPr="000F515D">
              <w:rPr>
                <w:i/>
                <w:iCs/>
                <w:lang w:eastAsia="ar-SA"/>
              </w:rPr>
              <w:t>уплату таможенных пошлин, налогов и других обязательных платежей и сборов, предусмотренных законодательством РФ</w:t>
            </w:r>
            <w:r w:rsidRPr="000F515D">
              <w:rPr>
                <w:i/>
              </w:rPr>
              <w:t>.</w:t>
            </w:r>
          </w:p>
          <w:p w14:paraId="7E86B151" w14:textId="1CA8E233" w:rsidR="00C3239C" w:rsidRPr="00C814C0" w:rsidRDefault="00C3239C" w:rsidP="000F515D">
            <w:pPr>
              <w:pStyle w:val="ab"/>
            </w:pPr>
            <w:r w:rsidRPr="000F515D">
              <w:rPr>
                <w:i/>
              </w:rPr>
              <w:t xml:space="preserve">Поставщик обязан не менее чем за 1 (Один) рабочий день до момента поставки (приёма – передачи) оборудования известить Заказчика любым доступным способом, включая средства </w:t>
            </w:r>
            <w:r w:rsidRPr="000F515D">
              <w:rPr>
                <w:i/>
              </w:rPr>
              <w:lastRenderedPageBreak/>
              <w:t>электронной связи, о дате готовности к поставке, с указанием номера автомашины, ее марки, Ф.И.О. водителя и, при необходимости, лица сопровождающего груз.</w:t>
            </w:r>
          </w:p>
        </w:tc>
      </w:tr>
      <w:tr w:rsidR="00C828A0" w14:paraId="478D1271" w14:textId="77777777" w:rsidTr="007C39A9">
        <w:trPr>
          <w:gridAfter w:val="1"/>
          <w:wAfter w:w="3" w:type="pct"/>
          <w:trHeight w:val="603"/>
        </w:trPr>
        <w:tc>
          <w:tcPr>
            <w:tcW w:w="4997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AA3A58" w14:textId="2CEAA714" w:rsidR="00C828A0" w:rsidRPr="00C828A0" w:rsidRDefault="00C828A0" w:rsidP="00C828A0">
            <w:pPr>
              <w:pStyle w:val="1"/>
            </w:pPr>
            <w:bookmarkStart w:id="16" w:name="_Toc398554865"/>
            <w:r w:rsidRPr="00C814C0">
              <w:lastRenderedPageBreak/>
              <w:t>ТРЕБОВАНИЯ К КАЧЕСТВУ</w:t>
            </w:r>
            <w:bookmarkEnd w:id="16"/>
          </w:p>
        </w:tc>
      </w:tr>
      <w:tr w:rsidR="00C828A0" w14:paraId="087DBAC9" w14:textId="77777777" w:rsidTr="007C39A9">
        <w:trPr>
          <w:gridAfter w:val="1"/>
          <w:wAfter w:w="3" w:type="pct"/>
          <w:trHeight w:val="603"/>
        </w:trPr>
        <w:tc>
          <w:tcPr>
            <w:tcW w:w="499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BB839" w14:textId="77777777" w:rsidR="00C828A0" w:rsidRPr="000F515D" w:rsidRDefault="00C828A0" w:rsidP="00C828A0">
            <w:pPr>
              <w:pStyle w:val="ab"/>
              <w:rPr>
                <w:i/>
              </w:rPr>
            </w:pPr>
            <w:r w:rsidRPr="000F515D">
              <w:rPr>
                <w:i/>
              </w:rPr>
              <w:t>Поставщик гарантирует соответствие поставляемого Товара по качеству, безопасности и комплектности назначению Товара, требованиям предприятий-изготовителей, а так же действующим в РФ обязательным нормам и правилам, стандартам и техническим условиям, принятым для данного вида товаров.</w:t>
            </w:r>
          </w:p>
          <w:p w14:paraId="27772D7D" w14:textId="77777777" w:rsidR="00C828A0" w:rsidRPr="000F515D" w:rsidRDefault="00C828A0" w:rsidP="00C828A0">
            <w:pPr>
              <w:pStyle w:val="ab"/>
              <w:rPr>
                <w:i/>
              </w:rPr>
            </w:pPr>
            <w:r w:rsidRPr="000F515D">
              <w:rPr>
                <w:i/>
              </w:rPr>
              <w:t>Поставщик должен гарантировать оригинальность (подлинность) поставляемого Товара в том, что данный Товар произведён на производственных мощностях предприятия-изготовителя.</w:t>
            </w:r>
          </w:p>
          <w:p w14:paraId="1CA1DBE6" w14:textId="2D514EC6" w:rsidR="00C828A0" w:rsidRPr="00C814C0" w:rsidRDefault="00C828A0" w:rsidP="00C828A0">
            <w:pPr>
              <w:pStyle w:val="ab"/>
            </w:pPr>
            <w:r w:rsidRPr="000F515D">
              <w:rPr>
                <w:i/>
              </w:rPr>
              <w:t>Поставщик отвечает за недостатки Товара в течение гарантийного срока, если не докажет, что недостатки Товара возникли после его передачи Заказчику вследствие нарушения Заказчиком правил пользования Товаром или его хранения, либо действий третьих лиц, либо непреодолимой силы.</w:t>
            </w:r>
          </w:p>
        </w:tc>
      </w:tr>
    </w:tbl>
    <w:p w14:paraId="4075CB33" w14:textId="04192856" w:rsidR="000531FC" w:rsidRDefault="000531FC" w:rsidP="000531FC">
      <w:pPr>
        <w:pStyle w:val="1"/>
        <w:rPr>
          <w:color w:val="000000"/>
        </w:rPr>
      </w:pPr>
      <w:bookmarkStart w:id="17" w:name="_Toc398554866"/>
      <w:r>
        <w:rPr>
          <w:color w:val="000000"/>
        </w:rPr>
        <w:t>ТРЕБОВАНИЯ К ОБЪЕМУ И</w:t>
      </w:r>
      <w:r w:rsidRPr="001F6931">
        <w:rPr>
          <w:color w:val="000000"/>
        </w:rPr>
        <w:t xml:space="preserve"> СРОКУ ПРЕДОСТАВЛЕНИЯ ГАРАНТИЙ</w:t>
      </w:r>
      <w:bookmarkEnd w:id="17"/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774"/>
      </w:tblGrid>
      <w:tr w:rsidR="000531FC" w14:paraId="020C189D" w14:textId="77777777" w:rsidTr="000531FC">
        <w:trPr>
          <w:trHeight w:val="22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33FC" w14:textId="075168FC" w:rsidR="000531FC" w:rsidRPr="000531FC" w:rsidRDefault="000531FC" w:rsidP="000531FC">
            <w:pPr>
              <w:pStyle w:val="ab"/>
              <w:rPr>
                <w:i/>
              </w:rPr>
            </w:pPr>
            <w:r w:rsidRPr="000531FC">
              <w:rPr>
                <w:i/>
              </w:rPr>
              <w:t>Поставляемый Товар должен стоять на гарантийном обслуживании в сервисных центрах или гарантийных мастерских предприятия-изготовителя.</w:t>
            </w:r>
          </w:p>
          <w:p w14:paraId="0A4A0553" w14:textId="77777777" w:rsidR="000531FC" w:rsidRPr="000531FC" w:rsidRDefault="000531FC" w:rsidP="000531FC">
            <w:pPr>
              <w:pStyle w:val="ab"/>
              <w:rPr>
                <w:i/>
              </w:rPr>
            </w:pPr>
            <w:r w:rsidRPr="000531FC">
              <w:rPr>
                <w:i/>
              </w:rPr>
              <w:t>Все расходы по гарантийному обслуживанию, замене, установке, транспортировке некачественного товара производятся за счет Поставщика.</w:t>
            </w:r>
          </w:p>
          <w:p w14:paraId="54BAEFAF" w14:textId="77777777" w:rsidR="000531FC" w:rsidRPr="000531FC" w:rsidRDefault="000531FC" w:rsidP="000531FC">
            <w:pPr>
              <w:pStyle w:val="ab"/>
              <w:rPr>
                <w:i/>
              </w:rPr>
            </w:pPr>
            <w:r w:rsidRPr="000531FC">
              <w:rPr>
                <w:i/>
              </w:rPr>
              <w:t>При обнаружении недостатков Товара (его составных частей) и/или комплектующих в период гарантийного срока эксплуатации товара Поставщик обязан устранить дефекты незамедлительно, но не позже 45 (Сорока пяти) дней со дня получения уведомления о выявленных недостатках.</w:t>
            </w:r>
          </w:p>
          <w:p w14:paraId="2289DEB3" w14:textId="77777777" w:rsidR="000531FC" w:rsidRPr="000531FC" w:rsidRDefault="000531FC" w:rsidP="000531FC">
            <w:pPr>
              <w:pStyle w:val="ab"/>
              <w:rPr>
                <w:i/>
              </w:rPr>
            </w:pPr>
            <w:r w:rsidRPr="000531FC">
              <w:rPr>
                <w:i/>
              </w:rPr>
              <w:t>В случае невозможности устранения или повторного обнаружения дефектов товара, Поставщик по требованию Заказчика обязан в течении 10 (Десяти) дней с даты получения соответствующего требования заменить некачественный товар на аналогичный качественный товар.</w:t>
            </w:r>
          </w:p>
          <w:p w14:paraId="1E312F81" w14:textId="77777777" w:rsidR="000531FC" w:rsidRPr="000531FC" w:rsidRDefault="000531FC" w:rsidP="000531FC">
            <w:pPr>
              <w:pStyle w:val="ab"/>
              <w:rPr>
                <w:i/>
              </w:rPr>
            </w:pPr>
            <w:r w:rsidRPr="000531FC">
              <w:rPr>
                <w:i/>
              </w:rPr>
              <w:t>Если для устранения недостатков или замены Товара требуется более 7 (Семи) дней, то Поставщик по запросу Заказчика обязан в трехдневный срок безвозмездно предоставить Заказчику во временное пользование на период ремонта (замены) аналогичный товар, обладающий теми же основными техническими, функциональными и качественными характеристиками, обеспечив его доставку за свой счет.</w:t>
            </w:r>
          </w:p>
          <w:p w14:paraId="50994DAE" w14:textId="77777777" w:rsidR="000531FC" w:rsidRDefault="000531FC" w:rsidP="000531FC">
            <w:pPr>
              <w:pStyle w:val="ab"/>
              <w:rPr>
                <w:i/>
              </w:rPr>
            </w:pPr>
            <w:r w:rsidRPr="000531FC">
              <w:rPr>
                <w:i/>
              </w:rPr>
              <w:t>В случае устранения недостатков Товара путем ремонта гарантийный срок на него продлевается на период ремонта. При замене Товара гарантийный срок исчисляется заново со дня передачи Товара Заказчику.</w:t>
            </w:r>
          </w:p>
          <w:p w14:paraId="478A6E9B" w14:textId="57FE4EE2" w:rsidR="008A1627" w:rsidRDefault="008A1627" w:rsidP="008A1627">
            <w:pPr>
              <w:pStyle w:val="ab"/>
              <w:rPr>
                <w:i/>
              </w:rPr>
            </w:pPr>
            <w:r>
              <w:rPr>
                <w:i/>
              </w:rPr>
              <w:t>Гарантийный срок на технически сложные Товары (</w:t>
            </w:r>
            <w:proofErr w:type="spellStart"/>
            <w:r>
              <w:rPr>
                <w:i/>
              </w:rPr>
              <w:t>пп</w:t>
            </w:r>
            <w:proofErr w:type="spellEnd"/>
            <w:r>
              <w:rPr>
                <w:i/>
              </w:rPr>
              <w:t xml:space="preserve">. 7, 8, 10, 11, 12, 13, 14, 16, 19, 20) — не менее </w:t>
            </w:r>
            <w:r w:rsidR="007914D4">
              <w:rPr>
                <w:i/>
              </w:rPr>
              <w:t xml:space="preserve">двадцати четырёх </w:t>
            </w:r>
            <w:r w:rsidR="006600A1">
              <w:rPr>
                <w:i/>
              </w:rPr>
              <w:t xml:space="preserve">месяцев </w:t>
            </w:r>
            <w:r w:rsidR="007914D4" w:rsidRPr="000531FC">
              <w:rPr>
                <w:i/>
                <w:color w:val="000000"/>
                <w:lang w:eastAsia="en-US"/>
              </w:rPr>
              <w:t>с даты подписания товарной накладной</w:t>
            </w:r>
            <w:r>
              <w:rPr>
                <w:i/>
              </w:rPr>
              <w:t>.</w:t>
            </w:r>
          </w:p>
          <w:p w14:paraId="261B7B2E" w14:textId="77777777" w:rsidR="008A1627" w:rsidRDefault="008A1627" w:rsidP="008A1627">
            <w:pPr>
              <w:pStyle w:val="ab"/>
              <w:rPr>
                <w:i/>
              </w:rPr>
            </w:pPr>
            <w:r>
              <w:rPr>
                <w:i/>
              </w:rPr>
              <w:t>Гарантийный срок на не электронные Товары (</w:t>
            </w:r>
            <w:proofErr w:type="spellStart"/>
            <w:r>
              <w:rPr>
                <w:i/>
              </w:rPr>
              <w:t>пп</w:t>
            </w:r>
            <w:proofErr w:type="spellEnd"/>
            <w:r>
              <w:rPr>
                <w:i/>
              </w:rPr>
              <w:t>. 2, 3, 4, 9) — не предъявляется.</w:t>
            </w:r>
          </w:p>
          <w:p w14:paraId="522C2173" w14:textId="6364B3A7" w:rsidR="008A1627" w:rsidRPr="000F515D" w:rsidRDefault="008A1627" w:rsidP="006600A1">
            <w:pPr>
              <w:pStyle w:val="ab"/>
              <w:rPr>
                <w:i/>
              </w:rPr>
            </w:pPr>
            <w:r>
              <w:rPr>
                <w:i/>
              </w:rPr>
              <w:t xml:space="preserve">Гарантийный срок на остальные электронные Товары — не менее </w:t>
            </w:r>
            <w:r w:rsidR="006600A1">
              <w:rPr>
                <w:i/>
              </w:rPr>
              <w:t>двенадцати месяцев</w:t>
            </w:r>
            <w:bookmarkStart w:id="18" w:name="_GoBack"/>
            <w:bookmarkEnd w:id="18"/>
            <w:r w:rsidR="007914D4">
              <w:rPr>
                <w:i/>
              </w:rPr>
              <w:t xml:space="preserve"> </w:t>
            </w:r>
            <w:r w:rsidR="007914D4" w:rsidRPr="000531FC">
              <w:rPr>
                <w:i/>
                <w:color w:val="000000"/>
                <w:lang w:eastAsia="en-US"/>
              </w:rPr>
              <w:t>с даты подписания товарной накладной</w:t>
            </w:r>
            <w:r>
              <w:rPr>
                <w:i/>
              </w:rPr>
              <w:t>.</w:t>
            </w:r>
          </w:p>
        </w:tc>
      </w:tr>
    </w:tbl>
    <w:p w14:paraId="6AA9464E" w14:textId="77777777" w:rsidR="000531FC" w:rsidRDefault="000531FC" w:rsidP="000531FC">
      <w:pPr>
        <w:pStyle w:val="1"/>
        <w:rPr>
          <w:color w:val="000000"/>
        </w:rPr>
      </w:pPr>
      <w:bookmarkStart w:id="19" w:name="_Toc398554867"/>
      <w:r w:rsidRPr="001F6931">
        <w:rPr>
          <w:color w:val="000000"/>
        </w:rPr>
        <w:t>ТРЕБОВАНИЯ К ХРАНЕНИЮ</w:t>
      </w:r>
      <w:bookmarkEnd w:id="19"/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774"/>
      </w:tblGrid>
      <w:tr w:rsidR="000531FC" w14:paraId="440A4E95" w14:textId="77777777" w:rsidTr="000531FC">
        <w:trPr>
          <w:trHeight w:val="22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5938C" w14:textId="00AC3133" w:rsidR="000531FC" w:rsidRPr="000F515D" w:rsidRDefault="000531FC" w:rsidP="000531FC">
            <w:pPr>
              <w:pStyle w:val="ab"/>
              <w:rPr>
                <w:i/>
              </w:rPr>
            </w:pPr>
            <w:r>
              <w:rPr>
                <w:i/>
              </w:rPr>
              <w:t>Не предъявляются</w:t>
            </w:r>
          </w:p>
        </w:tc>
      </w:tr>
    </w:tbl>
    <w:p w14:paraId="6BFA2134" w14:textId="77777777" w:rsidR="000531FC" w:rsidRPr="00C3239C" w:rsidRDefault="000531FC" w:rsidP="00C3239C"/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774"/>
      </w:tblGrid>
      <w:tr w:rsidR="00C828A0" w14:paraId="7AD32205" w14:textId="77777777" w:rsidTr="00240092">
        <w:trPr>
          <w:trHeight w:val="503"/>
        </w:trPr>
        <w:tc>
          <w:tcPr>
            <w:tcW w:w="107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BA797A" w14:textId="745F1440" w:rsidR="00C828A0" w:rsidRPr="00C828A0" w:rsidRDefault="00C828A0" w:rsidP="00F96CEB">
            <w:pPr>
              <w:pStyle w:val="1"/>
            </w:pPr>
            <w:bookmarkStart w:id="20" w:name="_Toc398554868"/>
            <w:r w:rsidRPr="00C814C0">
              <w:t>ТРЕБОВАНИЯ К ОБСЛУЖИВАНИЮ</w:t>
            </w:r>
            <w:bookmarkEnd w:id="20"/>
          </w:p>
        </w:tc>
      </w:tr>
      <w:tr w:rsidR="00C828A0" w14:paraId="55FC1C91" w14:textId="77777777" w:rsidTr="00240092">
        <w:trPr>
          <w:trHeight w:val="372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C04AD" w14:textId="379F4FB1" w:rsidR="00C828A0" w:rsidRPr="000F515D" w:rsidRDefault="002D610B" w:rsidP="00C828A0">
            <w:pPr>
              <w:pStyle w:val="ab"/>
              <w:rPr>
                <w:i/>
              </w:rPr>
            </w:pPr>
            <w:r w:rsidRPr="000F515D">
              <w:rPr>
                <w:i/>
              </w:rPr>
              <w:t>Не предъявляются.</w:t>
            </w:r>
          </w:p>
        </w:tc>
      </w:tr>
    </w:tbl>
    <w:p w14:paraId="5D7C7417" w14:textId="203ACDF9" w:rsidR="00240092" w:rsidRDefault="00240092" w:rsidP="00240092">
      <w:pPr>
        <w:pStyle w:val="1"/>
      </w:pPr>
      <w:bookmarkStart w:id="21" w:name="_Toc398554869"/>
      <w:r w:rsidRPr="001F6931">
        <w:rPr>
          <w:color w:val="000000"/>
        </w:rPr>
        <w:lastRenderedPageBreak/>
        <w:t>ТРЕБОВАНИЯ ПО БЕЗОПАСНОСТИ</w:t>
      </w:r>
      <w:bookmarkEnd w:id="21"/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774"/>
      </w:tblGrid>
      <w:tr w:rsidR="00240092" w14:paraId="30245A04" w14:textId="77777777" w:rsidTr="00372A57">
        <w:trPr>
          <w:trHeight w:val="603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E5956" w14:textId="181D5EDA" w:rsidR="00240092" w:rsidRPr="00240092" w:rsidRDefault="00240092" w:rsidP="00240092">
            <w:pPr>
              <w:pStyle w:val="ab"/>
              <w:rPr>
                <w:i/>
              </w:rPr>
            </w:pPr>
            <w:r w:rsidRPr="00240092">
              <w:rPr>
                <w:i/>
              </w:rPr>
              <w:t>Все компьютерное оборудование должны соответствовать действующим нормам и правилам техники безопасности, пожарной безопасности и взрывобезопасности, а также охраны окружающей среды при эксплуатации.</w:t>
            </w:r>
          </w:p>
          <w:p w14:paraId="0A7E7392" w14:textId="39CC8F76" w:rsidR="00240092" w:rsidRPr="000F515D" w:rsidRDefault="00240092" w:rsidP="00240092">
            <w:pPr>
              <w:pStyle w:val="ab"/>
              <w:rPr>
                <w:i/>
              </w:rPr>
            </w:pPr>
            <w:r w:rsidRPr="00240092">
              <w:rPr>
                <w:i/>
              </w:rPr>
              <w:t xml:space="preserve">Все внешние элементы оборудования, находящиеся под напряжением, должны иметь защиту от случайного прикосновения, а сами технические средства иметь </w:t>
            </w:r>
            <w:proofErr w:type="spellStart"/>
            <w:r w:rsidRPr="00240092">
              <w:rPr>
                <w:i/>
              </w:rPr>
              <w:t>зануление</w:t>
            </w:r>
            <w:proofErr w:type="spellEnd"/>
            <w:r w:rsidRPr="00240092">
              <w:rPr>
                <w:i/>
              </w:rPr>
              <w:t xml:space="preserve"> или защитное заземление в соответствии с ГОСТ 12.1.030-81 и ПУЭ.</w:t>
            </w:r>
          </w:p>
        </w:tc>
      </w:tr>
    </w:tbl>
    <w:p w14:paraId="38EC237D" w14:textId="04E9E988" w:rsidR="008C40D6" w:rsidRDefault="008C40D6" w:rsidP="008C40D6">
      <w:pPr>
        <w:pStyle w:val="1"/>
      </w:pPr>
      <w:bookmarkStart w:id="22" w:name="_Toc398554870"/>
      <w:r w:rsidRPr="001F6931">
        <w:rPr>
          <w:color w:val="000000"/>
        </w:rPr>
        <w:t>ТРЕБОВАНИЕ К ФОРМЕ ПРЕДСТАВЛЯЕМОЙ ИНФОРМАЦИИ</w:t>
      </w:r>
      <w:bookmarkEnd w:id="22"/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774"/>
      </w:tblGrid>
      <w:tr w:rsidR="008C40D6" w14:paraId="7CDD0145" w14:textId="77777777" w:rsidTr="008C40D6">
        <w:trPr>
          <w:trHeight w:val="3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EDA64" w14:textId="6A3185B5" w:rsidR="008C40D6" w:rsidRPr="000F515D" w:rsidRDefault="008C40D6" w:rsidP="008C40D6">
            <w:pPr>
              <w:pStyle w:val="ab"/>
              <w:rPr>
                <w:i/>
              </w:rPr>
            </w:pPr>
            <w:r>
              <w:rPr>
                <w:i/>
              </w:rPr>
              <w:t>Вся документация должна быть на русском языке на бумажном или электронном носителе.</w:t>
            </w:r>
          </w:p>
        </w:tc>
      </w:tr>
    </w:tbl>
    <w:p w14:paraId="10F6819D" w14:textId="6D1B4D26" w:rsidR="00C3239C" w:rsidRDefault="000F515D" w:rsidP="000F515D">
      <w:pPr>
        <w:pStyle w:val="1"/>
      </w:pPr>
      <w:bookmarkStart w:id="23" w:name="_Toc398554871"/>
      <w:r w:rsidRPr="000F515D">
        <w:t>ЭКОЛОГИЧЕСКИЕ ТРЕБОВАНИЯ</w:t>
      </w:r>
      <w:bookmarkEnd w:id="23"/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774"/>
      </w:tblGrid>
      <w:tr w:rsidR="00C828A0" w14:paraId="22C04208" w14:textId="77777777" w:rsidTr="00F96CEB">
        <w:trPr>
          <w:trHeight w:val="603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A7BE7" w14:textId="56D01722" w:rsidR="00C828A0" w:rsidRPr="000F515D" w:rsidRDefault="00C828A0" w:rsidP="00F96CEB">
            <w:pPr>
              <w:pStyle w:val="ab"/>
              <w:rPr>
                <w:i/>
              </w:rPr>
            </w:pPr>
            <w:r w:rsidRPr="000F515D">
              <w:rPr>
                <w:i/>
              </w:rPr>
              <w:t>Значение воздействия приобретаемых товаров на окружающую среду не должны превышать значений, установленных действующими нормативными документами.</w:t>
            </w:r>
          </w:p>
        </w:tc>
      </w:tr>
    </w:tbl>
    <w:p w14:paraId="4AA12A36" w14:textId="77777777" w:rsidR="00C828A0" w:rsidRDefault="00C828A0" w:rsidP="00C3239C"/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774"/>
      </w:tblGrid>
      <w:tr w:rsidR="00C828A0" w14:paraId="64C8DE85" w14:textId="77777777" w:rsidTr="000F515D">
        <w:trPr>
          <w:trHeight w:val="603"/>
        </w:trPr>
        <w:tc>
          <w:tcPr>
            <w:tcW w:w="107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388EBF" w14:textId="6508B45A" w:rsidR="00C828A0" w:rsidRPr="00C828A0" w:rsidRDefault="000F515D" w:rsidP="000F515D">
            <w:pPr>
              <w:pStyle w:val="1"/>
            </w:pPr>
            <w:bookmarkStart w:id="24" w:name="_Toc398554872"/>
            <w:r w:rsidRPr="000F515D">
              <w:t>ТРЕБОВАНИЯ К ТЕХНИЧЕСКОМУ ОБУЧЕНИЮ ПЕРСОНАЛА ЗАКАЗЧИКА</w:t>
            </w:r>
            <w:bookmarkEnd w:id="24"/>
          </w:p>
        </w:tc>
      </w:tr>
      <w:tr w:rsidR="00C828A0" w14:paraId="676C767B" w14:textId="77777777" w:rsidTr="000F515D">
        <w:trPr>
          <w:trHeight w:val="603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D89CF" w14:textId="612E4D49" w:rsidR="00C828A0" w:rsidRPr="000F515D" w:rsidRDefault="00C828A0" w:rsidP="00C828A0">
            <w:pPr>
              <w:pStyle w:val="ab"/>
              <w:rPr>
                <w:i/>
              </w:rPr>
            </w:pPr>
            <w:r w:rsidRPr="000F515D">
              <w:rPr>
                <w:i/>
              </w:rPr>
              <w:t>В период действия гарантийных обязательств на приобретенный Товар Заказчик имеет право получать у Поставщика технические консультации по вопросам эксплуатации и обслуживания приобретённого товара. По запросу Заказчика Поставщик обязан предоставить контактные данные служб технической поддержки предприятий-изготовителей соответствующих товаров.</w:t>
            </w:r>
          </w:p>
        </w:tc>
      </w:tr>
    </w:tbl>
    <w:p w14:paraId="115E6C02" w14:textId="567DE62E" w:rsidR="002133A5" w:rsidRDefault="002133A5" w:rsidP="00C828A0"/>
    <w:sectPr w:rsidR="002133A5" w:rsidSect="0058461E">
      <w:pgSz w:w="11906" w:h="16838" w:code="9"/>
      <w:pgMar w:top="1134" w:right="851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03AA2A" w14:textId="77777777" w:rsidR="008B516F" w:rsidRDefault="008B516F" w:rsidP="00714C19">
      <w:r>
        <w:separator/>
      </w:r>
    </w:p>
  </w:endnote>
  <w:endnote w:type="continuationSeparator" w:id="0">
    <w:p w14:paraId="4AE86717" w14:textId="77777777" w:rsidR="008B516F" w:rsidRDefault="008B516F" w:rsidP="00714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35383153"/>
      <w:docPartObj>
        <w:docPartGallery w:val="Page Numbers (Bottom of Page)"/>
        <w:docPartUnique/>
      </w:docPartObj>
    </w:sdtPr>
    <w:sdtContent>
      <w:p w14:paraId="62FA03F3" w14:textId="77777777" w:rsidR="000531FC" w:rsidRDefault="000531FC" w:rsidP="006D35CF">
        <w:pPr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00A1">
          <w:rPr>
            <w:noProof/>
          </w:rPr>
          <w:t>11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445D45" w14:textId="77777777" w:rsidR="008B516F" w:rsidRDefault="008B516F" w:rsidP="00714C19">
      <w:r>
        <w:separator/>
      </w:r>
    </w:p>
  </w:footnote>
  <w:footnote w:type="continuationSeparator" w:id="0">
    <w:p w14:paraId="20734407" w14:textId="77777777" w:rsidR="008B516F" w:rsidRDefault="008B516F" w:rsidP="00714C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E820E7" w14:textId="77777777" w:rsidR="000531FC" w:rsidRDefault="000531FC" w:rsidP="006D35CF">
    <w:pP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DB6638"/>
    <w:multiLevelType w:val="multilevel"/>
    <w:tmpl w:val="9A3C60BA"/>
    <w:lvl w:ilvl="0">
      <w:start w:val="1"/>
      <w:numFmt w:val="bullet"/>
      <w:suff w:val="space"/>
      <w:lvlText w:val="−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E04222"/>
    <w:multiLevelType w:val="hybridMultilevel"/>
    <w:tmpl w:val="C742B29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6060063"/>
    <w:multiLevelType w:val="hybridMultilevel"/>
    <w:tmpl w:val="22463CE8"/>
    <w:lvl w:ilvl="0" w:tplc="A7D2D2D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8005AD"/>
    <w:multiLevelType w:val="multilevel"/>
    <w:tmpl w:val="9E280CBC"/>
    <w:lvl w:ilvl="0">
      <w:start w:val="1"/>
      <w:numFmt w:val="decimal"/>
      <w:pStyle w:val="1"/>
      <w:suff w:val="space"/>
      <w:lvlText w:val="РАЗДЕЛ %1."/>
      <w:lvlJc w:val="left"/>
      <w:pPr>
        <w:ind w:left="397" w:hanging="397"/>
      </w:pPr>
      <w:rPr>
        <w:rFonts w:hint="default"/>
        <w:b w:val="0"/>
        <w:i w:val="0"/>
        <w:caps w:val="0"/>
        <w:strike w:val="0"/>
        <w:dstrike w:val="0"/>
        <w:vanish w:val="0"/>
        <w:spacing w:val="0"/>
        <w:w w:val="100"/>
        <w:kern w:val="28"/>
        <w:position w:val="0"/>
        <w:sz w:val="28"/>
        <w:szCs w:val="32"/>
        <w:u w:val="none"/>
        <w:vertAlign w:val="baseline"/>
        <w14:cntxtAlts w14:val="0"/>
      </w:rPr>
    </w:lvl>
    <w:lvl w:ilvl="1">
      <w:start w:val="1"/>
      <w:numFmt w:val="decimal"/>
      <w:pStyle w:val="2"/>
      <w:suff w:val="space"/>
      <w:lvlText w:val="Подраздел %1.%2"/>
      <w:lvlJc w:val="left"/>
      <w:pPr>
        <w:ind w:left="680" w:hanging="68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szCs w:val="28"/>
        <w:vertAlign w:val="baseline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/>
        <w:sz w:val="24"/>
        <w:szCs w:val="24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907"/>
        </w:tabs>
        <w:ind w:left="907" w:hanging="907"/>
      </w:pPr>
      <w:rPr>
        <w:rFonts w:ascii="Times New Roman" w:hAnsi="Times New Roman" w:hint="default"/>
        <w:b/>
        <w:i w:val="0"/>
        <w:sz w:val="28"/>
        <w:szCs w:val="28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2FA46E98"/>
    <w:multiLevelType w:val="hybridMultilevel"/>
    <w:tmpl w:val="1390BE34"/>
    <w:lvl w:ilvl="0" w:tplc="49C8E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1B419C"/>
    <w:multiLevelType w:val="hybridMultilevel"/>
    <w:tmpl w:val="9C285040"/>
    <w:lvl w:ilvl="0" w:tplc="A7D2D2D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CF7B6D"/>
    <w:multiLevelType w:val="hybridMultilevel"/>
    <w:tmpl w:val="1390BE34"/>
    <w:lvl w:ilvl="0" w:tplc="49C8E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473EF7"/>
    <w:multiLevelType w:val="hybridMultilevel"/>
    <w:tmpl w:val="8EDE4C80"/>
    <w:lvl w:ilvl="0" w:tplc="04190001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8">
    <w:nsid w:val="53CA3EB6"/>
    <w:multiLevelType w:val="multilevel"/>
    <w:tmpl w:val="FF2E1EB2"/>
    <w:lvl w:ilvl="0">
      <w:start w:val="1"/>
      <w:numFmt w:val="bullet"/>
      <w:pStyle w:val="a"/>
      <w:suff w:val="space"/>
      <w:lvlText w:val="−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700ED1"/>
    <w:multiLevelType w:val="hybridMultilevel"/>
    <w:tmpl w:val="9DBEEA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7E0752"/>
    <w:multiLevelType w:val="multilevel"/>
    <w:tmpl w:val="5600A030"/>
    <w:lvl w:ilvl="0">
      <w:start w:val="1"/>
      <w:numFmt w:val="russianLower"/>
      <w:pStyle w:val="-"/>
      <w:suff w:val="space"/>
      <w:lvlText w:val="%1)"/>
      <w:lvlJc w:val="left"/>
      <w:pPr>
        <w:ind w:left="0" w:firstLine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647F32B2"/>
    <w:multiLevelType w:val="hybridMultilevel"/>
    <w:tmpl w:val="3E9410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5F1500"/>
    <w:multiLevelType w:val="hybridMultilevel"/>
    <w:tmpl w:val="D02472F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10"/>
  </w:num>
  <w:num w:numId="5">
    <w:abstractNumId w:val="2"/>
  </w:num>
  <w:num w:numId="6">
    <w:abstractNumId w:val="0"/>
  </w:num>
  <w:num w:numId="7">
    <w:abstractNumId w:val="8"/>
  </w:num>
  <w:num w:numId="8">
    <w:abstractNumId w:val="8"/>
  </w:num>
  <w:num w:numId="9">
    <w:abstractNumId w:val="8"/>
  </w:num>
  <w:num w:numId="10">
    <w:abstractNumId w:val="8"/>
  </w:num>
  <w:num w:numId="11">
    <w:abstractNumId w:val="3"/>
  </w:num>
  <w:num w:numId="12">
    <w:abstractNumId w:val="9"/>
  </w:num>
  <w:num w:numId="13">
    <w:abstractNumId w:val="6"/>
  </w:num>
  <w:num w:numId="14">
    <w:abstractNumId w:val="3"/>
  </w:num>
  <w:num w:numId="15">
    <w:abstractNumId w:val="3"/>
  </w:num>
  <w:num w:numId="16">
    <w:abstractNumId w:val="4"/>
  </w:num>
  <w:num w:numId="17">
    <w:abstractNumId w:val="1"/>
  </w:num>
  <w:num w:numId="18">
    <w:abstractNumId w:val="7"/>
  </w:num>
  <w:num w:numId="19">
    <w:abstractNumId w:val="12"/>
  </w:num>
  <w:num w:numId="20">
    <w:abstractNumId w:val="11"/>
  </w:num>
  <w:num w:numId="21">
    <w:abstractNumId w:val="3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E6B"/>
    <w:rsid w:val="00004450"/>
    <w:rsid w:val="0001074D"/>
    <w:rsid w:val="00010DEB"/>
    <w:rsid w:val="00017CC1"/>
    <w:rsid w:val="00023827"/>
    <w:rsid w:val="0002496F"/>
    <w:rsid w:val="00024AE9"/>
    <w:rsid w:val="00026480"/>
    <w:rsid w:val="000306CB"/>
    <w:rsid w:val="00030CD0"/>
    <w:rsid w:val="000329A4"/>
    <w:rsid w:val="00042125"/>
    <w:rsid w:val="000425A9"/>
    <w:rsid w:val="00043827"/>
    <w:rsid w:val="00045B1F"/>
    <w:rsid w:val="00046E30"/>
    <w:rsid w:val="000531FC"/>
    <w:rsid w:val="00056B5C"/>
    <w:rsid w:val="000572F6"/>
    <w:rsid w:val="00061A9F"/>
    <w:rsid w:val="00063649"/>
    <w:rsid w:val="00064D97"/>
    <w:rsid w:val="00064FCC"/>
    <w:rsid w:val="00066FA7"/>
    <w:rsid w:val="0006719C"/>
    <w:rsid w:val="0007072A"/>
    <w:rsid w:val="0007717B"/>
    <w:rsid w:val="00086C63"/>
    <w:rsid w:val="0009561C"/>
    <w:rsid w:val="00095EAB"/>
    <w:rsid w:val="000A3942"/>
    <w:rsid w:val="000A3A55"/>
    <w:rsid w:val="000A4979"/>
    <w:rsid w:val="000A5981"/>
    <w:rsid w:val="000A6B6F"/>
    <w:rsid w:val="000B0248"/>
    <w:rsid w:val="000B5E97"/>
    <w:rsid w:val="000C178B"/>
    <w:rsid w:val="000C1EC2"/>
    <w:rsid w:val="000D15BC"/>
    <w:rsid w:val="000E4ABE"/>
    <w:rsid w:val="000F09AD"/>
    <w:rsid w:val="000F22C4"/>
    <w:rsid w:val="000F2519"/>
    <w:rsid w:val="000F515D"/>
    <w:rsid w:val="000F661D"/>
    <w:rsid w:val="001022DB"/>
    <w:rsid w:val="00103266"/>
    <w:rsid w:val="00111029"/>
    <w:rsid w:val="001110D2"/>
    <w:rsid w:val="001122FC"/>
    <w:rsid w:val="00114730"/>
    <w:rsid w:val="00116D3F"/>
    <w:rsid w:val="00133E89"/>
    <w:rsid w:val="00134BB4"/>
    <w:rsid w:val="00134E5E"/>
    <w:rsid w:val="00136E51"/>
    <w:rsid w:val="001378CE"/>
    <w:rsid w:val="00153C41"/>
    <w:rsid w:val="00154C9E"/>
    <w:rsid w:val="00163801"/>
    <w:rsid w:val="0016658B"/>
    <w:rsid w:val="00171451"/>
    <w:rsid w:val="00174049"/>
    <w:rsid w:val="00174214"/>
    <w:rsid w:val="00183510"/>
    <w:rsid w:val="00185944"/>
    <w:rsid w:val="00186463"/>
    <w:rsid w:val="00191E22"/>
    <w:rsid w:val="001939B6"/>
    <w:rsid w:val="00194F8E"/>
    <w:rsid w:val="001956E2"/>
    <w:rsid w:val="0019719A"/>
    <w:rsid w:val="001B64CB"/>
    <w:rsid w:val="001B69E5"/>
    <w:rsid w:val="001B6F77"/>
    <w:rsid w:val="001C327A"/>
    <w:rsid w:val="001D4B3E"/>
    <w:rsid w:val="001D5E88"/>
    <w:rsid w:val="001E36C7"/>
    <w:rsid w:val="001E5EF2"/>
    <w:rsid w:val="001E6CC7"/>
    <w:rsid w:val="001F0C01"/>
    <w:rsid w:val="001F1DFD"/>
    <w:rsid w:val="001F233C"/>
    <w:rsid w:val="001F326C"/>
    <w:rsid w:val="002005D9"/>
    <w:rsid w:val="00206AD7"/>
    <w:rsid w:val="00206D7D"/>
    <w:rsid w:val="002116CC"/>
    <w:rsid w:val="002133A5"/>
    <w:rsid w:val="00213666"/>
    <w:rsid w:val="00215ABE"/>
    <w:rsid w:val="00217141"/>
    <w:rsid w:val="002221E3"/>
    <w:rsid w:val="00224749"/>
    <w:rsid w:val="0023188B"/>
    <w:rsid w:val="0023520F"/>
    <w:rsid w:val="00240092"/>
    <w:rsid w:val="002414CA"/>
    <w:rsid w:val="00246B2F"/>
    <w:rsid w:val="00246D81"/>
    <w:rsid w:val="00255748"/>
    <w:rsid w:val="002656F2"/>
    <w:rsid w:val="0026675E"/>
    <w:rsid w:val="0027160E"/>
    <w:rsid w:val="002763EF"/>
    <w:rsid w:val="00280112"/>
    <w:rsid w:val="0028129F"/>
    <w:rsid w:val="002906A1"/>
    <w:rsid w:val="002A1FE2"/>
    <w:rsid w:val="002A4AA2"/>
    <w:rsid w:val="002B1538"/>
    <w:rsid w:val="002B6460"/>
    <w:rsid w:val="002C2E8D"/>
    <w:rsid w:val="002C3558"/>
    <w:rsid w:val="002C511E"/>
    <w:rsid w:val="002D610B"/>
    <w:rsid w:val="002E23BC"/>
    <w:rsid w:val="002E488B"/>
    <w:rsid w:val="002F5301"/>
    <w:rsid w:val="002F72C1"/>
    <w:rsid w:val="00302099"/>
    <w:rsid w:val="003037DF"/>
    <w:rsid w:val="00304CD3"/>
    <w:rsid w:val="00306507"/>
    <w:rsid w:val="003142A3"/>
    <w:rsid w:val="0031526E"/>
    <w:rsid w:val="00315C24"/>
    <w:rsid w:val="003204D1"/>
    <w:rsid w:val="003212E0"/>
    <w:rsid w:val="00342ADB"/>
    <w:rsid w:val="003431D6"/>
    <w:rsid w:val="00343919"/>
    <w:rsid w:val="0034714A"/>
    <w:rsid w:val="0035114B"/>
    <w:rsid w:val="0035344C"/>
    <w:rsid w:val="003534B2"/>
    <w:rsid w:val="003619E9"/>
    <w:rsid w:val="00361C40"/>
    <w:rsid w:val="0036577D"/>
    <w:rsid w:val="00370AA9"/>
    <w:rsid w:val="00371E3F"/>
    <w:rsid w:val="00377B0C"/>
    <w:rsid w:val="00381025"/>
    <w:rsid w:val="00381BB9"/>
    <w:rsid w:val="00383CE7"/>
    <w:rsid w:val="00386CCD"/>
    <w:rsid w:val="00390B22"/>
    <w:rsid w:val="003955BD"/>
    <w:rsid w:val="00395FC9"/>
    <w:rsid w:val="003A007F"/>
    <w:rsid w:val="003A0932"/>
    <w:rsid w:val="003A4830"/>
    <w:rsid w:val="003B22F8"/>
    <w:rsid w:val="003B2521"/>
    <w:rsid w:val="003B5979"/>
    <w:rsid w:val="003B61F7"/>
    <w:rsid w:val="003B66D7"/>
    <w:rsid w:val="003C013D"/>
    <w:rsid w:val="003C0B18"/>
    <w:rsid w:val="003C5706"/>
    <w:rsid w:val="003D15E3"/>
    <w:rsid w:val="003D6249"/>
    <w:rsid w:val="003D637A"/>
    <w:rsid w:val="003D71A0"/>
    <w:rsid w:val="003D71B1"/>
    <w:rsid w:val="003E6E78"/>
    <w:rsid w:val="003E70DE"/>
    <w:rsid w:val="003F1E61"/>
    <w:rsid w:val="003F5127"/>
    <w:rsid w:val="00405809"/>
    <w:rsid w:val="00416883"/>
    <w:rsid w:val="00416DA3"/>
    <w:rsid w:val="00416DA7"/>
    <w:rsid w:val="0041727B"/>
    <w:rsid w:val="00417C1E"/>
    <w:rsid w:val="004200D3"/>
    <w:rsid w:val="00420D42"/>
    <w:rsid w:val="00424890"/>
    <w:rsid w:val="00424A07"/>
    <w:rsid w:val="004305F1"/>
    <w:rsid w:val="00432756"/>
    <w:rsid w:val="004356E3"/>
    <w:rsid w:val="00437294"/>
    <w:rsid w:val="00444223"/>
    <w:rsid w:val="00444905"/>
    <w:rsid w:val="00447A12"/>
    <w:rsid w:val="00451EF5"/>
    <w:rsid w:val="00454360"/>
    <w:rsid w:val="00460D99"/>
    <w:rsid w:val="004673BB"/>
    <w:rsid w:val="00467B7D"/>
    <w:rsid w:val="004716E8"/>
    <w:rsid w:val="00471A83"/>
    <w:rsid w:val="00472E75"/>
    <w:rsid w:val="004743EF"/>
    <w:rsid w:val="0047459E"/>
    <w:rsid w:val="0047483D"/>
    <w:rsid w:val="00474FDF"/>
    <w:rsid w:val="0048608E"/>
    <w:rsid w:val="0048676A"/>
    <w:rsid w:val="00493150"/>
    <w:rsid w:val="00496506"/>
    <w:rsid w:val="00496509"/>
    <w:rsid w:val="004A306C"/>
    <w:rsid w:val="004A323F"/>
    <w:rsid w:val="004B0929"/>
    <w:rsid w:val="004B0C5A"/>
    <w:rsid w:val="004B1DF9"/>
    <w:rsid w:val="004D491D"/>
    <w:rsid w:val="004D51C5"/>
    <w:rsid w:val="004D5323"/>
    <w:rsid w:val="004F3EF5"/>
    <w:rsid w:val="00501BF2"/>
    <w:rsid w:val="00504922"/>
    <w:rsid w:val="00510238"/>
    <w:rsid w:val="005162D6"/>
    <w:rsid w:val="00526B5D"/>
    <w:rsid w:val="005278F5"/>
    <w:rsid w:val="005347F0"/>
    <w:rsid w:val="0054210E"/>
    <w:rsid w:val="005457E3"/>
    <w:rsid w:val="0055030C"/>
    <w:rsid w:val="00552D3B"/>
    <w:rsid w:val="00554C72"/>
    <w:rsid w:val="005666C2"/>
    <w:rsid w:val="005745D0"/>
    <w:rsid w:val="00577FCB"/>
    <w:rsid w:val="00583C27"/>
    <w:rsid w:val="0058461E"/>
    <w:rsid w:val="005B26EA"/>
    <w:rsid w:val="005B364D"/>
    <w:rsid w:val="005C2667"/>
    <w:rsid w:val="005C2BFF"/>
    <w:rsid w:val="005C2D2F"/>
    <w:rsid w:val="005C5BC5"/>
    <w:rsid w:val="005C5C90"/>
    <w:rsid w:val="005C7ECC"/>
    <w:rsid w:val="005D0D48"/>
    <w:rsid w:val="005D72A8"/>
    <w:rsid w:val="005E0813"/>
    <w:rsid w:val="005E1AFC"/>
    <w:rsid w:val="005E2824"/>
    <w:rsid w:val="005E59A9"/>
    <w:rsid w:val="005F0AB2"/>
    <w:rsid w:val="005F0AEE"/>
    <w:rsid w:val="006001AE"/>
    <w:rsid w:val="00604ACB"/>
    <w:rsid w:val="0060595C"/>
    <w:rsid w:val="00612187"/>
    <w:rsid w:val="0061416B"/>
    <w:rsid w:val="0061478F"/>
    <w:rsid w:val="006162C3"/>
    <w:rsid w:val="0061670F"/>
    <w:rsid w:val="00617C10"/>
    <w:rsid w:val="00617E38"/>
    <w:rsid w:val="00622AAF"/>
    <w:rsid w:val="006278D5"/>
    <w:rsid w:val="00630B57"/>
    <w:rsid w:val="006335E4"/>
    <w:rsid w:val="00633D21"/>
    <w:rsid w:val="00634BC1"/>
    <w:rsid w:val="00641F89"/>
    <w:rsid w:val="00642098"/>
    <w:rsid w:val="00643168"/>
    <w:rsid w:val="00644D5A"/>
    <w:rsid w:val="00647239"/>
    <w:rsid w:val="006600A1"/>
    <w:rsid w:val="00664409"/>
    <w:rsid w:val="006651B8"/>
    <w:rsid w:val="0066752A"/>
    <w:rsid w:val="00670351"/>
    <w:rsid w:val="00672EA6"/>
    <w:rsid w:val="0067339A"/>
    <w:rsid w:val="0067589C"/>
    <w:rsid w:val="006800E2"/>
    <w:rsid w:val="00682454"/>
    <w:rsid w:val="00683A75"/>
    <w:rsid w:val="006846F7"/>
    <w:rsid w:val="00692689"/>
    <w:rsid w:val="00692B93"/>
    <w:rsid w:val="00693C8D"/>
    <w:rsid w:val="006958E5"/>
    <w:rsid w:val="006A5C70"/>
    <w:rsid w:val="006A68B8"/>
    <w:rsid w:val="006A71FE"/>
    <w:rsid w:val="006B01F4"/>
    <w:rsid w:val="006B079B"/>
    <w:rsid w:val="006B1108"/>
    <w:rsid w:val="006B5F49"/>
    <w:rsid w:val="006B64A9"/>
    <w:rsid w:val="006C133C"/>
    <w:rsid w:val="006C3AA0"/>
    <w:rsid w:val="006C5DDA"/>
    <w:rsid w:val="006C7C41"/>
    <w:rsid w:val="006C7E32"/>
    <w:rsid w:val="006D35CF"/>
    <w:rsid w:val="006E0E68"/>
    <w:rsid w:val="006E2B7C"/>
    <w:rsid w:val="006E5675"/>
    <w:rsid w:val="006F62BE"/>
    <w:rsid w:val="007010BE"/>
    <w:rsid w:val="00703563"/>
    <w:rsid w:val="00703D44"/>
    <w:rsid w:val="00706B1A"/>
    <w:rsid w:val="00712F50"/>
    <w:rsid w:val="00714C19"/>
    <w:rsid w:val="00714E63"/>
    <w:rsid w:val="00716734"/>
    <w:rsid w:val="0072135D"/>
    <w:rsid w:val="007242B6"/>
    <w:rsid w:val="007258B6"/>
    <w:rsid w:val="00731D26"/>
    <w:rsid w:val="00734C2B"/>
    <w:rsid w:val="00735BDE"/>
    <w:rsid w:val="00737448"/>
    <w:rsid w:val="00737A54"/>
    <w:rsid w:val="00746435"/>
    <w:rsid w:val="00746DD6"/>
    <w:rsid w:val="007512DA"/>
    <w:rsid w:val="00754388"/>
    <w:rsid w:val="00755B58"/>
    <w:rsid w:val="00762428"/>
    <w:rsid w:val="0076462A"/>
    <w:rsid w:val="00773CB5"/>
    <w:rsid w:val="00777F71"/>
    <w:rsid w:val="0078380E"/>
    <w:rsid w:val="007914D4"/>
    <w:rsid w:val="00795757"/>
    <w:rsid w:val="00795905"/>
    <w:rsid w:val="00797ABB"/>
    <w:rsid w:val="00797AC8"/>
    <w:rsid w:val="007A1706"/>
    <w:rsid w:val="007A6163"/>
    <w:rsid w:val="007B4420"/>
    <w:rsid w:val="007B5D99"/>
    <w:rsid w:val="007C1B06"/>
    <w:rsid w:val="007C39A9"/>
    <w:rsid w:val="007C6947"/>
    <w:rsid w:val="007E77C6"/>
    <w:rsid w:val="007E7834"/>
    <w:rsid w:val="007F2AB0"/>
    <w:rsid w:val="007F4347"/>
    <w:rsid w:val="007F754B"/>
    <w:rsid w:val="00800188"/>
    <w:rsid w:val="00804CBE"/>
    <w:rsid w:val="0082296E"/>
    <w:rsid w:val="00832238"/>
    <w:rsid w:val="0083382F"/>
    <w:rsid w:val="00844F54"/>
    <w:rsid w:val="00845BEB"/>
    <w:rsid w:val="008463F6"/>
    <w:rsid w:val="00850D34"/>
    <w:rsid w:val="0085159D"/>
    <w:rsid w:val="00856A49"/>
    <w:rsid w:val="008579AA"/>
    <w:rsid w:val="00860583"/>
    <w:rsid w:val="008609BE"/>
    <w:rsid w:val="00861700"/>
    <w:rsid w:val="00870354"/>
    <w:rsid w:val="008711D0"/>
    <w:rsid w:val="008758A5"/>
    <w:rsid w:val="00876750"/>
    <w:rsid w:val="00877B80"/>
    <w:rsid w:val="0088184A"/>
    <w:rsid w:val="0088331F"/>
    <w:rsid w:val="0088403F"/>
    <w:rsid w:val="00890767"/>
    <w:rsid w:val="00896AEE"/>
    <w:rsid w:val="008A0B58"/>
    <w:rsid w:val="008A1627"/>
    <w:rsid w:val="008A6B29"/>
    <w:rsid w:val="008A6E02"/>
    <w:rsid w:val="008B28FD"/>
    <w:rsid w:val="008B516F"/>
    <w:rsid w:val="008C1494"/>
    <w:rsid w:val="008C40D6"/>
    <w:rsid w:val="008C6D94"/>
    <w:rsid w:val="008D0B32"/>
    <w:rsid w:val="008D0C60"/>
    <w:rsid w:val="008D47C5"/>
    <w:rsid w:val="008E1644"/>
    <w:rsid w:val="008F52DF"/>
    <w:rsid w:val="00927AAA"/>
    <w:rsid w:val="00932AF9"/>
    <w:rsid w:val="00945073"/>
    <w:rsid w:val="00947746"/>
    <w:rsid w:val="00954354"/>
    <w:rsid w:val="0096001A"/>
    <w:rsid w:val="00960F00"/>
    <w:rsid w:val="00960F1B"/>
    <w:rsid w:val="00963029"/>
    <w:rsid w:val="00964479"/>
    <w:rsid w:val="00966B15"/>
    <w:rsid w:val="00967103"/>
    <w:rsid w:val="0097080A"/>
    <w:rsid w:val="0097414E"/>
    <w:rsid w:val="0097656A"/>
    <w:rsid w:val="009836BB"/>
    <w:rsid w:val="00983E49"/>
    <w:rsid w:val="009879DC"/>
    <w:rsid w:val="00996ED9"/>
    <w:rsid w:val="009A4004"/>
    <w:rsid w:val="009B3101"/>
    <w:rsid w:val="009B5DCF"/>
    <w:rsid w:val="009C18CD"/>
    <w:rsid w:val="009C21EE"/>
    <w:rsid w:val="009D1F1F"/>
    <w:rsid w:val="009E1940"/>
    <w:rsid w:val="009E340F"/>
    <w:rsid w:val="009E53E7"/>
    <w:rsid w:val="009E7AF9"/>
    <w:rsid w:val="009F7869"/>
    <w:rsid w:val="00A04070"/>
    <w:rsid w:val="00A05DF4"/>
    <w:rsid w:val="00A060B2"/>
    <w:rsid w:val="00A0743F"/>
    <w:rsid w:val="00A07587"/>
    <w:rsid w:val="00A07D0A"/>
    <w:rsid w:val="00A112E2"/>
    <w:rsid w:val="00A12225"/>
    <w:rsid w:val="00A1437E"/>
    <w:rsid w:val="00A16CC7"/>
    <w:rsid w:val="00A201AA"/>
    <w:rsid w:val="00A208C6"/>
    <w:rsid w:val="00A22F3C"/>
    <w:rsid w:val="00A258D3"/>
    <w:rsid w:val="00A2697F"/>
    <w:rsid w:val="00A32B97"/>
    <w:rsid w:val="00A34460"/>
    <w:rsid w:val="00A42D2C"/>
    <w:rsid w:val="00A51B66"/>
    <w:rsid w:val="00A54A96"/>
    <w:rsid w:val="00A5515F"/>
    <w:rsid w:val="00A65CCA"/>
    <w:rsid w:val="00A72D64"/>
    <w:rsid w:val="00A84E45"/>
    <w:rsid w:val="00A86A7C"/>
    <w:rsid w:val="00A93065"/>
    <w:rsid w:val="00A934C5"/>
    <w:rsid w:val="00A95BA8"/>
    <w:rsid w:val="00A97B49"/>
    <w:rsid w:val="00AA4242"/>
    <w:rsid w:val="00AA5A86"/>
    <w:rsid w:val="00AB306F"/>
    <w:rsid w:val="00AB63A5"/>
    <w:rsid w:val="00AC2FC5"/>
    <w:rsid w:val="00AC4B88"/>
    <w:rsid w:val="00AD4EEF"/>
    <w:rsid w:val="00AD70D6"/>
    <w:rsid w:val="00AE51AE"/>
    <w:rsid w:val="00AE5E3B"/>
    <w:rsid w:val="00AF1AA6"/>
    <w:rsid w:val="00AF44FB"/>
    <w:rsid w:val="00AF7501"/>
    <w:rsid w:val="00B07751"/>
    <w:rsid w:val="00B136BD"/>
    <w:rsid w:val="00B15B7F"/>
    <w:rsid w:val="00B1660E"/>
    <w:rsid w:val="00B23165"/>
    <w:rsid w:val="00B23303"/>
    <w:rsid w:val="00B26791"/>
    <w:rsid w:val="00B31608"/>
    <w:rsid w:val="00B32FD6"/>
    <w:rsid w:val="00B57A58"/>
    <w:rsid w:val="00B65C39"/>
    <w:rsid w:val="00B82094"/>
    <w:rsid w:val="00B826A9"/>
    <w:rsid w:val="00B8277D"/>
    <w:rsid w:val="00B95EC9"/>
    <w:rsid w:val="00B97593"/>
    <w:rsid w:val="00BA4863"/>
    <w:rsid w:val="00BA4CEF"/>
    <w:rsid w:val="00BB0A87"/>
    <w:rsid w:val="00BB4C75"/>
    <w:rsid w:val="00BB6EC9"/>
    <w:rsid w:val="00BC723A"/>
    <w:rsid w:val="00BD4091"/>
    <w:rsid w:val="00BE07F2"/>
    <w:rsid w:val="00BE2D87"/>
    <w:rsid w:val="00BF11A1"/>
    <w:rsid w:val="00BF5FB0"/>
    <w:rsid w:val="00BF6422"/>
    <w:rsid w:val="00C05BF6"/>
    <w:rsid w:val="00C17631"/>
    <w:rsid w:val="00C22BD4"/>
    <w:rsid w:val="00C2361A"/>
    <w:rsid w:val="00C26639"/>
    <w:rsid w:val="00C30E57"/>
    <w:rsid w:val="00C313DC"/>
    <w:rsid w:val="00C3239C"/>
    <w:rsid w:val="00C332F2"/>
    <w:rsid w:val="00C42EF8"/>
    <w:rsid w:val="00C460A7"/>
    <w:rsid w:val="00C465C6"/>
    <w:rsid w:val="00C47EF1"/>
    <w:rsid w:val="00C52E1F"/>
    <w:rsid w:val="00C54A6F"/>
    <w:rsid w:val="00C55AF7"/>
    <w:rsid w:val="00C56FA3"/>
    <w:rsid w:val="00C60F67"/>
    <w:rsid w:val="00C6155D"/>
    <w:rsid w:val="00C61AF7"/>
    <w:rsid w:val="00C625F7"/>
    <w:rsid w:val="00C7223D"/>
    <w:rsid w:val="00C75027"/>
    <w:rsid w:val="00C828A0"/>
    <w:rsid w:val="00C9420A"/>
    <w:rsid w:val="00CA3E22"/>
    <w:rsid w:val="00CA55F0"/>
    <w:rsid w:val="00CB6DF0"/>
    <w:rsid w:val="00CC498C"/>
    <w:rsid w:val="00CD2679"/>
    <w:rsid w:val="00CD44FE"/>
    <w:rsid w:val="00CD48A8"/>
    <w:rsid w:val="00CD7994"/>
    <w:rsid w:val="00CE1992"/>
    <w:rsid w:val="00CE3D6A"/>
    <w:rsid w:val="00CE5A36"/>
    <w:rsid w:val="00CE6D3D"/>
    <w:rsid w:val="00CF0CED"/>
    <w:rsid w:val="00CF3246"/>
    <w:rsid w:val="00CF6464"/>
    <w:rsid w:val="00CF7AE6"/>
    <w:rsid w:val="00CF7CC6"/>
    <w:rsid w:val="00D052DF"/>
    <w:rsid w:val="00D1051E"/>
    <w:rsid w:val="00D17E9C"/>
    <w:rsid w:val="00D214B4"/>
    <w:rsid w:val="00D23ECE"/>
    <w:rsid w:val="00D3775D"/>
    <w:rsid w:val="00D40E61"/>
    <w:rsid w:val="00D4182A"/>
    <w:rsid w:val="00D41A64"/>
    <w:rsid w:val="00D51280"/>
    <w:rsid w:val="00D55CFB"/>
    <w:rsid w:val="00D6214F"/>
    <w:rsid w:val="00D62A80"/>
    <w:rsid w:val="00D641EF"/>
    <w:rsid w:val="00D656AA"/>
    <w:rsid w:val="00D70192"/>
    <w:rsid w:val="00D718B3"/>
    <w:rsid w:val="00D7671F"/>
    <w:rsid w:val="00D8564E"/>
    <w:rsid w:val="00D869CA"/>
    <w:rsid w:val="00D91B1A"/>
    <w:rsid w:val="00D92CB3"/>
    <w:rsid w:val="00D93171"/>
    <w:rsid w:val="00D93DB7"/>
    <w:rsid w:val="00D95985"/>
    <w:rsid w:val="00D963CF"/>
    <w:rsid w:val="00D97C08"/>
    <w:rsid w:val="00DA23A9"/>
    <w:rsid w:val="00DA7AB3"/>
    <w:rsid w:val="00DB3166"/>
    <w:rsid w:val="00DB3DF5"/>
    <w:rsid w:val="00DB616D"/>
    <w:rsid w:val="00DB6748"/>
    <w:rsid w:val="00DB6F67"/>
    <w:rsid w:val="00DC1AE8"/>
    <w:rsid w:val="00DC4BAE"/>
    <w:rsid w:val="00DC6451"/>
    <w:rsid w:val="00DD0AA8"/>
    <w:rsid w:val="00DD67F8"/>
    <w:rsid w:val="00DD7518"/>
    <w:rsid w:val="00DE2C03"/>
    <w:rsid w:val="00DE35B1"/>
    <w:rsid w:val="00DE55A2"/>
    <w:rsid w:val="00DF5B3D"/>
    <w:rsid w:val="00DF7B50"/>
    <w:rsid w:val="00E03805"/>
    <w:rsid w:val="00E0504A"/>
    <w:rsid w:val="00E05C92"/>
    <w:rsid w:val="00E11476"/>
    <w:rsid w:val="00E11FA7"/>
    <w:rsid w:val="00E12AC0"/>
    <w:rsid w:val="00E12DB4"/>
    <w:rsid w:val="00E144B6"/>
    <w:rsid w:val="00E14C62"/>
    <w:rsid w:val="00E169B2"/>
    <w:rsid w:val="00E16FDD"/>
    <w:rsid w:val="00E21AC9"/>
    <w:rsid w:val="00E2274E"/>
    <w:rsid w:val="00E2514B"/>
    <w:rsid w:val="00E275BA"/>
    <w:rsid w:val="00E31F9D"/>
    <w:rsid w:val="00E32379"/>
    <w:rsid w:val="00E35C05"/>
    <w:rsid w:val="00E3790F"/>
    <w:rsid w:val="00E41463"/>
    <w:rsid w:val="00E47EB8"/>
    <w:rsid w:val="00E53659"/>
    <w:rsid w:val="00E54535"/>
    <w:rsid w:val="00E57CFE"/>
    <w:rsid w:val="00E659FF"/>
    <w:rsid w:val="00E722F2"/>
    <w:rsid w:val="00E728E4"/>
    <w:rsid w:val="00E73195"/>
    <w:rsid w:val="00E750A9"/>
    <w:rsid w:val="00E76547"/>
    <w:rsid w:val="00E7694F"/>
    <w:rsid w:val="00E77552"/>
    <w:rsid w:val="00E80962"/>
    <w:rsid w:val="00E80D07"/>
    <w:rsid w:val="00E83C61"/>
    <w:rsid w:val="00E9151B"/>
    <w:rsid w:val="00E94A06"/>
    <w:rsid w:val="00EA13EF"/>
    <w:rsid w:val="00EA1477"/>
    <w:rsid w:val="00EA33BA"/>
    <w:rsid w:val="00EA5DCB"/>
    <w:rsid w:val="00EB2EE4"/>
    <w:rsid w:val="00EB2F4E"/>
    <w:rsid w:val="00EB2FED"/>
    <w:rsid w:val="00EB3550"/>
    <w:rsid w:val="00EC186D"/>
    <w:rsid w:val="00EC2CDA"/>
    <w:rsid w:val="00EC3C29"/>
    <w:rsid w:val="00EE52D6"/>
    <w:rsid w:val="00EF4B8F"/>
    <w:rsid w:val="00EF7578"/>
    <w:rsid w:val="00F00261"/>
    <w:rsid w:val="00F01B41"/>
    <w:rsid w:val="00F06575"/>
    <w:rsid w:val="00F07944"/>
    <w:rsid w:val="00F13796"/>
    <w:rsid w:val="00F2148E"/>
    <w:rsid w:val="00F222FD"/>
    <w:rsid w:val="00F2577E"/>
    <w:rsid w:val="00F2796F"/>
    <w:rsid w:val="00F44833"/>
    <w:rsid w:val="00F510CA"/>
    <w:rsid w:val="00F52A11"/>
    <w:rsid w:val="00F61642"/>
    <w:rsid w:val="00F6266C"/>
    <w:rsid w:val="00F62AFA"/>
    <w:rsid w:val="00F62DD3"/>
    <w:rsid w:val="00F7110A"/>
    <w:rsid w:val="00F77A41"/>
    <w:rsid w:val="00F929FB"/>
    <w:rsid w:val="00F96CEB"/>
    <w:rsid w:val="00F97773"/>
    <w:rsid w:val="00FA0FB8"/>
    <w:rsid w:val="00FA19D5"/>
    <w:rsid w:val="00FA582E"/>
    <w:rsid w:val="00FB16AF"/>
    <w:rsid w:val="00FB1AE0"/>
    <w:rsid w:val="00FB3E1C"/>
    <w:rsid w:val="00FB5B97"/>
    <w:rsid w:val="00FC0939"/>
    <w:rsid w:val="00FC1F0E"/>
    <w:rsid w:val="00FC54F8"/>
    <w:rsid w:val="00FC77BC"/>
    <w:rsid w:val="00FD26CE"/>
    <w:rsid w:val="00FD48AD"/>
    <w:rsid w:val="00FD6E6B"/>
    <w:rsid w:val="00FD782B"/>
    <w:rsid w:val="00FE07F4"/>
    <w:rsid w:val="00FE1BA3"/>
    <w:rsid w:val="00FE2D0A"/>
    <w:rsid w:val="00FE2DC5"/>
    <w:rsid w:val="00FE5B25"/>
    <w:rsid w:val="00FE64A5"/>
    <w:rsid w:val="00FE6B96"/>
    <w:rsid w:val="00FF261D"/>
    <w:rsid w:val="00FF425F"/>
    <w:rsid w:val="00FF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4446162"/>
  <w15:docId w15:val="{6894356D-262B-4211-A23D-E03DCFA9F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242B6"/>
    <w:pPr>
      <w:spacing w:after="0" w:line="240" w:lineRule="auto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804CBE"/>
    <w:pPr>
      <w:keepNext/>
      <w:numPr>
        <w:numId w:val="1"/>
      </w:numPr>
      <w:spacing w:before="240" w:after="240"/>
      <w:jc w:val="center"/>
      <w:outlineLvl w:val="0"/>
    </w:pPr>
    <w:rPr>
      <w:rFonts w:cs="Arial"/>
      <w:bCs/>
      <w:kern w:val="32"/>
      <w:sz w:val="28"/>
      <w:szCs w:val="32"/>
    </w:rPr>
  </w:style>
  <w:style w:type="paragraph" w:styleId="2">
    <w:name w:val="heading 2"/>
    <w:basedOn w:val="a0"/>
    <w:next w:val="a0"/>
    <w:link w:val="20"/>
    <w:qFormat/>
    <w:rsid w:val="0058461E"/>
    <w:pPr>
      <w:numPr>
        <w:ilvl w:val="1"/>
        <w:numId w:val="1"/>
      </w:numPr>
      <w:spacing w:before="60" w:after="60"/>
      <w:jc w:val="center"/>
      <w:outlineLvl w:val="1"/>
    </w:pPr>
    <w:rPr>
      <w:bCs/>
      <w:iCs/>
      <w:sz w:val="28"/>
    </w:rPr>
  </w:style>
  <w:style w:type="paragraph" w:styleId="3">
    <w:name w:val="heading 3"/>
    <w:basedOn w:val="a0"/>
    <w:next w:val="a0"/>
    <w:link w:val="30"/>
    <w:semiHidden/>
    <w:qFormat/>
    <w:rsid w:val="00714C19"/>
    <w:pPr>
      <w:numPr>
        <w:ilvl w:val="2"/>
        <w:numId w:val="1"/>
      </w:numPr>
      <w:spacing w:after="120"/>
      <w:jc w:val="both"/>
      <w:outlineLvl w:val="2"/>
    </w:pPr>
    <w:rPr>
      <w:bCs/>
    </w:rPr>
  </w:style>
  <w:style w:type="paragraph" w:styleId="4">
    <w:name w:val="heading 4"/>
    <w:basedOn w:val="a0"/>
    <w:next w:val="a0"/>
    <w:link w:val="40"/>
    <w:semiHidden/>
    <w:qFormat/>
    <w:rsid w:val="00714C19"/>
    <w:pPr>
      <w:keepNext/>
      <w:numPr>
        <w:ilvl w:val="3"/>
        <w:numId w:val="1"/>
      </w:numPr>
      <w:spacing w:before="120" w:after="60"/>
      <w:outlineLvl w:val="3"/>
    </w:pPr>
    <w:rPr>
      <w:b/>
      <w:bCs/>
    </w:rPr>
  </w:style>
  <w:style w:type="paragraph" w:styleId="5">
    <w:name w:val="heading 5"/>
    <w:basedOn w:val="a0"/>
    <w:next w:val="a0"/>
    <w:link w:val="50"/>
    <w:semiHidden/>
    <w:qFormat/>
    <w:rsid w:val="00714C19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semiHidden/>
    <w:qFormat/>
    <w:rsid w:val="00714C19"/>
    <w:pPr>
      <w:keepNext/>
      <w:numPr>
        <w:ilvl w:val="5"/>
        <w:numId w:val="1"/>
      </w:numPr>
      <w:spacing w:before="240" w:after="120"/>
      <w:outlineLvl w:val="5"/>
    </w:pPr>
    <w:rPr>
      <w:rFonts w:ascii="Arial" w:hAnsi="Arial"/>
      <w:b/>
    </w:rPr>
  </w:style>
  <w:style w:type="paragraph" w:styleId="7">
    <w:name w:val="heading 7"/>
    <w:basedOn w:val="a0"/>
    <w:next w:val="a0"/>
    <w:link w:val="70"/>
    <w:semiHidden/>
    <w:qFormat/>
    <w:rsid w:val="00714C19"/>
    <w:pPr>
      <w:keepNext/>
      <w:numPr>
        <w:ilvl w:val="6"/>
        <w:numId w:val="1"/>
      </w:numPr>
      <w:jc w:val="center"/>
      <w:outlineLvl w:val="6"/>
    </w:pPr>
    <w:rPr>
      <w:rFonts w:ascii="Arial" w:hAnsi="Arial"/>
      <w:b/>
      <w:szCs w:val="20"/>
    </w:rPr>
  </w:style>
  <w:style w:type="paragraph" w:styleId="8">
    <w:name w:val="heading 8"/>
    <w:basedOn w:val="a0"/>
    <w:next w:val="a0"/>
    <w:link w:val="80"/>
    <w:semiHidden/>
    <w:qFormat/>
    <w:rsid w:val="00714C19"/>
    <w:pPr>
      <w:keepNext/>
      <w:widowControl w:val="0"/>
      <w:numPr>
        <w:ilvl w:val="7"/>
        <w:numId w:val="1"/>
      </w:numPr>
      <w:tabs>
        <w:tab w:val="left" w:pos="1008"/>
      </w:tabs>
      <w:spacing w:before="120"/>
      <w:outlineLvl w:val="7"/>
    </w:pPr>
    <w:rPr>
      <w:rFonts w:ascii="Arial" w:hAnsi="Arial"/>
      <w:b/>
      <w:snapToGrid w:val="0"/>
      <w:szCs w:val="20"/>
    </w:rPr>
  </w:style>
  <w:style w:type="paragraph" w:styleId="9">
    <w:name w:val="heading 9"/>
    <w:basedOn w:val="a0"/>
    <w:next w:val="a0"/>
    <w:link w:val="90"/>
    <w:semiHidden/>
    <w:qFormat/>
    <w:rsid w:val="00714C19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04CBE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20">
    <w:name w:val="Заголовок 2 Знак"/>
    <w:basedOn w:val="a1"/>
    <w:link w:val="2"/>
    <w:rsid w:val="0058461E"/>
    <w:rPr>
      <w:rFonts w:ascii="Times New Roman" w:eastAsia="Times New Roman" w:hAnsi="Times New Roman" w:cs="Times New Roman"/>
      <w:bCs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semiHidden/>
    <w:rsid w:val="00063649"/>
    <w:rPr>
      <w:rFonts w:ascii="Times New Roman" w:eastAsia="Times New Roman" w:hAnsi="Times New Roman" w:cs="Times New Roman"/>
      <w:bCs/>
      <w:sz w:val="24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06364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50">
    <w:name w:val="Заголовок 5 Знак"/>
    <w:basedOn w:val="a1"/>
    <w:link w:val="5"/>
    <w:semiHidden/>
    <w:rsid w:val="00063649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1"/>
    <w:link w:val="6"/>
    <w:semiHidden/>
    <w:rsid w:val="00063649"/>
    <w:rPr>
      <w:rFonts w:ascii="Arial" w:eastAsia="Times New Roman" w:hAnsi="Arial" w:cs="Times New Roman"/>
      <w:b/>
      <w:sz w:val="24"/>
      <w:szCs w:val="28"/>
      <w:lang w:eastAsia="ru-RU"/>
    </w:rPr>
  </w:style>
  <w:style w:type="character" w:customStyle="1" w:styleId="70">
    <w:name w:val="Заголовок 7 Знак"/>
    <w:basedOn w:val="a1"/>
    <w:link w:val="7"/>
    <w:semiHidden/>
    <w:rsid w:val="00063649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063649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semiHidden/>
    <w:rsid w:val="00063649"/>
    <w:rPr>
      <w:rFonts w:ascii="Arial" w:eastAsia="Times New Roman" w:hAnsi="Arial" w:cs="Arial"/>
      <w:lang w:eastAsia="ru-RU"/>
    </w:rPr>
  </w:style>
  <w:style w:type="paragraph" w:styleId="a4">
    <w:name w:val="header"/>
    <w:basedOn w:val="a0"/>
    <w:link w:val="a5"/>
    <w:uiPriority w:val="99"/>
    <w:unhideWhenUsed/>
    <w:rsid w:val="001F1DF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1F1DFD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6">
    <w:name w:val="footer"/>
    <w:basedOn w:val="a0"/>
    <w:link w:val="a7"/>
    <w:uiPriority w:val="99"/>
    <w:unhideWhenUsed/>
    <w:rsid w:val="001F1DF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1F1DFD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8">
    <w:name w:val="Balloon Text"/>
    <w:basedOn w:val="a0"/>
    <w:link w:val="a9"/>
    <w:uiPriority w:val="99"/>
    <w:semiHidden/>
    <w:unhideWhenUsed/>
    <w:rsid w:val="00714C1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714C19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2"/>
    <w:uiPriority w:val="59"/>
    <w:rsid w:val="001B64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1"/>
    <w:basedOn w:val="a0"/>
    <w:next w:val="a0"/>
    <w:autoRedefine/>
    <w:uiPriority w:val="39"/>
    <w:unhideWhenUsed/>
    <w:rsid w:val="004D491D"/>
    <w:pPr>
      <w:tabs>
        <w:tab w:val="right" w:leader="dot" w:pos="9923"/>
      </w:tabs>
      <w:spacing w:before="60" w:after="60"/>
    </w:pPr>
  </w:style>
  <w:style w:type="paragraph" w:styleId="21">
    <w:name w:val="toc 2"/>
    <w:basedOn w:val="a0"/>
    <w:next w:val="a0"/>
    <w:autoRedefine/>
    <w:uiPriority w:val="39"/>
    <w:unhideWhenUsed/>
    <w:rsid w:val="004D491D"/>
    <w:pPr>
      <w:tabs>
        <w:tab w:val="right" w:leader="dot" w:pos="9923"/>
      </w:tabs>
      <w:spacing w:after="100"/>
      <w:ind w:left="238"/>
      <w:contextualSpacing/>
    </w:pPr>
  </w:style>
  <w:style w:type="paragraph" w:customStyle="1" w:styleId="ab">
    <w:name w:val="Основной"/>
    <w:basedOn w:val="a0"/>
    <w:qFormat/>
    <w:rsid w:val="00467B7D"/>
    <w:pPr>
      <w:ind w:firstLine="567"/>
      <w:jc w:val="both"/>
    </w:pPr>
  </w:style>
  <w:style w:type="paragraph" w:customStyle="1" w:styleId="a">
    <w:name w:val="Список_тире"/>
    <w:basedOn w:val="a0"/>
    <w:qFormat/>
    <w:rsid w:val="001F1DFD"/>
    <w:pPr>
      <w:numPr>
        <w:numId w:val="3"/>
      </w:numPr>
      <w:contextualSpacing/>
    </w:pPr>
  </w:style>
  <w:style w:type="paragraph" w:customStyle="1" w:styleId="-">
    <w:name w:val="Список-буква"/>
    <w:basedOn w:val="a0"/>
    <w:qFormat/>
    <w:rsid w:val="001F1DFD"/>
    <w:pPr>
      <w:numPr>
        <w:numId w:val="4"/>
      </w:numPr>
      <w:contextualSpacing/>
      <w:jc w:val="both"/>
    </w:pPr>
  </w:style>
  <w:style w:type="character" w:styleId="ac">
    <w:name w:val="Hyperlink"/>
    <w:basedOn w:val="a1"/>
    <w:uiPriority w:val="99"/>
    <w:unhideWhenUsed/>
    <w:rsid w:val="00D656AA"/>
    <w:rPr>
      <w:color w:val="0000FF" w:themeColor="hyperlink"/>
      <w:u w:val="single"/>
    </w:rPr>
  </w:style>
  <w:style w:type="paragraph" w:styleId="ad">
    <w:name w:val="footnote text"/>
    <w:basedOn w:val="a0"/>
    <w:link w:val="ae"/>
    <w:uiPriority w:val="99"/>
    <w:semiHidden/>
    <w:unhideWhenUsed/>
    <w:rsid w:val="00731D26"/>
    <w:rPr>
      <w:sz w:val="20"/>
      <w:szCs w:val="20"/>
    </w:rPr>
  </w:style>
  <w:style w:type="character" w:customStyle="1" w:styleId="ae">
    <w:name w:val="Текст сноски Знак"/>
    <w:basedOn w:val="a1"/>
    <w:link w:val="ad"/>
    <w:uiPriority w:val="99"/>
    <w:semiHidden/>
    <w:rsid w:val="00731D2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basedOn w:val="a1"/>
    <w:uiPriority w:val="99"/>
    <w:semiHidden/>
    <w:unhideWhenUsed/>
    <w:rsid w:val="00731D26"/>
    <w:rPr>
      <w:vertAlign w:val="superscript"/>
    </w:rPr>
  </w:style>
  <w:style w:type="paragraph" w:styleId="af0">
    <w:name w:val="List Paragraph"/>
    <w:basedOn w:val="a0"/>
    <w:uiPriority w:val="34"/>
    <w:qFormat/>
    <w:rsid w:val="00731D26"/>
    <w:pPr>
      <w:ind w:left="720"/>
      <w:contextualSpacing/>
    </w:pPr>
  </w:style>
  <w:style w:type="character" w:customStyle="1" w:styleId="FontStyle184">
    <w:name w:val="Font Style184"/>
    <w:rsid w:val="00471A83"/>
    <w:rPr>
      <w:rFonts w:ascii="Times New Roman" w:hAnsi="Times New Roman" w:cs="Times New Roman"/>
      <w:sz w:val="24"/>
      <w:szCs w:val="24"/>
    </w:rPr>
  </w:style>
  <w:style w:type="paragraph" w:styleId="af1">
    <w:name w:val="No Spacing"/>
    <w:uiPriority w:val="1"/>
    <w:qFormat/>
    <w:rsid w:val="00471A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9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5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3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5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1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&#1062;&#1048;&#1055;&#1050;-&#1048;&#1058;\(&#1048;&#1058;-&#1047;&#1072;&#1082;&#1091;&#1087;&#1082;&#1080;)\(CUR)\&#1047;&#1072;&#1103;&#1074;&#1082;&#1080;\_&#1058;&#1047;_&#1055;&#1086;&#1089;&#1090;&#1072;&#1074;&#1082;&#1072;%20&#1075;&#1088;&#1091;&#1087;&#1087;%20&#1090;&#1086;&#1074;&#1072;&#1088;&#1086;&#1074;%20&#1079;&#1072;%20&#1080;&#1089;&#1082;&#1083;&#1102;&#1095;&#1077;&#1085;&#1080;&#1077;&#1084;%20&#1085;&#1077;&#1089;&#1090;&#1072;&#1085;&#1076;&#1072;&#1088;&#1090;&#1085;&#1086;&#1075;&#1086;%20&#1090;&#1077;&#1093;&#1085;&#1086;&#1083;&#1086;&#1075;&#1080;&#1095;&#1077;&#1089;&#1082;&#1086;&#1075;&#1086;%20&#1086;&#1073;&#1086;&#1088;&#1091;&#1076;&#1086;&#1074;&#1072;&#1085;&#1080;&#1103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8C9BF-DAE8-4A8D-AB28-53717F3F3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_ТЗ_Поставка групп товаров за исключением нестандартного технологического оборудования.dotx</Template>
  <TotalTime>1445</TotalTime>
  <Pages>11</Pages>
  <Words>2785</Words>
  <Characters>15879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Бурин Евгений Васильевич</dc:creator>
  <cp:lastModifiedBy>Болтачев Дмитрий Викторович</cp:lastModifiedBy>
  <cp:revision>25</cp:revision>
  <cp:lastPrinted>2014-09-15T10:34:00Z</cp:lastPrinted>
  <dcterms:created xsi:type="dcterms:W3CDTF">2014-09-08T12:59:00Z</dcterms:created>
  <dcterms:modified xsi:type="dcterms:W3CDTF">2014-09-15T10:51:00Z</dcterms:modified>
</cp:coreProperties>
</file>