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5E" w:rsidRDefault="0090585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0585E" w:rsidRPr="00E73503" w:rsidRDefault="0090585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90585E" w:rsidRPr="001B1299">
        <w:trPr>
          <w:trHeight w:val="581"/>
        </w:trPr>
        <w:tc>
          <w:tcPr>
            <w:tcW w:w="9828" w:type="dxa"/>
            <w:vAlign w:val="center"/>
          </w:tcPr>
          <w:p w:rsidR="0090585E" w:rsidRPr="001B1299" w:rsidRDefault="0090585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4573 от «10»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90585E" w:rsidRPr="004E3C5E" w:rsidRDefault="0090585E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8049</w:t>
            </w:r>
          </w:p>
          <w:p w:rsidR="0090585E" w:rsidRPr="007064D6" w:rsidRDefault="0090585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1186</w:t>
            </w:r>
          </w:p>
        </w:tc>
      </w:tr>
    </w:tbl>
    <w:p w:rsidR="0090585E" w:rsidRDefault="0090585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90585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7D4215" w:rsidRDefault="0090585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90585E" w:rsidRPr="007D4215">
        <w:trPr>
          <w:trHeight w:val="146"/>
        </w:trPr>
        <w:tc>
          <w:tcPr>
            <w:tcW w:w="9948" w:type="dxa"/>
            <w:gridSpan w:val="2"/>
          </w:tcPr>
          <w:p w:rsidR="0090585E" w:rsidRPr="007D4215" w:rsidRDefault="0090585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90585E" w:rsidRPr="007D4215" w:rsidRDefault="0090585E" w:rsidP="004052B7">
            <w:pPr>
              <w:tabs>
                <w:tab w:val="left" w:pos="1134"/>
              </w:tabs>
              <w:jc w:val="both"/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90585E" w:rsidRPr="007938E2" w:rsidRDefault="0090585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85E" w:rsidRPr="007938E2" w:rsidRDefault="0090585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Default="0090585E" w:rsidP="007C1169">
            <w:pPr>
              <w:jc w:val="both"/>
            </w:pPr>
            <w:r>
              <w:t xml:space="preserve">Смирнова Ольга Евгеньевна, </w:t>
            </w:r>
          </w:p>
          <w:p w:rsidR="0090585E" w:rsidRPr="00B74E80" w:rsidRDefault="0090585E" w:rsidP="00D372D6">
            <w:pPr>
              <w:jc w:val="both"/>
            </w:pPr>
            <w:r>
              <w:t xml:space="preserve">телефон: (3823) 52-98-70, 52-55-65, </w:t>
            </w:r>
            <w:r w:rsidRPr="00F512FA">
              <w:t>факс (3823) 56-25-50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5E" w:rsidRPr="007938E2" w:rsidRDefault="0090585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90585E" w:rsidRPr="007938E2" w:rsidRDefault="0090585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90585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585E" w:rsidRPr="007938E2" w:rsidRDefault="0090585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585E" w:rsidRPr="007938E2" w:rsidRDefault="0090585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90585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Pr="007C1169" w:rsidRDefault="0090585E" w:rsidP="007C1169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>
              <w:t>П</w:t>
            </w:r>
            <w:r w:rsidRPr="00D844FC">
              <w:t xml:space="preserve">раво </w:t>
            </w:r>
            <w:r>
              <w:t xml:space="preserve">заключения договора на </w:t>
            </w:r>
            <w:r w:rsidRPr="00C67300">
              <w:t xml:space="preserve">поставку </w:t>
            </w:r>
            <w:r>
              <w:t>химической продукции</w:t>
            </w:r>
            <w:r w:rsidRPr="00C67300">
              <w:t xml:space="preserve"> </w:t>
            </w:r>
          </w:p>
          <w:p w:rsidR="0090585E" w:rsidRDefault="0090585E" w:rsidP="007C1169"/>
          <w:p w:rsidR="0090585E" w:rsidRPr="001B69EC" w:rsidRDefault="0090585E" w:rsidP="007C1169">
            <w:r w:rsidRPr="001B69EC">
              <w:t xml:space="preserve">Предмет договора: </w:t>
            </w:r>
            <w:r>
              <w:t>химическая продукция</w:t>
            </w:r>
          </w:p>
          <w:p w:rsidR="0090585E" w:rsidRPr="00F16CE4" w:rsidRDefault="0090585E" w:rsidP="007C1169">
            <w:pPr>
              <w:rPr>
                <w:b/>
                <w:bCs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90585E" w:rsidRPr="00B975CB" w:rsidRDefault="0090585E" w:rsidP="004052B7"/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B975CB" w:rsidRDefault="0090585E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7C1169">
            <w:pPr>
              <w:ind w:right="153"/>
            </w:pPr>
            <w:r w:rsidRPr="00630D81">
              <w:t>Поставка товара в течение 30  календарных дней с момента подписания договора уполномоченными представителями сторон</w:t>
            </w:r>
            <w:r>
              <w:t xml:space="preserve">. </w:t>
            </w:r>
          </w:p>
          <w:p w:rsidR="0090585E" w:rsidRDefault="0090585E" w:rsidP="007C1169">
            <w:pPr>
              <w:ind w:right="153"/>
            </w:pPr>
            <w:r w:rsidRPr="00691CA4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90585E" w:rsidRPr="00B975CB" w:rsidRDefault="0090585E" w:rsidP="0069623B">
            <w:pPr>
              <w:rPr>
                <w:b/>
                <w:bCs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4A0A11" w:rsidRDefault="0090585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7C1169">
            <w:r w:rsidRPr="00630D81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90585E" w:rsidRPr="00B975CB" w:rsidRDefault="0090585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90585E" w:rsidRPr="00B975CB" w:rsidTr="007C1169">
        <w:trPr>
          <w:trHeight w:val="415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D844FC" w:rsidRDefault="0090585E" w:rsidP="007C1169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 Северск, ул. Предзаводская, 9. </w:t>
            </w:r>
          </w:p>
          <w:p w:rsidR="0090585E" w:rsidRDefault="0090585E" w:rsidP="007C1169">
            <w:r w:rsidRPr="000B515D">
              <w:t>Способ доставки</w:t>
            </w:r>
            <w:r>
              <w:t>:</w:t>
            </w:r>
          </w:p>
          <w:p w:rsidR="0090585E" w:rsidRPr="00691CA4" w:rsidRDefault="0090585E" w:rsidP="007C1169">
            <w:r w:rsidRPr="00691CA4">
              <w:t>железнодорожным транспортом: ж/д  контейнером до станции Томск -Грузовой  ЗСЖД, код. ст.- 874302;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терминала в г.Томске  включена в стоимость Товара.</w:t>
            </w:r>
          </w:p>
          <w:p w:rsidR="0090585E" w:rsidRPr="00DB3BDE" w:rsidRDefault="0090585E" w:rsidP="0069623B">
            <w:pPr>
              <w:pStyle w:val="10"/>
              <w:spacing w:after="0" w:line="240" w:lineRule="auto"/>
              <w:ind w:left="0"/>
              <w:jc w:val="both"/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Default="0090585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90585E" w:rsidRPr="00B975CB" w:rsidRDefault="0090585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4939EB" w:rsidRDefault="0090585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8" w:history="1">
              <w:r w:rsidRPr="0069623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90585E" w:rsidRPr="004939EB" w:rsidRDefault="0090585E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90585E" w:rsidRPr="00B975CB" w:rsidRDefault="0090585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B975CB" w:rsidRDefault="0090585E" w:rsidP="004052B7"/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90585E" w:rsidRPr="001B1299">
        <w:trPr>
          <w:trHeight w:val="678"/>
        </w:trPr>
        <w:tc>
          <w:tcPr>
            <w:tcW w:w="9948" w:type="dxa"/>
            <w:gridSpan w:val="2"/>
          </w:tcPr>
          <w:p w:rsidR="0090585E" w:rsidRDefault="0090585E" w:rsidP="007C116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90585E" w:rsidRPr="007C1169" w:rsidRDefault="0090585E" w:rsidP="007C116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455 819</w:t>
            </w:r>
            <w:r>
              <w:rPr>
                <w:color w:val="000000"/>
              </w:rPr>
              <w:t xml:space="preserve">   (четыреста пятьдесят пять тысяч восемьсот девятнадцать) </w:t>
            </w:r>
            <w:r>
              <w:rPr>
                <w:b/>
                <w:bCs/>
                <w:color w:val="000000"/>
              </w:rPr>
              <w:t>рублей 80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90585E" w:rsidRDefault="0090585E" w:rsidP="007C116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90585E" w:rsidRPr="007C1169" w:rsidRDefault="0090585E" w:rsidP="007C116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377 813</w:t>
            </w:r>
            <w:r>
              <w:t xml:space="preserve">   (триста семьдесят семь тысяч восемьсот тринадцать) </w:t>
            </w:r>
            <w:r>
              <w:rPr>
                <w:b/>
                <w:bCs/>
              </w:rPr>
              <w:t>рублей 39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90585E" w:rsidRPr="007C1169" w:rsidRDefault="0090585E" w:rsidP="007C116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90585E" w:rsidRPr="007C1169" w:rsidRDefault="0090585E" w:rsidP="007C116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7C1169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90585E" w:rsidRDefault="0090585E" w:rsidP="007C1169"/>
          <w:p w:rsidR="0090585E" w:rsidRDefault="0090585E" w:rsidP="007C1169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90585E" w:rsidRDefault="0090585E" w:rsidP="007C1169">
            <w:r w:rsidRPr="00630D81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90585E" w:rsidRPr="001B1299" w:rsidRDefault="0090585E" w:rsidP="007C1169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90585E" w:rsidRPr="00225C74" w:rsidRDefault="0090585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6216DE">
                <w:rPr>
                  <w:rStyle w:val="Hyperlink"/>
                </w:rPr>
                <w:t>http://zakupki.gov.ru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69623B">
              <w:rPr>
                <w:color w:val="0000FF"/>
                <w:u w:val="single"/>
              </w:rPr>
              <w:t>http://</w:t>
            </w:r>
            <w:hyperlink r:id="rId11" w:history="1">
              <w:r w:rsidRPr="0069623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90585E" w:rsidRDefault="0090585E" w:rsidP="004052B7">
            <w:pPr>
              <w:tabs>
                <w:tab w:val="left" w:pos="1134"/>
              </w:tabs>
            </w:pPr>
          </w:p>
          <w:p w:rsidR="0090585E" w:rsidRPr="001050E6" w:rsidRDefault="0090585E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B975CB" w:rsidRDefault="0090585E" w:rsidP="004052B7"/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Default="0090585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90585E" w:rsidRPr="00B975CB" w:rsidRDefault="0090585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Pr="00D12912" w:rsidRDefault="0090585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90585E" w:rsidRPr="006B4D55" w:rsidRDefault="0090585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Default="0090585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90585E" w:rsidRPr="00B975CB" w:rsidRDefault="0090585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90585E" w:rsidRPr="00CE0D41" w:rsidRDefault="0090585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12" w:history="1">
              <w:r w:rsidRPr="0069623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90585E" w:rsidRPr="00EC648D" w:rsidRDefault="0090585E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90585E" w:rsidRPr="00E01693" w:rsidRDefault="0090585E" w:rsidP="004052B7"/>
          <w:p w:rsidR="0090585E" w:rsidRPr="00E01693" w:rsidRDefault="0090585E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90585E" w:rsidRPr="00EC648D" w:rsidRDefault="0090585E" w:rsidP="004052B7">
            <w:pPr>
              <w:rPr>
                <w:b/>
                <w:bCs/>
                <w:u w:val="single"/>
              </w:rPr>
            </w:pP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90585E" w:rsidRPr="009E2FC9" w:rsidRDefault="0090585E" w:rsidP="002227FA"/>
          <w:p w:rsidR="0090585E" w:rsidRPr="001B1299" w:rsidRDefault="0090585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«16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1B1299" w:rsidRDefault="0090585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90585E" w:rsidRPr="001B1299">
        <w:trPr>
          <w:trHeight w:val="146"/>
        </w:trPr>
        <w:tc>
          <w:tcPr>
            <w:tcW w:w="9948" w:type="dxa"/>
            <w:gridSpan w:val="2"/>
          </w:tcPr>
          <w:p w:rsidR="0090585E" w:rsidRDefault="0090585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90585E" w:rsidRDefault="0090585E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90585E" w:rsidRDefault="0090585E" w:rsidP="002227FA"/>
          <w:p w:rsidR="0090585E" w:rsidRPr="001B1299" w:rsidRDefault="0090585E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«16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B975CB" w:rsidRDefault="0090585E" w:rsidP="004052B7"/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90585E" w:rsidRPr="00B975CB">
        <w:trPr>
          <w:trHeight w:val="146"/>
        </w:trPr>
        <w:tc>
          <w:tcPr>
            <w:tcW w:w="9948" w:type="dxa"/>
            <w:gridSpan w:val="2"/>
          </w:tcPr>
          <w:p w:rsidR="0090585E" w:rsidRPr="00AE6F72" w:rsidRDefault="0090585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90585E" w:rsidRPr="00225DB0" w:rsidRDefault="0090585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90585E" w:rsidRPr="00242BFB" w:rsidRDefault="0090585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90585E" w:rsidRPr="009E58BB" w:rsidRDefault="0090585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90585E" w:rsidRPr="00B975CB" w:rsidRDefault="0090585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90585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90585E" w:rsidRPr="001B1299">
        <w:trPr>
          <w:trHeight w:val="559"/>
        </w:trPr>
        <w:tc>
          <w:tcPr>
            <w:tcW w:w="9948" w:type="dxa"/>
            <w:gridSpan w:val="2"/>
          </w:tcPr>
          <w:p w:rsidR="0090585E" w:rsidRPr="001B1299" w:rsidRDefault="0090585E" w:rsidP="004052B7">
            <w:r>
              <w:t>не требуется</w:t>
            </w:r>
          </w:p>
          <w:p w:rsidR="0090585E" w:rsidRPr="001B1299" w:rsidRDefault="0090585E" w:rsidP="004052B7"/>
        </w:tc>
      </w:tr>
      <w:tr w:rsidR="0090585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90585E" w:rsidRDefault="0090585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90585E" w:rsidRPr="00B975CB" w:rsidRDefault="0090585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90585E" w:rsidRPr="00B975CB">
        <w:trPr>
          <w:trHeight w:val="271"/>
        </w:trPr>
        <w:tc>
          <w:tcPr>
            <w:tcW w:w="9948" w:type="dxa"/>
            <w:gridSpan w:val="2"/>
          </w:tcPr>
          <w:p w:rsidR="0090585E" w:rsidRPr="00B975CB" w:rsidRDefault="0090585E" w:rsidP="004052B7"/>
        </w:tc>
      </w:tr>
      <w:tr w:rsidR="0090585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0585E" w:rsidRDefault="0090585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90585E" w:rsidRDefault="0090585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90585E" w:rsidRPr="00B975CB" w:rsidRDefault="0090585E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90585E" w:rsidRPr="00B975CB">
        <w:trPr>
          <w:trHeight w:val="1118"/>
        </w:trPr>
        <w:tc>
          <w:tcPr>
            <w:tcW w:w="9948" w:type="dxa"/>
            <w:gridSpan w:val="2"/>
          </w:tcPr>
          <w:p w:rsidR="0090585E" w:rsidRPr="00254E37" w:rsidRDefault="0090585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90585E" w:rsidRPr="00254E37" w:rsidRDefault="0090585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0585E" w:rsidRPr="00B975CB" w:rsidRDefault="0090585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90585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90585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90585E" w:rsidRPr="00B975CB" w:rsidRDefault="0090585E" w:rsidP="004052B7">
            <w:pPr>
              <w:rPr>
                <w:b/>
                <w:bCs/>
              </w:rPr>
            </w:pPr>
          </w:p>
        </w:tc>
      </w:tr>
      <w:tr w:rsidR="0090585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90585E" w:rsidRPr="00B975CB" w:rsidRDefault="0090585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90585E" w:rsidRPr="00B975CB">
        <w:trPr>
          <w:trHeight w:val="3353"/>
        </w:trPr>
        <w:tc>
          <w:tcPr>
            <w:tcW w:w="9948" w:type="dxa"/>
            <w:gridSpan w:val="2"/>
          </w:tcPr>
          <w:p w:rsidR="0090585E" w:rsidRPr="00DB3BDE" w:rsidRDefault="0090585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BDE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90585E" w:rsidRPr="00DB3BDE" w:rsidRDefault="0090585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BDE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90585E" w:rsidRPr="00072459" w:rsidRDefault="0090585E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90585E" w:rsidRPr="000E6546" w:rsidRDefault="0090585E" w:rsidP="000E6546"/>
    <w:sectPr w:rsidR="0090585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85E" w:rsidRDefault="0090585E" w:rsidP="007938E2">
      <w:r>
        <w:separator/>
      </w:r>
    </w:p>
  </w:endnote>
  <w:endnote w:type="continuationSeparator" w:id="1">
    <w:p w:rsidR="0090585E" w:rsidRDefault="0090585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85E" w:rsidRDefault="0090585E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90585E" w:rsidRDefault="009058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85E" w:rsidRDefault="0090585E" w:rsidP="007938E2">
      <w:r>
        <w:separator/>
      </w:r>
    </w:p>
  </w:footnote>
  <w:footnote w:type="continuationSeparator" w:id="1">
    <w:p w:rsidR="0090585E" w:rsidRDefault="0090585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85E" w:rsidRPr="00FC6B64" w:rsidRDefault="0090585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90585E" w:rsidRDefault="0090585E" w:rsidP="006B02BB">
    <w:pPr>
      <w:pStyle w:val="Header"/>
    </w:pPr>
    <w:r>
      <w:t>_____________________________________________________________________________</w:t>
    </w:r>
  </w:p>
  <w:p w:rsidR="0090585E" w:rsidRDefault="0090585E" w:rsidP="00B62271">
    <w:pPr>
      <w:pStyle w:val="Header"/>
    </w:pPr>
  </w:p>
  <w:p w:rsidR="0090585E" w:rsidRDefault="009058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828AB"/>
    <w:rsid w:val="000B09C6"/>
    <w:rsid w:val="000B515D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B69EC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A361F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216DE"/>
    <w:rsid w:val="00630D81"/>
    <w:rsid w:val="00646F65"/>
    <w:rsid w:val="00676FE6"/>
    <w:rsid w:val="00691CA4"/>
    <w:rsid w:val="0069594C"/>
    <w:rsid w:val="0069623B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C1169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1D0C"/>
    <w:rsid w:val="00871A41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8F2336"/>
    <w:rsid w:val="00901F2F"/>
    <w:rsid w:val="00902A92"/>
    <w:rsid w:val="0090585E"/>
    <w:rsid w:val="00916421"/>
    <w:rsid w:val="0093004B"/>
    <w:rsid w:val="00941BB4"/>
    <w:rsid w:val="00986247"/>
    <w:rsid w:val="009959D4"/>
    <w:rsid w:val="009A3D0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34C3"/>
    <w:rsid w:val="00AF60DD"/>
    <w:rsid w:val="00B067B4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300"/>
    <w:rsid w:val="00C67524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3BDE"/>
    <w:rsid w:val="00DB439F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007C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4</Pages>
  <Words>1607</Words>
  <Characters>9161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7</cp:revision>
  <cp:lastPrinted>2013-08-16T05:58:00Z</cp:lastPrinted>
  <dcterms:created xsi:type="dcterms:W3CDTF">2014-10-29T02:40:00Z</dcterms:created>
  <dcterms:modified xsi:type="dcterms:W3CDTF">2014-11-10T10:33:00Z</dcterms:modified>
</cp:coreProperties>
</file>