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A7353A" w:rsidRPr="005942D4">
        <w:tc>
          <w:tcPr>
            <w:tcW w:w="4001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A7353A" w:rsidRPr="005942D4">
        <w:tc>
          <w:tcPr>
            <w:tcW w:w="4140" w:type="dxa"/>
            <w:gridSpan w:val="3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A7353A" w:rsidRPr="005942D4" w:rsidRDefault="00A7353A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A7353A" w:rsidRPr="005942D4">
        <w:tc>
          <w:tcPr>
            <w:tcW w:w="1971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A7353A" w:rsidRPr="005942D4">
        <w:tc>
          <w:tcPr>
            <w:tcW w:w="1971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7353A" w:rsidRPr="005942D4">
        <w:tc>
          <w:tcPr>
            <w:tcW w:w="1971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7353A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A7353A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A7353A" w:rsidRPr="005942D4">
        <w:trPr>
          <w:gridAfter w:val="3"/>
          <w:wAfter w:w="5847" w:type="dxa"/>
        </w:trPr>
        <w:tc>
          <w:tcPr>
            <w:tcW w:w="1971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A7353A" w:rsidRPr="005942D4">
        <w:trPr>
          <w:gridAfter w:val="3"/>
          <w:wAfter w:w="5847" w:type="dxa"/>
        </w:trPr>
        <w:tc>
          <w:tcPr>
            <w:tcW w:w="1971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7353A" w:rsidRPr="005942D4">
        <w:trPr>
          <w:gridAfter w:val="4"/>
          <w:wAfter w:w="5986" w:type="dxa"/>
        </w:trPr>
        <w:tc>
          <w:tcPr>
            <w:tcW w:w="1971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A7353A" w:rsidRPr="005942D4" w:rsidRDefault="00A7353A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pStyle w:val="110"/>
        <w:keepNext w:val="0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A7353A" w:rsidRPr="00BA276C" w:rsidRDefault="00A7353A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A7353A" w:rsidRPr="00BA276C" w:rsidRDefault="00A7353A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  <w:lang w:eastAsia="ar-SA"/>
        </w:rPr>
        <w:t xml:space="preserve">доводчиков </w:t>
      </w: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Default="00A7353A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A7353A" w:rsidRDefault="00A7353A" w:rsidP="007D34D5">
      <w:pPr>
        <w:jc w:val="center"/>
        <w:rPr>
          <w:sz w:val="28"/>
          <w:szCs w:val="28"/>
        </w:rPr>
      </w:pPr>
    </w:p>
    <w:p w:rsidR="00A7353A" w:rsidRDefault="00A7353A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224656">
        <w:rPr>
          <w:sz w:val="28"/>
          <w:szCs w:val="28"/>
        </w:rPr>
        <w:t>14</w:t>
      </w:r>
      <w:r w:rsidRPr="00266B57">
        <w:rPr>
          <w:sz w:val="28"/>
          <w:szCs w:val="28"/>
        </w:rPr>
        <w:t>.</w:t>
      </w:r>
      <w:r w:rsidRPr="00224656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224656">
        <w:rPr>
          <w:sz w:val="28"/>
          <w:szCs w:val="28"/>
        </w:rPr>
        <w:t>235</w:t>
      </w:r>
      <w:r>
        <w:rPr>
          <w:sz w:val="28"/>
          <w:szCs w:val="28"/>
        </w:rPr>
        <w:t>-ЗЦ-Э-МСП</w:t>
      </w: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jc w:val="center"/>
        <w:rPr>
          <w:sz w:val="28"/>
          <w:szCs w:val="28"/>
        </w:rPr>
      </w:pPr>
    </w:p>
    <w:p w:rsidR="00A7353A" w:rsidRPr="00563FFA" w:rsidRDefault="00A7353A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A7353A" w:rsidRPr="00563FFA" w:rsidRDefault="00A7353A" w:rsidP="00CA2886">
      <w:pPr>
        <w:sectPr w:rsidR="00A7353A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7353A" w:rsidRPr="00563FFA" w:rsidRDefault="00A7353A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A7353A" w:rsidRPr="00563FFA" w:rsidRDefault="00A7353A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7353A" w:rsidRPr="005C1E93" w:rsidRDefault="00A735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22465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A7353A" w:rsidRPr="005C1E93" w:rsidRDefault="00A735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22465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A7353A" w:rsidRPr="005C1E93" w:rsidRDefault="00A735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22465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A7353A" w:rsidRPr="005C1E93" w:rsidRDefault="00A735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224656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7353A" w:rsidRDefault="00A7353A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7353A" w:rsidRPr="00563FFA" w:rsidRDefault="00A7353A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A7353A" w:rsidRPr="00563FFA" w:rsidRDefault="00A7353A" w:rsidP="005D6E3F">
      <w:pPr>
        <w:rPr>
          <w:sz w:val="28"/>
          <w:szCs w:val="28"/>
        </w:rPr>
      </w:pPr>
    </w:p>
    <w:p w:rsidR="00A7353A" w:rsidRPr="00563FFA" w:rsidRDefault="00A7353A" w:rsidP="00600E86"/>
    <w:p w:rsidR="00A7353A" w:rsidRPr="00563FFA" w:rsidRDefault="00A7353A" w:rsidP="00600E86">
      <w:pPr>
        <w:sectPr w:rsidR="00A7353A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A7353A" w:rsidRPr="00563FFA" w:rsidRDefault="00A7353A" w:rsidP="004B3019">
      <w:pPr>
        <w:rPr>
          <w:sz w:val="28"/>
          <w:szCs w:val="28"/>
        </w:rPr>
      </w:pPr>
      <w:bookmarkStart w:id="8" w:name="_Toc397064010"/>
    </w:p>
    <w:p w:rsidR="00A7353A" w:rsidRPr="00563FFA" w:rsidRDefault="00A7353A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A7353A" w:rsidRPr="00563FFA" w:rsidRDefault="00A7353A" w:rsidP="00347B82">
      <w:pPr>
        <w:rPr>
          <w:sz w:val="28"/>
          <w:szCs w:val="28"/>
        </w:rPr>
      </w:pPr>
    </w:p>
    <w:p w:rsidR="00A7353A" w:rsidRPr="0099548E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A7353A" w:rsidRPr="004B0F9E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 генерального директора Госкорпорации «Росатом» от 29.04.2015 г.  № 1/431-П.</w:t>
      </w:r>
    </w:p>
    <w:p w:rsidR="00A7353A" w:rsidRDefault="00A7353A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доводчиков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A7353A" w:rsidRPr="00563F70" w:rsidRDefault="00A7353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A7353A" w:rsidRPr="00563F70" w:rsidRDefault="00A7353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A7353A" w:rsidRPr="00563FFA" w:rsidRDefault="00A7353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A7353A" w:rsidRPr="00563FFA" w:rsidRDefault="00A7353A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 доводчиков.</w:t>
      </w:r>
    </w:p>
    <w:p w:rsidR="00A7353A" w:rsidRDefault="00A7353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 Окончание поставки – в течение 30 дней</w:t>
      </w:r>
      <w:r w:rsidRPr="00D44033">
        <w:rPr>
          <w:sz w:val="28"/>
          <w:szCs w:val="28"/>
        </w:rPr>
        <w:t xml:space="preserve"> с даты подписания договора</w:t>
      </w:r>
      <w:r>
        <w:rPr>
          <w:sz w:val="28"/>
          <w:szCs w:val="28"/>
        </w:rPr>
        <w:t>.</w:t>
      </w:r>
    </w:p>
    <w:p w:rsidR="00A7353A" w:rsidRPr="00563FFA" w:rsidRDefault="00A7353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A7353A" w:rsidRPr="00563FFA" w:rsidRDefault="00A7353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A7353A" w:rsidRPr="00563FFA" w:rsidRDefault="00A7353A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A7353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53A" w:rsidRPr="00B34D3D" w:rsidRDefault="00A7353A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10 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A7353A" w:rsidRPr="00A043E8" w:rsidRDefault="00A7353A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A7353A" w:rsidRPr="00563FFA" w:rsidRDefault="00A7353A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2 106 000 (Два миллиона сто шесть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A7353A" w:rsidRPr="00563FFA" w:rsidRDefault="00A735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F7786A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F7786A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A7353A" w:rsidRPr="00563FFA" w:rsidRDefault="00A7353A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A7353A" w:rsidRDefault="00A735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A7353A" w:rsidRPr="00563FFA" w:rsidRDefault="00A7353A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A7353A" w:rsidRPr="00563FFA" w:rsidRDefault="00A7353A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A7353A" w:rsidRPr="00563FFA" w:rsidRDefault="00A735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A7353A" w:rsidRPr="00563FFA" w:rsidRDefault="00A735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A7353A" w:rsidRPr="00563FFA" w:rsidRDefault="00A7353A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A7353A" w:rsidRPr="00563FFA" w:rsidRDefault="00A7353A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F7786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4" w:history="1">
        <w:r w:rsidRPr="00F7786A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224656">
        <w:rPr>
          <w:rFonts w:ascii="Times New Roman" w:hAnsi="Times New Roman" w:cs="Times New Roman"/>
          <w:spacing w:val="-6"/>
          <w:sz w:val="28"/>
          <w:szCs w:val="28"/>
        </w:rPr>
        <w:t>20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A7353A" w:rsidRPr="00563FFA" w:rsidRDefault="00A7353A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A7353A" w:rsidRPr="00117DD4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A7353A" w:rsidRDefault="00A7353A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A7353A" w:rsidRDefault="00A7353A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A7353A" w:rsidRDefault="00A7353A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A7353A" w:rsidRDefault="00A7353A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7353A" w:rsidRDefault="00A7353A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7353A" w:rsidRPr="00563FFA" w:rsidRDefault="00A7353A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A7353A" w:rsidRPr="00563FFA" w:rsidRDefault="00A7353A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A7353A" w:rsidRPr="00563FFA" w:rsidRDefault="00A7353A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A7353A" w:rsidRPr="00563FFA" w:rsidRDefault="00A7353A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353A" w:rsidRPr="00563FFA" w:rsidRDefault="00A7353A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353A" w:rsidRPr="00563FFA" w:rsidRDefault="00A7353A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353A" w:rsidRPr="00563FFA" w:rsidRDefault="00A7353A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A7353A" w:rsidRPr="00563FFA" w:rsidRDefault="00A7353A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A7353A" w:rsidRDefault="00A7353A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A7353A" w:rsidRPr="008A0248" w:rsidRDefault="00A7353A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693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A7353A" w:rsidRPr="00563FFA" w:rsidRDefault="00A7353A" w:rsidP="00CD6C43">
      <w:pPr>
        <w:pStyle w:val="NormalWeb"/>
        <w:spacing w:before="0" w:beforeAutospacing="0" w:after="0" w:afterAutospacing="0"/>
        <w:ind w:right="153"/>
        <w:jc w:val="both"/>
        <w:sectPr w:rsidR="00A7353A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A7353A" w:rsidRPr="00563FFA" w:rsidRDefault="00A7353A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586784"/>
      <w:r w:rsidRPr="00563FFA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A7353A" w:rsidRPr="00563FFA" w:rsidRDefault="00A7353A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A7353A" w:rsidRPr="00563FFA" w:rsidRDefault="00A7353A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7353A" w:rsidRPr="00563FFA" w:rsidRDefault="00A7353A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A7353A" w:rsidRPr="00563FFA" w:rsidRDefault="00A7353A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58678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A7353A" w:rsidRPr="00563FFA" w:rsidRDefault="00A7353A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A7353A" w:rsidRPr="00563FFA" w:rsidRDefault="00A7353A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586787"/>
      <w:r w:rsidRPr="00563FFA">
        <w:rPr>
          <w:sz w:val="28"/>
          <w:szCs w:val="28"/>
        </w:rPr>
        <w:t>Требования к участникам закупки</w:t>
      </w:r>
      <w:bookmarkEnd w:id="42"/>
    </w:p>
    <w:p w:rsidR="00A7353A" w:rsidRPr="00563FFA" w:rsidRDefault="00A7353A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A7353A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A7353A" w:rsidRPr="00E04F63" w:rsidRDefault="00A7353A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A7353A" w:rsidRPr="00E04F63" w:rsidRDefault="00A7353A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A7353A" w:rsidRPr="00E04F63" w:rsidRDefault="00A7353A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A7353A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A7353A" w:rsidRPr="00E04F63" w:rsidRDefault="00A7353A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A7353A" w:rsidRPr="00E04F63" w:rsidRDefault="00A7353A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353A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7353A" w:rsidRPr="00E04F63" w:rsidRDefault="00A7353A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3" w:name="_Ref410145081"/>
          </w:p>
        </w:tc>
        <w:bookmarkEnd w:id="43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A7353A" w:rsidRPr="00E04F63" w:rsidRDefault="00A7353A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A7353A" w:rsidRPr="00E04F63" w:rsidRDefault="00A7353A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A7353A" w:rsidRPr="00E04F63" w:rsidRDefault="00A7353A" w:rsidP="00E04F63">
            <w:pPr>
              <w:tabs>
                <w:tab w:val="left" w:pos="300"/>
              </w:tabs>
              <w:ind w:right="153"/>
            </w:pPr>
          </w:p>
        </w:tc>
      </w:tr>
      <w:tr w:rsidR="00A7353A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353A" w:rsidRPr="00E04F63" w:rsidRDefault="00A7353A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353A" w:rsidRPr="00E04F63" w:rsidRDefault="00A7353A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A7353A" w:rsidRPr="00862B1C" w:rsidRDefault="00A7353A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A7353A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7353A" w:rsidRPr="00E04F63" w:rsidRDefault="00A7353A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7353A" w:rsidRPr="00E04F63" w:rsidRDefault="00A7353A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A7353A" w:rsidRPr="00E04F63" w:rsidRDefault="00A7353A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353A" w:rsidRPr="00E04F63" w:rsidRDefault="00A7353A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353A" w:rsidRPr="00E04F63">
        <w:trPr>
          <w:trHeight w:val="699"/>
        </w:trPr>
        <w:tc>
          <w:tcPr>
            <w:tcW w:w="851" w:type="dxa"/>
            <w:vAlign w:val="center"/>
          </w:tcPr>
          <w:p w:rsidR="00A7353A" w:rsidRPr="00E04F63" w:rsidRDefault="00A7353A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A7353A" w:rsidRPr="00E04F63" w:rsidRDefault="00A7353A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A7353A" w:rsidRPr="00862B1C" w:rsidRDefault="00A7353A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353A" w:rsidRPr="00E04F63" w:rsidRDefault="00A7353A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A7353A" w:rsidRPr="00E04F63">
        <w:trPr>
          <w:trHeight w:val="440"/>
        </w:trPr>
        <w:tc>
          <w:tcPr>
            <w:tcW w:w="851" w:type="dxa"/>
            <w:vAlign w:val="center"/>
          </w:tcPr>
          <w:p w:rsidR="00A7353A" w:rsidRPr="00E04F63" w:rsidRDefault="00A7353A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A7353A" w:rsidRPr="00E04F63" w:rsidRDefault="00A7353A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A7353A" w:rsidRPr="00E04F63" w:rsidRDefault="00A7353A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A7353A" w:rsidRPr="00E04F63">
        <w:trPr>
          <w:trHeight w:val="440"/>
        </w:trPr>
        <w:tc>
          <w:tcPr>
            <w:tcW w:w="851" w:type="dxa"/>
            <w:vAlign w:val="center"/>
          </w:tcPr>
          <w:p w:rsidR="00A7353A" w:rsidRPr="00E04F63" w:rsidRDefault="00A7353A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A7353A" w:rsidRPr="00E04F63" w:rsidRDefault="00A7353A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353A" w:rsidRPr="00E04F63" w:rsidRDefault="00A7353A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A7353A" w:rsidRPr="00E04F63" w:rsidRDefault="00A7353A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A7353A" w:rsidRPr="00E04F63" w:rsidRDefault="00A7353A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A7353A" w:rsidRPr="00E04F63">
        <w:trPr>
          <w:trHeight w:val="70"/>
        </w:trPr>
        <w:tc>
          <w:tcPr>
            <w:tcW w:w="851" w:type="dxa"/>
            <w:vAlign w:val="center"/>
          </w:tcPr>
          <w:p w:rsidR="00A7353A" w:rsidRPr="00E04F63" w:rsidRDefault="00A7353A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A7353A" w:rsidRPr="00E04F63" w:rsidRDefault="00A7353A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A7353A" w:rsidRPr="00E04F63" w:rsidRDefault="00A7353A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353A" w:rsidRPr="00E04F63" w:rsidRDefault="00A7353A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353A" w:rsidRPr="00E04F63" w:rsidRDefault="00A7353A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A7353A" w:rsidRPr="00E04F63" w:rsidRDefault="00A7353A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7353A" w:rsidRPr="00563FFA" w:rsidRDefault="00A7353A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A7353A" w:rsidRPr="00563FFA" w:rsidRDefault="00A7353A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586788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A7353A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7353A" w:rsidRPr="00563FFA" w:rsidRDefault="00A7353A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7353A" w:rsidRPr="00563FFA" w:rsidRDefault="00A7353A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A7353A" w:rsidRPr="00563FFA" w:rsidRDefault="00A7353A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A7353A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7353A" w:rsidRPr="00563FFA" w:rsidRDefault="00A7353A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7353A" w:rsidRPr="00563FFA" w:rsidRDefault="00A7353A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A7353A" w:rsidRPr="00563FFA" w:rsidRDefault="00A7353A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(Форма" w:history="1">
              <w:r w:rsidRPr="009865F3">
                <w:rPr>
                  <w:rStyle w:val="Hyperlink"/>
                </w:rPr>
                <w:t>Форма2</w:t>
              </w:r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A7353A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A7353A" w:rsidRPr="00563FFA" w:rsidRDefault="00A7353A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7353A" w:rsidRPr="00563FFA" w:rsidRDefault="00A7353A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A7353A" w:rsidRPr="00563FFA" w:rsidRDefault="00A7353A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A7353A" w:rsidRPr="00563FFA" w:rsidRDefault="00A7353A" w:rsidP="00703F4C"/>
    <w:p w:rsidR="00A7353A" w:rsidRPr="00563FFA" w:rsidRDefault="00A7353A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8586789"/>
      <w:r w:rsidRPr="00563FFA">
        <w:rPr>
          <w:sz w:val="28"/>
          <w:szCs w:val="28"/>
        </w:rPr>
        <w:t>СОСТАВ ЗАЯВКИ НА УЧАСТИЕ В ЗАКУПКЕ.</w:t>
      </w:r>
      <w:bookmarkEnd w:id="45"/>
      <w:bookmarkEnd w:id="46"/>
      <w:bookmarkEnd w:id="47"/>
    </w:p>
    <w:p w:rsidR="00A7353A" w:rsidRPr="00563FFA" w:rsidRDefault="00A7353A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 w:rsidRPr="00563FFA">
        <w:t>Формы, заполняемые с помощью функционала ЭТП:</w:t>
      </w:r>
      <w:bookmarkEnd w:id="48"/>
    </w:p>
    <w:p w:rsidR="00A7353A" w:rsidRPr="00563FFA" w:rsidRDefault="00A7353A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A7353A" w:rsidRPr="00563FFA" w:rsidRDefault="00A7353A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A7353A" w:rsidRPr="00563FFA" w:rsidRDefault="00A7353A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A7353A" w:rsidRPr="00563FFA" w:rsidRDefault="00A7353A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A7353A" w:rsidRPr="00563FFA" w:rsidRDefault="00A7353A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A7353A" w:rsidRPr="00563FFA" w:rsidRDefault="00A7353A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A7353A" w:rsidRPr="00563FFA" w:rsidRDefault="00A7353A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A7353A" w:rsidRPr="00563FFA" w:rsidRDefault="00A7353A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A7353A" w:rsidRPr="00563FFA" w:rsidRDefault="00A7353A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A7353A" w:rsidRPr="00563FFA" w:rsidRDefault="00A7353A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A7353A" w:rsidRPr="00563FFA" w:rsidRDefault="00A7353A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A7353A" w:rsidRPr="00563FFA" w:rsidRDefault="00A7353A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9"/>
    </w:p>
    <w:p w:rsidR="00A7353A" w:rsidRPr="00563FFA" w:rsidRDefault="00A7353A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0"/>
    </w:p>
    <w:p w:rsidR="00A7353A" w:rsidRDefault="00A7353A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bookmarkStart w:id="51" w:name="_GoBack"/>
      <w:bookmarkEnd w:id="51"/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A7353A" w:rsidRPr="00563FFA" w:rsidRDefault="00A7353A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A7353A" w:rsidRPr="00563FFA" w:rsidRDefault="00A7353A" w:rsidP="005D6E3F">
      <w:pPr>
        <w:pStyle w:val="Times12"/>
        <w:ind w:firstLine="0"/>
      </w:pPr>
    </w:p>
    <w:p w:rsidR="00A7353A" w:rsidRPr="00563FFA" w:rsidRDefault="00A7353A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A7353A" w:rsidRPr="00563FFA" w:rsidRDefault="00A7353A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A7353A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7353A" w:rsidRPr="00563FFA" w:rsidRDefault="00A7353A" w:rsidP="004B69B9">
      <w:pPr>
        <w:ind w:firstLine="709"/>
        <w:jc w:val="both"/>
        <w:rPr>
          <w:b/>
          <w:bCs/>
          <w:i/>
          <w:iCs/>
        </w:rPr>
      </w:pPr>
    </w:p>
    <w:p w:rsidR="00A7353A" w:rsidRPr="00563FFA" w:rsidRDefault="00A7353A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A7353A" w:rsidRPr="00563FFA" w:rsidRDefault="00A7353A" w:rsidP="004B69B9">
      <w:pPr>
        <w:ind w:right="153" w:firstLine="636"/>
        <w:jc w:val="both"/>
        <w:rPr>
          <w:b/>
          <w:bCs/>
          <w:i/>
          <w:iCs/>
        </w:rPr>
      </w:pPr>
    </w:p>
    <w:p w:rsidR="00A7353A" w:rsidRPr="00563FFA" w:rsidRDefault="00A7353A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A7353A" w:rsidRPr="00563FFA" w:rsidRDefault="00A7353A" w:rsidP="004B69B9">
      <w:pPr>
        <w:ind w:right="153" w:firstLine="636"/>
        <w:jc w:val="both"/>
        <w:rPr>
          <w:b/>
          <w:bCs/>
          <w:i/>
          <w:iCs/>
        </w:rPr>
      </w:pPr>
    </w:p>
    <w:p w:rsidR="00A7353A" w:rsidRPr="00563FFA" w:rsidRDefault="00A7353A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A7353A" w:rsidRPr="00563FFA" w:rsidRDefault="00A7353A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A7353A" w:rsidRPr="00563FFA" w:rsidRDefault="00A7353A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A7353A" w:rsidRPr="00563FFA" w:rsidRDefault="00A7353A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A7353A" w:rsidRDefault="00A7353A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A7353A" w:rsidRPr="00FC009D" w:rsidRDefault="00A7353A" w:rsidP="004B69B9">
      <w:pPr>
        <w:pStyle w:val="Times12"/>
        <w:jc w:val="right"/>
        <w:rPr>
          <w:sz w:val="28"/>
          <w:szCs w:val="28"/>
        </w:rPr>
      </w:pPr>
    </w:p>
    <w:p w:rsidR="00A7353A" w:rsidRPr="00FC009D" w:rsidRDefault="00A7353A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A7353A" w:rsidRPr="00FC009D" w:rsidRDefault="00A7353A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A7353A" w:rsidRDefault="00A735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A7353A" w:rsidRPr="00FC009D" w:rsidRDefault="00A735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A7353A" w:rsidRPr="00FC009D" w:rsidRDefault="00A7353A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A7353A" w:rsidRPr="00FC009D" w:rsidRDefault="00A7353A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A7353A" w:rsidRDefault="00A7353A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A7353A" w:rsidRPr="00FC009D" w:rsidRDefault="00A7353A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A7353A" w:rsidRPr="00FC009D" w:rsidRDefault="00A7353A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A7353A" w:rsidRPr="00FC009D" w:rsidRDefault="00A7353A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A7353A" w:rsidRPr="00FC009D" w:rsidRDefault="00A7353A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A7353A" w:rsidRPr="00FC009D" w:rsidRDefault="00A7353A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A7353A" w:rsidRPr="00FC009D" w:rsidRDefault="00A7353A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A7353A" w:rsidRPr="00FC009D" w:rsidRDefault="00A7353A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A7353A" w:rsidRPr="00FC009D" w:rsidRDefault="00A7353A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A7353A" w:rsidRPr="00FC009D" w:rsidRDefault="00A7353A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A7353A" w:rsidRPr="00FC009D" w:rsidRDefault="00A7353A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A7353A" w:rsidRPr="00FC009D" w:rsidRDefault="00A7353A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7353A" w:rsidRPr="00FC009D">
        <w:trPr>
          <w:cantSplit/>
          <w:tblHeader/>
        </w:trPr>
        <w:tc>
          <w:tcPr>
            <w:tcW w:w="709" w:type="dxa"/>
            <w:vAlign w:val="center"/>
          </w:tcPr>
          <w:p w:rsidR="00A7353A" w:rsidRPr="00FC009D" w:rsidRDefault="00A7353A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A7353A" w:rsidRPr="00FC009D" w:rsidRDefault="00A7353A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7353A" w:rsidRPr="00FC009D" w:rsidRDefault="00A7353A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7353A" w:rsidRPr="00FC009D">
        <w:trPr>
          <w:cantSplit/>
        </w:trPr>
        <w:tc>
          <w:tcPr>
            <w:tcW w:w="709" w:type="dxa"/>
            <w:vAlign w:val="center"/>
          </w:tcPr>
          <w:p w:rsidR="00A7353A" w:rsidRPr="00FC009D" w:rsidRDefault="00A7353A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353A" w:rsidRPr="00FC009D" w:rsidRDefault="00A7353A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7353A" w:rsidRPr="00FC009D" w:rsidRDefault="00A7353A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A7353A" w:rsidRPr="00FC009D">
        <w:trPr>
          <w:cantSplit/>
        </w:trPr>
        <w:tc>
          <w:tcPr>
            <w:tcW w:w="709" w:type="dxa"/>
            <w:vAlign w:val="center"/>
          </w:tcPr>
          <w:p w:rsidR="00A7353A" w:rsidRPr="00FC009D" w:rsidRDefault="00A7353A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353A" w:rsidRPr="00FC009D" w:rsidRDefault="00A7353A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7353A" w:rsidRPr="00FC009D" w:rsidRDefault="00A7353A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A7353A" w:rsidRPr="00FC009D">
        <w:trPr>
          <w:cantSplit/>
        </w:trPr>
        <w:tc>
          <w:tcPr>
            <w:tcW w:w="709" w:type="dxa"/>
            <w:vAlign w:val="center"/>
          </w:tcPr>
          <w:p w:rsidR="00A7353A" w:rsidRPr="00FC009D" w:rsidRDefault="00A7353A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353A" w:rsidRPr="00FC009D" w:rsidRDefault="00A7353A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A7353A" w:rsidRPr="00FC009D" w:rsidRDefault="00A7353A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A7353A" w:rsidRPr="00FC009D">
        <w:trPr>
          <w:cantSplit/>
        </w:trPr>
        <w:tc>
          <w:tcPr>
            <w:tcW w:w="709" w:type="dxa"/>
            <w:vAlign w:val="center"/>
          </w:tcPr>
          <w:p w:rsidR="00A7353A" w:rsidRPr="00FC009D" w:rsidRDefault="00A7353A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353A" w:rsidRPr="00FC009D" w:rsidRDefault="00A7353A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7353A" w:rsidRPr="00FC009D" w:rsidRDefault="00A7353A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A7353A" w:rsidRPr="00FC009D" w:rsidRDefault="00A735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7353A" w:rsidRDefault="00A735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A7353A" w:rsidRPr="00100970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7353A" w:rsidRPr="00FC009D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7353A" w:rsidRDefault="00A7353A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7353A" w:rsidRPr="00FC009D" w:rsidRDefault="00A7353A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7353A" w:rsidRPr="00FC009D" w:rsidRDefault="00A7353A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A7353A" w:rsidRPr="00FC009D" w:rsidRDefault="00A7353A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A7353A" w:rsidRPr="00FC009D" w:rsidRDefault="00A7353A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A7353A" w:rsidRPr="00FC009D" w:rsidRDefault="00A7353A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A7353A" w:rsidRDefault="00A7353A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A7353A" w:rsidRDefault="00A7353A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A7353A" w:rsidRPr="00FC009D" w:rsidRDefault="00A7353A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A7353A" w:rsidRDefault="00A7353A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A7353A" w:rsidRPr="00FC009D" w:rsidRDefault="00A7353A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A7353A" w:rsidRPr="00C35EF7" w:rsidRDefault="00A7353A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A7353A" w:rsidRPr="00FC009D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7353A" w:rsidRPr="00FC009D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7353A" w:rsidRPr="00FC009D" w:rsidRDefault="00A7353A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7353A" w:rsidRDefault="00A7353A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7353A" w:rsidRDefault="00A7353A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A7353A" w:rsidRPr="00914AB9" w:rsidRDefault="00A7353A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A7353A" w:rsidRDefault="00A735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A7353A" w:rsidRDefault="00A7353A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A7353A" w:rsidRPr="00881537" w:rsidRDefault="00A735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A7353A" w:rsidRDefault="00A735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A7353A" w:rsidRDefault="00A7353A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A7353A" w:rsidRPr="001205C1" w:rsidRDefault="00A735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A7353A" w:rsidRPr="00FC009D" w:rsidRDefault="00A7353A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7353A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7353A" w:rsidRPr="002C5C15" w:rsidRDefault="00A7353A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7353A" w:rsidRPr="002C5C15" w:rsidRDefault="00A7353A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7353A" w:rsidRPr="00FC009D" w:rsidRDefault="00A7353A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7353A" w:rsidRPr="00FC009D" w:rsidRDefault="00A735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7353A" w:rsidRPr="00FC009D" w:rsidRDefault="00A735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A7353A" w:rsidRPr="00FC009D" w:rsidRDefault="00A735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7353A" w:rsidRPr="00FC009D">
        <w:trPr>
          <w:tblHeader/>
        </w:trPr>
        <w:tc>
          <w:tcPr>
            <w:tcW w:w="1091" w:type="dxa"/>
            <w:vAlign w:val="center"/>
          </w:tcPr>
          <w:p w:rsidR="00A7353A" w:rsidRPr="00FC009D" w:rsidRDefault="00A7353A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A7353A" w:rsidRPr="00FC009D" w:rsidRDefault="00A7353A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A7353A" w:rsidRPr="00FC009D" w:rsidRDefault="00A7353A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7353A" w:rsidRPr="00FC009D" w:rsidRDefault="00A7353A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FC009D" w:rsidRDefault="00A7353A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A7353A" w:rsidRPr="00FC009D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7353A" w:rsidRPr="00FC009D" w:rsidRDefault="00A7353A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83031A" w:rsidRDefault="00A7353A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A7353A" w:rsidRPr="00FC009D" w:rsidRDefault="00A7353A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83031A" w:rsidRDefault="00A7353A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A7353A" w:rsidRPr="00FC009D" w:rsidRDefault="00A7353A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83031A" w:rsidRDefault="00A7353A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A7353A" w:rsidRPr="00FC009D" w:rsidRDefault="00A7353A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83031A" w:rsidRDefault="00A7353A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A7353A" w:rsidRPr="00FC009D" w:rsidRDefault="00A7353A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83031A" w:rsidRDefault="00A7353A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A7353A" w:rsidRPr="00FC009D" w:rsidRDefault="00A7353A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A7353A" w:rsidRPr="00FC009D">
        <w:tc>
          <w:tcPr>
            <w:tcW w:w="1091" w:type="dxa"/>
            <w:vAlign w:val="center"/>
          </w:tcPr>
          <w:p w:rsidR="00A7353A" w:rsidRPr="0083031A" w:rsidRDefault="00A7353A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A7353A" w:rsidRPr="0083031A" w:rsidRDefault="00A7353A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A7353A" w:rsidRPr="00FC009D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353A" w:rsidRPr="00FC009D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7353A" w:rsidRPr="00FC009D" w:rsidRDefault="00A735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A7353A" w:rsidRPr="00FC009D" w:rsidRDefault="00A7353A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A7353A" w:rsidRPr="00FC009D" w:rsidRDefault="00A7353A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A7353A" w:rsidRPr="00FC009D" w:rsidRDefault="00A7353A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A7353A" w:rsidRPr="00FC009D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7353A" w:rsidRPr="00FC009D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A7353A" w:rsidRPr="00FC009D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A7353A" w:rsidRPr="00FC009D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A7353A" w:rsidRPr="00FC009D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353A" w:rsidRPr="009449E0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224656">
          <w:t xml:space="preserve">СВЕДЕНИЯ О </w:t>
        </w:r>
        <w:r w:rsidRPr="00224656" w:rsidDel="00EC0238">
          <w:t>ПРИНАДЛЕЖНОСТ</w:t>
        </w:r>
        <w:r w:rsidRPr="00224656">
          <w:t>И</w:t>
        </w:r>
        <w:r w:rsidRPr="00224656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A7353A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A7353A" w:rsidRPr="00100970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A7353A" w:rsidRPr="00100970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A7353A" w:rsidRPr="00100970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A7353A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A7353A" w:rsidRPr="00A356CF" w:rsidRDefault="00A7353A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A7353A" w:rsidRDefault="00A7353A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A7353A" w:rsidRPr="00FC009D" w:rsidRDefault="00A7353A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A7353A" w:rsidRPr="0022001A" w:rsidRDefault="00A7353A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A7353A" w:rsidRPr="0022001A" w:rsidRDefault="00A7353A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A7353A" w:rsidRPr="00FC009D" w:rsidRDefault="00A7353A" w:rsidP="004B69B9">
      <w:pPr>
        <w:jc w:val="right"/>
        <w:rPr>
          <w:b/>
          <w:bCs/>
          <w:sz w:val="22"/>
          <w:szCs w:val="22"/>
        </w:rPr>
      </w:pPr>
    </w:p>
    <w:p w:rsidR="00A7353A" w:rsidRPr="00B03ADB" w:rsidRDefault="00A7353A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A7353A" w:rsidRDefault="00A7353A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A7353A" w:rsidRPr="00FC009D" w:rsidRDefault="00A7353A" w:rsidP="004B69B9">
      <w:pPr>
        <w:jc w:val="right"/>
        <w:rPr>
          <w:b/>
          <w:bCs/>
          <w:i/>
          <w:iCs/>
        </w:rPr>
      </w:pPr>
    </w:p>
    <w:p w:rsidR="00A7353A" w:rsidRPr="00936804" w:rsidDel="00EC0238" w:rsidRDefault="00A7353A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A7353A" w:rsidRPr="00FC009D" w:rsidRDefault="00A7353A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7353A" w:rsidRDefault="00A7353A" w:rsidP="004B69B9">
      <w:pPr>
        <w:jc w:val="both"/>
        <w:rPr>
          <w:lang w:eastAsia="en-US"/>
        </w:rPr>
      </w:pPr>
    </w:p>
    <w:p w:rsidR="00A7353A" w:rsidDel="00EC0238" w:rsidRDefault="00A7353A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A7353A" w:rsidRPr="002B303E" w:rsidDel="00EC0238" w:rsidRDefault="00A7353A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A7353A" w:rsidRPr="002B303E" w:rsidDel="00EC0238">
        <w:trPr>
          <w:tblHeader/>
        </w:trPr>
        <w:tc>
          <w:tcPr>
            <w:tcW w:w="540" w:type="dxa"/>
            <w:vAlign w:val="center"/>
          </w:tcPr>
          <w:p w:rsidR="00A7353A" w:rsidRPr="005F6473" w:rsidDel="00EC0238" w:rsidRDefault="00A7353A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A7353A" w:rsidRPr="005F6473" w:rsidDel="00EC0238" w:rsidRDefault="00A7353A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A7353A" w:rsidRPr="005F6473" w:rsidDel="00EC0238" w:rsidRDefault="00A7353A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A7353A" w:rsidRPr="005F6473" w:rsidDel="00EC0238" w:rsidRDefault="00A7353A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A7353A" w:rsidRPr="005F6473" w:rsidDel="00EC0238" w:rsidRDefault="00A7353A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A7353A" w:rsidRPr="002B303E" w:rsidDel="00EC0238">
        <w:trPr>
          <w:tblHeader/>
        </w:trPr>
        <w:tc>
          <w:tcPr>
            <w:tcW w:w="540" w:type="dxa"/>
            <w:vAlign w:val="center"/>
          </w:tcPr>
          <w:p w:rsidR="00A7353A" w:rsidRPr="002B303E" w:rsidDel="00EC0238" w:rsidRDefault="00A7353A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A7353A" w:rsidRPr="002B303E" w:rsidDel="00EC0238">
        <w:tc>
          <w:tcPr>
            <w:tcW w:w="540" w:type="dxa"/>
          </w:tcPr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A7353A" w:rsidRPr="002B303E" w:rsidDel="00EC0238" w:rsidRDefault="00A7353A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A7353A" w:rsidRPr="002B303E" w:rsidDel="00EC0238">
        <w:tc>
          <w:tcPr>
            <w:tcW w:w="540" w:type="dxa"/>
          </w:tcPr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A7353A" w:rsidRPr="002B303E" w:rsidDel="00EC0238" w:rsidRDefault="00A7353A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A7353A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A7353A" w:rsidRPr="002B303E" w:rsidDel="00EC0238" w:rsidRDefault="00A7353A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A7353A" w:rsidRPr="002B303E" w:rsidDel="00EC0238" w:rsidRDefault="00A7353A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A7353A" w:rsidRPr="002B303E" w:rsidDel="00EC0238" w:rsidRDefault="00A7353A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A7353A" w:rsidRPr="002B303E" w:rsidDel="00EC0238" w:rsidRDefault="00A7353A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A7353A" w:rsidRPr="002B303E" w:rsidDel="00EC0238">
        <w:trPr>
          <w:trHeight w:val="1903"/>
        </w:trPr>
        <w:tc>
          <w:tcPr>
            <w:tcW w:w="540" w:type="dxa"/>
            <w:vMerge/>
          </w:tcPr>
          <w:p w:rsidR="00A7353A" w:rsidRPr="002B303E" w:rsidDel="00EC0238" w:rsidRDefault="00A7353A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A7353A" w:rsidRPr="002B303E" w:rsidDel="00EC0238" w:rsidRDefault="00A7353A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A7353A" w:rsidRPr="002B303E" w:rsidDel="00EC0238" w:rsidRDefault="00A7353A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A7353A" w:rsidRPr="002B303E" w:rsidDel="00EC0238" w:rsidRDefault="00A7353A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A7353A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A7353A" w:rsidRPr="002B303E" w:rsidDel="00EC0238" w:rsidRDefault="00A7353A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A7353A" w:rsidRPr="005F6473" w:rsidDel="00EC0238" w:rsidRDefault="00A7353A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A7353A" w:rsidRPr="00241B8D" w:rsidDel="00EC0238" w:rsidRDefault="00A7353A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A7353A" w:rsidRPr="00241B8D" w:rsidDel="00EC0238" w:rsidRDefault="00A7353A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A7353A" w:rsidRPr="002B303E" w:rsidDel="00EC0238">
        <w:trPr>
          <w:trHeight w:val="1267"/>
        </w:trPr>
        <w:tc>
          <w:tcPr>
            <w:tcW w:w="540" w:type="dxa"/>
            <w:vMerge/>
          </w:tcPr>
          <w:p w:rsidR="00A7353A" w:rsidRPr="002B303E" w:rsidDel="00EC0238" w:rsidRDefault="00A7353A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A7353A" w:rsidRPr="002B303E" w:rsidDel="00EC0238" w:rsidRDefault="00A7353A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353A" w:rsidRPr="005F6473" w:rsidDel="00EC0238" w:rsidRDefault="00A7353A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A7353A" w:rsidRPr="005F6473" w:rsidDel="00EC0238" w:rsidRDefault="00A7353A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A7353A" w:rsidRPr="002B303E" w:rsidDel="00EC0238" w:rsidRDefault="00A7353A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A7353A" w:rsidRPr="00012898" w:rsidDel="00EC0238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353A" w:rsidRPr="008B0FDE" w:rsidDel="00EC0238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A7353A" w:rsidRPr="008B0FDE" w:rsidDel="00EC0238" w:rsidRDefault="00A735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A7353A" w:rsidDel="00EC0238" w:rsidRDefault="00A7353A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A7353A" w:rsidRPr="00FC009D" w:rsidDel="00EC0238" w:rsidRDefault="00A7353A" w:rsidP="004B69B9">
      <w:pPr>
        <w:jc w:val="center"/>
        <w:rPr>
          <w:b/>
          <w:bCs/>
        </w:rPr>
      </w:pPr>
    </w:p>
    <w:p w:rsidR="00A7353A" w:rsidRPr="00FC009D" w:rsidDel="00EC0238" w:rsidRDefault="00A7353A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A7353A" w:rsidRDefault="00A7353A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A7353A" w:rsidRPr="00FC009D" w:rsidDel="00EC0238" w:rsidRDefault="00A7353A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A7353A" w:rsidRPr="00FC009D" w:rsidDel="00EC0238" w:rsidRDefault="00A7353A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A7353A" w:rsidRPr="0076483D" w:rsidDel="00EC0238" w:rsidRDefault="00A7353A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A7353A" w:rsidRPr="00770FB1" w:rsidDel="00EC0238" w:rsidRDefault="00A7353A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A7353A" w:rsidRDefault="00A7353A" w:rsidP="004B69B9">
      <w:pPr>
        <w:pStyle w:val="Times12"/>
        <w:ind w:right="-29"/>
        <w:rPr>
          <w:b/>
          <w:bCs/>
          <w:i/>
          <w:iCs/>
        </w:rPr>
        <w:sectPr w:rsidR="00A7353A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A7353A" w:rsidRPr="00815223" w:rsidRDefault="00A7353A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A7353A" w:rsidRPr="00FC009D" w:rsidRDefault="00A7353A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7353A" w:rsidRPr="00FC009D" w:rsidRDefault="00A7353A" w:rsidP="004B69B9">
      <w:pPr>
        <w:pStyle w:val="Times12"/>
        <w:ind w:left="10065" w:firstLine="0"/>
        <w:jc w:val="left"/>
      </w:pPr>
    </w:p>
    <w:p w:rsidR="00A7353A" w:rsidRPr="00FC009D" w:rsidRDefault="00A7353A" w:rsidP="004B69B9">
      <w:pPr>
        <w:jc w:val="right"/>
        <w:rPr>
          <w:b/>
          <w:bCs/>
          <w:sz w:val="22"/>
          <w:szCs w:val="22"/>
        </w:rPr>
      </w:pPr>
    </w:p>
    <w:p w:rsidR="00A7353A" w:rsidRPr="00FC009D" w:rsidRDefault="00A735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A7353A" w:rsidRPr="00FC009D" w:rsidRDefault="00A7353A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7353A" w:rsidRPr="00FC009D" w:rsidRDefault="00A7353A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7353A" w:rsidRPr="00FC009D" w:rsidRDefault="00A7353A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7353A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353A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7353A" w:rsidRPr="00FC009D" w:rsidRDefault="00A7353A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A7353A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A7353A" w:rsidRPr="00FC009D" w:rsidRDefault="00A7353A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353A" w:rsidRPr="00FC009D" w:rsidRDefault="00A7353A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A735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353A" w:rsidRPr="00FC009D" w:rsidRDefault="00A7353A" w:rsidP="000C2E8B">
            <w:pPr>
              <w:rPr>
                <w:sz w:val="20"/>
                <w:szCs w:val="20"/>
              </w:rPr>
            </w:pPr>
          </w:p>
        </w:tc>
      </w:tr>
    </w:tbl>
    <w:p w:rsidR="00A7353A" w:rsidRPr="00FC009D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353A" w:rsidRPr="00FC009D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7353A" w:rsidRPr="00FC009D" w:rsidRDefault="00A735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A7353A" w:rsidRPr="00FC009D" w:rsidRDefault="00A7353A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A7353A" w:rsidRPr="00FC009D" w:rsidRDefault="00A7353A" w:rsidP="004B69B9">
      <w:pPr>
        <w:jc w:val="center"/>
        <w:rPr>
          <w:b/>
          <w:bCs/>
        </w:rPr>
      </w:pPr>
    </w:p>
    <w:p w:rsidR="00A7353A" w:rsidRPr="00FC009D" w:rsidRDefault="00A7353A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353A" w:rsidRPr="00FC009D" w:rsidRDefault="00A7353A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353A" w:rsidRPr="00FC009D" w:rsidRDefault="00A7353A" w:rsidP="004B69B9">
      <w:pPr>
        <w:pStyle w:val="Times12"/>
        <w:ind w:firstLine="0"/>
        <w:jc w:val="left"/>
      </w:pPr>
    </w:p>
    <w:p w:rsidR="00A7353A" w:rsidRPr="00023AED" w:rsidRDefault="00A7353A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A7353A" w:rsidRPr="00023AED" w:rsidRDefault="00A7353A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7353A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A7353A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A7353A" w:rsidRPr="00023AED" w:rsidRDefault="00A7353A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353A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</w:p>
        </w:tc>
      </w:tr>
    </w:tbl>
    <w:p w:rsidR="00A7353A" w:rsidRPr="00023AED" w:rsidRDefault="00A7353A" w:rsidP="004B69B9">
      <w:pPr>
        <w:overflowPunct w:val="0"/>
        <w:autoSpaceDE w:val="0"/>
        <w:autoSpaceDN w:val="0"/>
        <w:adjustRightInd w:val="0"/>
        <w:sectPr w:rsidR="00A7353A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7353A" w:rsidRPr="00023AED" w:rsidRDefault="00A7353A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7353A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353A" w:rsidRPr="00023AED">
        <w:trPr>
          <w:trHeight w:val="1590"/>
        </w:trPr>
        <w:tc>
          <w:tcPr>
            <w:tcW w:w="851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353A" w:rsidRPr="00023AED" w:rsidRDefault="00A7353A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7353A" w:rsidRPr="00023AED" w:rsidRDefault="00A7353A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7353A" w:rsidRPr="00023AED" w:rsidRDefault="00A7353A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353A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353A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7353A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353A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35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353A" w:rsidRPr="00023AED" w:rsidRDefault="00A7353A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353A" w:rsidRDefault="00A7353A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A7353A" w:rsidRDefault="00A7353A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A7353A" w:rsidRDefault="00A7353A" w:rsidP="004B69B9">
      <w:pPr>
        <w:pStyle w:val="Times12"/>
        <w:jc w:val="right"/>
        <w:rPr>
          <w:sz w:val="28"/>
          <w:szCs w:val="28"/>
        </w:rPr>
        <w:sectPr w:rsidR="00A7353A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A7353A" w:rsidRPr="00FC009D" w:rsidRDefault="00A7353A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A7353A" w:rsidRPr="00FC009D" w:rsidRDefault="00A7353A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A7353A" w:rsidRPr="00FC009D" w:rsidRDefault="00A7353A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A7353A" w:rsidRPr="00FC009D" w:rsidRDefault="00A7353A" w:rsidP="004B69B9">
      <w:pPr>
        <w:pStyle w:val="Times12"/>
        <w:jc w:val="center"/>
        <w:rPr>
          <w:b/>
          <w:bCs/>
          <w:snapToGrid w:val="0"/>
        </w:rPr>
      </w:pPr>
    </w:p>
    <w:p w:rsidR="00A7353A" w:rsidRPr="00B03ADB" w:rsidRDefault="00A7353A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A7353A" w:rsidRPr="00FC009D" w:rsidRDefault="00A7353A" w:rsidP="004B69B9">
      <w:pPr>
        <w:widowControl w:val="0"/>
        <w:autoSpaceDE w:val="0"/>
        <w:autoSpaceDN w:val="0"/>
        <w:adjustRightInd w:val="0"/>
        <w:jc w:val="center"/>
      </w:pPr>
    </w:p>
    <w:p w:rsidR="00A7353A" w:rsidRPr="00FC009D" w:rsidRDefault="00A735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A7353A" w:rsidRPr="00FC009D" w:rsidRDefault="00A7353A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A7353A" w:rsidRPr="00927CFA" w:rsidRDefault="00A7353A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A7353A" w:rsidRPr="00FC009D" w:rsidRDefault="00A7353A" w:rsidP="004B69B9">
      <w:pPr>
        <w:pStyle w:val="Times12"/>
        <w:rPr>
          <w:i/>
          <w:iCs/>
          <w:sz w:val="22"/>
          <w:szCs w:val="22"/>
        </w:rPr>
      </w:pPr>
    </w:p>
    <w:p w:rsidR="00A7353A" w:rsidRPr="00FC009D" w:rsidRDefault="00A7353A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A7353A" w:rsidRPr="00FC009D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353A" w:rsidRPr="00102E0C" w:rsidRDefault="00A735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A7353A" w:rsidRPr="00102E0C" w:rsidRDefault="00A735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A7353A" w:rsidRPr="00102E0C" w:rsidRDefault="00A7353A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A7353A" w:rsidRPr="00FC009D" w:rsidRDefault="00A7353A" w:rsidP="004B69B9">
      <w:pPr>
        <w:jc w:val="center"/>
        <w:rPr>
          <w:b/>
          <w:bCs/>
        </w:rPr>
      </w:pPr>
    </w:p>
    <w:p w:rsidR="00A7353A" w:rsidRPr="00FC009D" w:rsidRDefault="00A7353A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A7353A" w:rsidRPr="00FC009D" w:rsidRDefault="00A7353A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7353A" w:rsidRPr="00FC009D" w:rsidRDefault="00A7353A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A7353A" w:rsidRPr="00102E0C" w:rsidRDefault="00A7353A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A7353A" w:rsidRPr="00FC009D" w:rsidRDefault="00A7353A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A7353A" w:rsidRPr="00FC009D" w:rsidRDefault="00A7353A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A7353A" w:rsidRDefault="00A7353A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A7353A" w:rsidRPr="00FC009D" w:rsidRDefault="00A7353A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A7353A" w:rsidRPr="00FC009D" w:rsidRDefault="00A7353A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7353A" w:rsidRPr="00FC009D" w:rsidRDefault="00A7353A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A7353A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Ссылки на ПП</w:t>
            </w:r>
          </w:p>
        </w:tc>
      </w:tr>
      <w:tr w:rsidR="00A7353A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53A" w:rsidRPr="00FC009D" w:rsidRDefault="00A7353A" w:rsidP="000C2E8B">
            <w:pPr>
              <w:jc w:val="center"/>
            </w:pP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/>
          <w:p w:rsidR="00A7353A" w:rsidRPr="00FC009D" w:rsidRDefault="00A7353A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7353A" w:rsidRPr="00FC009D" w:rsidRDefault="00A7353A" w:rsidP="000C2E8B"/>
          <w:p w:rsidR="00A7353A" w:rsidRPr="00FC009D" w:rsidRDefault="00A7353A" w:rsidP="000C2E8B">
            <w:r w:rsidRPr="00FC009D">
              <w:t>порядковый номер</w:t>
            </w: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7353A" w:rsidRPr="00FC009D" w:rsidRDefault="00A7353A" w:rsidP="000C2E8B">
            <w:r w:rsidRPr="00FC009D">
              <w:t xml:space="preserve">номер пункта Технических требований </w:t>
            </w: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7353A" w:rsidRPr="00FC009D" w:rsidRDefault="00A7353A" w:rsidP="000C2E8B"/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/>
        </w:tc>
        <w:tc>
          <w:tcPr>
            <w:tcW w:w="7513" w:type="dxa"/>
            <w:gridSpan w:val="3"/>
          </w:tcPr>
          <w:p w:rsidR="00A7353A" w:rsidRPr="00FC009D" w:rsidRDefault="00A7353A" w:rsidP="000C2E8B">
            <w:r w:rsidRPr="00FC009D">
              <w:t>"да" - будет выполнен полностью</w:t>
            </w: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/>
        </w:tc>
        <w:tc>
          <w:tcPr>
            <w:tcW w:w="7513" w:type="dxa"/>
            <w:gridSpan w:val="3"/>
          </w:tcPr>
          <w:p w:rsidR="00A7353A" w:rsidRPr="00FC009D" w:rsidRDefault="00A7353A" w:rsidP="000C2E8B">
            <w:r w:rsidRPr="00FC009D">
              <w:t>"нет" - не будет выполнен</w:t>
            </w: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/>
        </w:tc>
        <w:tc>
          <w:tcPr>
            <w:tcW w:w="7513" w:type="dxa"/>
            <w:gridSpan w:val="3"/>
          </w:tcPr>
          <w:p w:rsidR="00A7353A" w:rsidRPr="00FC009D" w:rsidRDefault="00A7353A" w:rsidP="000C2E8B">
            <w:r w:rsidRPr="00FC009D">
              <w:t>"частично" – выполняется с "такими-то" ограничениями</w:t>
            </w: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7353A" w:rsidRPr="00FC009D" w:rsidRDefault="00A7353A" w:rsidP="000C2E8B">
            <w:r w:rsidRPr="00FC009D">
              <w:t>необходимые пояснения</w:t>
            </w:r>
          </w:p>
        </w:tc>
      </w:tr>
      <w:tr w:rsidR="00A735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A7353A" w:rsidRPr="00FC009D" w:rsidRDefault="00A7353A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7353A" w:rsidRPr="00FC009D" w:rsidRDefault="00A7353A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7353A" w:rsidRPr="00FC009D" w:rsidRDefault="00A7353A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A7353A" w:rsidRPr="00FC009D" w:rsidRDefault="00A7353A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A7353A" w:rsidRPr="00FC009D" w:rsidRDefault="00A7353A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7353A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A7353A" w:rsidRPr="00FC009D" w:rsidRDefault="00A7353A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A7353A" w:rsidRPr="00FC009D" w:rsidRDefault="00A7353A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A7353A" w:rsidRPr="00FC009D">
        <w:trPr>
          <w:trHeight w:val="371"/>
        </w:trPr>
        <w:tc>
          <w:tcPr>
            <w:tcW w:w="600" w:type="dxa"/>
          </w:tcPr>
          <w:p w:rsidR="00A7353A" w:rsidRPr="00FC009D" w:rsidRDefault="00A7353A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A7353A" w:rsidRPr="00FC009D" w:rsidRDefault="00A7353A" w:rsidP="000C2E8B"/>
        </w:tc>
        <w:tc>
          <w:tcPr>
            <w:tcW w:w="1440" w:type="dxa"/>
          </w:tcPr>
          <w:p w:rsidR="00A7353A" w:rsidRPr="00FC009D" w:rsidRDefault="00A7353A" w:rsidP="000C2E8B"/>
        </w:tc>
        <w:tc>
          <w:tcPr>
            <w:tcW w:w="2880" w:type="dxa"/>
          </w:tcPr>
          <w:p w:rsidR="00A7353A" w:rsidRPr="00FC009D" w:rsidRDefault="00A7353A" w:rsidP="000C2E8B">
            <w:pPr>
              <w:ind w:firstLine="16"/>
              <w:jc w:val="center"/>
            </w:pPr>
          </w:p>
        </w:tc>
      </w:tr>
      <w:tr w:rsidR="00A7353A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A7353A" w:rsidRPr="00FC009D" w:rsidRDefault="00A7353A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A7353A" w:rsidRPr="00FC009D" w:rsidRDefault="00A7353A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A7353A" w:rsidRPr="00FC009D" w:rsidRDefault="00A7353A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A7353A" w:rsidRPr="00FC009D" w:rsidRDefault="00A7353A" w:rsidP="000C2E8B">
            <w:pPr>
              <w:ind w:firstLine="16"/>
              <w:jc w:val="center"/>
            </w:pPr>
          </w:p>
        </w:tc>
      </w:tr>
    </w:tbl>
    <w:p w:rsidR="00A7353A" w:rsidRPr="00FC009D" w:rsidRDefault="00A7353A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A7353A" w:rsidRPr="00FC009D" w:rsidRDefault="00A7353A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A7353A" w:rsidRDefault="00A7353A" w:rsidP="004B69B9">
      <w:pPr>
        <w:pStyle w:val="Times12"/>
        <w:ind w:firstLine="0"/>
        <w:jc w:val="center"/>
        <w:rPr>
          <w:b/>
          <w:bCs/>
          <w:i/>
          <w:iCs/>
        </w:rPr>
        <w:sectPr w:rsidR="00A7353A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7353A" w:rsidRDefault="00A7353A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A7353A" w:rsidRPr="00563FFA" w:rsidRDefault="00A7353A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A7353A" w:rsidRPr="00563FFA" w:rsidRDefault="00A7353A" w:rsidP="004B69B9">
      <w:pPr>
        <w:pStyle w:val="Times12"/>
        <w:ind w:left="5387" w:firstLine="0"/>
        <w:jc w:val="left"/>
      </w:pPr>
    </w:p>
    <w:p w:rsidR="00A7353A" w:rsidRPr="00563FFA" w:rsidRDefault="00A7353A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A7353A" w:rsidRPr="00563FFA" w:rsidRDefault="00A7353A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7353A" w:rsidRPr="00563FFA" w:rsidRDefault="00A7353A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A7353A" w:rsidRPr="00563FFA" w:rsidRDefault="00A7353A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A7353A" w:rsidRPr="00563FFA" w:rsidRDefault="00A7353A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A7353A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3A" w:rsidRDefault="00A7353A">
      <w:r>
        <w:separator/>
      </w:r>
    </w:p>
  </w:endnote>
  <w:endnote w:type="continuationSeparator" w:id="0">
    <w:p w:rsidR="00A7353A" w:rsidRDefault="00A7353A">
      <w:r>
        <w:continuationSeparator/>
      </w:r>
    </w:p>
  </w:endnote>
  <w:endnote w:type="continuationNotice" w:id="1">
    <w:p w:rsidR="00A7353A" w:rsidRDefault="00A735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3A" w:rsidRPr="00FE6219" w:rsidRDefault="00A7353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3A" w:rsidRPr="00FE6219" w:rsidRDefault="00A7353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3A" w:rsidRDefault="00A7353A">
      <w:r>
        <w:separator/>
      </w:r>
    </w:p>
  </w:footnote>
  <w:footnote w:type="continuationSeparator" w:id="0">
    <w:p w:rsidR="00A7353A" w:rsidRDefault="00A7353A">
      <w:r>
        <w:continuationSeparator/>
      </w:r>
    </w:p>
  </w:footnote>
  <w:footnote w:type="continuationNotice" w:id="1">
    <w:p w:rsidR="00A7353A" w:rsidRDefault="00A735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3A" w:rsidRPr="00157639" w:rsidRDefault="00A7353A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A7353A" w:rsidRPr="00157639" w:rsidRDefault="00A7353A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A7353A" w:rsidRPr="00157639" w:rsidRDefault="00A7353A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A7353A" w:rsidRPr="00157639" w:rsidRDefault="00A7353A" w:rsidP="007D34D5">
    <w:pPr>
      <w:jc w:val="center"/>
      <w:rPr>
        <w:b/>
        <w:bCs/>
        <w:caps/>
      </w:rPr>
    </w:pPr>
  </w:p>
  <w:p w:rsidR="00A7353A" w:rsidRPr="007D34D5" w:rsidRDefault="00A7353A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3A" w:rsidRPr="00F429FC" w:rsidRDefault="00A7353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3A" w:rsidRPr="00F429FC" w:rsidRDefault="00A7353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5DC0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E78FE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981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7A0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800"/>
    <w:rsid w:val="0022197F"/>
    <w:rsid w:val="00222005"/>
    <w:rsid w:val="00222F7B"/>
    <w:rsid w:val="00223E56"/>
    <w:rsid w:val="002246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206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D8D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0C5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50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E09"/>
    <w:rsid w:val="00826DC5"/>
    <w:rsid w:val="0083031A"/>
    <w:rsid w:val="00830DA7"/>
    <w:rsid w:val="00833F70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693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5F3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89C"/>
    <w:rsid w:val="009A4C92"/>
    <w:rsid w:val="009A68E2"/>
    <w:rsid w:val="009A75DA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2B6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353A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B7FE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D7521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3D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669F6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1FC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3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8D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63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86A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5DD2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AB29F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AB29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AB29F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9F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9F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9F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9F2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29F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29F2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29F2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9F2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B29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B29F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B29F2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29F2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B29F2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29F2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AB29F2"/>
    <w:pPr>
      <w:numPr>
        <w:numId w:val="23"/>
      </w:numPr>
    </w:pPr>
  </w:style>
  <w:style w:type="numbering" w:customStyle="1" w:styleId="1">
    <w:name w:val="Стиль1"/>
    <w:rsid w:val="00AB29F2"/>
    <w:pPr>
      <w:numPr>
        <w:numId w:val="20"/>
      </w:numPr>
    </w:pPr>
  </w:style>
  <w:style w:type="numbering" w:customStyle="1" w:styleId="11">
    <w:name w:val="Стиль11"/>
    <w:rsid w:val="00AB29F2"/>
    <w:pPr>
      <w:numPr>
        <w:numId w:val="22"/>
      </w:numPr>
    </w:pPr>
  </w:style>
  <w:style w:type="numbering" w:customStyle="1" w:styleId="2">
    <w:name w:val="Стиль2"/>
    <w:rsid w:val="00AB29F2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16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209</TotalTime>
  <Pages>23</Pages>
  <Words>6562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74</cp:revision>
  <cp:lastPrinted>2015-07-14T09:52:00Z</cp:lastPrinted>
  <dcterms:created xsi:type="dcterms:W3CDTF">2015-05-05T06:59:00Z</dcterms:created>
  <dcterms:modified xsi:type="dcterms:W3CDTF">2015-07-14T09:53:00Z</dcterms:modified>
</cp:coreProperties>
</file>