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1F" w:rsidRDefault="00FA151F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FA151F">
        <w:tc>
          <w:tcPr>
            <w:tcW w:w="4428" w:type="dxa"/>
          </w:tcPr>
          <w:p w:rsidR="00FA151F" w:rsidRDefault="00FA151F" w:rsidP="00C442AE">
            <w:r w:rsidRPr="000212C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FA151F" w:rsidRDefault="00FA151F" w:rsidP="00C442AE"/>
        </w:tc>
      </w:tr>
      <w:tr w:rsidR="00FA151F" w:rsidRPr="00A1512E">
        <w:tc>
          <w:tcPr>
            <w:tcW w:w="4428" w:type="dxa"/>
          </w:tcPr>
          <w:p w:rsidR="00FA151F" w:rsidRDefault="00FA151F" w:rsidP="00C442AE">
            <w:pPr>
              <w:jc w:val="center"/>
              <w:rPr>
                <w:color w:val="0000FF"/>
              </w:rPr>
            </w:pP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FA151F" w:rsidRDefault="00FA151F" w:rsidP="00C442AE">
            <w:pPr>
              <w:jc w:val="center"/>
              <w:rPr>
                <w:sz w:val="18"/>
                <w:szCs w:val="18"/>
              </w:rPr>
            </w:pPr>
          </w:p>
          <w:p w:rsidR="00FA151F" w:rsidRPr="006B2DD1" w:rsidRDefault="00FA151F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21.04.2015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98/4805</w:t>
            </w:r>
          </w:p>
          <w:p w:rsidR="00FA151F" w:rsidRPr="003228C9" w:rsidRDefault="00FA151F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FA151F" w:rsidRDefault="00FA151F" w:rsidP="00000B3A">
            <w:pPr>
              <w:jc w:val="both"/>
            </w:pPr>
            <w:r>
              <w:t xml:space="preserve">                                 №№ в ИС:</w:t>
            </w:r>
          </w:p>
          <w:p w:rsidR="00FA151F" w:rsidRDefault="00FA151F" w:rsidP="00000B3A">
            <w:pPr>
              <w:jc w:val="both"/>
            </w:pPr>
            <w:r>
              <w:t xml:space="preserve">                                 ГПЗ</w:t>
            </w:r>
            <w:r w:rsidRPr="00A1512E">
              <w:t xml:space="preserve">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SRM</w:t>
            </w:r>
            <w:r>
              <w:t xml:space="preserve"> </w:t>
            </w:r>
            <w:r w:rsidRPr="00A1512E">
              <w:t>№</w:t>
            </w:r>
            <w:r>
              <w:t>7624/156</w:t>
            </w:r>
          </w:p>
          <w:p w:rsidR="00FA151F" w:rsidRPr="001A258A" w:rsidRDefault="00FA151F" w:rsidP="00000B3A">
            <w:pPr>
              <w:jc w:val="both"/>
            </w:pPr>
            <w:r>
              <w:t xml:space="preserve">                                 ЗП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ERP</w:t>
            </w:r>
            <w:r>
              <w:t xml:space="preserve"> </w:t>
            </w:r>
            <w:r w:rsidRPr="00A1512E">
              <w:t>№</w:t>
            </w:r>
            <w:r>
              <w:t>901-sh-19590</w:t>
            </w:r>
          </w:p>
          <w:p w:rsidR="00FA151F" w:rsidRPr="00A1512E" w:rsidRDefault="00FA151F" w:rsidP="00000B3A">
            <w:pPr>
              <w:jc w:val="both"/>
            </w:pPr>
          </w:p>
          <w:p w:rsidR="00FA151F" w:rsidRPr="00A1512E" w:rsidRDefault="00FA151F" w:rsidP="00C442AE"/>
        </w:tc>
      </w:tr>
    </w:tbl>
    <w:p w:rsidR="00FA151F" w:rsidRPr="00A1512E" w:rsidRDefault="00FA151F" w:rsidP="000E6546">
      <w:pPr>
        <w:jc w:val="center"/>
        <w:outlineLvl w:val="0"/>
        <w:rPr>
          <w:sz w:val="28"/>
          <w:szCs w:val="28"/>
        </w:rPr>
      </w:pPr>
    </w:p>
    <w:p w:rsidR="00FA151F" w:rsidRDefault="00FA151F" w:rsidP="000E654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FA151F" w:rsidRPr="00E73503" w:rsidRDefault="00FA151F" w:rsidP="000E6546">
      <w:pPr>
        <w:pStyle w:val="4"/>
      </w:pPr>
    </w:p>
    <w:p w:rsidR="00FA151F" w:rsidRDefault="00FA151F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FA151F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7D4215" w:rsidRDefault="00FA151F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FA151F" w:rsidRPr="007D4215">
        <w:trPr>
          <w:trHeight w:val="146"/>
        </w:trPr>
        <w:tc>
          <w:tcPr>
            <w:tcW w:w="9948" w:type="dxa"/>
            <w:gridSpan w:val="2"/>
          </w:tcPr>
          <w:p w:rsidR="00FA151F" w:rsidRPr="007D4215" w:rsidRDefault="00FA151F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FA151F" w:rsidRPr="007D4215" w:rsidRDefault="00FA151F" w:rsidP="004052B7">
            <w:pPr>
              <w:tabs>
                <w:tab w:val="left" w:pos="1134"/>
              </w:tabs>
              <w:jc w:val="both"/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Default="00FA151F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FA151F" w:rsidRPr="007938E2" w:rsidRDefault="00FA151F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FA151F" w:rsidRPr="007938E2" w:rsidRDefault="00FA151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1F" w:rsidRPr="007938E2" w:rsidRDefault="00FA151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B74E80" w:rsidRDefault="00FA151F" w:rsidP="004052B7">
            <w:pPr>
              <w:jc w:val="both"/>
            </w:pPr>
            <w:r>
              <w:rPr>
                <w:sz w:val="23"/>
                <w:szCs w:val="23"/>
              </w:rPr>
              <w:t>Величкин Александр Викторович</w:t>
            </w:r>
            <w:r w:rsidRPr="00AC6007">
              <w:t xml:space="preserve">, телефон: (3823) </w:t>
            </w:r>
            <w:r>
              <w:t>52-61-34, 54-97-34</w:t>
            </w:r>
            <w:r w:rsidRPr="00AC6007">
              <w:t>, факс (3823) 56-25-50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1F" w:rsidRPr="007938E2" w:rsidRDefault="00FA151F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FA151F" w:rsidRPr="007938E2" w:rsidRDefault="00FA151F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FA151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A151F" w:rsidRPr="007938E2" w:rsidRDefault="00FA151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A151F" w:rsidRPr="007938E2" w:rsidRDefault="00FA151F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FA151F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4052B7">
            <w:r>
              <w:t xml:space="preserve">Право заключения договора </w:t>
            </w:r>
            <w:r w:rsidRPr="008E0D77">
              <w:rPr>
                <w:b/>
                <w:bCs/>
              </w:rPr>
              <w:t xml:space="preserve">на поставку </w:t>
            </w:r>
            <w:r>
              <w:rPr>
                <w:b/>
                <w:bCs/>
              </w:rPr>
              <w:t>насосного оборудования</w:t>
            </w:r>
            <w:r w:rsidRPr="008E0D7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8E0D77">
              <w:t>(901-sh-19590. Насосы вакуумные)</w:t>
            </w:r>
          </w:p>
          <w:p w:rsidR="00FA151F" w:rsidRDefault="00FA151F" w:rsidP="004052B7">
            <w:pPr>
              <w:rPr>
                <w:b/>
                <w:bCs/>
              </w:rPr>
            </w:pPr>
          </w:p>
          <w:p w:rsidR="00FA151F" w:rsidRDefault="00FA151F" w:rsidP="00C525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8E0D77">
              <w:t xml:space="preserve">насос </w:t>
            </w:r>
            <w:r w:rsidRPr="008E0D77">
              <w:rPr>
                <w:lang w:val="en-US"/>
              </w:rPr>
              <w:t>Trivac</w:t>
            </w:r>
            <w:r w:rsidRPr="008E0D77">
              <w:t xml:space="preserve"> </w:t>
            </w:r>
            <w:r w:rsidRPr="008E0D77">
              <w:rPr>
                <w:lang w:val="en-US"/>
              </w:rPr>
              <w:t>C</w:t>
            </w:r>
            <w:r w:rsidRPr="008E0D77">
              <w:t xml:space="preserve"> </w:t>
            </w:r>
            <w:r w:rsidRPr="008E0D77">
              <w:rPr>
                <w:lang w:val="en-US"/>
              </w:rPr>
              <w:t>D</w:t>
            </w:r>
            <w:r w:rsidRPr="008E0D77">
              <w:t>60</w:t>
            </w:r>
            <w:r w:rsidRPr="008E0D77">
              <w:rPr>
                <w:lang w:val="en-US"/>
              </w:rPr>
              <w:t>C</w:t>
            </w:r>
            <w:r w:rsidRPr="008E0D7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D53B19">
              <w:t>или эквивалент в количестве 2 шт.</w:t>
            </w:r>
            <w:r>
              <w:rPr>
                <w:b/>
                <w:bCs/>
              </w:rPr>
              <w:t xml:space="preserve"> </w:t>
            </w:r>
          </w:p>
          <w:p w:rsidR="00FA151F" w:rsidRDefault="00FA151F" w:rsidP="00C5258C">
            <w:r w:rsidRPr="00D53B19">
              <w:rPr>
                <w:color w:val="000000"/>
              </w:rPr>
              <w:t xml:space="preserve">Критерии эквивалентности см. раздел 4 </w:t>
            </w:r>
            <w:r w:rsidRPr="00D53B19">
              <w:rPr>
                <w:lang w:eastAsia="en-US"/>
              </w:rPr>
              <w:t>том</w:t>
            </w:r>
            <w:r>
              <w:rPr>
                <w:lang w:eastAsia="en-US"/>
              </w:rPr>
              <w:t>а</w:t>
            </w:r>
            <w:r w:rsidRPr="00D53B19">
              <w:rPr>
                <w:lang w:eastAsia="en-US"/>
              </w:rPr>
              <w:t xml:space="preserve"> 2 «Техническая часть» документации</w:t>
            </w:r>
          </w:p>
          <w:p w:rsidR="00FA151F" w:rsidRPr="00F16CE4" w:rsidRDefault="00FA151F" w:rsidP="004052B7">
            <w:pPr>
              <w:rPr>
                <w:b/>
                <w:bCs/>
              </w:rPr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FA151F" w:rsidRPr="00B975CB" w:rsidRDefault="00FA151F" w:rsidP="004052B7"/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B975CB" w:rsidRDefault="00FA151F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8E0D77" w:rsidRDefault="00FA151F" w:rsidP="00C5258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E0D77">
              <w:rPr>
                <w:rFonts w:ascii="Times New Roman" w:hAnsi="Times New Roman" w:cs="Times New Roman"/>
                <w:sz w:val="24"/>
                <w:szCs w:val="24"/>
              </w:rPr>
              <w:t>не более 50 календарных дней с момента подписания договора уполномоченными представителями сторон</w:t>
            </w:r>
          </w:p>
          <w:p w:rsidR="00FA151F" w:rsidRPr="00B975CB" w:rsidRDefault="00FA151F" w:rsidP="00C5258C">
            <w:pPr>
              <w:ind w:right="153"/>
              <w:jc w:val="both"/>
              <w:rPr>
                <w:b/>
                <w:bCs/>
              </w:rPr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4A0A11" w:rsidRDefault="00FA151F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C5258C">
            <w:pPr>
              <w:tabs>
                <w:tab w:val="left" w:pos="6840"/>
              </w:tabs>
              <w:jc w:val="both"/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FA151F" w:rsidRPr="00B975CB" w:rsidRDefault="00FA151F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21039D" w:rsidRDefault="00FA151F" w:rsidP="00C5258C">
            <w:pPr>
              <w:ind w:right="153"/>
            </w:pPr>
            <w:r w:rsidRPr="00116F7B">
              <w:t>АО «СХК», Томская обл. г.</w:t>
            </w:r>
            <w:r>
              <w:t xml:space="preserve"> Северск, ул. Предзаводская, 9, склад №030.</w:t>
            </w:r>
          </w:p>
          <w:p w:rsidR="00FA151F" w:rsidRPr="00116F7B" w:rsidRDefault="00FA151F" w:rsidP="00C5258C">
            <w:pPr>
              <w:ind w:right="153"/>
              <w:jc w:val="both"/>
              <w:rPr>
                <w:color w:val="000000"/>
              </w:rPr>
            </w:pPr>
            <w:r w:rsidRPr="00116F7B">
              <w:rPr>
                <w:color w:val="000000"/>
              </w:rPr>
              <w:t xml:space="preserve">Способы доставки: </w:t>
            </w:r>
          </w:p>
          <w:p w:rsidR="00FA151F" w:rsidRPr="00F97E76" w:rsidRDefault="00FA151F" w:rsidP="00C525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</w:t>
            </w:r>
          </w:p>
          <w:p w:rsidR="00FA151F" w:rsidRPr="00370ECD" w:rsidRDefault="00FA151F" w:rsidP="00C5258C">
            <w:pPr>
              <w:ind w:right="153"/>
              <w:jc w:val="both"/>
              <w:rPr>
                <w:color w:val="FF0000"/>
              </w:rPr>
            </w:pPr>
            <w:r w:rsidRPr="00370ECD">
              <w:t>до станции Томск грузовой Западно-Сибирской железной дороги, код станции – 8740</w:t>
            </w:r>
            <w:r>
              <w:t>01, грузополучатель – А</w:t>
            </w:r>
            <w:r w:rsidRPr="00370ECD">
              <w:t>кционерное общество "Сибирский химиче</w:t>
            </w:r>
            <w:r>
              <w:t>ский комбинат", ж.д. код – 2082;</w:t>
            </w:r>
          </w:p>
          <w:p w:rsidR="00FA151F" w:rsidRPr="00F97E76" w:rsidRDefault="00FA151F" w:rsidP="00C525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FA151F" w:rsidRPr="00FE0412" w:rsidRDefault="00FA151F" w:rsidP="00C5258C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116F7B">
              <w:t xml:space="preserve">склад транспортной компании в г. Томске либо склад Поставщика в г. Томске, либо склад </w:t>
            </w:r>
            <w:r>
              <w:t>Заказчика</w:t>
            </w:r>
            <w:r w:rsidRPr="00116F7B">
              <w:t xml:space="preserve">, находящегося по адресу: 636000, г. Северск, </w:t>
            </w:r>
            <w:r>
              <w:t>ул. Предзаводская, 9, склад №030</w:t>
            </w:r>
            <w:r w:rsidRPr="00116F7B">
              <w:t>.</w:t>
            </w:r>
          </w:p>
          <w:p w:rsidR="00FA151F" w:rsidRPr="002B23DB" w:rsidRDefault="00FA151F" w:rsidP="004052B7">
            <w:pPr>
              <w:ind w:right="153"/>
              <w:jc w:val="both"/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Default="00FA151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FA151F" w:rsidRPr="00B975CB" w:rsidRDefault="00FA151F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4939EB" w:rsidRDefault="00FA151F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FA151F" w:rsidRPr="004939EB" w:rsidRDefault="00FA151F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FA151F" w:rsidRPr="00B975CB" w:rsidRDefault="00FA151F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B975CB" w:rsidRDefault="00FA151F" w:rsidP="004052B7"/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FA151F" w:rsidRPr="001B1299">
        <w:trPr>
          <w:trHeight w:val="678"/>
        </w:trPr>
        <w:tc>
          <w:tcPr>
            <w:tcW w:w="9948" w:type="dxa"/>
            <w:gridSpan w:val="2"/>
          </w:tcPr>
          <w:p w:rsidR="00FA151F" w:rsidRDefault="00FA151F" w:rsidP="004052B7">
            <w:pPr>
              <w:rPr>
                <w:b/>
                <w:bCs/>
                <w:color w:val="000000"/>
              </w:rPr>
            </w:pPr>
          </w:p>
          <w:p w:rsidR="00FA151F" w:rsidRPr="00AC6007" w:rsidRDefault="00FA151F" w:rsidP="00C5258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756 421</w:t>
            </w:r>
            <w:r w:rsidRPr="00AC6007">
              <w:rPr>
                <w:b/>
                <w:bCs/>
              </w:rPr>
              <w:t xml:space="preserve"> </w:t>
            </w:r>
            <w:r>
              <w:t xml:space="preserve"> (семьсот пятьдесят шесть тысяч четыреста двадцать один) </w:t>
            </w:r>
            <w:r>
              <w:rPr>
                <w:b/>
                <w:bCs/>
              </w:rPr>
              <w:t>рубль 91</w:t>
            </w:r>
            <w:r w:rsidRPr="00AC6007">
              <w:rPr>
                <w:b/>
                <w:bCs/>
              </w:rPr>
              <w:t xml:space="preserve"> копе</w:t>
            </w:r>
            <w:r>
              <w:rPr>
                <w:b/>
                <w:bCs/>
              </w:rPr>
              <w:t>йка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FA151F" w:rsidRPr="00CA1BE0" w:rsidRDefault="00FA151F" w:rsidP="00C5258C">
            <w:pPr>
              <w:rPr>
                <w:b/>
                <w:bCs/>
                <w:color w:val="000000"/>
              </w:rPr>
            </w:pPr>
          </w:p>
          <w:p w:rsidR="00FA151F" w:rsidRDefault="00FA151F" w:rsidP="00C5258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641 035  </w:t>
            </w:r>
            <w:r w:rsidRPr="009053EB">
              <w:rPr>
                <w:color w:val="000000"/>
              </w:rPr>
              <w:t>(шестьсот сорок одна тысяча тридцать пять)</w:t>
            </w:r>
            <w:r>
              <w:rPr>
                <w:b/>
                <w:bCs/>
                <w:color w:val="000000"/>
              </w:rPr>
              <w:t xml:space="preserve"> рублей 52 копейки, без учета НДС</w:t>
            </w:r>
          </w:p>
          <w:p w:rsidR="00FA151F" w:rsidRDefault="00FA151F" w:rsidP="00C5258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FA151F" w:rsidRPr="005333A7" w:rsidRDefault="00FA151F" w:rsidP="00C5258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FA151F" w:rsidRPr="009053EB" w:rsidRDefault="00FA151F" w:rsidP="00C5258C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iCs/>
                <w:sz w:val="24"/>
                <w:szCs w:val="24"/>
              </w:rPr>
            </w:pPr>
            <w:r w:rsidRPr="009053EB">
              <w:rPr>
                <w:i/>
                <w:iCs/>
                <w:sz w:val="24"/>
                <w:szCs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      </w:r>
            <w:r w:rsidRPr="009053EB">
              <w:rPr>
                <w:b/>
                <w:bCs/>
                <w:i/>
                <w:iCs/>
                <w:sz w:val="24"/>
                <w:szCs w:val="24"/>
              </w:rPr>
              <w:t>– в качестве единого базиса сравнения ценовых предложений  используются цены предложений участников без учета НДС.</w:t>
            </w:r>
            <w:r w:rsidRPr="009053EB">
              <w:rPr>
                <w:i/>
                <w:iCs/>
                <w:sz w:val="24"/>
                <w:szCs w:val="24"/>
              </w:rPr>
              <w:t xml:space="preserve">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FA151F" w:rsidRPr="00CA1BE0" w:rsidRDefault="00FA151F" w:rsidP="00C5258C">
            <w:pPr>
              <w:rPr>
                <w:b/>
                <w:bCs/>
                <w:color w:val="000000"/>
              </w:rPr>
            </w:pPr>
          </w:p>
          <w:p w:rsidR="00FA151F" w:rsidRPr="009053EB" w:rsidRDefault="00FA151F" w:rsidP="00C5258C">
            <w:pPr>
              <w:rPr>
                <w:b/>
                <w:bCs/>
              </w:rPr>
            </w:pPr>
            <w:r w:rsidRPr="009053EB">
              <w:rPr>
                <w:b/>
                <w:bCs/>
              </w:rPr>
              <w:t xml:space="preserve">Цена договора включает в себя: </w:t>
            </w:r>
          </w:p>
          <w:p w:rsidR="00FA151F" w:rsidRDefault="00FA151F" w:rsidP="00C5258C">
            <w:pPr>
              <w:pStyle w:val="3"/>
              <w:ind w:left="0" w:right="153"/>
            </w:pPr>
            <w:r w:rsidRPr="00D2446F">
              <w:t>стоимость самого товара, расходы на уплату налогов и</w:t>
            </w:r>
            <w:r>
              <w:t xml:space="preserve"> других обязательных платежей, </w:t>
            </w:r>
            <w:r w:rsidRPr="00D2446F">
              <w:t>стоимость тары, страхование, упаковки и маркировки, транспор</w:t>
            </w:r>
            <w:r>
              <w:t>тные расходы по доставке товара</w:t>
            </w:r>
          </w:p>
          <w:p w:rsidR="00FA151F" w:rsidRPr="001B1299" w:rsidRDefault="00FA151F" w:rsidP="00C5258C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FA151F" w:rsidRDefault="00FA151F" w:rsidP="00BD0640">
            <w:pPr>
              <w:tabs>
                <w:tab w:val="left" w:pos="1134"/>
              </w:tabs>
              <w:jc w:val="both"/>
            </w:pPr>
          </w:p>
          <w:p w:rsidR="00FA151F" w:rsidRPr="001050E6" w:rsidRDefault="00FA151F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B975CB" w:rsidRDefault="00FA151F" w:rsidP="004052B7"/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Default="00FA151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FA151F" w:rsidRPr="00B975CB" w:rsidRDefault="00FA151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Pr="006B4D55" w:rsidRDefault="00FA151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Default="00FA151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FA151F" w:rsidRPr="00B975CB" w:rsidRDefault="00FA151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FA151F" w:rsidRPr="00CE0D41" w:rsidRDefault="00FA151F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FA151F" w:rsidRDefault="00FA151F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FA151F" w:rsidRDefault="00FA151F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FA151F" w:rsidRPr="003F0817" w:rsidRDefault="00FA151F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«28»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 xml:space="preserve"> апреля 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FA151F" w:rsidRPr="00E01693" w:rsidRDefault="00FA151F" w:rsidP="004052B7"/>
          <w:p w:rsidR="00FA151F" w:rsidRPr="00E01693" w:rsidRDefault="00FA151F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«28»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 xml:space="preserve"> апреля 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FA151F" w:rsidRPr="00EC648D" w:rsidRDefault="00FA151F" w:rsidP="004052B7">
            <w:pPr>
              <w:rPr>
                <w:b/>
                <w:bCs/>
                <w:u w:val="single"/>
              </w:rPr>
            </w:pP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FA151F" w:rsidRPr="009E2FC9" w:rsidRDefault="00FA151F" w:rsidP="002227FA"/>
          <w:p w:rsidR="00FA151F" w:rsidRPr="001B1299" w:rsidRDefault="00FA151F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мая 2015 года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1B1299" w:rsidRDefault="00FA151F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FA151F" w:rsidRPr="001B1299">
        <w:trPr>
          <w:trHeight w:val="146"/>
        </w:trPr>
        <w:tc>
          <w:tcPr>
            <w:tcW w:w="9948" w:type="dxa"/>
            <w:gridSpan w:val="2"/>
          </w:tcPr>
          <w:p w:rsidR="00FA151F" w:rsidRDefault="00FA151F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FA151F" w:rsidRDefault="00FA151F" w:rsidP="002227FA"/>
          <w:p w:rsidR="00FA151F" w:rsidRPr="001B1299" w:rsidRDefault="00FA151F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мая 2015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B975CB" w:rsidRDefault="00FA151F" w:rsidP="004052B7"/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FA151F" w:rsidRPr="00B975CB">
        <w:trPr>
          <w:trHeight w:val="146"/>
        </w:trPr>
        <w:tc>
          <w:tcPr>
            <w:tcW w:w="9948" w:type="dxa"/>
            <w:gridSpan w:val="2"/>
          </w:tcPr>
          <w:p w:rsidR="00FA151F" w:rsidRPr="00AE6F72" w:rsidRDefault="00FA151F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FA151F" w:rsidRPr="00225DB0" w:rsidRDefault="00FA151F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FA151F" w:rsidRPr="00242BFB" w:rsidRDefault="00FA151F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FA151F" w:rsidRPr="009E58BB" w:rsidRDefault="00FA151F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FA151F" w:rsidRPr="00B975CB" w:rsidRDefault="00FA151F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FA151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FA151F" w:rsidRPr="001B1299">
        <w:trPr>
          <w:trHeight w:val="559"/>
        </w:trPr>
        <w:tc>
          <w:tcPr>
            <w:tcW w:w="9948" w:type="dxa"/>
            <w:gridSpan w:val="2"/>
          </w:tcPr>
          <w:p w:rsidR="00FA151F" w:rsidRPr="001B1299" w:rsidRDefault="00FA151F" w:rsidP="004052B7">
            <w:r>
              <w:t>не требуется</w:t>
            </w:r>
          </w:p>
          <w:p w:rsidR="00FA151F" w:rsidRPr="001B1299" w:rsidRDefault="00FA151F" w:rsidP="004052B7"/>
        </w:tc>
      </w:tr>
      <w:tr w:rsidR="00FA151F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FA151F" w:rsidRDefault="00FA151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FA151F" w:rsidRPr="00B975CB" w:rsidRDefault="00FA151F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FA151F" w:rsidRPr="00B975CB">
        <w:trPr>
          <w:trHeight w:val="271"/>
        </w:trPr>
        <w:tc>
          <w:tcPr>
            <w:tcW w:w="9948" w:type="dxa"/>
            <w:gridSpan w:val="2"/>
          </w:tcPr>
          <w:p w:rsidR="00FA151F" w:rsidRPr="00B975CB" w:rsidRDefault="00FA151F" w:rsidP="004052B7"/>
        </w:tc>
      </w:tr>
      <w:tr w:rsidR="00FA151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FA151F" w:rsidRDefault="00FA151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FA151F" w:rsidRDefault="00FA151F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FA151F" w:rsidRPr="00B975CB" w:rsidRDefault="00FA151F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FA151F" w:rsidRPr="00B975CB">
        <w:trPr>
          <w:trHeight w:val="1118"/>
        </w:trPr>
        <w:tc>
          <w:tcPr>
            <w:tcW w:w="9948" w:type="dxa"/>
            <w:gridSpan w:val="2"/>
          </w:tcPr>
          <w:p w:rsidR="00FA151F" w:rsidRPr="00254E37" w:rsidRDefault="00FA151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FA151F" w:rsidRPr="00254E37" w:rsidRDefault="00FA151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FA151F" w:rsidRPr="00B975CB" w:rsidRDefault="00FA151F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FA151F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FA151F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FA151F" w:rsidRPr="00B975CB" w:rsidRDefault="00FA151F" w:rsidP="004052B7">
            <w:pPr>
              <w:rPr>
                <w:b/>
                <w:bCs/>
              </w:rPr>
            </w:pPr>
          </w:p>
        </w:tc>
      </w:tr>
      <w:tr w:rsidR="00FA151F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FA151F" w:rsidRPr="00B975CB" w:rsidRDefault="00FA151F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FA151F" w:rsidRPr="00B975CB">
        <w:trPr>
          <w:trHeight w:val="3353"/>
        </w:trPr>
        <w:tc>
          <w:tcPr>
            <w:tcW w:w="9948" w:type="dxa"/>
            <w:gridSpan w:val="2"/>
          </w:tcPr>
          <w:p w:rsidR="00FA151F" w:rsidRPr="00900D49" w:rsidRDefault="00FA151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D49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FA151F" w:rsidRPr="00900D49" w:rsidRDefault="00FA151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D49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A151F" w:rsidRPr="00072459" w:rsidRDefault="00FA151F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FA151F" w:rsidRPr="000E6546" w:rsidRDefault="00FA151F" w:rsidP="000E6546"/>
    <w:sectPr w:rsidR="00FA151F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51F" w:rsidRDefault="00FA151F" w:rsidP="007938E2">
      <w:r>
        <w:separator/>
      </w:r>
    </w:p>
  </w:endnote>
  <w:endnote w:type="continuationSeparator" w:id="1">
    <w:p w:rsidR="00FA151F" w:rsidRDefault="00FA151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51F" w:rsidRDefault="00FA151F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FA151F" w:rsidRDefault="00FA15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51F" w:rsidRDefault="00FA151F" w:rsidP="007938E2">
      <w:r>
        <w:separator/>
      </w:r>
    </w:p>
  </w:footnote>
  <w:footnote w:type="continuationSeparator" w:id="1">
    <w:p w:rsidR="00FA151F" w:rsidRDefault="00FA151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51F" w:rsidRDefault="00FA151F" w:rsidP="00B62271">
    <w:pPr>
      <w:pStyle w:val="Header"/>
    </w:pPr>
  </w:p>
  <w:p w:rsidR="00FA151F" w:rsidRDefault="00FA15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212CD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4E79"/>
    <w:rsid w:val="0034660E"/>
    <w:rsid w:val="003545F5"/>
    <w:rsid w:val="0037081F"/>
    <w:rsid w:val="00370ECD"/>
    <w:rsid w:val="00373D29"/>
    <w:rsid w:val="003826D0"/>
    <w:rsid w:val="003A249E"/>
    <w:rsid w:val="003A6B32"/>
    <w:rsid w:val="003C5EB0"/>
    <w:rsid w:val="003C5FF0"/>
    <w:rsid w:val="003C6E96"/>
    <w:rsid w:val="003D574F"/>
    <w:rsid w:val="003E13D6"/>
    <w:rsid w:val="003E6BFC"/>
    <w:rsid w:val="003F0817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726128"/>
    <w:rsid w:val="00727CF6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0D77"/>
    <w:rsid w:val="008E4AF9"/>
    <w:rsid w:val="00900D49"/>
    <w:rsid w:val="00901F2F"/>
    <w:rsid w:val="00902A92"/>
    <w:rsid w:val="009053EB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512E"/>
    <w:rsid w:val="00A165EB"/>
    <w:rsid w:val="00A27BCF"/>
    <w:rsid w:val="00A30103"/>
    <w:rsid w:val="00A4097A"/>
    <w:rsid w:val="00A41139"/>
    <w:rsid w:val="00A47B3C"/>
    <w:rsid w:val="00A910EF"/>
    <w:rsid w:val="00AC6007"/>
    <w:rsid w:val="00AD48A4"/>
    <w:rsid w:val="00AE6F72"/>
    <w:rsid w:val="00AE7946"/>
    <w:rsid w:val="00AF15B5"/>
    <w:rsid w:val="00AF60DD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6F5F"/>
    <w:rsid w:val="00BD0640"/>
    <w:rsid w:val="00BD390D"/>
    <w:rsid w:val="00BD757E"/>
    <w:rsid w:val="00BF614E"/>
    <w:rsid w:val="00C05AAA"/>
    <w:rsid w:val="00C078CA"/>
    <w:rsid w:val="00C338EC"/>
    <w:rsid w:val="00C35846"/>
    <w:rsid w:val="00C442AE"/>
    <w:rsid w:val="00C45C70"/>
    <w:rsid w:val="00C5258C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446F"/>
    <w:rsid w:val="00D25B4F"/>
    <w:rsid w:val="00D3192B"/>
    <w:rsid w:val="00D402F9"/>
    <w:rsid w:val="00D45315"/>
    <w:rsid w:val="00D514AC"/>
    <w:rsid w:val="00D53B19"/>
    <w:rsid w:val="00D55F73"/>
    <w:rsid w:val="00D672C2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12FA"/>
    <w:rsid w:val="00F91EAA"/>
    <w:rsid w:val="00F97E76"/>
    <w:rsid w:val="00FA151F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4</Pages>
  <Words>1699</Words>
  <Characters>9685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16</cp:revision>
  <cp:lastPrinted>2013-08-16T05:58:00Z</cp:lastPrinted>
  <dcterms:created xsi:type="dcterms:W3CDTF">2014-10-29T02:40:00Z</dcterms:created>
  <dcterms:modified xsi:type="dcterms:W3CDTF">2015-04-21T11:15:00Z</dcterms:modified>
</cp:coreProperties>
</file>