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DE3" w:rsidRPr="00A82882" w:rsidRDefault="00CA3DE3" w:rsidP="007F3D94">
      <w:pPr>
        <w:jc w:val="center"/>
        <w:outlineLvl w:val="0"/>
        <w:rPr>
          <w:rFonts w:ascii="Times New Roman" w:hAnsi="Times New Roman" w:cs="Times New Roman"/>
        </w:rPr>
      </w:pPr>
      <w:r w:rsidRPr="00A82882">
        <w:rPr>
          <w:rFonts w:ascii="Times New Roman" w:hAnsi="Times New Roman" w:cs="Times New Roman"/>
        </w:rPr>
        <w:t>ИЗВЕЩЕНИЕ О ПРОДЛЕНИИ СРОКА ПОДАЧИ ЗАЯВОК</w:t>
      </w:r>
    </w:p>
    <w:p w:rsidR="00CA3DE3" w:rsidRPr="00A6215E" w:rsidRDefault="00CA3DE3" w:rsidP="00330E60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224/67-03/13-335/2 ОЗЦЭ</w:t>
      </w:r>
      <w:bookmarkStart w:id="0" w:name="_GoBack"/>
      <w:bookmarkEnd w:id="0"/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A3DE3" w:rsidRPr="00A6215E" w:rsidRDefault="00CA3DE3" w:rsidP="00330E6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A3DE3" w:rsidRDefault="00CA3DE3" w:rsidP="00330E6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A3DE3" w:rsidRPr="006F3094" w:rsidRDefault="00CA3DE3" w:rsidP="00330E6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Жмылёв Олег Васильевич,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 xml:space="preserve">(48439) </w:t>
      </w:r>
      <w:r>
        <w:rPr>
          <w:rFonts w:ascii="Times New Roman" w:hAnsi="Times New Roman" w:cs="Times New Roman"/>
        </w:rPr>
        <w:t>7-62-62,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 xml:space="preserve">факс (48439) </w:t>
      </w:r>
      <w:r>
        <w:rPr>
          <w:rFonts w:ascii="Times New Roman" w:hAnsi="Times New Roman" w:cs="Times New Roman"/>
        </w:rPr>
        <w:t xml:space="preserve">7-62-62, </w:t>
      </w:r>
      <w:r w:rsidRPr="00441C34">
        <w:rPr>
          <w:rFonts w:ascii="Times New Roman" w:hAnsi="Times New Roman" w:cs="Times New Roman"/>
          <w:lang w:val="en-US"/>
        </w:rPr>
        <w:t>zhov</w:t>
      </w:r>
      <w:r w:rsidRPr="00774534">
        <w:rPr>
          <w:rFonts w:ascii="Times New Roman" w:hAnsi="Times New Roman" w:cs="Times New Roman"/>
        </w:rPr>
        <w:t>80@</w:t>
      </w:r>
      <w:r w:rsidRPr="00441C34">
        <w:rPr>
          <w:rFonts w:ascii="Times New Roman" w:hAnsi="Times New Roman" w:cs="Times New Roman"/>
          <w:lang w:val="en-US"/>
        </w:rPr>
        <w:t>mail</w:t>
      </w:r>
      <w:r w:rsidRPr="00774534">
        <w:rPr>
          <w:rFonts w:ascii="Times New Roman" w:hAnsi="Times New Roman" w:cs="Times New Roman"/>
        </w:rPr>
        <w:t>.</w:t>
      </w:r>
      <w:r w:rsidRPr="00441C34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CA3DE3" w:rsidRPr="00807470" w:rsidRDefault="00CA3DE3" w:rsidP="00330E6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7618D7">
        <w:rPr>
          <w:rFonts w:ascii="Times New Roman" w:hAnsi="Times New Roman" w:cs="Times New Roman"/>
        </w:rPr>
        <w:t xml:space="preserve">специальных автотранспортных средств, предназначенных для транспортировки радиоактивных материалов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CA3DE3" w:rsidRPr="00A6215E" w:rsidRDefault="00CA3DE3" w:rsidP="00330E6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CA3DE3" w:rsidRPr="00064702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CA3DE3" w:rsidRPr="00064702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A3DE3" w:rsidRPr="00A6215E" w:rsidRDefault="00CA3DE3" w:rsidP="00330E6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3DE3" w:rsidRPr="00A6215E" w:rsidRDefault="00CA3DE3" w:rsidP="00330E6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3DE3" w:rsidRPr="00A6215E" w:rsidRDefault="00CA3DE3" w:rsidP="00330E6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A3DE3" w:rsidRPr="00123C3A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F5A8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9F5A85">
        <w:rPr>
          <w:rFonts w:ascii="Times New Roman" w:hAnsi="Times New Roman" w:cs="Times New Roman"/>
        </w:rPr>
        <w:t>: 3 582 167, 00 (три миллиона пятьсот восемьдесят две тысячи сто шестьдесят семь рублей 00</w:t>
      </w:r>
      <w:r w:rsidRPr="009F5A85">
        <w:rPr>
          <w:rFonts w:ascii="Times New Roman" w:hAnsi="Times New Roman" w:cs="Times New Roman"/>
          <w:color w:val="000000"/>
        </w:rPr>
        <w:t xml:space="preserve"> копеек) рубл</w:t>
      </w:r>
      <w:r>
        <w:rPr>
          <w:rFonts w:ascii="Times New Roman" w:hAnsi="Times New Roman" w:cs="Times New Roman"/>
          <w:color w:val="000000"/>
        </w:rPr>
        <w:t>ей</w:t>
      </w:r>
      <w:r w:rsidRPr="009F5A85">
        <w:rPr>
          <w:rFonts w:ascii="Times New Roman" w:hAnsi="Times New Roman" w:cs="Times New Roman"/>
          <w:color w:val="000000"/>
        </w:rPr>
        <w:t>,</w:t>
      </w:r>
      <w:r w:rsidRPr="009F5A85">
        <w:rPr>
          <w:rFonts w:ascii="Times New Roman" w:hAnsi="Times New Roman" w:cs="Times New Roman"/>
        </w:rPr>
        <w:t xml:space="preserve"> включая НДС. В стоимость Товара должны быть включены: стоимость транспортного средства, его доставки до стоянки Продавца, таможенного оформления, расходы по проведению предпродажной подготовки, стоимость дополнительного оборудования и расходов по его установке на транспортное средство, страхование, уплата налогов, таможенных пошлин, сборов и других обязательных платежей, предусмотренных законодательством РФ.</w:t>
      </w:r>
    </w:p>
    <w:p w:rsidR="00CA3DE3" w:rsidRPr="009F5A85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F5A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9F5A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A3DE3" w:rsidRPr="00A6215E" w:rsidRDefault="00CA3DE3" w:rsidP="00330E6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A3DE3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CA3DE3" w:rsidRPr="00110988" w:rsidRDefault="00CA3DE3" w:rsidP="00B915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110988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10988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10988">
        <w:rPr>
          <w:rFonts w:ascii="Times New Roman" w:hAnsi="Times New Roman" w:cs="Times New Roman"/>
          <w:b/>
          <w:bCs/>
        </w:rPr>
        <w:t>:</w:t>
      </w:r>
    </w:p>
    <w:p w:rsidR="00CA3DE3" w:rsidRPr="00B91531" w:rsidRDefault="00CA3DE3" w:rsidP="00B9153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11098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10988">
        <w:rPr>
          <w:rFonts w:ascii="Times New Roman" w:hAnsi="Times New Roman" w:cs="Times New Roman"/>
          <w:color w:val="0000FF"/>
        </w:rPr>
        <w:t xml:space="preserve"> </w:t>
      </w:r>
      <w:r w:rsidRPr="0011098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10988">
        <w:rPr>
          <w:rFonts w:ascii="Times New Roman" w:hAnsi="Times New Roman" w:cs="Times New Roman"/>
          <w:spacing w:val="-6"/>
        </w:rPr>
        <w:t>на участие в запросе цен</w:t>
      </w:r>
      <w:r w:rsidRPr="00110988">
        <w:rPr>
          <w:rFonts w:ascii="Times New Roman" w:hAnsi="Times New Roman" w:cs="Times New Roman"/>
        </w:rPr>
        <w:t xml:space="preserve"> продлевается на 4 рабочих дня.</w:t>
      </w:r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A3DE3" w:rsidRPr="00A6215E" w:rsidRDefault="00CA3DE3" w:rsidP="00330E6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14» октября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22» октября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22» октября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A3DE3" w:rsidRPr="00D55FE5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A3DE3" w:rsidRPr="00A6215E" w:rsidRDefault="00CA3DE3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3DE3" w:rsidRDefault="00CA3DE3">
      <w:pPr>
        <w:rPr>
          <w:rFonts w:cs="Times New Roman"/>
        </w:rPr>
      </w:pPr>
    </w:p>
    <w:sectPr w:rsidR="00CA3DE3" w:rsidSect="00760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64A4"/>
    <w:rsid w:val="00064702"/>
    <w:rsid w:val="000648DD"/>
    <w:rsid w:val="00110988"/>
    <w:rsid w:val="001169EF"/>
    <w:rsid w:val="00123C3A"/>
    <w:rsid w:val="00330E60"/>
    <w:rsid w:val="00333AC7"/>
    <w:rsid w:val="0036723D"/>
    <w:rsid w:val="003D771F"/>
    <w:rsid w:val="004404AB"/>
    <w:rsid w:val="00441C34"/>
    <w:rsid w:val="00454708"/>
    <w:rsid w:val="004E5D69"/>
    <w:rsid w:val="00520DB2"/>
    <w:rsid w:val="00605C77"/>
    <w:rsid w:val="006B4A1D"/>
    <w:rsid w:val="006F3094"/>
    <w:rsid w:val="00760E4C"/>
    <w:rsid w:val="007618D7"/>
    <w:rsid w:val="00774534"/>
    <w:rsid w:val="007F3D94"/>
    <w:rsid w:val="00801685"/>
    <w:rsid w:val="00807470"/>
    <w:rsid w:val="008241D4"/>
    <w:rsid w:val="00887A00"/>
    <w:rsid w:val="008E3C0C"/>
    <w:rsid w:val="009F5A85"/>
    <w:rsid w:val="00A6215E"/>
    <w:rsid w:val="00A82882"/>
    <w:rsid w:val="00B15C4C"/>
    <w:rsid w:val="00B91531"/>
    <w:rsid w:val="00BA40B6"/>
    <w:rsid w:val="00BB64A4"/>
    <w:rsid w:val="00C572F3"/>
    <w:rsid w:val="00CA3DE3"/>
    <w:rsid w:val="00D14104"/>
    <w:rsid w:val="00D42E6F"/>
    <w:rsid w:val="00D55FE5"/>
    <w:rsid w:val="00D822F8"/>
    <w:rsid w:val="00DA6B67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E6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767</Words>
  <Characters>4378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2013-10-01T06:39:00Z</dcterms:created>
  <dcterms:modified xsi:type="dcterms:W3CDTF">2013-10-08T09:12:00Z</dcterms:modified>
</cp:coreProperties>
</file>