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B75FCA" w:rsidRPr="005942D4">
        <w:tc>
          <w:tcPr>
            <w:tcW w:w="4001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B75FCA" w:rsidRPr="005942D4">
        <w:tc>
          <w:tcPr>
            <w:tcW w:w="4140" w:type="dxa"/>
            <w:gridSpan w:val="3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75FCA" w:rsidRPr="005942D4" w:rsidRDefault="00B75FCA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B75FCA" w:rsidRPr="005942D4"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B75FCA" w:rsidRPr="005942D4"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75FCA" w:rsidRPr="005942D4"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75FCA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B75FCA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B75FCA" w:rsidRPr="005942D4">
        <w:trPr>
          <w:gridAfter w:val="3"/>
          <w:wAfter w:w="5847" w:type="dxa"/>
        </w:trPr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B75FCA" w:rsidRPr="005942D4">
        <w:trPr>
          <w:gridAfter w:val="3"/>
          <w:wAfter w:w="5847" w:type="dxa"/>
        </w:trPr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75FCA" w:rsidRPr="005942D4">
        <w:trPr>
          <w:gridAfter w:val="4"/>
          <w:wAfter w:w="5986" w:type="dxa"/>
        </w:trPr>
        <w:tc>
          <w:tcPr>
            <w:tcW w:w="1971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75FCA" w:rsidRPr="005942D4" w:rsidRDefault="00B75FC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pStyle w:val="110"/>
        <w:keepNext w:val="0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4735106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B75FCA" w:rsidRPr="00BA276C" w:rsidRDefault="00B75FCA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радиационного монитора</w:t>
      </w: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Default="00B75FC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B75FCA" w:rsidRDefault="00B75FCA" w:rsidP="007D34D5">
      <w:pPr>
        <w:jc w:val="center"/>
        <w:rPr>
          <w:sz w:val="28"/>
          <w:szCs w:val="28"/>
        </w:rPr>
      </w:pPr>
    </w:p>
    <w:p w:rsidR="00B75FCA" w:rsidRDefault="00B75FCA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4F2B9F">
        <w:rPr>
          <w:sz w:val="28"/>
          <w:szCs w:val="28"/>
        </w:rPr>
        <w:t>16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Pr="004F2B9F">
        <w:rPr>
          <w:sz w:val="28"/>
          <w:szCs w:val="28"/>
        </w:rPr>
        <w:t>236</w:t>
      </w:r>
      <w:r>
        <w:rPr>
          <w:sz w:val="28"/>
          <w:szCs w:val="28"/>
        </w:rPr>
        <w:t xml:space="preserve"> -ЗЦ-Э</w:t>
      </w: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jc w:val="center"/>
        <w:rPr>
          <w:sz w:val="28"/>
          <w:szCs w:val="28"/>
        </w:rPr>
      </w:pPr>
    </w:p>
    <w:p w:rsidR="00B75FCA" w:rsidRPr="00563FFA" w:rsidRDefault="00B75FCA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B75FCA" w:rsidRPr="00563FFA" w:rsidRDefault="00B75FCA" w:rsidP="00CA2886">
      <w:pPr>
        <w:sectPr w:rsidR="00B75FCA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75FCA" w:rsidRPr="00563FFA" w:rsidRDefault="00B75FCA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4735107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B75FCA" w:rsidRPr="00CD4D2F" w:rsidRDefault="00B75FCA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4735106" w:history="1">
        <w:r w:rsidRPr="00277E5A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_Toc424735106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07" w:history="1">
        <w:r w:rsidRPr="00277E5A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_Toc424735107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08" w:history="1">
        <w:r w:rsidRPr="00277E5A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_Toc424735108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09" w:history="1">
        <w:r w:rsidRPr="00277E5A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_Toc424735109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0" w:history="1">
        <w:r w:rsidRPr="00277E5A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_Toc424735110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1" w:history="1">
        <w:r w:rsidRPr="00277E5A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_Toc424735111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735112" w:history="1">
        <w:r w:rsidRPr="00277E5A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_Toc424735112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735113" w:history="1">
        <w:r w:rsidRPr="00277E5A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_Toc424735113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4" w:history="1">
        <w:r w:rsidRPr="00277E5A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_Toc424735114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5" w:history="1">
        <w:r w:rsidRPr="00277E5A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_Toc424735115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6" w:history="1">
        <w:r w:rsidRPr="00277E5A">
          <w:rPr>
            <w:rStyle w:val="Hyperlink"/>
            <w:lang w:val="en-US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_Toc424735116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17" w:history="1">
        <w:r w:rsidRPr="00277E5A">
          <w:rPr>
            <w:rStyle w:val="Hyperlink"/>
          </w:rPr>
          <w:t>4.1.</w:t>
        </w:r>
        <w:r>
          <w:rPr>
            <w:rFonts w:ascii="Calibri" w:hAnsi="Calibri" w:cs="Calibri"/>
            <w:sz w:val="22"/>
            <w:szCs w:val="22"/>
          </w:rPr>
          <w:tab/>
        </w:r>
        <w:r w:rsidRPr="00277E5A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_Toc424735117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75FCA" w:rsidRPr="00291FDB" w:rsidRDefault="00B75FC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24735118" w:history="1">
        <w:r w:rsidRPr="00291FD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Заявка на участие в закупке (Форма 1)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_Toc424735118 \h </w:instrText>
        </w:r>
        <w:r w:rsidRPr="004F2B9F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12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75FCA" w:rsidRPr="00291FDB" w:rsidRDefault="00B75FC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24735119" w:history="1">
        <w:r w:rsidRPr="00291FD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_Toc424735119 \h </w:instrText>
        </w:r>
        <w:r w:rsidRPr="004F2B9F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75FCA" w:rsidRPr="00291FDB" w:rsidRDefault="00B75FC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24735120" w:history="1">
        <w:r w:rsidRPr="00291FD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_Toc424735120 \h </w:instrText>
        </w:r>
        <w:r w:rsidRPr="004F2B9F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19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75FCA" w:rsidRPr="00291FDB" w:rsidRDefault="00B75FC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24735121" w:history="1">
        <w:r w:rsidRPr="00291FD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Техническое предложение (Форма 2)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_Toc424735121 \h </w:instrText>
        </w:r>
        <w:r w:rsidRPr="004F2B9F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23</w:t>
        </w:r>
        <w:r w:rsidRPr="00291FD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22" w:history="1">
        <w:r w:rsidRPr="00277E5A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_Toc424735122 \h </w:instrText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75FCA" w:rsidRDefault="00B75FCA">
      <w:pPr>
        <w:pStyle w:val="TOC1"/>
        <w:rPr>
          <w:rFonts w:ascii="Calibri" w:hAnsi="Calibri" w:cs="Calibri"/>
          <w:sz w:val="22"/>
          <w:szCs w:val="22"/>
        </w:rPr>
      </w:pPr>
      <w:hyperlink w:anchor="_Toc424735123" w:history="1">
        <w:r w:rsidRPr="00277E5A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_Toc424735123 \h </w:instrText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75FCA" w:rsidRPr="00563FFA" w:rsidRDefault="00B75FCA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B75FCA" w:rsidRPr="00563FFA" w:rsidRDefault="00B75FCA" w:rsidP="005D6E3F">
      <w:pPr>
        <w:rPr>
          <w:sz w:val="28"/>
          <w:szCs w:val="28"/>
        </w:rPr>
      </w:pPr>
    </w:p>
    <w:p w:rsidR="00B75FCA" w:rsidRPr="00563FFA" w:rsidRDefault="00B75FCA" w:rsidP="00600E86"/>
    <w:p w:rsidR="00B75FCA" w:rsidRPr="00563FFA" w:rsidRDefault="00B75FCA" w:rsidP="00600E86">
      <w:pPr>
        <w:sectPr w:rsidR="00B75FCA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75FCA" w:rsidRPr="00563FFA" w:rsidRDefault="00B75FCA" w:rsidP="004B3019">
      <w:pPr>
        <w:rPr>
          <w:sz w:val="28"/>
          <w:szCs w:val="28"/>
        </w:rPr>
      </w:pPr>
      <w:bookmarkStart w:id="8" w:name="_Toc397064010"/>
    </w:p>
    <w:p w:rsidR="00B75FCA" w:rsidRPr="00563FFA" w:rsidRDefault="00B75FCA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4735108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B75FCA" w:rsidRPr="00563FFA" w:rsidRDefault="00B75FCA" w:rsidP="00347B82">
      <w:pPr>
        <w:rPr>
          <w:sz w:val="28"/>
          <w:szCs w:val="28"/>
        </w:rPr>
      </w:pPr>
    </w:p>
    <w:p w:rsidR="00B75FCA" w:rsidRPr="0099548E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B75FCA" w:rsidRPr="00C561B5" w:rsidRDefault="00B75FCA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2D03C0">
        <w:rPr>
          <w:rFonts w:ascii="Times New Roman" w:hAnsi="Times New Roman" w:cs="Times New Roman"/>
          <w:sz w:val="28"/>
          <w:szCs w:val="28"/>
        </w:rPr>
        <w:t>радиационного монитора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B75FCA" w:rsidRPr="00563F70" w:rsidRDefault="00B75FC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75FCA" w:rsidRPr="00563F70" w:rsidRDefault="00B75FC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75FCA" w:rsidRPr="00563FFA" w:rsidRDefault="00B75FC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B75FCA" w:rsidRPr="00563FFA" w:rsidRDefault="00B75FCA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 w:rsidRPr="002D03C0">
        <w:rPr>
          <w:rFonts w:ascii="Times New Roman" w:hAnsi="Times New Roman" w:cs="Times New Roman"/>
          <w:sz w:val="28"/>
          <w:szCs w:val="28"/>
        </w:rPr>
        <w:t>радиационного монитора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5FCA" w:rsidRDefault="00B75FC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подписания договора.</w:t>
      </w:r>
    </w:p>
    <w:p w:rsidR="00B75FCA" w:rsidRDefault="00B75FC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 90 дней</w:t>
      </w:r>
      <w:r w:rsidRPr="00C91459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 xml:space="preserve"> .</w:t>
      </w:r>
    </w:p>
    <w:p w:rsidR="00B75FCA" w:rsidRPr="00563FFA" w:rsidRDefault="00B75FC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B75FCA" w:rsidRPr="00563FFA" w:rsidRDefault="00B75FC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B75FCA" w:rsidRPr="00563FFA" w:rsidRDefault="00B75FCA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B75FCA" w:rsidRPr="00C91459" w:rsidRDefault="00B75FCA" w:rsidP="00C91459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Условия оплаты: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459">
        <w:rPr>
          <w:rFonts w:ascii="Times New Roman" w:hAnsi="Times New Roman" w:cs="Times New Roman"/>
          <w:sz w:val="28"/>
          <w:szCs w:val="28"/>
        </w:rPr>
        <w:t xml:space="preserve">Аванс – не предусмотрен. </w:t>
      </w:r>
    </w:p>
    <w:p w:rsidR="00B75FCA" w:rsidRPr="00C91459" w:rsidRDefault="00B75FCA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>
        <w:rPr>
          <w:sz w:val="28"/>
          <w:szCs w:val="28"/>
        </w:rPr>
        <w:t>3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B75FCA" w:rsidRPr="00A043E8" w:rsidRDefault="00B75FCA" w:rsidP="00C91459">
      <w:pPr>
        <w:tabs>
          <w:tab w:val="left" w:pos="0"/>
          <w:tab w:val="left" w:pos="1134"/>
        </w:tabs>
        <w:jc w:val="both"/>
        <w:rPr>
          <w:b/>
          <w:bCs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B75FCA" w:rsidRPr="00563FFA" w:rsidRDefault="00B75FCA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3 179 000</w:t>
      </w:r>
      <w:r w:rsidRPr="006205D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Три миллиона сто семьдесят девять тысяч</w:t>
      </w:r>
      <w:r w:rsidRPr="006205DF">
        <w:rPr>
          <w:rFonts w:ascii="Times New Roman" w:hAnsi="Times New Roman" w:cs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</w:t>
      </w:r>
      <w:r>
        <w:rPr>
          <w:rFonts w:ascii="Times New Roman" w:hAnsi="Times New Roman" w:cs="Times New Roman"/>
          <w:sz w:val="28"/>
          <w:szCs w:val="28"/>
        </w:rPr>
        <w:t xml:space="preserve"> монтаж, пусконаладочные работы,</w:t>
      </w:r>
      <w:bookmarkStart w:id="12" w:name="_GoBack"/>
      <w:bookmarkEnd w:id="12"/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75FCA" w:rsidRPr="00B90FC8" w:rsidRDefault="00B75FCA" w:rsidP="00B90FC8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8D218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8D2186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75FCA" w:rsidRPr="00563FFA" w:rsidRDefault="00B75FC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B75FCA" w:rsidRDefault="00B75FC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75FCA" w:rsidRPr="00563FFA" w:rsidRDefault="00B75FCA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75FCA" w:rsidRPr="00563FFA" w:rsidRDefault="00B75FCA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75FCA" w:rsidRPr="00563FFA" w:rsidRDefault="00B75FC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B75FCA" w:rsidRPr="00563FFA" w:rsidRDefault="00B75FC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75FCA" w:rsidRPr="00563FFA" w:rsidRDefault="00B75FCA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75FCA" w:rsidRPr="00563FFA" w:rsidRDefault="00B75FCA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4F2B9F">
        <w:rPr>
          <w:rFonts w:ascii="Times New Roman" w:hAnsi="Times New Roman" w:cs="Times New Roman"/>
          <w:spacing w:val="-6"/>
          <w:sz w:val="28"/>
          <w:szCs w:val="28"/>
        </w:rPr>
        <w:t>22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B75FCA" w:rsidRPr="00563FFA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75FCA" w:rsidRPr="00563FFA" w:rsidRDefault="00B75FCA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Pr="007D75CE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B75FCA" w:rsidRPr="00117DD4" w:rsidRDefault="00B75FC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F73FD7">
        <w:rPr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75FCA" w:rsidRDefault="00B75FCA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75FCA" w:rsidRPr="007212D4" w:rsidRDefault="00B75FCA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B75FCA" w:rsidRDefault="00B75FCA" w:rsidP="00CD4D2F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B75FCA" w:rsidRDefault="00B75FCA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B75FCA" w:rsidRPr="00A4214D" w:rsidRDefault="00B75FCA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B75FCA" w:rsidRPr="005C0EFF" w:rsidRDefault="00B75FCA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5FCA" w:rsidRPr="005C0EFF" w:rsidRDefault="00B75FCA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5FCA" w:rsidRPr="005C0EFF" w:rsidRDefault="00B75FCA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5FCA" w:rsidRDefault="00B75FCA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B75FCA" w:rsidRDefault="00B75FCA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FCA" w:rsidRDefault="00B75FCA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75FCA" w:rsidRPr="00CD4D2F" w:rsidRDefault="00B75FCA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B75FCA" w:rsidRPr="00563FFA" w:rsidRDefault="00B75FCA" w:rsidP="00CD6C43">
      <w:pPr>
        <w:pStyle w:val="NormalWeb"/>
        <w:spacing w:before="0" w:beforeAutospacing="0" w:after="0" w:afterAutospacing="0"/>
        <w:ind w:right="153"/>
        <w:jc w:val="both"/>
        <w:sectPr w:rsidR="00B75FCA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75FCA" w:rsidRPr="00FC009D" w:rsidRDefault="00B75FCA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4735109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B75FCA" w:rsidRDefault="00B75FCA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75FCA" w:rsidRDefault="00B75FCA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B75FCA" w:rsidRDefault="00B75FCA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75FCA" w:rsidRPr="003841A6" w:rsidRDefault="00B75FCA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4735110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B75FCA" w:rsidRPr="003841A6" w:rsidRDefault="00B75FCA" w:rsidP="00CD4D2F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473511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B75FCA" w:rsidRPr="00703F4C" w:rsidRDefault="00B75FCA" w:rsidP="00CD4D2F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4735112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1134"/>
        <w:gridCol w:w="6094"/>
        <w:gridCol w:w="8218"/>
      </w:tblGrid>
      <w:tr w:rsidR="00B75FCA" w:rsidRPr="003A2D2C">
        <w:trPr>
          <w:trHeight w:val="440"/>
          <w:tblHeader/>
        </w:trPr>
        <w:tc>
          <w:tcPr>
            <w:tcW w:w="1134" w:type="dxa"/>
            <w:gridSpan w:val="2"/>
            <w:tcBorders>
              <w:lef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jc w:val="center"/>
            </w:pPr>
            <w:bookmarkStart w:id="52" w:name="_Ref405814560"/>
            <w:bookmarkStart w:id="53" w:name="_Toc414869546"/>
            <w:bookmarkStart w:id="54" w:name="_Ref395172188"/>
            <w:bookmarkStart w:id="55" w:name="_Toc395190385"/>
            <w:bookmarkStart w:id="56" w:name="_Toc418584573"/>
            <w:bookmarkStart w:id="57" w:name="_Toc419879487"/>
            <w:r w:rsidRPr="003A2D2C">
              <w:t>№ п/п</w:t>
            </w:r>
          </w:p>
        </w:tc>
        <w:tc>
          <w:tcPr>
            <w:tcW w:w="6096" w:type="dxa"/>
            <w:tcBorders>
              <w:righ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center"/>
            </w:pPr>
            <w:r w:rsidRPr="003A2D2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center"/>
            </w:pPr>
            <w:r w:rsidRPr="003A2D2C">
              <w:t>Документы, подтверждающие соответствие установленным требованиям</w:t>
            </w:r>
          </w:p>
        </w:tc>
      </w:tr>
      <w:tr w:rsidR="00B75FCA" w:rsidRPr="003A2D2C">
        <w:trPr>
          <w:trHeight w:val="367"/>
        </w:trPr>
        <w:tc>
          <w:tcPr>
            <w:tcW w:w="1134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5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  <w:r w:rsidRPr="003A2D2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75FCA" w:rsidRPr="003A2D2C">
        <w:trPr>
          <w:trHeight w:val="1514"/>
        </w:trPr>
        <w:tc>
          <w:tcPr>
            <w:tcW w:w="1134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58" w:name="_Ref405790941"/>
          </w:p>
        </w:tc>
        <w:bookmarkEnd w:id="58"/>
        <w:tc>
          <w:tcPr>
            <w:tcW w:w="609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B75FCA" w:rsidRPr="003A2D2C" w:rsidRDefault="00B75FCA" w:rsidP="003A2D2C">
            <w:pPr>
              <w:ind w:right="153" w:firstLine="495"/>
              <w:jc w:val="both"/>
            </w:pPr>
            <w:r w:rsidRPr="003A2D2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75FCA" w:rsidRPr="003A2D2C" w:rsidRDefault="00B75FCA" w:rsidP="003A2D2C">
            <w:pPr>
              <w:ind w:right="153" w:firstLine="495"/>
              <w:jc w:val="both"/>
            </w:pPr>
            <w:r w:rsidRPr="003A2D2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right="153"/>
              <w:jc w:val="both"/>
            </w:pPr>
            <w:bookmarkStart w:id="59" w:name="_Ref405791406"/>
            <w:r w:rsidRPr="003A2D2C">
              <w:t>копии документов о государственной регистрации из следующих:</w:t>
            </w:r>
            <w:bookmarkEnd w:id="59"/>
          </w:p>
          <w:p w:rsidR="00B75FCA" w:rsidRPr="003A2D2C" w:rsidRDefault="00B75FCA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75FCA" w:rsidRPr="003A2D2C" w:rsidRDefault="00B75FCA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индивидуальных предпринимателей</w:t>
            </w:r>
            <w:r w:rsidRPr="003A2D2C" w:rsidDel="007B2165">
              <w:t xml:space="preserve"> </w:t>
            </w:r>
            <w:r w:rsidRPr="003A2D2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75FCA" w:rsidRPr="003A2D2C" w:rsidRDefault="00B75FCA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иных физических лиц – копии документов, удостоверяющих личность;</w:t>
            </w:r>
          </w:p>
          <w:p w:rsidR="00B75FCA" w:rsidRPr="003A2D2C" w:rsidRDefault="00B75FCA" w:rsidP="003A2D2C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 w:line="360" w:lineRule="auto"/>
              <w:ind w:left="0" w:right="153" w:firstLine="0"/>
              <w:jc w:val="both"/>
            </w:pPr>
            <w:r w:rsidRPr="003A2D2C">
              <w:t>для иностранных лиц:</w:t>
            </w:r>
          </w:p>
          <w:p w:rsidR="00B75FCA" w:rsidRPr="003A2D2C" w:rsidRDefault="00B75FCA" w:rsidP="00211B98">
            <w:pPr>
              <w:numPr>
                <w:ilvl w:val="0"/>
                <w:numId w:val="48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3A2D2C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75FCA" w:rsidRPr="003A2D2C" w:rsidRDefault="00B75FCA" w:rsidP="00211B98">
            <w:pPr>
              <w:numPr>
                <w:ilvl w:val="0"/>
                <w:numId w:val="48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sz w:val="22"/>
                <w:szCs w:val="22"/>
              </w:rPr>
            </w:pPr>
            <w:r w:rsidRPr="003A2D2C">
              <w:t>краткая пояснительная записка, содержащая:</w:t>
            </w:r>
          </w:p>
          <w:p w:rsidR="00B75FCA" w:rsidRPr="003A2D2C" w:rsidRDefault="00B75FCA" w:rsidP="00211B98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  <w:rPr>
                <w:sz w:val="22"/>
                <w:szCs w:val="22"/>
              </w:rPr>
            </w:pPr>
            <w:r w:rsidRPr="003A2D2C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75FCA" w:rsidRPr="003A2D2C" w:rsidRDefault="00B75FCA" w:rsidP="00211B98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  <w:rPr>
                <w:sz w:val="22"/>
                <w:szCs w:val="22"/>
              </w:rPr>
            </w:pPr>
            <w:r w:rsidRPr="003A2D2C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75FCA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A2D2C" w:rsidDel="00BA2715">
              <w:t xml:space="preserve"> </w:t>
            </w:r>
            <w:r w:rsidRPr="003A2D2C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75FCA" w:rsidRPr="003A2D2C">
        <w:trPr>
          <w:trHeight w:val="7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bookmarkStart w:id="60" w:name="_Ref405791408"/>
            <w:r w:rsidRPr="003A2D2C">
              <w:t>копии учредительных документов в действующей редакции (для юридических лиц);</w:t>
            </w:r>
            <w:bookmarkEnd w:id="60"/>
          </w:p>
        </w:tc>
      </w:tr>
      <w:tr w:rsidR="00B75FCA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75FCA" w:rsidRPr="003A2D2C">
        <w:trPr>
          <w:trHeight w:val="30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75FCA" w:rsidRPr="003A2D2C" w:rsidRDefault="00B75FCA" w:rsidP="003A2D2C">
            <w:pPr>
              <w:tabs>
                <w:tab w:val="left" w:pos="353"/>
              </w:tabs>
              <w:ind w:right="153" w:firstLine="353"/>
              <w:jc w:val="both"/>
            </w:pPr>
            <w:r w:rsidRPr="003A2D2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75FCA" w:rsidRPr="003A2D2C">
        <w:trPr>
          <w:trHeight w:val="699"/>
        </w:trPr>
        <w:tc>
          <w:tcPr>
            <w:tcW w:w="1134" w:type="dxa"/>
            <w:gridSpan w:val="2"/>
            <w:vAlign w:val="center"/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1" w:name="_Ref405791536"/>
          </w:p>
        </w:tc>
        <w:bookmarkEnd w:id="61"/>
        <w:tc>
          <w:tcPr>
            <w:tcW w:w="6096" w:type="dxa"/>
            <w:vAlign w:val="center"/>
          </w:tcPr>
          <w:p w:rsidR="00B75FCA" w:rsidRPr="003A2D2C" w:rsidRDefault="00B75FCA" w:rsidP="003A2D2C">
            <w:pPr>
              <w:ind w:right="153"/>
              <w:jc w:val="both"/>
            </w:pPr>
            <w:r w:rsidRPr="003A2D2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подтверждение: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 ненахождении участника закупки в процессе ликвидации (для юридического лица);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75FCA" w:rsidRPr="003A2D2C" w:rsidRDefault="00B75FCA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 неприостановлении деятельности участника закупки.</w:t>
            </w:r>
          </w:p>
        </w:tc>
      </w:tr>
      <w:tr w:rsidR="00B75FCA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2" w:name="_Ref405791537"/>
          </w:p>
        </w:tc>
        <w:bookmarkEnd w:id="62"/>
        <w:tc>
          <w:tcPr>
            <w:tcW w:w="6096" w:type="dxa"/>
          </w:tcPr>
          <w:p w:rsidR="00B75FCA" w:rsidRPr="003A2D2C" w:rsidRDefault="00B75FCA" w:rsidP="003A2D2C">
            <w:pPr>
              <w:ind w:right="153"/>
              <w:jc w:val="both"/>
            </w:pPr>
            <w:r w:rsidRPr="003A2D2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75FCA" w:rsidRPr="003A2D2C" w:rsidRDefault="00B75FCA" w:rsidP="003A2D2C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B75FCA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3" w:name="_Ref407691222"/>
          </w:p>
        </w:tc>
        <w:bookmarkEnd w:id="63"/>
        <w:tc>
          <w:tcPr>
            <w:tcW w:w="6096" w:type="dxa"/>
          </w:tcPr>
          <w:p w:rsidR="00B75FCA" w:rsidRPr="003A2D2C" w:rsidRDefault="00B75FCA" w:rsidP="003A2D2C">
            <w:pPr>
              <w:ind w:right="153"/>
              <w:jc w:val="both"/>
            </w:pPr>
            <w:r w:rsidRPr="003A2D2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75FCA" w:rsidRPr="003A2D2C" w:rsidRDefault="00B75FCA" w:rsidP="003A2D2C">
            <w:pPr>
              <w:ind w:right="153"/>
              <w:jc w:val="both"/>
            </w:pPr>
            <w:r w:rsidRPr="003A2D2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  <w:rPr>
                <w:sz w:val="22"/>
                <w:szCs w:val="22"/>
              </w:rPr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75FCA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4" w:name="_Ref405791839"/>
          </w:p>
        </w:tc>
        <w:bookmarkEnd w:id="64"/>
        <w:tc>
          <w:tcPr>
            <w:tcW w:w="6096" w:type="dxa"/>
          </w:tcPr>
          <w:p w:rsidR="00B75FCA" w:rsidRPr="003A2D2C" w:rsidRDefault="00B75FCA" w:rsidP="003A2D2C">
            <w:pPr>
              <w:jc w:val="both"/>
            </w:pPr>
            <w:r>
              <w:rPr>
                <w:b/>
                <w:bCs/>
                <w:i/>
                <w:iCs/>
              </w:rPr>
              <w:t xml:space="preserve"> </w:t>
            </w:r>
            <w:r w:rsidRPr="003A2D2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B75FCA" w:rsidRPr="003A2D2C" w:rsidRDefault="00B75FCA" w:rsidP="003A2D2C">
            <w:pPr>
              <w:ind w:firstLine="720"/>
              <w:jc w:val="both"/>
            </w:pPr>
            <w:r w:rsidRPr="003A2D2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B75FCA" w:rsidRPr="003A2D2C" w:rsidRDefault="00B75FCA" w:rsidP="003A2D2C">
            <w:pPr>
              <w:numPr>
                <w:ilvl w:val="4"/>
                <w:numId w:val="4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 w:rsidRPr="003A2D2C">
              <w:rPr>
                <w:snapToGrid w:val="0"/>
              </w:rPr>
              <w:t xml:space="preserve">лицензию </w:t>
            </w:r>
            <w:r w:rsidRPr="00B90887">
              <w:t>на поставку оборудования для объектов использования атомной энергии</w:t>
            </w:r>
            <w:r w:rsidRPr="003A2D2C">
              <w:rPr>
                <w:snapToGrid w:val="0"/>
              </w:rPr>
              <w:t>;</w:t>
            </w:r>
          </w:p>
          <w:p w:rsidR="00B75FCA" w:rsidRPr="00B90887" w:rsidRDefault="00B75FCA" w:rsidP="003A2D2C">
            <w:pPr>
              <w:numPr>
                <w:ilvl w:val="4"/>
                <w:numId w:val="4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 w:rsidRPr="00B90887">
              <w:rPr>
                <w:snapToGrid w:val="0"/>
              </w:rPr>
              <w:t xml:space="preserve">лицензию </w:t>
            </w:r>
            <w:r w:rsidRPr="00B90887">
              <w:t>на осуществление работ с использованием сведений составляющих государственную тайну</w:t>
            </w:r>
            <w:r w:rsidRPr="003A2D2C">
              <w:rPr>
                <w:snapToGrid w:val="0"/>
              </w:rPr>
              <w:t>;</w:t>
            </w:r>
          </w:p>
          <w:p w:rsidR="00B75FCA" w:rsidRPr="003A2D2C" w:rsidRDefault="00B75FCA" w:rsidP="003A2D2C">
            <w:pPr>
              <w:numPr>
                <w:ilvl w:val="4"/>
                <w:numId w:val="4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 w:rsidRPr="00B90887">
              <w:t>сертификаты соответствия ГОСТ Р, выданные Федеральным агентством по техническому регулированию и метрологии</w:t>
            </w:r>
            <w:r>
              <w:t>;</w:t>
            </w:r>
          </w:p>
          <w:p w:rsidR="00B75FCA" w:rsidRPr="003A2D2C" w:rsidRDefault="00B75FCA" w:rsidP="003A2D2C">
            <w:pPr>
              <w:numPr>
                <w:ilvl w:val="4"/>
                <w:numId w:val="4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 w:rsidRPr="00B90887">
              <w:t>свидетельство об утверждении типа средства измерения, выданное Федеральным агентством по техническому регулированию и метрологии</w:t>
            </w:r>
            <w:r w:rsidRPr="00B90887">
              <w:rPr>
                <w:snapToGrid w:val="0"/>
              </w:rPr>
              <w:t>.</w:t>
            </w:r>
          </w:p>
          <w:p w:rsidR="00B75FCA" w:rsidRPr="003A2D2C" w:rsidRDefault="00B75FCA" w:rsidP="003A2D2C">
            <w:pPr>
              <w:ind w:firstLine="720"/>
              <w:jc w:val="both"/>
            </w:pPr>
          </w:p>
          <w:p w:rsidR="00B75FCA" w:rsidRPr="003A2D2C" w:rsidRDefault="00B75FCA" w:rsidP="003A2D2C">
            <w:pPr>
              <w:tabs>
                <w:tab w:val="left" w:pos="2054"/>
              </w:tabs>
              <w:jc w:val="both"/>
            </w:pPr>
          </w:p>
        </w:tc>
        <w:tc>
          <w:tcPr>
            <w:tcW w:w="8221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bookmarkStart w:id="65" w:name="_Ref405791900"/>
            <w:r w:rsidRPr="003A2D2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65"/>
          </w:p>
          <w:p w:rsidR="00B75FCA" w:rsidRPr="003A2D2C" w:rsidRDefault="00B75FCA" w:rsidP="003A2D2C">
            <w:pPr>
              <w:numPr>
                <w:ilvl w:val="4"/>
                <w:numId w:val="4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 w:rsidRPr="003A2D2C"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B75FCA" w:rsidRPr="003A2D2C" w:rsidRDefault="00B75FCA" w:rsidP="003A2D2C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B75FCA" w:rsidRPr="003A2D2C">
        <w:trPr>
          <w:gridBefore w:val="1"/>
          <w:trHeight w:val="70"/>
        </w:trPr>
        <w:tc>
          <w:tcPr>
            <w:tcW w:w="1134" w:type="dxa"/>
            <w:vAlign w:val="center"/>
          </w:tcPr>
          <w:p w:rsidR="00B75FCA" w:rsidRPr="003A2D2C" w:rsidRDefault="00B75FCA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6" w:name="_Ref405792235"/>
          </w:p>
        </w:tc>
        <w:bookmarkEnd w:id="66"/>
        <w:tc>
          <w:tcPr>
            <w:tcW w:w="6096" w:type="dxa"/>
          </w:tcPr>
          <w:p w:rsidR="00B75FCA" w:rsidRPr="003A2D2C" w:rsidRDefault="00B75FCA" w:rsidP="003A2D2C">
            <w:pPr>
              <w:tabs>
                <w:tab w:val="left" w:pos="778"/>
              </w:tabs>
              <w:ind w:right="153"/>
              <w:jc w:val="both"/>
            </w:pPr>
            <w:r w:rsidRPr="003A2D2C">
              <w:t>отсутствие сведений об участнике закупки в следующих реестрах недобросовестных поставщиков:</w:t>
            </w:r>
          </w:p>
          <w:p w:rsidR="00B75FCA" w:rsidRPr="003A2D2C" w:rsidRDefault="00B75FCA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5FCA" w:rsidRPr="003A2D2C" w:rsidRDefault="00B75FCA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5FCA" w:rsidRPr="003A2D2C" w:rsidRDefault="00B75FCA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B75FCA" w:rsidRPr="003A2D2C" w:rsidRDefault="00B75FCA" w:rsidP="003A2D2C">
            <w:pPr>
              <w:jc w:val="both"/>
            </w:pPr>
            <w:r w:rsidRPr="003A2D2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75FCA" w:rsidRDefault="00B75FCA" w:rsidP="00F03A79">
      <w:pPr>
        <w:shd w:val="clear" w:color="auto" w:fill="FFFFFF"/>
        <w:tabs>
          <w:tab w:val="left" w:pos="567"/>
        </w:tabs>
        <w:spacing w:before="120" w:after="120"/>
        <w:ind w:left="567"/>
        <w:jc w:val="both"/>
        <w:outlineLvl w:val="1"/>
        <w:rPr>
          <w:sz w:val="28"/>
          <w:szCs w:val="28"/>
        </w:rPr>
      </w:pPr>
    </w:p>
    <w:p w:rsidR="00B75FCA" w:rsidRDefault="00B75FCA" w:rsidP="004E4BAD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7" w:name="_Toc424735113"/>
      <w:bookmarkEnd w:id="52"/>
      <w:r>
        <w:rPr>
          <w:sz w:val="28"/>
          <w:szCs w:val="28"/>
        </w:rPr>
        <w:t>Требования к продукции</w:t>
      </w:r>
      <w:bookmarkEnd w:id="53"/>
      <w:bookmarkEnd w:id="67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75FCA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75FCA" w:rsidRPr="00703F4C" w:rsidRDefault="00B75FCA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75FCA" w:rsidRPr="00703F4C" w:rsidRDefault="00B75FCA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B75FCA" w:rsidRPr="00703F4C" w:rsidRDefault="00B75FCA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B75FCA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75FCA" w:rsidRPr="00C20EDB" w:rsidRDefault="00B75FCA" w:rsidP="004E4BAD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75FCA" w:rsidRPr="00703F4C" w:rsidRDefault="00B75FCA" w:rsidP="00496B06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75FCA" w:rsidRDefault="00B75FCA" w:rsidP="00496B06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75FCA" w:rsidRPr="00703F4C" w:rsidRDefault="00B75FCA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B75FCA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75FCA" w:rsidRPr="00C20EDB" w:rsidRDefault="00B75FCA" w:rsidP="004E4BAD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75FCA" w:rsidRPr="00703F4C" w:rsidRDefault="00B75FCA" w:rsidP="00496B06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B75FCA" w:rsidRPr="00703F4C" w:rsidRDefault="00B75FCA" w:rsidP="00496B06">
            <w:pPr>
              <w:widowControl w:val="0"/>
              <w:shd w:val="clear" w:color="auto" w:fill="FFFFFF"/>
              <w:jc w:val="both"/>
            </w:pPr>
          </w:p>
        </w:tc>
      </w:tr>
    </w:tbl>
    <w:p w:rsidR="00B75FCA" w:rsidRPr="00703F4C" w:rsidRDefault="00B75FCA" w:rsidP="004E4BAD"/>
    <w:p w:rsidR="00B75FCA" w:rsidRPr="00EA3525" w:rsidRDefault="00B75FCA" w:rsidP="00CD4D2F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68" w:name="_Toc42473511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68"/>
    </w:p>
    <w:p w:rsidR="00B75FCA" w:rsidRPr="00EA3525" w:rsidRDefault="00B75FCA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B75FCA" w:rsidRPr="00EA3525" w:rsidRDefault="00B75FCA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B75FCA" w:rsidRPr="0072366F" w:rsidRDefault="00B75FCA" w:rsidP="00CD4D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9"/>
    </w:p>
    <w:p w:rsidR="00B75FCA" w:rsidRPr="00EA3525" w:rsidRDefault="00B75FCA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B75FCA" w:rsidRPr="00DF4E46" w:rsidRDefault="00B75FCA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B75FCA" w:rsidRPr="00DF4E46" w:rsidRDefault="00B75FCA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B75FCA" w:rsidRPr="00DF4E46" w:rsidRDefault="00B75FCA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B75FCA" w:rsidRPr="00EA3525" w:rsidRDefault="00B75FCA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B75FCA" w:rsidRPr="00EA3525" w:rsidRDefault="00B75FCA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B75FCA" w:rsidRPr="00EA3525" w:rsidRDefault="00B75FCA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B75FCA" w:rsidRPr="00EA3525" w:rsidRDefault="00B75FCA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B75FCA" w:rsidRDefault="00B75FCA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B75FCA" w:rsidRDefault="00B75FCA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B75FCA" w:rsidRDefault="00B75FCA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B75FCA" w:rsidRPr="00EA3525" w:rsidRDefault="00B75FCA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B75FCA" w:rsidRPr="0072366F" w:rsidRDefault="00B75FCA" w:rsidP="00CD4D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7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70"/>
    </w:p>
    <w:p w:rsidR="00B75FCA" w:rsidRPr="00EA3525" w:rsidRDefault="00B75FCA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71"/>
    </w:p>
    <w:p w:rsidR="00B75FCA" w:rsidRPr="00EA3525" w:rsidRDefault="00B75FCA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B75FCA" w:rsidRPr="00EA3525" w:rsidRDefault="00B75FCA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B75FCA" w:rsidRDefault="00B75FCA" w:rsidP="00CD4D2F">
      <w:pPr>
        <w:pStyle w:val="Times12"/>
        <w:ind w:firstLine="0"/>
      </w:pPr>
    </w:p>
    <w:p w:rsidR="00B75FCA" w:rsidRDefault="00B75FCA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B75FCA" w:rsidRDefault="00B75FCA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75FC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75FCA" w:rsidRDefault="00B75FCA" w:rsidP="00CD4D2F">
      <w:pPr>
        <w:ind w:firstLine="709"/>
        <w:jc w:val="both"/>
        <w:rPr>
          <w:b/>
          <w:bCs/>
          <w:i/>
          <w:iCs/>
        </w:rPr>
      </w:pPr>
    </w:p>
    <w:p w:rsidR="00B75FCA" w:rsidRPr="00FC009D" w:rsidRDefault="00B75FCA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2" w:name="_Ref321475870"/>
      <w:bookmarkStart w:id="73" w:name="_Toc398564600"/>
      <w:bookmarkStart w:id="74" w:name="_Toc399408089"/>
      <w:bookmarkStart w:id="75" w:name="_Toc418584574"/>
      <w:bookmarkStart w:id="76" w:name="_Toc419879488"/>
      <w:bookmarkStart w:id="77" w:name="_Toc42473511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72"/>
      <w:bookmarkEnd w:id="73"/>
      <w:bookmarkEnd w:id="74"/>
      <w:bookmarkEnd w:id="75"/>
      <w:bookmarkEnd w:id="76"/>
      <w:bookmarkEnd w:id="77"/>
    </w:p>
    <w:p w:rsidR="00B75FCA" w:rsidRDefault="00B75FCA" w:rsidP="00CD4D2F">
      <w:pPr>
        <w:ind w:right="153" w:firstLine="636"/>
        <w:jc w:val="both"/>
        <w:rPr>
          <w:b/>
          <w:bCs/>
          <w:i/>
          <w:iCs/>
        </w:rPr>
      </w:pPr>
    </w:p>
    <w:p w:rsidR="00B75FCA" w:rsidRDefault="00B75FCA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75FCA" w:rsidRDefault="00B75FCA" w:rsidP="00CD4D2F">
      <w:pPr>
        <w:ind w:right="153" w:firstLine="636"/>
        <w:jc w:val="both"/>
        <w:rPr>
          <w:b/>
          <w:bCs/>
          <w:i/>
          <w:iCs/>
        </w:rPr>
      </w:pPr>
    </w:p>
    <w:p w:rsidR="00B75FCA" w:rsidRDefault="00B75FCA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418584575"/>
      <w:bookmarkStart w:id="86" w:name="_Toc419879489"/>
      <w:bookmarkStart w:id="87" w:name="_Toc424735116"/>
      <w:bookmarkStart w:id="88" w:name="_Toc260130025"/>
      <w:bookmarkStart w:id="89" w:name="_Toc367283798"/>
      <w:bookmarkEnd w:id="78"/>
      <w:bookmarkEnd w:id="79"/>
      <w:bookmarkEnd w:id="80"/>
      <w:bookmarkEnd w:id="81"/>
      <w:r w:rsidRPr="00FC009D">
        <w:rPr>
          <w:sz w:val="28"/>
          <w:szCs w:val="28"/>
        </w:rPr>
        <w:t>ОБРАЗЦЫ ФОРМ ОСНОВНЫХ ДОКУМЕНТОВ</w:t>
      </w:r>
      <w:bookmarkEnd w:id="82"/>
      <w:bookmarkEnd w:id="83"/>
      <w:bookmarkEnd w:id="84"/>
      <w:bookmarkEnd w:id="85"/>
      <w:bookmarkEnd w:id="86"/>
      <w:bookmarkEnd w:id="87"/>
    </w:p>
    <w:p w:rsidR="00B75FCA" w:rsidRPr="0086357F" w:rsidRDefault="00B75FCA" w:rsidP="00CD4D2F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0" w:name="_Ref401131967"/>
      <w:bookmarkStart w:id="91" w:name="_Toc418584576"/>
      <w:bookmarkStart w:id="92" w:name="_Toc419879490"/>
      <w:bookmarkStart w:id="93" w:name="_Toc42473511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  <w:bookmarkEnd w:id="93"/>
    </w:p>
    <w:p w:rsidR="00B75FCA" w:rsidRPr="00CC6698" w:rsidRDefault="00B75FCA" w:rsidP="00CD4D2F"/>
    <w:p w:rsidR="00B75FCA" w:rsidRDefault="00B75FCA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75FCA" w:rsidRDefault="00B75FCA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B75FCA" w:rsidRPr="00FC009D" w:rsidRDefault="00B75FCA" w:rsidP="00CD4D2F">
      <w:pPr>
        <w:pStyle w:val="Times12"/>
        <w:jc w:val="right"/>
        <w:rPr>
          <w:sz w:val="28"/>
          <w:szCs w:val="28"/>
        </w:rPr>
      </w:pPr>
    </w:p>
    <w:p w:rsidR="00B75FCA" w:rsidRPr="00FC009D" w:rsidRDefault="00B75FCA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75FCA" w:rsidRPr="00FC009D" w:rsidRDefault="00B75FCA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B75FCA" w:rsidRPr="00B02B63" w:rsidRDefault="00B75FCA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4" w:name="_Письмо_о_подаче"/>
      <w:bookmarkStart w:id="95" w:name="_ЗАЯВКА_НА_УЧАСТИЕ"/>
      <w:bookmarkStart w:id="96" w:name="_Toc255987071"/>
      <w:bookmarkStart w:id="97" w:name="_Toc272505461"/>
      <w:bookmarkStart w:id="98" w:name="_Toc390267513"/>
      <w:bookmarkStart w:id="99" w:name="_Toc412201945"/>
      <w:bookmarkEnd w:id="94"/>
      <w:bookmarkEnd w:id="95"/>
    </w:p>
    <w:p w:rsidR="00B75FCA" w:rsidRPr="00FC009D" w:rsidRDefault="00B75FCA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ЗАЯВКА_НА_УЧАСТИЕ_1"/>
      <w:bookmarkStart w:id="101" w:name="_Toc418584577"/>
      <w:bookmarkStart w:id="102" w:name="_Toc419879491"/>
      <w:bookmarkStart w:id="103" w:name="_Toc424735118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96"/>
      <w:bookmarkEnd w:id="97"/>
      <w:bookmarkEnd w:id="98"/>
      <w:bookmarkEnd w:id="99"/>
      <w:bookmarkEnd w:id="101"/>
      <w:bookmarkEnd w:id="102"/>
      <w:bookmarkEnd w:id="103"/>
    </w:p>
    <w:p w:rsidR="00B75FCA" w:rsidRPr="00FC009D" w:rsidRDefault="00B75FCA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75FCA" w:rsidRPr="00FC009D" w:rsidRDefault="00B75FCA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B75FCA" w:rsidRDefault="00B75FCA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75FCA" w:rsidRPr="00FC009D" w:rsidRDefault="00B75FCA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75FCA" w:rsidRPr="00FC009D" w:rsidRDefault="00B75FCA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75FCA" w:rsidRPr="00FC009D" w:rsidRDefault="00B75FCA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75FCA" w:rsidRPr="00FC009D" w:rsidRDefault="00B75FCA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75FCA" w:rsidRPr="00FC009D" w:rsidRDefault="00B75FCA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75FCA" w:rsidRPr="00FC009D" w:rsidRDefault="00B75FCA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75FCA" w:rsidRPr="00FC009D">
        <w:trPr>
          <w:cantSplit/>
          <w:tblHeader/>
        </w:trPr>
        <w:tc>
          <w:tcPr>
            <w:tcW w:w="709" w:type="dxa"/>
            <w:vAlign w:val="center"/>
          </w:tcPr>
          <w:p w:rsidR="00B75FCA" w:rsidRPr="00FC009D" w:rsidRDefault="00B75FCA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75FCA" w:rsidRPr="00FC009D" w:rsidRDefault="00B75FCA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75FCA" w:rsidRPr="00FC009D" w:rsidRDefault="00B75FCA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75FCA" w:rsidRPr="00FC009D">
        <w:trPr>
          <w:cantSplit/>
        </w:trPr>
        <w:tc>
          <w:tcPr>
            <w:tcW w:w="709" w:type="dxa"/>
            <w:vAlign w:val="center"/>
          </w:tcPr>
          <w:p w:rsidR="00B75FCA" w:rsidRPr="00FC009D" w:rsidRDefault="00B75FCA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5FCA" w:rsidRPr="00FC009D" w:rsidRDefault="00B75FCA" w:rsidP="00496B06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5FCA" w:rsidRPr="00FC009D" w:rsidRDefault="00B75FCA" w:rsidP="00496B06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75FCA" w:rsidRPr="00FC009D">
        <w:trPr>
          <w:cantSplit/>
        </w:trPr>
        <w:tc>
          <w:tcPr>
            <w:tcW w:w="709" w:type="dxa"/>
            <w:vAlign w:val="center"/>
          </w:tcPr>
          <w:p w:rsidR="00B75FCA" w:rsidRPr="00FC009D" w:rsidRDefault="00B75FCA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5FCA" w:rsidRPr="00FC009D" w:rsidRDefault="00B75FCA" w:rsidP="00496B06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5FCA" w:rsidRPr="00FC009D" w:rsidRDefault="00B75FCA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75FCA" w:rsidRPr="00FC009D">
        <w:trPr>
          <w:cantSplit/>
        </w:trPr>
        <w:tc>
          <w:tcPr>
            <w:tcW w:w="709" w:type="dxa"/>
            <w:vAlign w:val="center"/>
          </w:tcPr>
          <w:p w:rsidR="00B75FCA" w:rsidRPr="00FC009D" w:rsidRDefault="00B75FCA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5FCA" w:rsidRPr="00FC009D" w:rsidRDefault="00B75FCA" w:rsidP="00496B06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75FCA" w:rsidRPr="00FC009D" w:rsidRDefault="00B75FCA" w:rsidP="00496B06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75FCA" w:rsidRPr="00FC009D">
        <w:trPr>
          <w:cantSplit/>
        </w:trPr>
        <w:tc>
          <w:tcPr>
            <w:tcW w:w="709" w:type="dxa"/>
            <w:vAlign w:val="center"/>
          </w:tcPr>
          <w:p w:rsidR="00B75FCA" w:rsidRPr="00FC009D" w:rsidRDefault="00B75FCA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5FCA" w:rsidRPr="00FC009D" w:rsidRDefault="00B75FCA" w:rsidP="00496B06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75FCA" w:rsidRPr="00FC009D" w:rsidRDefault="00B75FCA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75FCA" w:rsidRPr="00FC009D" w:rsidRDefault="00B75FCA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75FCA" w:rsidRDefault="00B75FCA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75FCA" w:rsidRPr="00100970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75FCA" w:rsidRPr="00FC009D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75FCA" w:rsidRDefault="00B75FCA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75FCA" w:rsidRPr="00FC009D" w:rsidRDefault="00B75FCA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75FCA" w:rsidRPr="00FC009D" w:rsidRDefault="00B75FCA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75FCA" w:rsidRPr="00FC009D" w:rsidRDefault="00B75FCA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75FCA" w:rsidRPr="00FC009D" w:rsidRDefault="00B75FCA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75FCA" w:rsidRPr="00FC009D" w:rsidRDefault="00B75FCA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75FCA" w:rsidRPr="00C35EF7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75FCA" w:rsidRPr="00FC009D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75FCA" w:rsidRPr="00FC009D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75FCA" w:rsidRPr="00FC009D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75FCA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75FCA" w:rsidRPr="00DF05AF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B75FCA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75FCA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75FCA" w:rsidRPr="00914AB9" w:rsidRDefault="00B75FCA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75FCA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75FCA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75FCA" w:rsidRPr="00881537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75FCA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75FCA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75FCA" w:rsidRPr="001205C1" w:rsidRDefault="00B75FCA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B75FCA" w:rsidRPr="00FC009D" w:rsidRDefault="00B75FCA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75FCA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75FCA" w:rsidRPr="002C5C15" w:rsidRDefault="00B75FCA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75FCA" w:rsidRPr="002C5C15" w:rsidRDefault="00B75FCA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75FCA" w:rsidRPr="00FC009D" w:rsidRDefault="00B75FCA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75FCA" w:rsidRPr="00FC009D" w:rsidRDefault="00B75FCA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5FCA" w:rsidRPr="00FC009D" w:rsidRDefault="00B75FCA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75FCA" w:rsidRPr="00FC009D" w:rsidRDefault="00B75FCA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75FCA" w:rsidRPr="00FC009D">
        <w:trPr>
          <w:tblHeader/>
        </w:trPr>
        <w:tc>
          <w:tcPr>
            <w:tcW w:w="1091" w:type="dxa"/>
            <w:vAlign w:val="center"/>
          </w:tcPr>
          <w:p w:rsidR="00B75FCA" w:rsidRPr="00FC009D" w:rsidRDefault="00B75FCA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75FCA" w:rsidRPr="00FC009D" w:rsidRDefault="00B75FCA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B75FCA" w:rsidRPr="00FC009D" w:rsidRDefault="00B75FCA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5FCA" w:rsidRPr="00FC009D" w:rsidRDefault="00B75FCA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FC009D" w:rsidRDefault="00B75FCA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75FCA" w:rsidRPr="009F34DE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75FCA" w:rsidRPr="00FC009D" w:rsidRDefault="00B75FCA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75FCA" w:rsidRPr="00FC009D">
        <w:tc>
          <w:tcPr>
            <w:tcW w:w="1091" w:type="dxa"/>
            <w:vAlign w:val="center"/>
          </w:tcPr>
          <w:p w:rsidR="00B75FCA" w:rsidRPr="0083031A" w:rsidRDefault="00B75FCA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75FCA" w:rsidRPr="0083031A" w:rsidRDefault="00B75FCA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75FCA" w:rsidRPr="00FC009D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5FCA" w:rsidRPr="00FC009D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5FCA" w:rsidRPr="00FC009D" w:rsidRDefault="00B75FCA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75FCA" w:rsidRPr="00FC009D" w:rsidRDefault="00B75FCA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75FCA" w:rsidRPr="00FC009D" w:rsidRDefault="00B75FCA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75FCA" w:rsidRPr="00FC009D" w:rsidRDefault="00B75FCA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75FCA" w:rsidRPr="00FC009D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75FCA" w:rsidRPr="00FC009D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75FCA" w:rsidRPr="00FC009D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75FCA" w:rsidRPr="00FC009D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75FCA" w:rsidRPr="00FC009D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5FCA" w:rsidRPr="009449E0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B75FCA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75FCA" w:rsidRPr="00100970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04"/>
    </w:p>
    <w:p w:rsidR="00B75FCA" w:rsidRPr="00100970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05"/>
    </w:p>
    <w:p w:rsidR="00B75FCA" w:rsidRPr="00100970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75FCA" w:rsidRDefault="00B75FCA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06"/>
    </w:p>
    <w:p w:rsidR="00B75FCA" w:rsidRPr="00FC009D" w:rsidRDefault="00B75FCA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Default="00B75FCA" w:rsidP="00CD4D2F">
      <w:pPr>
        <w:jc w:val="right"/>
        <w:rPr>
          <w:sz w:val="28"/>
          <w:szCs w:val="28"/>
        </w:rPr>
      </w:pPr>
    </w:p>
    <w:p w:rsidR="00B75FCA" w:rsidRPr="00FC009D" w:rsidRDefault="00B75FCA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75FCA" w:rsidRPr="0022001A" w:rsidRDefault="00B75FCA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75FCA" w:rsidRPr="0022001A" w:rsidRDefault="00B75FCA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75FCA" w:rsidRPr="00FC009D" w:rsidRDefault="00B75FCA" w:rsidP="00CD4D2F">
      <w:pPr>
        <w:jc w:val="right"/>
        <w:rPr>
          <w:b/>
          <w:bCs/>
          <w:sz w:val="22"/>
          <w:szCs w:val="22"/>
        </w:rPr>
      </w:pPr>
    </w:p>
    <w:p w:rsidR="00B75FCA" w:rsidRPr="00B03ADB" w:rsidRDefault="00B75FCA" w:rsidP="00CD4D2F">
      <w:pPr>
        <w:jc w:val="center"/>
        <w:rPr>
          <w:sz w:val="28"/>
          <w:szCs w:val="28"/>
        </w:rPr>
      </w:pPr>
      <w:bookmarkStart w:id="107" w:name="_Анкета_Претендента_на"/>
      <w:bookmarkStart w:id="108" w:name="_Анкета_Участника_процедуры"/>
      <w:bookmarkStart w:id="109" w:name="_АНКЕТА_УЧАСТНИКА_КОНКУРСА"/>
      <w:bookmarkEnd w:id="107"/>
      <w:bookmarkEnd w:id="108"/>
      <w:bookmarkEnd w:id="10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75FCA" w:rsidRDefault="00B75FCA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B75FCA" w:rsidRPr="00FC009D" w:rsidRDefault="00B75FCA" w:rsidP="00CD4D2F">
      <w:pPr>
        <w:jc w:val="right"/>
        <w:rPr>
          <w:b/>
          <w:bCs/>
          <w:i/>
          <w:iCs/>
        </w:rPr>
      </w:pPr>
    </w:p>
    <w:p w:rsidR="00B75FCA" w:rsidRPr="00936804" w:rsidDel="00EC0238" w:rsidRDefault="00B75FCA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10" w:name="_СВЕДЕНИЯ_О_ПРИНАДЛЕЖНОСТИ_1"/>
      <w:bookmarkStart w:id="111" w:name="_Toc402520353"/>
      <w:bookmarkStart w:id="112" w:name="_Toc412201948"/>
      <w:bookmarkStart w:id="113" w:name="_Toc418584578"/>
      <w:bookmarkStart w:id="114" w:name="_Toc419879492"/>
      <w:bookmarkStart w:id="115" w:name="_Toc424735119"/>
      <w:bookmarkEnd w:id="11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11"/>
      <w:bookmarkEnd w:id="112"/>
      <w:bookmarkEnd w:id="113"/>
      <w:bookmarkEnd w:id="114"/>
      <w:bookmarkEnd w:id="115"/>
    </w:p>
    <w:p w:rsidR="00B75FCA" w:rsidRPr="00FC009D" w:rsidRDefault="00B75FCA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75FCA" w:rsidRDefault="00B75FCA" w:rsidP="00CD4D2F">
      <w:pPr>
        <w:jc w:val="both"/>
        <w:rPr>
          <w:lang w:eastAsia="en-US"/>
        </w:rPr>
      </w:pPr>
    </w:p>
    <w:p w:rsidR="00B75FCA" w:rsidDel="00EC0238" w:rsidRDefault="00B75FCA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B75FCA" w:rsidRPr="002B303E" w:rsidDel="00EC0238" w:rsidRDefault="00B75FCA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75FCA" w:rsidRPr="002B303E" w:rsidDel="00EC0238">
        <w:trPr>
          <w:tblHeader/>
        </w:trPr>
        <w:tc>
          <w:tcPr>
            <w:tcW w:w="540" w:type="dxa"/>
            <w:vAlign w:val="center"/>
          </w:tcPr>
          <w:p w:rsidR="00B75FCA" w:rsidRPr="005F6473" w:rsidDel="00EC0238" w:rsidRDefault="00B75FCA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B75FCA" w:rsidRPr="005F6473" w:rsidDel="00EC0238" w:rsidRDefault="00B75FCA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75FCA" w:rsidRPr="005F6473" w:rsidDel="00EC0238" w:rsidRDefault="00B75FCA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75FCA" w:rsidRPr="005F6473" w:rsidDel="00EC0238" w:rsidRDefault="00B75FCA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75FCA" w:rsidRPr="005F6473" w:rsidDel="00EC0238" w:rsidRDefault="00B75FCA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75FCA" w:rsidRPr="002B303E" w:rsidDel="00EC0238">
        <w:trPr>
          <w:tblHeader/>
        </w:trPr>
        <w:tc>
          <w:tcPr>
            <w:tcW w:w="540" w:type="dxa"/>
            <w:vAlign w:val="center"/>
          </w:tcPr>
          <w:p w:rsidR="00B75FCA" w:rsidRPr="002B303E" w:rsidDel="00EC0238" w:rsidRDefault="00B75FCA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75FCA" w:rsidRPr="002B303E" w:rsidDel="00EC0238">
        <w:tc>
          <w:tcPr>
            <w:tcW w:w="540" w:type="dxa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75FCA" w:rsidRPr="002B303E" w:rsidDel="00EC0238" w:rsidRDefault="00B75FCA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75FCA" w:rsidRPr="002B303E" w:rsidDel="00EC0238">
        <w:tc>
          <w:tcPr>
            <w:tcW w:w="540" w:type="dxa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75FCA" w:rsidRPr="002B303E" w:rsidDel="00EC0238" w:rsidRDefault="00B75FCA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75FCA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75FCA" w:rsidRPr="002B303E" w:rsidDel="00EC0238" w:rsidRDefault="00B75FCA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75FCA" w:rsidRPr="002B303E" w:rsidDel="00EC0238" w:rsidRDefault="00B75FCA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75FCA" w:rsidRPr="002B303E" w:rsidDel="00EC0238" w:rsidRDefault="00B75FCA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75FCA" w:rsidRPr="002B303E" w:rsidDel="00EC0238" w:rsidRDefault="00B75FCA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75FCA" w:rsidRPr="002B303E" w:rsidDel="00EC0238">
        <w:trPr>
          <w:trHeight w:val="1903"/>
        </w:trPr>
        <w:tc>
          <w:tcPr>
            <w:tcW w:w="540" w:type="dxa"/>
            <w:vMerge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75FCA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75FCA" w:rsidRPr="002B303E" w:rsidDel="00EC0238" w:rsidRDefault="00B75FCA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75FCA" w:rsidRPr="005F6473" w:rsidDel="00EC0238" w:rsidRDefault="00B75FCA" w:rsidP="00496B06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75FCA" w:rsidRPr="00241B8D" w:rsidDel="00EC0238" w:rsidRDefault="00B75FCA" w:rsidP="00496B06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75FCA" w:rsidRPr="00241B8D" w:rsidDel="00EC0238" w:rsidRDefault="00B75FCA" w:rsidP="00496B06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75FCA" w:rsidRPr="002B303E" w:rsidDel="00EC0238">
        <w:trPr>
          <w:trHeight w:val="1267"/>
        </w:trPr>
        <w:tc>
          <w:tcPr>
            <w:tcW w:w="540" w:type="dxa"/>
            <w:vMerge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75FCA" w:rsidRPr="005F6473" w:rsidDel="00EC0238" w:rsidRDefault="00B75FCA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75FCA" w:rsidRPr="005F6473" w:rsidDel="00EC0238" w:rsidRDefault="00B75FCA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B75FCA" w:rsidRPr="002B303E" w:rsidDel="00EC0238" w:rsidRDefault="00B75FCA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B75FCA" w:rsidRPr="00012898" w:rsidDel="00EC0238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5FCA" w:rsidRPr="008B0FDE" w:rsidDel="00EC0238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75FCA" w:rsidRPr="008B0FDE" w:rsidDel="00EC0238" w:rsidRDefault="00B75FCA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75FCA" w:rsidDel="00EC0238" w:rsidRDefault="00B75FCA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75FCA" w:rsidRPr="00FC009D" w:rsidDel="00EC0238" w:rsidRDefault="00B75FCA" w:rsidP="00CD4D2F">
      <w:pPr>
        <w:jc w:val="center"/>
        <w:rPr>
          <w:b/>
          <w:bCs/>
        </w:rPr>
      </w:pPr>
    </w:p>
    <w:p w:rsidR="00B75FCA" w:rsidRPr="00FC009D" w:rsidDel="00EC0238" w:rsidRDefault="00B75FCA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75FCA" w:rsidRDefault="00B75FCA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75FCA" w:rsidRPr="00FC009D" w:rsidDel="00EC0238" w:rsidRDefault="00B75FCA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75FCA" w:rsidRPr="00FC009D" w:rsidDel="00EC0238" w:rsidRDefault="00B75FCA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75FCA" w:rsidRPr="0076483D" w:rsidDel="00EC0238" w:rsidRDefault="00B75FCA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B75FCA" w:rsidRPr="00770FB1" w:rsidDel="00EC0238" w:rsidRDefault="00B75FCA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B75FCA" w:rsidDel="00EC0238" w:rsidRDefault="00B75FCA" w:rsidP="00CD4D2F">
      <w:pPr>
        <w:pStyle w:val="Times12"/>
        <w:tabs>
          <w:tab w:val="left" w:pos="1134"/>
        </w:tabs>
      </w:pPr>
    </w:p>
    <w:p w:rsidR="00B75FCA" w:rsidRPr="00FC009D" w:rsidDel="00EC0238" w:rsidRDefault="00B75FCA" w:rsidP="00CD4D2F">
      <w:pPr>
        <w:pStyle w:val="Times12"/>
        <w:ind w:left="600" w:firstLine="0"/>
        <w:rPr>
          <w:sz w:val="20"/>
          <w:szCs w:val="20"/>
        </w:rPr>
        <w:sectPr w:rsidR="00B75FC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5FCA" w:rsidRPr="00774105" w:rsidRDefault="00B75FCA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B75FCA" w:rsidRPr="00FC009D" w:rsidRDefault="00B75FCA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75FCA" w:rsidRPr="00FC009D" w:rsidRDefault="00B75FCA" w:rsidP="00CD4D2F">
      <w:pPr>
        <w:pStyle w:val="Times12"/>
        <w:ind w:left="10065" w:firstLine="0"/>
        <w:jc w:val="left"/>
      </w:pPr>
    </w:p>
    <w:p w:rsidR="00B75FCA" w:rsidRPr="00FC009D" w:rsidRDefault="00B75FCA" w:rsidP="00CD4D2F">
      <w:pPr>
        <w:jc w:val="right"/>
        <w:rPr>
          <w:b/>
          <w:bCs/>
          <w:sz w:val="22"/>
          <w:szCs w:val="22"/>
        </w:rPr>
      </w:pPr>
    </w:p>
    <w:p w:rsidR="00B75FCA" w:rsidRPr="00FC009D" w:rsidRDefault="00B75FCA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6" w:name="_СВЕДЕНИЯ_О_ПРИНАДЛЕЖНОСТИ"/>
      <w:bookmarkStart w:id="117" w:name="_СВЕДЕНИЯ_О_ЦЕПОЧКЕ"/>
      <w:bookmarkStart w:id="118" w:name="_Toc402520354"/>
      <w:bookmarkStart w:id="119" w:name="_Toc412201949"/>
      <w:bookmarkStart w:id="120" w:name="_Toc418584579"/>
      <w:bookmarkStart w:id="121" w:name="_Toc419879493"/>
      <w:bookmarkStart w:id="122" w:name="_Toc424735120"/>
      <w:bookmarkEnd w:id="116"/>
      <w:bookmarkEnd w:id="11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18"/>
      <w:bookmarkEnd w:id="119"/>
      <w:bookmarkEnd w:id="120"/>
      <w:bookmarkEnd w:id="121"/>
      <w:bookmarkEnd w:id="122"/>
    </w:p>
    <w:p w:rsidR="00B75FCA" w:rsidRPr="00FC009D" w:rsidRDefault="00B75FCA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75FCA" w:rsidRPr="00FC009D" w:rsidRDefault="00B75FCA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75FCA" w:rsidRPr="00FC009D" w:rsidRDefault="00B75FCA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5FCA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5FCA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75FCA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75FCA" w:rsidRPr="00FC009D" w:rsidRDefault="00B75FCA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75FCA" w:rsidRPr="00FC009D" w:rsidRDefault="00B75FCA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75FC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</w:tbl>
    <w:p w:rsidR="00B75FCA" w:rsidRPr="00FC009D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5FCA" w:rsidRPr="00FC009D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5FCA" w:rsidRPr="00FC009D" w:rsidRDefault="00B75FCA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75FCA" w:rsidRPr="00FC009D" w:rsidRDefault="00B75FCA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75FCA" w:rsidRPr="00FC009D" w:rsidRDefault="00B75FCA" w:rsidP="00CD4D2F">
      <w:pPr>
        <w:jc w:val="center"/>
        <w:rPr>
          <w:b/>
          <w:bCs/>
        </w:rPr>
      </w:pPr>
    </w:p>
    <w:p w:rsidR="00B75FCA" w:rsidRPr="00FC009D" w:rsidRDefault="00B75FCA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5FCA" w:rsidRPr="00FC009D" w:rsidRDefault="00B75FCA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5FCA" w:rsidRPr="00FC009D" w:rsidRDefault="00B75FCA" w:rsidP="00CD4D2F">
      <w:pPr>
        <w:pStyle w:val="Times12"/>
        <w:ind w:firstLine="0"/>
        <w:jc w:val="left"/>
      </w:pPr>
    </w:p>
    <w:p w:rsidR="00B75FCA" w:rsidRPr="00FC009D" w:rsidRDefault="00B75FCA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B75FCA" w:rsidRPr="00FC009D" w:rsidRDefault="00B75FCA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5FCA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B75FCA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B75FCA" w:rsidRPr="00FC009D" w:rsidRDefault="00B75FCA" w:rsidP="00496B06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5FCA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</w:p>
        </w:tc>
      </w:tr>
    </w:tbl>
    <w:p w:rsidR="00B75FCA" w:rsidRDefault="00B75FCA" w:rsidP="00CD4D2F">
      <w:pPr>
        <w:pStyle w:val="Times12"/>
        <w:ind w:firstLine="0"/>
        <w:jc w:val="left"/>
        <w:sectPr w:rsidR="00B75FCA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5FCA" w:rsidRPr="00FC009D" w:rsidRDefault="00B75FCA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5FCA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5FCA" w:rsidRPr="00FC009D">
        <w:trPr>
          <w:trHeight w:val="1590"/>
        </w:trPr>
        <w:tc>
          <w:tcPr>
            <w:tcW w:w="851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75FCA" w:rsidRPr="00FC009D" w:rsidRDefault="00B75FCA" w:rsidP="00496B0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75FCA" w:rsidRPr="00FC009D" w:rsidRDefault="00B75FCA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5FCA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5FCA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75FCA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5FCA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5FCA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75FCA" w:rsidRPr="00FC009D" w:rsidRDefault="00B75FCA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5FCA" w:rsidRPr="00FC009D" w:rsidRDefault="00B75FCA" w:rsidP="00CD4D2F">
      <w:pPr>
        <w:jc w:val="right"/>
        <w:rPr>
          <w:sz w:val="22"/>
          <w:szCs w:val="22"/>
        </w:rPr>
      </w:pPr>
    </w:p>
    <w:p w:rsidR="00B75FCA" w:rsidRPr="00FC009D" w:rsidRDefault="00B75FCA" w:rsidP="00CD4D2F">
      <w:pPr>
        <w:pStyle w:val="Times12"/>
        <w:jc w:val="right"/>
        <w:rPr>
          <w:sz w:val="28"/>
          <w:szCs w:val="28"/>
        </w:rPr>
        <w:sectPr w:rsidR="00B75FCA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Pr="00FC009D" w:rsidRDefault="00B75FCA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B75FCA" w:rsidRPr="00FC009D" w:rsidRDefault="00B75FCA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75FCA" w:rsidRPr="00FC009D" w:rsidRDefault="00B75FCA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75FCA" w:rsidRPr="00FC009D" w:rsidRDefault="00B75FCA" w:rsidP="00CD4D2F">
      <w:pPr>
        <w:pStyle w:val="Times12"/>
        <w:jc w:val="center"/>
        <w:rPr>
          <w:b/>
          <w:bCs/>
          <w:snapToGrid w:val="0"/>
        </w:rPr>
      </w:pPr>
    </w:p>
    <w:p w:rsidR="00B75FCA" w:rsidRPr="00B03ADB" w:rsidRDefault="00B75FCA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75FCA" w:rsidRPr="00FC009D" w:rsidRDefault="00B75FCA" w:rsidP="00CD4D2F">
      <w:pPr>
        <w:widowControl w:val="0"/>
        <w:autoSpaceDE w:val="0"/>
        <w:autoSpaceDN w:val="0"/>
        <w:adjustRightInd w:val="0"/>
        <w:jc w:val="center"/>
      </w:pPr>
    </w:p>
    <w:p w:rsidR="00B75FCA" w:rsidRDefault="00B75FCA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3" w:name="_Техническое_предложение__Форма"/>
      <w:bookmarkStart w:id="124" w:name="_Toc235439567"/>
      <w:bookmarkStart w:id="125" w:name="_Toc390267515"/>
      <w:bookmarkStart w:id="126" w:name="_Toc412201950"/>
      <w:bookmarkStart w:id="127" w:name="_Toc418584580"/>
      <w:bookmarkStart w:id="128" w:name="_Toc419879494"/>
      <w:bookmarkStart w:id="129" w:name="_Toc424735121"/>
      <w:bookmarkEnd w:id="12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4"/>
      <w:bookmarkEnd w:id="125"/>
      <w:bookmarkEnd w:id="126"/>
      <w:bookmarkEnd w:id="127"/>
      <w:bookmarkEnd w:id="128"/>
      <w:bookmarkEnd w:id="129"/>
    </w:p>
    <w:p w:rsidR="00B75FCA" w:rsidRPr="00774105" w:rsidRDefault="00B75FCA" w:rsidP="00CD4D2F"/>
    <w:p w:rsidR="00B75FCA" w:rsidRPr="00927CFA" w:rsidRDefault="00B75FCA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75FCA" w:rsidRPr="00FC009D" w:rsidRDefault="00B75FCA" w:rsidP="00CD4D2F">
      <w:pPr>
        <w:pStyle w:val="Times12"/>
        <w:rPr>
          <w:i/>
          <w:iCs/>
          <w:sz w:val="22"/>
          <w:szCs w:val="22"/>
        </w:rPr>
      </w:pPr>
    </w:p>
    <w:p w:rsidR="00B75FCA" w:rsidRPr="00FC009D" w:rsidRDefault="00B75FCA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75FCA" w:rsidRPr="00FC009D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5FCA" w:rsidRPr="00102E0C" w:rsidRDefault="00B75FCA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75FCA" w:rsidRPr="00102E0C" w:rsidRDefault="00B75FCA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75FCA" w:rsidRPr="00102E0C" w:rsidRDefault="00B75FCA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75FCA" w:rsidRPr="00FC009D" w:rsidRDefault="00B75FCA" w:rsidP="00CD4D2F">
      <w:pPr>
        <w:jc w:val="center"/>
        <w:rPr>
          <w:b/>
          <w:bCs/>
        </w:rPr>
      </w:pPr>
    </w:p>
    <w:p w:rsidR="00B75FCA" w:rsidRPr="00FC009D" w:rsidRDefault="00B75FCA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75FCA" w:rsidRPr="00FC009D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75FCA" w:rsidRPr="00FC009D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75FCA" w:rsidRPr="00102E0C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B75FCA" w:rsidRPr="00FC009D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75FCA" w:rsidRPr="00FC009D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B75FCA" w:rsidRPr="00FC009D" w:rsidRDefault="00B75FCA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B75FCA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Ссылки на ПП</w:t>
            </w:r>
          </w:p>
        </w:tc>
      </w:tr>
      <w:tr w:rsidR="00B75FCA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5FCA" w:rsidRPr="00FC009D" w:rsidRDefault="00B75FCA" w:rsidP="00496B06">
            <w:pPr>
              <w:jc w:val="center"/>
            </w:pP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/>
          <w:p w:rsidR="00B75FCA" w:rsidRPr="00FC009D" w:rsidRDefault="00B75FCA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75FCA" w:rsidRPr="00FC009D" w:rsidRDefault="00B75FCA" w:rsidP="00496B06"/>
          <w:p w:rsidR="00B75FCA" w:rsidRPr="00FC009D" w:rsidRDefault="00B75FCA" w:rsidP="00496B06">
            <w:r w:rsidRPr="00FC009D">
              <w:t>порядковый номер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 xml:space="preserve">номер пункта Технических требований 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75FCA" w:rsidRPr="00FC009D" w:rsidRDefault="00B75FCA" w:rsidP="00496B06"/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/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>"да" - будет выполнен полностью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/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>"нет" - не будет выполнен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/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>"частично" – выполняется с "такими-то" ограничениями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>необходимые пояснения</w:t>
            </w:r>
          </w:p>
        </w:tc>
      </w:tr>
      <w:tr w:rsidR="00B75FC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75FCA" w:rsidRPr="00FC009D" w:rsidRDefault="00B75FCA" w:rsidP="00496B0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75FCA" w:rsidRPr="00FC009D" w:rsidRDefault="00B75FCA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75FCA" w:rsidRPr="00FC009D" w:rsidRDefault="00B75FCA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B75FCA" w:rsidRPr="00FC009D" w:rsidRDefault="00B75FCA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B75FCA" w:rsidRPr="00FC009D" w:rsidRDefault="00B75FCA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75FCA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B75FCA" w:rsidRPr="00FC009D" w:rsidRDefault="00B75FCA" w:rsidP="00496B06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B75FCA" w:rsidRPr="00FC009D" w:rsidRDefault="00B75FCA" w:rsidP="00496B06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B75FCA" w:rsidRPr="00FC009D">
        <w:trPr>
          <w:trHeight w:val="371"/>
        </w:trPr>
        <w:tc>
          <w:tcPr>
            <w:tcW w:w="600" w:type="dxa"/>
          </w:tcPr>
          <w:p w:rsidR="00B75FCA" w:rsidRPr="00FC009D" w:rsidRDefault="00B75FCA" w:rsidP="00496B06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B75FCA" w:rsidRPr="00FC009D" w:rsidRDefault="00B75FCA" w:rsidP="00496B06"/>
        </w:tc>
        <w:tc>
          <w:tcPr>
            <w:tcW w:w="1440" w:type="dxa"/>
          </w:tcPr>
          <w:p w:rsidR="00B75FCA" w:rsidRPr="00FC009D" w:rsidRDefault="00B75FCA" w:rsidP="00496B06"/>
        </w:tc>
        <w:tc>
          <w:tcPr>
            <w:tcW w:w="2880" w:type="dxa"/>
          </w:tcPr>
          <w:p w:rsidR="00B75FCA" w:rsidRPr="00FC009D" w:rsidRDefault="00B75FCA" w:rsidP="00496B06">
            <w:pPr>
              <w:ind w:firstLine="16"/>
              <w:jc w:val="center"/>
            </w:pPr>
          </w:p>
        </w:tc>
      </w:tr>
      <w:tr w:rsidR="00B75FCA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B75FCA" w:rsidRPr="00FC009D" w:rsidRDefault="00B75FCA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B75FCA" w:rsidRPr="00FC009D" w:rsidRDefault="00B75FCA" w:rsidP="00496B0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B75FCA" w:rsidRPr="00FC009D" w:rsidRDefault="00B75FCA" w:rsidP="00496B06"/>
        </w:tc>
        <w:tc>
          <w:tcPr>
            <w:tcW w:w="2880" w:type="dxa"/>
            <w:tcBorders>
              <w:bottom w:val="double" w:sz="4" w:space="0" w:color="auto"/>
            </w:tcBorders>
          </w:tcPr>
          <w:p w:rsidR="00B75FCA" w:rsidRPr="00FC009D" w:rsidRDefault="00B75FCA" w:rsidP="00496B06">
            <w:pPr>
              <w:ind w:firstLine="16"/>
              <w:jc w:val="center"/>
            </w:pPr>
          </w:p>
        </w:tc>
      </w:tr>
    </w:tbl>
    <w:p w:rsidR="00B75FCA" w:rsidRPr="00FC009D" w:rsidRDefault="00B75FCA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B75FCA" w:rsidRPr="00FC009D" w:rsidRDefault="00B75FCA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right="-29"/>
        <w:rPr>
          <w:b/>
          <w:bCs/>
          <w:i/>
          <w:iCs/>
        </w:rPr>
      </w:pPr>
    </w:p>
    <w:p w:rsidR="00B75FCA" w:rsidRDefault="00B75FCA" w:rsidP="00CD4D2F">
      <w:pPr>
        <w:pStyle w:val="Times12"/>
        <w:ind w:left="5387" w:firstLine="0"/>
        <w:jc w:val="left"/>
      </w:pPr>
      <w:bookmarkStart w:id="130" w:name="_Справка_об_участии_в_судебных_разби"/>
      <w:bookmarkStart w:id="131" w:name="_Справка_об_участии"/>
      <w:bookmarkEnd w:id="88"/>
      <w:bookmarkEnd w:id="89"/>
      <w:bookmarkEnd w:id="130"/>
      <w:bookmarkEnd w:id="131"/>
    </w:p>
    <w:p w:rsidR="00B75FCA" w:rsidRPr="00FC009D" w:rsidRDefault="00B75FCA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2" w:name="_Toc418584581"/>
      <w:bookmarkStart w:id="133" w:name="_Toc419879495"/>
      <w:bookmarkStart w:id="134" w:name="_Toc424735122"/>
      <w:r>
        <w:rPr>
          <w:b/>
          <w:bCs/>
          <w:sz w:val="28"/>
          <w:szCs w:val="28"/>
        </w:rPr>
        <w:t>ЧАСТЬ 2</w:t>
      </w:r>
      <w:bookmarkEnd w:id="132"/>
      <w:bookmarkEnd w:id="133"/>
      <w:bookmarkEnd w:id="134"/>
    </w:p>
    <w:p w:rsidR="00B75FCA" w:rsidRDefault="00B75FCA" w:rsidP="00CD4D2F">
      <w:pPr>
        <w:pStyle w:val="Times12"/>
        <w:ind w:left="5387" w:firstLine="0"/>
        <w:jc w:val="left"/>
      </w:pPr>
    </w:p>
    <w:p w:rsidR="00B75FCA" w:rsidRDefault="00B75FCA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B75FCA" w:rsidRPr="00DF507B" w:rsidRDefault="00B75FCA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75FCA" w:rsidRPr="00FC009D" w:rsidRDefault="00B75FCA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7" w:name="_Toc418584582"/>
      <w:bookmarkStart w:id="138" w:name="_Toc419879496"/>
      <w:bookmarkStart w:id="139" w:name="_Toc424735123"/>
      <w:r>
        <w:rPr>
          <w:b/>
          <w:bCs/>
          <w:sz w:val="28"/>
          <w:szCs w:val="28"/>
        </w:rPr>
        <w:t>ЧАСТЬ 3</w:t>
      </w:r>
      <w:bookmarkEnd w:id="137"/>
      <w:bookmarkEnd w:id="138"/>
      <w:bookmarkEnd w:id="139"/>
    </w:p>
    <w:p w:rsidR="00B75FCA" w:rsidRDefault="00B75FCA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B75FCA" w:rsidRPr="00563FFA" w:rsidRDefault="00B75FCA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B75FCA" w:rsidRPr="00563FFA" w:rsidRDefault="00B75FCA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B75FCA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FCA" w:rsidRDefault="00B75FCA">
      <w:r>
        <w:separator/>
      </w:r>
    </w:p>
  </w:endnote>
  <w:endnote w:type="continuationSeparator" w:id="0">
    <w:p w:rsidR="00B75FCA" w:rsidRDefault="00B75FCA">
      <w:r>
        <w:continuationSeparator/>
      </w:r>
    </w:p>
  </w:endnote>
  <w:endnote w:type="continuationNotice" w:id="1">
    <w:p w:rsidR="00B75FCA" w:rsidRDefault="00B75FC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E6219" w:rsidRDefault="00B75FC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E6219" w:rsidRDefault="00B75FC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E6219" w:rsidRDefault="00B75FC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FCA" w:rsidRDefault="00B75FCA">
      <w:r>
        <w:separator/>
      </w:r>
    </w:p>
  </w:footnote>
  <w:footnote w:type="continuationSeparator" w:id="0">
    <w:p w:rsidR="00B75FCA" w:rsidRDefault="00B75FCA">
      <w:r>
        <w:continuationSeparator/>
      </w:r>
    </w:p>
  </w:footnote>
  <w:footnote w:type="continuationNotice" w:id="1">
    <w:p w:rsidR="00B75FCA" w:rsidRDefault="00B75FC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157639" w:rsidRDefault="00B75FCA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75FCA" w:rsidRPr="00157639" w:rsidRDefault="00B75FC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75FCA" w:rsidRPr="00157639" w:rsidRDefault="00B75FC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75FCA" w:rsidRPr="00157639" w:rsidRDefault="00B75FCA" w:rsidP="007D34D5">
    <w:pPr>
      <w:jc w:val="center"/>
      <w:rPr>
        <w:b/>
        <w:bCs/>
        <w:caps/>
      </w:rPr>
    </w:pPr>
  </w:p>
  <w:p w:rsidR="00B75FCA" w:rsidRPr="007D34D5" w:rsidRDefault="00B75FCA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429FC" w:rsidRDefault="00B75FC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429FC" w:rsidRDefault="00B75FC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CA" w:rsidRPr="00F429FC" w:rsidRDefault="00B75FC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4"/>
  </w:num>
  <w:num w:numId="32">
    <w:abstractNumId w:val="40"/>
  </w:num>
  <w:num w:numId="33">
    <w:abstractNumId w:val="13"/>
  </w:num>
  <w:num w:numId="34">
    <w:abstractNumId w:val="35"/>
  </w:num>
  <w:num w:numId="35">
    <w:abstractNumId w:val="18"/>
  </w:num>
  <w:num w:numId="36">
    <w:abstractNumId w:val="4"/>
  </w:num>
  <w:num w:numId="37">
    <w:abstractNumId w:val="28"/>
  </w:num>
  <w:num w:numId="38">
    <w:abstractNumId w:val="27"/>
  </w:num>
  <w:num w:numId="39">
    <w:abstractNumId w:val="7"/>
  </w:num>
  <w:num w:numId="40">
    <w:abstractNumId w:val="10"/>
  </w:num>
  <w:num w:numId="41">
    <w:abstractNumId w:val="32"/>
  </w:num>
  <w:num w:numId="42">
    <w:abstractNumId w:val="5"/>
  </w:num>
  <w:num w:numId="43">
    <w:abstractNumId w:val="6"/>
  </w:num>
  <w:num w:numId="44">
    <w:abstractNumId w:val="31"/>
  </w:num>
  <w:num w:numId="45">
    <w:abstractNumId w:val="38"/>
  </w:num>
  <w:num w:numId="46">
    <w:abstractNumId w:val="20"/>
  </w:num>
  <w:num w:numId="47">
    <w:abstractNumId w:val="8"/>
  </w:num>
  <w:num w:numId="48">
    <w:abstractNumId w:val="17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0E81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3F9E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CC6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83A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1B98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E5A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1FDB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3FAC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3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73B"/>
    <w:rsid w:val="002E59BF"/>
    <w:rsid w:val="002E6928"/>
    <w:rsid w:val="002F081A"/>
    <w:rsid w:val="002F0913"/>
    <w:rsid w:val="002F21D9"/>
    <w:rsid w:val="002F3B61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2D2C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92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2B9F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2B52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6C5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CE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C2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055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27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367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CF5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9EA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40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5FCA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887"/>
    <w:rsid w:val="00B90FC8"/>
    <w:rsid w:val="00B91750"/>
    <w:rsid w:val="00B91FB1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47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6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7B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73"/>
    <w:rsid w:val="00DE419C"/>
    <w:rsid w:val="00DE5685"/>
    <w:rsid w:val="00DE56F3"/>
    <w:rsid w:val="00DF05AF"/>
    <w:rsid w:val="00DF0A62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26A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1D94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3A79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0D95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03418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03418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3418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18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184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184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184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418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4184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4184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184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4184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4184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34184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4184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34184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34184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034184"/>
    <w:pPr>
      <w:numPr>
        <w:numId w:val="23"/>
      </w:numPr>
    </w:pPr>
  </w:style>
  <w:style w:type="numbering" w:customStyle="1" w:styleId="1">
    <w:name w:val="Стиль1"/>
    <w:rsid w:val="00034184"/>
    <w:pPr>
      <w:numPr>
        <w:numId w:val="20"/>
      </w:numPr>
    </w:pPr>
  </w:style>
  <w:style w:type="numbering" w:customStyle="1" w:styleId="11">
    <w:name w:val="Стиль11"/>
    <w:rsid w:val="00034184"/>
    <w:pPr>
      <w:numPr>
        <w:numId w:val="22"/>
      </w:numPr>
    </w:pPr>
  </w:style>
  <w:style w:type="numbering" w:customStyle="1" w:styleId="2">
    <w:name w:val="Стиль2"/>
    <w:rsid w:val="00034184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3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31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3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31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3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482</TotalTime>
  <Pages>25</Pages>
  <Words>6847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52</cp:revision>
  <cp:lastPrinted>2015-07-16T11:54:00Z</cp:lastPrinted>
  <dcterms:created xsi:type="dcterms:W3CDTF">2015-05-19T06:46:00Z</dcterms:created>
  <dcterms:modified xsi:type="dcterms:W3CDTF">2015-07-16T12:05:00Z</dcterms:modified>
</cp:coreProperties>
</file>