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Default="00C87330" w:rsidP="008E1F83">
      <w:pPr>
        <w:pStyle w:val="110"/>
        <w:keepNext w:val="0"/>
        <w:widowControl w:val="0"/>
        <w:rPr>
          <w:bCs/>
          <w:snapToGrid/>
          <w:szCs w:val="24"/>
        </w:rPr>
      </w:pPr>
    </w:p>
    <w:p w:rsidR="00723913" w:rsidRPr="00723913" w:rsidRDefault="00723913" w:rsidP="008E1F83">
      <w:pPr>
        <w:pStyle w:val="110"/>
        <w:keepNext w:val="0"/>
        <w:widowControl w:val="0"/>
      </w:pPr>
    </w:p>
    <w:p w:rsidR="00723913" w:rsidRPr="00E84C6B" w:rsidRDefault="00723913" w:rsidP="008E1F83">
      <w:pPr>
        <w:widowControl w:val="0"/>
        <w:spacing w:before="120"/>
        <w:ind w:firstLine="6521"/>
        <w:jc w:val="both"/>
        <w:rPr>
          <w:b/>
        </w:rPr>
      </w:pPr>
      <w:r w:rsidRPr="00E84C6B">
        <w:rPr>
          <w:b/>
        </w:rPr>
        <w:t>«УТВЕРЖДАЮ»:</w:t>
      </w:r>
      <w:r w:rsidR="002328BB">
        <w:rPr>
          <w:b/>
        </w:rPr>
        <w:t xml:space="preserve"> </w:t>
      </w:r>
    </w:p>
    <w:p w:rsidR="00723913" w:rsidRDefault="00723913" w:rsidP="008E1F83">
      <w:pPr>
        <w:widowControl w:val="0"/>
        <w:spacing w:before="120"/>
        <w:ind w:firstLine="6521"/>
        <w:jc w:val="both"/>
      </w:pPr>
      <w:r w:rsidRPr="001820AD">
        <w:t>Начальник</w:t>
      </w:r>
      <w:r w:rsidR="002328BB" w:rsidRPr="001820AD">
        <w:t xml:space="preserve"> </w:t>
      </w:r>
      <w:r w:rsidRPr="001820AD">
        <w:t>У</w:t>
      </w:r>
      <w:r w:rsidRPr="00E84C6B">
        <w:t>правления</w:t>
      </w:r>
    </w:p>
    <w:p w:rsidR="00723913" w:rsidRPr="00E84C6B" w:rsidRDefault="00723913" w:rsidP="008E1F83">
      <w:pPr>
        <w:widowControl w:val="0"/>
        <w:ind w:firstLine="6521"/>
        <w:jc w:val="both"/>
      </w:pPr>
      <w:r w:rsidRPr="00E84C6B">
        <w:t>организации</w:t>
      </w:r>
      <w:r w:rsidR="002328BB">
        <w:t xml:space="preserve"> </w:t>
      </w:r>
      <w:r w:rsidRPr="00E84C6B">
        <w:t>закупок</w:t>
      </w:r>
    </w:p>
    <w:p w:rsidR="00723913" w:rsidRPr="00E84C6B" w:rsidRDefault="00723913" w:rsidP="008E1F83">
      <w:pPr>
        <w:widowControl w:val="0"/>
        <w:ind w:firstLine="6521"/>
        <w:jc w:val="both"/>
      </w:pPr>
      <w:r w:rsidRPr="00E84C6B">
        <w:t>ФГУП</w:t>
      </w:r>
      <w:r w:rsidR="002328BB">
        <w:t xml:space="preserve"> </w:t>
      </w:r>
      <w:r w:rsidRPr="00E84C6B">
        <w:t>«РосРАО»</w:t>
      </w:r>
    </w:p>
    <w:p w:rsidR="00723913" w:rsidRPr="00E84C6B" w:rsidRDefault="00723913" w:rsidP="008E1F83">
      <w:pPr>
        <w:widowControl w:val="0"/>
        <w:spacing w:before="240" w:after="120"/>
        <w:ind w:firstLine="6521"/>
        <w:jc w:val="both"/>
      </w:pPr>
      <w:r w:rsidRPr="001820AD">
        <w:t>_______________</w:t>
      </w:r>
      <w:r w:rsidR="002328BB" w:rsidRPr="001820AD">
        <w:t xml:space="preserve"> </w:t>
      </w:r>
      <w:r w:rsidRPr="001820AD">
        <w:t>И.А.Романцов</w:t>
      </w:r>
    </w:p>
    <w:p w:rsidR="00723913" w:rsidRPr="00E84C6B" w:rsidRDefault="00723913" w:rsidP="008E1F83">
      <w:pPr>
        <w:widowControl w:val="0"/>
        <w:tabs>
          <w:tab w:val="left" w:pos="9742"/>
        </w:tabs>
        <w:spacing w:before="120"/>
        <w:ind w:firstLine="6521"/>
        <w:jc w:val="both"/>
      </w:pPr>
      <w:r w:rsidRPr="00E84C6B">
        <w:t>«___»</w:t>
      </w:r>
      <w:r w:rsidR="002328BB">
        <w:t xml:space="preserve"> </w:t>
      </w:r>
      <w:r w:rsidRPr="00E84C6B">
        <w:t>_______________</w:t>
      </w:r>
      <w:r w:rsidR="002328BB">
        <w:t xml:space="preserve"> </w:t>
      </w:r>
      <w:r w:rsidRPr="00E84C6B">
        <w:t>20___</w:t>
      </w:r>
      <w:r w:rsidR="002328BB">
        <w:t xml:space="preserve"> </w:t>
      </w:r>
      <w:r w:rsidRPr="00E84C6B">
        <w:t>г.</w:t>
      </w: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Default="00C87330" w:rsidP="008E1F83">
      <w:pPr>
        <w:widowControl w:val="0"/>
        <w:jc w:val="center"/>
        <w:rPr>
          <w:bCs/>
        </w:rPr>
      </w:pPr>
    </w:p>
    <w:p w:rsidR="00723913" w:rsidRPr="00723913" w:rsidRDefault="00723913" w:rsidP="008E1F83">
      <w:pPr>
        <w:widowControl w:val="0"/>
        <w:jc w:val="center"/>
        <w:rPr>
          <w:bCs/>
        </w:rPr>
      </w:pP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A2886" w:rsidRPr="00723913" w:rsidRDefault="00CA2886" w:rsidP="008E1F83">
      <w:pPr>
        <w:widowControl w:val="0"/>
        <w:jc w:val="center"/>
        <w:rPr>
          <w:b/>
          <w:bCs/>
          <w:sz w:val="28"/>
          <w:szCs w:val="28"/>
        </w:rPr>
      </w:pPr>
      <w:r w:rsidRPr="00723913">
        <w:rPr>
          <w:b/>
          <w:bCs/>
          <w:sz w:val="28"/>
          <w:szCs w:val="28"/>
        </w:rPr>
        <w:t>ДОКУМЕНТАЦИЯ</w:t>
      </w:r>
      <w:r w:rsidR="002328BB">
        <w:rPr>
          <w:b/>
          <w:bCs/>
          <w:sz w:val="28"/>
          <w:szCs w:val="28"/>
        </w:rPr>
        <w:t xml:space="preserve"> </w:t>
      </w:r>
      <w:r w:rsidR="0086714B" w:rsidRPr="00723913">
        <w:rPr>
          <w:b/>
          <w:bCs/>
          <w:sz w:val="28"/>
          <w:szCs w:val="28"/>
        </w:rPr>
        <w:t>ПО</w:t>
      </w:r>
      <w:r w:rsidR="002328BB">
        <w:rPr>
          <w:b/>
          <w:bCs/>
          <w:sz w:val="28"/>
          <w:szCs w:val="28"/>
        </w:rPr>
        <w:t xml:space="preserve"> </w:t>
      </w:r>
      <w:r w:rsidR="0086714B" w:rsidRPr="00723913">
        <w:rPr>
          <w:b/>
          <w:bCs/>
          <w:sz w:val="28"/>
          <w:szCs w:val="28"/>
        </w:rPr>
        <w:t>ЗАПРОСУ</w:t>
      </w:r>
      <w:r w:rsidR="002328BB">
        <w:rPr>
          <w:b/>
          <w:bCs/>
          <w:sz w:val="28"/>
          <w:szCs w:val="28"/>
        </w:rPr>
        <w:t xml:space="preserve"> </w:t>
      </w:r>
      <w:r w:rsidR="008850CF" w:rsidRPr="00723913">
        <w:rPr>
          <w:b/>
          <w:bCs/>
          <w:sz w:val="28"/>
          <w:szCs w:val="28"/>
        </w:rPr>
        <w:t>ЦЕН</w:t>
      </w:r>
    </w:p>
    <w:p w:rsidR="00723913" w:rsidRPr="00723913" w:rsidRDefault="00723913" w:rsidP="008E1F83">
      <w:pPr>
        <w:widowControl w:val="0"/>
        <w:jc w:val="center"/>
        <w:outlineLvl w:val="0"/>
        <w:rPr>
          <w:bCs/>
        </w:rPr>
      </w:pPr>
    </w:p>
    <w:p w:rsidR="00CA2886" w:rsidRPr="00723913" w:rsidRDefault="00CA2886" w:rsidP="008E1F83">
      <w:pPr>
        <w:pStyle w:val="af2"/>
        <w:widowControl w:val="0"/>
        <w:spacing w:before="0" w:beforeAutospacing="0" w:after="0" w:afterAutospacing="0"/>
        <w:jc w:val="center"/>
        <w:rPr>
          <w:b/>
          <w:sz w:val="28"/>
          <w:szCs w:val="28"/>
          <w:lang w:val="ru-RU"/>
        </w:rPr>
      </w:pPr>
      <w:r w:rsidRPr="00723913">
        <w:rPr>
          <w:b/>
          <w:sz w:val="28"/>
          <w:szCs w:val="28"/>
          <w:lang w:val="ru-RU"/>
        </w:rPr>
        <w:t>открытый</w:t>
      </w:r>
      <w:r w:rsidR="002328BB">
        <w:rPr>
          <w:b/>
          <w:sz w:val="28"/>
          <w:szCs w:val="28"/>
          <w:lang w:val="ru-RU"/>
        </w:rPr>
        <w:t xml:space="preserve"> </w:t>
      </w:r>
      <w:r w:rsidR="0086714B" w:rsidRPr="00723913">
        <w:rPr>
          <w:b/>
          <w:sz w:val="28"/>
          <w:szCs w:val="28"/>
          <w:lang w:val="ru-RU"/>
        </w:rPr>
        <w:t>запрос</w:t>
      </w:r>
      <w:r w:rsidR="002328BB">
        <w:rPr>
          <w:b/>
          <w:sz w:val="28"/>
          <w:szCs w:val="28"/>
          <w:lang w:val="ru-RU"/>
        </w:rPr>
        <w:t xml:space="preserve"> </w:t>
      </w:r>
      <w:r w:rsidR="00E71027" w:rsidRPr="00723913">
        <w:rPr>
          <w:b/>
          <w:sz w:val="28"/>
          <w:szCs w:val="28"/>
          <w:lang w:val="ru-RU"/>
        </w:rPr>
        <w:t>цен</w:t>
      </w:r>
      <w:r w:rsidR="002328BB">
        <w:rPr>
          <w:b/>
          <w:sz w:val="28"/>
          <w:szCs w:val="28"/>
          <w:lang w:val="ru-RU"/>
        </w:rPr>
        <w:t xml:space="preserve"> </w:t>
      </w:r>
      <w:r w:rsidR="0086714B" w:rsidRPr="00723913">
        <w:rPr>
          <w:b/>
          <w:sz w:val="28"/>
          <w:szCs w:val="28"/>
          <w:lang w:val="ru-RU"/>
        </w:rPr>
        <w:t>в</w:t>
      </w:r>
      <w:r w:rsidR="002328BB">
        <w:rPr>
          <w:b/>
          <w:sz w:val="28"/>
          <w:szCs w:val="28"/>
          <w:lang w:val="ru-RU"/>
        </w:rPr>
        <w:t xml:space="preserve"> </w:t>
      </w:r>
      <w:r w:rsidR="0086714B" w:rsidRPr="00723913">
        <w:rPr>
          <w:b/>
          <w:sz w:val="28"/>
          <w:szCs w:val="28"/>
          <w:lang w:val="ru-RU"/>
        </w:rPr>
        <w:t>электронной</w:t>
      </w:r>
      <w:r w:rsidR="002328BB">
        <w:rPr>
          <w:b/>
          <w:sz w:val="28"/>
          <w:szCs w:val="28"/>
          <w:lang w:val="ru-RU"/>
        </w:rPr>
        <w:t xml:space="preserve"> </w:t>
      </w:r>
      <w:r w:rsidR="0086714B" w:rsidRPr="00723913">
        <w:rPr>
          <w:b/>
          <w:sz w:val="28"/>
          <w:szCs w:val="28"/>
          <w:lang w:val="ru-RU"/>
        </w:rPr>
        <w:t>форме</w:t>
      </w:r>
      <w:r w:rsidR="002328BB"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на</w:t>
      </w:r>
      <w:r w:rsidR="002328BB"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право</w:t>
      </w:r>
      <w:r w:rsidR="002328BB"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заключения</w:t>
      </w:r>
      <w:r w:rsidR="002328BB"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договора</w:t>
      </w:r>
      <w:r w:rsidR="002328BB">
        <w:rPr>
          <w:b/>
          <w:sz w:val="28"/>
          <w:szCs w:val="28"/>
          <w:lang w:val="ru-RU"/>
        </w:rPr>
        <w:t xml:space="preserve"> </w:t>
      </w:r>
    </w:p>
    <w:p w:rsidR="00CA2886" w:rsidRPr="00723913" w:rsidRDefault="00CA2886" w:rsidP="008E1F83">
      <w:pPr>
        <w:pStyle w:val="af2"/>
        <w:widowControl w:val="0"/>
        <w:spacing w:before="0" w:beforeAutospacing="0" w:after="0" w:afterAutospacing="0"/>
        <w:jc w:val="center"/>
        <w:rPr>
          <w:b/>
          <w:sz w:val="28"/>
          <w:szCs w:val="28"/>
          <w:lang w:val="ru-RU"/>
        </w:rPr>
      </w:pPr>
      <w:r w:rsidRPr="00723913">
        <w:rPr>
          <w:b/>
          <w:sz w:val="28"/>
          <w:szCs w:val="28"/>
          <w:lang w:val="ru-RU"/>
        </w:rPr>
        <w:t>на</w:t>
      </w:r>
      <w:r w:rsidR="002328BB">
        <w:rPr>
          <w:b/>
          <w:sz w:val="28"/>
          <w:szCs w:val="28"/>
          <w:lang w:val="ru-RU"/>
        </w:rPr>
        <w:t xml:space="preserve"> </w:t>
      </w:r>
      <w:r w:rsidR="00D46D90" w:rsidRPr="00D46D90">
        <w:rPr>
          <w:b/>
          <w:sz w:val="28"/>
          <w:szCs w:val="28"/>
          <w:lang w:val="ru-RU"/>
        </w:rPr>
        <w:t>проведение предрейсовых и послерейсовых медосмотров водителей транспортных средств Саратовского отделения филиала «Приволжский территориальный округ» ФГУП «РосРАО»</w:t>
      </w:r>
      <w:r w:rsidR="002328BB">
        <w:rPr>
          <w:b/>
          <w:sz w:val="28"/>
          <w:szCs w:val="28"/>
          <w:lang w:val="ru-RU"/>
        </w:rPr>
        <w:t xml:space="preserve"> </w:t>
      </w:r>
    </w:p>
    <w:p w:rsidR="00CA2886" w:rsidRPr="00723913" w:rsidRDefault="00CA2886" w:rsidP="008E1F83">
      <w:pPr>
        <w:widowControl w:val="0"/>
        <w:jc w:val="center"/>
      </w:pPr>
    </w:p>
    <w:p w:rsidR="00270579" w:rsidRPr="00270579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  <w:rPr>
          <w:rStyle w:val="afa"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государственный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8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r w:rsidRPr="00E84C6B">
          <w:rPr>
            <w:rStyle w:val="afa"/>
            <w:b/>
            <w:lang w:val="en-US"/>
          </w:rPr>
          <w:t>zakupki</w:t>
        </w:r>
        <w:r w:rsidRPr="00E84C6B">
          <w:rPr>
            <w:rStyle w:val="afa"/>
            <w:b/>
          </w:rPr>
          <w:t>.</w:t>
        </w:r>
        <w:r w:rsidRPr="00E84C6B">
          <w:rPr>
            <w:rStyle w:val="afa"/>
            <w:b/>
            <w:lang w:val="en-US"/>
          </w:rPr>
          <w:t>gov</w:t>
        </w:r>
        <w:r w:rsidRPr="00E84C6B">
          <w:rPr>
            <w:rStyle w:val="afa"/>
            <w:b/>
          </w:rPr>
          <w:t>.</w:t>
        </w:r>
        <w:r w:rsidRPr="00E84C6B">
          <w:rPr>
            <w:rStyle w:val="afa"/>
            <w:b/>
            <w:lang w:val="en-US"/>
          </w:rPr>
          <w:t>ru</w:t>
        </w:r>
      </w:hyperlink>
      <w:r w:rsidRPr="00E84C6B">
        <w:rPr>
          <w:rStyle w:val="afa"/>
        </w:rPr>
        <w:t>,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270579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pStyle w:val="af2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="002328BB">
        <w:rPr>
          <w:b/>
        </w:rPr>
        <w:t xml:space="preserve"> </w:t>
      </w:r>
      <w:r w:rsidRPr="00E84C6B">
        <w:rPr>
          <w:b/>
        </w:rPr>
        <w:br/>
      </w:r>
      <w:hyperlink r:id="rId9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r w:rsidRPr="00E84C6B">
          <w:rPr>
            <w:rStyle w:val="afa"/>
            <w:b/>
            <w:lang w:val="en-US"/>
          </w:rPr>
          <w:t>zakupki</w:t>
        </w:r>
        <w:r w:rsidRPr="00E84C6B">
          <w:rPr>
            <w:rStyle w:val="afa"/>
            <w:b/>
          </w:rPr>
          <w:t>.</w:t>
        </w:r>
        <w:r w:rsidRPr="00E84C6B">
          <w:rPr>
            <w:rStyle w:val="afa"/>
            <w:b/>
            <w:lang w:val="en-US"/>
          </w:rPr>
          <w:t>rosatom</w:t>
        </w:r>
        <w:r w:rsidRPr="00E84C6B">
          <w:rPr>
            <w:rStyle w:val="afa"/>
            <w:b/>
          </w:rPr>
          <w:t>.</w:t>
        </w:r>
        <w:r w:rsidRPr="00E84C6B">
          <w:rPr>
            <w:rStyle w:val="afa"/>
            <w:b/>
            <w:lang w:val="en-US"/>
          </w:rPr>
          <w:t>ru</w:t>
        </w:r>
      </w:hyperlink>
      <w:r w:rsidRPr="00E84C6B">
        <w:rPr>
          <w:b/>
        </w:rPr>
        <w:t>,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E84C6B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 w:rsidR="002328BB">
        <w:rPr>
          <w:b/>
        </w:rPr>
        <w:t xml:space="preserve"> </w:t>
      </w:r>
      <w:r w:rsidRPr="00E84C6B">
        <w:rPr>
          <w:b/>
        </w:rPr>
        <w:t>торговая</w:t>
      </w:r>
      <w:r w:rsidR="002328BB">
        <w:rPr>
          <w:b/>
        </w:rPr>
        <w:t xml:space="preserve"> </w:t>
      </w:r>
      <w:r w:rsidRPr="00E84C6B">
        <w:rPr>
          <w:b/>
        </w:rPr>
        <w:t>площадка</w:t>
      </w:r>
      <w:r w:rsidR="002328BB">
        <w:rPr>
          <w:b/>
        </w:rPr>
        <w:t xml:space="preserve"> </w:t>
      </w:r>
      <w:r w:rsidRPr="00E84C6B">
        <w:rPr>
          <w:b/>
        </w:rPr>
        <w:t>Аукционный</w:t>
      </w:r>
      <w:r w:rsidR="002328BB">
        <w:rPr>
          <w:b/>
        </w:rPr>
        <w:t xml:space="preserve"> </w:t>
      </w:r>
      <w:r w:rsidRPr="00E84C6B">
        <w:rPr>
          <w:b/>
        </w:rPr>
        <w:t>Конкурсный</w:t>
      </w:r>
      <w:r w:rsidR="002328BB"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0" w:history="1">
        <w:r w:rsidRPr="00E84C6B">
          <w:rPr>
            <w:rStyle w:val="afa"/>
            <w:b/>
          </w:rPr>
          <w:t>http://a-k-d.ru/</w:t>
        </w:r>
      </w:hyperlink>
      <w:r w:rsidR="002328BB">
        <w:rPr>
          <w:b/>
        </w:rPr>
        <w:t xml:space="preserve"> 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CA2886" w:rsidRPr="00723913" w:rsidRDefault="00CA2886" w:rsidP="008E1F83">
      <w:pPr>
        <w:pStyle w:val="af2"/>
        <w:widowControl w:val="0"/>
        <w:spacing w:before="0" w:beforeAutospacing="0" w:after="0" w:afterAutospacing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270579" w:rsidRDefault="00270579" w:rsidP="008E1F83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0579">
        <w:rPr>
          <w:rFonts w:ascii="Times New Roman" w:hAnsi="Times New Roman" w:cs="Times New Roman"/>
          <w:b/>
          <w:sz w:val="24"/>
          <w:szCs w:val="24"/>
        </w:rPr>
        <w:t>ТОМ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1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«ОБЩАЯ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И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КОММЕРЧЕСКАЯ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ЧАСТИ»</w:t>
      </w:r>
    </w:p>
    <w:p w:rsidR="00CA2886" w:rsidRPr="00723913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270579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  <w:sectPr w:rsidR="00CA2886" w:rsidRPr="00723913" w:rsidSect="00270579">
          <w:headerReference w:type="default" r:id="rId11"/>
          <w:footerReference w:type="even" r:id="rId12"/>
          <w:footerReference w:type="default" r:id="rId13"/>
          <w:pgSz w:w="11907" w:h="16840" w:code="9"/>
          <w:pgMar w:top="1134" w:right="567" w:bottom="1134" w:left="1418" w:header="709" w:footer="1541" w:gutter="0"/>
          <w:cols w:space="708"/>
          <w:docGrid w:linePitch="360"/>
        </w:sectPr>
      </w:pPr>
    </w:p>
    <w:p w:rsidR="00DC151C" w:rsidRPr="00723913" w:rsidRDefault="00DC151C" w:rsidP="008E1F83">
      <w:pPr>
        <w:pStyle w:val="13"/>
        <w:keepNext w:val="0"/>
        <w:outlineLvl w:val="0"/>
        <w:rPr>
          <w:bCs/>
          <w:snapToGrid/>
          <w:sz w:val="28"/>
          <w:szCs w:val="24"/>
          <w:lang w:val="en-US"/>
        </w:rPr>
      </w:pPr>
      <w:bookmarkStart w:id="2" w:name="_Toc318388607"/>
      <w:bookmarkStart w:id="3" w:name="_Toc320285820"/>
      <w:bookmarkStart w:id="4" w:name="_Toc373934116"/>
      <w:r w:rsidRPr="00723913">
        <w:rPr>
          <w:b w:val="0"/>
          <w:bCs/>
          <w:snapToGrid/>
          <w:sz w:val="28"/>
          <w:szCs w:val="24"/>
        </w:rPr>
        <w:lastRenderedPageBreak/>
        <w:t>СОДЕРЖАНИЕ</w:t>
      </w:r>
      <w:bookmarkEnd w:id="2"/>
      <w:bookmarkEnd w:id="3"/>
      <w:bookmarkEnd w:id="4"/>
    </w:p>
    <w:p w:rsidR="00C87330" w:rsidRPr="00723913" w:rsidRDefault="00C87330" w:rsidP="008E1F83">
      <w:pPr>
        <w:pStyle w:val="aff6"/>
        <w:keepNext w:val="0"/>
        <w:keepLines w:val="0"/>
        <w:widowControl w:val="0"/>
        <w:numPr>
          <w:ilvl w:val="0"/>
          <w:numId w:val="0"/>
        </w:numPr>
        <w:spacing w:before="0" w:after="0" w:line="240" w:lineRule="auto"/>
        <w:rPr>
          <w:b w:val="0"/>
          <w:spacing w:val="0"/>
          <w:kern w:val="0"/>
          <w:szCs w:val="24"/>
          <w:lang w:eastAsia="ru-RU"/>
        </w:rPr>
      </w:pPr>
    </w:p>
    <w:p w:rsidR="001820AD" w:rsidRPr="00BD06B9" w:rsidRDefault="00C87330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r w:rsidRPr="00BD06B9">
        <w:rPr>
          <w:bCs/>
          <w:szCs w:val="24"/>
        </w:rPr>
        <w:fldChar w:fldCharType="begin"/>
      </w:r>
      <w:r w:rsidRPr="00BD06B9">
        <w:rPr>
          <w:bCs/>
          <w:szCs w:val="24"/>
        </w:rPr>
        <w:instrText xml:space="preserve"> TOC \o "1-3" \h \z \u </w:instrText>
      </w:r>
      <w:r w:rsidRPr="00BD06B9">
        <w:rPr>
          <w:bCs/>
          <w:szCs w:val="24"/>
        </w:rPr>
        <w:fldChar w:fldCharType="separate"/>
      </w:r>
      <w:hyperlink w:anchor="_Toc373934116" w:history="1">
        <w:r w:rsidR="001820AD" w:rsidRPr="00BD06B9">
          <w:rPr>
            <w:rStyle w:val="afa"/>
            <w:bCs/>
          </w:rPr>
          <w:t>СОДЕРЖАНИЕ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_Toc373934116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A56CF8">
          <w:rPr>
            <w:webHidden/>
          </w:rPr>
          <w:t>2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A56CF8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17" w:history="1">
        <w:r w:rsidR="001820AD" w:rsidRPr="00BD06B9">
          <w:rPr>
            <w:rStyle w:val="afa"/>
          </w:rPr>
          <w:t>ИЗВЕЩЕНИЕ О ПРОВЕДЕНИИ ЗАПРОСА ЦЕН В ЭЛЕКТРОННОЙ ФОРМЕ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_Toc373934117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>
          <w:rPr>
            <w:webHidden/>
          </w:rPr>
          <w:t>3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A56CF8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18" w:history="1">
        <w:r w:rsidR="001820AD" w:rsidRPr="00BD06B9">
          <w:rPr>
            <w:rStyle w:val="afa"/>
          </w:rPr>
          <w:t>1.</w:t>
        </w:r>
        <w:r w:rsidR="001820AD" w:rsidRPr="00BD06B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BD06B9">
          <w:rPr>
            <w:rStyle w:val="afa"/>
          </w:rPr>
          <w:t>ТЕРМИНЫ И ОПРЕДЕЛЕНИЯ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_Toc373934118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>
          <w:rPr>
            <w:webHidden/>
          </w:rPr>
          <w:t>5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A56CF8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19" w:history="1">
        <w:r w:rsidR="001820AD" w:rsidRPr="00BD06B9">
          <w:rPr>
            <w:rStyle w:val="afa"/>
          </w:rPr>
          <w:t>2.</w:t>
        </w:r>
        <w:r w:rsidR="001820AD" w:rsidRPr="00BD06B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BD06B9">
          <w:rPr>
            <w:rStyle w:val="afa"/>
          </w:rPr>
          <w:t>ОБЩИЕ ПОЛОЖЕНИЯ.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_Toc373934119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>
          <w:rPr>
            <w:webHidden/>
          </w:rPr>
          <w:t>7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A56CF8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20" w:history="1">
        <w:r w:rsidR="001820AD" w:rsidRPr="00BD06B9">
          <w:rPr>
            <w:rStyle w:val="afa"/>
          </w:rPr>
          <w:t>3.</w:t>
        </w:r>
        <w:r w:rsidR="001820AD" w:rsidRPr="00BD06B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BD06B9">
          <w:rPr>
            <w:rStyle w:val="afa"/>
          </w:rPr>
          <w:t>ПОРЯДОК ПРОВЕДЕНИЯ ЗАПРОСА ЦЕН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_Toc373934120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>
          <w:rPr>
            <w:webHidden/>
          </w:rPr>
          <w:t>8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A56CF8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21" w:history="1">
        <w:r w:rsidR="001820AD" w:rsidRPr="00BD06B9">
          <w:rPr>
            <w:rStyle w:val="afa"/>
          </w:rPr>
          <w:t>4.</w:t>
        </w:r>
        <w:r w:rsidR="001820AD" w:rsidRPr="00BD06B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BD06B9">
          <w:rPr>
            <w:rStyle w:val="afa"/>
          </w:rPr>
          <w:t>ИНФОРМАЦИОННАЯ КАРТА ЗАПРОСА ЦЕН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_Toc373934121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>
          <w:rPr>
            <w:webHidden/>
          </w:rPr>
          <w:t>17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A56CF8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22" w:history="1">
        <w:r w:rsidR="001820AD" w:rsidRPr="00BD06B9">
          <w:rPr>
            <w:rStyle w:val="afa"/>
          </w:rPr>
          <w:t>5.</w:t>
        </w:r>
        <w:r w:rsidR="001820AD" w:rsidRPr="00BD06B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BD06B9">
          <w:rPr>
            <w:rStyle w:val="afa"/>
          </w:rPr>
          <w:t>ОБРАЗЦЫ ФОРМ ОСНОВНЫХ ДОКУМЕНТОВ, ВКЛЮЧАЕМЫХ В ЗАЯВКУ НА УЧАСТИЕ В ЗАПРОСЕ ЦЕН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_Toc373934122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>
          <w:rPr>
            <w:webHidden/>
          </w:rPr>
          <w:t>25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A56CF8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34123" w:history="1">
        <w:r w:rsidR="001820AD" w:rsidRPr="00BD06B9">
          <w:rPr>
            <w:rStyle w:val="afa"/>
            <w:rFonts w:ascii="Times New Roman" w:hAnsi="Times New Roman" w:cs="Times New Roman"/>
            <w:b w:val="0"/>
          </w:rPr>
          <w:t>ЗАЯВКА НА УЧАСТИЕ В ЗАПРОСЕ ЦЕН (Форма 1)</w:t>
        </w:r>
        <w:r w:rsidR="001820AD" w:rsidRPr="00BD06B9">
          <w:rPr>
            <w:b w:val="0"/>
            <w:webHidden/>
          </w:rPr>
          <w:tab/>
        </w:r>
        <w:r w:rsidR="001820AD" w:rsidRPr="00BD06B9">
          <w:rPr>
            <w:b w:val="0"/>
            <w:webHidden/>
          </w:rPr>
          <w:fldChar w:fldCharType="begin"/>
        </w:r>
        <w:r w:rsidR="001820AD" w:rsidRPr="00BD06B9">
          <w:rPr>
            <w:b w:val="0"/>
            <w:webHidden/>
          </w:rPr>
          <w:instrText xml:space="preserve"> PAGEREF _Toc373934123 \h </w:instrText>
        </w:r>
        <w:r w:rsidR="001820AD" w:rsidRPr="00BD06B9">
          <w:rPr>
            <w:b w:val="0"/>
            <w:webHidden/>
          </w:rPr>
        </w:r>
        <w:r w:rsidR="001820AD" w:rsidRPr="00BD06B9">
          <w:rPr>
            <w:b w:val="0"/>
            <w:webHidden/>
          </w:rPr>
          <w:fldChar w:fldCharType="separate"/>
        </w:r>
        <w:r>
          <w:rPr>
            <w:b w:val="0"/>
            <w:webHidden/>
          </w:rPr>
          <w:t>25</w:t>
        </w:r>
        <w:r w:rsidR="001820AD" w:rsidRPr="00BD06B9">
          <w:rPr>
            <w:b w:val="0"/>
            <w:webHidden/>
          </w:rPr>
          <w:fldChar w:fldCharType="end"/>
        </w:r>
      </w:hyperlink>
    </w:p>
    <w:p w:rsidR="001820AD" w:rsidRPr="00BD06B9" w:rsidRDefault="00A56CF8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34124" w:history="1">
        <w:r w:rsidR="001820AD" w:rsidRPr="00BD06B9">
          <w:rPr>
            <w:rStyle w:val="afa"/>
            <w:rFonts w:ascii="Times New Roman" w:hAnsi="Times New Roman" w:cs="Times New Roman"/>
            <w:b w:val="0"/>
          </w:rPr>
          <w:t>АНКЕТА УЧАСТНИКА ЗАПРОСА ЦЕН (Форма 2)</w:t>
        </w:r>
        <w:r w:rsidR="001820AD" w:rsidRPr="00BD06B9">
          <w:rPr>
            <w:b w:val="0"/>
            <w:webHidden/>
          </w:rPr>
          <w:tab/>
        </w:r>
        <w:r w:rsidR="001820AD" w:rsidRPr="00BD06B9">
          <w:rPr>
            <w:b w:val="0"/>
            <w:webHidden/>
          </w:rPr>
          <w:fldChar w:fldCharType="begin"/>
        </w:r>
        <w:r w:rsidR="001820AD" w:rsidRPr="00BD06B9">
          <w:rPr>
            <w:b w:val="0"/>
            <w:webHidden/>
          </w:rPr>
          <w:instrText xml:space="preserve"> PAGEREF _Toc373934124 \h </w:instrText>
        </w:r>
        <w:r w:rsidR="001820AD" w:rsidRPr="00BD06B9">
          <w:rPr>
            <w:b w:val="0"/>
            <w:webHidden/>
          </w:rPr>
        </w:r>
        <w:r w:rsidR="001820AD" w:rsidRPr="00BD06B9">
          <w:rPr>
            <w:b w:val="0"/>
            <w:webHidden/>
          </w:rPr>
          <w:fldChar w:fldCharType="separate"/>
        </w:r>
        <w:r>
          <w:rPr>
            <w:b w:val="0"/>
            <w:webHidden/>
          </w:rPr>
          <w:t>29</w:t>
        </w:r>
        <w:r w:rsidR="001820AD" w:rsidRPr="00BD06B9">
          <w:rPr>
            <w:b w:val="0"/>
            <w:webHidden/>
          </w:rPr>
          <w:fldChar w:fldCharType="end"/>
        </w:r>
      </w:hyperlink>
    </w:p>
    <w:p w:rsidR="001820AD" w:rsidRPr="00BD06B9" w:rsidRDefault="00A56CF8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34125" w:history="1">
        <w:r w:rsidR="001820AD" w:rsidRPr="00BD06B9">
          <w:rPr>
            <w:rStyle w:val="afa"/>
            <w:rFonts w:ascii="Times New Roman" w:hAnsi="Times New Roman" w:cs="Times New Roman"/>
            <w:b w:val="0"/>
          </w:rPr>
          <w:t>ТЕХНИЧЕСКОЕ ПРЕДЛОЖЕНИЕ (Форма 3)</w:t>
        </w:r>
        <w:r w:rsidR="001820AD" w:rsidRPr="00BD06B9">
          <w:rPr>
            <w:b w:val="0"/>
            <w:webHidden/>
          </w:rPr>
          <w:tab/>
        </w:r>
        <w:r w:rsidR="001820AD" w:rsidRPr="00BD06B9">
          <w:rPr>
            <w:b w:val="0"/>
            <w:webHidden/>
          </w:rPr>
          <w:fldChar w:fldCharType="begin"/>
        </w:r>
        <w:r w:rsidR="001820AD" w:rsidRPr="00BD06B9">
          <w:rPr>
            <w:b w:val="0"/>
            <w:webHidden/>
          </w:rPr>
          <w:instrText xml:space="preserve"> PAGEREF _Toc373934125 \h </w:instrText>
        </w:r>
        <w:r w:rsidR="001820AD" w:rsidRPr="00BD06B9">
          <w:rPr>
            <w:b w:val="0"/>
            <w:webHidden/>
          </w:rPr>
        </w:r>
        <w:r w:rsidR="001820AD" w:rsidRPr="00BD06B9">
          <w:rPr>
            <w:b w:val="0"/>
            <w:webHidden/>
          </w:rPr>
          <w:fldChar w:fldCharType="separate"/>
        </w:r>
        <w:r>
          <w:rPr>
            <w:b w:val="0"/>
            <w:webHidden/>
          </w:rPr>
          <w:t>35</w:t>
        </w:r>
        <w:r w:rsidR="001820AD" w:rsidRPr="00BD06B9">
          <w:rPr>
            <w:b w:val="0"/>
            <w:webHidden/>
          </w:rPr>
          <w:fldChar w:fldCharType="end"/>
        </w:r>
      </w:hyperlink>
    </w:p>
    <w:p w:rsidR="001820AD" w:rsidRPr="00BD06B9" w:rsidRDefault="00A56CF8">
      <w:pPr>
        <w:pStyle w:val="14"/>
        <w:tabs>
          <w:tab w:val="left" w:pos="1440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373934126" w:history="1">
        <w:r w:rsidR="001820AD" w:rsidRPr="00BD06B9">
          <w:rPr>
            <w:rStyle w:val="afa"/>
          </w:rPr>
          <w:t>ЧАСТЬ 2.</w:t>
        </w:r>
        <w:r w:rsidR="001820AD" w:rsidRPr="00BD06B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BD06B9">
          <w:rPr>
            <w:rStyle w:val="afa"/>
          </w:rPr>
          <w:t>«ПРОЕКТ ДОГОВОРА»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_Toc373934126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>
          <w:rPr>
            <w:webHidden/>
          </w:rPr>
          <w:t>36</w:t>
        </w:r>
        <w:r w:rsidR="001820AD" w:rsidRPr="00BD06B9">
          <w:rPr>
            <w:webHidden/>
          </w:rPr>
          <w:fldChar w:fldCharType="end"/>
        </w:r>
      </w:hyperlink>
    </w:p>
    <w:p w:rsidR="0066022F" w:rsidRDefault="00C87330" w:rsidP="008E1F83">
      <w:pPr>
        <w:widowControl w:val="0"/>
        <w:rPr>
          <w:bCs/>
          <w:sz w:val="28"/>
          <w:szCs w:val="28"/>
        </w:rPr>
      </w:pPr>
      <w:r w:rsidRPr="00BD06B9">
        <w:rPr>
          <w:bCs/>
        </w:rPr>
        <w:fldChar w:fldCharType="end"/>
      </w: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Default="0066022F" w:rsidP="0066022F">
      <w:pPr>
        <w:rPr>
          <w:sz w:val="28"/>
          <w:szCs w:val="28"/>
        </w:rPr>
      </w:pPr>
    </w:p>
    <w:p w:rsidR="0066022F" w:rsidRDefault="0066022F" w:rsidP="0066022F">
      <w:pPr>
        <w:jc w:val="center"/>
        <w:rPr>
          <w:sz w:val="28"/>
          <w:szCs w:val="28"/>
        </w:rPr>
      </w:pPr>
    </w:p>
    <w:p w:rsidR="0066022F" w:rsidRDefault="0066022F" w:rsidP="0066022F">
      <w:pPr>
        <w:rPr>
          <w:sz w:val="28"/>
          <w:szCs w:val="28"/>
        </w:rPr>
      </w:pPr>
    </w:p>
    <w:p w:rsidR="00C87330" w:rsidRPr="0066022F" w:rsidRDefault="00C87330" w:rsidP="0066022F">
      <w:pPr>
        <w:rPr>
          <w:sz w:val="28"/>
          <w:szCs w:val="28"/>
        </w:rPr>
        <w:sectPr w:rsidR="00C87330" w:rsidRPr="0066022F" w:rsidSect="00FA3425">
          <w:headerReference w:type="default" r:id="rId14"/>
          <w:footerReference w:type="default" r:id="rId15"/>
          <w:pgSz w:w="11907" w:h="16840" w:code="9"/>
          <w:pgMar w:top="1134" w:right="567" w:bottom="1134" w:left="1418" w:header="709" w:footer="301" w:gutter="0"/>
          <w:cols w:space="708"/>
          <w:docGrid w:linePitch="360"/>
        </w:sectPr>
      </w:pPr>
    </w:p>
    <w:p w:rsidR="00C87330" w:rsidRPr="008B772B" w:rsidRDefault="00C87330" w:rsidP="008B772B">
      <w:pPr>
        <w:pStyle w:val="10"/>
        <w:keepNext w:val="0"/>
        <w:widowControl w:val="0"/>
        <w:tabs>
          <w:tab w:val="num" w:pos="1790"/>
        </w:tabs>
        <w:ind w:left="1059"/>
        <w:jc w:val="center"/>
      </w:pPr>
      <w:bookmarkStart w:id="5" w:name="_Toc373934117"/>
      <w:r w:rsidRPr="008B772B">
        <w:lastRenderedPageBreak/>
        <w:t>ИЗВЕЩЕНИЕ</w:t>
      </w:r>
      <w:r w:rsidR="00CD574A" w:rsidRPr="008B772B">
        <w:br/>
        <w:t>О</w:t>
      </w:r>
      <w:r w:rsidR="002328BB" w:rsidRPr="008B772B">
        <w:t xml:space="preserve"> </w:t>
      </w:r>
      <w:r w:rsidR="00CD574A" w:rsidRPr="008B772B">
        <w:t>ПРОВЕДЕНИИ</w:t>
      </w:r>
      <w:r w:rsidR="002328BB" w:rsidRPr="008B772B">
        <w:t xml:space="preserve"> </w:t>
      </w:r>
      <w:r w:rsidR="00CD574A" w:rsidRPr="008B772B">
        <w:t>ЗАПРОСА</w:t>
      </w:r>
      <w:r w:rsidR="002328BB" w:rsidRPr="008B772B">
        <w:t xml:space="preserve"> </w:t>
      </w:r>
      <w:r w:rsidR="00CD574A" w:rsidRPr="008B772B">
        <w:t>ЦЕН</w:t>
      </w:r>
      <w:r w:rsidR="002328BB" w:rsidRPr="008B772B">
        <w:t xml:space="preserve"> </w:t>
      </w:r>
      <w:r w:rsidR="00CD574A" w:rsidRPr="008B772B">
        <w:t>В</w:t>
      </w:r>
      <w:r w:rsidR="002328BB" w:rsidRPr="008B772B">
        <w:t xml:space="preserve"> </w:t>
      </w:r>
      <w:r w:rsidR="00CD574A" w:rsidRPr="008B772B">
        <w:t>ЭЛЕКТРОННОЙ</w:t>
      </w:r>
      <w:r w:rsidR="002328BB" w:rsidRPr="008B772B">
        <w:t xml:space="preserve"> </w:t>
      </w:r>
      <w:r w:rsidR="00CD574A" w:rsidRPr="008B772B">
        <w:t>ФОРМЕ</w:t>
      </w:r>
      <w:bookmarkEnd w:id="5"/>
    </w:p>
    <w:p w:rsidR="00C87330" w:rsidRPr="00CD574A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D574A">
        <w:rPr>
          <w:rFonts w:ascii="Times New Roman" w:hAnsi="Times New Roman"/>
          <w:b/>
          <w:sz w:val="24"/>
          <w:szCs w:val="24"/>
        </w:rPr>
        <w:t>Форма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A415BA" w:rsidRPr="00CD574A">
        <w:rPr>
          <w:rFonts w:ascii="Times New Roman" w:hAnsi="Times New Roman"/>
          <w:b/>
          <w:sz w:val="24"/>
          <w:szCs w:val="24"/>
        </w:rPr>
        <w:t>и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A415BA" w:rsidRPr="00CD574A">
        <w:rPr>
          <w:rFonts w:ascii="Times New Roman" w:hAnsi="Times New Roman"/>
          <w:b/>
          <w:sz w:val="24"/>
          <w:szCs w:val="24"/>
        </w:rPr>
        <w:t>способ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процедуры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закупки: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sz w:val="24"/>
          <w:szCs w:val="24"/>
        </w:rPr>
        <w:t>Открытый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6714B" w:rsidRPr="00CD574A">
        <w:rPr>
          <w:rFonts w:ascii="Times New Roman" w:hAnsi="Times New Roman"/>
          <w:sz w:val="24"/>
          <w:szCs w:val="24"/>
        </w:rPr>
        <w:t>запрос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466F9E" w:rsidRPr="00CD574A">
        <w:rPr>
          <w:rFonts w:ascii="Times New Roman" w:hAnsi="Times New Roman"/>
          <w:sz w:val="24"/>
          <w:szCs w:val="24"/>
        </w:rPr>
        <w:t>цен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0A1961" w:rsidRPr="00CD574A">
        <w:rPr>
          <w:rFonts w:ascii="Times New Roman" w:hAnsi="Times New Roman"/>
          <w:sz w:val="24"/>
          <w:szCs w:val="24"/>
        </w:rPr>
        <w:t>в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0A1961" w:rsidRPr="00CD574A">
        <w:rPr>
          <w:rFonts w:ascii="Times New Roman" w:hAnsi="Times New Roman"/>
          <w:sz w:val="24"/>
          <w:szCs w:val="24"/>
        </w:rPr>
        <w:t>электронной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0A1961" w:rsidRPr="00CD574A">
        <w:rPr>
          <w:rFonts w:ascii="Times New Roman" w:hAnsi="Times New Roman"/>
          <w:sz w:val="24"/>
          <w:szCs w:val="24"/>
        </w:rPr>
        <w:t>форме</w:t>
      </w:r>
      <w:r w:rsidR="007E559C" w:rsidRPr="00CD574A">
        <w:rPr>
          <w:rFonts w:ascii="Times New Roman" w:hAnsi="Times New Roman"/>
          <w:sz w:val="24"/>
          <w:szCs w:val="24"/>
        </w:rPr>
        <w:t>.</w:t>
      </w:r>
    </w:p>
    <w:p w:rsidR="00C87330" w:rsidRPr="008C4480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D574A">
        <w:rPr>
          <w:rFonts w:ascii="Times New Roman" w:hAnsi="Times New Roman"/>
          <w:b/>
          <w:sz w:val="24"/>
          <w:szCs w:val="24"/>
        </w:rPr>
        <w:t>Заказчик: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C4480" w:rsidRPr="008C4480">
        <w:rPr>
          <w:rFonts w:ascii="Times New Roman" w:hAnsi="Times New Roman"/>
          <w:sz w:val="24"/>
          <w:szCs w:val="24"/>
        </w:rPr>
        <w:t>Федеральное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C4480" w:rsidRPr="008C4480">
        <w:rPr>
          <w:rFonts w:ascii="Times New Roman" w:hAnsi="Times New Roman"/>
          <w:sz w:val="24"/>
          <w:szCs w:val="24"/>
        </w:rPr>
        <w:t>государственное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C4480" w:rsidRPr="008C4480">
        <w:rPr>
          <w:rFonts w:ascii="Times New Roman" w:hAnsi="Times New Roman"/>
          <w:sz w:val="24"/>
          <w:szCs w:val="24"/>
        </w:rPr>
        <w:t>унитарное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C4480" w:rsidRPr="008C4480">
        <w:rPr>
          <w:rFonts w:ascii="Times New Roman" w:hAnsi="Times New Roman"/>
          <w:sz w:val="24"/>
          <w:szCs w:val="24"/>
        </w:rPr>
        <w:t>предприятие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C4480" w:rsidRPr="008C4480">
        <w:rPr>
          <w:rFonts w:ascii="Times New Roman" w:hAnsi="Times New Roman"/>
          <w:sz w:val="24"/>
          <w:szCs w:val="24"/>
        </w:rPr>
        <w:t>«Предприятие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C4480" w:rsidRPr="008C4480">
        <w:rPr>
          <w:rFonts w:ascii="Times New Roman" w:hAnsi="Times New Roman"/>
          <w:sz w:val="24"/>
          <w:szCs w:val="24"/>
        </w:rPr>
        <w:t>по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C4480" w:rsidRPr="008C4480">
        <w:rPr>
          <w:rFonts w:ascii="Times New Roman" w:hAnsi="Times New Roman"/>
          <w:sz w:val="24"/>
          <w:szCs w:val="24"/>
        </w:rPr>
        <w:t>обращению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C4480" w:rsidRPr="008C4480">
        <w:rPr>
          <w:rFonts w:ascii="Times New Roman" w:hAnsi="Times New Roman"/>
          <w:sz w:val="24"/>
          <w:szCs w:val="24"/>
        </w:rPr>
        <w:t>с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C4480" w:rsidRPr="008C4480">
        <w:rPr>
          <w:rFonts w:ascii="Times New Roman" w:hAnsi="Times New Roman"/>
          <w:sz w:val="24"/>
          <w:szCs w:val="24"/>
        </w:rPr>
        <w:t>радиоактивными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C4480" w:rsidRPr="008C4480">
        <w:rPr>
          <w:rFonts w:ascii="Times New Roman" w:hAnsi="Times New Roman"/>
          <w:sz w:val="24"/>
          <w:szCs w:val="24"/>
        </w:rPr>
        <w:t>отходами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C4480" w:rsidRPr="008C4480">
        <w:rPr>
          <w:rFonts w:ascii="Times New Roman" w:hAnsi="Times New Roman"/>
          <w:sz w:val="24"/>
          <w:szCs w:val="24"/>
        </w:rPr>
        <w:t>«РосРАО»</w:t>
      </w:r>
      <w:r w:rsidR="008C4480">
        <w:rPr>
          <w:rFonts w:ascii="Times New Roman" w:hAnsi="Times New Roman"/>
          <w:sz w:val="24"/>
          <w:szCs w:val="24"/>
        </w:rPr>
        <w:t>.</w:t>
      </w:r>
    </w:p>
    <w:p w:rsidR="008C4480" w:rsidRPr="007A6F0E" w:rsidRDefault="008C4480" w:rsidP="008E1F83">
      <w:pPr>
        <w:pStyle w:val="af2"/>
        <w:widowControl w:val="0"/>
        <w:spacing w:before="0" w:beforeAutospacing="0" w:after="0" w:afterAutospacing="0"/>
        <w:ind w:firstLine="1276"/>
        <w:jc w:val="both"/>
      </w:pPr>
      <w:r w:rsidRPr="007A6F0E">
        <w:t>Место</w:t>
      </w:r>
      <w:r w:rsidR="002328BB">
        <w:t xml:space="preserve"> </w:t>
      </w:r>
      <w:r w:rsidRPr="007A6F0E">
        <w:t>нахождения:</w:t>
      </w:r>
      <w:r w:rsidR="002328BB">
        <w:t xml:space="preserve"> </w:t>
      </w:r>
      <w:r w:rsidRPr="007A6F0E">
        <w:t>119017,</w:t>
      </w:r>
      <w:r w:rsidR="002328BB">
        <w:t xml:space="preserve"> </w:t>
      </w:r>
      <w:r w:rsidRPr="007A6F0E">
        <w:t>г.</w:t>
      </w:r>
      <w:r w:rsidR="002328BB">
        <w:t xml:space="preserve"> </w:t>
      </w:r>
      <w:r w:rsidRPr="007A6F0E">
        <w:t>Москва,</w:t>
      </w:r>
      <w:r w:rsidR="002328BB">
        <w:t xml:space="preserve"> </w:t>
      </w:r>
      <w:r w:rsidRPr="007A6F0E">
        <w:t>Пыжевский</w:t>
      </w:r>
      <w:r w:rsidR="002328BB">
        <w:t xml:space="preserve"> </w:t>
      </w:r>
      <w:r w:rsidRPr="007A6F0E">
        <w:t>пер.,</w:t>
      </w:r>
      <w:r w:rsidR="002328BB">
        <w:t xml:space="preserve"> </w:t>
      </w:r>
      <w:r w:rsidRPr="007A6F0E">
        <w:t>д.</w:t>
      </w:r>
      <w:r w:rsidR="002328BB">
        <w:t xml:space="preserve"> </w:t>
      </w:r>
      <w:r w:rsidRPr="007A6F0E">
        <w:t>6.</w:t>
      </w:r>
    </w:p>
    <w:p w:rsidR="008C4480" w:rsidRPr="007A6F0E" w:rsidRDefault="008C4480" w:rsidP="008E1F83">
      <w:pPr>
        <w:pStyle w:val="af2"/>
        <w:widowControl w:val="0"/>
        <w:spacing w:before="0" w:beforeAutospacing="0" w:after="0" w:afterAutospacing="0"/>
        <w:ind w:firstLine="1276"/>
        <w:jc w:val="both"/>
      </w:pPr>
      <w:r w:rsidRPr="007A6F0E">
        <w:t>Почтовый</w:t>
      </w:r>
      <w:r w:rsidR="002328BB">
        <w:t xml:space="preserve"> </w:t>
      </w:r>
      <w:r w:rsidRPr="007A6F0E">
        <w:t>адрес:</w:t>
      </w:r>
      <w:r w:rsidR="002328BB">
        <w:t xml:space="preserve"> </w:t>
      </w:r>
      <w:r w:rsidRPr="007A6F0E">
        <w:t>119017,</w:t>
      </w:r>
      <w:r w:rsidR="002328BB">
        <w:t xml:space="preserve"> </w:t>
      </w:r>
      <w:r w:rsidRPr="007A6F0E">
        <w:t>г.</w:t>
      </w:r>
      <w:r w:rsidR="002328BB">
        <w:t xml:space="preserve"> </w:t>
      </w:r>
      <w:r w:rsidRPr="007A6F0E">
        <w:t>Москва,</w:t>
      </w:r>
      <w:r w:rsidR="002328BB">
        <w:t xml:space="preserve"> </w:t>
      </w:r>
      <w:r w:rsidRPr="007A6F0E">
        <w:t>Большая</w:t>
      </w:r>
      <w:r w:rsidR="002328BB">
        <w:t xml:space="preserve"> </w:t>
      </w:r>
      <w:r w:rsidRPr="007A6F0E">
        <w:t>Ордынка,</w:t>
      </w:r>
      <w:r w:rsidR="002328BB">
        <w:t xml:space="preserve"> </w:t>
      </w:r>
      <w:r w:rsidRPr="007A6F0E">
        <w:t>д.</w:t>
      </w:r>
      <w:r w:rsidR="002328BB">
        <w:t xml:space="preserve"> </w:t>
      </w:r>
      <w:r w:rsidRPr="007A6F0E">
        <w:t>24.</w:t>
      </w:r>
    </w:p>
    <w:p w:rsidR="008C4480" w:rsidRPr="007A6F0E" w:rsidRDefault="008C4480" w:rsidP="008E1F83">
      <w:pPr>
        <w:widowControl w:val="0"/>
        <w:ind w:firstLine="1276"/>
        <w:jc w:val="both"/>
      </w:pPr>
      <w:r>
        <w:t>Тел.:</w:t>
      </w:r>
      <w:r w:rsidR="002328BB">
        <w:t xml:space="preserve"> </w:t>
      </w:r>
      <w:r>
        <w:t>(495)</w:t>
      </w:r>
      <w:r w:rsidR="002328BB">
        <w:t xml:space="preserve"> </w:t>
      </w:r>
      <w:r w:rsidRPr="007A6F0E">
        <w:t>710</w:t>
      </w:r>
      <w:r>
        <w:t>-</w:t>
      </w:r>
      <w:r w:rsidRPr="007A6F0E">
        <w:t>76</w:t>
      </w:r>
      <w:r>
        <w:t>-</w:t>
      </w:r>
      <w:r w:rsidRPr="007A6F0E">
        <w:t>48;</w:t>
      </w:r>
      <w:r w:rsidR="002328BB">
        <w:t xml:space="preserve"> </w:t>
      </w:r>
      <w:r w:rsidRPr="007A6F0E">
        <w:t>факс:</w:t>
      </w:r>
      <w:r w:rsidR="002328BB">
        <w:t xml:space="preserve"> </w:t>
      </w:r>
      <w:r w:rsidRPr="007A6F0E">
        <w:t>(495)</w:t>
      </w:r>
      <w:r w:rsidR="00D46D90">
        <w:t xml:space="preserve"> </w:t>
      </w:r>
      <w:r w:rsidRPr="007A6F0E">
        <w:t>710</w:t>
      </w:r>
      <w:r>
        <w:t>-</w:t>
      </w:r>
      <w:r w:rsidRPr="007A6F0E">
        <w:t>76</w:t>
      </w:r>
      <w:r>
        <w:t>-</w:t>
      </w:r>
      <w:r w:rsidRPr="007A6F0E">
        <w:t>50.</w:t>
      </w:r>
    </w:p>
    <w:p w:rsidR="00C87330" w:rsidRPr="008C4480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D574A">
        <w:rPr>
          <w:rFonts w:ascii="Times New Roman" w:hAnsi="Times New Roman"/>
          <w:b/>
          <w:sz w:val="24"/>
          <w:szCs w:val="24"/>
        </w:rPr>
        <w:t>Организатор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CD574A">
        <w:rPr>
          <w:rFonts w:ascii="Times New Roman" w:hAnsi="Times New Roman"/>
          <w:b/>
          <w:sz w:val="24"/>
          <w:szCs w:val="24"/>
        </w:rPr>
        <w:t>запроса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CD574A">
        <w:rPr>
          <w:rFonts w:ascii="Times New Roman" w:hAnsi="Times New Roman"/>
          <w:b/>
          <w:sz w:val="24"/>
          <w:szCs w:val="24"/>
        </w:rPr>
        <w:t>цен</w:t>
      </w:r>
      <w:r w:rsidRPr="00CD574A">
        <w:rPr>
          <w:rFonts w:ascii="Times New Roman" w:hAnsi="Times New Roman"/>
          <w:b/>
          <w:sz w:val="24"/>
          <w:szCs w:val="24"/>
        </w:rPr>
        <w:t>: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C4480" w:rsidRPr="007A6F0E">
        <w:rPr>
          <w:rFonts w:ascii="Times New Roman" w:hAnsi="Times New Roman"/>
          <w:sz w:val="24"/>
          <w:szCs w:val="24"/>
        </w:rPr>
        <w:t>Федеральное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C4480" w:rsidRPr="007A6F0E">
        <w:rPr>
          <w:rFonts w:ascii="Times New Roman" w:hAnsi="Times New Roman"/>
          <w:sz w:val="24"/>
          <w:szCs w:val="24"/>
        </w:rPr>
        <w:t>государственное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C4480" w:rsidRPr="007A6F0E">
        <w:rPr>
          <w:rFonts w:ascii="Times New Roman" w:hAnsi="Times New Roman"/>
          <w:sz w:val="24"/>
          <w:szCs w:val="24"/>
        </w:rPr>
        <w:t>унитарное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C4480" w:rsidRPr="007A6F0E">
        <w:rPr>
          <w:rFonts w:ascii="Times New Roman" w:hAnsi="Times New Roman"/>
          <w:sz w:val="24"/>
          <w:szCs w:val="24"/>
        </w:rPr>
        <w:t>предприятие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C4480" w:rsidRPr="007A6F0E">
        <w:rPr>
          <w:rFonts w:ascii="Times New Roman" w:hAnsi="Times New Roman"/>
          <w:sz w:val="24"/>
          <w:szCs w:val="24"/>
        </w:rPr>
        <w:t>«Предприятие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C4480" w:rsidRPr="007A6F0E">
        <w:rPr>
          <w:rFonts w:ascii="Times New Roman" w:hAnsi="Times New Roman"/>
          <w:sz w:val="24"/>
          <w:szCs w:val="24"/>
        </w:rPr>
        <w:t>по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C4480" w:rsidRPr="007A6F0E">
        <w:rPr>
          <w:rFonts w:ascii="Times New Roman" w:hAnsi="Times New Roman"/>
          <w:sz w:val="24"/>
          <w:szCs w:val="24"/>
        </w:rPr>
        <w:t>обращению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C4480" w:rsidRPr="007A6F0E">
        <w:rPr>
          <w:rFonts w:ascii="Times New Roman" w:hAnsi="Times New Roman"/>
          <w:sz w:val="24"/>
          <w:szCs w:val="24"/>
        </w:rPr>
        <w:t>с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C4480" w:rsidRPr="007A6F0E">
        <w:rPr>
          <w:rFonts w:ascii="Times New Roman" w:hAnsi="Times New Roman"/>
          <w:sz w:val="24"/>
          <w:szCs w:val="24"/>
        </w:rPr>
        <w:t>радиоактивными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C4480" w:rsidRPr="007A6F0E">
        <w:rPr>
          <w:rFonts w:ascii="Times New Roman" w:hAnsi="Times New Roman"/>
          <w:sz w:val="24"/>
          <w:szCs w:val="24"/>
        </w:rPr>
        <w:t>отходами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C4480" w:rsidRPr="007A6F0E">
        <w:rPr>
          <w:rFonts w:ascii="Times New Roman" w:hAnsi="Times New Roman"/>
          <w:sz w:val="24"/>
          <w:szCs w:val="24"/>
        </w:rPr>
        <w:t>«РосРАО»</w:t>
      </w:r>
      <w:r w:rsidR="008C4480">
        <w:rPr>
          <w:rFonts w:ascii="Times New Roman" w:hAnsi="Times New Roman"/>
          <w:sz w:val="24"/>
          <w:szCs w:val="24"/>
        </w:rPr>
        <w:t>.</w:t>
      </w:r>
    </w:p>
    <w:p w:rsidR="008C4480" w:rsidRPr="007A6F0E" w:rsidRDefault="008C4480" w:rsidP="008E1F83">
      <w:pPr>
        <w:pStyle w:val="af2"/>
        <w:widowControl w:val="0"/>
        <w:spacing w:before="0" w:beforeAutospacing="0" w:after="0" w:afterAutospacing="0"/>
        <w:ind w:firstLine="1276"/>
        <w:jc w:val="both"/>
      </w:pPr>
      <w:r w:rsidRPr="007A6F0E">
        <w:t>Место</w:t>
      </w:r>
      <w:r w:rsidR="002328BB">
        <w:t xml:space="preserve"> </w:t>
      </w:r>
      <w:r w:rsidRPr="007A6F0E">
        <w:t>нахождения:</w:t>
      </w:r>
      <w:r w:rsidR="002328BB">
        <w:t xml:space="preserve"> </w:t>
      </w:r>
      <w:r w:rsidRPr="007A6F0E">
        <w:t>119017,</w:t>
      </w:r>
      <w:r w:rsidR="002328BB">
        <w:t xml:space="preserve"> </w:t>
      </w:r>
      <w:r w:rsidRPr="007A6F0E">
        <w:t>г.</w:t>
      </w:r>
      <w:r w:rsidR="002328BB">
        <w:t xml:space="preserve"> </w:t>
      </w:r>
      <w:r w:rsidRPr="007A6F0E">
        <w:t>Москва,</w:t>
      </w:r>
      <w:r w:rsidR="002328BB">
        <w:t xml:space="preserve"> </w:t>
      </w:r>
      <w:r w:rsidRPr="007A6F0E">
        <w:t>Пыжевский</w:t>
      </w:r>
      <w:r w:rsidR="002328BB">
        <w:t xml:space="preserve"> </w:t>
      </w:r>
      <w:r w:rsidRPr="007A6F0E">
        <w:t>пер.,</w:t>
      </w:r>
      <w:r w:rsidR="002328BB">
        <w:t xml:space="preserve"> </w:t>
      </w:r>
      <w:r w:rsidRPr="007A6F0E">
        <w:t>д.</w:t>
      </w:r>
      <w:r w:rsidR="002328BB">
        <w:t xml:space="preserve"> </w:t>
      </w:r>
      <w:r w:rsidRPr="007A6F0E">
        <w:t>6.</w:t>
      </w:r>
    </w:p>
    <w:p w:rsidR="008C4480" w:rsidRDefault="008C4480" w:rsidP="008E1F83">
      <w:pPr>
        <w:pStyle w:val="af2"/>
        <w:widowControl w:val="0"/>
        <w:spacing w:before="0" w:beforeAutospacing="0" w:after="0" w:afterAutospacing="0"/>
        <w:ind w:firstLine="1276"/>
        <w:jc w:val="both"/>
      </w:pPr>
      <w:r w:rsidRPr="007A6F0E">
        <w:t>Почтовый</w:t>
      </w:r>
      <w:r w:rsidR="002328BB">
        <w:t xml:space="preserve"> </w:t>
      </w:r>
      <w:r w:rsidRPr="007A6F0E">
        <w:t>адрес:</w:t>
      </w:r>
      <w:r w:rsidR="002328BB">
        <w:t xml:space="preserve"> </w:t>
      </w:r>
      <w:r w:rsidRPr="007A6F0E">
        <w:t>119017,</w:t>
      </w:r>
      <w:r w:rsidR="002328BB">
        <w:t xml:space="preserve"> </w:t>
      </w:r>
      <w:r w:rsidRPr="007A6F0E">
        <w:t>г.</w:t>
      </w:r>
      <w:r w:rsidR="002328BB">
        <w:t xml:space="preserve"> </w:t>
      </w:r>
      <w:r w:rsidRPr="007A6F0E">
        <w:t>Москва,</w:t>
      </w:r>
      <w:r w:rsidR="002328BB">
        <w:t xml:space="preserve"> </w:t>
      </w:r>
      <w:r w:rsidRPr="007A6F0E">
        <w:t>Большая</w:t>
      </w:r>
      <w:r w:rsidR="002328BB">
        <w:t xml:space="preserve"> </w:t>
      </w:r>
      <w:r w:rsidRPr="007A6F0E">
        <w:t>Ордынка,</w:t>
      </w:r>
      <w:r w:rsidR="002328BB">
        <w:t xml:space="preserve"> </w:t>
      </w:r>
      <w:r w:rsidRPr="007A6F0E">
        <w:t>д.</w:t>
      </w:r>
      <w:r w:rsidR="002328BB">
        <w:t xml:space="preserve"> </w:t>
      </w:r>
      <w:r w:rsidRPr="007A6F0E">
        <w:t>24.</w:t>
      </w:r>
    </w:p>
    <w:p w:rsidR="008C4480" w:rsidRDefault="008C4480" w:rsidP="008E1F83">
      <w:pPr>
        <w:widowControl w:val="0"/>
        <w:ind w:firstLine="1276"/>
        <w:jc w:val="both"/>
      </w:pPr>
      <w:r w:rsidRPr="007A6F0E">
        <w:t>Тел</w:t>
      </w:r>
      <w:r>
        <w:t>.:</w:t>
      </w:r>
      <w:r w:rsidR="002328BB">
        <w:t xml:space="preserve"> </w:t>
      </w:r>
      <w:r>
        <w:t>(495)</w:t>
      </w:r>
      <w:r w:rsidR="002328BB">
        <w:t xml:space="preserve"> </w:t>
      </w:r>
      <w:r>
        <w:t>710-76-48;</w:t>
      </w:r>
      <w:r w:rsidR="002328BB">
        <w:t xml:space="preserve"> </w:t>
      </w:r>
      <w:r>
        <w:t>факс:</w:t>
      </w:r>
      <w:r w:rsidR="002328BB">
        <w:t xml:space="preserve"> </w:t>
      </w:r>
      <w:r>
        <w:t>(495)</w:t>
      </w:r>
      <w:r w:rsidR="002328BB">
        <w:t xml:space="preserve"> </w:t>
      </w:r>
      <w:r w:rsidRPr="007A6F0E">
        <w:t>710-76-50</w:t>
      </w:r>
      <w:r w:rsidR="00E4075B">
        <w:t>;</w:t>
      </w:r>
      <w:r w:rsidR="002328BB">
        <w:t xml:space="preserve"> </w:t>
      </w:r>
      <w:r w:rsidR="00E4075B" w:rsidRPr="007A6F0E">
        <w:t>эл.</w:t>
      </w:r>
      <w:r w:rsidR="002328BB">
        <w:t xml:space="preserve"> </w:t>
      </w:r>
      <w:r w:rsidR="00E4075B">
        <w:t>п</w:t>
      </w:r>
      <w:r w:rsidR="00E4075B" w:rsidRPr="007A6F0E">
        <w:t>очта:</w:t>
      </w:r>
      <w:r w:rsidR="002328BB">
        <w:t xml:space="preserve"> </w:t>
      </w:r>
      <w:hyperlink r:id="rId16" w:history="1">
        <w:r w:rsidR="00E4075B" w:rsidRPr="007A6F0E">
          <w:rPr>
            <w:rStyle w:val="afa"/>
          </w:rPr>
          <w:t>zakupki@rosrao.r</w:t>
        </w:r>
        <w:r w:rsidR="00E4075B" w:rsidRPr="007A6F0E">
          <w:rPr>
            <w:rStyle w:val="afa"/>
            <w:lang w:val="en-US"/>
          </w:rPr>
          <w:t>u</w:t>
        </w:r>
      </w:hyperlink>
      <w:r w:rsidRPr="007A6F0E">
        <w:t>.</w:t>
      </w:r>
    </w:p>
    <w:p w:rsidR="008C4480" w:rsidRPr="007A6F0E" w:rsidRDefault="008C4480" w:rsidP="008E1F83">
      <w:pPr>
        <w:widowControl w:val="0"/>
        <w:ind w:firstLine="1276"/>
        <w:jc w:val="both"/>
      </w:pPr>
      <w:r w:rsidRPr="00E4075B">
        <w:rPr>
          <w:b/>
        </w:rPr>
        <w:t>Контактное</w:t>
      </w:r>
      <w:r w:rsidR="002328BB">
        <w:rPr>
          <w:b/>
        </w:rPr>
        <w:t xml:space="preserve"> </w:t>
      </w:r>
      <w:r w:rsidRPr="00E4075B">
        <w:rPr>
          <w:b/>
        </w:rPr>
        <w:t>лицо:</w:t>
      </w:r>
      <w:r w:rsidR="002328BB">
        <w:t xml:space="preserve"> </w:t>
      </w:r>
      <w:r w:rsidRPr="001820AD">
        <w:t>Камалов</w:t>
      </w:r>
      <w:r w:rsidR="002328BB" w:rsidRPr="001820AD">
        <w:t xml:space="preserve"> </w:t>
      </w:r>
      <w:r w:rsidRPr="001820AD">
        <w:t>Артур.</w:t>
      </w:r>
    </w:p>
    <w:p w:rsidR="00C87330" w:rsidRPr="00E4075B" w:rsidRDefault="00C87330" w:rsidP="00D46D90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D574A">
        <w:rPr>
          <w:rFonts w:ascii="Times New Roman" w:hAnsi="Times New Roman"/>
          <w:b/>
          <w:sz w:val="24"/>
          <w:szCs w:val="24"/>
        </w:rPr>
        <w:t>Предмет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договора: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E4075B" w:rsidRPr="00E4075B">
        <w:rPr>
          <w:rFonts w:ascii="Times New Roman" w:hAnsi="Times New Roman"/>
          <w:bCs/>
          <w:color w:val="000000"/>
          <w:sz w:val="24"/>
          <w:szCs w:val="24"/>
        </w:rPr>
        <w:t>П</w:t>
      </w:r>
      <w:r w:rsidR="00E4075B" w:rsidRPr="007A6F0E">
        <w:rPr>
          <w:rFonts w:ascii="Times New Roman" w:hAnsi="Times New Roman"/>
          <w:bCs/>
          <w:color w:val="000000"/>
          <w:sz w:val="24"/>
          <w:szCs w:val="24"/>
        </w:rPr>
        <w:t>раво</w:t>
      </w:r>
      <w:r w:rsidR="002328BB"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 w:rsidR="00E4075B" w:rsidRPr="007A6F0E">
        <w:rPr>
          <w:rFonts w:ascii="Times New Roman" w:hAnsi="Times New Roman"/>
          <w:bCs/>
          <w:color w:val="000000"/>
          <w:sz w:val="24"/>
          <w:szCs w:val="24"/>
        </w:rPr>
        <w:t>заключения</w:t>
      </w:r>
      <w:r w:rsidR="002328BB"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 w:rsidR="00E4075B" w:rsidRPr="007A6F0E">
        <w:rPr>
          <w:rFonts w:ascii="Times New Roman" w:hAnsi="Times New Roman"/>
          <w:bCs/>
          <w:color w:val="000000"/>
          <w:sz w:val="24"/>
          <w:szCs w:val="24"/>
        </w:rPr>
        <w:t>договора</w:t>
      </w:r>
      <w:r w:rsidR="002328BB"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 w:rsidR="00E4075B" w:rsidRPr="00E4075B">
        <w:rPr>
          <w:rFonts w:ascii="Times New Roman" w:hAnsi="Times New Roman"/>
          <w:bCs/>
          <w:color w:val="000000"/>
          <w:sz w:val="24"/>
          <w:szCs w:val="24"/>
        </w:rPr>
        <w:t>на</w:t>
      </w:r>
      <w:r w:rsidR="002328BB"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 w:rsidR="00D46D90" w:rsidRPr="00D46D90">
        <w:rPr>
          <w:rFonts w:ascii="Times New Roman" w:hAnsi="Times New Roman"/>
          <w:bCs/>
          <w:color w:val="000000"/>
          <w:sz w:val="24"/>
          <w:szCs w:val="24"/>
        </w:rPr>
        <w:t xml:space="preserve">проведение предрейсовых и </w:t>
      </w:r>
      <w:r w:rsidR="00D46D90" w:rsidRPr="00D46D90">
        <w:rPr>
          <w:rFonts w:ascii="Times New Roman" w:hAnsi="Times New Roman"/>
          <w:sz w:val="24"/>
          <w:szCs w:val="24"/>
        </w:rPr>
        <w:t>послерейсовых</w:t>
      </w:r>
      <w:r w:rsidR="00D46D90" w:rsidRPr="00D46D90">
        <w:rPr>
          <w:rFonts w:ascii="Times New Roman" w:hAnsi="Times New Roman"/>
          <w:bCs/>
          <w:color w:val="000000"/>
          <w:sz w:val="24"/>
          <w:szCs w:val="24"/>
        </w:rPr>
        <w:t xml:space="preserve"> медосмотров водителей транспортных средств Саратовского отделения филиала «Приволжский территориальный округ» ФГУП «РосРАО»</w:t>
      </w:r>
      <w:r w:rsidR="00BD06B9">
        <w:rPr>
          <w:rFonts w:ascii="Times New Roman" w:hAnsi="Times New Roman"/>
          <w:bCs/>
          <w:color w:val="000000"/>
          <w:sz w:val="24"/>
          <w:szCs w:val="24"/>
        </w:rPr>
        <w:t>.</w:t>
      </w:r>
      <w:r w:rsidR="002328BB"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</w:p>
    <w:p w:rsidR="00E4075B" w:rsidRPr="001820AD" w:rsidRDefault="00E4075B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7A6F0E">
        <w:rPr>
          <w:rFonts w:ascii="Times New Roman" w:hAnsi="Times New Roman"/>
          <w:b/>
          <w:sz w:val="24"/>
          <w:szCs w:val="24"/>
        </w:rPr>
        <w:t>Состав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7A6F0E">
        <w:rPr>
          <w:rFonts w:ascii="Times New Roman" w:hAnsi="Times New Roman"/>
          <w:b/>
          <w:sz w:val="24"/>
          <w:szCs w:val="24"/>
        </w:rPr>
        <w:t>и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7A6F0E">
        <w:rPr>
          <w:rFonts w:ascii="Times New Roman" w:hAnsi="Times New Roman"/>
          <w:b/>
          <w:sz w:val="24"/>
          <w:szCs w:val="24"/>
        </w:rPr>
        <w:t>объем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7A6F0E">
        <w:rPr>
          <w:rFonts w:ascii="Times New Roman" w:hAnsi="Times New Roman"/>
          <w:b/>
          <w:sz w:val="24"/>
          <w:szCs w:val="24"/>
        </w:rPr>
        <w:t>поставки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7A6F0E">
        <w:rPr>
          <w:rFonts w:ascii="Times New Roman" w:hAnsi="Times New Roman"/>
          <w:b/>
          <w:sz w:val="24"/>
          <w:szCs w:val="24"/>
        </w:rPr>
        <w:t>товара,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7A6F0E">
        <w:rPr>
          <w:rFonts w:ascii="Times New Roman" w:hAnsi="Times New Roman"/>
          <w:b/>
          <w:sz w:val="24"/>
          <w:szCs w:val="24"/>
        </w:rPr>
        <w:t>выполнения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7A6F0E">
        <w:rPr>
          <w:rFonts w:ascii="Times New Roman" w:hAnsi="Times New Roman"/>
          <w:b/>
          <w:sz w:val="24"/>
          <w:szCs w:val="24"/>
        </w:rPr>
        <w:t>работ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7A6F0E">
        <w:rPr>
          <w:rFonts w:ascii="Times New Roman" w:hAnsi="Times New Roman"/>
          <w:b/>
          <w:sz w:val="24"/>
          <w:szCs w:val="24"/>
        </w:rPr>
        <w:t>или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7A6F0E">
        <w:rPr>
          <w:rFonts w:ascii="Times New Roman" w:hAnsi="Times New Roman"/>
          <w:b/>
          <w:sz w:val="24"/>
          <w:szCs w:val="24"/>
        </w:rPr>
        <w:t>оказания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7A6F0E">
        <w:rPr>
          <w:rFonts w:ascii="Times New Roman" w:hAnsi="Times New Roman"/>
          <w:b/>
          <w:sz w:val="24"/>
          <w:szCs w:val="24"/>
        </w:rPr>
        <w:t>услуг: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1820AD">
        <w:rPr>
          <w:rFonts w:ascii="Times New Roman" w:hAnsi="Times New Roman"/>
          <w:sz w:val="24"/>
          <w:szCs w:val="24"/>
        </w:rPr>
        <w:t>В</w:t>
      </w:r>
      <w:r w:rsidR="002328BB" w:rsidRPr="001820AD">
        <w:rPr>
          <w:rFonts w:ascii="Times New Roman" w:hAnsi="Times New Roman"/>
          <w:sz w:val="24"/>
          <w:szCs w:val="24"/>
        </w:rPr>
        <w:t xml:space="preserve"> </w:t>
      </w:r>
      <w:r w:rsidRPr="001820AD">
        <w:rPr>
          <w:rFonts w:ascii="Times New Roman" w:hAnsi="Times New Roman"/>
          <w:sz w:val="24"/>
          <w:szCs w:val="24"/>
        </w:rPr>
        <w:t>соответствии</w:t>
      </w:r>
      <w:r w:rsidR="002328BB" w:rsidRPr="001820AD">
        <w:rPr>
          <w:rFonts w:ascii="Times New Roman" w:hAnsi="Times New Roman"/>
          <w:sz w:val="24"/>
          <w:szCs w:val="24"/>
        </w:rPr>
        <w:t xml:space="preserve"> </w:t>
      </w:r>
      <w:r w:rsidRPr="001820AD">
        <w:rPr>
          <w:rFonts w:ascii="Times New Roman" w:hAnsi="Times New Roman"/>
          <w:sz w:val="24"/>
          <w:szCs w:val="24"/>
        </w:rPr>
        <w:t>с</w:t>
      </w:r>
      <w:r w:rsidR="002328BB" w:rsidRPr="001820AD">
        <w:rPr>
          <w:rFonts w:ascii="Times New Roman" w:hAnsi="Times New Roman"/>
          <w:sz w:val="24"/>
          <w:szCs w:val="24"/>
        </w:rPr>
        <w:t xml:space="preserve"> </w:t>
      </w:r>
      <w:r w:rsidRPr="001820AD">
        <w:rPr>
          <w:rFonts w:ascii="Times New Roman" w:hAnsi="Times New Roman"/>
          <w:sz w:val="24"/>
          <w:szCs w:val="24"/>
          <w:u w:val="single"/>
        </w:rPr>
        <w:t>Томом</w:t>
      </w:r>
      <w:r w:rsidR="002328BB" w:rsidRPr="001820AD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1820AD">
        <w:rPr>
          <w:rFonts w:ascii="Times New Roman" w:hAnsi="Times New Roman"/>
          <w:sz w:val="24"/>
          <w:szCs w:val="24"/>
          <w:u w:val="single"/>
        </w:rPr>
        <w:t>2</w:t>
      </w:r>
      <w:r w:rsidR="002328BB" w:rsidRPr="001820AD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1820AD">
        <w:rPr>
          <w:rFonts w:ascii="Times New Roman" w:hAnsi="Times New Roman"/>
          <w:sz w:val="24"/>
          <w:szCs w:val="24"/>
          <w:u w:val="single"/>
        </w:rPr>
        <w:t>«ТЕХНИЧЕСКАЯ</w:t>
      </w:r>
      <w:r w:rsidR="002328BB" w:rsidRPr="001820AD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1820AD">
        <w:rPr>
          <w:rFonts w:ascii="Times New Roman" w:hAnsi="Times New Roman"/>
          <w:sz w:val="24"/>
          <w:szCs w:val="24"/>
          <w:u w:val="single"/>
        </w:rPr>
        <w:t>ЧАСТЬ»</w:t>
      </w:r>
      <w:r w:rsidRPr="001820AD">
        <w:rPr>
          <w:rFonts w:ascii="Times New Roman" w:hAnsi="Times New Roman"/>
          <w:sz w:val="24"/>
          <w:szCs w:val="24"/>
        </w:rPr>
        <w:t>.</w:t>
      </w:r>
    </w:p>
    <w:p w:rsidR="00E4075B" w:rsidRPr="001820AD" w:rsidRDefault="00E4075B" w:rsidP="008E1F83">
      <w:pPr>
        <w:widowControl w:val="0"/>
        <w:ind w:firstLine="1276"/>
        <w:jc w:val="both"/>
        <w:rPr>
          <w:b/>
        </w:rPr>
      </w:pPr>
      <w:r w:rsidRPr="001820AD">
        <w:rPr>
          <w:b/>
        </w:rPr>
        <w:t>Срок</w:t>
      </w:r>
      <w:r w:rsidR="002328BB" w:rsidRPr="001820AD">
        <w:rPr>
          <w:b/>
        </w:rPr>
        <w:t xml:space="preserve"> </w:t>
      </w:r>
      <w:r w:rsidRPr="001820AD">
        <w:rPr>
          <w:b/>
        </w:rPr>
        <w:t>поставки</w:t>
      </w:r>
      <w:r w:rsidR="002328BB" w:rsidRPr="001820AD">
        <w:rPr>
          <w:b/>
        </w:rPr>
        <w:t xml:space="preserve"> </w:t>
      </w:r>
      <w:r w:rsidRPr="001820AD">
        <w:rPr>
          <w:b/>
        </w:rPr>
        <w:t>товара,</w:t>
      </w:r>
      <w:r w:rsidR="002328BB" w:rsidRPr="001820AD">
        <w:rPr>
          <w:b/>
        </w:rPr>
        <w:t xml:space="preserve"> </w:t>
      </w:r>
      <w:r w:rsidRPr="001820AD">
        <w:rPr>
          <w:b/>
        </w:rPr>
        <w:t>выполнения</w:t>
      </w:r>
      <w:r w:rsidR="002328BB" w:rsidRPr="001820AD">
        <w:rPr>
          <w:b/>
        </w:rPr>
        <w:t xml:space="preserve"> </w:t>
      </w:r>
      <w:r w:rsidRPr="001820AD">
        <w:rPr>
          <w:b/>
        </w:rPr>
        <w:t>работ</w:t>
      </w:r>
      <w:r w:rsidR="002328BB" w:rsidRPr="001820AD">
        <w:rPr>
          <w:b/>
        </w:rPr>
        <w:t xml:space="preserve"> </w:t>
      </w:r>
      <w:r w:rsidRPr="001820AD">
        <w:rPr>
          <w:b/>
        </w:rPr>
        <w:t>или</w:t>
      </w:r>
      <w:r w:rsidR="002328BB" w:rsidRPr="001820AD">
        <w:rPr>
          <w:b/>
        </w:rPr>
        <w:t xml:space="preserve"> </w:t>
      </w:r>
      <w:r w:rsidRPr="001820AD">
        <w:rPr>
          <w:b/>
        </w:rPr>
        <w:t>оказания</w:t>
      </w:r>
      <w:r w:rsidR="002328BB" w:rsidRPr="001820AD">
        <w:rPr>
          <w:b/>
        </w:rPr>
        <w:t xml:space="preserve"> </w:t>
      </w:r>
      <w:r w:rsidRPr="001820AD">
        <w:rPr>
          <w:b/>
        </w:rPr>
        <w:t>услуг:</w:t>
      </w:r>
    </w:p>
    <w:p w:rsidR="00E4075B" w:rsidRPr="001820AD" w:rsidRDefault="00E4075B" w:rsidP="008E1F83">
      <w:pPr>
        <w:widowControl w:val="0"/>
        <w:ind w:firstLine="709"/>
        <w:jc w:val="both"/>
        <w:rPr>
          <w:color w:val="000000"/>
        </w:rPr>
      </w:pPr>
      <w:r w:rsidRPr="001820AD">
        <w:rPr>
          <w:bCs/>
          <w:color w:val="000000"/>
        </w:rPr>
        <w:t>Дата</w:t>
      </w:r>
      <w:r w:rsidR="002328BB" w:rsidRPr="001820AD">
        <w:rPr>
          <w:bCs/>
          <w:color w:val="000000"/>
        </w:rPr>
        <w:t xml:space="preserve"> </w:t>
      </w:r>
      <w:r w:rsidRPr="001820AD">
        <w:t>начала</w:t>
      </w:r>
      <w:r w:rsidRPr="001820AD">
        <w:rPr>
          <w:bCs/>
          <w:color w:val="000000"/>
        </w:rPr>
        <w:t>:</w:t>
      </w:r>
      <w:r w:rsidR="002328BB" w:rsidRPr="001820AD">
        <w:rPr>
          <w:bCs/>
          <w:color w:val="000000"/>
        </w:rPr>
        <w:t xml:space="preserve"> </w:t>
      </w:r>
      <w:r w:rsidRPr="001820AD">
        <w:rPr>
          <w:bCs/>
          <w:color w:val="000000"/>
        </w:rPr>
        <w:t>с</w:t>
      </w:r>
      <w:r w:rsidR="002328BB" w:rsidRPr="001820AD">
        <w:rPr>
          <w:bCs/>
          <w:color w:val="000000"/>
        </w:rPr>
        <w:t xml:space="preserve"> </w:t>
      </w:r>
      <w:r w:rsidRPr="001820AD">
        <w:rPr>
          <w:bCs/>
          <w:color w:val="000000"/>
        </w:rPr>
        <w:t>момента</w:t>
      </w:r>
      <w:r w:rsidR="002328BB" w:rsidRPr="001820AD">
        <w:rPr>
          <w:bCs/>
          <w:color w:val="000000"/>
        </w:rPr>
        <w:t xml:space="preserve"> </w:t>
      </w:r>
      <w:r w:rsidRPr="001820AD">
        <w:rPr>
          <w:bCs/>
          <w:color w:val="000000"/>
        </w:rPr>
        <w:t>заключения</w:t>
      </w:r>
      <w:r w:rsidR="002328BB" w:rsidRPr="001820AD">
        <w:rPr>
          <w:bCs/>
          <w:color w:val="000000"/>
        </w:rPr>
        <w:t xml:space="preserve"> </w:t>
      </w:r>
      <w:r w:rsidRPr="001820AD">
        <w:rPr>
          <w:bCs/>
          <w:color w:val="000000"/>
        </w:rPr>
        <w:t>договора.</w:t>
      </w:r>
      <w:r w:rsidR="002328BB" w:rsidRPr="001820AD">
        <w:rPr>
          <w:bCs/>
          <w:color w:val="000000"/>
        </w:rPr>
        <w:t xml:space="preserve"> </w:t>
      </w:r>
      <w:r w:rsidRPr="001820AD">
        <w:rPr>
          <w:bCs/>
          <w:color w:val="000000"/>
        </w:rPr>
        <w:t>Дата</w:t>
      </w:r>
      <w:r w:rsidR="002328BB" w:rsidRPr="001820AD">
        <w:rPr>
          <w:bCs/>
          <w:color w:val="000000"/>
        </w:rPr>
        <w:t xml:space="preserve"> </w:t>
      </w:r>
      <w:r w:rsidRPr="001820AD">
        <w:rPr>
          <w:bCs/>
          <w:color w:val="000000"/>
        </w:rPr>
        <w:t>окончания:</w:t>
      </w:r>
      <w:r w:rsidR="002328BB" w:rsidRPr="001820AD">
        <w:rPr>
          <w:bCs/>
          <w:color w:val="000000"/>
        </w:rPr>
        <w:t xml:space="preserve"> </w:t>
      </w:r>
      <w:r w:rsidR="00D46D90">
        <w:rPr>
          <w:bCs/>
          <w:color w:val="000000"/>
        </w:rPr>
        <w:t>3</w:t>
      </w:r>
      <w:r w:rsidR="009552AE">
        <w:rPr>
          <w:bCs/>
          <w:color w:val="000000"/>
        </w:rPr>
        <w:t>1</w:t>
      </w:r>
      <w:r w:rsidR="00D46D90">
        <w:rPr>
          <w:bCs/>
          <w:color w:val="000000"/>
        </w:rPr>
        <w:t>.1</w:t>
      </w:r>
      <w:r w:rsidR="009552AE">
        <w:rPr>
          <w:bCs/>
          <w:color w:val="000000"/>
        </w:rPr>
        <w:t>2</w:t>
      </w:r>
      <w:r w:rsidRPr="001820AD">
        <w:rPr>
          <w:bCs/>
          <w:color w:val="000000"/>
        </w:rPr>
        <w:t>.201</w:t>
      </w:r>
      <w:r w:rsidR="009552AE">
        <w:rPr>
          <w:bCs/>
          <w:color w:val="000000"/>
        </w:rPr>
        <w:t>4</w:t>
      </w:r>
      <w:r w:rsidRPr="001820AD">
        <w:rPr>
          <w:bCs/>
          <w:color w:val="000000"/>
        </w:rPr>
        <w:t>г.</w:t>
      </w:r>
    </w:p>
    <w:p w:rsidR="00E4075B" w:rsidRPr="001820AD" w:rsidRDefault="00E4075B" w:rsidP="008E1F83">
      <w:pPr>
        <w:widowControl w:val="0"/>
        <w:ind w:firstLine="1276"/>
        <w:jc w:val="both"/>
        <w:rPr>
          <w:bCs/>
          <w:i/>
          <w:color w:val="000000"/>
        </w:rPr>
      </w:pPr>
      <w:r w:rsidRPr="001820AD">
        <w:rPr>
          <w:b/>
        </w:rPr>
        <w:t>Место</w:t>
      </w:r>
      <w:r w:rsidR="002328BB" w:rsidRPr="001820AD">
        <w:rPr>
          <w:b/>
        </w:rPr>
        <w:t xml:space="preserve"> </w:t>
      </w:r>
      <w:r w:rsidRPr="001820AD">
        <w:rPr>
          <w:b/>
        </w:rPr>
        <w:t>поставки</w:t>
      </w:r>
      <w:r w:rsidR="002328BB" w:rsidRPr="001820AD">
        <w:rPr>
          <w:b/>
        </w:rPr>
        <w:t xml:space="preserve"> </w:t>
      </w:r>
      <w:r w:rsidRPr="001820AD">
        <w:rPr>
          <w:b/>
        </w:rPr>
        <w:t>товара,</w:t>
      </w:r>
      <w:r w:rsidR="002328BB" w:rsidRPr="001820AD">
        <w:rPr>
          <w:b/>
        </w:rPr>
        <w:t xml:space="preserve"> </w:t>
      </w:r>
      <w:r w:rsidRPr="001820AD">
        <w:rPr>
          <w:b/>
        </w:rPr>
        <w:t>выполнения</w:t>
      </w:r>
      <w:r w:rsidR="002328BB" w:rsidRPr="001820AD">
        <w:rPr>
          <w:b/>
        </w:rPr>
        <w:t xml:space="preserve"> </w:t>
      </w:r>
      <w:r w:rsidRPr="001820AD">
        <w:rPr>
          <w:b/>
        </w:rPr>
        <w:t>работ</w:t>
      </w:r>
      <w:r w:rsidR="002328BB" w:rsidRPr="001820AD">
        <w:rPr>
          <w:b/>
        </w:rPr>
        <w:t xml:space="preserve"> </w:t>
      </w:r>
      <w:r w:rsidRPr="001820AD">
        <w:rPr>
          <w:b/>
        </w:rPr>
        <w:t>или</w:t>
      </w:r>
      <w:r w:rsidR="002328BB" w:rsidRPr="001820AD">
        <w:rPr>
          <w:b/>
        </w:rPr>
        <w:t xml:space="preserve"> </w:t>
      </w:r>
      <w:r w:rsidRPr="001820AD">
        <w:rPr>
          <w:b/>
        </w:rPr>
        <w:t>оказания</w:t>
      </w:r>
      <w:r w:rsidR="002328BB" w:rsidRPr="001820AD">
        <w:rPr>
          <w:b/>
        </w:rPr>
        <w:t xml:space="preserve"> </w:t>
      </w:r>
      <w:r w:rsidRPr="001820AD">
        <w:rPr>
          <w:b/>
        </w:rPr>
        <w:t>услуг:</w:t>
      </w:r>
      <w:r w:rsidR="002328BB" w:rsidRPr="001820AD">
        <w:rPr>
          <w:b/>
        </w:rPr>
        <w:t xml:space="preserve"> </w:t>
      </w:r>
    </w:p>
    <w:p w:rsidR="00E4075B" w:rsidRPr="001820AD" w:rsidRDefault="00D46D90" w:rsidP="009552AE">
      <w:pPr>
        <w:widowControl w:val="0"/>
        <w:ind w:firstLine="709"/>
        <w:jc w:val="both"/>
        <w:rPr>
          <w:bCs/>
          <w:color w:val="000000"/>
        </w:rPr>
      </w:pPr>
      <w:r w:rsidRPr="00D46D90">
        <w:rPr>
          <w:bCs/>
          <w:color w:val="000000"/>
        </w:rPr>
        <w:t>г. Саратов, район очистных сооружений АООТ «Нитрон» (Саратовское отделение филиала «Приволжский территориальный округ» ФГУП «РосРАО»)</w:t>
      </w:r>
      <w:r w:rsidR="009552AE">
        <w:rPr>
          <w:bCs/>
          <w:color w:val="000000"/>
        </w:rPr>
        <w:t>.</w:t>
      </w:r>
    </w:p>
    <w:p w:rsidR="007E559C" w:rsidRPr="001820AD" w:rsidRDefault="001E0335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 w:rsidRPr="001820AD">
        <w:rPr>
          <w:rFonts w:ascii="Times New Roman" w:hAnsi="Times New Roman"/>
          <w:b/>
          <w:sz w:val="24"/>
          <w:szCs w:val="24"/>
        </w:rPr>
        <w:t>Сведения</w:t>
      </w:r>
      <w:r w:rsidR="002328BB" w:rsidRPr="001820AD">
        <w:rPr>
          <w:rFonts w:ascii="Times New Roman" w:hAnsi="Times New Roman"/>
          <w:b/>
          <w:sz w:val="24"/>
          <w:szCs w:val="24"/>
        </w:rPr>
        <w:t xml:space="preserve"> </w:t>
      </w:r>
      <w:r w:rsidRPr="001820AD">
        <w:rPr>
          <w:rFonts w:ascii="Times New Roman" w:hAnsi="Times New Roman"/>
          <w:b/>
          <w:sz w:val="24"/>
          <w:szCs w:val="24"/>
        </w:rPr>
        <w:t>о</w:t>
      </w:r>
      <w:r w:rsidR="002328BB" w:rsidRPr="001820AD">
        <w:rPr>
          <w:rFonts w:ascii="Times New Roman" w:hAnsi="Times New Roman"/>
          <w:b/>
          <w:sz w:val="24"/>
          <w:szCs w:val="24"/>
        </w:rPr>
        <w:t xml:space="preserve"> </w:t>
      </w:r>
      <w:r w:rsidRPr="001820AD">
        <w:rPr>
          <w:rFonts w:ascii="Times New Roman" w:hAnsi="Times New Roman"/>
          <w:b/>
          <w:sz w:val="24"/>
          <w:szCs w:val="24"/>
        </w:rPr>
        <w:t>порядке</w:t>
      </w:r>
      <w:r w:rsidR="002328BB" w:rsidRPr="001820AD">
        <w:rPr>
          <w:rFonts w:ascii="Times New Roman" w:hAnsi="Times New Roman"/>
          <w:b/>
          <w:sz w:val="24"/>
          <w:szCs w:val="24"/>
        </w:rPr>
        <w:t xml:space="preserve"> </w:t>
      </w:r>
      <w:r w:rsidRPr="001820AD">
        <w:rPr>
          <w:rFonts w:ascii="Times New Roman" w:hAnsi="Times New Roman"/>
          <w:b/>
          <w:sz w:val="24"/>
          <w:szCs w:val="24"/>
        </w:rPr>
        <w:t>проведения,</w:t>
      </w:r>
      <w:r w:rsidR="002328BB" w:rsidRPr="001820AD">
        <w:rPr>
          <w:rFonts w:ascii="Times New Roman" w:hAnsi="Times New Roman"/>
          <w:b/>
          <w:sz w:val="24"/>
          <w:szCs w:val="24"/>
        </w:rPr>
        <w:t xml:space="preserve"> </w:t>
      </w:r>
      <w:r w:rsidRPr="001820AD">
        <w:rPr>
          <w:rFonts w:ascii="Times New Roman" w:hAnsi="Times New Roman"/>
          <w:b/>
          <w:sz w:val="24"/>
          <w:szCs w:val="24"/>
        </w:rPr>
        <w:t>в</w:t>
      </w:r>
      <w:r w:rsidR="002328BB" w:rsidRPr="001820AD">
        <w:rPr>
          <w:rFonts w:ascii="Times New Roman" w:hAnsi="Times New Roman"/>
          <w:b/>
          <w:sz w:val="24"/>
          <w:szCs w:val="24"/>
        </w:rPr>
        <w:t xml:space="preserve"> </w:t>
      </w:r>
      <w:r w:rsidRPr="001820AD">
        <w:rPr>
          <w:rFonts w:ascii="Times New Roman" w:hAnsi="Times New Roman"/>
          <w:b/>
          <w:sz w:val="24"/>
          <w:szCs w:val="24"/>
        </w:rPr>
        <w:t>том</w:t>
      </w:r>
      <w:r w:rsidR="002328BB" w:rsidRPr="001820AD">
        <w:rPr>
          <w:rFonts w:ascii="Times New Roman" w:hAnsi="Times New Roman"/>
          <w:b/>
          <w:sz w:val="24"/>
          <w:szCs w:val="24"/>
        </w:rPr>
        <w:t xml:space="preserve"> </w:t>
      </w:r>
      <w:r w:rsidRPr="001820AD">
        <w:rPr>
          <w:rFonts w:ascii="Times New Roman" w:hAnsi="Times New Roman"/>
          <w:b/>
          <w:sz w:val="24"/>
          <w:szCs w:val="24"/>
        </w:rPr>
        <w:t>числе</w:t>
      </w:r>
      <w:r w:rsidR="002328BB" w:rsidRPr="001820AD">
        <w:rPr>
          <w:rFonts w:ascii="Times New Roman" w:hAnsi="Times New Roman"/>
          <w:b/>
          <w:sz w:val="24"/>
          <w:szCs w:val="24"/>
        </w:rPr>
        <w:t xml:space="preserve"> </w:t>
      </w:r>
      <w:r w:rsidRPr="001820AD">
        <w:rPr>
          <w:rFonts w:ascii="Times New Roman" w:hAnsi="Times New Roman"/>
          <w:b/>
          <w:sz w:val="24"/>
          <w:szCs w:val="24"/>
        </w:rPr>
        <w:t>об</w:t>
      </w:r>
      <w:r w:rsidR="002328BB" w:rsidRPr="001820AD">
        <w:rPr>
          <w:rFonts w:ascii="Times New Roman" w:hAnsi="Times New Roman"/>
          <w:b/>
          <w:sz w:val="24"/>
          <w:szCs w:val="24"/>
        </w:rPr>
        <w:t xml:space="preserve"> </w:t>
      </w:r>
      <w:r w:rsidRPr="001820AD">
        <w:rPr>
          <w:rFonts w:ascii="Times New Roman" w:hAnsi="Times New Roman"/>
          <w:b/>
          <w:sz w:val="24"/>
          <w:szCs w:val="24"/>
        </w:rPr>
        <w:t>оформлении</w:t>
      </w:r>
      <w:r w:rsidR="002328BB" w:rsidRPr="001820AD">
        <w:rPr>
          <w:rFonts w:ascii="Times New Roman" w:hAnsi="Times New Roman"/>
          <w:b/>
          <w:sz w:val="24"/>
          <w:szCs w:val="24"/>
        </w:rPr>
        <w:t xml:space="preserve"> </w:t>
      </w:r>
      <w:r w:rsidRPr="001820AD">
        <w:rPr>
          <w:rFonts w:ascii="Times New Roman" w:hAnsi="Times New Roman"/>
          <w:b/>
          <w:sz w:val="24"/>
          <w:szCs w:val="24"/>
        </w:rPr>
        <w:t>участия</w:t>
      </w:r>
      <w:r w:rsidR="002328BB" w:rsidRPr="001820AD">
        <w:rPr>
          <w:rFonts w:ascii="Times New Roman" w:hAnsi="Times New Roman"/>
          <w:b/>
          <w:sz w:val="24"/>
          <w:szCs w:val="24"/>
        </w:rPr>
        <w:t xml:space="preserve"> </w:t>
      </w:r>
      <w:r w:rsidRPr="001820AD">
        <w:rPr>
          <w:rFonts w:ascii="Times New Roman" w:hAnsi="Times New Roman"/>
          <w:b/>
          <w:sz w:val="24"/>
          <w:szCs w:val="24"/>
        </w:rPr>
        <w:t>в</w:t>
      </w:r>
      <w:r w:rsidR="002328BB" w:rsidRPr="001820AD">
        <w:rPr>
          <w:rFonts w:ascii="Times New Roman" w:hAnsi="Times New Roman"/>
          <w:b/>
          <w:sz w:val="24"/>
          <w:szCs w:val="24"/>
        </w:rPr>
        <w:t xml:space="preserve"> </w:t>
      </w:r>
      <w:r w:rsidR="004560F3" w:rsidRPr="001820AD">
        <w:rPr>
          <w:rFonts w:ascii="Times New Roman" w:hAnsi="Times New Roman"/>
          <w:b/>
          <w:sz w:val="24"/>
          <w:szCs w:val="24"/>
        </w:rPr>
        <w:t>запросе</w:t>
      </w:r>
      <w:r w:rsidR="002328BB" w:rsidRPr="001820AD">
        <w:rPr>
          <w:rFonts w:ascii="Times New Roman" w:hAnsi="Times New Roman"/>
          <w:b/>
          <w:sz w:val="24"/>
          <w:szCs w:val="24"/>
        </w:rPr>
        <w:t xml:space="preserve"> </w:t>
      </w:r>
      <w:r w:rsidR="004560F3" w:rsidRPr="001820AD">
        <w:rPr>
          <w:rFonts w:ascii="Times New Roman" w:hAnsi="Times New Roman"/>
          <w:b/>
          <w:sz w:val="24"/>
          <w:szCs w:val="24"/>
        </w:rPr>
        <w:t>цен</w:t>
      </w:r>
      <w:r w:rsidRPr="001820AD">
        <w:rPr>
          <w:rFonts w:ascii="Times New Roman" w:hAnsi="Times New Roman"/>
          <w:b/>
          <w:sz w:val="24"/>
          <w:szCs w:val="24"/>
        </w:rPr>
        <w:t>,</w:t>
      </w:r>
      <w:r w:rsidR="002328BB" w:rsidRPr="001820AD">
        <w:rPr>
          <w:rFonts w:ascii="Times New Roman" w:hAnsi="Times New Roman"/>
          <w:b/>
          <w:sz w:val="24"/>
          <w:szCs w:val="24"/>
        </w:rPr>
        <w:t xml:space="preserve"> </w:t>
      </w:r>
      <w:r w:rsidRPr="001820AD">
        <w:rPr>
          <w:rFonts w:ascii="Times New Roman" w:hAnsi="Times New Roman"/>
          <w:b/>
          <w:sz w:val="24"/>
          <w:szCs w:val="24"/>
        </w:rPr>
        <w:t>определении</w:t>
      </w:r>
      <w:r w:rsidR="002328BB" w:rsidRPr="001820AD">
        <w:rPr>
          <w:rFonts w:ascii="Times New Roman" w:hAnsi="Times New Roman"/>
          <w:b/>
          <w:sz w:val="24"/>
          <w:szCs w:val="24"/>
        </w:rPr>
        <w:t xml:space="preserve"> </w:t>
      </w:r>
      <w:r w:rsidRPr="001820AD">
        <w:rPr>
          <w:rFonts w:ascii="Times New Roman" w:hAnsi="Times New Roman"/>
          <w:b/>
          <w:sz w:val="24"/>
          <w:szCs w:val="24"/>
        </w:rPr>
        <w:t>лица,</w:t>
      </w:r>
      <w:r w:rsidR="002328BB" w:rsidRPr="001820AD">
        <w:rPr>
          <w:rFonts w:ascii="Times New Roman" w:hAnsi="Times New Roman"/>
          <w:b/>
          <w:sz w:val="24"/>
          <w:szCs w:val="24"/>
        </w:rPr>
        <w:t xml:space="preserve"> </w:t>
      </w:r>
      <w:r w:rsidRPr="001820AD">
        <w:rPr>
          <w:rFonts w:ascii="Times New Roman" w:hAnsi="Times New Roman"/>
          <w:b/>
          <w:sz w:val="24"/>
          <w:szCs w:val="24"/>
        </w:rPr>
        <w:t>выигравшего</w:t>
      </w:r>
      <w:r w:rsidR="002328BB" w:rsidRPr="001820AD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1820AD">
        <w:rPr>
          <w:rFonts w:ascii="Times New Roman" w:hAnsi="Times New Roman"/>
          <w:b/>
          <w:sz w:val="24"/>
          <w:szCs w:val="24"/>
        </w:rPr>
        <w:t>запрос</w:t>
      </w:r>
      <w:r w:rsidR="002328BB" w:rsidRPr="001820AD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1820AD">
        <w:rPr>
          <w:rFonts w:ascii="Times New Roman" w:hAnsi="Times New Roman"/>
          <w:b/>
          <w:sz w:val="24"/>
          <w:szCs w:val="24"/>
        </w:rPr>
        <w:t>цен</w:t>
      </w:r>
      <w:r w:rsidRPr="001820AD">
        <w:rPr>
          <w:rFonts w:ascii="Times New Roman" w:hAnsi="Times New Roman"/>
          <w:b/>
          <w:sz w:val="24"/>
          <w:szCs w:val="24"/>
        </w:rPr>
        <w:t>:</w:t>
      </w:r>
    </w:p>
    <w:p w:rsidR="00DA0A0B" w:rsidRPr="00CD574A" w:rsidRDefault="00466F9E" w:rsidP="008E1F83">
      <w:pPr>
        <w:widowControl w:val="0"/>
        <w:tabs>
          <w:tab w:val="left" w:pos="1134"/>
        </w:tabs>
        <w:ind w:firstLine="709"/>
        <w:contextualSpacing/>
        <w:jc w:val="both"/>
      </w:pPr>
      <w:r w:rsidRPr="001820AD">
        <w:t>Запрос</w:t>
      </w:r>
      <w:r w:rsidR="002328BB" w:rsidRPr="001820AD">
        <w:t xml:space="preserve"> </w:t>
      </w:r>
      <w:r w:rsidRPr="001820AD">
        <w:t>цен</w:t>
      </w:r>
      <w:r w:rsidR="002328BB" w:rsidRPr="001820AD">
        <w:t xml:space="preserve"> </w:t>
      </w:r>
      <w:r w:rsidR="00C87330" w:rsidRPr="001820AD">
        <w:t>проводится</w:t>
      </w:r>
      <w:r w:rsidR="002328BB" w:rsidRPr="001820AD">
        <w:t xml:space="preserve"> </w:t>
      </w:r>
      <w:r w:rsidR="007E559C" w:rsidRPr="001820AD">
        <w:t>на</w:t>
      </w:r>
      <w:r w:rsidR="002328BB" w:rsidRPr="001820AD">
        <w:t xml:space="preserve"> </w:t>
      </w:r>
      <w:r w:rsidR="007E559C" w:rsidRPr="001820AD">
        <w:t>электронной</w:t>
      </w:r>
      <w:r w:rsidR="002328BB" w:rsidRPr="001820AD">
        <w:t xml:space="preserve"> </w:t>
      </w:r>
      <w:r w:rsidR="007E559C" w:rsidRPr="001820AD">
        <w:t>торговой</w:t>
      </w:r>
      <w:r w:rsidR="002328BB" w:rsidRPr="001820AD">
        <w:t xml:space="preserve"> </w:t>
      </w:r>
      <w:r w:rsidR="007E559C" w:rsidRPr="001820AD">
        <w:t>площадке</w:t>
      </w:r>
      <w:r w:rsidR="002328BB" w:rsidRPr="001820AD">
        <w:t xml:space="preserve"> </w:t>
      </w:r>
      <w:r w:rsidR="00E4075B" w:rsidRPr="001820AD">
        <w:rPr>
          <w:color w:val="000000"/>
        </w:rPr>
        <w:t>ООО</w:t>
      </w:r>
      <w:r w:rsidR="002328BB" w:rsidRPr="001820AD">
        <w:rPr>
          <w:color w:val="000000"/>
        </w:rPr>
        <w:t xml:space="preserve"> </w:t>
      </w:r>
      <w:r w:rsidR="00E4075B" w:rsidRPr="001820AD">
        <w:rPr>
          <w:color w:val="000000"/>
        </w:rPr>
        <w:t>«Аукционный</w:t>
      </w:r>
      <w:r w:rsidR="002328BB" w:rsidRPr="001820AD">
        <w:rPr>
          <w:color w:val="000000"/>
        </w:rPr>
        <w:t xml:space="preserve"> </w:t>
      </w:r>
      <w:r w:rsidR="00E4075B" w:rsidRPr="001820AD">
        <w:rPr>
          <w:color w:val="000000"/>
        </w:rPr>
        <w:t>конкурсный</w:t>
      </w:r>
      <w:r w:rsidR="002328BB" w:rsidRPr="001820AD">
        <w:rPr>
          <w:color w:val="000000"/>
        </w:rPr>
        <w:t xml:space="preserve"> </w:t>
      </w:r>
      <w:r w:rsidR="00E4075B" w:rsidRPr="001820AD">
        <w:rPr>
          <w:color w:val="000000"/>
        </w:rPr>
        <w:t>дом»</w:t>
      </w:r>
      <w:r w:rsidR="002328BB" w:rsidRPr="001820AD">
        <w:rPr>
          <w:color w:val="000000"/>
        </w:rPr>
        <w:t xml:space="preserve">  </w:t>
      </w:r>
      <w:r w:rsidR="00E4075B" w:rsidRPr="001820AD">
        <w:rPr>
          <w:color w:val="000000"/>
        </w:rPr>
        <w:t>в</w:t>
      </w:r>
      <w:r w:rsidR="002328BB" w:rsidRPr="001820AD">
        <w:rPr>
          <w:color w:val="000000"/>
        </w:rPr>
        <w:t xml:space="preserve"> </w:t>
      </w:r>
      <w:r w:rsidR="00E4075B" w:rsidRPr="001820AD">
        <w:rPr>
          <w:color w:val="000000"/>
        </w:rPr>
        <w:t>сети</w:t>
      </w:r>
      <w:r w:rsidR="002328BB" w:rsidRPr="001820AD">
        <w:rPr>
          <w:color w:val="000000"/>
        </w:rPr>
        <w:t xml:space="preserve"> </w:t>
      </w:r>
      <w:r w:rsidR="00E4075B" w:rsidRPr="001820AD">
        <w:rPr>
          <w:color w:val="000000"/>
        </w:rPr>
        <w:t>«Интернет»</w:t>
      </w:r>
      <w:r w:rsidR="002328BB" w:rsidRPr="001820AD">
        <w:rPr>
          <w:color w:val="000000"/>
        </w:rPr>
        <w:t xml:space="preserve"> </w:t>
      </w:r>
      <w:r w:rsidR="00E4075B" w:rsidRPr="001820AD">
        <w:rPr>
          <w:color w:val="000000"/>
        </w:rPr>
        <w:t>по</w:t>
      </w:r>
      <w:r w:rsidR="002328BB" w:rsidRPr="001820AD">
        <w:rPr>
          <w:color w:val="000000"/>
        </w:rPr>
        <w:t xml:space="preserve"> </w:t>
      </w:r>
      <w:r w:rsidR="00E4075B" w:rsidRPr="001820AD">
        <w:rPr>
          <w:color w:val="000000"/>
        </w:rPr>
        <w:t>адресу:</w:t>
      </w:r>
      <w:r w:rsidR="002328BB" w:rsidRPr="001820AD">
        <w:rPr>
          <w:color w:val="000000"/>
        </w:rPr>
        <w:t xml:space="preserve"> </w:t>
      </w:r>
      <w:hyperlink r:id="rId17" w:history="1">
        <w:r w:rsidR="00E4075B" w:rsidRPr="001820AD">
          <w:rPr>
            <w:rStyle w:val="afa"/>
          </w:rPr>
          <w:t>http://www.a-k-d.ru</w:t>
        </w:r>
      </w:hyperlink>
      <w:r w:rsidR="002328BB" w:rsidRPr="001820AD">
        <w:t xml:space="preserve"> </w:t>
      </w:r>
      <w:r w:rsidR="007E559C" w:rsidRPr="001820AD">
        <w:t>в</w:t>
      </w:r>
      <w:r w:rsidR="002328BB" w:rsidRPr="001820AD">
        <w:t xml:space="preserve"> </w:t>
      </w:r>
      <w:r w:rsidR="007E559C" w:rsidRPr="001820AD">
        <w:t>порядке,</w:t>
      </w:r>
      <w:r w:rsidR="002328BB" w:rsidRPr="001820AD">
        <w:t xml:space="preserve"> </w:t>
      </w:r>
      <w:r w:rsidR="007E559C" w:rsidRPr="001820AD">
        <w:t>установленном</w:t>
      </w:r>
      <w:r w:rsidR="002328BB">
        <w:t xml:space="preserve"> </w:t>
      </w:r>
      <w:r w:rsidR="007E559C" w:rsidRPr="00CD574A">
        <w:t>регламентом</w:t>
      </w:r>
      <w:r w:rsidR="002328BB">
        <w:t xml:space="preserve"> </w:t>
      </w:r>
      <w:r w:rsidR="001E0335" w:rsidRPr="00CD574A">
        <w:t>данной</w:t>
      </w:r>
      <w:r w:rsidR="002328BB">
        <w:t xml:space="preserve"> </w:t>
      </w:r>
      <w:r w:rsidR="007E559C" w:rsidRPr="00CD574A">
        <w:t>электронной</w:t>
      </w:r>
      <w:r w:rsidR="002328BB">
        <w:t xml:space="preserve"> </w:t>
      </w:r>
      <w:r w:rsidR="007E559C" w:rsidRPr="00CD574A">
        <w:t>торговой</w:t>
      </w:r>
      <w:r w:rsidR="002328BB">
        <w:t xml:space="preserve"> </w:t>
      </w:r>
      <w:r w:rsidR="007E559C" w:rsidRPr="00CD574A">
        <w:t>площадки</w:t>
      </w:r>
      <w:r w:rsidR="002328BB">
        <w:t xml:space="preserve"> </w:t>
      </w:r>
      <w:r w:rsidR="00C87330" w:rsidRPr="00CD574A">
        <w:t>в</w:t>
      </w:r>
      <w:r w:rsidR="002328BB">
        <w:t xml:space="preserve"> </w:t>
      </w:r>
      <w:r w:rsidR="00C87330" w:rsidRPr="00CD574A">
        <w:t>соответствии</w:t>
      </w:r>
      <w:r w:rsidR="002328BB">
        <w:t xml:space="preserve"> </w:t>
      </w:r>
      <w:r w:rsidR="00C87330" w:rsidRPr="00CD574A">
        <w:t>с</w:t>
      </w:r>
      <w:r w:rsidR="002328BB">
        <w:t xml:space="preserve"> </w:t>
      </w:r>
      <w:r w:rsidR="00C87330" w:rsidRPr="00CD574A">
        <w:t>условиями</w:t>
      </w:r>
      <w:r w:rsidR="002328BB">
        <w:t xml:space="preserve"> </w:t>
      </w:r>
      <w:r w:rsidR="00C87330" w:rsidRPr="00CD574A">
        <w:t>и</w:t>
      </w:r>
      <w:r w:rsidR="002328BB">
        <w:t xml:space="preserve"> </w:t>
      </w:r>
      <w:r w:rsidR="00C87330" w:rsidRPr="00CD574A">
        <w:t>требов</w:t>
      </w:r>
      <w:r w:rsidR="00DA0A0B" w:rsidRPr="00CD574A">
        <w:t>аниями</w:t>
      </w:r>
      <w:r w:rsidR="002328BB">
        <w:t xml:space="preserve"> </w:t>
      </w:r>
      <w:r w:rsidR="003E0066" w:rsidRPr="00CD574A">
        <w:t>документации</w:t>
      </w:r>
      <w:r w:rsidR="002328BB">
        <w:t xml:space="preserve"> </w:t>
      </w:r>
      <w:r w:rsidR="003E0066" w:rsidRPr="00CD574A">
        <w:t>по</w:t>
      </w:r>
      <w:r w:rsidR="002328BB">
        <w:t xml:space="preserve"> </w:t>
      </w:r>
      <w:r w:rsidRPr="00CD574A">
        <w:t>запросу</w:t>
      </w:r>
      <w:r w:rsidR="002328BB">
        <w:t xml:space="preserve"> </w:t>
      </w:r>
      <w:r w:rsidRPr="00CD574A">
        <w:t>цен</w:t>
      </w:r>
      <w:r w:rsidR="00DA0A0B" w:rsidRPr="00CD574A">
        <w:t>.</w:t>
      </w:r>
    </w:p>
    <w:p w:rsidR="00E0155B" w:rsidRPr="00CD574A" w:rsidRDefault="00E0155B" w:rsidP="008E1F83">
      <w:pPr>
        <w:widowControl w:val="0"/>
        <w:tabs>
          <w:tab w:val="left" w:pos="1134"/>
        </w:tabs>
        <w:ind w:firstLine="709"/>
        <w:contextualSpacing/>
        <w:jc w:val="both"/>
      </w:pPr>
      <w:r w:rsidRPr="00CD574A">
        <w:t>Для</w:t>
      </w:r>
      <w:r w:rsidR="002328BB">
        <w:t xml:space="preserve"> </w:t>
      </w:r>
      <w:r w:rsidRPr="00CD574A">
        <w:t>участия</w:t>
      </w:r>
      <w:r w:rsidR="002328BB">
        <w:t xml:space="preserve"> </w:t>
      </w:r>
      <w:r w:rsidRPr="00CD574A">
        <w:t>в</w:t>
      </w:r>
      <w:r w:rsidR="002328BB">
        <w:t xml:space="preserve"> </w:t>
      </w:r>
      <w:r w:rsidR="004560F3" w:rsidRPr="00CD574A">
        <w:t>запросе</w:t>
      </w:r>
      <w:r w:rsidR="002328BB">
        <w:t xml:space="preserve"> </w:t>
      </w:r>
      <w:r w:rsidR="004560F3" w:rsidRPr="00CD574A">
        <w:t>цен</w:t>
      </w:r>
      <w:r w:rsidR="002328BB">
        <w:t xml:space="preserve"> </w:t>
      </w:r>
      <w:r w:rsidRPr="00CD574A">
        <w:t>участникам</w:t>
      </w:r>
      <w:r w:rsidR="002328BB">
        <w:t xml:space="preserve"> </w:t>
      </w:r>
      <w:r w:rsidRPr="00CD574A">
        <w:t>необходимо</w:t>
      </w:r>
      <w:r w:rsidR="002328BB">
        <w:t xml:space="preserve"> </w:t>
      </w:r>
      <w:r w:rsidRPr="00CD574A">
        <w:t>быть</w:t>
      </w:r>
      <w:r w:rsidR="002328BB">
        <w:t xml:space="preserve"> </w:t>
      </w:r>
      <w:r w:rsidRPr="00CD574A">
        <w:t>аккредитованным</w:t>
      </w:r>
      <w:r w:rsidR="002328BB">
        <w:t xml:space="preserve"> </w:t>
      </w:r>
      <w:r w:rsidRPr="00CD574A">
        <w:t>на</w:t>
      </w:r>
      <w:r w:rsidR="002328BB">
        <w:t xml:space="preserve"> </w:t>
      </w:r>
      <w:r w:rsidRPr="00CD574A">
        <w:t>указанной</w:t>
      </w:r>
      <w:r w:rsidR="002328BB">
        <w:t xml:space="preserve"> </w:t>
      </w:r>
      <w:r w:rsidRPr="00CD574A">
        <w:t>электронной</w:t>
      </w:r>
      <w:r w:rsidR="002328BB">
        <w:t xml:space="preserve"> </w:t>
      </w:r>
      <w:r w:rsidRPr="00CD574A">
        <w:t>торговой</w:t>
      </w:r>
      <w:r w:rsidR="002328BB">
        <w:t xml:space="preserve"> </w:t>
      </w:r>
      <w:r w:rsidRPr="00CD574A">
        <w:t>площадке</w:t>
      </w:r>
      <w:r w:rsidR="002328BB">
        <w:t xml:space="preserve"> </w:t>
      </w:r>
      <w:r w:rsidRPr="00CD574A">
        <w:t>в</w:t>
      </w:r>
      <w:r w:rsidR="002328BB">
        <w:t xml:space="preserve"> </w:t>
      </w:r>
      <w:r w:rsidRPr="00CD574A">
        <w:t>соответствии</w:t>
      </w:r>
      <w:r w:rsidR="002328BB">
        <w:t xml:space="preserve"> </w:t>
      </w:r>
      <w:r w:rsidRPr="00CD574A">
        <w:t>с</w:t>
      </w:r>
      <w:r w:rsidR="002328BB">
        <w:t xml:space="preserve"> </w:t>
      </w:r>
      <w:r w:rsidRPr="00CD574A">
        <w:t>правилами</w:t>
      </w:r>
      <w:r w:rsidR="002328BB">
        <w:t xml:space="preserve"> </w:t>
      </w:r>
      <w:r w:rsidRPr="00CD574A">
        <w:t>данной</w:t>
      </w:r>
      <w:r w:rsidR="002328BB">
        <w:t xml:space="preserve"> </w:t>
      </w:r>
      <w:r w:rsidRPr="00CD574A">
        <w:t>электронной</w:t>
      </w:r>
      <w:r w:rsidR="002328BB">
        <w:t xml:space="preserve"> </w:t>
      </w:r>
      <w:r w:rsidRPr="00CD574A">
        <w:t>торговой</w:t>
      </w:r>
      <w:r w:rsidR="002328BB">
        <w:t xml:space="preserve"> </w:t>
      </w:r>
      <w:r w:rsidRPr="00CD574A">
        <w:t>площадки.</w:t>
      </w:r>
    </w:p>
    <w:p w:rsidR="00C87330" w:rsidRPr="00CD574A" w:rsidRDefault="00E0155B" w:rsidP="008E1F83">
      <w:pPr>
        <w:widowControl w:val="0"/>
        <w:tabs>
          <w:tab w:val="left" w:pos="1134"/>
        </w:tabs>
        <w:ind w:firstLine="709"/>
        <w:contextualSpacing/>
        <w:jc w:val="both"/>
      </w:pPr>
      <w:r w:rsidRPr="00CD574A">
        <w:t>П</w:t>
      </w:r>
      <w:r w:rsidR="007F0991" w:rsidRPr="00CD574A">
        <w:t>обедител</w:t>
      </w:r>
      <w:r w:rsidR="001E0335" w:rsidRPr="00CD574A">
        <w:t>ем</w:t>
      </w:r>
      <w:r w:rsidR="002328BB">
        <w:t xml:space="preserve"> </w:t>
      </w:r>
      <w:r w:rsidR="00466F9E" w:rsidRPr="00CD574A">
        <w:t>запроса</w:t>
      </w:r>
      <w:r w:rsidR="002328BB">
        <w:t xml:space="preserve"> </w:t>
      </w:r>
      <w:r w:rsidR="00466F9E" w:rsidRPr="00CD574A">
        <w:t>цен</w:t>
      </w:r>
      <w:r w:rsidR="002328BB">
        <w:t xml:space="preserve"> </w:t>
      </w:r>
      <w:r w:rsidR="001E0335" w:rsidRPr="00CD574A">
        <w:t>признается,</w:t>
      </w:r>
      <w:r w:rsidR="002328BB">
        <w:t xml:space="preserve"> </w:t>
      </w:r>
      <w:r w:rsidR="007F0991" w:rsidRPr="00CD574A">
        <w:t>по</w:t>
      </w:r>
      <w:r w:rsidR="002328BB">
        <w:t xml:space="preserve"> </w:t>
      </w:r>
      <w:r w:rsidR="007F0991" w:rsidRPr="00CD574A">
        <w:t>решению</w:t>
      </w:r>
      <w:r w:rsidR="002328BB">
        <w:t xml:space="preserve"> </w:t>
      </w:r>
      <w:r w:rsidR="002E77A5" w:rsidRPr="00CD574A">
        <w:t>закупочной</w:t>
      </w:r>
      <w:r w:rsidR="002328BB">
        <w:t xml:space="preserve"> </w:t>
      </w:r>
      <w:r w:rsidR="002E77A5" w:rsidRPr="00CD574A">
        <w:t>комиссии</w:t>
      </w:r>
      <w:r w:rsidR="001E0335" w:rsidRPr="00CD574A">
        <w:t>,</w:t>
      </w:r>
      <w:r w:rsidR="002328BB">
        <w:t xml:space="preserve"> </w:t>
      </w:r>
      <w:r w:rsidR="009430A7" w:rsidRPr="00CD574A">
        <w:t>допущенный</w:t>
      </w:r>
      <w:r w:rsidR="002328BB">
        <w:t xml:space="preserve"> </w:t>
      </w:r>
      <w:r w:rsidR="007F0991" w:rsidRPr="00CD574A">
        <w:t>участник</w:t>
      </w:r>
      <w:r w:rsidR="002328BB">
        <w:t xml:space="preserve"> </w:t>
      </w:r>
      <w:r w:rsidR="00466F9E" w:rsidRPr="00CD574A">
        <w:t>запроса</w:t>
      </w:r>
      <w:r w:rsidR="002328BB">
        <w:t xml:space="preserve"> </w:t>
      </w:r>
      <w:r w:rsidR="00466F9E" w:rsidRPr="00CD574A">
        <w:t>цен</w:t>
      </w:r>
      <w:r w:rsidR="007F0991" w:rsidRPr="00CD574A">
        <w:t>,</w:t>
      </w:r>
      <w:r w:rsidR="002328BB">
        <w:t xml:space="preserve"> </w:t>
      </w:r>
      <w:r w:rsidR="007F0991" w:rsidRPr="00CD574A">
        <w:t>предложивший</w:t>
      </w:r>
      <w:r w:rsidR="002328BB">
        <w:t xml:space="preserve"> </w:t>
      </w:r>
      <w:r w:rsidR="004560F3" w:rsidRPr="00CD574A">
        <w:t>наименьшую</w:t>
      </w:r>
      <w:r w:rsidR="002328BB">
        <w:t xml:space="preserve"> </w:t>
      </w:r>
      <w:r w:rsidR="004560F3" w:rsidRPr="00CD574A">
        <w:t>цену</w:t>
      </w:r>
      <w:r w:rsidR="002328BB">
        <w:t xml:space="preserve"> </w:t>
      </w:r>
      <w:r w:rsidR="004560F3" w:rsidRPr="00CD574A">
        <w:t>договора</w:t>
      </w:r>
      <w:r w:rsidR="007F0991" w:rsidRPr="00CD574A">
        <w:t>.</w:t>
      </w:r>
    </w:p>
    <w:p w:rsidR="004560F3" w:rsidRPr="00663B91" w:rsidRDefault="00C87330" w:rsidP="00D46D90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D574A">
        <w:rPr>
          <w:rFonts w:ascii="Times New Roman" w:hAnsi="Times New Roman"/>
          <w:b/>
          <w:sz w:val="24"/>
          <w:szCs w:val="24"/>
        </w:rPr>
        <w:t>Начальная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(максимальная)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цена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договора: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46D90" w:rsidRPr="00D46D90">
        <w:rPr>
          <w:rFonts w:ascii="Times New Roman" w:hAnsi="Times New Roman"/>
          <w:sz w:val="24"/>
          <w:szCs w:val="24"/>
        </w:rPr>
        <w:t>198</w:t>
      </w:r>
      <w:r w:rsidR="00D46D90">
        <w:rPr>
          <w:rFonts w:ascii="Times New Roman" w:hAnsi="Times New Roman"/>
          <w:sz w:val="24"/>
          <w:szCs w:val="24"/>
        </w:rPr>
        <w:t> </w:t>
      </w:r>
      <w:r w:rsidR="00D46D90" w:rsidRPr="00D46D90">
        <w:rPr>
          <w:rFonts w:ascii="Times New Roman" w:hAnsi="Times New Roman"/>
          <w:sz w:val="24"/>
          <w:szCs w:val="24"/>
        </w:rPr>
        <w:t>439</w:t>
      </w:r>
      <w:r w:rsidR="00D46D90">
        <w:rPr>
          <w:rFonts w:ascii="Times New Roman" w:hAnsi="Times New Roman"/>
          <w:sz w:val="24"/>
          <w:szCs w:val="24"/>
        </w:rPr>
        <w:t>,92</w:t>
      </w:r>
      <w:r w:rsidR="00D46D90" w:rsidRPr="00D46D90">
        <w:rPr>
          <w:rFonts w:ascii="Times New Roman" w:hAnsi="Times New Roman"/>
          <w:sz w:val="24"/>
          <w:szCs w:val="24"/>
        </w:rPr>
        <w:t xml:space="preserve"> (Сто девяносто восемь тысяч четыреста тридцать девять) рублей 92 копейки, включая НДС. Цена договора включает в себя: все расходы, в том числе выезд Исполнителя на место оказания услуг, а также все налоги, сборы, пошлины и другие обязательные платежи</w:t>
      </w:r>
      <w:r w:rsidR="00663B91">
        <w:rPr>
          <w:rFonts w:ascii="Times New Roman" w:hAnsi="Times New Roman"/>
          <w:sz w:val="24"/>
          <w:szCs w:val="24"/>
        </w:rPr>
        <w:t>.</w:t>
      </w:r>
    </w:p>
    <w:p w:rsidR="00C87330" w:rsidRPr="00CD574A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 w:rsidRPr="00CD574A">
        <w:rPr>
          <w:rFonts w:ascii="Times New Roman" w:hAnsi="Times New Roman"/>
          <w:b/>
          <w:sz w:val="24"/>
          <w:szCs w:val="24"/>
        </w:rPr>
        <w:t>Срок,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место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и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порядок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предоставления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3E0066" w:rsidRPr="00CD574A">
        <w:rPr>
          <w:rFonts w:ascii="Times New Roman" w:hAnsi="Times New Roman"/>
          <w:b/>
          <w:sz w:val="24"/>
          <w:szCs w:val="24"/>
        </w:rPr>
        <w:t>документации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3E0066" w:rsidRPr="00CD574A">
        <w:rPr>
          <w:rFonts w:ascii="Times New Roman" w:hAnsi="Times New Roman"/>
          <w:b/>
          <w:sz w:val="24"/>
          <w:szCs w:val="24"/>
        </w:rPr>
        <w:t>по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CD574A">
        <w:rPr>
          <w:rFonts w:ascii="Times New Roman" w:hAnsi="Times New Roman"/>
          <w:b/>
          <w:sz w:val="24"/>
          <w:szCs w:val="24"/>
        </w:rPr>
        <w:t>запросу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CD574A">
        <w:rPr>
          <w:rFonts w:ascii="Times New Roman" w:hAnsi="Times New Roman"/>
          <w:b/>
          <w:sz w:val="24"/>
          <w:szCs w:val="24"/>
        </w:rPr>
        <w:t>цен</w:t>
      </w:r>
      <w:r w:rsidRPr="00CD574A">
        <w:rPr>
          <w:rFonts w:ascii="Times New Roman" w:hAnsi="Times New Roman"/>
          <w:b/>
          <w:sz w:val="24"/>
          <w:szCs w:val="24"/>
        </w:rPr>
        <w:t>:</w:t>
      </w:r>
    </w:p>
    <w:p w:rsidR="00973E61" w:rsidRPr="00CD574A" w:rsidRDefault="00663B91" w:rsidP="008E1F83">
      <w:pPr>
        <w:widowControl w:val="0"/>
        <w:tabs>
          <w:tab w:val="left" w:pos="1134"/>
        </w:tabs>
        <w:ind w:firstLine="709"/>
        <w:contextualSpacing/>
        <w:jc w:val="both"/>
        <w:rPr>
          <w:spacing w:val="-6"/>
        </w:rPr>
      </w:pPr>
      <w:r>
        <w:rPr>
          <w:spacing w:val="-6"/>
        </w:rPr>
        <w:t>Н</w:t>
      </w:r>
      <w:r w:rsidR="00973E61" w:rsidRPr="00CD574A">
        <w:rPr>
          <w:spacing w:val="-6"/>
        </w:rPr>
        <w:t>а</w:t>
      </w:r>
      <w:r w:rsidR="002328BB">
        <w:rPr>
          <w:spacing w:val="-6"/>
        </w:rPr>
        <w:t xml:space="preserve"> </w:t>
      </w:r>
      <w:r w:rsidR="00973E61" w:rsidRPr="00CD574A">
        <w:rPr>
          <w:spacing w:val="-6"/>
        </w:rPr>
        <w:t>официальном</w:t>
      </w:r>
      <w:r w:rsidR="002328BB">
        <w:rPr>
          <w:spacing w:val="-6"/>
        </w:rPr>
        <w:t xml:space="preserve"> </w:t>
      </w:r>
      <w:r w:rsidRPr="00663B91">
        <w:rPr>
          <w:spacing w:val="-6"/>
        </w:rPr>
        <w:t>государственном</w:t>
      </w:r>
      <w:r w:rsidR="002328BB">
        <w:rPr>
          <w:spacing w:val="-6"/>
        </w:rPr>
        <w:t xml:space="preserve"> </w:t>
      </w:r>
      <w:r w:rsidR="00973E61" w:rsidRPr="00CD574A">
        <w:rPr>
          <w:spacing w:val="-6"/>
        </w:rPr>
        <w:t>сайте</w:t>
      </w:r>
      <w:r w:rsidR="002328BB">
        <w:rPr>
          <w:spacing w:val="-6"/>
        </w:rPr>
        <w:t xml:space="preserve"> </w:t>
      </w:r>
      <w:r w:rsidR="00973E61" w:rsidRPr="00CD574A">
        <w:t>в</w:t>
      </w:r>
      <w:r w:rsidR="002328BB">
        <w:t xml:space="preserve"> </w:t>
      </w:r>
      <w:r w:rsidR="00973E61" w:rsidRPr="00CD574A">
        <w:t>информационно-телекоммуникационной</w:t>
      </w:r>
      <w:r w:rsidR="002328BB">
        <w:t xml:space="preserve"> </w:t>
      </w:r>
      <w:r w:rsidR="00973E61" w:rsidRPr="00CD574A">
        <w:t>сети</w:t>
      </w:r>
      <w:r w:rsidR="002328BB">
        <w:t xml:space="preserve"> </w:t>
      </w:r>
      <w:r w:rsidR="00973E61" w:rsidRPr="00CD574A">
        <w:t>«Интернет»</w:t>
      </w:r>
      <w:r w:rsidR="002328BB">
        <w:t xml:space="preserve"> </w:t>
      </w:r>
      <w:r w:rsidR="00973E61" w:rsidRPr="00CD574A">
        <w:t>для</w:t>
      </w:r>
      <w:r w:rsidR="002328BB">
        <w:t xml:space="preserve"> </w:t>
      </w:r>
      <w:r w:rsidR="00973E61" w:rsidRPr="00CD574A">
        <w:t>размещения</w:t>
      </w:r>
      <w:r w:rsidR="002328BB">
        <w:t xml:space="preserve"> </w:t>
      </w:r>
      <w:r w:rsidR="00973E61" w:rsidRPr="00CD574A">
        <w:t>информации</w:t>
      </w:r>
      <w:r w:rsidR="002328BB">
        <w:t xml:space="preserve"> </w:t>
      </w:r>
      <w:r w:rsidR="00973E61" w:rsidRPr="00CD574A">
        <w:t>о</w:t>
      </w:r>
      <w:r w:rsidR="002328BB">
        <w:t xml:space="preserve"> </w:t>
      </w:r>
      <w:r w:rsidR="00973E61" w:rsidRPr="00CD574A">
        <w:t>размещении</w:t>
      </w:r>
      <w:r w:rsidR="002328BB">
        <w:t xml:space="preserve"> </w:t>
      </w:r>
      <w:r w:rsidR="00973E61" w:rsidRPr="00CD574A">
        <w:t>заказов</w:t>
      </w:r>
      <w:r w:rsidR="002328BB">
        <w:t xml:space="preserve"> </w:t>
      </w:r>
      <w:r w:rsidR="00973E61" w:rsidRPr="00CD574A">
        <w:t>на</w:t>
      </w:r>
      <w:r w:rsidR="002328BB">
        <w:t xml:space="preserve"> </w:t>
      </w:r>
      <w:r w:rsidR="00973E61" w:rsidRPr="00CD574A">
        <w:t>поставки</w:t>
      </w:r>
      <w:r w:rsidR="002328BB">
        <w:t xml:space="preserve"> </w:t>
      </w:r>
      <w:r w:rsidR="00973E61" w:rsidRPr="00CD574A">
        <w:t>товаров,</w:t>
      </w:r>
      <w:r w:rsidR="002328BB">
        <w:t xml:space="preserve"> </w:t>
      </w:r>
      <w:r w:rsidR="00973E61" w:rsidRPr="00CD574A">
        <w:t>выполнение</w:t>
      </w:r>
      <w:r w:rsidR="002328BB">
        <w:t xml:space="preserve"> </w:t>
      </w:r>
      <w:r w:rsidR="00973E61" w:rsidRPr="00CD574A">
        <w:t>работ,</w:t>
      </w:r>
      <w:r w:rsidR="002328BB">
        <w:t xml:space="preserve"> </w:t>
      </w:r>
      <w:r w:rsidR="00973E61" w:rsidRPr="00CD574A">
        <w:t>оказание</w:t>
      </w:r>
      <w:r w:rsidR="002328BB">
        <w:t xml:space="preserve"> </w:t>
      </w:r>
      <w:r w:rsidR="00973E61" w:rsidRPr="00CD574A">
        <w:t>услуг</w:t>
      </w:r>
      <w:r w:rsidR="002328BB">
        <w:t xml:space="preserve"> </w:t>
      </w:r>
      <w:r w:rsidR="00973E61" w:rsidRPr="00CD574A">
        <w:t>(</w:t>
      </w:r>
      <w:hyperlink r:id="rId18" w:history="1">
        <w:r w:rsidR="00E87A55" w:rsidRPr="00663B91">
          <w:rPr>
            <w:rStyle w:val="afa"/>
          </w:rPr>
          <w:t>http://www.zakupki.gov.ru</w:t>
        </w:r>
      </w:hyperlink>
      <w:r w:rsidR="00973E61" w:rsidRPr="00CD574A">
        <w:t>)</w:t>
      </w:r>
      <w:r w:rsidR="00CA5128" w:rsidRPr="00CD574A">
        <w:t>,</w:t>
      </w:r>
      <w:r w:rsidR="002328BB">
        <w:t xml:space="preserve"> </w:t>
      </w:r>
      <w:r w:rsidR="00CA5128" w:rsidRPr="00CD574A">
        <w:t>на</w:t>
      </w:r>
      <w:r w:rsidR="002328BB">
        <w:t xml:space="preserve"> </w:t>
      </w:r>
      <w:r w:rsidR="00B15A9F" w:rsidRPr="00CD574A">
        <w:t>официальном</w:t>
      </w:r>
      <w:r w:rsidR="002328BB">
        <w:t xml:space="preserve"> </w:t>
      </w:r>
      <w:r w:rsidR="00CA5128" w:rsidRPr="00CD574A">
        <w:t>сайте</w:t>
      </w:r>
      <w:r w:rsidR="002328BB">
        <w:t xml:space="preserve"> </w:t>
      </w:r>
      <w:r>
        <w:t>по</w:t>
      </w:r>
      <w:r w:rsidR="002328BB">
        <w:t xml:space="preserve"> </w:t>
      </w:r>
      <w:r w:rsidR="00CA5128" w:rsidRPr="00CD574A">
        <w:t>закупкам</w:t>
      </w:r>
      <w:r w:rsidR="002328BB">
        <w:t xml:space="preserve"> </w:t>
      </w:r>
      <w:r w:rsidR="00CA5128" w:rsidRPr="00CD574A">
        <w:t>атомной</w:t>
      </w:r>
      <w:r w:rsidR="002328BB">
        <w:t xml:space="preserve"> </w:t>
      </w:r>
      <w:r w:rsidR="00CA5128" w:rsidRPr="00CD574A">
        <w:t>отрасли</w:t>
      </w:r>
      <w:r w:rsidR="002328BB">
        <w:t xml:space="preserve"> </w:t>
      </w:r>
      <w:r w:rsidR="00973E61" w:rsidRPr="00CD574A">
        <w:t>Госкорпорации</w:t>
      </w:r>
      <w:r w:rsidR="002328BB">
        <w:t xml:space="preserve"> </w:t>
      </w:r>
      <w:r w:rsidR="00973E61" w:rsidRPr="00CD574A">
        <w:t>«Рос</w:t>
      </w:r>
      <w:r w:rsidR="00973E61" w:rsidRPr="00CD574A">
        <w:rPr>
          <w:spacing w:val="-6"/>
        </w:rPr>
        <w:t>атом»</w:t>
      </w:r>
      <w:r w:rsidR="002328BB">
        <w:rPr>
          <w:spacing w:val="-6"/>
        </w:rPr>
        <w:t xml:space="preserve"> </w:t>
      </w:r>
      <w:r w:rsidR="00E87A55" w:rsidRPr="00CD574A">
        <w:rPr>
          <w:spacing w:val="-6"/>
        </w:rPr>
        <w:t>(</w:t>
      </w:r>
      <w:hyperlink r:id="rId19" w:history="1">
        <w:r w:rsidR="00973E61" w:rsidRPr="00663B91">
          <w:rPr>
            <w:rStyle w:val="afa"/>
          </w:rPr>
          <w:t>http://zakupki.rosatom.ru</w:t>
        </w:r>
      </w:hyperlink>
      <w:r w:rsidR="00E87A55" w:rsidRPr="00CD574A">
        <w:rPr>
          <w:spacing w:val="-6"/>
        </w:rPr>
        <w:t>)</w:t>
      </w:r>
      <w:r w:rsidR="002328BB">
        <w:rPr>
          <w:spacing w:val="-6"/>
        </w:rPr>
        <w:t xml:space="preserve"> </w:t>
      </w:r>
      <w:r w:rsidR="009D6ADE" w:rsidRPr="00CD574A">
        <w:rPr>
          <w:spacing w:val="-6"/>
        </w:rPr>
        <w:t>документация</w:t>
      </w:r>
      <w:r w:rsidR="002328BB">
        <w:rPr>
          <w:spacing w:val="-6"/>
        </w:rPr>
        <w:t xml:space="preserve"> </w:t>
      </w:r>
      <w:r w:rsidR="009D6ADE" w:rsidRPr="00CD574A">
        <w:rPr>
          <w:spacing w:val="-6"/>
        </w:rPr>
        <w:t>по</w:t>
      </w:r>
      <w:r w:rsidR="002328BB">
        <w:rPr>
          <w:spacing w:val="-6"/>
        </w:rPr>
        <w:t xml:space="preserve"> </w:t>
      </w:r>
      <w:r w:rsidR="00466F9E" w:rsidRPr="00CD574A">
        <w:rPr>
          <w:spacing w:val="-6"/>
        </w:rPr>
        <w:t>запросу</w:t>
      </w:r>
      <w:r w:rsidR="002328BB">
        <w:rPr>
          <w:spacing w:val="-6"/>
        </w:rPr>
        <w:t xml:space="preserve"> </w:t>
      </w:r>
      <w:r w:rsidR="00466F9E" w:rsidRPr="00CD574A">
        <w:rPr>
          <w:spacing w:val="-6"/>
        </w:rPr>
        <w:t>цен</w:t>
      </w:r>
      <w:r w:rsidR="002328BB">
        <w:rPr>
          <w:spacing w:val="-6"/>
        </w:rPr>
        <w:t xml:space="preserve"> </w:t>
      </w:r>
      <w:r w:rsidR="00973E61" w:rsidRPr="00CD574A">
        <w:rPr>
          <w:spacing w:val="-6"/>
        </w:rPr>
        <w:t>находится</w:t>
      </w:r>
      <w:r w:rsidR="002328BB">
        <w:rPr>
          <w:spacing w:val="-6"/>
        </w:rPr>
        <w:t xml:space="preserve"> </w:t>
      </w:r>
      <w:r w:rsidR="00973E61" w:rsidRPr="00CD574A">
        <w:rPr>
          <w:spacing w:val="-6"/>
        </w:rPr>
        <w:t>в</w:t>
      </w:r>
      <w:r w:rsidR="002328BB">
        <w:rPr>
          <w:spacing w:val="-6"/>
        </w:rPr>
        <w:t xml:space="preserve"> </w:t>
      </w:r>
      <w:r w:rsidR="00973E61" w:rsidRPr="00CD574A">
        <w:rPr>
          <w:spacing w:val="-6"/>
        </w:rPr>
        <w:t>открытом</w:t>
      </w:r>
      <w:r w:rsidR="002328BB">
        <w:rPr>
          <w:spacing w:val="-6"/>
        </w:rPr>
        <w:t xml:space="preserve"> </w:t>
      </w:r>
      <w:r w:rsidR="00973E61" w:rsidRPr="00CD574A">
        <w:rPr>
          <w:spacing w:val="-6"/>
        </w:rPr>
        <w:t>доступе,</w:t>
      </w:r>
      <w:r w:rsidR="002328BB">
        <w:rPr>
          <w:spacing w:val="-6"/>
        </w:rPr>
        <w:t xml:space="preserve"> </w:t>
      </w:r>
      <w:r w:rsidR="00973E61" w:rsidRPr="00CD574A">
        <w:rPr>
          <w:spacing w:val="-6"/>
        </w:rPr>
        <w:t>начиная</w:t>
      </w:r>
      <w:r w:rsidR="002328BB">
        <w:rPr>
          <w:spacing w:val="-6"/>
        </w:rPr>
        <w:t xml:space="preserve"> </w:t>
      </w:r>
      <w:r w:rsidR="00973E61" w:rsidRPr="00CD574A">
        <w:t>с</w:t>
      </w:r>
      <w:r w:rsidR="002328BB">
        <w:t xml:space="preserve"> </w:t>
      </w:r>
      <w:r w:rsidR="00D71393" w:rsidRPr="00CD574A">
        <w:t>даты</w:t>
      </w:r>
      <w:r w:rsidR="002328BB">
        <w:t xml:space="preserve"> </w:t>
      </w:r>
      <w:r w:rsidR="00973E61" w:rsidRPr="00CD574A">
        <w:t>размещения</w:t>
      </w:r>
      <w:r w:rsidR="002328BB">
        <w:t xml:space="preserve"> </w:t>
      </w:r>
      <w:r w:rsidR="00973E61" w:rsidRPr="00CD574A">
        <w:t>настоящего</w:t>
      </w:r>
      <w:r w:rsidR="002328BB">
        <w:t xml:space="preserve"> </w:t>
      </w:r>
      <w:r w:rsidR="00973E61" w:rsidRPr="00CD574A">
        <w:t>извещения</w:t>
      </w:r>
      <w:r w:rsidR="002328BB">
        <w:t xml:space="preserve"> </w:t>
      </w:r>
      <w:r w:rsidR="00BB734C" w:rsidRPr="00CD574A">
        <w:t>и</w:t>
      </w:r>
      <w:r w:rsidR="002328BB">
        <w:t xml:space="preserve"> </w:t>
      </w:r>
      <w:r w:rsidR="003E0066" w:rsidRPr="00CD574A">
        <w:t>документации</w:t>
      </w:r>
      <w:r w:rsidR="002328BB">
        <w:t xml:space="preserve"> </w:t>
      </w:r>
      <w:r w:rsidR="003E0066" w:rsidRPr="00CD574A">
        <w:t>по</w:t>
      </w:r>
      <w:r w:rsidR="002328BB">
        <w:t xml:space="preserve"> </w:t>
      </w:r>
      <w:r w:rsidR="00466F9E" w:rsidRPr="00CD574A">
        <w:t>запросу</w:t>
      </w:r>
      <w:r w:rsidR="002328BB">
        <w:t xml:space="preserve"> </w:t>
      </w:r>
      <w:r w:rsidR="00466F9E" w:rsidRPr="00CD574A">
        <w:t>цен</w:t>
      </w:r>
      <w:r w:rsidR="00973E61" w:rsidRPr="00CD574A">
        <w:rPr>
          <w:spacing w:val="-6"/>
        </w:rPr>
        <w:t>.</w:t>
      </w:r>
      <w:r w:rsidR="002328BB">
        <w:rPr>
          <w:spacing w:val="-6"/>
        </w:rPr>
        <w:t xml:space="preserve"> </w:t>
      </w:r>
      <w:r w:rsidR="00973E61" w:rsidRPr="00CD574A">
        <w:rPr>
          <w:spacing w:val="-6"/>
        </w:rPr>
        <w:t>Порядок</w:t>
      </w:r>
      <w:r w:rsidR="002328BB">
        <w:rPr>
          <w:spacing w:val="-6"/>
        </w:rPr>
        <w:t xml:space="preserve"> </w:t>
      </w:r>
      <w:r w:rsidR="00973E61" w:rsidRPr="00CD574A">
        <w:rPr>
          <w:spacing w:val="-6"/>
        </w:rPr>
        <w:t>получения</w:t>
      </w:r>
      <w:r w:rsidR="002328BB">
        <w:rPr>
          <w:spacing w:val="-6"/>
        </w:rPr>
        <w:t xml:space="preserve"> </w:t>
      </w:r>
      <w:r w:rsidR="003E0066" w:rsidRPr="00CD574A">
        <w:rPr>
          <w:spacing w:val="-6"/>
        </w:rPr>
        <w:t>документации</w:t>
      </w:r>
      <w:r w:rsidR="002328BB">
        <w:rPr>
          <w:spacing w:val="-6"/>
        </w:rPr>
        <w:t xml:space="preserve"> </w:t>
      </w:r>
      <w:r w:rsidR="003E0066" w:rsidRPr="00CD574A">
        <w:rPr>
          <w:spacing w:val="-6"/>
        </w:rPr>
        <w:t>по</w:t>
      </w:r>
      <w:r w:rsidR="002328BB">
        <w:rPr>
          <w:spacing w:val="-6"/>
        </w:rPr>
        <w:t xml:space="preserve"> </w:t>
      </w:r>
      <w:r w:rsidR="00466F9E" w:rsidRPr="00CD574A">
        <w:rPr>
          <w:spacing w:val="-6"/>
        </w:rPr>
        <w:t>запросу</w:t>
      </w:r>
      <w:r w:rsidR="002328BB">
        <w:rPr>
          <w:spacing w:val="-6"/>
        </w:rPr>
        <w:t xml:space="preserve"> </w:t>
      </w:r>
      <w:r w:rsidR="00466F9E" w:rsidRPr="00CD574A">
        <w:rPr>
          <w:spacing w:val="-6"/>
        </w:rPr>
        <w:t>цен</w:t>
      </w:r>
      <w:r w:rsidR="002328BB">
        <w:rPr>
          <w:spacing w:val="-6"/>
        </w:rPr>
        <w:t xml:space="preserve"> </w:t>
      </w:r>
      <w:r w:rsidR="00973E61" w:rsidRPr="00CD574A">
        <w:rPr>
          <w:spacing w:val="-6"/>
        </w:rPr>
        <w:t>на</w:t>
      </w:r>
      <w:r w:rsidR="002328BB">
        <w:rPr>
          <w:spacing w:val="-6"/>
        </w:rPr>
        <w:t xml:space="preserve"> </w:t>
      </w:r>
      <w:r w:rsidR="00BB734C" w:rsidRPr="00CD574A">
        <w:rPr>
          <w:spacing w:val="-6"/>
        </w:rPr>
        <w:t>электронной</w:t>
      </w:r>
      <w:r w:rsidR="002328BB">
        <w:rPr>
          <w:spacing w:val="-6"/>
        </w:rPr>
        <w:t xml:space="preserve"> </w:t>
      </w:r>
      <w:r w:rsidR="00BB734C" w:rsidRPr="00CD574A">
        <w:rPr>
          <w:spacing w:val="-6"/>
        </w:rPr>
        <w:t>торговой</w:t>
      </w:r>
      <w:r w:rsidR="002328BB">
        <w:rPr>
          <w:spacing w:val="-6"/>
        </w:rPr>
        <w:t xml:space="preserve"> </w:t>
      </w:r>
      <w:r w:rsidR="00BB734C" w:rsidRPr="00CD574A">
        <w:rPr>
          <w:spacing w:val="-6"/>
        </w:rPr>
        <w:t>площадке</w:t>
      </w:r>
      <w:r w:rsidR="002328BB">
        <w:rPr>
          <w:spacing w:val="-6"/>
        </w:rPr>
        <w:t xml:space="preserve"> </w:t>
      </w:r>
      <w:r w:rsidRPr="007A6F0E">
        <w:t>ООО</w:t>
      </w:r>
      <w:r w:rsidR="002328BB">
        <w:t xml:space="preserve"> </w:t>
      </w:r>
      <w:r w:rsidRPr="007A6F0E">
        <w:t>«Аукционный</w:t>
      </w:r>
      <w:r w:rsidR="002328BB">
        <w:t xml:space="preserve"> </w:t>
      </w:r>
      <w:r w:rsidRPr="007A6F0E">
        <w:t>Конкурсный</w:t>
      </w:r>
      <w:r w:rsidR="002328BB">
        <w:t xml:space="preserve"> </w:t>
      </w:r>
      <w:r w:rsidRPr="007A6F0E">
        <w:t>Дом»</w:t>
      </w:r>
      <w:r w:rsidR="002328BB">
        <w:t xml:space="preserve"> </w:t>
      </w:r>
      <w:r>
        <w:t>(</w:t>
      </w:r>
      <w:hyperlink r:id="rId20" w:history="1">
        <w:r w:rsidRPr="007A6F0E">
          <w:rPr>
            <w:rStyle w:val="afa"/>
          </w:rPr>
          <w:t>www.a-k-d.ru</w:t>
        </w:r>
      </w:hyperlink>
      <w:r>
        <w:t>)</w:t>
      </w:r>
      <w:r w:rsidR="002328BB">
        <w:rPr>
          <w:spacing w:val="-6"/>
        </w:rPr>
        <w:t xml:space="preserve"> </w:t>
      </w:r>
      <w:r w:rsidR="00973E61" w:rsidRPr="00CD574A">
        <w:rPr>
          <w:spacing w:val="-6"/>
        </w:rPr>
        <w:t>определяется</w:t>
      </w:r>
      <w:r w:rsidR="002328BB">
        <w:rPr>
          <w:spacing w:val="-6"/>
        </w:rPr>
        <w:t xml:space="preserve"> </w:t>
      </w:r>
      <w:r w:rsidR="00973E61" w:rsidRPr="00CD574A">
        <w:rPr>
          <w:spacing w:val="-6"/>
        </w:rPr>
        <w:t>правилами</w:t>
      </w:r>
      <w:r w:rsidR="002328BB">
        <w:rPr>
          <w:spacing w:val="-6"/>
        </w:rPr>
        <w:t xml:space="preserve"> </w:t>
      </w:r>
      <w:r w:rsidR="00973E61" w:rsidRPr="00CD574A">
        <w:rPr>
          <w:spacing w:val="-6"/>
        </w:rPr>
        <w:t>данной</w:t>
      </w:r>
      <w:r w:rsidR="002328BB">
        <w:rPr>
          <w:spacing w:val="-6"/>
        </w:rPr>
        <w:t xml:space="preserve"> </w:t>
      </w:r>
      <w:r w:rsidR="00BB734C" w:rsidRPr="00CD574A">
        <w:rPr>
          <w:spacing w:val="-6"/>
        </w:rPr>
        <w:t>электронной</w:t>
      </w:r>
      <w:r w:rsidR="002328BB">
        <w:rPr>
          <w:spacing w:val="-6"/>
        </w:rPr>
        <w:t xml:space="preserve"> </w:t>
      </w:r>
      <w:r w:rsidR="00BB734C" w:rsidRPr="00CD574A">
        <w:rPr>
          <w:spacing w:val="-6"/>
        </w:rPr>
        <w:t>торговой</w:t>
      </w:r>
      <w:r w:rsidR="002328BB">
        <w:rPr>
          <w:spacing w:val="-6"/>
        </w:rPr>
        <w:t xml:space="preserve"> </w:t>
      </w:r>
      <w:r w:rsidR="00BB734C" w:rsidRPr="00CD574A">
        <w:rPr>
          <w:spacing w:val="-6"/>
        </w:rPr>
        <w:t>площадки</w:t>
      </w:r>
      <w:r w:rsidR="00973E61" w:rsidRPr="00CD574A">
        <w:rPr>
          <w:spacing w:val="-6"/>
        </w:rPr>
        <w:t>.</w:t>
      </w:r>
    </w:p>
    <w:p w:rsidR="00C87330" w:rsidRPr="00663B91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D574A">
        <w:rPr>
          <w:rFonts w:ascii="Times New Roman" w:hAnsi="Times New Roman"/>
          <w:b/>
          <w:sz w:val="24"/>
          <w:szCs w:val="24"/>
        </w:rPr>
        <w:lastRenderedPageBreak/>
        <w:t>Возможность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проведения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процедуры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CD574A">
        <w:rPr>
          <w:rFonts w:ascii="Times New Roman" w:hAnsi="Times New Roman"/>
          <w:b/>
          <w:sz w:val="24"/>
          <w:szCs w:val="24"/>
        </w:rPr>
        <w:t>переторжки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CD574A">
        <w:rPr>
          <w:rFonts w:ascii="Times New Roman" w:hAnsi="Times New Roman"/>
          <w:b/>
          <w:sz w:val="24"/>
          <w:szCs w:val="24"/>
        </w:rPr>
        <w:t>по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CD574A">
        <w:rPr>
          <w:rFonts w:ascii="Times New Roman" w:hAnsi="Times New Roman"/>
          <w:b/>
          <w:sz w:val="24"/>
          <w:szCs w:val="24"/>
        </w:rPr>
        <w:t>снижению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CD574A">
        <w:rPr>
          <w:rFonts w:ascii="Times New Roman" w:hAnsi="Times New Roman"/>
          <w:b/>
          <w:sz w:val="24"/>
          <w:szCs w:val="24"/>
        </w:rPr>
        <w:t>первоначально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CD574A">
        <w:rPr>
          <w:rFonts w:ascii="Times New Roman" w:hAnsi="Times New Roman"/>
          <w:b/>
          <w:sz w:val="24"/>
          <w:szCs w:val="24"/>
        </w:rPr>
        <w:t>указанной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CD574A">
        <w:rPr>
          <w:rFonts w:ascii="Times New Roman" w:hAnsi="Times New Roman"/>
          <w:b/>
          <w:sz w:val="24"/>
          <w:szCs w:val="24"/>
        </w:rPr>
        <w:t>в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CD574A">
        <w:rPr>
          <w:rFonts w:ascii="Times New Roman" w:hAnsi="Times New Roman"/>
          <w:b/>
          <w:sz w:val="24"/>
          <w:szCs w:val="24"/>
        </w:rPr>
        <w:t>заявке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CD574A">
        <w:rPr>
          <w:rFonts w:ascii="Times New Roman" w:hAnsi="Times New Roman"/>
          <w:b/>
          <w:sz w:val="24"/>
          <w:szCs w:val="24"/>
        </w:rPr>
        <w:t>на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CD574A">
        <w:rPr>
          <w:rFonts w:ascii="Times New Roman" w:hAnsi="Times New Roman"/>
          <w:b/>
          <w:sz w:val="24"/>
          <w:szCs w:val="24"/>
        </w:rPr>
        <w:t>участие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CD574A">
        <w:rPr>
          <w:rFonts w:ascii="Times New Roman" w:hAnsi="Times New Roman"/>
          <w:b/>
          <w:sz w:val="24"/>
          <w:szCs w:val="24"/>
        </w:rPr>
        <w:t>в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4560F3" w:rsidRPr="00CD574A">
        <w:rPr>
          <w:rFonts w:ascii="Times New Roman" w:hAnsi="Times New Roman"/>
          <w:b/>
          <w:sz w:val="24"/>
          <w:szCs w:val="24"/>
        </w:rPr>
        <w:t>запросе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4560F3" w:rsidRPr="00CD574A">
        <w:rPr>
          <w:rFonts w:ascii="Times New Roman" w:hAnsi="Times New Roman"/>
          <w:b/>
          <w:sz w:val="24"/>
          <w:szCs w:val="24"/>
        </w:rPr>
        <w:t>цен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CD574A">
        <w:rPr>
          <w:rFonts w:ascii="Times New Roman" w:hAnsi="Times New Roman"/>
          <w:b/>
          <w:sz w:val="24"/>
          <w:szCs w:val="24"/>
        </w:rPr>
        <w:t>цены: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663B91" w:rsidRPr="001820AD">
        <w:rPr>
          <w:rFonts w:ascii="Times New Roman" w:hAnsi="Times New Roman"/>
          <w:bCs/>
          <w:color w:val="000000"/>
          <w:sz w:val="24"/>
          <w:szCs w:val="24"/>
        </w:rPr>
        <w:t>невозможна</w:t>
      </w:r>
      <w:r w:rsidR="00663B91" w:rsidRPr="001820AD">
        <w:rPr>
          <w:rFonts w:ascii="Times New Roman" w:hAnsi="Times New Roman"/>
          <w:sz w:val="24"/>
          <w:szCs w:val="24"/>
        </w:rPr>
        <w:t>.</w:t>
      </w:r>
    </w:p>
    <w:p w:rsidR="003D2803" w:rsidRPr="00CD574A" w:rsidRDefault="00213571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 w:rsidRPr="00CD574A">
        <w:rPr>
          <w:rFonts w:ascii="Times New Roman" w:hAnsi="Times New Roman"/>
          <w:b/>
          <w:sz w:val="24"/>
          <w:szCs w:val="24"/>
        </w:rPr>
        <w:t>Дата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начала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и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дата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и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время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окончания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подачи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заявок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на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участие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в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4560F3" w:rsidRPr="00CD574A">
        <w:rPr>
          <w:rFonts w:ascii="Times New Roman" w:hAnsi="Times New Roman"/>
          <w:b/>
          <w:sz w:val="24"/>
          <w:szCs w:val="24"/>
        </w:rPr>
        <w:t>запросе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4560F3" w:rsidRPr="00CD574A">
        <w:rPr>
          <w:rFonts w:ascii="Times New Roman" w:hAnsi="Times New Roman"/>
          <w:b/>
          <w:sz w:val="24"/>
          <w:szCs w:val="24"/>
        </w:rPr>
        <w:t>цен</w:t>
      </w:r>
      <w:r w:rsidR="003D2803" w:rsidRPr="00CD574A">
        <w:rPr>
          <w:rFonts w:ascii="Times New Roman" w:hAnsi="Times New Roman"/>
          <w:b/>
          <w:sz w:val="24"/>
          <w:szCs w:val="24"/>
        </w:rPr>
        <w:t>,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CD574A">
        <w:rPr>
          <w:rFonts w:ascii="Times New Roman" w:hAnsi="Times New Roman"/>
          <w:b/>
          <w:sz w:val="24"/>
          <w:szCs w:val="24"/>
        </w:rPr>
        <w:t>мест</w:t>
      </w:r>
      <w:r w:rsidR="002141E9" w:rsidRPr="00CD574A">
        <w:rPr>
          <w:rFonts w:ascii="Times New Roman" w:hAnsi="Times New Roman"/>
          <w:b/>
          <w:sz w:val="24"/>
          <w:szCs w:val="24"/>
        </w:rPr>
        <w:t>о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CD574A">
        <w:rPr>
          <w:rFonts w:ascii="Times New Roman" w:hAnsi="Times New Roman"/>
          <w:b/>
          <w:sz w:val="24"/>
          <w:szCs w:val="24"/>
        </w:rPr>
        <w:t>и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CD574A">
        <w:rPr>
          <w:rFonts w:ascii="Times New Roman" w:hAnsi="Times New Roman"/>
          <w:b/>
          <w:sz w:val="24"/>
          <w:szCs w:val="24"/>
        </w:rPr>
        <w:t>поряд</w:t>
      </w:r>
      <w:r w:rsidR="002141E9" w:rsidRPr="00CD574A">
        <w:rPr>
          <w:rFonts w:ascii="Times New Roman" w:hAnsi="Times New Roman"/>
          <w:b/>
          <w:sz w:val="24"/>
          <w:szCs w:val="24"/>
        </w:rPr>
        <w:t>о</w:t>
      </w:r>
      <w:r w:rsidR="003D2803" w:rsidRPr="00CD574A">
        <w:rPr>
          <w:rFonts w:ascii="Times New Roman" w:hAnsi="Times New Roman"/>
          <w:b/>
          <w:sz w:val="24"/>
          <w:szCs w:val="24"/>
        </w:rPr>
        <w:t>к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CD574A">
        <w:rPr>
          <w:rFonts w:ascii="Times New Roman" w:hAnsi="Times New Roman"/>
          <w:b/>
          <w:sz w:val="24"/>
          <w:szCs w:val="24"/>
        </w:rPr>
        <w:t>их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CD574A">
        <w:rPr>
          <w:rFonts w:ascii="Times New Roman" w:hAnsi="Times New Roman"/>
          <w:b/>
          <w:sz w:val="24"/>
          <w:szCs w:val="24"/>
        </w:rPr>
        <w:t>подачи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CD574A">
        <w:rPr>
          <w:rFonts w:ascii="Times New Roman" w:hAnsi="Times New Roman"/>
          <w:b/>
          <w:sz w:val="24"/>
          <w:szCs w:val="24"/>
        </w:rPr>
        <w:t>участниками</w:t>
      </w:r>
      <w:r w:rsidR="00110379" w:rsidRPr="00CD574A">
        <w:rPr>
          <w:rFonts w:ascii="Times New Roman" w:hAnsi="Times New Roman"/>
          <w:b/>
          <w:sz w:val="24"/>
          <w:szCs w:val="24"/>
        </w:rPr>
        <w:t>:</w:t>
      </w:r>
    </w:p>
    <w:p w:rsidR="00110379" w:rsidRPr="00CD574A" w:rsidRDefault="0049084E" w:rsidP="008E1F83">
      <w:pPr>
        <w:widowControl w:val="0"/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CD574A">
        <w:rPr>
          <w:spacing w:val="-6"/>
        </w:rPr>
        <w:t>Заявки</w:t>
      </w:r>
      <w:r w:rsidR="002328BB">
        <w:rPr>
          <w:spacing w:val="-6"/>
        </w:rPr>
        <w:t xml:space="preserve"> </w:t>
      </w:r>
      <w:r w:rsidRPr="00CD574A">
        <w:rPr>
          <w:spacing w:val="-6"/>
        </w:rPr>
        <w:t>на</w:t>
      </w:r>
      <w:r w:rsidR="002328BB">
        <w:rPr>
          <w:spacing w:val="-6"/>
        </w:rPr>
        <w:t xml:space="preserve"> </w:t>
      </w:r>
      <w:r w:rsidRPr="00CD574A">
        <w:rPr>
          <w:spacing w:val="-6"/>
        </w:rPr>
        <w:t>участие</w:t>
      </w:r>
      <w:r w:rsidR="002328BB">
        <w:rPr>
          <w:spacing w:val="-6"/>
        </w:rPr>
        <w:t xml:space="preserve"> </w:t>
      </w:r>
      <w:r w:rsidRPr="00CD574A">
        <w:rPr>
          <w:spacing w:val="-6"/>
        </w:rPr>
        <w:t>в</w:t>
      </w:r>
      <w:r w:rsidR="002328BB">
        <w:rPr>
          <w:spacing w:val="-6"/>
        </w:rPr>
        <w:t xml:space="preserve"> </w:t>
      </w:r>
      <w:r w:rsidR="004560F3" w:rsidRPr="00CD574A">
        <w:rPr>
          <w:spacing w:val="-6"/>
        </w:rPr>
        <w:t>запросе</w:t>
      </w:r>
      <w:r w:rsidR="002328BB">
        <w:rPr>
          <w:spacing w:val="-6"/>
        </w:rPr>
        <w:t xml:space="preserve"> </w:t>
      </w:r>
      <w:r w:rsidR="004560F3" w:rsidRPr="00CD574A">
        <w:rPr>
          <w:spacing w:val="-6"/>
        </w:rPr>
        <w:t>цен</w:t>
      </w:r>
      <w:r w:rsidR="002328BB">
        <w:rPr>
          <w:spacing w:val="-6"/>
        </w:rPr>
        <w:t xml:space="preserve"> </w:t>
      </w:r>
      <w:r w:rsidR="00110379" w:rsidRPr="00CD574A">
        <w:rPr>
          <w:spacing w:val="-6"/>
        </w:rPr>
        <w:t>предоставляются</w:t>
      </w:r>
      <w:r w:rsidR="002328BB">
        <w:rPr>
          <w:spacing w:val="-6"/>
        </w:rPr>
        <w:t xml:space="preserve"> </w:t>
      </w:r>
      <w:r w:rsidR="002141E9" w:rsidRPr="00CD574A">
        <w:rPr>
          <w:spacing w:val="-6"/>
        </w:rPr>
        <w:t>на</w:t>
      </w:r>
      <w:r w:rsidR="002328BB">
        <w:rPr>
          <w:spacing w:val="-6"/>
        </w:rPr>
        <w:t xml:space="preserve"> </w:t>
      </w:r>
      <w:r w:rsidR="002141E9" w:rsidRPr="00CD574A">
        <w:rPr>
          <w:spacing w:val="-6"/>
        </w:rPr>
        <w:t>электронную</w:t>
      </w:r>
      <w:r w:rsidR="002328BB">
        <w:rPr>
          <w:spacing w:val="-6"/>
        </w:rPr>
        <w:t xml:space="preserve"> </w:t>
      </w:r>
      <w:r w:rsidR="002141E9" w:rsidRPr="00CD574A">
        <w:rPr>
          <w:spacing w:val="-6"/>
        </w:rPr>
        <w:t>торговую</w:t>
      </w:r>
      <w:r w:rsidR="002328BB">
        <w:rPr>
          <w:spacing w:val="-6"/>
        </w:rPr>
        <w:t xml:space="preserve"> </w:t>
      </w:r>
      <w:r w:rsidR="002141E9" w:rsidRPr="00CD574A">
        <w:rPr>
          <w:spacing w:val="-6"/>
        </w:rPr>
        <w:t>площадку</w:t>
      </w:r>
      <w:r w:rsidR="002328BB">
        <w:rPr>
          <w:spacing w:val="-6"/>
        </w:rPr>
        <w:t xml:space="preserve"> </w:t>
      </w:r>
      <w:r w:rsidR="00663B91" w:rsidRPr="007A6F0E">
        <w:t>ООО</w:t>
      </w:r>
      <w:r w:rsidR="002328BB">
        <w:t xml:space="preserve"> </w:t>
      </w:r>
      <w:r w:rsidR="00663B91" w:rsidRPr="007A6F0E">
        <w:t>«Аукционный</w:t>
      </w:r>
      <w:r w:rsidR="002328BB">
        <w:t xml:space="preserve"> </w:t>
      </w:r>
      <w:r w:rsidR="00663B91" w:rsidRPr="007A6F0E">
        <w:t>Конкурсный</w:t>
      </w:r>
      <w:r w:rsidR="002328BB">
        <w:t xml:space="preserve"> </w:t>
      </w:r>
      <w:r w:rsidR="00663B91" w:rsidRPr="007A6F0E">
        <w:t>Дом»</w:t>
      </w:r>
      <w:r w:rsidR="002328BB">
        <w:t xml:space="preserve"> </w:t>
      </w:r>
      <w:r w:rsidR="00663B91" w:rsidRPr="007A6F0E">
        <w:t>в</w:t>
      </w:r>
      <w:r w:rsidR="002328BB">
        <w:t xml:space="preserve"> </w:t>
      </w:r>
      <w:r w:rsidR="00663B91" w:rsidRPr="007A6F0E">
        <w:t>сети</w:t>
      </w:r>
      <w:r w:rsidR="002328BB">
        <w:t xml:space="preserve"> </w:t>
      </w:r>
      <w:r w:rsidR="00663B91" w:rsidRPr="007A6F0E">
        <w:t>«Интернет»</w:t>
      </w:r>
      <w:r w:rsidR="002328BB">
        <w:t xml:space="preserve"> </w:t>
      </w:r>
      <w:r w:rsidR="00663B91" w:rsidRPr="007A6F0E">
        <w:t>по</w:t>
      </w:r>
      <w:r w:rsidR="002328BB">
        <w:t xml:space="preserve"> </w:t>
      </w:r>
      <w:r w:rsidR="00663B91" w:rsidRPr="007A6F0E">
        <w:t>адресу:</w:t>
      </w:r>
      <w:r w:rsidR="002328BB">
        <w:t xml:space="preserve"> </w:t>
      </w:r>
      <w:hyperlink r:id="rId21" w:history="1">
        <w:r w:rsidR="00663B91" w:rsidRPr="007A6F0E">
          <w:rPr>
            <w:rStyle w:val="afa"/>
          </w:rPr>
          <w:t>www.a-k-d.r</w:t>
        </w:r>
        <w:r w:rsidR="00663B91" w:rsidRPr="007A6F0E">
          <w:rPr>
            <w:rStyle w:val="afa"/>
            <w:lang w:val="en-US"/>
          </w:rPr>
          <w:t>u</w:t>
        </w:r>
      </w:hyperlink>
      <w:r w:rsidR="002328BB">
        <w:t xml:space="preserve"> </w:t>
      </w:r>
      <w:r w:rsidR="00213571" w:rsidRPr="00CD574A">
        <w:rPr>
          <w:spacing w:val="-6"/>
        </w:rPr>
        <w:t>начиная</w:t>
      </w:r>
      <w:r w:rsidR="002328BB">
        <w:rPr>
          <w:spacing w:val="-6"/>
        </w:rPr>
        <w:t xml:space="preserve"> </w:t>
      </w:r>
      <w:r w:rsidR="00213571" w:rsidRPr="00CD574A">
        <w:rPr>
          <w:spacing w:val="-6"/>
        </w:rPr>
        <w:t>с</w:t>
      </w:r>
      <w:r w:rsidR="002328BB">
        <w:rPr>
          <w:spacing w:val="-6"/>
        </w:rPr>
        <w:t xml:space="preserve"> </w:t>
      </w:r>
      <w:r w:rsidR="00213571" w:rsidRPr="00CD574A">
        <w:rPr>
          <w:spacing w:val="-6"/>
        </w:rPr>
        <w:t>даты</w:t>
      </w:r>
      <w:r w:rsidR="002328BB">
        <w:rPr>
          <w:b/>
          <w:i/>
        </w:rPr>
        <w:t xml:space="preserve"> </w:t>
      </w:r>
      <w:r w:rsidR="00213571" w:rsidRPr="00CD574A">
        <w:t>размещения</w:t>
      </w:r>
      <w:r w:rsidR="002328BB">
        <w:t xml:space="preserve"> </w:t>
      </w:r>
      <w:r w:rsidR="00213571" w:rsidRPr="00CD574A">
        <w:t>настоящего</w:t>
      </w:r>
      <w:r w:rsidR="002328BB">
        <w:t xml:space="preserve"> </w:t>
      </w:r>
      <w:r w:rsidR="00213571" w:rsidRPr="00CD574A">
        <w:t>извещения</w:t>
      </w:r>
      <w:r w:rsidR="002328BB">
        <w:t xml:space="preserve"> </w:t>
      </w:r>
      <w:r w:rsidR="00213571" w:rsidRPr="00CD574A">
        <w:t>и</w:t>
      </w:r>
      <w:r w:rsidR="002328BB">
        <w:t xml:space="preserve"> </w:t>
      </w:r>
      <w:r w:rsidR="003E0066" w:rsidRPr="00CD574A">
        <w:t>документации</w:t>
      </w:r>
      <w:r w:rsidR="002328BB">
        <w:t xml:space="preserve"> </w:t>
      </w:r>
      <w:r w:rsidR="003E0066" w:rsidRPr="00CD574A">
        <w:t>по</w:t>
      </w:r>
      <w:r w:rsidR="002328BB">
        <w:t xml:space="preserve"> </w:t>
      </w:r>
      <w:r w:rsidR="00466F9E" w:rsidRPr="00CD574A">
        <w:t>запросу</w:t>
      </w:r>
      <w:r w:rsidR="002328BB">
        <w:t xml:space="preserve"> </w:t>
      </w:r>
      <w:r w:rsidR="00466F9E" w:rsidRPr="00CD574A">
        <w:t>цен</w:t>
      </w:r>
      <w:r w:rsidR="002328BB">
        <w:t xml:space="preserve"> </w:t>
      </w:r>
      <w:r w:rsidR="00213571" w:rsidRPr="00CD574A">
        <w:t>на</w:t>
      </w:r>
      <w:r w:rsidR="002328BB">
        <w:t xml:space="preserve"> </w:t>
      </w:r>
      <w:r w:rsidR="00213571" w:rsidRPr="00CD574A">
        <w:t>официальном</w:t>
      </w:r>
      <w:r w:rsidR="002328BB">
        <w:t xml:space="preserve"> </w:t>
      </w:r>
      <w:r w:rsidR="00213571" w:rsidRPr="00CD574A">
        <w:t>сайте</w:t>
      </w:r>
      <w:r w:rsidR="002328BB">
        <w:t xml:space="preserve"> </w:t>
      </w:r>
      <w:r w:rsidR="00213571" w:rsidRPr="00CD574A">
        <w:t>и</w:t>
      </w:r>
      <w:r w:rsidR="002328BB">
        <w:t xml:space="preserve"> </w:t>
      </w:r>
      <w:r w:rsidR="00213571" w:rsidRPr="00CD574A">
        <w:t>на</w:t>
      </w:r>
      <w:r w:rsidR="002328BB">
        <w:t xml:space="preserve"> </w:t>
      </w:r>
      <w:r w:rsidR="00213571" w:rsidRPr="00CD574A">
        <w:t>данной</w:t>
      </w:r>
      <w:r w:rsidR="002328BB">
        <w:t xml:space="preserve"> </w:t>
      </w:r>
      <w:r w:rsidR="00E3498D" w:rsidRPr="007A6F0E">
        <w:t>электронной</w:t>
      </w:r>
      <w:r w:rsidR="002328BB">
        <w:t xml:space="preserve"> </w:t>
      </w:r>
      <w:r w:rsidR="00E3498D" w:rsidRPr="007A6F0E">
        <w:t>торговой</w:t>
      </w:r>
      <w:r w:rsidR="002328BB">
        <w:t xml:space="preserve"> </w:t>
      </w:r>
      <w:r w:rsidR="00E3498D" w:rsidRPr="007A6F0E">
        <w:t>площадки</w:t>
      </w:r>
      <w:r w:rsidR="00213571" w:rsidRPr="00CD574A">
        <w:t>,</w:t>
      </w:r>
      <w:r w:rsidR="002328BB">
        <w:rPr>
          <w:spacing w:val="-6"/>
        </w:rPr>
        <w:t xml:space="preserve"> </w:t>
      </w:r>
      <w:r w:rsidR="00110379" w:rsidRPr="00CD574A">
        <w:rPr>
          <w:spacing w:val="-6"/>
        </w:rPr>
        <w:t>в</w:t>
      </w:r>
      <w:r w:rsidR="002328BB">
        <w:rPr>
          <w:spacing w:val="-6"/>
        </w:rPr>
        <w:t xml:space="preserve"> </w:t>
      </w:r>
      <w:r w:rsidR="00110379" w:rsidRPr="00CD574A">
        <w:rPr>
          <w:spacing w:val="-6"/>
        </w:rPr>
        <w:t>порядке</w:t>
      </w:r>
      <w:r w:rsidR="002328BB">
        <w:rPr>
          <w:spacing w:val="-6"/>
        </w:rPr>
        <w:t xml:space="preserve"> </w:t>
      </w:r>
      <w:r w:rsidR="00110379" w:rsidRPr="00CD574A">
        <w:rPr>
          <w:spacing w:val="-6"/>
        </w:rPr>
        <w:t>и</w:t>
      </w:r>
      <w:r w:rsidR="002328BB">
        <w:rPr>
          <w:spacing w:val="-6"/>
        </w:rPr>
        <w:t xml:space="preserve"> </w:t>
      </w:r>
      <w:r w:rsidR="00110379" w:rsidRPr="00CD574A">
        <w:rPr>
          <w:spacing w:val="-6"/>
        </w:rPr>
        <w:t>в</w:t>
      </w:r>
      <w:r w:rsidR="002328BB">
        <w:rPr>
          <w:spacing w:val="-6"/>
        </w:rPr>
        <w:t xml:space="preserve"> </w:t>
      </w:r>
      <w:r w:rsidR="00110379" w:rsidRPr="00CD574A">
        <w:rPr>
          <w:spacing w:val="-6"/>
        </w:rPr>
        <w:t>соответствии</w:t>
      </w:r>
      <w:r w:rsidR="002328BB">
        <w:rPr>
          <w:spacing w:val="-6"/>
        </w:rPr>
        <w:t xml:space="preserve"> </w:t>
      </w:r>
      <w:r w:rsidR="00110379" w:rsidRPr="00CD574A">
        <w:rPr>
          <w:spacing w:val="-6"/>
        </w:rPr>
        <w:t>с</w:t>
      </w:r>
      <w:r w:rsidR="002328BB">
        <w:rPr>
          <w:spacing w:val="-6"/>
        </w:rPr>
        <w:t xml:space="preserve"> </w:t>
      </w:r>
      <w:r w:rsidR="00110379" w:rsidRPr="00CD574A">
        <w:rPr>
          <w:spacing w:val="-6"/>
        </w:rPr>
        <w:t>регламентом</w:t>
      </w:r>
      <w:r w:rsidR="002328BB">
        <w:rPr>
          <w:spacing w:val="-6"/>
        </w:rPr>
        <w:t xml:space="preserve"> </w:t>
      </w:r>
      <w:r w:rsidR="00110379" w:rsidRPr="00CD574A">
        <w:rPr>
          <w:spacing w:val="-6"/>
        </w:rPr>
        <w:t>работы</w:t>
      </w:r>
      <w:r w:rsidR="002328BB">
        <w:rPr>
          <w:spacing w:val="-6"/>
        </w:rPr>
        <w:t xml:space="preserve"> </w:t>
      </w:r>
      <w:r w:rsidR="002141E9" w:rsidRPr="00CD574A">
        <w:rPr>
          <w:spacing w:val="-6"/>
        </w:rPr>
        <w:t>данной</w:t>
      </w:r>
      <w:r w:rsidR="002328BB">
        <w:rPr>
          <w:spacing w:val="-6"/>
        </w:rPr>
        <w:t xml:space="preserve"> </w:t>
      </w:r>
      <w:r w:rsidR="00E3498D" w:rsidRPr="007A6F0E">
        <w:t>электронной</w:t>
      </w:r>
      <w:r w:rsidR="002328BB">
        <w:t xml:space="preserve"> </w:t>
      </w:r>
      <w:r w:rsidR="00E3498D" w:rsidRPr="007A6F0E">
        <w:t>торговой</w:t>
      </w:r>
      <w:r w:rsidR="002328BB">
        <w:t xml:space="preserve"> </w:t>
      </w:r>
      <w:r w:rsidR="00E3498D" w:rsidRPr="007A6F0E">
        <w:t>площадки</w:t>
      </w:r>
      <w:r w:rsidR="002141E9" w:rsidRPr="00CD574A">
        <w:rPr>
          <w:spacing w:val="-6"/>
        </w:rPr>
        <w:t>,</w:t>
      </w:r>
      <w:r w:rsidR="002328BB">
        <w:rPr>
          <w:spacing w:val="-6"/>
        </w:rPr>
        <w:t xml:space="preserve"> </w:t>
      </w:r>
      <w:r w:rsidR="00213571" w:rsidRPr="00CD574A">
        <w:rPr>
          <w:spacing w:val="-6"/>
        </w:rPr>
        <w:t>в</w:t>
      </w:r>
      <w:r w:rsidR="002328BB">
        <w:rPr>
          <w:spacing w:val="-6"/>
        </w:rPr>
        <w:t xml:space="preserve"> </w:t>
      </w:r>
      <w:r w:rsidR="00213571" w:rsidRPr="00CD574A">
        <w:rPr>
          <w:spacing w:val="-6"/>
        </w:rPr>
        <w:t>срок</w:t>
      </w:r>
      <w:r w:rsidR="002328BB">
        <w:rPr>
          <w:spacing w:val="-6"/>
        </w:rPr>
        <w:t xml:space="preserve"> </w:t>
      </w:r>
      <w:r w:rsidR="00110379" w:rsidRPr="00CD574A">
        <w:rPr>
          <w:spacing w:val="-6"/>
        </w:rPr>
        <w:t>не</w:t>
      </w:r>
      <w:r w:rsidR="002328BB">
        <w:rPr>
          <w:spacing w:val="-6"/>
        </w:rPr>
        <w:t xml:space="preserve"> </w:t>
      </w:r>
      <w:r w:rsidR="00110379" w:rsidRPr="00CD574A">
        <w:rPr>
          <w:spacing w:val="-6"/>
        </w:rPr>
        <w:t>позднее</w:t>
      </w:r>
      <w:r w:rsidR="002328BB">
        <w:rPr>
          <w:spacing w:val="-6"/>
        </w:rPr>
        <w:t xml:space="preserve"> </w:t>
      </w:r>
      <w:r w:rsidR="001820AD">
        <w:rPr>
          <w:spacing w:val="-6"/>
        </w:rPr>
        <w:t>11</w:t>
      </w:r>
      <w:r w:rsidR="002141E9" w:rsidRPr="00CD574A">
        <w:rPr>
          <w:spacing w:val="-6"/>
        </w:rPr>
        <w:t>-00</w:t>
      </w:r>
      <w:r w:rsidR="002328BB">
        <w:rPr>
          <w:spacing w:val="-6"/>
        </w:rPr>
        <w:t xml:space="preserve"> </w:t>
      </w:r>
      <w:r w:rsidR="002141E9" w:rsidRPr="00CD574A">
        <w:rPr>
          <w:spacing w:val="-6"/>
        </w:rPr>
        <w:t>(время</w:t>
      </w:r>
      <w:r w:rsidR="002328BB">
        <w:rPr>
          <w:spacing w:val="-6"/>
        </w:rPr>
        <w:t xml:space="preserve"> </w:t>
      </w:r>
      <w:r w:rsidR="002141E9" w:rsidRPr="00CD574A">
        <w:rPr>
          <w:spacing w:val="-6"/>
        </w:rPr>
        <w:t>московское)</w:t>
      </w:r>
      <w:r w:rsidR="002328BB">
        <w:rPr>
          <w:spacing w:val="-6"/>
        </w:rPr>
        <w:t xml:space="preserve"> </w:t>
      </w:r>
      <w:r w:rsidR="002141E9" w:rsidRPr="00CD574A">
        <w:rPr>
          <w:spacing w:val="-6"/>
        </w:rPr>
        <w:t>«</w:t>
      </w:r>
      <w:r w:rsidR="0025070B">
        <w:rPr>
          <w:spacing w:val="-6"/>
        </w:rPr>
        <w:t>22</w:t>
      </w:r>
      <w:r w:rsidR="002141E9" w:rsidRPr="00CD574A">
        <w:rPr>
          <w:spacing w:val="-6"/>
        </w:rPr>
        <w:t>»</w:t>
      </w:r>
      <w:r w:rsidR="002328BB">
        <w:rPr>
          <w:spacing w:val="-6"/>
        </w:rPr>
        <w:t xml:space="preserve"> </w:t>
      </w:r>
      <w:r w:rsidR="0025070B">
        <w:rPr>
          <w:spacing w:val="-6"/>
        </w:rPr>
        <w:t>Января</w:t>
      </w:r>
      <w:r w:rsidR="001820AD">
        <w:rPr>
          <w:spacing w:val="-6"/>
        </w:rPr>
        <w:t xml:space="preserve"> </w:t>
      </w:r>
      <w:r w:rsidR="002141E9" w:rsidRPr="00CD574A">
        <w:rPr>
          <w:spacing w:val="-6"/>
        </w:rPr>
        <w:t>20</w:t>
      </w:r>
      <w:r w:rsidR="001820AD">
        <w:rPr>
          <w:spacing w:val="-6"/>
        </w:rPr>
        <w:t>1</w:t>
      </w:r>
      <w:r w:rsidR="0025070B">
        <w:rPr>
          <w:spacing w:val="-6"/>
        </w:rPr>
        <w:t>4</w:t>
      </w:r>
      <w:r w:rsidR="002328BB">
        <w:rPr>
          <w:spacing w:val="-6"/>
        </w:rPr>
        <w:t xml:space="preserve"> </w:t>
      </w:r>
      <w:r w:rsidR="00110379" w:rsidRPr="00CD574A">
        <w:rPr>
          <w:spacing w:val="-6"/>
        </w:rPr>
        <w:t>года.</w:t>
      </w:r>
      <w:r w:rsidR="002328BB">
        <w:rPr>
          <w:spacing w:val="-6"/>
        </w:rPr>
        <w:t xml:space="preserve"> </w:t>
      </w:r>
    </w:p>
    <w:p w:rsidR="00C87330" w:rsidRPr="00B76760" w:rsidRDefault="00C87330" w:rsidP="0025070B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D574A">
        <w:rPr>
          <w:rFonts w:ascii="Times New Roman" w:hAnsi="Times New Roman"/>
          <w:b/>
          <w:sz w:val="24"/>
          <w:szCs w:val="24"/>
        </w:rPr>
        <w:t>Место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и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дата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CD574A">
        <w:rPr>
          <w:rFonts w:ascii="Times New Roman" w:hAnsi="Times New Roman"/>
          <w:b/>
          <w:sz w:val="24"/>
          <w:szCs w:val="24"/>
        </w:rPr>
        <w:t>проведения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CD574A">
        <w:rPr>
          <w:rFonts w:ascii="Times New Roman" w:hAnsi="Times New Roman"/>
          <w:b/>
          <w:sz w:val="24"/>
          <w:szCs w:val="24"/>
        </w:rPr>
        <w:t>отборочной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CD574A">
        <w:rPr>
          <w:rFonts w:ascii="Times New Roman" w:hAnsi="Times New Roman"/>
          <w:b/>
          <w:sz w:val="24"/>
          <w:szCs w:val="24"/>
        </w:rPr>
        <w:t>стадии</w:t>
      </w:r>
      <w:r w:rsidRPr="00CD574A">
        <w:rPr>
          <w:rFonts w:ascii="Times New Roman" w:hAnsi="Times New Roman"/>
          <w:b/>
          <w:sz w:val="24"/>
          <w:szCs w:val="24"/>
        </w:rPr>
        <w:t>: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не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позднее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25070B" w:rsidRPr="0025070B">
        <w:rPr>
          <w:rFonts w:ascii="Times New Roman" w:hAnsi="Times New Roman"/>
          <w:sz w:val="24"/>
          <w:szCs w:val="24"/>
        </w:rPr>
        <w:t>«2</w:t>
      </w:r>
      <w:r w:rsidR="0025070B">
        <w:rPr>
          <w:rFonts w:ascii="Times New Roman" w:hAnsi="Times New Roman"/>
          <w:sz w:val="24"/>
          <w:szCs w:val="24"/>
        </w:rPr>
        <w:t>7</w:t>
      </w:r>
      <w:r w:rsidR="0025070B" w:rsidRPr="0025070B">
        <w:rPr>
          <w:rFonts w:ascii="Times New Roman" w:hAnsi="Times New Roman"/>
          <w:sz w:val="24"/>
          <w:szCs w:val="24"/>
        </w:rPr>
        <w:t xml:space="preserve">» Января 2014 </w:t>
      </w:r>
      <w:r w:rsidR="00B76760" w:rsidRPr="007A6F0E">
        <w:rPr>
          <w:rFonts w:ascii="Times New Roman" w:hAnsi="Times New Roman"/>
          <w:sz w:val="24"/>
          <w:szCs w:val="24"/>
        </w:rPr>
        <w:t>года,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г.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Москва,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Пыжевский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пер.,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д.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6,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Управление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организации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закупок</w:t>
      </w:r>
      <w:r w:rsidR="00B76760">
        <w:rPr>
          <w:rFonts w:ascii="Times New Roman" w:hAnsi="Times New Roman"/>
          <w:sz w:val="24"/>
          <w:szCs w:val="24"/>
        </w:rPr>
        <w:t>.</w:t>
      </w:r>
    </w:p>
    <w:p w:rsidR="00C87330" w:rsidRPr="00B76760" w:rsidRDefault="00C87330" w:rsidP="0025070B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D574A">
        <w:rPr>
          <w:rFonts w:ascii="Times New Roman" w:hAnsi="Times New Roman"/>
          <w:b/>
          <w:sz w:val="24"/>
          <w:szCs w:val="24"/>
        </w:rPr>
        <w:t>Место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и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дата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подведения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итогов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CD574A">
        <w:rPr>
          <w:rFonts w:ascii="Times New Roman" w:hAnsi="Times New Roman"/>
          <w:b/>
          <w:sz w:val="24"/>
          <w:szCs w:val="24"/>
        </w:rPr>
        <w:t>запроса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CD574A">
        <w:rPr>
          <w:rFonts w:ascii="Times New Roman" w:hAnsi="Times New Roman"/>
          <w:b/>
          <w:sz w:val="24"/>
          <w:szCs w:val="24"/>
        </w:rPr>
        <w:t>цен</w:t>
      </w:r>
      <w:r w:rsidRPr="00CD574A">
        <w:rPr>
          <w:rFonts w:ascii="Times New Roman" w:hAnsi="Times New Roman"/>
          <w:b/>
          <w:sz w:val="24"/>
          <w:szCs w:val="24"/>
        </w:rPr>
        <w:t>: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не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позднее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25070B" w:rsidRPr="0025070B">
        <w:rPr>
          <w:rFonts w:ascii="Times New Roman" w:hAnsi="Times New Roman"/>
          <w:sz w:val="24"/>
          <w:szCs w:val="24"/>
        </w:rPr>
        <w:t>«2</w:t>
      </w:r>
      <w:r w:rsidR="0025070B">
        <w:rPr>
          <w:rFonts w:ascii="Times New Roman" w:hAnsi="Times New Roman"/>
          <w:sz w:val="24"/>
          <w:szCs w:val="24"/>
        </w:rPr>
        <w:t>7</w:t>
      </w:r>
      <w:r w:rsidR="0025070B" w:rsidRPr="0025070B">
        <w:rPr>
          <w:rFonts w:ascii="Times New Roman" w:hAnsi="Times New Roman"/>
          <w:sz w:val="24"/>
          <w:szCs w:val="24"/>
        </w:rPr>
        <w:t xml:space="preserve">» Января 2014 </w:t>
      </w:r>
      <w:r w:rsidR="00B76760" w:rsidRPr="007A6F0E">
        <w:rPr>
          <w:rFonts w:ascii="Times New Roman" w:hAnsi="Times New Roman"/>
          <w:sz w:val="24"/>
          <w:szCs w:val="24"/>
        </w:rPr>
        <w:t>года,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г.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Москва,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Пыжевский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пер.,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д.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6,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Управление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организации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закупок</w:t>
      </w:r>
      <w:r w:rsidR="00B76760">
        <w:rPr>
          <w:rFonts w:ascii="Times New Roman" w:hAnsi="Times New Roman"/>
          <w:sz w:val="24"/>
          <w:szCs w:val="24"/>
        </w:rPr>
        <w:t>.</w:t>
      </w:r>
    </w:p>
    <w:p w:rsidR="00C87330" w:rsidRPr="00B76760" w:rsidRDefault="007C12A6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D574A">
        <w:rPr>
          <w:rFonts w:ascii="Times New Roman" w:hAnsi="Times New Roman"/>
          <w:b/>
          <w:sz w:val="24"/>
          <w:szCs w:val="24"/>
        </w:rPr>
        <w:t>Срок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C87330" w:rsidRPr="00CD574A">
        <w:rPr>
          <w:rFonts w:ascii="Times New Roman" w:hAnsi="Times New Roman"/>
          <w:b/>
          <w:sz w:val="24"/>
          <w:szCs w:val="24"/>
        </w:rPr>
        <w:t>заключения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C87330" w:rsidRPr="00CD574A">
        <w:rPr>
          <w:rFonts w:ascii="Times New Roman" w:hAnsi="Times New Roman"/>
          <w:b/>
          <w:sz w:val="24"/>
          <w:szCs w:val="24"/>
        </w:rPr>
        <w:t>договора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CD574A">
        <w:rPr>
          <w:rFonts w:ascii="Times New Roman" w:hAnsi="Times New Roman"/>
          <w:b/>
          <w:sz w:val="24"/>
          <w:szCs w:val="24"/>
        </w:rPr>
        <w:t>после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CD574A">
        <w:rPr>
          <w:rFonts w:ascii="Times New Roman" w:hAnsi="Times New Roman"/>
          <w:b/>
          <w:sz w:val="24"/>
          <w:szCs w:val="24"/>
        </w:rPr>
        <w:t>определения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CD574A">
        <w:rPr>
          <w:rFonts w:ascii="Times New Roman" w:hAnsi="Times New Roman"/>
          <w:b/>
          <w:sz w:val="24"/>
          <w:szCs w:val="24"/>
        </w:rPr>
        <w:t>победителя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CD574A">
        <w:rPr>
          <w:rFonts w:ascii="Times New Roman" w:hAnsi="Times New Roman"/>
          <w:b/>
          <w:sz w:val="24"/>
          <w:szCs w:val="24"/>
        </w:rPr>
        <w:t>запроса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CD574A">
        <w:rPr>
          <w:rFonts w:ascii="Times New Roman" w:hAnsi="Times New Roman"/>
          <w:b/>
          <w:sz w:val="24"/>
          <w:szCs w:val="24"/>
        </w:rPr>
        <w:t>цен</w:t>
      </w:r>
      <w:r w:rsidR="00C87330" w:rsidRPr="00CD574A">
        <w:rPr>
          <w:rFonts w:ascii="Times New Roman" w:hAnsi="Times New Roman"/>
          <w:b/>
          <w:sz w:val="24"/>
          <w:szCs w:val="24"/>
        </w:rPr>
        <w:t>: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B76760">
        <w:rPr>
          <w:rFonts w:ascii="Times New Roman" w:hAnsi="Times New Roman"/>
          <w:sz w:val="24"/>
          <w:szCs w:val="24"/>
        </w:rPr>
        <w:t>в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течение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20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(двадцати)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дней,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но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не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ранее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чем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через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10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(десять)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дней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после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размещения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на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официальном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сайте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и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на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электронной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торговой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площадки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протокола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подведения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итогов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запроса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цен.</w:t>
      </w:r>
    </w:p>
    <w:p w:rsidR="00C87330" w:rsidRPr="00B76760" w:rsidRDefault="007C12A6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D574A">
        <w:rPr>
          <w:rFonts w:ascii="Times New Roman" w:hAnsi="Times New Roman"/>
          <w:b/>
          <w:sz w:val="24"/>
          <w:szCs w:val="24"/>
        </w:rPr>
        <w:t>Форма,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размер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и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срок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предоставления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обеспечения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C87330" w:rsidRPr="00CD574A">
        <w:rPr>
          <w:rFonts w:ascii="Times New Roman" w:hAnsi="Times New Roman"/>
          <w:b/>
          <w:sz w:val="24"/>
          <w:szCs w:val="24"/>
        </w:rPr>
        <w:t>исполнения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AA613A" w:rsidRPr="00CD574A">
        <w:rPr>
          <w:rFonts w:ascii="Times New Roman" w:hAnsi="Times New Roman"/>
          <w:b/>
          <w:sz w:val="24"/>
          <w:szCs w:val="24"/>
        </w:rPr>
        <w:t>обязательств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AA613A" w:rsidRPr="00CD574A">
        <w:rPr>
          <w:rFonts w:ascii="Times New Roman" w:hAnsi="Times New Roman"/>
          <w:b/>
          <w:sz w:val="24"/>
          <w:szCs w:val="24"/>
        </w:rPr>
        <w:t>по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C87330" w:rsidRPr="00CD574A">
        <w:rPr>
          <w:rFonts w:ascii="Times New Roman" w:hAnsi="Times New Roman"/>
          <w:b/>
          <w:sz w:val="24"/>
          <w:szCs w:val="24"/>
        </w:rPr>
        <w:t>договор</w:t>
      </w:r>
      <w:r w:rsidR="00AA613A" w:rsidRPr="00CD574A">
        <w:rPr>
          <w:rFonts w:ascii="Times New Roman" w:hAnsi="Times New Roman"/>
          <w:b/>
          <w:sz w:val="24"/>
          <w:szCs w:val="24"/>
        </w:rPr>
        <w:t>у</w:t>
      </w:r>
      <w:r w:rsidR="00C87330" w:rsidRPr="00CD574A">
        <w:rPr>
          <w:rFonts w:ascii="Times New Roman" w:hAnsi="Times New Roman"/>
          <w:b/>
          <w:sz w:val="24"/>
          <w:szCs w:val="24"/>
        </w:rPr>
        <w:t>: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1820AD">
        <w:rPr>
          <w:rFonts w:ascii="Times New Roman" w:hAnsi="Times New Roman"/>
          <w:sz w:val="24"/>
          <w:szCs w:val="24"/>
        </w:rPr>
        <w:t>не</w:t>
      </w:r>
      <w:r w:rsidR="002328BB" w:rsidRPr="001820AD">
        <w:rPr>
          <w:rFonts w:ascii="Times New Roman" w:hAnsi="Times New Roman"/>
          <w:sz w:val="24"/>
          <w:szCs w:val="24"/>
        </w:rPr>
        <w:t xml:space="preserve"> </w:t>
      </w:r>
      <w:r w:rsidR="00B76760" w:rsidRPr="001820AD">
        <w:rPr>
          <w:rFonts w:ascii="Times New Roman" w:hAnsi="Times New Roman"/>
          <w:bCs/>
          <w:color w:val="000000"/>
          <w:sz w:val="24"/>
          <w:szCs w:val="24"/>
        </w:rPr>
        <w:t>требуется</w:t>
      </w:r>
      <w:r w:rsidR="00B76760" w:rsidRPr="001820AD">
        <w:rPr>
          <w:rFonts w:ascii="Times New Roman" w:hAnsi="Times New Roman"/>
          <w:sz w:val="24"/>
          <w:szCs w:val="24"/>
        </w:rPr>
        <w:t>.</w:t>
      </w:r>
    </w:p>
    <w:p w:rsidR="00D54268" w:rsidRPr="00B76760" w:rsidRDefault="00691C64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76760">
        <w:rPr>
          <w:rFonts w:ascii="Times New Roman" w:hAnsi="Times New Roman"/>
          <w:sz w:val="24"/>
          <w:szCs w:val="24"/>
        </w:rPr>
        <w:t>Процедура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466F9E" w:rsidRPr="00B76760">
        <w:rPr>
          <w:rFonts w:ascii="Times New Roman" w:hAnsi="Times New Roman"/>
          <w:sz w:val="24"/>
          <w:szCs w:val="24"/>
        </w:rPr>
        <w:t>запроса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466F9E" w:rsidRPr="00B76760">
        <w:rPr>
          <w:rFonts w:ascii="Times New Roman" w:hAnsi="Times New Roman"/>
          <w:sz w:val="24"/>
          <w:szCs w:val="24"/>
        </w:rPr>
        <w:t>цен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54268" w:rsidRPr="00B76760">
        <w:rPr>
          <w:rFonts w:ascii="Times New Roman" w:hAnsi="Times New Roman"/>
          <w:sz w:val="24"/>
          <w:szCs w:val="24"/>
        </w:rPr>
        <w:t>не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54268" w:rsidRPr="00B76760">
        <w:rPr>
          <w:rFonts w:ascii="Times New Roman" w:hAnsi="Times New Roman"/>
          <w:sz w:val="24"/>
          <w:szCs w:val="24"/>
        </w:rPr>
        <w:t>является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54268" w:rsidRPr="00B76760">
        <w:rPr>
          <w:rFonts w:ascii="Times New Roman" w:hAnsi="Times New Roman"/>
          <w:sz w:val="24"/>
          <w:szCs w:val="24"/>
        </w:rPr>
        <w:t>торгами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54268" w:rsidRPr="00B76760">
        <w:rPr>
          <w:rFonts w:ascii="Times New Roman" w:hAnsi="Times New Roman"/>
          <w:sz w:val="24"/>
          <w:szCs w:val="24"/>
        </w:rPr>
        <w:t>по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54268" w:rsidRPr="00B76760">
        <w:rPr>
          <w:rFonts w:ascii="Times New Roman" w:hAnsi="Times New Roman"/>
          <w:sz w:val="24"/>
          <w:szCs w:val="24"/>
        </w:rPr>
        <w:t>законодательству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54268" w:rsidRPr="00B76760">
        <w:rPr>
          <w:rFonts w:ascii="Times New Roman" w:hAnsi="Times New Roman"/>
          <w:sz w:val="24"/>
          <w:szCs w:val="24"/>
        </w:rPr>
        <w:t>Российской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54268" w:rsidRPr="00B76760">
        <w:rPr>
          <w:rFonts w:ascii="Times New Roman" w:hAnsi="Times New Roman"/>
          <w:sz w:val="24"/>
          <w:szCs w:val="24"/>
        </w:rPr>
        <w:t>Федерации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54268" w:rsidRPr="00B76760">
        <w:rPr>
          <w:rFonts w:ascii="Times New Roman" w:hAnsi="Times New Roman"/>
          <w:sz w:val="24"/>
          <w:szCs w:val="24"/>
        </w:rPr>
        <w:t>и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6810AE" w:rsidRPr="00B76760">
        <w:rPr>
          <w:rFonts w:ascii="Times New Roman" w:hAnsi="Times New Roman"/>
          <w:sz w:val="24"/>
          <w:szCs w:val="24"/>
        </w:rPr>
        <w:t>заказчик/</w:t>
      </w:r>
      <w:r w:rsidRPr="00B76760">
        <w:rPr>
          <w:rFonts w:ascii="Times New Roman" w:hAnsi="Times New Roman"/>
          <w:sz w:val="24"/>
          <w:szCs w:val="24"/>
        </w:rPr>
        <w:t>организатор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466F9E" w:rsidRPr="00B76760">
        <w:rPr>
          <w:rFonts w:ascii="Times New Roman" w:hAnsi="Times New Roman"/>
          <w:sz w:val="24"/>
          <w:szCs w:val="24"/>
        </w:rPr>
        <w:t>запроса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466F9E" w:rsidRPr="00B76760">
        <w:rPr>
          <w:rFonts w:ascii="Times New Roman" w:hAnsi="Times New Roman"/>
          <w:sz w:val="24"/>
          <w:szCs w:val="24"/>
        </w:rPr>
        <w:t>цен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54268" w:rsidRPr="00B76760">
        <w:rPr>
          <w:rFonts w:ascii="Times New Roman" w:hAnsi="Times New Roman"/>
          <w:sz w:val="24"/>
          <w:szCs w:val="24"/>
        </w:rPr>
        <w:t>имеет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54268" w:rsidRPr="00B76760">
        <w:rPr>
          <w:rFonts w:ascii="Times New Roman" w:hAnsi="Times New Roman"/>
          <w:sz w:val="24"/>
          <w:szCs w:val="24"/>
        </w:rPr>
        <w:t>право,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54268" w:rsidRPr="00B76760">
        <w:rPr>
          <w:rFonts w:ascii="Times New Roman" w:hAnsi="Times New Roman"/>
          <w:sz w:val="24"/>
          <w:szCs w:val="24"/>
        </w:rPr>
        <w:t>но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54268" w:rsidRPr="00B76760">
        <w:rPr>
          <w:rFonts w:ascii="Times New Roman" w:hAnsi="Times New Roman"/>
          <w:sz w:val="24"/>
          <w:szCs w:val="24"/>
        </w:rPr>
        <w:t>не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54268" w:rsidRPr="00B76760">
        <w:rPr>
          <w:rFonts w:ascii="Times New Roman" w:hAnsi="Times New Roman"/>
          <w:sz w:val="24"/>
          <w:szCs w:val="24"/>
        </w:rPr>
        <w:t>обязанность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54268" w:rsidRPr="00B76760">
        <w:rPr>
          <w:rFonts w:ascii="Times New Roman" w:hAnsi="Times New Roman"/>
          <w:sz w:val="24"/>
          <w:szCs w:val="24"/>
        </w:rPr>
        <w:t>заключить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54268" w:rsidRPr="00B76760">
        <w:rPr>
          <w:rFonts w:ascii="Times New Roman" w:hAnsi="Times New Roman"/>
          <w:sz w:val="24"/>
          <w:szCs w:val="24"/>
        </w:rPr>
        <w:t>договор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54268" w:rsidRPr="00B76760">
        <w:rPr>
          <w:rFonts w:ascii="Times New Roman" w:hAnsi="Times New Roman"/>
          <w:sz w:val="24"/>
          <w:szCs w:val="24"/>
        </w:rPr>
        <w:t>с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54268" w:rsidRPr="00B76760">
        <w:rPr>
          <w:rFonts w:ascii="Times New Roman" w:hAnsi="Times New Roman"/>
          <w:sz w:val="24"/>
          <w:szCs w:val="24"/>
        </w:rPr>
        <w:t>победителем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466F9E" w:rsidRPr="00B76760">
        <w:rPr>
          <w:rFonts w:ascii="Times New Roman" w:hAnsi="Times New Roman"/>
          <w:sz w:val="24"/>
          <w:szCs w:val="24"/>
        </w:rPr>
        <w:t>запроса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466F9E" w:rsidRPr="00B76760">
        <w:rPr>
          <w:rFonts w:ascii="Times New Roman" w:hAnsi="Times New Roman"/>
          <w:sz w:val="24"/>
          <w:szCs w:val="24"/>
        </w:rPr>
        <w:t>цен</w:t>
      </w:r>
      <w:r w:rsidR="00D54268" w:rsidRPr="00B76760">
        <w:rPr>
          <w:rFonts w:ascii="Times New Roman" w:hAnsi="Times New Roman"/>
          <w:sz w:val="24"/>
          <w:szCs w:val="24"/>
        </w:rPr>
        <w:t>.</w:t>
      </w:r>
    </w:p>
    <w:p w:rsidR="00C87330" w:rsidRPr="00B76760" w:rsidRDefault="00ED67B1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76760">
        <w:rPr>
          <w:rFonts w:ascii="Times New Roman" w:hAnsi="Times New Roman"/>
          <w:sz w:val="24"/>
          <w:szCs w:val="24"/>
        </w:rPr>
        <w:t>Организатор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запроса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цен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вправе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отказаться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от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проведения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запроса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цен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[или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любого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лота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запроса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цен]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не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позднее,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чем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за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1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(один)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день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до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даты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окончания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срока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подачи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заявок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на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участие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в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запросе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цен,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не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неся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никакой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ответственности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перед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участниками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35263D" w:rsidRPr="00B76760">
        <w:rPr>
          <w:rFonts w:ascii="Times New Roman" w:hAnsi="Times New Roman"/>
          <w:sz w:val="24"/>
          <w:szCs w:val="24"/>
        </w:rPr>
        <w:t>запроса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35263D" w:rsidRPr="00B76760">
        <w:rPr>
          <w:rFonts w:ascii="Times New Roman" w:hAnsi="Times New Roman"/>
          <w:sz w:val="24"/>
          <w:szCs w:val="24"/>
        </w:rPr>
        <w:t>цен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или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третьими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лицами,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которым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такое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действие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может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принести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убытки.</w:t>
      </w:r>
    </w:p>
    <w:p w:rsidR="00C87330" w:rsidRPr="00B76760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76760">
        <w:rPr>
          <w:rFonts w:ascii="Times New Roman" w:hAnsi="Times New Roman"/>
          <w:sz w:val="24"/>
          <w:szCs w:val="24"/>
        </w:rPr>
        <w:t>Остальные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и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более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подробные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условия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466F9E" w:rsidRPr="00B76760">
        <w:rPr>
          <w:rFonts w:ascii="Times New Roman" w:hAnsi="Times New Roman"/>
          <w:sz w:val="24"/>
          <w:szCs w:val="24"/>
        </w:rPr>
        <w:t>запроса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466F9E" w:rsidRPr="00B76760">
        <w:rPr>
          <w:rFonts w:ascii="Times New Roman" w:hAnsi="Times New Roman"/>
          <w:sz w:val="24"/>
          <w:szCs w:val="24"/>
        </w:rPr>
        <w:t>цен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содержатся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в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3E0066" w:rsidRPr="00B76760">
        <w:rPr>
          <w:rFonts w:ascii="Times New Roman" w:hAnsi="Times New Roman"/>
          <w:sz w:val="24"/>
          <w:szCs w:val="24"/>
        </w:rPr>
        <w:t>документации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3E0066" w:rsidRPr="00B76760">
        <w:rPr>
          <w:rFonts w:ascii="Times New Roman" w:hAnsi="Times New Roman"/>
          <w:sz w:val="24"/>
          <w:szCs w:val="24"/>
        </w:rPr>
        <w:t>по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466F9E" w:rsidRPr="00B76760">
        <w:rPr>
          <w:rFonts w:ascii="Times New Roman" w:hAnsi="Times New Roman"/>
          <w:sz w:val="24"/>
          <w:szCs w:val="24"/>
        </w:rPr>
        <w:t>запросу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466F9E" w:rsidRPr="00B76760">
        <w:rPr>
          <w:rFonts w:ascii="Times New Roman" w:hAnsi="Times New Roman"/>
          <w:sz w:val="24"/>
          <w:szCs w:val="24"/>
        </w:rPr>
        <w:t>цен</w:t>
      </w:r>
      <w:r w:rsidR="000B69EC" w:rsidRPr="00B76760">
        <w:rPr>
          <w:rFonts w:ascii="Times New Roman" w:hAnsi="Times New Roman"/>
          <w:sz w:val="24"/>
          <w:szCs w:val="24"/>
        </w:rPr>
        <w:t>,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0B69EC" w:rsidRPr="00B76760">
        <w:rPr>
          <w:rFonts w:ascii="Times New Roman" w:hAnsi="Times New Roman"/>
          <w:sz w:val="24"/>
          <w:szCs w:val="24"/>
        </w:rPr>
        <w:t>являющейся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0B69EC" w:rsidRPr="00B76760">
        <w:rPr>
          <w:rFonts w:ascii="Times New Roman" w:hAnsi="Times New Roman"/>
          <w:sz w:val="24"/>
          <w:szCs w:val="24"/>
        </w:rPr>
        <w:t>неотъемлемым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0B69EC" w:rsidRPr="00B76760">
        <w:rPr>
          <w:rFonts w:ascii="Times New Roman" w:hAnsi="Times New Roman"/>
          <w:sz w:val="24"/>
          <w:szCs w:val="24"/>
        </w:rPr>
        <w:t>приложением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0B69EC" w:rsidRPr="00B76760">
        <w:rPr>
          <w:rFonts w:ascii="Times New Roman" w:hAnsi="Times New Roman"/>
          <w:sz w:val="24"/>
          <w:szCs w:val="24"/>
        </w:rPr>
        <w:t>к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0B69EC" w:rsidRPr="00B76760">
        <w:rPr>
          <w:rFonts w:ascii="Times New Roman" w:hAnsi="Times New Roman"/>
          <w:sz w:val="24"/>
          <w:szCs w:val="24"/>
        </w:rPr>
        <w:t>данному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0B69EC" w:rsidRPr="00B76760">
        <w:rPr>
          <w:rFonts w:ascii="Times New Roman" w:hAnsi="Times New Roman"/>
          <w:sz w:val="24"/>
          <w:szCs w:val="24"/>
        </w:rPr>
        <w:t>извещению</w:t>
      </w:r>
      <w:r w:rsidRPr="00B76760">
        <w:rPr>
          <w:rFonts w:ascii="Times New Roman" w:hAnsi="Times New Roman"/>
          <w:sz w:val="24"/>
          <w:szCs w:val="24"/>
        </w:rPr>
        <w:t>.</w:t>
      </w:r>
    </w:p>
    <w:p w:rsidR="00C87330" w:rsidRPr="00723913" w:rsidRDefault="00C87330" w:rsidP="00B948B1">
      <w:pPr>
        <w:pStyle w:val="10"/>
        <w:keepNext w:val="0"/>
        <w:widowControl w:val="0"/>
        <w:numPr>
          <w:ilvl w:val="0"/>
          <w:numId w:val="35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b/>
          <w:sz w:val="28"/>
          <w:szCs w:val="28"/>
        </w:rPr>
      </w:pPr>
      <w:r w:rsidRPr="00723913">
        <w:rPr>
          <w:sz w:val="28"/>
          <w:szCs w:val="28"/>
        </w:rPr>
        <w:br w:type="page"/>
      </w:r>
    </w:p>
    <w:p w:rsidR="00C87330" w:rsidRPr="009F7E01" w:rsidRDefault="00C87330" w:rsidP="008E1F83">
      <w:pPr>
        <w:pStyle w:val="10"/>
        <w:keepNext w:val="0"/>
        <w:widowControl w:val="0"/>
        <w:numPr>
          <w:ilvl w:val="1"/>
          <w:numId w:val="6"/>
        </w:numPr>
        <w:tabs>
          <w:tab w:val="clear" w:pos="1440"/>
          <w:tab w:val="num" w:pos="1134"/>
          <w:tab w:val="num" w:pos="1790"/>
        </w:tabs>
        <w:ind w:left="1790" w:hanging="731"/>
        <w:jc w:val="center"/>
      </w:pPr>
      <w:bookmarkStart w:id="6" w:name="_Ref317259002"/>
      <w:bookmarkStart w:id="7" w:name="_Toc373934118"/>
      <w:r w:rsidRPr="009F7E01">
        <w:lastRenderedPageBreak/>
        <w:t>ТЕРМИНЫ</w:t>
      </w:r>
      <w:r w:rsidR="002328BB">
        <w:t xml:space="preserve"> </w:t>
      </w:r>
      <w:r w:rsidRPr="009F7E01">
        <w:t>И</w:t>
      </w:r>
      <w:r w:rsidR="002328BB">
        <w:t xml:space="preserve"> </w:t>
      </w:r>
      <w:r w:rsidRPr="009F7E01">
        <w:t>ОПРЕДЕЛЕНИЯ</w:t>
      </w:r>
      <w:bookmarkEnd w:id="6"/>
      <w:bookmarkEnd w:id="7"/>
    </w:p>
    <w:p w:rsidR="00C87330" w:rsidRPr="009F7E01" w:rsidRDefault="00C87330" w:rsidP="008E1F83">
      <w:pPr>
        <w:widowControl w:val="0"/>
        <w:ind w:firstLine="709"/>
        <w:jc w:val="both"/>
      </w:pPr>
      <w:r w:rsidRPr="009F7E01">
        <w:rPr>
          <w:b/>
        </w:rPr>
        <w:t>Заказчик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организация</w:t>
      </w:r>
      <w:r w:rsidR="002328BB">
        <w:t xml:space="preserve"> </w:t>
      </w:r>
      <w:r w:rsidR="00E1038C" w:rsidRPr="009F7E01">
        <w:t>атомной</w:t>
      </w:r>
      <w:r w:rsidR="002328BB">
        <w:t xml:space="preserve"> </w:t>
      </w:r>
      <w:r w:rsidR="00E1038C" w:rsidRPr="009F7E01">
        <w:t>отрасли</w:t>
      </w:r>
      <w:r w:rsidRPr="009F7E01">
        <w:t>,</w:t>
      </w:r>
      <w:r w:rsidR="002328BB">
        <w:t xml:space="preserve"> </w:t>
      </w:r>
      <w:r w:rsidRPr="009F7E01">
        <w:t>указанная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rPr>
          <w:u w:val="single"/>
        </w:rPr>
        <w:t>пункте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_Ref317249928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A56CF8">
        <w:rPr>
          <w:u w:val="single"/>
        </w:rPr>
        <w:t>5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9F7E01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_Ref317250097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A56CF8">
        <w:rPr>
          <w:u w:val="single"/>
        </w:rPr>
        <w:t>4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9F7E01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Pr="009F7E01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цен</w:t>
      </w:r>
      <w:r w:rsidRPr="009F7E01">
        <w:rPr>
          <w:u w:val="single"/>
        </w:rPr>
        <w:t>»</w:t>
      </w:r>
      <w:r w:rsidRPr="009F7E01">
        <w:t>,</w:t>
      </w:r>
      <w:r w:rsidR="002328BB">
        <w:t xml:space="preserve"> </w:t>
      </w:r>
      <w:r w:rsidR="00E1038C" w:rsidRPr="009F7E01">
        <w:t>являющаяся</w:t>
      </w:r>
      <w:r w:rsidR="002328BB">
        <w:t xml:space="preserve"> </w:t>
      </w:r>
      <w:r w:rsidR="00E1038C" w:rsidRPr="009F7E01">
        <w:t>собственником</w:t>
      </w:r>
      <w:r w:rsidR="002328BB">
        <w:t xml:space="preserve"> </w:t>
      </w:r>
      <w:r w:rsidR="00E1038C" w:rsidRPr="009F7E01">
        <w:t>средств</w:t>
      </w:r>
      <w:r w:rsidR="002328BB">
        <w:t xml:space="preserve"> </w:t>
      </w:r>
      <w:r w:rsidR="00E1038C" w:rsidRPr="009F7E01">
        <w:t>или</w:t>
      </w:r>
      <w:r w:rsidR="002328BB">
        <w:t xml:space="preserve"> </w:t>
      </w:r>
      <w:r w:rsidR="00E1038C" w:rsidRPr="009F7E01">
        <w:t>их</w:t>
      </w:r>
      <w:r w:rsidR="002328BB">
        <w:t xml:space="preserve"> </w:t>
      </w:r>
      <w:r w:rsidR="00E1038C" w:rsidRPr="009F7E01">
        <w:t>законным</w:t>
      </w:r>
      <w:r w:rsidR="002328BB">
        <w:t xml:space="preserve"> </w:t>
      </w:r>
      <w:r w:rsidR="00E1038C" w:rsidRPr="009F7E01">
        <w:t>распорядителем,</w:t>
      </w:r>
      <w:r w:rsidR="002328BB">
        <w:t xml:space="preserve"> </w:t>
      </w:r>
      <w:r w:rsidR="00E1038C" w:rsidRPr="009F7E01">
        <w:t>представителем</w:t>
      </w:r>
      <w:r w:rsidR="002328BB">
        <w:t xml:space="preserve"> </w:t>
      </w:r>
      <w:r w:rsidR="00E1038C" w:rsidRPr="009F7E01">
        <w:t>интересов</w:t>
      </w:r>
      <w:r w:rsidR="002328BB">
        <w:t xml:space="preserve"> </w:t>
      </w:r>
      <w:r w:rsidR="00E1038C" w:rsidRPr="009F7E01">
        <w:t>которой</w:t>
      </w:r>
      <w:r w:rsidR="002328BB">
        <w:t xml:space="preserve"> </w:t>
      </w:r>
      <w:r w:rsidR="00E1038C" w:rsidRPr="009F7E01">
        <w:t>выступают</w:t>
      </w:r>
      <w:r w:rsidR="002328BB">
        <w:t xml:space="preserve"> </w:t>
      </w:r>
      <w:r w:rsidR="00E1038C" w:rsidRPr="009F7E01">
        <w:t>руководители</w:t>
      </w:r>
      <w:r w:rsidR="002328BB">
        <w:t xml:space="preserve"> </w:t>
      </w:r>
      <w:r w:rsidR="00E1038C" w:rsidRPr="009F7E01">
        <w:t>(или</w:t>
      </w:r>
      <w:r w:rsidR="002328BB">
        <w:t xml:space="preserve"> </w:t>
      </w:r>
      <w:r w:rsidR="00E1038C" w:rsidRPr="009F7E01">
        <w:t>их</w:t>
      </w:r>
      <w:r w:rsidR="002328BB">
        <w:t xml:space="preserve"> </w:t>
      </w:r>
      <w:r w:rsidR="00E1038C" w:rsidRPr="009F7E01">
        <w:t>доверенные</w:t>
      </w:r>
      <w:r w:rsidR="002328BB">
        <w:t xml:space="preserve"> </w:t>
      </w:r>
      <w:r w:rsidR="00E1038C" w:rsidRPr="009F7E01">
        <w:t>лица),</w:t>
      </w:r>
      <w:r w:rsidR="002328BB">
        <w:t xml:space="preserve"> </w:t>
      </w:r>
      <w:r w:rsidR="005E2193" w:rsidRPr="009F7E01">
        <w:t>наделенные</w:t>
      </w:r>
      <w:r w:rsidR="002328BB">
        <w:t xml:space="preserve"> </w:t>
      </w:r>
      <w:r w:rsidR="005E2193" w:rsidRPr="009F7E01">
        <w:t>правом</w:t>
      </w:r>
      <w:r w:rsidR="002328BB">
        <w:t xml:space="preserve"> </w:t>
      </w:r>
      <w:r w:rsidR="005E2193" w:rsidRPr="009F7E01">
        <w:t>совершать</w:t>
      </w:r>
      <w:r w:rsidR="002328BB">
        <w:t xml:space="preserve"> </w:t>
      </w:r>
      <w:r w:rsidR="005E2193" w:rsidRPr="009F7E01">
        <w:t>от</w:t>
      </w:r>
      <w:r w:rsidR="002328BB">
        <w:t xml:space="preserve"> </w:t>
      </w:r>
      <w:r w:rsidR="005E2193" w:rsidRPr="009F7E01">
        <w:t>его</w:t>
      </w:r>
      <w:r w:rsidR="002328BB">
        <w:t xml:space="preserve"> </w:t>
      </w:r>
      <w:r w:rsidR="005E2193" w:rsidRPr="009F7E01">
        <w:t>имени</w:t>
      </w:r>
      <w:r w:rsidR="002328BB">
        <w:t xml:space="preserve"> </w:t>
      </w:r>
      <w:r w:rsidR="005E2193" w:rsidRPr="009F7E01">
        <w:t>сделки</w:t>
      </w:r>
      <w:r w:rsidR="002328BB">
        <w:t xml:space="preserve"> </w:t>
      </w:r>
      <w:r w:rsidR="005E2193" w:rsidRPr="009F7E01">
        <w:t>(заключать</w:t>
      </w:r>
      <w:r w:rsidR="002328BB">
        <w:t xml:space="preserve"> </w:t>
      </w:r>
      <w:r w:rsidR="005E2193" w:rsidRPr="009F7E01">
        <w:t>договоры).</w:t>
      </w:r>
    </w:p>
    <w:p w:rsidR="007A3F22" w:rsidRPr="009F7E01" w:rsidRDefault="007A3F22" w:rsidP="008E1F83">
      <w:pPr>
        <w:widowControl w:val="0"/>
        <w:ind w:firstLine="709"/>
        <w:jc w:val="both"/>
      </w:pPr>
      <w:r w:rsidRPr="009F7E01">
        <w:rPr>
          <w:b/>
        </w:rPr>
        <w:t>Закупочная</w:t>
      </w:r>
      <w:r w:rsidR="002328BB">
        <w:rPr>
          <w:b/>
        </w:rPr>
        <w:t xml:space="preserve"> </w:t>
      </w:r>
      <w:r w:rsidRPr="009F7E01">
        <w:rPr>
          <w:b/>
        </w:rPr>
        <w:t>комиссия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коллегиальный</w:t>
      </w:r>
      <w:r w:rsidR="002328BB">
        <w:t xml:space="preserve"> </w:t>
      </w:r>
      <w:r w:rsidRPr="009F7E01">
        <w:t>орган,</w:t>
      </w:r>
      <w:r w:rsidR="002328BB">
        <w:t xml:space="preserve"> </w:t>
      </w:r>
      <w:r w:rsidRPr="009F7E01">
        <w:t>заранее</w:t>
      </w:r>
      <w:r w:rsidR="002328BB">
        <w:t xml:space="preserve"> </w:t>
      </w:r>
      <w:r w:rsidRPr="009F7E01">
        <w:t>сформированный</w:t>
      </w:r>
      <w:r w:rsidR="002328BB">
        <w:t xml:space="preserve"> </w:t>
      </w:r>
      <w:r w:rsidRPr="009F7E01">
        <w:t>организатором</w:t>
      </w:r>
      <w:r w:rsidR="002328BB">
        <w:t xml:space="preserve"> </w:t>
      </w:r>
      <w:r w:rsidRPr="009F7E01">
        <w:t>запроса</w:t>
      </w:r>
      <w:r w:rsidR="002328BB">
        <w:t xml:space="preserve"> </w:t>
      </w:r>
      <w:r w:rsidR="00ED3D3C" w:rsidRPr="009F7E01">
        <w:t>цен</w:t>
      </w:r>
      <w:r w:rsidR="002328BB">
        <w:t xml:space="preserve"> </w:t>
      </w:r>
      <w:r w:rsidRPr="009F7E01">
        <w:t>для</w:t>
      </w:r>
      <w:r w:rsidR="002328BB">
        <w:t xml:space="preserve"> </w:t>
      </w:r>
      <w:r w:rsidRPr="009F7E01">
        <w:t>принятия</w:t>
      </w:r>
      <w:r w:rsidR="002328BB">
        <w:t xml:space="preserve"> </w:t>
      </w:r>
      <w:r w:rsidRPr="009F7E01">
        <w:t>решений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рамках</w:t>
      </w:r>
      <w:r w:rsidR="002328BB">
        <w:t xml:space="preserve"> </w:t>
      </w:r>
      <w:r w:rsidRPr="009F7E01">
        <w:t>данно</w:t>
      </w:r>
      <w:r w:rsidR="00ED3D3C" w:rsidRPr="009F7E01">
        <w:t>го</w:t>
      </w:r>
      <w:r w:rsidR="002328BB">
        <w:t xml:space="preserve"> </w:t>
      </w:r>
      <w:r w:rsidR="00ED3D3C" w:rsidRPr="009F7E01">
        <w:t>запроса</w:t>
      </w:r>
      <w:r w:rsidR="002328BB">
        <w:t xml:space="preserve"> </w:t>
      </w:r>
      <w:r w:rsidR="00ED3D3C" w:rsidRPr="009F7E01">
        <w:t>цен</w:t>
      </w:r>
      <w:r w:rsidRPr="009F7E01">
        <w:t>.</w:t>
      </w:r>
    </w:p>
    <w:p w:rsidR="00E55E60" w:rsidRPr="009F7E01" w:rsidRDefault="00E55E60" w:rsidP="008E1F83">
      <w:pPr>
        <w:widowControl w:val="0"/>
        <w:ind w:firstLine="709"/>
        <w:jc w:val="both"/>
      </w:pPr>
      <w:r w:rsidRPr="009F7E01">
        <w:rPr>
          <w:b/>
        </w:rPr>
        <w:t>Лот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часть</w:t>
      </w:r>
      <w:r w:rsidR="002328BB">
        <w:t xml:space="preserve"> </w:t>
      </w:r>
      <w:r w:rsidRPr="009F7E01">
        <w:t>закупаем</w:t>
      </w:r>
      <w:r w:rsidR="00E1038C" w:rsidRPr="009F7E01">
        <w:t>ых</w:t>
      </w:r>
      <w:r w:rsidR="002328BB">
        <w:t xml:space="preserve"> </w:t>
      </w:r>
      <w:r w:rsidR="00E1038C" w:rsidRPr="009F7E01">
        <w:t>товаров,</w:t>
      </w:r>
      <w:r w:rsidR="002328BB">
        <w:t xml:space="preserve"> </w:t>
      </w:r>
      <w:r w:rsidR="00E1038C" w:rsidRPr="009F7E01">
        <w:t>работ,</w:t>
      </w:r>
      <w:r w:rsidR="002328BB">
        <w:t xml:space="preserve"> </w:t>
      </w:r>
      <w:r w:rsidR="00E1038C" w:rsidRPr="009F7E01">
        <w:t>услуг</w:t>
      </w:r>
      <w:r w:rsidRPr="009F7E01">
        <w:t>,</w:t>
      </w:r>
      <w:r w:rsidR="002328BB">
        <w:t xml:space="preserve"> </w:t>
      </w:r>
      <w:r w:rsidRPr="009F7E01">
        <w:t>явно</w:t>
      </w:r>
      <w:r w:rsidR="002328BB">
        <w:t xml:space="preserve"> </w:t>
      </w:r>
      <w:r w:rsidRPr="009F7E01">
        <w:t>обособленная</w:t>
      </w:r>
      <w:r w:rsidR="002328BB">
        <w:t xml:space="preserve"> </w:t>
      </w:r>
      <w:r w:rsidRPr="009F7E01">
        <w:t>в</w:t>
      </w:r>
      <w:r w:rsidR="002328BB">
        <w:t xml:space="preserve"> </w:t>
      </w:r>
      <w:r w:rsidR="003E0066" w:rsidRPr="009F7E01">
        <w:t>документации</w:t>
      </w:r>
      <w:r w:rsidR="002328BB">
        <w:t xml:space="preserve"> </w:t>
      </w:r>
      <w:r w:rsidR="003E0066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Pr="009F7E01">
        <w:t>,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которую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рамках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Pr="009F7E01">
        <w:t>подается</w:t>
      </w:r>
      <w:r w:rsidR="002328BB">
        <w:t xml:space="preserve"> </w:t>
      </w:r>
      <w:r w:rsidRPr="009F7E01">
        <w:t>отдельное</w:t>
      </w:r>
      <w:r w:rsidR="002328BB">
        <w:t xml:space="preserve"> </w:t>
      </w:r>
      <w:r w:rsidRPr="009F7E01">
        <w:t>предложение.</w:t>
      </w:r>
    </w:p>
    <w:p w:rsidR="00E55E60" w:rsidRPr="009F7E01" w:rsidRDefault="00E55E60" w:rsidP="008E1F83">
      <w:pPr>
        <w:widowControl w:val="0"/>
        <w:ind w:firstLine="709"/>
        <w:jc w:val="both"/>
      </w:pPr>
      <w:r w:rsidRPr="009F7E01">
        <w:rPr>
          <w:b/>
        </w:rPr>
        <w:t>Начальная</w:t>
      </w:r>
      <w:r w:rsidR="002328BB">
        <w:rPr>
          <w:b/>
        </w:rPr>
        <w:t xml:space="preserve"> </w:t>
      </w:r>
      <w:r w:rsidRPr="009F7E01">
        <w:rPr>
          <w:b/>
        </w:rPr>
        <w:t>(максимальная)</w:t>
      </w:r>
      <w:r w:rsidR="002328BB">
        <w:rPr>
          <w:b/>
        </w:rPr>
        <w:t xml:space="preserve"> </w:t>
      </w:r>
      <w:r w:rsidRPr="009F7E01">
        <w:rPr>
          <w:b/>
        </w:rPr>
        <w:t>цена</w:t>
      </w:r>
      <w:r w:rsidR="002328BB">
        <w:rPr>
          <w:b/>
        </w:rPr>
        <w:t xml:space="preserve"> </w:t>
      </w:r>
      <w:r w:rsidRPr="009F7E01">
        <w:rPr>
          <w:b/>
        </w:rPr>
        <w:t>договора</w:t>
      </w:r>
      <w:r w:rsidR="002328BB">
        <w:t xml:space="preserve"> </w:t>
      </w:r>
      <w:r w:rsidRPr="009F7E01">
        <w:rPr>
          <w:b/>
          <w:i/>
        </w:rPr>
        <w:t>[цена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лота]</w:t>
      </w:r>
      <w:r w:rsidR="002328BB">
        <w:t xml:space="preserve"> </w:t>
      </w:r>
      <w:r w:rsidRPr="009F7E01">
        <w:t>–</w:t>
      </w:r>
      <w:r w:rsidR="002328BB">
        <w:t xml:space="preserve"> </w:t>
      </w:r>
      <w:r w:rsidR="00F306A3" w:rsidRPr="009F7E01">
        <w:t>указанная</w:t>
      </w:r>
      <w:r w:rsidR="002328BB">
        <w:t xml:space="preserve"> </w:t>
      </w:r>
      <w:r w:rsidR="00F306A3" w:rsidRPr="009F7E01">
        <w:t>в</w:t>
      </w:r>
      <w:r w:rsidR="002328BB">
        <w:t xml:space="preserve"> </w:t>
      </w:r>
      <w:r w:rsidR="00F306A3" w:rsidRPr="009F7E01">
        <w:rPr>
          <w:u w:val="single"/>
        </w:rPr>
        <w:t>пункте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_Ref317250440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A56CF8">
        <w:rPr>
          <w:u w:val="single"/>
        </w:rPr>
        <w:t>8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="00F306A3" w:rsidRPr="009F7E01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_Ref317250449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A56CF8">
        <w:rPr>
          <w:u w:val="single"/>
        </w:rPr>
        <w:t>4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="00F306A3" w:rsidRPr="009F7E01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="00F306A3" w:rsidRPr="009F7E01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цен</w:t>
      </w:r>
      <w:r w:rsidR="00F306A3" w:rsidRPr="009F7E01">
        <w:rPr>
          <w:u w:val="single"/>
        </w:rPr>
        <w:t>»</w:t>
      </w:r>
      <w:r w:rsidR="00F306A3" w:rsidRPr="009F7E01">
        <w:t>,</w:t>
      </w:r>
      <w:r w:rsidR="002328BB">
        <w:t xml:space="preserve"> </w:t>
      </w:r>
      <w:r w:rsidRPr="009F7E01">
        <w:t>предельно</w:t>
      </w:r>
      <w:r w:rsidR="002328BB">
        <w:t xml:space="preserve"> </w:t>
      </w:r>
      <w:r w:rsidRPr="009F7E01">
        <w:t>допустимая</w:t>
      </w:r>
      <w:r w:rsidR="002328BB">
        <w:t xml:space="preserve"> </w:t>
      </w:r>
      <w:r w:rsidRPr="009F7E01">
        <w:t>цена</w:t>
      </w:r>
      <w:r w:rsidR="002328BB">
        <w:t xml:space="preserve"> </w:t>
      </w:r>
      <w:r w:rsidRPr="009F7E01">
        <w:t>договора</w:t>
      </w:r>
      <w:r w:rsidR="002328BB">
        <w:t xml:space="preserve"> </w:t>
      </w:r>
      <w:r w:rsidRPr="009F7E01">
        <w:rPr>
          <w:i/>
        </w:rPr>
        <w:t>[в</w:t>
      </w:r>
      <w:r w:rsidR="002328BB">
        <w:rPr>
          <w:i/>
        </w:rPr>
        <w:t xml:space="preserve"> </w:t>
      </w:r>
      <w:r w:rsidRPr="009F7E01">
        <w:rPr>
          <w:i/>
        </w:rPr>
        <w:t>отношении</w:t>
      </w:r>
      <w:r w:rsidR="002328BB">
        <w:rPr>
          <w:i/>
        </w:rPr>
        <w:t xml:space="preserve"> </w:t>
      </w:r>
      <w:r w:rsidRPr="009F7E01">
        <w:rPr>
          <w:i/>
        </w:rPr>
        <w:t>каждого</w:t>
      </w:r>
      <w:r w:rsidR="002328BB">
        <w:rPr>
          <w:i/>
        </w:rPr>
        <w:t xml:space="preserve"> </w:t>
      </w:r>
      <w:r w:rsidRPr="009F7E01">
        <w:rPr>
          <w:i/>
        </w:rPr>
        <w:t>лота</w:t>
      </w:r>
      <w:r w:rsidR="002328BB">
        <w:rPr>
          <w:i/>
        </w:rPr>
        <w:t xml:space="preserve"> </w:t>
      </w:r>
      <w:r w:rsidRPr="009F7E01">
        <w:rPr>
          <w:i/>
        </w:rPr>
        <w:t>отдельно]</w:t>
      </w:r>
      <w:r w:rsidRPr="009F7E01">
        <w:t>,</w:t>
      </w:r>
      <w:r w:rsidR="002328BB">
        <w:t xml:space="preserve"> </w:t>
      </w:r>
      <w:r w:rsidR="00E1038C" w:rsidRPr="009F7E01">
        <w:t>определяемая</w:t>
      </w:r>
      <w:r w:rsidR="002328BB">
        <w:t xml:space="preserve"> </w:t>
      </w:r>
      <w:r w:rsidRPr="009F7E01">
        <w:t>заказчиком</w:t>
      </w:r>
      <w:r w:rsidR="002328BB">
        <w:t xml:space="preserve"> </w:t>
      </w:r>
      <w:r w:rsidRPr="009F7E01">
        <w:t>в</w:t>
      </w:r>
      <w:r w:rsidR="002328BB">
        <w:t xml:space="preserve"> </w:t>
      </w:r>
      <w:r w:rsidR="003E0066" w:rsidRPr="009F7E01">
        <w:t>документации</w:t>
      </w:r>
      <w:r w:rsidR="002328BB">
        <w:t xml:space="preserve"> </w:t>
      </w:r>
      <w:r w:rsidR="003E0066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="00E1038C" w:rsidRPr="009F7E01">
        <w:t>и</w:t>
      </w:r>
      <w:r w:rsidR="002328BB">
        <w:t xml:space="preserve"> </w:t>
      </w:r>
      <w:r w:rsidR="00E1038C" w:rsidRPr="009F7E01">
        <w:t>рассчитываемая</w:t>
      </w:r>
      <w:r w:rsidR="002328BB">
        <w:t xml:space="preserve"> </w:t>
      </w:r>
      <w:r w:rsidR="00E1038C" w:rsidRPr="009F7E01">
        <w:t>в</w:t>
      </w:r>
      <w:r w:rsidR="002328BB">
        <w:t xml:space="preserve"> </w:t>
      </w:r>
      <w:r w:rsidR="00E1038C" w:rsidRPr="009F7E01">
        <w:t>порядке,</w:t>
      </w:r>
      <w:r w:rsidR="002328BB">
        <w:t xml:space="preserve"> </w:t>
      </w:r>
      <w:r w:rsidR="00E1038C" w:rsidRPr="009F7E01">
        <w:t>установленном</w:t>
      </w:r>
      <w:r w:rsidR="002328BB">
        <w:t xml:space="preserve"> </w:t>
      </w:r>
      <w:r w:rsidR="00E1038C" w:rsidRPr="009F7E01">
        <w:t>в</w:t>
      </w:r>
      <w:r w:rsidR="002328BB">
        <w:t xml:space="preserve"> </w:t>
      </w:r>
      <w:r w:rsidR="00E1038C" w:rsidRPr="009F7E01">
        <w:t>Едином</w:t>
      </w:r>
      <w:r w:rsidR="002328BB">
        <w:t xml:space="preserve"> </w:t>
      </w:r>
      <w:r w:rsidR="00E1038C" w:rsidRPr="009F7E01">
        <w:t>отраслевом</w:t>
      </w:r>
      <w:r w:rsidR="002328BB">
        <w:t xml:space="preserve"> </w:t>
      </w:r>
      <w:r w:rsidR="00E1038C" w:rsidRPr="009F7E01">
        <w:t>стандарте</w:t>
      </w:r>
      <w:r w:rsidR="002328BB">
        <w:t xml:space="preserve"> </w:t>
      </w:r>
      <w:r w:rsidR="00E1038C" w:rsidRPr="009F7E01">
        <w:t>закупок</w:t>
      </w:r>
      <w:r w:rsidR="002328BB">
        <w:t xml:space="preserve"> </w:t>
      </w:r>
      <w:r w:rsidR="00E1038C" w:rsidRPr="009F7E01">
        <w:t>(Положении</w:t>
      </w:r>
      <w:r w:rsidR="002328BB">
        <w:t xml:space="preserve"> </w:t>
      </w:r>
      <w:r w:rsidR="00E1038C" w:rsidRPr="009F7E01">
        <w:t>о</w:t>
      </w:r>
      <w:r w:rsidR="002328BB">
        <w:t xml:space="preserve"> </w:t>
      </w:r>
      <w:r w:rsidR="00E1038C" w:rsidRPr="009F7E01">
        <w:t>закупке)</w:t>
      </w:r>
      <w:r w:rsidR="002328BB">
        <w:t xml:space="preserve"> </w:t>
      </w:r>
      <w:r w:rsidR="00E1038C" w:rsidRPr="009F7E01">
        <w:t>Государственной</w:t>
      </w:r>
      <w:r w:rsidR="002328BB">
        <w:t xml:space="preserve"> </w:t>
      </w:r>
      <w:r w:rsidR="00E1038C" w:rsidRPr="009F7E01">
        <w:t>корпорации</w:t>
      </w:r>
      <w:r w:rsidR="002328BB">
        <w:t xml:space="preserve"> </w:t>
      </w:r>
      <w:r w:rsidR="00E1038C" w:rsidRPr="009F7E01">
        <w:t>по</w:t>
      </w:r>
      <w:r w:rsidR="002328BB">
        <w:t xml:space="preserve"> </w:t>
      </w:r>
      <w:r w:rsidR="00E1038C" w:rsidRPr="009F7E01">
        <w:t>атомной</w:t>
      </w:r>
      <w:r w:rsidR="002328BB">
        <w:t xml:space="preserve"> </w:t>
      </w:r>
      <w:r w:rsidR="00E1038C" w:rsidRPr="009F7E01">
        <w:t>энергии</w:t>
      </w:r>
      <w:r w:rsidR="002328BB">
        <w:t xml:space="preserve"> </w:t>
      </w:r>
      <w:r w:rsidR="00E1038C" w:rsidRPr="009F7E01">
        <w:t>«Росатом».</w:t>
      </w:r>
    </w:p>
    <w:p w:rsidR="00E55E60" w:rsidRPr="009F7E01" w:rsidRDefault="00E55E60" w:rsidP="008E1F83">
      <w:pPr>
        <w:widowControl w:val="0"/>
        <w:ind w:firstLine="709"/>
        <w:jc w:val="both"/>
      </w:pPr>
      <w:r w:rsidRPr="009F7E01">
        <w:rPr>
          <w:b/>
        </w:rPr>
        <w:t>Организатор</w:t>
      </w:r>
      <w:r w:rsidR="002328BB">
        <w:rPr>
          <w:b/>
        </w:rPr>
        <w:t xml:space="preserve"> </w:t>
      </w:r>
      <w:r w:rsidR="00466F9E" w:rsidRPr="009F7E01">
        <w:rPr>
          <w:b/>
        </w:rPr>
        <w:t>запроса</w:t>
      </w:r>
      <w:r w:rsidR="002328BB">
        <w:rPr>
          <w:b/>
        </w:rPr>
        <w:t xml:space="preserve"> </w:t>
      </w:r>
      <w:r w:rsidR="00466F9E" w:rsidRPr="009F7E01">
        <w:rPr>
          <w:b/>
        </w:rPr>
        <w:t>цен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организация,</w:t>
      </w:r>
      <w:r w:rsidR="002328BB">
        <w:t xml:space="preserve"> </w:t>
      </w:r>
      <w:r w:rsidRPr="009F7E01">
        <w:t>указанная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rPr>
          <w:u w:val="single"/>
        </w:rPr>
        <w:t>пункте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_Ref317250471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A56CF8">
        <w:rPr>
          <w:u w:val="single"/>
        </w:rPr>
        <w:t>6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9F7E01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_Ref317250478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A56CF8">
        <w:rPr>
          <w:u w:val="single"/>
        </w:rPr>
        <w:t>4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9F7E01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Pr="009F7E01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цен</w:t>
      </w:r>
      <w:r w:rsidRPr="009F7E01">
        <w:rPr>
          <w:u w:val="single"/>
        </w:rPr>
        <w:t>»</w:t>
      </w:r>
      <w:r w:rsidRPr="009F7E01">
        <w:t>,</w:t>
      </w:r>
      <w:r w:rsidR="002328BB">
        <w:t xml:space="preserve"> </w:t>
      </w:r>
      <w:r w:rsidRPr="009F7E01">
        <w:t>непосредственно</w:t>
      </w:r>
      <w:r w:rsidR="002328BB">
        <w:t xml:space="preserve"> </w:t>
      </w:r>
      <w:r w:rsidRPr="009F7E01">
        <w:t>выполняющая</w:t>
      </w:r>
      <w:r w:rsidR="002328BB">
        <w:t xml:space="preserve"> </w:t>
      </w:r>
      <w:r w:rsidRPr="009F7E01">
        <w:t>действия</w:t>
      </w:r>
      <w:r w:rsidR="002328BB">
        <w:t xml:space="preserve"> </w:t>
      </w:r>
      <w:r w:rsidRPr="009F7E01">
        <w:t>по</w:t>
      </w:r>
      <w:r w:rsidR="002328BB">
        <w:t xml:space="preserve"> </w:t>
      </w:r>
      <w:r w:rsidRPr="009F7E01">
        <w:t>проведению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Pr="009F7E01">
        <w:t>.</w:t>
      </w:r>
    </w:p>
    <w:p w:rsidR="0058002C" w:rsidRPr="009F7E01" w:rsidRDefault="0058002C" w:rsidP="008E1F83">
      <w:pPr>
        <w:widowControl w:val="0"/>
        <w:ind w:firstLine="709"/>
        <w:jc w:val="both"/>
      </w:pPr>
      <w:r w:rsidRPr="009F7E01">
        <w:rPr>
          <w:b/>
        </w:rPr>
        <w:t>Официальный</w:t>
      </w:r>
      <w:r w:rsidR="002328BB">
        <w:rPr>
          <w:b/>
        </w:rPr>
        <w:t xml:space="preserve"> </w:t>
      </w:r>
      <w:r w:rsidRPr="009F7E01">
        <w:rPr>
          <w:b/>
        </w:rPr>
        <w:t>сайт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официальный</w:t>
      </w:r>
      <w:r w:rsidR="002328BB">
        <w:t xml:space="preserve"> </w:t>
      </w:r>
      <w:r w:rsidRPr="009F7E01">
        <w:t>сайт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информационно-телекоммуникационной</w:t>
      </w:r>
      <w:r w:rsidR="002328BB">
        <w:t xml:space="preserve"> </w:t>
      </w:r>
      <w:r w:rsidRPr="009F7E01">
        <w:t>сети</w:t>
      </w:r>
      <w:r w:rsidR="002328BB">
        <w:t xml:space="preserve"> </w:t>
      </w:r>
      <w:r w:rsidRPr="009F7E01">
        <w:t>«Интернет»</w:t>
      </w:r>
      <w:r w:rsidR="002328BB">
        <w:t xml:space="preserve"> </w:t>
      </w:r>
      <w:r w:rsidRPr="009F7E01">
        <w:t>для</w:t>
      </w:r>
      <w:r w:rsidR="002328BB">
        <w:t xml:space="preserve"> </w:t>
      </w:r>
      <w:r w:rsidRPr="009F7E01">
        <w:t>размещения</w:t>
      </w:r>
      <w:r w:rsidR="002328BB">
        <w:t xml:space="preserve"> </w:t>
      </w:r>
      <w:r w:rsidRPr="009F7E01">
        <w:t>информации</w:t>
      </w:r>
      <w:r w:rsidR="002328BB">
        <w:t xml:space="preserve"> </w:t>
      </w:r>
      <w:r w:rsidRPr="009F7E01">
        <w:t>о</w:t>
      </w:r>
      <w:r w:rsidR="002328BB">
        <w:t xml:space="preserve"> </w:t>
      </w:r>
      <w:r w:rsidRPr="009F7E01">
        <w:t>размещении</w:t>
      </w:r>
      <w:r w:rsidR="002328BB">
        <w:t xml:space="preserve"> </w:t>
      </w:r>
      <w:r w:rsidRPr="009F7E01">
        <w:t>заказов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поставки</w:t>
      </w:r>
      <w:r w:rsidR="002328BB">
        <w:t xml:space="preserve"> </w:t>
      </w:r>
      <w:r w:rsidRPr="009F7E01">
        <w:t>товаров,</w:t>
      </w:r>
      <w:r w:rsidR="002328BB">
        <w:t xml:space="preserve"> </w:t>
      </w:r>
      <w:r w:rsidRPr="009F7E01">
        <w:t>выполнение</w:t>
      </w:r>
      <w:r w:rsidR="002328BB">
        <w:t xml:space="preserve"> </w:t>
      </w:r>
      <w:r w:rsidRPr="009F7E01">
        <w:t>работ,</w:t>
      </w:r>
      <w:r w:rsidR="002328BB">
        <w:t xml:space="preserve"> </w:t>
      </w:r>
      <w:r w:rsidRPr="009F7E01">
        <w:t>оказание</w:t>
      </w:r>
      <w:r w:rsidR="002328BB">
        <w:t xml:space="preserve"> </w:t>
      </w:r>
      <w:r w:rsidRPr="009F7E01">
        <w:t>услуг,</w:t>
      </w:r>
      <w:r w:rsidR="002328BB">
        <w:t xml:space="preserve"> </w:t>
      </w:r>
      <w:r w:rsidRPr="009F7E01">
        <w:t>определенный</w:t>
      </w:r>
      <w:r w:rsidR="002328BB">
        <w:t xml:space="preserve"> </w:t>
      </w:r>
      <w:r w:rsidRPr="009F7E01">
        <w:t>Федеральным</w:t>
      </w:r>
      <w:r w:rsidR="002328BB">
        <w:t xml:space="preserve"> </w:t>
      </w:r>
      <w:r w:rsidRPr="009F7E01">
        <w:t>законом</w:t>
      </w:r>
      <w:r w:rsidR="002328BB">
        <w:t xml:space="preserve"> </w:t>
      </w:r>
      <w:r w:rsidRPr="009F7E01">
        <w:t>«О</w:t>
      </w:r>
      <w:r w:rsidR="002328BB">
        <w:t xml:space="preserve"> </w:t>
      </w:r>
      <w:r w:rsidRPr="009F7E01">
        <w:t>закупках</w:t>
      </w:r>
      <w:r w:rsidR="002328BB">
        <w:t xml:space="preserve"> </w:t>
      </w:r>
      <w:r w:rsidRPr="009F7E01">
        <w:t>товаров,</w:t>
      </w:r>
      <w:r w:rsidR="002328BB">
        <w:t xml:space="preserve"> </w:t>
      </w:r>
      <w:r w:rsidRPr="009F7E01">
        <w:t>работ,</w:t>
      </w:r>
      <w:r w:rsidR="002328BB">
        <w:t xml:space="preserve"> </w:t>
      </w:r>
      <w:r w:rsidRPr="009F7E01">
        <w:t>услуг</w:t>
      </w:r>
      <w:r w:rsidR="002328BB">
        <w:t xml:space="preserve"> </w:t>
      </w:r>
      <w:r w:rsidRPr="009F7E01">
        <w:t>отдельными</w:t>
      </w:r>
      <w:r w:rsidR="002328BB">
        <w:t xml:space="preserve"> </w:t>
      </w:r>
      <w:r w:rsidRPr="009F7E01">
        <w:t>видами</w:t>
      </w:r>
      <w:r w:rsidR="002328BB">
        <w:t xml:space="preserve"> </w:t>
      </w:r>
      <w:r w:rsidRPr="009F7E01">
        <w:t>юридических</w:t>
      </w:r>
      <w:r w:rsidR="002328BB">
        <w:t xml:space="preserve"> </w:t>
      </w:r>
      <w:r w:rsidRPr="009F7E01">
        <w:t>лиц»</w:t>
      </w:r>
      <w:r w:rsidR="002328BB">
        <w:t xml:space="preserve"> </w:t>
      </w:r>
      <w:r w:rsidRPr="009F7E01">
        <w:t>и</w:t>
      </w:r>
      <w:r w:rsidR="002328BB">
        <w:t xml:space="preserve"> </w:t>
      </w:r>
      <w:r w:rsidRPr="009F7E01">
        <w:t>имеющий</w:t>
      </w:r>
      <w:r w:rsidR="002328BB">
        <w:t xml:space="preserve"> </w:t>
      </w:r>
      <w:r w:rsidRPr="009F7E01">
        <w:t>адрес</w:t>
      </w:r>
      <w:r w:rsidR="002328BB">
        <w:t xml:space="preserve"> </w:t>
      </w:r>
      <w:hyperlink r:id="rId22" w:history="1">
        <w:r w:rsidRPr="009F7E01">
          <w:rPr>
            <w:rStyle w:val="afa"/>
            <w:color w:val="auto"/>
          </w:rPr>
          <w:t>www.zakupki.gov.ru</w:t>
        </w:r>
      </w:hyperlink>
      <w:r w:rsidR="002328BB">
        <w:t xml:space="preserve"> </w:t>
      </w:r>
      <w:r w:rsidRPr="009F7E01">
        <w:t>и</w:t>
      </w:r>
      <w:r w:rsidR="002328BB">
        <w:t xml:space="preserve"> </w:t>
      </w:r>
      <w:r w:rsidRPr="009F7E01">
        <w:t>официальный</w:t>
      </w:r>
      <w:r w:rsidR="002328BB">
        <w:t xml:space="preserve"> </w:t>
      </w:r>
      <w:r w:rsidRPr="009F7E01">
        <w:t>сайт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информационно-телекоммуникационной</w:t>
      </w:r>
      <w:r w:rsidR="002328BB">
        <w:t xml:space="preserve"> </w:t>
      </w:r>
      <w:r w:rsidRPr="009F7E01">
        <w:t>сети</w:t>
      </w:r>
      <w:r w:rsidR="002328BB">
        <w:t xml:space="preserve"> </w:t>
      </w:r>
      <w:r w:rsidRPr="009F7E01">
        <w:t>«Интернет»,</w:t>
      </w:r>
      <w:r w:rsidR="002328BB">
        <w:t xml:space="preserve"> </w:t>
      </w:r>
      <w:r w:rsidRPr="009F7E01">
        <w:t>имеющий</w:t>
      </w:r>
      <w:r w:rsidR="002328BB">
        <w:t xml:space="preserve"> </w:t>
      </w:r>
      <w:r w:rsidRPr="009F7E01">
        <w:t>адрес</w:t>
      </w:r>
      <w:r w:rsidR="002328BB">
        <w:t xml:space="preserve"> </w:t>
      </w:r>
      <w:r w:rsidRPr="009F7E01">
        <w:rPr>
          <w:rStyle w:val="afa"/>
          <w:color w:val="auto"/>
        </w:rPr>
        <w:t>www.zakupki.</w:t>
      </w:r>
      <w:r w:rsidRPr="009F7E01">
        <w:rPr>
          <w:rStyle w:val="afa"/>
          <w:color w:val="auto"/>
          <w:lang w:val="en-US"/>
        </w:rPr>
        <w:t>rosatom</w:t>
      </w:r>
      <w:r w:rsidRPr="009F7E01">
        <w:rPr>
          <w:rStyle w:val="afa"/>
          <w:color w:val="auto"/>
        </w:rPr>
        <w:t>.ru</w:t>
      </w:r>
      <w:r w:rsidRPr="009F7E01">
        <w:t>,</w:t>
      </w:r>
      <w:r w:rsidR="002328BB">
        <w:t xml:space="preserve"> </w:t>
      </w:r>
      <w:r w:rsidRPr="009F7E01">
        <w:t>предназначенный</w:t>
      </w:r>
      <w:r w:rsidR="002328BB">
        <w:t xml:space="preserve"> </w:t>
      </w:r>
      <w:r w:rsidRPr="009F7E01">
        <w:t>для</w:t>
      </w:r>
      <w:r w:rsidR="002328BB">
        <w:t xml:space="preserve"> </w:t>
      </w:r>
      <w:r w:rsidRPr="009F7E01">
        <w:t>публикации</w:t>
      </w:r>
      <w:r w:rsidR="002328BB">
        <w:t xml:space="preserve"> </w:t>
      </w:r>
      <w:r w:rsidRPr="009F7E01">
        <w:t>информации</w:t>
      </w:r>
      <w:r w:rsidR="002328BB">
        <w:t xml:space="preserve"> </w:t>
      </w:r>
      <w:r w:rsidRPr="009F7E01">
        <w:t>о</w:t>
      </w:r>
      <w:r w:rsidR="002328BB">
        <w:t xml:space="preserve"> </w:t>
      </w:r>
      <w:r w:rsidRPr="009F7E01">
        <w:t>закупках</w:t>
      </w:r>
      <w:r w:rsidR="002328BB">
        <w:t xml:space="preserve"> </w:t>
      </w:r>
      <w:r w:rsidRPr="009F7E01">
        <w:t>атомной</w:t>
      </w:r>
      <w:r w:rsidR="002328BB">
        <w:t xml:space="preserve"> </w:t>
      </w:r>
      <w:r w:rsidRPr="009F7E01">
        <w:t>отрасли.</w:t>
      </w:r>
    </w:p>
    <w:p w:rsidR="00E55E60" w:rsidRPr="009F7E01" w:rsidRDefault="00E55E60" w:rsidP="008E1F83">
      <w:pPr>
        <w:widowControl w:val="0"/>
        <w:ind w:firstLine="709"/>
        <w:jc w:val="both"/>
      </w:pPr>
      <w:r w:rsidRPr="009F7E01">
        <w:rPr>
          <w:b/>
        </w:rPr>
        <w:t>Переторжка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дополнительный</w:t>
      </w:r>
      <w:r w:rsidR="002328BB">
        <w:t xml:space="preserve"> </w:t>
      </w:r>
      <w:r w:rsidRPr="009F7E01">
        <w:t>элемент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Pr="009F7E01">
        <w:t>,</w:t>
      </w:r>
      <w:r w:rsidR="002328BB">
        <w:t xml:space="preserve"> </w:t>
      </w:r>
      <w:r w:rsidRPr="009F7E01">
        <w:t>заключающийся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добровольном</w:t>
      </w:r>
      <w:r w:rsidR="002328BB">
        <w:t xml:space="preserve"> </w:t>
      </w:r>
      <w:r w:rsidRPr="009F7E01">
        <w:t>повышении</w:t>
      </w:r>
      <w:r w:rsidR="002328BB">
        <w:t xml:space="preserve"> </w:t>
      </w:r>
      <w:r w:rsidRPr="009F7E01">
        <w:t>предпочтительности</w:t>
      </w:r>
      <w:r w:rsidR="002328BB">
        <w:t xml:space="preserve"> </w:t>
      </w:r>
      <w:r w:rsidRPr="009F7E01">
        <w:t>заявок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участие</w:t>
      </w:r>
      <w:r w:rsidR="002328BB">
        <w:t xml:space="preserve"> </w:t>
      </w:r>
      <w:r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рамках</w:t>
      </w:r>
      <w:r w:rsidR="002328BB">
        <w:t xml:space="preserve"> </w:t>
      </w:r>
      <w:r w:rsidRPr="009F7E01">
        <w:t>специально</w:t>
      </w:r>
      <w:r w:rsidR="002328BB">
        <w:t xml:space="preserve"> </w:t>
      </w:r>
      <w:r w:rsidRPr="009F7E01">
        <w:t>организованной</w:t>
      </w:r>
      <w:r w:rsidR="002328BB">
        <w:t xml:space="preserve"> </w:t>
      </w:r>
      <w:r w:rsidRPr="009F7E01">
        <w:t>для</w:t>
      </w:r>
      <w:r w:rsidR="002328BB">
        <w:t xml:space="preserve"> </w:t>
      </w:r>
      <w:r w:rsidRPr="009F7E01">
        <w:t>этого</w:t>
      </w:r>
      <w:r w:rsidR="002328BB">
        <w:t xml:space="preserve"> </w:t>
      </w:r>
      <w:r w:rsidRPr="009F7E01">
        <w:t>процедуры</w:t>
      </w:r>
      <w:r w:rsidR="002328BB">
        <w:t xml:space="preserve"> </w:t>
      </w:r>
      <w:r w:rsidR="003E71FC" w:rsidRPr="009F7E01">
        <w:t>путем</w:t>
      </w:r>
      <w:r w:rsidR="002328BB">
        <w:t xml:space="preserve"> </w:t>
      </w:r>
      <w:r w:rsidR="003E71FC" w:rsidRPr="009F7E01">
        <w:t>снижения</w:t>
      </w:r>
      <w:r w:rsidR="002328BB">
        <w:t xml:space="preserve"> </w:t>
      </w:r>
      <w:r w:rsidR="003E71FC" w:rsidRPr="009F7E01">
        <w:t>участниками</w:t>
      </w:r>
      <w:r w:rsidR="002328BB">
        <w:t xml:space="preserve"> </w:t>
      </w:r>
      <w:r w:rsidR="003E71FC" w:rsidRPr="009F7E01">
        <w:t>цены</w:t>
      </w:r>
      <w:r w:rsidR="002328BB">
        <w:t xml:space="preserve"> </w:t>
      </w:r>
      <w:r w:rsidR="003E71FC" w:rsidRPr="009F7E01">
        <w:t>своих</w:t>
      </w:r>
      <w:r w:rsidR="002328BB">
        <w:t xml:space="preserve"> </w:t>
      </w:r>
      <w:r w:rsidR="003E71FC" w:rsidRPr="009F7E01">
        <w:t>первоначально</w:t>
      </w:r>
      <w:r w:rsidR="002328BB">
        <w:t xml:space="preserve"> </w:t>
      </w:r>
      <w:r w:rsidR="003E71FC" w:rsidRPr="009F7E01">
        <w:t>поданных</w:t>
      </w:r>
      <w:r w:rsidR="002328BB">
        <w:t xml:space="preserve"> </w:t>
      </w:r>
      <w:r w:rsidR="003E71FC" w:rsidRPr="009F7E01">
        <w:t>заявок</w:t>
      </w:r>
      <w:r w:rsidR="002328BB">
        <w:t xml:space="preserve"> </w:t>
      </w:r>
      <w:r w:rsidR="003E71FC" w:rsidRPr="009F7E01">
        <w:t>на</w:t>
      </w:r>
      <w:r w:rsidR="002328BB">
        <w:t xml:space="preserve"> </w:t>
      </w:r>
      <w:r w:rsidR="003E71FC" w:rsidRPr="009F7E01">
        <w:t>участие</w:t>
      </w:r>
      <w:r w:rsidR="002328BB">
        <w:t xml:space="preserve"> </w:t>
      </w:r>
      <w:r w:rsidR="003E71FC"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2328BB">
        <w:t xml:space="preserve"> </w:t>
      </w:r>
      <w:r w:rsidR="003E71FC" w:rsidRPr="009F7E01">
        <w:t>в</w:t>
      </w:r>
      <w:r w:rsidR="002328BB">
        <w:t xml:space="preserve"> </w:t>
      </w:r>
      <w:r w:rsidR="003E71FC" w:rsidRPr="009F7E01">
        <w:t>случаях</w:t>
      </w:r>
      <w:r w:rsidR="002328BB">
        <w:t xml:space="preserve"> </w:t>
      </w:r>
      <w:r w:rsidR="003E71FC" w:rsidRPr="009F7E01">
        <w:t>и</w:t>
      </w:r>
      <w:r w:rsidR="002328BB">
        <w:t xml:space="preserve"> </w:t>
      </w:r>
      <w:r w:rsidR="003E71FC" w:rsidRPr="009F7E01">
        <w:t>порядке,</w:t>
      </w:r>
      <w:r w:rsidR="002328BB">
        <w:t xml:space="preserve"> </w:t>
      </w:r>
      <w:r w:rsidR="003E71FC" w:rsidRPr="009F7E01">
        <w:t>определенном</w:t>
      </w:r>
      <w:r w:rsidR="002328BB">
        <w:t xml:space="preserve"> </w:t>
      </w:r>
      <w:r w:rsidR="002E77A5" w:rsidRPr="009F7E01">
        <w:t>документацией</w:t>
      </w:r>
      <w:r w:rsidR="002328BB">
        <w:t xml:space="preserve"> </w:t>
      </w:r>
      <w:r w:rsidR="002E77A5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Pr="009F7E01">
        <w:t>.</w:t>
      </w:r>
    </w:p>
    <w:p w:rsidR="00E55E60" w:rsidRPr="009F7E01" w:rsidRDefault="00E55E60" w:rsidP="008E1F83">
      <w:pPr>
        <w:widowControl w:val="0"/>
        <w:ind w:firstLine="709"/>
        <w:jc w:val="both"/>
      </w:pPr>
      <w:r w:rsidRPr="009F7E01">
        <w:rPr>
          <w:b/>
        </w:rPr>
        <w:t>Победитель</w:t>
      </w:r>
      <w:r w:rsidR="002328BB">
        <w:rPr>
          <w:b/>
        </w:rPr>
        <w:t xml:space="preserve"> </w:t>
      </w:r>
      <w:r w:rsidR="00466F9E" w:rsidRPr="009F7E01">
        <w:rPr>
          <w:b/>
        </w:rPr>
        <w:t>запроса</w:t>
      </w:r>
      <w:r w:rsidR="002328BB">
        <w:rPr>
          <w:b/>
        </w:rPr>
        <w:t xml:space="preserve"> </w:t>
      </w:r>
      <w:r w:rsidR="00466F9E" w:rsidRPr="009F7E01">
        <w:rPr>
          <w:b/>
        </w:rPr>
        <w:t>цен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участник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Pr="009F7E01">
        <w:t>,</w:t>
      </w:r>
      <w:r w:rsidR="002328BB">
        <w:t xml:space="preserve"> </w:t>
      </w:r>
      <w:r w:rsidR="008353FC" w:rsidRPr="009F7E01">
        <w:t>предложивший</w:t>
      </w:r>
      <w:r w:rsidR="002328BB">
        <w:t xml:space="preserve"> </w:t>
      </w:r>
      <w:r w:rsidR="00ED67B1" w:rsidRPr="009F7E01">
        <w:t>наименьшую</w:t>
      </w:r>
      <w:r w:rsidR="002328BB">
        <w:t xml:space="preserve"> </w:t>
      </w:r>
      <w:r w:rsidR="00ED67B1" w:rsidRPr="009F7E01">
        <w:t>цену</w:t>
      </w:r>
      <w:r w:rsidR="002328BB">
        <w:t xml:space="preserve"> </w:t>
      </w:r>
      <w:r w:rsidR="008353FC" w:rsidRPr="009F7E01">
        <w:t>договора</w:t>
      </w:r>
      <w:r w:rsidR="00ED67B1" w:rsidRPr="009F7E01">
        <w:t>,</w:t>
      </w:r>
      <w:r w:rsidR="002328BB">
        <w:t xml:space="preserve"> </w:t>
      </w:r>
      <w:r w:rsidR="00ED67B1" w:rsidRPr="009F7E01">
        <w:t>при</w:t>
      </w:r>
      <w:r w:rsidR="002328BB">
        <w:t xml:space="preserve"> </w:t>
      </w:r>
      <w:r w:rsidR="00ED67B1" w:rsidRPr="009F7E01">
        <w:t>условии</w:t>
      </w:r>
      <w:r w:rsidR="002328BB">
        <w:t xml:space="preserve"> </w:t>
      </w:r>
      <w:r w:rsidR="00ED67B1" w:rsidRPr="009F7E01">
        <w:t>соответствия</w:t>
      </w:r>
      <w:r w:rsidR="002328BB">
        <w:t xml:space="preserve"> </w:t>
      </w:r>
      <w:r w:rsidR="00ED67B1" w:rsidRPr="009F7E01">
        <w:t>его</w:t>
      </w:r>
      <w:r w:rsidR="002328BB">
        <w:t xml:space="preserve"> </w:t>
      </w:r>
      <w:r w:rsidR="00ED67B1" w:rsidRPr="009F7E01">
        <w:t>заявки</w:t>
      </w:r>
      <w:r w:rsidR="002328BB">
        <w:t xml:space="preserve"> </w:t>
      </w:r>
      <w:r w:rsidR="00ED67B1" w:rsidRPr="009F7E01">
        <w:t>требованиям</w:t>
      </w:r>
      <w:r w:rsidR="002328BB">
        <w:t xml:space="preserve"> </w:t>
      </w:r>
      <w:r w:rsidR="003E0066" w:rsidRPr="009F7E01">
        <w:t>документации</w:t>
      </w:r>
      <w:r w:rsidR="002328BB">
        <w:t xml:space="preserve"> </w:t>
      </w:r>
      <w:r w:rsidR="003E0066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Pr="009F7E01">
        <w:t>.</w:t>
      </w:r>
    </w:p>
    <w:p w:rsidR="00DA5976" w:rsidRPr="009F7E01" w:rsidRDefault="00DA5976" w:rsidP="008E1F83">
      <w:pPr>
        <w:widowControl w:val="0"/>
        <w:ind w:firstLine="709"/>
        <w:jc w:val="both"/>
      </w:pPr>
      <w:r w:rsidRPr="009F7E01">
        <w:rPr>
          <w:b/>
          <w:i/>
        </w:rPr>
        <w:t>Поставщик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товара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/подрядчик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/исполнитель</w:t>
      </w:r>
      <w:r w:rsidR="002328BB">
        <w:t xml:space="preserve"> </w:t>
      </w:r>
      <w:r w:rsidRPr="009F7E01">
        <w:t>–</w:t>
      </w:r>
      <w:r w:rsidR="002328BB">
        <w:rPr>
          <w:b/>
        </w:rPr>
        <w:t xml:space="preserve"> </w:t>
      </w:r>
      <w:r w:rsidRPr="009F7E01">
        <w:t>любое</w:t>
      </w:r>
      <w:r w:rsidR="002328BB">
        <w:t xml:space="preserve"> </w:t>
      </w:r>
      <w:r w:rsidRPr="009F7E01">
        <w:t>юридическое</w:t>
      </w:r>
      <w:r w:rsidR="002328BB">
        <w:t xml:space="preserve"> </w:t>
      </w:r>
      <w:r w:rsidRPr="009F7E01">
        <w:t>или</w:t>
      </w:r>
      <w:r w:rsidR="002328BB">
        <w:t xml:space="preserve"> </w:t>
      </w:r>
      <w:r w:rsidRPr="009F7E01">
        <w:t>физическое</w:t>
      </w:r>
      <w:r w:rsidR="002328BB">
        <w:t xml:space="preserve"> </w:t>
      </w:r>
      <w:r w:rsidRPr="009F7E01">
        <w:t>лицо,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том</w:t>
      </w:r>
      <w:r w:rsidR="002328BB">
        <w:t xml:space="preserve"> </w:t>
      </w:r>
      <w:r w:rsidRPr="009F7E01">
        <w:t>числе</w:t>
      </w:r>
      <w:r w:rsidR="002328BB">
        <w:t xml:space="preserve"> </w:t>
      </w:r>
      <w:r w:rsidRPr="009F7E01">
        <w:t>индивидуальный</w:t>
      </w:r>
      <w:r w:rsidR="002328BB">
        <w:t xml:space="preserve"> </w:t>
      </w:r>
      <w:r w:rsidRPr="009F7E01">
        <w:t>предприниматель,</w:t>
      </w:r>
      <w:r w:rsidR="002328BB">
        <w:t xml:space="preserve"> </w:t>
      </w:r>
      <w:r w:rsidRPr="009F7E01">
        <w:t>способное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законных</w:t>
      </w:r>
      <w:r w:rsidR="002328BB">
        <w:t xml:space="preserve"> </w:t>
      </w:r>
      <w:r w:rsidRPr="009F7E01">
        <w:t>основаниях</w:t>
      </w:r>
      <w:r w:rsidR="002328BB">
        <w:t xml:space="preserve"> </w:t>
      </w:r>
      <w:r w:rsidRPr="009F7E01">
        <w:t>осуществить</w:t>
      </w:r>
      <w:r w:rsidR="002328BB">
        <w:t xml:space="preserve"> </w:t>
      </w:r>
      <w:r w:rsidRPr="009F7E01">
        <w:rPr>
          <w:b/>
          <w:i/>
        </w:rPr>
        <w:t>поставку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товаров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/работ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/услуг</w:t>
      </w:r>
      <w:r w:rsidRPr="009F7E01">
        <w:t>,</w:t>
      </w:r>
      <w:r w:rsidR="002328BB">
        <w:t xml:space="preserve"> </w:t>
      </w:r>
      <w:r w:rsidRPr="009F7E01">
        <w:t>иных</w:t>
      </w:r>
      <w:r w:rsidR="002328BB">
        <w:t xml:space="preserve"> </w:t>
      </w:r>
      <w:r w:rsidRPr="009F7E01">
        <w:t>объектов</w:t>
      </w:r>
      <w:r w:rsidR="002328BB">
        <w:t xml:space="preserve"> </w:t>
      </w:r>
      <w:r w:rsidRPr="009F7E01">
        <w:t>гражданских</w:t>
      </w:r>
      <w:r w:rsidR="002328BB">
        <w:t xml:space="preserve"> </w:t>
      </w:r>
      <w:r w:rsidRPr="009F7E01">
        <w:t>прав,</w:t>
      </w:r>
      <w:r w:rsidR="002328BB">
        <w:t xml:space="preserve"> </w:t>
      </w:r>
      <w:r w:rsidRPr="009F7E01">
        <w:t>приобретаемых</w:t>
      </w:r>
      <w:r w:rsidR="002328BB">
        <w:t xml:space="preserve"> </w:t>
      </w:r>
      <w:r w:rsidRPr="009F7E01">
        <w:t>заказчиком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возмездной</w:t>
      </w:r>
      <w:r w:rsidR="002328BB">
        <w:t xml:space="preserve"> </w:t>
      </w:r>
      <w:r w:rsidRPr="009F7E01">
        <w:t>основе.</w:t>
      </w:r>
    </w:p>
    <w:p w:rsidR="00F306A3" w:rsidRPr="009F7E01" w:rsidRDefault="00F306A3" w:rsidP="008E1F83">
      <w:pPr>
        <w:widowControl w:val="0"/>
        <w:ind w:firstLine="709"/>
        <w:jc w:val="both"/>
      </w:pPr>
      <w:r w:rsidRPr="009F7E01">
        <w:rPr>
          <w:b/>
        </w:rPr>
        <w:t>Продукция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товары,</w:t>
      </w:r>
      <w:r w:rsidR="002328BB">
        <w:t xml:space="preserve"> </w:t>
      </w:r>
      <w:r w:rsidRPr="009F7E01">
        <w:t>работы,</w:t>
      </w:r>
      <w:r w:rsidR="002328BB">
        <w:t xml:space="preserve"> </w:t>
      </w:r>
      <w:r w:rsidRPr="009F7E01">
        <w:t>услуги,</w:t>
      </w:r>
      <w:r w:rsidR="002328BB">
        <w:t xml:space="preserve"> </w:t>
      </w:r>
      <w:r w:rsidRPr="009F7E01">
        <w:t>иные</w:t>
      </w:r>
      <w:r w:rsidR="002328BB">
        <w:t xml:space="preserve"> </w:t>
      </w:r>
      <w:r w:rsidRPr="009F7E01">
        <w:t>объекты</w:t>
      </w:r>
      <w:r w:rsidR="002328BB">
        <w:t xml:space="preserve"> </w:t>
      </w:r>
      <w:r w:rsidRPr="009F7E01">
        <w:t>гражданских</w:t>
      </w:r>
      <w:r w:rsidR="002328BB">
        <w:t xml:space="preserve"> </w:t>
      </w:r>
      <w:r w:rsidRPr="009F7E01">
        <w:t>прав,</w:t>
      </w:r>
      <w:r w:rsidR="002328BB">
        <w:t xml:space="preserve"> </w:t>
      </w:r>
      <w:r w:rsidRPr="009F7E01">
        <w:t>приобретаемые</w:t>
      </w:r>
      <w:r w:rsidR="002328BB">
        <w:t xml:space="preserve"> </w:t>
      </w:r>
      <w:r w:rsidRPr="009F7E01">
        <w:t>заказчиком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возмездной</w:t>
      </w:r>
      <w:r w:rsidR="002328BB">
        <w:t xml:space="preserve"> </w:t>
      </w:r>
      <w:r w:rsidRPr="009F7E01">
        <w:t>основе.</w:t>
      </w:r>
    </w:p>
    <w:p w:rsidR="00FA013F" w:rsidRPr="009F7E01" w:rsidRDefault="00FA013F" w:rsidP="008E1F83">
      <w:pPr>
        <w:widowControl w:val="0"/>
        <w:ind w:firstLine="709"/>
        <w:jc w:val="both"/>
        <w:rPr>
          <w:i/>
        </w:rPr>
      </w:pPr>
      <w:r w:rsidRPr="009F7E01">
        <w:rPr>
          <w:b/>
        </w:rPr>
        <w:t>Участник</w:t>
      </w:r>
      <w:r w:rsidR="002328BB">
        <w:rPr>
          <w:b/>
        </w:rPr>
        <w:t xml:space="preserve"> </w:t>
      </w:r>
      <w:r w:rsidR="00466F9E" w:rsidRPr="009F7E01">
        <w:rPr>
          <w:b/>
        </w:rPr>
        <w:t>запроса</w:t>
      </w:r>
      <w:r w:rsidR="002328BB">
        <w:rPr>
          <w:b/>
        </w:rPr>
        <w:t xml:space="preserve"> </w:t>
      </w:r>
      <w:r w:rsidR="00466F9E" w:rsidRPr="009F7E01">
        <w:rPr>
          <w:b/>
        </w:rPr>
        <w:t>цен</w:t>
      </w:r>
      <w:r w:rsidR="002328BB">
        <w:t xml:space="preserve"> </w:t>
      </w:r>
      <w:r w:rsidRPr="009F7E01">
        <w:t>–</w:t>
      </w:r>
      <w:r w:rsidR="002328BB">
        <w:t xml:space="preserve"> </w:t>
      </w:r>
      <w:r w:rsidR="00DA5976" w:rsidRPr="009F7E01">
        <w:rPr>
          <w:b/>
          <w:i/>
        </w:rPr>
        <w:t>поставщик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товара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/подрядчик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/исполнитель</w:t>
      </w:r>
      <w:r w:rsidR="002328BB">
        <w:t xml:space="preserve"> </w:t>
      </w:r>
      <w:r w:rsidR="003E71FC" w:rsidRPr="009F7E01">
        <w:t>или</w:t>
      </w:r>
      <w:r w:rsidR="002328BB">
        <w:t xml:space="preserve"> </w:t>
      </w:r>
      <w:r w:rsidR="003E71FC" w:rsidRPr="009F7E01">
        <w:t>несколько</w:t>
      </w:r>
      <w:r w:rsidR="002328BB">
        <w:t xml:space="preserve"> </w:t>
      </w:r>
      <w:r w:rsidR="00DA5976" w:rsidRPr="009F7E01">
        <w:rPr>
          <w:b/>
          <w:i/>
        </w:rPr>
        <w:t>поставщиков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товара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/подрядчиков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/исполнителей</w:t>
      </w:r>
      <w:r w:rsidR="003E71FC" w:rsidRPr="009F7E01">
        <w:t>,</w:t>
      </w:r>
      <w:r w:rsidR="002328BB">
        <w:t xml:space="preserve"> </w:t>
      </w:r>
      <w:r w:rsidR="003E71FC" w:rsidRPr="009F7E01">
        <w:t>выступающих</w:t>
      </w:r>
      <w:r w:rsidR="002328BB">
        <w:t xml:space="preserve"> </w:t>
      </w:r>
      <w:r w:rsidR="003E71FC" w:rsidRPr="009F7E01">
        <w:t>на</w:t>
      </w:r>
      <w:r w:rsidR="002328BB">
        <w:t xml:space="preserve"> </w:t>
      </w:r>
      <w:r w:rsidR="003E71FC" w:rsidRPr="009F7E01">
        <w:t>стороне</w:t>
      </w:r>
      <w:r w:rsidR="002328BB">
        <w:t xml:space="preserve"> </w:t>
      </w:r>
      <w:r w:rsidR="00DA5976" w:rsidRPr="009F7E01">
        <w:t>одного</w:t>
      </w:r>
      <w:r w:rsidR="002328BB">
        <w:t xml:space="preserve"> </w:t>
      </w:r>
      <w:r w:rsidR="00DA5976" w:rsidRPr="009F7E01">
        <w:rPr>
          <w:b/>
          <w:i/>
        </w:rPr>
        <w:t>поставщика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товара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/подрядчика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/исполнителя</w:t>
      </w:r>
      <w:r w:rsidR="002328BB">
        <w:t xml:space="preserve"> </w:t>
      </w:r>
      <w:r w:rsidR="00DA5976" w:rsidRPr="009F7E01">
        <w:t>в</w:t>
      </w:r>
      <w:r w:rsidR="002328BB">
        <w:t xml:space="preserve"> </w:t>
      </w:r>
      <w:r w:rsidR="00DA5976" w:rsidRPr="009F7E01">
        <w:t>рамках</w:t>
      </w:r>
      <w:r w:rsidR="002328BB">
        <w:t xml:space="preserve"> </w:t>
      </w:r>
      <w:r w:rsidR="00DA5976" w:rsidRPr="009F7E01">
        <w:t>участия</w:t>
      </w:r>
      <w:r w:rsidR="002328BB">
        <w:t xml:space="preserve"> </w:t>
      </w:r>
      <w:r w:rsidR="00DA5976"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DA5976" w:rsidRPr="009F7E01">
        <w:t>,</w:t>
      </w:r>
      <w:r w:rsidR="002328BB">
        <w:t xml:space="preserve"> </w:t>
      </w:r>
      <w:r w:rsidR="00DA5976" w:rsidRPr="009F7E01">
        <w:t>независимо</w:t>
      </w:r>
      <w:r w:rsidR="002328BB">
        <w:t xml:space="preserve"> </w:t>
      </w:r>
      <w:r w:rsidR="00DA5976" w:rsidRPr="009F7E01">
        <w:t>от</w:t>
      </w:r>
      <w:r w:rsidR="002328BB">
        <w:t xml:space="preserve"> </w:t>
      </w:r>
      <w:r w:rsidR="00DA5976" w:rsidRPr="009F7E01">
        <w:t>организационно-правовой</w:t>
      </w:r>
      <w:r w:rsidR="002328BB">
        <w:t xml:space="preserve"> </w:t>
      </w:r>
      <w:r w:rsidR="00DA5976" w:rsidRPr="009F7E01">
        <w:t>формы,</w:t>
      </w:r>
      <w:r w:rsidR="002328BB">
        <w:t xml:space="preserve"> </w:t>
      </w:r>
      <w:r w:rsidR="00DA5976" w:rsidRPr="009F7E01">
        <w:t>формы</w:t>
      </w:r>
      <w:r w:rsidR="002328BB">
        <w:t xml:space="preserve"> </w:t>
      </w:r>
      <w:r w:rsidR="00DA5976" w:rsidRPr="009F7E01">
        <w:t>собственности,</w:t>
      </w:r>
      <w:r w:rsidR="002328BB">
        <w:t xml:space="preserve"> </w:t>
      </w:r>
      <w:r w:rsidR="00DA5976" w:rsidRPr="009F7E01">
        <w:t>места</w:t>
      </w:r>
      <w:r w:rsidR="002328BB">
        <w:t xml:space="preserve"> </w:t>
      </w:r>
      <w:r w:rsidR="00DA5976" w:rsidRPr="009F7E01">
        <w:t>нахождения</w:t>
      </w:r>
      <w:r w:rsidR="002328BB">
        <w:t xml:space="preserve"> </w:t>
      </w:r>
      <w:r w:rsidR="00DA5976" w:rsidRPr="009F7E01">
        <w:t>и</w:t>
      </w:r>
      <w:r w:rsidR="002328BB">
        <w:t xml:space="preserve"> </w:t>
      </w:r>
      <w:r w:rsidR="00DA5976" w:rsidRPr="009F7E01">
        <w:t>места</w:t>
      </w:r>
      <w:r w:rsidR="002328BB">
        <w:t xml:space="preserve"> </w:t>
      </w:r>
      <w:r w:rsidR="00DA5976" w:rsidRPr="009F7E01">
        <w:t>происхождения</w:t>
      </w:r>
      <w:r w:rsidR="002328BB">
        <w:t xml:space="preserve"> </w:t>
      </w:r>
      <w:r w:rsidR="00DA5976" w:rsidRPr="009F7E01">
        <w:t>капитала,</w:t>
      </w:r>
      <w:r w:rsidR="002328BB">
        <w:t xml:space="preserve"> </w:t>
      </w:r>
      <w:r w:rsidRPr="009F7E01">
        <w:t>официально</w:t>
      </w:r>
      <w:r w:rsidR="002328BB">
        <w:t xml:space="preserve"> </w:t>
      </w:r>
      <w:r w:rsidRPr="009F7E01">
        <w:t>запросивш</w:t>
      </w:r>
      <w:r w:rsidR="00DA5976" w:rsidRPr="009F7E01">
        <w:t>ий</w:t>
      </w:r>
      <w:r w:rsidR="002328BB">
        <w:t xml:space="preserve"> </w:t>
      </w:r>
      <w:r w:rsidR="002E77A5" w:rsidRPr="009F7E01">
        <w:t>документацию</w:t>
      </w:r>
      <w:r w:rsidR="002328BB">
        <w:t xml:space="preserve"> </w:t>
      </w:r>
      <w:r w:rsidR="002E77A5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Pr="009F7E01">
        <w:t>или</w:t>
      </w:r>
      <w:r w:rsidR="002328BB">
        <w:t xml:space="preserve"> </w:t>
      </w:r>
      <w:r w:rsidRPr="009F7E01">
        <w:t>запросивш</w:t>
      </w:r>
      <w:r w:rsidR="00DA5976" w:rsidRPr="009F7E01">
        <w:t>ий</w:t>
      </w:r>
      <w:r w:rsidR="002328BB">
        <w:t xml:space="preserve"> </w:t>
      </w:r>
      <w:r w:rsidRPr="009F7E01">
        <w:t>разъяснения</w:t>
      </w:r>
      <w:r w:rsidR="002328BB">
        <w:t xml:space="preserve"> </w:t>
      </w:r>
      <w:r w:rsidR="003E0066" w:rsidRPr="009F7E01">
        <w:t>документации</w:t>
      </w:r>
      <w:r w:rsidR="002328BB">
        <w:t xml:space="preserve"> </w:t>
      </w:r>
      <w:r w:rsidR="003E0066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срок</w:t>
      </w:r>
      <w:r w:rsidR="002328BB">
        <w:t xml:space="preserve"> </w:t>
      </w:r>
      <w:r w:rsidRPr="009F7E01">
        <w:t>до</w:t>
      </w:r>
      <w:r w:rsidR="002328BB">
        <w:t xml:space="preserve"> </w:t>
      </w:r>
      <w:r w:rsidRPr="009F7E01">
        <w:t>истечения</w:t>
      </w:r>
      <w:r w:rsidR="002328BB">
        <w:t xml:space="preserve"> </w:t>
      </w:r>
      <w:r w:rsidRPr="009F7E01">
        <w:t>срока</w:t>
      </w:r>
      <w:r w:rsidR="002328BB">
        <w:t xml:space="preserve"> </w:t>
      </w:r>
      <w:r w:rsidRPr="009F7E01">
        <w:t>подачи</w:t>
      </w:r>
      <w:r w:rsidR="002328BB">
        <w:t xml:space="preserve"> </w:t>
      </w:r>
      <w:r w:rsidRPr="009F7E01">
        <w:t>заявок</w:t>
      </w:r>
      <w:r w:rsidR="002328BB">
        <w:t xml:space="preserve"> </w:t>
      </w:r>
      <w:r w:rsidR="00DA5976" w:rsidRPr="009F7E01">
        <w:t>на</w:t>
      </w:r>
      <w:r w:rsidR="002328BB">
        <w:t xml:space="preserve"> </w:t>
      </w:r>
      <w:r w:rsidR="00DA5976" w:rsidRPr="009F7E01">
        <w:t>участие</w:t>
      </w:r>
      <w:r w:rsidR="002328BB">
        <w:t xml:space="preserve"> </w:t>
      </w:r>
      <w:r w:rsidR="00DA5976"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Pr="009F7E01">
        <w:t>,</w:t>
      </w:r>
      <w:r w:rsidR="002328BB">
        <w:t xml:space="preserve"> </w:t>
      </w:r>
      <w:r w:rsidRPr="009F7E01">
        <w:t>либо</w:t>
      </w:r>
      <w:r w:rsidR="002328BB">
        <w:t xml:space="preserve"> </w:t>
      </w:r>
      <w:r w:rsidRPr="009F7E01">
        <w:t>своевременно</w:t>
      </w:r>
      <w:r w:rsidR="002328BB">
        <w:t xml:space="preserve"> </w:t>
      </w:r>
      <w:r w:rsidRPr="009F7E01">
        <w:t>подавш</w:t>
      </w:r>
      <w:r w:rsidR="00DA5976" w:rsidRPr="009F7E01">
        <w:t>ий</w:t>
      </w:r>
      <w:r w:rsidR="002328BB">
        <w:t xml:space="preserve"> </w:t>
      </w:r>
      <w:r w:rsidRPr="009F7E01">
        <w:t>заявку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участие</w:t>
      </w:r>
      <w:r w:rsidR="002328BB">
        <w:t xml:space="preserve"> </w:t>
      </w:r>
      <w:r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2328BB">
        <w:t xml:space="preserve"> </w:t>
      </w:r>
      <w:r w:rsidR="001F02C2" w:rsidRPr="009F7E01">
        <w:rPr>
          <w:i/>
        </w:rPr>
        <w:t>[в</w:t>
      </w:r>
      <w:r w:rsidR="002328BB">
        <w:rPr>
          <w:i/>
        </w:rPr>
        <w:t xml:space="preserve"> </w:t>
      </w:r>
      <w:r w:rsidR="001F02C2" w:rsidRPr="009F7E01">
        <w:rPr>
          <w:i/>
        </w:rPr>
        <w:t>отношении</w:t>
      </w:r>
      <w:r w:rsidR="002328BB">
        <w:rPr>
          <w:i/>
        </w:rPr>
        <w:t xml:space="preserve"> </w:t>
      </w:r>
      <w:r w:rsidR="001F02C2" w:rsidRPr="009F7E01">
        <w:rPr>
          <w:i/>
        </w:rPr>
        <w:t>какого-либо</w:t>
      </w:r>
      <w:r w:rsidR="002328BB">
        <w:rPr>
          <w:i/>
        </w:rPr>
        <w:t xml:space="preserve"> </w:t>
      </w:r>
      <w:r w:rsidR="001F02C2" w:rsidRPr="009F7E01">
        <w:rPr>
          <w:i/>
        </w:rPr>
        <w:t>лота]</w:t>
      </w:r>
      <w:r w:rsidRPr="009F7E01">
        <w:t>.</w:t>
      </w:r>
      <w:r w:rsidR="002328BB">
        <w:t xml:space="preserve"> </w:t>
      </w:r>
      <w:r w:rsidRPr="009F7E01">
        <w:t>Участник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Pr="009F7E01">
        <w:t>утрачивает</w:t>
      </w:r>
      <w:r w:rsidR="002328BB">
        <w:t xml:space="preserve"> </w:t>
      </w:r>
      <w:r w:rsidRPr="009F7E01">
        <w:t>свой</w:t>
      </w:r>
      <w:r w:rsidR="002328BB">
        <w:t xml:space="preserve"> </w:t>
      </w:r>
      <w:r w:rsidRPr="009F7E01">
        <w:t>статус</w:t>
      </w:r>
      <w:r w:rsidR="002328BB">
        <w:t xml:space="preserve"> </w:t>
      </w:r>
      <w:r w:rsidR="001F02C2" w:rsidRPr="009F7E01">
        <w:rPr>
          <w:i/>
        </w:rPr>
        <w:t>[в</w:t>
      </w:r>
      <w:r w:rsidR="002328BB">
        <w:rPr>
          <w:i/>
        </w:rPr>
        <w:t xml:space="preserve"> </w:t>
      </w:r>
      <w:r w:rsidR="001F02C2" w:rsidRPr="009F7E01">
        <w:rPr>
          <w:i/>
        </w:rPr>
        <w:t>отношении</w:t>
      </w:r>
      <w:r w:rsidR="002328BB">
        <w:rPr>
          <w:i/>
        </w:rPr>
        <w:t xml:space="preserve"> </w:t>
      </w:r>
      <w:r w:rsidR="001F02C2" w:rsidRPr="009F7E01">
        <w:rPr>
          <w:i/>
        </w:rPr>
        <w:t>какого-либо</w:t>
      </w:r>
      <w:r w:rsidR="002328BB">
        <w:rPr>
          <w:i/>
        </w:rPr>
        <w:t xml:space="preserve"> </w:t>
      </w:r>
      <w:r w:rsidR="001F02C2" w:rsidRPr="009F7E01">
        <w:rPr>
          <w:i/>
        </w:rPr>
        <w:t>лота]</w:t>
      </w:r>
      <w:r w:rsidR="002328BB">
        <w:rPr>
          <w:i/>
        </w:rPr>
        <w:t xml:space="preserve"> </w:t>
      </w:r>
      <w:r w:rsidRPr="009F7E01">
        <w:t>после</w:t>
      </w:r>
      <w:r w:rsidR="002328BB">
        <w:t xml:space="preserve"> </w:t>
      </w:r>
      <w:r w:rsidRPr="009F7E01">
        <w:t>истечения</w:t>
      </w:r>
      <w:r w:rsidR="002328BB">
        <w:t xml:space="preserve"> </w:t>
      </w:r>
      <w:r w:rsidRPr="009F7E01">
        <w:t>срока</w:t>
      </w:r>
      <w:r w:rsidR="002328BB">
        <w:t xml:space="preserve"> </w:t>
      </w:r>
      <w:r w:rsidRPr="009F7E01">
        <w:t>подачи</w:t>
      </w:r>
      <w:r w:rsidR="002328BB">
        <w:t xml:space="preserve"> </w:t>
      </w:r>
      <w:r w:rsidRPr="009F7E01">
        <w:t>заявок</w:t>
      </w:r>
      <w:r w:rsidR="002328BB">
        <w:t xml:space="preserve"> </w:t>
      </w:r>
      <w:r w:rsidR="00DA5976" w:rsidRPr="009F7E01">
        <w:t>на</w:t>
      </w:r>
      <w:r w:rsidR="002328BB">
        <w:t xml:space="preserve"> </w:t>
      </w:r>
      <w:r w:rsidR="00DA5976" w:rsidRPr="009F7E01">
        <w:t>участие</w:t>
      </w:r>
      <w:r w:rsidR="002328BB">
        <w:t xml:space="preserve"> </w:t>
      </w:r>
      <w:r w:rsidR="00DA5976"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2328BB">
        <w:t xml:space="preserve"> </w:t>
      </w:r>
      <w:r w:rsidR="001F02C2" w:rsidRPr="009F7E01">
        <w:rPr>
          <w:i/>
        </w:rPr>
        <w:t>[по</w:t>
      </w:r>
      <w:r w:rsidR="002328BB">
        <w:rPr>
          <w:i/>
        </w:rPr>
        <w:t xml:space="preserve"> </w:t>
      </w:r>
      <w:r w:rsidR="001F02C2" w:rsidRPr="009F7E01">
        <w:rPr>
          <w:i/>
        </w:rPr>
        <w:t>данному</w:t>
      </w:r>
      <w:r w:rsidR="002328BB">
        <w:rPr>
          <w:i/>
        </w:rPr>
        <w:t xml:space="preserve"> </w:t>
      </w:r>
      <w:r w:rsidR="001F02C2" w:rsidRPr="009F7E01">
        <w:rPr>
          <w:i/>
        </w:rPr>
        <w:t>лоту]</w:t>
      </w:r>
      <w:r w:rsidRPr="009F7E01">
        <w:t>,</w:t>
      </w:r>
      <w:r w:rsidR="002328BB">
        <w:t xml:space="preserve"> </w:t>
      </w:r>
      <w:r w:rsidRPr="009F7E01">
        <w:t>если</w:t>
      </w:r>
      <w:r w:rsidR="002328BB">
        <w:t xml:space="preserve"> </w:t>
      </w:r>
      <w:r w:rsidRPr="009F7E01">
        <w:t>такой</w:t>
      </w:r>
      <w:r w:rsidR="002328BB">
        <w:t xml:space="preserve"> </w:t>
      </w:r>
      <w:r w:rsidRPr="009F7E01">
        <w:t>участник</w:t>
      </w:r>
      <w:r w:rsidR="002328BB">
        <w:t xml:space="preserve"> </w:t>
      </w:r>
      <w:r w:rsidRPr="009F7E01">
        <w:t>своевременно</w:t>
      </w:r>
      <w:r w:rsidR="002328BB">
        <w:t xml:space="preserve"> </w:t>
      </w:r>
      <w:r w:rsidRPr="009F7E01">
        <w:t>не</w:t>
      </w:r>
      <w:r w:rsidR="002328BB">
        <w:t xml:space="preserve"> </w:t>
      </w:r>
      <w:r w:rsidRPr="009F7E01">
        <w:t>подал</w:t>
      </w:r>
      <w:r w:rsidR="002328BB">
        <w:t xml:space="preserve"> </w:t>
      </w:r>
      <w:r w:rsidRPr="009F7E01">
        <w:t>свою</w:t>
      </w:r>
      <w:r w:rsidR="002328BB">
        <w:t xml:space="preserve"> </w:t>
      </w:r>
      <w:r w:rsidRPr="009F7E01">
        <w:t>заявку</w:t>
      </w:r>
      <w:r w:rsidR="002328BB">
        <w:t xml:space="preserve"> </w:t>
      </w:r>
      <w:r w:rsidR="00DA5976" w:rsidRPr="009F7E01">
        <w:t>на</w:t>
      </w:r>
      <w:r w:rsidR="002328BB">
        <w:t xml:space="preserve"> </w:t>
      </w:r>
      <w:r w:rsidR="00DA5976" w:rsidRPr="009F7E01">
        <w:t>участие</w:t>
      </w:r>
      <w:r w:rsidR="002328BB">
        <w:t xml:space="preserve"> </w:t>
      </w:r>
      <w:r w:rsidR="00DA5976"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2328BB">
        <w:t xml:space="preserve"> </w:t>
      </w:r>
      <w:r w:rsidR="001F02C2" w:rsidRPr="009F7E01">
        <w:rPr>
          <w:i/>
        </w:rPr>
        <w:t>[в</w:t>
      </w:r>
      <w:r w:rsidR="002328BB">
        <w:rPr>
          <w:i/>
        </w:rPr>
        <w:t xml:space="preserve"> </w:t>
      </w:r>
      <w:r w:rsidR="001F02C2" w:rsidRPr="009F7E01">
        <w:rPr>
          <w:i/>
        </w:rPr>
        <w:t>отношении</w:t>
      </w:r>
      <w:r w:rsidR="002328BB">
        <w:rPr>
          <w:i/>
        </w:rPr>
        <w:t xml:space="preserve"> </w:t>
      </w:r>
      <w:r w:rsidR="001F02C2" w:rsidRPr="009F7E01">
        <w:rPr>
          <w:i/>
        </w:rPr>
        <w:t>данного</w:t>
      </w:r>
      <w:r w:rsidR="002328BB">
        <w:rPr>
          <w:i/>
        </w:rPr>
        <w:t xml:space="preserve"> </w:t>
      </w:r>
      <w:r w:rsidR="001F02C2" w:rsidRPr="009F7E01">
        <w:rPr>
          <w:i/>
        </w:rPr>
        <w:t>лота].</w:t>
      </w:r>
    </w:p>
    <w:p w:rsidR="005E1A6E" w:rsidRPr="009F7E01" w:rsidRDefault="005E1A6E" w:rsidP="008E1F83">
      <w:pPr>
        <w:widowControl w:val="0"/>
        <w:ind w:firstLine="709"/>
        <w:jc w:val="both"/>
        <w:rPr>
          <w:bCs/>
        </w:rPr>
      </w:pPr>
      <w:bookmarkStart w:id="8" w:name="_Ref93141687"/>
      <w:r w:rsidRPr="009F7E01">
        <w:rPr>
          <w:b/>
        </w:rPr>
        <w:t>Эксперт</w:t>
      </w:r>
      <w:r w:rsidR="002328BB">
        <w:t xml:space="preserve"> </w:t>
      </w:r>
      <w:r w:rsidRPr="009F7E01">
        <w:t>–</w:t>
      </w:r>
      <w:r w:rsidR="002328BB">
        <w:rPr>
          <w:b/>
        </w:rPr>
        <w:t xml:space="preserve"> </w:t>
      </w:r>
      <w:r w:rsidRPr="009F7E01">
        <w:t>лицо,</w:t>
      </w:r>
      <w:r w:rsidR="002328BB">
        <w:t xml:space="preserve"> </w:t>
      </w:r>
      <w:r w:rsidRPr="009F7E01">
        <w:t>обладающее</w:t>
      </w:r>
      <w:r w:rsidR="002328BB">
        <w:t xml:space="preserve"> </w:t>
      </w:r>
      <w:r w:rsidRPr="009F7E01">
        <w:t>специальными</w:t>
      </w:r>
      <w:r w:rsidR="002328BB">
        <w:t xml:space="preserve"> </w:t>
      </w:r>
      <w:r w:rsidRPr="009F7E01">
        <w:t>знаниями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областях,</w:t>
      </w:r>
      <w:r w:rsidR="002328BB">
        <w:t xml:space="preserve"> </w:t>
      </w:r>
      <w:r w:rsidRPr="009F7E01">
        <w:t>относящихся</w:t>
      </w:r>
      <w:r w:rsidR="002328BB">
        <w:t xml:space="preserve"> </w:t>
      </w:r>
      <w:r w:rsidRPr="009F7E01">
        <w:t>к</w:t>
      </w:r>
      <w:r w:rsidR="002328BB">
        <w:t xml:space="preserve"> </w:t>
      </w:r>
      <w:r w:rsidRPr="009F7E01">
        <w:t>предмету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Pr="009F7E01">
        <w:t>,</w:t>
      </w:r>
      <w:r w:rsidR="002328BB">
        <w:t xml:space="preserve"> </w:t>
      </w:r>
      <w:r w:rsidRPr="009F7E01">
        <w:t>и</w:t>
      </w:r>
      <w:r w:rsidR="002328BB">
        <w:t xml:space="preserve"> </w:t>
      </w:r>
      <w:r w:rsidRPr="009F7E01">
        <w:t>привлекаемое</w:t>
      </w:r>
      <w:r w:rsidR="002328BB">
        <w:t xml:space="preserve"> </w:t>
      </w:r>
      <w:r w:rsidRPr="009F7E01">
        <w:t>для</w:t>
      </w:r>
      <w:r w:rsidR="002328BB">
        <w:t xml:space="preserve"> </w:t>
      </w:r>
      <w:r w:rsidR="00DF5053" w:rsidRPr="009F7E01">
        <w:t>проведения</w:t>
      </w:r>
      <w:r w:rsidR="002328BB">
        <w:t xml:space="preserve"> </w:t>
      </w:r>
      <w:r w:rsidR="00DF5053" w:rsidRPr="009F7E01">
        <w:t>экспертизы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рамках</w:t>
      </w:r>
      <w:r w:rsidR="002328BB">
        <w:t xml:space="preserve"> </w:t>
      </w:r>
      <w:r w:rsidRPr="009F7E01">
        <w:t>данного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="00F306A3" w:rsidRPr="009F7E01">
        <w:t>.</w:t>
      </w:r>
    </w:p>
    <w:bookmarkEnd w:id="8"/>
    <w:p w:rsidR="006958F6" w:rsidRPr="009F7E01" w:rsidRDefault="00507242" w:rsidP="008E1F83">
      <w:pPr>
        <w:widowControl w:val="0"/>
        <w:ind w:firstLine="709"/>
        <w:jc w:val="both"/>
      </w:pPr>
      <w:r w:rsidRPr="009F7E01">
        <w:rPr>
          <w:b/>
        </w:rPr>
        <w:t>Э</w:t>
      </w:r>
      <w:r w:rsidR="006958F6" w:rsidRPr="009F7E01">
        <w:rPr>
          <w:b/>
        </w:rPr>
        <w:t>лектронная</w:t>
      </w:r>
      <w:r w:rsidR="002328BB">
        <w:rPr>
          <w:b/>
        </w:rPr>
        <w:t xml:space="preserve"> </w:t>
      </w:r>
      <w:r w:rsidR="006958F6" w:rsidRPr="009F7E01">
        <w:rPr>
          <w:b/>
        </w:rPr>
        <w:t>торговая</w:t>
      </w:r>
      <w:r w:rsidR="002328BB">
        <w:rPr>
          <w:b/>
        </w:rPr>
        <w:t xml:space="preserve"> </w:t>
      </w:r>
      <w:r w:rsidR="006958F6" w:rsidRPr="009F7E01">
        <w:rPr>
          <w:b/>
        </w:rPr>
        <w:t>площадка</w:t>
      </w:r>
      <w:r w:rsidR="002328BB">
        <w:rPr>
          <w:b/>
        </w:rPr>
        <w:t xml:space="preserve"> </w:t>
      </w:r>
      <w:r w:rsidR="00774E5E" w:rsidRPr="009F7E01">
        <w:rPr>
          <w:b/>
        </w:rPr>
        <w:t>(ЭТП)</w:t>
      </w:r>
      <w:r w:rsidR="002328BB">
        <w:rPr>
          <w:b/>
        </w:rPr>
        <w:t xml:space="preserve"> </w:t>
      </w:r>
      <w:r w:rsidR="00E55E60" w:rsidRPr="009F7E01">
        <w:t>–</w:t>
      </w:r>
      <w:r w:rsidR="002328BB">
        <w:rPr>
          <w:b/>
        </w:rPr>
        <w:t xml:space="preserve"> </w:t>
      </w:r>
      <w:r w:rsidR="00E55E60" w:rsidRPr="009F7E01">
        <w:t>п</w:t>
      </w:r>
      <w:r w:rsidR="006958F6" w:rsidRPr="009F7E01">
        <w:t>рограммно-аппаратный</w:t>
      </w:r>
      <w:r w:rsidR="002328BB">
        <w:t xml:space="preserve"> </w:t>
      </w:r>
      <w:r w:rsidR="006958F6" w:rsidRPr="009F7E01">
        <w:t>комплекс,</w:t>
      </w:r>
      <w:r w:rsidR="002328BB">
        <w:t xml:space="preserve"> </w:t>
      </w:r>
      <w:r w:rsidR="006958F6" w:rsidRPr="009F7E01">
        <w:lastRenderedPageBreak/>
        <w:t>обеспечивающий</w:t>
      </w:r>
      <w:r w:rsidR="002328BB">
        <w:t xml:space="preserve"> </w:t>
      </w:r>
      <w:r w:rsidR="006958F6" w:rsidRPr="009F7E01">
        <w:t>проведение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="006958F6" w:rsidRPr="009F7E01">
        <w:t>в</w:t>
      </w:r>
      <w:r w:rsidR="002328BB">
        <w:t xml:space="preserve"> </w:t>
      </w:r>
      <w:r w:rsidR="006958F6" w:rsidRPr="009F7E01">
        <w:t>электронной</w:t>
      </w:r>
      <w:r w:rsidR="002328BB">
        <w:t xml:space="preserve"> </w:t>
      </w:r>
      <w:r w:rsidR="006958F6" w:rsidRPr="009F7E01">
        <w:t>форме,</w:t>
      </w:r>
      <w:r w:rsidR="002328BB">
        <w:t xml:space="preserve"> </w:t>
      </w:r>
      <w:r w:rsidR="006958F6" w:rsidRPr="009F7E01">
        <w:t>т.е.</w:t>
      </w:r>
      <w:r w:rsidR="002328BB">
        <w:t xml:space="preserve"> </w:t>
      </w:r>
      <w:r w:rsidR="006958F6" w:rsidRPr="009F7E01">
        <w:t>с</w:t>
      </w:r>
      <w:r w:rsidR="002328BB">
        <w:t xml:space="preserve"> </w:t>
      </w:r>
      <w:r w:rsidR="006958F6" w:rsidRPr="009F7E01">
        <w:t>обменом</w:t>
      </w:r>
      <w:r w:rsidR="002328BB">
        <w:t xml:space="preserve"> </w:t>
      </w:r>
      <w:r w:rsidR="006958F6" w:rsidRPr="009F7E01">
        <w:t>электронными</w:t>
      </w:r>
      <w:r w:rsidR="002328BB">
        <w:t xml:space="preserve"> </w:t>
      </w:r>
      <w:r w:rsidR="006958F6" w:rsidRPr="009F7E01">
        <w:t>документами</w:t>
      </w:r>
      <w:r w:rsidR="002328BB">
        <w:t xml:space="preserve"> </w:t>
      </w:r>
      <w:r w:rsidR="006958F6" w:rsidRPr="009F7E01">
        <w:t>или</w:t>
      </w:r>
      <w:r w:rsidR="002328BB">
        <w:t xml:space="preserve"> </w:t>
      </w:r>
      <w:r w:rsidR="006958F6" w:rsidRPr="009F7E01">
        <w:t>иными</w:t>
      </w:r>
      <w:r w:rsidR="002328BB">
        <w:t xml:space="preserve"> </w:t>
      </w:r>
      <w:r w:rsidR="006958F6" w:rsidRPr="009F7E01">
        <w:t>сведениями</w:t>
      </w:r>
      <w:r w:rsidR="002328BB">
        <w:t xml:space="preserve"> </w:t>
      </w:r>
      <w:r w:rsidR="006958F6" w:rsidRPr="009F7E01">
        <w:t>в</w:t>
      </w:r>
      <w:r w:rsidR="002328BB">
        <w:t xml:space="preserve"> </w:t>
      </w:r>
      <w:r w:rsidR="006958F6" w:rsidRPr="009F7E01">
        <w:t>электронно-цифровой</w:t>
      </w:r>
      <w:r w:rsidR="002328BB">
        <w:t xml:space="preserve"> </w:t>
      </w:r>
      <w:r w:rsidR="006958F6" w:rsidRPr="009F7E01">
        <w:t>форме,</w:t>
      </w:r>
      <w:r w:rsidR="002328BB">
        <w:t xml:space="preserve"> </w:t>
      </w:r>
      <w:r w:rsidR="006958F6" w:rsidRPr="009F7E01">
        <w:t>с</w:t>
      </w:r>
      <w:r w:rsidR="002328BB">
        <w:t xml:space="preserve"> </w:t>
      </w:r>
      <w:r w:rsidR="006958F6" w:rsidRPr="009F7E01">
        <w:t>использованием</w:t>
      </w:r>
      <w:r w:rsidR="002328BB">
        <w:t xml:space="preserve"> </w:t>
      </w:r>
      <w:r w:rsidR="006958F6" w:rsidRPr="009F7E01">
        <w:t>сети</w:t>
      </w:r>
      <w:r w:rsidR="002328BB">
        <w:t xml:space="preserve"> </w:t>
      </w:r>
      <w:r w:rsidR="006958F6" w:rsidRPr="009F7E01">
        <w:t>Интернет.</w:t>
      </w:r>
    </w:p>
    <w:p w:rsidR="006958F6" w:rsidRPr="009F7E01" w:rsidRDefault="00507242" w:rsidP="008E1F83">
      <w:pPr>
        <w:widowControl w:val="0"/>
        <w:ind w:firstLine="709"/>
        <w:jc w:val="both"/>
      </w:pPr>
      <w:r w:rsidRPr="009F7E01">
        <w:rPr>
          <w:b/>
        </w:rPr>
        <w:t>Э</w:t>
      </w:r>
      <w:r w:rsidR="006958F6" w:rsidRPr="009F7E01">
        <w:rPr>
          <w:b/>
        </w:rPr>
        <w:t>лектронная</w:t>
      </w:r>
      <w:r w:rsidR="002328BB">
        <w:rPr>
          <w:b/>
        </w:rPr>
        <w:t xml:space="preserve"> </w:t>
      </w:r>
      <w:r w:rsidR="006958F6" w:rsidRPr="009F7E01">
        <w:rPr>
          <w:b/>
        </w:rPr>
        <w:t>форма</w:t>
      </w:r>
      <w:r w:rsidR="002328BB">
        <w:rPr>
          <w:b/>
        </w:rPr>
        <w:t xml:space="preserve"> </w:t>
      </w:r>
      <w:r w:rsidR="006958F6" w:rsidRPr="009F7E01">
        <w:rPr>
          <w:b/>
        </w:rPr>
        <w:t>проведения</w:t>
      </w:r>
      <w:r w:rsidR="002328BB">
        <w:rPr>
          <w:b/>
        </w:rPr>
        <w:t xml:space="preserve"> </w:t>
      </w:r>
      <w:r w:rsidR="00466F9E" w:rsidRPr="009F7E01">
        <w:rPr>
          <w:b/>
        </w:rPr>
        <w:t>запроса</w:t>
      </w:r>
      <w:r w:rsidR="002328BB">
        <w:rPr>
          <w:b/>
        </w:rPr>
        <w:t xml:space="preserve"> </w:t>
      </w:r>
      <w:r w:rsidR="00466F9E" w:rsidRPr="009F7E01">
        <w:rPr>
          <w:b/>
        </w:rPr>
        <w:t>цен</w:t>
      </w:r>
      <w:r w:rsidR="002328BB">
        <w:t xml:space="preserve"> </w:t>
      </w:r>
      <w:r w:rsidR="00E55E60" w:rsidRPr="009F7E01">
        <w:t>–</w:t>
      </w:r>
      <w:r w:rsidR="002328BB">
        <w:t xml:space="preserve"> </w:t>
      </w:r>
      <w:r w:rsidR="00E55E60" w:rsidRPr="009F7E01">
        <w:t>п</w:t>
      </w:r>
      <w:r w:rsidR="006958F6" w:rsidRPr="009F7E01">
        <w:t>роведение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="006958F6" w:rsidRPr="009F7E01">
        <w:t>с</w:t>
      </w:r>
      <w:r w:rsidR="002328BB">
        <w:t xml:space="preserve"> </w:t>
      </w:r>
      <w:r w:rsidR="006958F6" w:rsidRPr="009F7E01">
        <w:t>использованием</w:t>
      </w:r>
      <w:r w:rsidR="002328BB">
        <w:t xml:space="preserve"> </w:t>
      </w:r>
      <w:r w:rsidR="006958F6" w:rsidRPr="009F7E01">
        <w:t>электронной</w:t>
      </w:r>
      <w:r w:rsidR="002328BB">
        <w:t xml:space="preserve"> </w:t>
      </w:r>
      <w:r w:rsidR="006958F6" w:rsidRPr="009F7E01">
        <w:t>торговой</w:t>
      </w:r>
      <w:r w:rsidR="002328BB">
        <w:t xml:space="preserve"> </w:t>
      </w:r>
      <w:r w:rsidR="006958F6" w:rsidRPr="009F7E01">
        <w:t>площадки</w:t>
      </w:r>
      <w:r w:rsidR="002328BB">
        <w:t xml:space="preserve"> </w:t>
      </w:r>
      <w:r w:rsidR="006958F6" w:rsidRPr="009F7E01">
        <w:t>и</w:t>
      </w:r>
      <w:r w:rsidR="002328BB">
        <w:t xml:space="preserve"> </w:t>
      </w:r>
      <w:r w:rsidR="006958F6" w:rsidRPr="009F7E01">
        <w:t>обменом</w:t>
      </w:r>
      <w:r w:rsidR="002328BB">
        <w:t xml:space="preserve"> </w:t>
      </w:r>
      <w:r w:rsidR="006958F6" w:rsidRPr="009F7E01">
        <w:t>электронными</w:t>
      </w:r>
      <w:r w:rsidR="002328BB">
        <w:t xml:space="preserve"> </w:t>
      </w:r>
      <w:r w:rsidR="006958F6" w:rsidRPr="009F7E01">
        <w:t>документами.</w:t>
      </w:r>
    </w:p>
    <w:p w:rsidR="006958F6" w:rsidRPr="009F7E01" w:rsidRDefault="00507242" w:rsidP="008E1F83">
      <w:pPr>
        <w:widowControl w:val="0"/>
        <w:ind w:firstLine="709"/>
        <w:jc w:val="both"/>
      </w:pPr>
      <w:r w:rsidRPr="009F7E01">
        <w:rPr>
          <w:b/>
        </w:rPr>
        <w:t>Э</w:t>
      </w:r>
      <w:r w:rsidR="006958F6" w:rsidRPr="009F7E01">
        <w:rPr>
          <w:b/>
        </w:rPr>
        <w:t>лектронный</w:t>
      </w:r>
      <w:r w:rsidR="002328BB">
        <w:rPr>
          <w:b/>
        </w:rPr>
        <w:t xml:space="preserve"> </w:t>
      </w:r>
      <w:r w:rsidR="006958F6" w:rsidRPr="009F7E01">
        <w:rPr>
          <w:b/>
        </w:rPr>
        <w:t>документ</w:t>
      </w:r>
      <w:r w:rsidR="002328BB">
        <w:t xml:space="preserve"> </w:t>
      </w:r>
      <w:r w:rsidR="00E55E60" w:rsidRPr="009F7E01">
        <w:t>–</w:t>
      </w:r>
      <w:r w:rsidR="002328BB">
        <w:t xml:space="preserve"> </w:t>
      </w:r>
      <w:r w:rsidR="00E55E60" w:rsidRPr="009F7E01">
        <w:t>э</w:t>
      </w:r>
      <w:r w:rsidR="006958F6" w:rsidRPr="009F7E01">
        <w:t>лектронное</w:t>
      </w:r>
      <w:r w:rsidR="002328BB">
        <w:t xml:space="preserve"> </w:t>
      </w:r>
      <w:r w:rsidR="006958F6" w:rsidRPr="009F7E01">
        <w:t>сообщение,</w:t>
      </w:r>
      <w:r w:rsidR="002328BB">
        <w:t xml:space="preserve"> </w:t>
      </w:r>
      <w:r w:rsidR="006958F6" w:rsidRPr="009F7E01">
        <w:t>подписанное</w:t>
      </w:r>
      <w:r w:rsidR="002328BB">
        <w:t xml:space="preserve"> </w:t>
      </w:r>
      <w:r w:rsidR="006958F6" w:rsidRPr="009F7E01">
        <w:t>электронной</w:t>
      </w:r>
      <w:r w:rsidR="002328BB">
        <w:t xml:space="preserve"> </w:t>
      </w:r>
      <w:r w:rsidR="006958F6" w:rsidRPr="009F7E01">
        <w:t>цифровой</w:t>
      </w:r>
      <w:r w:rsidR="002328BB">
        <w:t xml:space="preserve"> </w:t>
      </w:r>
      <w:r w:rsidR="006958F6" w:rsidRPr="009F7E01">
        <w:t>подписью</w:t>
      </w:r>
      <w:r w:rsidR="003F3D83" w:rsidRPr="009F7E01">
        <w:t>,</w:t>
      </w:r>
      <w:r w:rsidR="002328BB">
        <w:t xml:space="preserve"> </w:t>
      </w:r>
      <w:r w:rsidR="003F3D83" w:rsidRPr="009F7E01">
        <w:t>созданн</w:t>
      </w:r>
      <w:r w:rsidR="00331BA8" w:rsidRPr="009F7E01">
        <w:t>ое</w:t>
      </w:r>
      <w:r w:rsidR="002328BB">
        <w:t xml:space="preserve"> </w:t>
      </w:r>
      <w:r w:rsidR="003F3D83" w:rsidRPr="009F7E01">
        <w:t>и</w:t>
      </w:r>
      <w:r w:rsidR="002328BB">
        <w:t xml:space="preserve"> </w:t>
      </w:r>
      <w:r w:rsidR="003F3D83" w:rsidRPr="009F7E01">
        <w:t>оформленн</w:t>
      </w:r>
      <w:r w:rsidR="00331BA8" w:rsidRPr="009F7E01">
        <w:t>ое</w:t>
      </w:r>
      <w:r w:rsidR="002328BB">
        <w:t xml:space="preserve"> </w:t>
      </w:r>
      <w:r w:rsidR="003F3D83" w:rsidRPr="009F7E01">
        <w:t>в</w:t>
      </w:r>
      <w:r w:rsidR="002328BB">
        <w:t xml:space="preserve"> </w:t>
      </w:r>
      <w:r w:rsidR="003F3D83" w:rsidRPr="009F7E01">
        <w:t>порядке,</w:t>
      </w:r>
      <w:r w:rsidR="002328BB">
        <w:t xml:space="preserve"> </w:t>
      </w:r>
      <w:r w:rsidR="003F3D83" w:rsidRPr="009F7E01">
        <w:t>предусмотренном</w:t>
      </w:r>
      <w:r w:rsidR="002328BB">
        <w:t xml:space="preserve"> </w:t>
      </w:r>
      <w:r w:rsidR="003F3D83" w:rsidRPr="009F7E01">
        <w:t>Федеральным</w:t>
      </w:r>
      <w:r w:rsidR="002328BB">
        <w:t xml:space="preserve"> </w:t>
      </w:r>
      <w:r w:rsidR="003F3D83" w:rsidRPr="009F7E01">
        <w:t>законом</w:t>
      </w:r>
      <w:r w:rsidR="002328BB">
        <w:t xml:space="preserve"> </w:t>
      </w:r>
      <w:r w:rsidR="003F3D83" w:rsidRPr="009F7E01">
        <w:t>от</w:t>
      </w:r>
      <w:r w:rsidR="002328BB">
        <w:t xml:space="preserve"> </w:t>
      </w:r>
      <w:r w:rsidR="003F3D83" w:rsidRPr="009F7E01">
        <w:t>06</w:t>
      </w:r>
      <w:r w:rsidR="002328BB">
        <w:t xml:space="preserve"> </w:t>
      </w:r>
      <w:r w:rsidR="003F3D83" w:rsidRPr="009F7E01">
        <w:t>апреля</w:t>
      </w:r>
      <w:r w:rsidR="002328BB">
        <w:t xml:space="preserve"> </w:t>
      </w:r>
      <w:r w:rsidR="003F3D83" w:rsidRPr="009F7E01">
        <w:t>2011</w:t>
      </w:r>
      <w:r w:rsidR="002328BB">
        <w:t xml:space="preserve"> </w:t>
      </w:r>
      <w:r w:rsidR="003F3D83" w:rsidRPr="009F7E01">
        <w:t>года</w:t>
      </w:r>
      <w:r w:rsidR="002328BB">
        <w:t xml:space="preserve"> </w:t>
      </w:r>
      <w:r w:rsidR="003F3D83" w:rsidRPr="009F7E01">
        <w:t>№</w:t>
      </w:r>
      <w:r w:rsidR="002328BB">
        <w:t xml:space="preserve"> </w:t>
      </w:r>
      <w:r w:rsidR="003F3D83" w:rsidRPr="009F7E01">
        <w:t>63–ФЗ</w:t>
      </w:r>
      <w:r w:rsidR="002328BB">
        <w:t xml:space="preserve"> </w:t>
      </w:r>
      <w:r w:rsidR="003F3D83" w:rsidRPr="009F7E01">
        <w:t>«Об</w:t>
      </w:r>
      <w:r w:rsidR="002328BB">
        <w:t xml:space="preserve"> </w:t>
      </w:r>
      <w:r w:rsidR="003F3D83" w:rsidRPr="009F7E01">
        <w:t>электронной</w:t>
      </w:r>
      <w:r w:rsidR="002328BB">
        <w:t xml:space="preserve"> </w:t>
      </w:r>
      <w:r w:rsidR="003F3D83" w:rsidRPr="009F7E01">
        <w:t>подписи»</w:t>
      </w:r>
      <w:r w:rsidR="002328BB">
        <w:t xml:space="preserve"> </w:t>
      </w:r>
      <w:r w:rsidR="003F3D83" w:rsidRPr="009F7E01">
        <w:t>и</w:t>
      </w:r>
      <w:r w:rsidR="002328BB">
        <w:t xml:space="preserve"> </w:t>
      </w:r>
      <w:r w:rsidR="003F3D83" w:rsidRPr="009F7E01">
        <w:t>принятых</w:t>
      </w:r>
      <w:r w:rsidR="002328BB">
        <w:t xml:space="preserve"> </w:t>
      </w:r>
      <w:r w:rsidR="003F3D83" w:rsidRPr="009F7E01">
        <w:t>в</w:t>
      </w:r>
      <w:r w:rsidR="002328BB">
        <w:t xml:space="preserve"> </w:t>
      </w:r>
      <w:r w:rsidR="003F3D83" w:rsidRPr="009F7E01">
        <w:t>соответствии</w:t>
      </w:r>
      <w:r w:rsidR="002328BB">
        <w:t xml:space="preserve"> </w:t>
      </w:r>
      <w:r w:rsidR="003F3D83" w:rsidRPr="009F7E01">
        <w:t>с</w:t>
      </w:r>
      <w:r w:rsidR="002328BB">
        <w:t xml:space="preserve"> </w:t>
      </w:r>
      <w:r w:rsidR="003F3D83" w:rsidRPr="009F7E01">
        <w:t>ним</w:t>
      </w:r>
      <w:r w:rsidR="002328BB">
        <w:t xml:space="preserve"> </w:t>
      </w:r>
      <w:r w:rsidR="003F3D83" w:rsidRPr="009F7E01">
        <w:t>иных</w:t>
      </w:r>
      <w:r w:rsidR="002328BB">
        <w:t xml:space="preserve"> </w:t>
      </w:r>
      <w:r w:rsidR="003F3D83" w:rsidRPr="009F7E01">
        <w:t>нормативно-правовых</w:t>
      </w:r>
      <w:r w:rsidR="002328BB">
        <w:t xml:space="preserve"> </w:t>
      </w:r>
      <w:r w:rsidR="003F3D83" w:rsidRPr="009F7E01">
        <w:t>актов</w:t>
      </w:r>
      <w:r w:rsidR="002328BB">
        <w:t xml:space="preserve"> </w:t>
      </w:r>
      <w:r w:rsidR="003F3D83" w:rsidRPr="009F7E01">
        <w:t>Правительства</w:t>
      </w:r>
      <w:r w:rsidR="002328BB">
        <w:t xml:space="preserve"> </w:t>
      </w:r>
      <w:r w:rsidR="003F3D83" w:rsidRPr="009F7E01">
        <w:t>Российской</w:t>
      </w:r>
      <w:r w:rsidR="002328BB">
        <w:t xml:space="preserve"> </w:t>
      </w:r>
      <w:r w:rsidR="003F3D83" w:rsidRPr="009F7E01">
        <w:t>Федерации.</w:t>
      </w:r>
    </w:p>
    <w:p w:rsidR="00F35F38" w:rsidRPr="00164E21" w:rsidRDefault="00F35F38" w:rsidP="00164E21">
      <w:pPr>
        <w:widowControl w:val="0"/>
        <w:ind w:firstLine="709"/>
        <w:jc w:val="both"/>
        <w:rPr>
          <w:b/>
        </w:rPr>
      </w:pPr>
      <w:bookmarkStart w:id="9" w:name="_Toc314731698"/>
      <w:r w:rsidRPr="00164E21">
        <w:rPr>
          <w:b/>
        </w:rPr>
        <w:t>СОКРАЩЕНИЯ</w:t>
      </w:r>
      <w:bookmarkEnd w:id="9"/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АЭС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атомная</w:t>
      </w:r>
      <w:r w:rsidR="002328BB">
        <w:t xml:space="preserve"> </w:t>
      </w:r>
      <w:r w:rsidRPr="009F7E01">
        <w:t>электростанция.</w:t>
      </w:r>
    </w:p>
    <w:p w:rsidR="00B17920" w:rsidRPr="009F7E01" w:rsidRDefault="00B17920" w:rsidP="008E1F83">
      <w:pPr>
        <w:widowControl w:val="0"/>
        <w:ind w:firstLine="720"/>
        <w:jc w:val="both"/>
      </w:pPr>
      <w:r w:rsidRPr="009F7E01">
        <w:t>АК</w:t>
      </w:r>
      <w:r w:rsidR="002328BB">
        <w:t xml:space="preserve"> </w:t>
      </w:r>
      <w:r w:rsidRPr="009F7E01">
        <w:t>дивизиона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Арбитражный</w:t>
      </w:r>
      <w:r w:rsidR="002328BB">
        <w:t xml:space="preserve"> </w:t>
      </w:r>
      <w:r w:rsidRPr="009F7E01">
        <w:t>комитет</w:t>
      </w:r>
      <w:r w:rsidR="002328BB">
        <w:t xml:space="preserve"> </w:t>
      </w:r>
      <w:r w:rsidRPr="009F7E01">
        <w:t>дивизиона</w:t>
      </w:r>
      <w:r w:rsidR="002328BB">
        <w:t xml:space="preserve"> </w:t>
      </w:r>
      <w:r w:rsidRPr="009F7E01">
        <w:t>Госкорпорации</w:t>
      </w:r>
      <w:r w:rsidR="002328BB">
        <w:t xml:space="preserve"> </w:t>
      </w:r>
      <w:r w:rsidRPr="009F7E01">
        <w:t>«Росатом».</w:t>
      </w:r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ДЗО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дочерние</w:t>
      </w:r>
      <w:r w:rsidR="002328BB">
        <w:t xml:space="preserve"> </w:t>
      </w:r>
      <w:r w:rsidRPr="009F7E01">
        <w:t>либо</w:t>
      </w:r>
      <w:r w:rsidR="002328BB">
        <w:t xml:space="preserve"> </w:t>
      </w:r>
      <w:r w:rsidRPr="009F7E01">
        <w:t>зависимые</w:t>
      </w:r>
      <w:r w:rsidR="002328BB">
        <w:t xml:space="preserve"> </w:t>
      </w:r>
      <w:r w:rsidRPr="009F7E01">
        <w:t>общества.</w:t>
      </w:r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ЕОСЗ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Единый</w:t>
      </w:r>
      <w:r w:rsidR="002328BB">
        <w:t xml:space="preserve"> </w:t>
      </w:r>
      <w:r w:rsidRPr="009F7E01">
        <w:t>отраслевой</w:t>
      </w:r>
      <w:r w:rsidR="002328BB">
        <w:t xml:space="preserve"> </w:t>
      </w:r>
      <w:r w:rsidRPr="009F7E01">
        <w:t>стандарт</w:t>
      </w:r>
      <w:r w:rsidR="002328BB">
        <w:t xml:space="preserve"> </w:t>
      </w:r>
      <w:r w:rsidRPr="009F7E01">
        <w:t>закупок</w:t>
      </w:r>
      <w:r w:rsidR="002328BB">
        <w:t xml:space="preserve"> </w:t>
      </w:r>
      <w:r w:rsidRPr="009F7E01">
        <w:t>(Положение</w:t>
      </w:r>
      <w:r w:rsidR="002328BB">
        <w:t xml:space="preserve"> </w:t>
      </w:r>
      <w:r w:rsidRPr="009F7E01">
        <w:t>о</w:t>
      </w:r>
      <w:r w:rsidR="002328BB">
        <w:t xml:space="preserve"> </w:t>
      </w:r>
      <w:r w:rsidRPr="009F7E01">
        <w:t>закупке)</w:t>
      </w:r>
      <w:r w:rsidR="002328BB">
        <w:t xml:space="preserve"> </w:t>
      </w:r>
      <w:r w:rsidRPr="009F7E01">
        <w:t>Государственной</w:t>
      </w:r>
      <w:r w:rsidR="002328BB">
        <w:t xml:space="preserve"> </w:t>
      </w:r>
      <w:r w:rsidRPr="009F7E01">
        <w:t>корпорации</w:t>
      </w:r>
      <w:r w:rsidR="002328BB">
        <w:t xml:space="preserve"> </w:t>
      </w:r>
      <w:r w:rsidRPr="009F7E01">
        <w:t>по</w:t>
      </w:r>
      <w:r w:rsidR="002328BB">
        <w:t xml:space="preserve"> </w:t>
      </w:r>
      <w:r w:rsidRPr="009F7E01">
        <w:t>атомной</w:t>
      </w:r>
      <w:r w:rsidR="002328BB">
        <w:t xml:space="preserve"> </w:t>
      </w:r>
      <w:r w:rsidRPr="009F7E01">
        <w:t>энергии</w:t>
      </w:r>
      <w:r w:rsidR="002328BB">
        <w:t xml:space="preserve"> </w:t>
      </w:r>
      <w:r w:rsidRPr="009F7E01">
        <w:t>«Росатом»,</w:t>
      </w:r>
      <w:r w:rsidR="002328BB">
        <w:t xml:space="preserve"> </w:t>
      </w:r>
      <w:r w:rsidRPr="009F7E01">
        <w:t>утвержденный</w:t>
      </w:r>
      <w:r w:rsidR="002328BB">
        <w:t xml:space="preserve"> </w:t>
      </w:r>
      <w:r w:rsidRPr="009F7E01">
        <w:t>решением</w:t>
      </w:r>
      <w:r w:rsidR="002328BB">
        <w:t xml:space="preserve"> </w:t>
      </w:r>
      <w:r w:rsidRPr="009F7E01">
        <w:t>наблюдательного</w:t>
      </w:r>
      <w:r w:rsidR="002328BB">
        <w:t xml:space="preserve"> </w:t>
      </w:r>
      <w:r w:rsidRPr="009F7E01">
        <w:t>совета</w:t>
      </w:r>
      <w:r w:rsidR="002328BB">
        <w:t xml:space="preserve"> </w:t>
      </w:r>
      <w:r w:rsidRPr="009F7E01">
        <w:t>Госкорпорации</w:t>
      </w:r>
      <w:r w:rsidR="002328BB">
        <w:t xml:space="preserve"> </w:t>
      </w:r>
      <w:r w:rsidRPr="009F7E01">
        <w:t>«Росатом»</w:t>
      </w:r>
      <w:r w:rsidR="002328BB">
        <w:t xml:space="preserve"> </w:t>
      </w:r>
      <w:r w:rsidR="008174BC" w:rsidRPr="009F7E01">
        <w:t>(протокол</w:t>
      </w:r>
      <w:r w:rsidR="002328BB">
        <w:t xml:space="preserve"> </w:t>
      </w:r>
      <w:r w:rsidR="008174BC" w:rsidRPr="009F7E01">
        <w:t>от</w:t>
      </w:r>
      <w:r w:rsidR="002328BB">
        <w:t xml:space="preserve"> </w:t>
      </w:r>
      <w:r w:rsidR="008174BC" w:rsidRPr="009F7E01">
        <w:t>07.02.2012</w:t>
      </w:r>
      <w:r w:rsidR="002328BB">
        <w:t xml:space="preserve"> </w:t>
      </w:r>
      <w:r w:rsidR="008174BC" w:rsidRPr="009F7E01">
        <w:t>№</w:t>
      </w:r>
      <w:r w:rsidR="002328BB">
        <w:t xml:space="preserve"> </w:t>
      </w:r>
      <w:r w:rsidR="008174BC" w:rsidRPr="009F7E01">
        <w:t>37)</w:t>
      </w:r>
      <w:r w:rsidR="002328BB">
        <w:t xml:space="preserve"> </w:t>
      </w:r>
      <w:r w:rsidR="00E30A53" w:rsidRPr="009F7E01">
        <w:t>в</w:t>
      </w:r>
      <w:r w:rsidR="002328BB">
        <w:t xml:space="preserve"> </w:t>
      </w:r>
      <w:r w:rsidR="00E30A53" w:rsidRPr="009F7E01">
        <w:t>редакции</w:t>
      </w:r>
      <w:r w:rsidR="002328BB">
        <w:t xml:space="preserve"> </w:t>
      </w:r>
      <w:r w:rsidR="00E30A53" w:rsidRPr="009F7E01">
        <w:t>согласно</w:t>
      </w:r>
      <w:r w:rsidR="002328BB">
        <w:t xml:space="preserve"> </w:t>
      </w:r>
      <w:r w:rsidR="00E30A53" w:rsidRPr="009F7E01">
        <w:t>пункту</w:t>
      </w:r>
      <w:r w:rsidR="002328BB">
        <w:t xml:space="preserve"> </w:t>
      </w:r>
      <w:r w:rsidR="00E30A53" w:rsidRPr="009F7E01">
        <w:fldChar w:fldCharType="begin"/>
      </w:r>
      <w:r w:rsidR="00E30A53" w:rsidRPr="009F7E01">
        <w:instrText xml:space="preserve"> REF _Ref320260537 \r \h  \* MERGEFORMAT </w:instrText>
      </w:r>
      <w:r w:rsidR="00E30A53" w:rsidRPr="009F7E01">
        <w:fldChar w:fldCharType="separate"/>
      </w:r>
      <w:r w:rsidR="00A56CF8">
        <w:t>2</w:t>
      </w:r>
      <w:r w:rsidR="00E30A53" w:rsidRPr="009F7E01">
        <w:fldChar w:fldCharType="end"/>
      </w:r>
      <w:r w:rsidR="002328BB">
        <w:t xml:space="preserve"> </w:t>
      </w:r>
      <w:r w:rsidR="00E30A53" w:rsidRPr="009F7E01">
        <w:t>раздела</w:t>
      </w:r>
      <w:r w:rsidR="002328BB">
        <w:t xml:space="preserve"> </w:t>
      </w:r>
      <w:r w:rsidR="00E30A53" w:rsidRPr="009F7E01">
        <w:fldChar w:fldCharType="begin"/>
      </w:r>
      <w:r w:rsidR="00E30A53" w:rsidRPr="009F7E01">
        <w:instrText xml:space="preserve"> REF _Ref317249938 \r \h  \* MERGEFORMAT </w:instrText>
      </w:r>
      <w:r w:rsidR="00E30A53" w:rsidRPr="009F7E01">
        <w:fldChar w:fldCharType="separate"/>
      </w:r>
      <w:r w:rsidR="00A56CF8">
        <w:t>4</w:t>
      </w:r>
      <w:r w:rsidR="00E30A53" w:rsidRPr="009F7E01">
        <w:fldChar w:fldCharType="end"/>
      </w:r>
      <w:r w:rsidR="002328BB">
        <w:t xml:space="preserve"> </w:t>
      </w:r>
      <w:r w:rsidR="00E30A53" w:rsidRPr="009F7E01">
        <w:t>«Информационная</w:t>
      </w:r>
      <w:r w:rsidR="002328BB">
        <w:t xml:space="preserve"> </w:t>
      </w:r>
      <w:r w:rsidR="00E30A53" w:rsidRPr="009F7E01">
        <w:t>карта</w:t>
      </w:r>
      <w:r w:rsidR="002328BB">
        <w:t xml:space="preserve"> </w:t>
      </w:r>
      <w:r w:rsidR="00E30A53" w:rsidRPr="009F7E01">
        <w:t>запроса</w:t>
      </w:r>
      <w:r w:rsidR="002328BB">
        <w:t xml:space="preserve"> </w:t>
      </w:r>
      <w:r w:rsidR="00E30A53" w:rsidRPr="009F7E01">
        <w:t>цен»</w:t>
      </w:r>
      <w:r w:rsidRPr="009F7E01">
        <w:t>.</w:t>
      </w:r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НДС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налог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добавленную</w:t>
      </w:r>
      <w:r w:rsidR="002328BB">
        <w:t xml:space="preserve"> </w:t>
      </w:r>
      <w:r w:rsidRPr="009F7E01">
        <w:t>стоимость.</w:t>
      </w:r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ЦАК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Центральный</w:t>
      </w:r>
      <w:r w:rsidR="002328BB">
        <w:t xml:space="preserve"> </w:t>
      </w:r>
      <w:r w:rsidRPr="009F7E01">
        <w:t>арбитражный</w:t>
      </w:r>
      <w:r w:rsidR="002328BB">
        <w:t xml:space="preserve"> </w:t>
      </w:r>
      <w:r w:rsidRPr="009F7E01">
        <w:t>комитет</w:t>
      </w:r>
      <w:r w:rsidR="002328BB">
        <w:t xml:space="preserve"> </w:t>
      </w:r>
      <w:r w:rsidR="00DF5053" w:rsidRPr="009F7E01">
        <w:t>в</w:t>
      </w:r>
      <w:r w:rsidR="002328BB">
        <w:t xml:space="preserve"> </w:t>
      </w:r>
      <w:r w:rsidR="00DF5053" w:rsidRPr="009F7E01">
        <w:t>сфере</w:t>
      </w:r>
      <w:r w:rsidR="002328BB">
        <w:t xml:space="preserve"> </w:t>
      </w:r>
      <w:r w:rsidR="00DF5053" w:rsidRPr="009F7E01">
        <w:t>закупок</w:t>
      </w:r>
      <w:r w:rsidR="002328BB">
        <w:t xml:space="preserve"> </w:t>
      </w:r>
      <w:r w:rsidR="00DF5053" w:rsidRPr="009F7E01">
        <w:t>Госкорпорации</w:t>
      </w:r>
      <w:r w:rsidR="002328BB">
        <w:t xml:space="preserve"> </w:t>
      </w:r>
      <w:r w:rsidR="00DF5053" w:rsidRPr="009F7E01">
        <w:t>«Росатом»</w:t>
      </w:r>
      <w:r w:rsidRPr="009F7E01">
        <w:t>.</w:t>
      </w:r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ЭТП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электронная</w:t>
      </w:r>
      <w:r w:rsidR="002328BB">
        <w:t xml:space="preserve"> </w:t>
      </w:r>
      <w:r w:rsidRPr="009F7E01">
        <w:t>торговая</w:t>
      </w:r>
      <w:r w:rsidR="002328BB">
        <w:t xml:space="preserve"> </w:t>
      </w:r>
      <w:r w:rsidRPr="009F7E01">
        <w:t>площадка.</w:t>
      </w:r>
    </w:p>
    <w:p w:rsidR="006958F6" w:rsidRPr="009F7E01" w:rsidRDefault="00F35F38" w:rsidP="008E1F83">
      <w:pPr>
        <w:widowControl w:val="0"/>
        <w:ind w:firstLine="720"/>
        <w:jc w:val="both"/>
      </w:pPr>
      <w:r w:rsidRPr="009F7E01">
        <w:t>ЭЦП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электронная</w:t>
      </w:r>
      <w:r w:rsidR="002328BB">
        <w:t xml:space="preserve"> </w:t>
      </w:r>
      <w:r w:rsidRPr="009F7E01">
        <w:t>цифровая</w:t>
      </w:r>
      <w:r w:rsidR="002328BB">
        <w:t xml:space="preserve"> </w:t>
      </w:r>
      <w:r w:rsidRPr="009F7E01">
        <w:t>подпись.</w:t>
      </w:r>
    </w:p>
    <w:p w:rsidR="00C87330" w:rsidRPr="00723913" w:rsidRDefault="00C87330" w:rsidP="008E1F83">
      <w:pPr>
        <w:widowControl w:val="0"/>
        <w:spacing w:after="120"/>
        <w:jc w:val="both"/>
      </w:pPr>
      <w:r w:rsidRPr="00723913">
        <w:br w:type="page"/>
      </w:r>
    </w:p>
    <w:p w:rsidR="00C87330" w:rsidRPr="009C0822" w:rsidRDefault="00C87330" w:rsidP="008E1F83">
      <w:pPr>
        <w:pStyle w:val="10"/>
        <w:keepNext w:val="0"/>
        <w:widowControl w:val="0"/>
        <w:numPr>
          <w:ilvl w:val="1"/>
          <w:numId w:val="6"/>
        </w:numPr>
        <w:tabs>
          <w:tab w:val="clear" w:pos="1440"/>
          <w:tab w:val="num" w:pos="1134"/>
          <w:tab w:val="num" w:pos="1790"/>
        </w:tabs>
        <w:ind w:left="1790" w:hanging="731"/>
        <w:jc w:val="center"/>
      </w:pPr>
      <w:bookmarkStart w:id="10" w:name="_Toc373934119"/>
      <w:r w:rsidRPr="009C0822">
        <w:lastRenderedPageBreak/>
        <w:t>ОБЩИЕ</w:t>
      </w:r>
      <w:r w:rsidR="002328BB">
        <w:t xml:space="preserve"> </w:t>
      </w:r>
      <w:r w:rsidRPr="009C0822">
        <w:t>ПОЛОЖЕНИЯ</w:t>
      </w:r>
      <w:r w:rsidR="00370E30" w:rsidRPr="009C0822">
        <w:t>.</w:t>
      </w:r>
      <w:bookmarkEnd w:id="10"/>
    </w:p>
    <w:p w:rsidR="00C87330" w:rsidRPr="009C0822" w:rsidRDefault="00C87330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1" w:name="_Ref126000848"/>
      <w:r w:rsidRPr="009C0822">
        <w:t>Открытый</w:t>
      </w:r>
      <w:r w:rsidR="002328BB">
        <w:t xml:space="preserve"> </w:t>
      </w:r>
      <w:r w:rsidR="00466F9E" w:rsidRPr="009C0822">
        <w:t>запрос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bookmarkEnd w:id="11"/>
      <w:r w:rsidR="00B27E89" w:rsidRPr="009C0822">
        <w:t>в</w:t>
      </w:r>
      <w:r w:rsidR="002328BB">
        <w:t xml:space="preserve"> </w:t>
      </w:r>
      <w:r w:rsidR="00B27E89" w:rsidRPr="009C0822">
        <w:t>электронной</w:t>
      </w:r>
      <w:r w:rsidR="002328BB">
        <w:t xml:space="preserve"> </w:t>
      </w:r>
      <w:r w:rsidR="00B27E89" w:rsidRPr="009C0822">
        <w:t>форме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право</w:t>
      </w:r>
      <w:r w:rsidR="002328BB">
        <w:t xml:space="preserve"> </w:t>
      </w:r>
      <w:r w:rsidRPr="009C0822">
        <w:t>заключения</w:t>
      </w:r>
      <w:r w:rsidR="002328BB">
        <w:t xml:space="preserve"> </w:t>
      </w:r>
      <w:r w:rsidRPr="009C0822">
        <w:t>договора/ов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поставку</w:t>
      </w:r>
      <w:r w:rsidR="002328BB">
        <w:t xml:space="preserve"> </w:t>
      </w:r>
      <w:r w:rsidRPr="009C0822">
        <w:t>товаров,</w:t>
      </w:r>
      <w:r w:rsidR="002328BB">
        <w:t xml:space="preserve"> </w:t>
      </w:r>
      <w:r w:rsidRPr="009C0822">
        <w:t>выполнение</w:t>
      </w:r>
      <w:r w:rsidR="002328BB">
        <w:t xml:space="preserve"> </w:t>
      </w:r>
      <w:r w:rsidRPr="009C0822">
        <w:t>работ</w:t>
      </w:r>
      <w:r w:rsidR="002328BB">
        <w:t xml:space="preserve"> </w:t>
      </w:r>
      <w:r w:rsidRPr="009C0822">
        <w:t>или</w:t>
      </w:r>
      <w:r w:rsidR="002328BB">
        <w:t xml:space="preserve"> </w:t>
      </w:r>
      <w:r w:rsidRPr="009C0822">
        <w:t>оказание</w:t>
      </w:r>
      <w:r w:rsidR="002328BB">
        <w:t xml:space="preserve"> </w:t>
      </w:r>
      <w:r w:rsidRPr="009C0822">
        <w:t>услуг.</w:t>
      </w:r>
    </w:p>
    <w:p w:rsidR="00774E5E" w:rsidRPr="009C0822" w:rsidRDefault="00774E5E" w:rsidP="008E1F83">
      <w:pPr>
        <w:pStyle w:val="Times12"/>
        <w:widowControl w:val="0"/>
        <w:ind w:firstLine="709"/>
        <w:rPr>
          <w:szCs w:val="24"/>
        </w:rPr>
      </w:pPr>
      <w:r w:rsidRPr="009C0822">
        <w:rPr>
          <w:szCs w:val="24"/>
        </w:rPr>
        <w:t>Настоящий</w:t>
      </w:r>
      <w:r w:rsidR="002328BB">
        <w:rPr>
          <w:szCs w:val="24"/>
        </w:rPr>
        <w:t xml:space="preserve"> </w:t>
      </w:r>
      <w:r w:rsidR="00466F9E" w:rsidRPr="009C0822">
        <w:rPr>
          <w:szCs w:val="24"/>
        </w:rPr>
        <w:t>запрос</w:t>
      </w:r>
      <w:r w:rsidR="002328BB">
        <w:rPr>
          <w:szCs w:val="24"/>
        </w:rPr>
        <w:t xml:space="preserve"> </w:t>
      </w:r>
      <w:r w:rsidR="00466F9E" w:rsidRPr="009C0822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проводится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в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соответствии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с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правилами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и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с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использованием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функционала</w:t>
      </w:r>
      <w:r w:rsidR="002328BB">
        <w:rPr>
          <w:szCs w:val="24"/>
        </w:rPr>
        <w:t xml:space="preserve"> </w:t>
      </w:r>
      <w:r w:rsidR="00E25760" w:rsidRPr="009C0822">
        <w:rPr>
          <w:szCs w:val="24"/>
        </w:rPr>
        <w:t>ЭТП</w:t>
      </w:r>
      <w:r w:rsidR="002C2B00" w:rsidRPr="009C0822">
        <w:rPr>
          <w:szCs w:val="24"/>
        </w:rPr>
        <w:t>,</w:t>
      </w:r>
      <w:r w:rsidR="002328BB">
        <w:rPr>
          <w:szCs w:val="24"/>
        </w:rPr>
        <w:t xml:space="preserve"> </w:t>
      </w:r>
      <w:r w:rsidR="002C2B00" w:rsidRPr="009C0822">
        <w:rPr>
          <w:szCs w:val="24"/>
        </w:rPr>
        <w:t>указанной</w:t>
      </w:r>
      <w:r w:rsidR="002328BB">
        <w:rPr>
          <w:szCs w:val="24"/>
        </w:rPr>
        <w:t xml:space="preserve"> </w:t>
      </w:r>
      <w:r w:rsidR="002C2B00" w:rsidRPr="009C0822">
        <w:rPr>
          <w:szCs w:val="24"/>
        </w:rPr>
        <w:t>в</w:t>
      </w:r>
      <w:r w:rsidR="002328BB">
        <w:rPr>
          <w:szCs w:val="24"/>
        </w:rPr>
        <w:t xml:space="preserve"> </w:t>
      </w:r>
      <w:r w:rsidR="002C2B00" w:rsidRPr="009C0822">
        <w:rPr>
          <w:szCs w:val="24"/>
          <w:u w:val="single"/>
        </w:rPr>
        <w:t>пункте</w:t>
      </w:r>
      <w:r w:rsidR="002328BB">
        <w:rPr>
          <w:szCs w:val="24"/>
          <w:u w:val="single"/>
        </w:rPr>
        <w:t xml:space="preserve"> </w:t>
      </w:r>
      <w:r w:rsidR="003B7A32" w:rsidRPr="009C0822">
        <w:rPr>
          <w:szCs w:val="24"/>
          <w:u w:val="single"/>
        </w:rPr>
        <w:fldChar w:fldCharType="begin"/>
      </w:r>
      <w:r w:rsidR="003B7A32" w:rsidRPr="009C0822">
        <w:rPr>
          <w:szCs w:val="24"/>
          <w:u w:val="single"/>
        </w:rPr>
        <w:instrText xml:space="preserve"> REF _Ref317250534 \r \h </w:instrText>
      </w:r>
      <w:r w:rsidR="00A206E3" w:rsidRPr="009C0822">
        <w:rPr>
          <w:szCs w:val="24"/>
          <w:u w:val="single"/>
        </w:rPr>
        <w:instrText xml:space="preserve"> \* MERGEFORMAT </w:instrText>
      </w:r>
      <w:r w:rsidR="003B7A32" w:rsidRPr="009C0822">
        <w:rPr>
          <w:szCs w:val="24"/>
          <w:u w:val="single"/>
        </w:rPr>
      </w:r>
      <w:r w:rsidR="003B7A32" w:rsidRPr="009C0822">
        <w:rPr>
          <w:szCs w:val="24"/>
          <w:u w:val="single"/>
        </w:rPr>
        <w:fldChar w:fldCharType="separate"/>
      </w:r>
      <w:r w:rsidR="00A56CF8">
        <w:rPr>
          <w:szCs w:val="24"/>
          <w:u w:val="single"/>
        </w:rPr>
        <w:t>7</w:t>
      </w:r>
      <w:r w:rsidR="003B7A32" w:rsidRPr="009C0822">
        <w:rPr>
          <w:szCs w:val="24"/>
          <w:u w:val="single"/>
        </w:rPr>
        <w:fldChar w:fldCharType="end"/>
      </w:r>
      <w:r w:rsidR="002328BB">
        <w:rPr>
          <w:szCs w:val="24"/>
          <w:u w:val="single"/>
        </w:rPr>
        <w:t xml:space="preserve"> </w:t>
      </w:r>
      <w:r w:rsidR="002C2B00" w:rsidRPr="009C0822">
        <w:rPr>
          <w:szCs w:val="24"/>
          <w:u w:val="single"/>
        </w:rPr>
        <w:t>раздела</w:t>
      </w:r>
      <w:r w:rsidR="002328BB">
        <w:rPr>
          <w:szCs w:val="24"/>
          <w:u w:val="single"/>
        </w:rPr>
        <w:t xml:space="preserve"> </w:t>
      </w:r>
      <w:r w:rsidR="003B7A32" w:rsidRPr="009C0822">
        <w:rPr>
          <w:szCs w:val="24"/>
          <w:u w:val="single"/>
        </w:rPr>
        <w:fldChar w:fldCharType="begin"/>
      </w:r>
      <w:r w:rsidR="003B7A32" w:rsidRPr="009C0822">
        <w:rPr>
          <w:szCs w:val="24"/>
          <w:u w:val="single"/>
        </w:rPr>
        <w:instrText xml:space="preserve"> REF _Ref317250543 \r \h </w:instrText>
      </w:r>
      <w:r w:rsidR="00A206E3" w:rsidRPr="009C0822">
        <w:rPr>
          <w:szCs w:val="24"/>
          <w:u w:val="single"/>
        </w:rPr>
        <w:instrText xml:space="preserve"> \* MERGEFORMAT </w:instrText>
      </w:r>
      <w:r w:rsidR="003B7A32" w:rsidRPr="009C0822">
        <w:rPr>
          <w:szCs w:val="24"/>
          <w:u w:val="single"/>
        </w:rPr>
      </w:r>
      <w:r w:rsidR="003B7A32" w:rsidRPr="009C0822">
        <w:rPr>
          <w:szCs w:val="24"/>
          <w:u w:val="single"/>
        </w:rPr>
        <w:fldChar w:fldCharType="separate"/>
      </w:r>
      <w:r w:rsidR="00A56CF8">
        <w:rPr>
          <w:szCs w:val="24"/>
          <w:u w:val="single"/>
        </w:rPr>
        <w:t>4</w:t>
      </w:r>
      <w:r w:rsidR="003B7A32" w:rsidRPr="009C0822">
        <w:rPr>
          <w:szCs w:val="24"/>
          <w:u w:val="single"/>
        </w:rPr>
        <w:fldChar w:fldCharType="end"/>
      </w:r>
      <w:r w:rsidR="002328BB">
        <w:rPr>
          <w:szCs w:val="24"/>
          <w:u w:val="single"/>
        </w:rPr>
        <w:t xml:space="preserve"> </w:t>
      </w:r>
      <w:r w:rsidR="002C2B00" w:rsidRPr="009C0822">
        <w:rPr>
          <w:szCs w:val="24"/>
          <w:u w:val="single"/>
        </w:rPr>
        <w:t>«Информационная</w:t>
      </w:r>
      <w:r w:rsidR="002328BB">
        <w:rPr>
          <w:szCs w:val="24"/>
          <w:u w:val="single"/>
        </w:rPr>
        <w:t xml:space="preserve"> </w:t>
      </w:r>
      <w:r w:rsidR="002C2B00" w:rsidRPr="009C0822">
        <w:rPr>
          <w:szCs w:val="24"/>
          <w:u w:val="single"/>
        </w:rPr>
        <w:t>карта</w:t>
      </w:r>
      <w:r w:rsidR="002328BB">
        <w:rPr>
          <w:szCs w:val="24"/>
          <w:u w:val="single"/>
        </w:rPr>
        <w:t xml:space="preserve"> </w:t>
      </w:r>
      <w:r w:rsidR="00466F9E" w:rsidRPr="009C0822">
        <w:rPr>
          <w:szCs w:val="24"/>
          <w:u w:val="single"/>
        </w:rPr>
        <w:t>запроса</w:t>
      </w:r>
      <w:r w:rsidR="002328BB">
        <w:rPr>
          <w:szCs w:val="24"/>
          <w:u w:val="single"/>
        </w:rPr>
        <w:t xml:space="preserve"> </w:t>
      </w:r>
      <w:r w:rsidR="00466F9E" w:rsidRPr="009C0822">
        <w:rPr>
          <w:szCs w:val="24"/>
          <w:u w:val="single"/>
        </w:rPr>
        <w:t>цен</w:t>
      </w:r>
      <w:r w:rsidR="002C2B00" w:rsidRPr="009C0822">
        <w:rPr>
          <w:szCs w:val="24"/>
          <w:u w:val="single"/>
        </w:rPr>
        <w:t>»</w:t>
      </w:r>
      <w:r w:rsidRPr="009C0822">
        <w:rPr>
          <w:szCs w:val="24"/>
        </w:rPr>
        <w:t>.</w:t>
      </w:r>
    </w:p>
    <w:p w:rsidR="00FC37F4" w:rsidRPr="009C0822" w:rsidRDefault="00FC37F4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Требования</w:t>
      </w:r>
      <w:r w:rsidR="002328BB">
        <w:t xml:space="preserve"> </w:t>
      </w:r>
      <w:r w:rsidRPr="009C0822">
        <w:t>к</w:t>
      </w:r>
      <w:r w:rsidR="002328BB">
        <w:t xml:space="preserve"> </w:t>
      </w:r>
      <w:r w:rsidRPr="009C0822">
        <w:t>количеству,</w:t>
      </w:r>
      <w:r w:rsidR="002328BB">
        <w:t xml:space="preserve"> </w:t>
      </w:r>
      <w:r w:rsidRPr="009C0822">
        <w:t>качеству,</w:t>
      </w:r>
      <w:r w:rsidR="002328BB">
        <w:t xml:space="preserve"> </w:t>
      </w:r>
      <w:r w:rsidRPr="009C0822">
        <w:t>функциональным</w:t>
      </w:r>
      <w:r w:rsidR="002328BB">
        <w:t xml:space="preserve"> </w:t>
      </w:r>
      <w:r w:rsidRPr="009C0822">
        <w:t>характеристикам</w:t>
      </w:r>
      <w:r w:rsidR="002328BB">
        <w:t xml:space="preserve"> </w:t>
      </w:r>
      <w:r w:rsidRPr="009C0822">
        <w:t>(потребительским</w:t>
      </w:r>
      <w:r w:rsidR="002328BB">
        <w:t xml:space="preserve"> </w:t>
      </w:r>
      <w:r w:rsidRPr="009C0822">
        <w:t>свойствам)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техническим</w:t>
      </w:r>
      <w:r w:rsidR="002328BB">
        <w:t xml:space="preserve"> </w:t>
      </w:r>
      <w:r w:rsidRPr="009C0822">
        <w:t>характеристикам</w:t>
      </w:r>
      <w:r w:rsidR="002328BB">
        <w:t xml:space="preserve"> </w:t>
      </w:r>
      <w:r w:rsidRPr="009C0822">
        <w:t>продукции,</w:t>
      </w:r>
      <w:r w:rsidR="002328BB">
        <w:t xml:space="preserve"> </w:t>
      </w:r>
      <w:r w:rsidRPr="009C0822">
        <w:t>требования</w:t>
      </w:r>
      <w:r w:rsidR="002328BB">
        <w:t xml:space="preserve"> </w:t>
      </w:r>
      <w:r w:rsidRPr="009C0822">
        <w:t>к</w:t>
      </w:r>
      <w:r w:rsidR="002328BB">
        <w:t xml:space="preserve"> </w:t>
      </w:r>
      <w:r w:rsidRPr="009C0822">
        <w:t>безопасности</w:t>
      </w:r>
      <w:r w:rsidR="002328BB">
        <w:t xml:space="preserve"> </w:t>
      </w:r>
      <w:r w:rsidRPr="009C0822">
        <w:t>продукции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иные</w:t>
      </w:r>
      <w:r w:rsidR="002328BB">
        <w:t xml:space="preserve"> </w:t>
      </w:r>
      <w:r w:rsidRPr="009C0822">
        <w:t>показатели,</w:t>
      </w:r>
      <w:r w:rsidR="002328BB">
        <w:t xml:space="preserve"> </w:t>
      </w:r>
      <w:r w:rsidRPr="009C0822">
        <w:t>связанные</w:t>
      </w:r>
      <w:r w:rsidR="002328BB">
        <w:t xml:space="preserve"> </w:t>
      </w:r>
      <w:r w:rsidRPr="009C0822">
        <w:t>с</w:t>
      </w:r>
      <w:r w:rsidR="002328BB">
        <w:t xml:space="preserve"> </w:t>
      </w:r>
      <w:r w:rsidRPr="009C0822">
        <w:t>определением</w:t>
      </w:r>
      <w:r w:rsidR="002328BB">
        <w:t xml:space="preserve"> </w:t>
      </w:r>
      <w:r w:rsidRPr="009C0822">
        <w:t>соответствия</w:t>
      </w:r>
      <w:r w:rsidR="002328BB">
        <w:t xml:space="preserve"> </w:t>
      </w:r>
      <w:r w:rsidRPr="009C0822">
        <w:t>поставляемого</w:t>
      </w:r>
      <w:r w:rsidR="002328BB">
        <w:t xml:space="preserve"> </w:t>
      </w:r>
      <w:r w:rsidRPr="009C0822">
        <w:t>товара,</w:t>
      </w:r>
      <w:r w:rsidR="002328BB">
        <w:t xml:space="preserve"> </w:t>
      </w:r>
      <w:r w:rsidRPr="009C0822">
        <w:t>выполняемых</w:t>
      </w:r>
      <w:r w:rsidR="002328BB">
        <w:t xml:space="preserve"> </w:t>
      </w:r>
      <w:r w:rsidRPr="009C0822">
        <w:t>работ,</w:t>
      </w:r>
      <w:r w:rsidR="002328BB">
        <w:t xml:space="preserve"> </w:t>
      </w:r>
      <w:r w:rsidRPr="009C0822">
        <w:t>оказываемых</w:t>
      </w:r>
      <w:r w:rsidR="002328BB">
        <w:t xml:space="preserve"> </w:t>
      </w:r>
      <w:r w:rsidRPr="009C0822">
        <w:t>услуг</w:t>
      </w:r>
      <w:r w:rsidR="002328BB">
        <w:t xml:space="preserve"> </w:t>
      </w:r>
      <w:r w:rsidRPr="009C0822">
        <w:t>потребностям</w:t>
      </w:r>
      <w:r w:rsidR="002328BB">
        <w:t xml:space="preserve"> </w:t>
      </w:r>
      <w:r w:rsidRPr="009C0822">
        <w:t>заказчика</w:t>
      </w:r>
      <w:r w:rsidR="002328BB">
        <w:rPr>
          <w:lang w:val="ru-RU"/>
        </w:rPr>
        <w:t xml:space="preserve"> </w:t>
      </w:r>
      <w:r w:rsidRPr="009C0822">
        <w:rPr>
          <w:bCs/>
          <w:i/>
        </w:rPr>
        <w:t>[в</w:t>
      </w:r>
      <w:r w:rsidR="002328BB">
        <w:rPr>
          <w:bCs/>
          <w:i/>
        </w:rPr>
        <w:t xml:space="preserve"> </w:t>
      </w:r>
      <w:r w:rsidRPr="009C0822">
        <w:rPr>
          <w:bCs/>
          <w:i/>
        </w:rPr>
        <w:t>отношении</w:t>
      </w:r>
      <w:r w:rsidR="002328BB">
        <w:rPr>
          <w:bCs/>
          <w:i/>
        </w:rPr>
        <w:t xml:space="preserve"> </w:t>
      </w:r>
      <w:r w:rsidRPr="009C0822">
        <w:rPr>
          <w:bCs/>
          <w:i/>
        </w:rPr>
        <w:t>каждого</w:t>
      </w:r>
      <w:r w:rsidR="002328BB">
        <w:rPr>
          <w:bCs/>
          <w:i/>
        </w:rPr>
        <w:t xml:space="preserve"> </w:t>
      </w:r>
      <w:r w:rsidRPr="009C0822">
        <w:rPr>
          <w:bCs/>
          <w:i/>
        </w:rPr>
        <w:t>лота]</w:t>
      </w:r>
      <w:r w:rsidR="002328BB">
        <w:t xml:space="preserve"> </w:t>
      </w:r>
      <w:r w:rsidRPr="009C0822">
        <w:t>указаны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rPr>
          <w:u w:val="single"/>
        </w:rPr>
        <w:t>Томе</w:t>
      </w:r>
      <w:r w:rsidR="002328BB">
        <w:rPr>
          <w:u w:val="single"/>
        </w:rPr>
        <w:t xml:space="preserve"> </w:t>
      </w:r>
      <w:r w:rsidRPr="009C0822">
        <w:rPr>
          <w:u w:val="single"/>
        </w:rPr>
        <w:t>2</w:t>
      </w:r>
      <w:r w:rsidR="002328BB">
        <w:rPr>
          <w:u w:val="single"/>
        </w:rPr>
        <w:t xml:space="preserve"> </w:t>
      </w:r>
      <w:r w:rsidRPr="009C0822">
        <w:rPr>
          <w:u w:val="single"/>
        </w:rPr>
        <w:t>«ТЕХНИЧЕСКАЯ</w:t>
      </w:r>
      <w:r w:rsidR="002328BB">
        <w:rPr>
          <w:u w:val="single"/>
        </w:rPr>
        <w:t xml:space="preserve"> </w:t>
      </w:r>
      <w:r w:rsidRPr="009C0822">
        <w:rPr>
          <w:u w:val="single"/>
        </w:rPr>
        <w:t>ЧАСТЬ»</w:t>
      </w:r>
      <w:r w:rsidRPr="009C0822">
        <w:rPr>
          <w:lang w:val="ru-RU"/>
        </w:rPr>
        <w:t>.</w:t>
      </w:r>
      <w:r w:rsidR="002328BB">
        <w:rPr>
          <w:lang w:val="ru-RU"/>
        </w:rPr>
        <w:t xml:space="preserve"> </w:t>
      </w:r>
      <w:r w:rsidR="0091532F" w:rsidRPr="009C0822">
        <w:t>Проект</w:t>
      </w:r>
      <w:r w:rsidR="002328BB">
        <w:t xml:space="preserve"> </w:t>
      </w:r>
      <w:r w:rsidR="0091532F" w:rsidRPr="009C0822">
        <w:t>договора,</w:t>
      </w:r>
      <w:r w:rsidR="002328BB">
        <w:t xml:space="preserve"> </w:t>
      </w:r>
      <w:r w:rsidR="0091532F" w:rsidRPr="009C0822">
        <w:t>который</w:t>
      </w:r>
      <w:r w:rsidR="002328BB">
        <w:t xml:space="preserve"> </w:t>
      </w:r>
      <w:r w:rsidR="0091532F" w:rsidRPr="009C0822">
        <w:t>будет</w:t>
      </w:r>
      <w:r w:rsidR="002328BB">
        <w:t xml:space="preserve"> </w:t>
      </w:r>
      <w:r w:rsidR="0091532F" w:rsidRPr="009C0822">
        <w:t>заключен</w:t>
      </w:r>
      <w:r w:rsidR="002328BB">
        <w:t xml:space="preserve"> </w:t>
      </w:r>
      <w:r w:rsidR="0091532F" w:rsidRPr="009C0822">
        <w:t>по</w:t>
      </w:r>
      <w:r w:rsidR="002328BB">
        <w:t xml:space="preserve"> </w:t>
      </w:r>
      <w:r w:rsidR="0091532F" w:rsidRPr="009C0822">
        <w:t>результатам</w:t>
      </w:r>
      <w:r w:rsidR="002328BB">
        <w:t xml:space="preserve"> </w:t>
      </w:r>
      <w:r w:rsidR="0091532F"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91532F" w:rsidRPr="009C0822">
        <w:rPr>
          <w:lang w:val="ru-RU"/>
        </w:rPr>
        <w:t>цен,</w:t>
      </w:r>
      <w:r w:rsidR="002328BB">
        <w:t xml:space="preserve"> </w:t>
      </w:r>
      <w:r w:rsidR="0091532F" w:rsidRPr="009C0822">
        <w:t>приведен</w:t>
      </w:r>
      <w:r w:rsidR="002328BB">
        <w:t xml:space="preserve"> </w:t>
      </w:r>
      <w:r w:rsidR="0091532F" w:rsidRPr="009C0822">
        <w:t>в</w:t>
      </w:r>
      <w:r w:rsidR="002328BB">
        <w:rPr>
          <w:iCs/>
        </w:rPr>
        <w:t xml:space="preserve"> </w:t>
      </w:r>
      <w:r w:rsidR="0091532F" w:rsidRPr="009C0822">
        <w:rPr>
          <w:u w:val="single"/>
        </w:rPr>
        <w:t>Части</w:t>
      </w:r>
      <w:r w:rsidR="002328BB">
        <w:rPr>
          <w:u w:val="single"/>
        </w:rPr>
        <w:t xml:space="preserve"> </w:t>
      </w:r>
      <w:r w:rsidR="0091532F" w:rsidRPr="009C0822">
        <w:rPr>
          <w:u w:val="single"/>
        </w:rPr>
        <w:t>2</w:t>
      </w:r>
      <w:r w:rsidR="002328BB">
        <w:rPr>
          <w:u w:val="single"/>
        </w:rPr>
        <w:t xml:space="preserve"> </w:t>
      </w:r>
      <w:r w:rsidR="0091532F" w:rsidRPr="009C0822">
        <w:rPr>
          <w:u w:val="single"/>
        </w:rPr>
        <w:t>Тома</w:t>
      </w:r>
      <w:r w:rsidR="002328BB">
        <w:rPr>
          <w:u w:val="single"/>
        </w:rPr>
        <w:t xml:space="preserve"> </w:t>
      </w:r>
      <w:r w:rsidR="0091532F" w:rsidRPr="009C0822">
        <w:rPr>
          <w:u w:val="single"/>
        </w:rPr>
        <w:t>1</w:t>
      </w:r>
      <w:r w:rsidR="0091532F" w:rsidRPr="009C0822">
        <w:t>.</w:t>
      </w:r>
    </w:p>
    <w:p w:rsidR="00100E1C" w:rsidRPr="009C0822" w:rsidRDefault="00100E1C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Данная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процедура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цен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проводится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в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соответствии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с</w:t>
      </w:r>
      <w:r w:rsidR="002328BB">
        <w:rPr>
          <w:lang w:val="ru-RU"/>
        </w:rPr>
        <w:t xml:space="preserve"> </w:t>
      </w:r>
      <w:r w:rsidRPr="009C0822">
        <w:t>«Единым</w:t>
      </w:r>
      <w:r w:rsidR="002328BB">
        <w:t xml:space="preserve"> </w:t>
      </w:r>
      <w:r w:rsidRPr="009C0822">
        <w:t>отраслевым</w:t>
      </w:r>
      <w:r w:rsidR="002328BB">
        <w:t xml:space="preserve"> </w:t>
      </w:r>
      <w:r w:rsidRPr="009C0822">
        <w:t>стандартом</w:t>
      </w:r>
      <w:r w:rsidR="002328BB">
        <w:t xml:space="preserve"> </w:t>
      </w:r>
      <w:r w:rsidRPr="009C0822">
        <w:t>закупок</w:t>
      </w:r>
      <w:r w:rsidR="002328BB">
        <w:t xml:space="preserve"> </w:t>
      </w:r>
      <w:r w:rsidRPr="009C0822">
        <w:t>(Положением</w:t>
      </w:r>
      <w:r w:rsidR="002328BB">
        <w:t xml:space="preserve"> </w:t>
      </w:r>
      <w:r w:rsidRPr="009C0822">
        <w:t>о</w:t>
      </w:r>
      <w:r w:rsidR="002328BB">
        <w:t xml:space="preserve"> </w:t>
      </w:r>
      <w:r w:rsidRPr="009C0822">
        <w:t>закупке)</w:t>
      </w:r>
      <w:r w:rsidR="002328BB">
        <w:t xml:space="preserve"> </w:t>
      </w:r>
      <w:r w:rsidRPr="009C0822">
        <w:t>Государственной</w:t>
      </w:r>
      <w:r w:rsidR="002328BB">
        <w:t xml:space="preserve"> </w:t>
      </w:r>
      <w:r w:rsidRPr="009C0822">
        <w:t>корпорации</w:t>
      </w:r>
      <w:r w:rsidR="002328BB">
        <w:t xml:space="preserve"> </w:t>
      </w:r>
      <w:r w:rsidRPr="009C0822">
        <w:t>по</w:t>
      </w:r>
      <w:r w:rsidR="002328BB">
        <w:t xml:space="preserve"> </w:t>
      </w:r>
      <w:r w:rsidRPr="009C0822">
        <w:t>атомной</w:t>
      </w:r>
      <w:r w:rsidR="002328BB">
        <w:t xml:space="preserve"> </w:t>
      </w:r>
      <w:r w:rsidRPr="009C0822">
        <w:t>энергии</w:t>
      </w:r>
      <w:r w:rsidR="002328BB">
        <w:t xml:space="preserve"> </w:t>
      </w:r>
      <w:r w:rsidRPr="009C0822">
        <w:t>«Росатом»,</w:t>
      </w:r>
      <w:r w:rsidR="002328BB">
        <w:t xml:space="preserve"> </w:t>
      </w:r>
      <w:r w:rsidRPr="009C0822">
        <w:t>утвержденным</w:t>
      </w:r>
      <w:r w:rsidR="002328BB">
        <w:t xml:space="preserve"> </w:t>
      </w:r>
      <w:r w:rsidRPr="009C0822">
        <w:t>решением</w:t>
      </w:r>
      <w:r w:rsidR="002328BB">
        <w:t xml:space="preserve"> </w:t>
      </w:r>
      <w:r w:rsidRPr="009C0822">
        <w:t>наблюдательного</w:t>
      </w:r>
      <w:r w:rsidR="002328BB">
        <w:t xml:space="preserve"> </w:t>
      </w:r>
      <w:r w:rsidRPr="009C0822">
        <w:t>совета</w:t>
      </w:r>
      <w:r w:rsidR="002328BB">
        <w:t xml:space="preserve"> </w:t>
      </w:r>
      <w:r w:rsidRPr="009C0822">
        <w:t>Госкорпорации</w:t>
      </w:r>
      <w:r w:rsidR="002328BB">
        <w:t xml:space="preserve"> </w:t>
      </w:r>
      <w:r w:rsidRPr="009C0822">
        <w:t>«Росатом»</w:t>
      </w:r>
      <w:r w:rsidR="002328BB">
        <w:t xml:space="preserve"> </w:t>
      </w:r>
      <w:r w:rsidRPr="009C0822">
        <w:t>(протокол</w:t>
      </w:r>
      <w:r w:rsidR="002328BB">
        <w:t xml:space="preserve"> </w:t>
      </w:r>
      <w:r w:rsidRPr="009C0822">
        <w:t>от</w:t>
      </w:r>
      <w:r w:rsidR="002328BB">
        <w:t xml:space="preserve"> </w:t>
      </w:r>
      <w:r w:rsidRPr="009C0822">
        <w:t>07.02.2012</w:t>
      </w:r>
      <w:r w:rsidR="002328BB">
        <w:t xml:space="preserve"> </w:t>
      </w:r>
      <w:r w:rsidRPr="009C0822">
        <w:t>№</w:t>
      </w:r>
      <w:r w:rsidR="002328BB">
        <w:t xml:space="preserve"> </w:t>
      </w:r>
      <w:r w:rsidRPr="009C0822">
        <w:t>37)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редакции</w:t>
      </w:r>
      <w:r w:rsidR="002328BB">
        <w:t xml:space="preserve"> </w:t>
      </w:r>
      <w:r w:rsidRPr="009C0822">
        <w:t>согласно</w:t>
      </w:r>
      <w:r w:rsidR="002328BB">
        <w:t xml:space="preserve"> </w:t>
      </w:r>
      <w:r w:rsidRPr="009C0822">
        <w:rPr>
          <w:u w:val="single"/>
        </w:rPr>
        <w:t>пункту</w:t>
      </w:r>
      <w:r w:rsidR="002328BB">
        <w:rPr>
          <w:u w:val="single"/>
        </w:rPr>
        <w:t xml:space="preserve"> </w:t>
      </w:r>
      <w:r w:rsidRPr="009C0822">
        <w:rPr>
          <w:u w:val="single"/>
          <w:lang w:val="ru-RU"/>
        </w:rPr>
        <w:fldChar w:fldCharType="begin"/>
      </w:r>
      <w:r w:rsidRPr="009C0822">
        <w:rPr>
          <w:u w:val="single"/>
        </w:rPr>
        <w:instrText xml:space="preserve"> REF _Ref320260537 \r \h </w:instrText>
      </w:r>
      <w:r w:rsidRPr="009C0822">
        <w:rPr>
          <w:u w:val="single"/>
          <w:lang w:val="ru-RU"/>
        </w:rPr>
        <w:instrText xml:space="preserve"> \* MERGEFORMAT </w:instrText>
      </w:r>
      <w:r w:rsidRPr="009C0822">
        <w:rPr>
          <w:u w:val="single"/>
          <w:lang w:val="ru-RU"/>
        </w:rPr>
      </w:r>
      <w:r w:rsidRPr="009C0822">
        <w:rPr>
          <w:u w:val="single"/>
          <w:lang w:val="ru-RU"/>
        </w:rPr>
        <w:fldChar w:fldCharType="separate"/>
      </w:r>
      <w:r w:rsidR="00A56CF8">
        <w:rPr>
          <w:u w:val="single"/>
        </w:rPr>
        <w:t>2</w:t>
      </w:r>
      <w:r w:rsidRPr="009C0822">
        <w:rPr>
          <w:u w:val="single"/>
          <w:lang w:val="ru-RU"/>
        </w:rPr>
        <w:fldChar w:fldCharType="end"/>
      </w:r>
      <w:r w:rsidR="002328BB">
        <w:rPr>
          <w:u w:val="single"/>
        </w:rPr>
        <w:t xml:space="preserve"> </w:t>
      </w:r>
      <w:r w:rsidRPr="009C0822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Pr="009C0822">
        <w:rPr>
          <w:u w:val="single"/>
          <w:lang w:val="ru-RU"/>
        </w:rPr>
        <w:fldChar w:fldCharType="begin"/>
      </w:r>
      <w:r w:rsidRPr="009C0822">
        <w:rPr>
          <w:u w:val="single"/>
        </w:rPr>
        <w:instrText xml:space="preserve"> REF _Ref317249938 \r \h </w:instrText>
      </w:r>
      <w:r w:rsidRPr="009C0822">
        <w:rPr>
          <w:u w:val="single"/>
          <w:lang w:val="ru-RU"/>
        </w:rPr>
        <w:instrText xml:space="preserve"> \* MERGEFORMAT </w:instrText>
      </w:r>
      <w:r w:rsidRPr="009C0822">
        <w:rPr>
          <w:u w:val="single"/>
          <w:lang w:val="ru-RU"/>
        </w:rPr>
      </w:r>
      <w:r w:rsidRPr="009C0822">
        <w:rPr>
          <w:u w:val="single"/>
          <w:lang w:val="ru-RU"/>
        </w:rPr>
        <w:fldChar w:fldCharType="separate"/>
      </w:r>
      <w:r w:rsidR="00A56CF8">
        <w:rPr>
          <w:u w:val="single"/>
        </w:rPr>
        <w:t>4</w:t>
      </w:r>
      <w:r w:rsidRPr="009C0822">
        <w:rPr>
          <w:u w:val="single"/>
          <w:lang w:val="ru-RU"/>
        </w:rPr>
        <w:fldChar w:fldCharType="end"/>
      </w:r>
      <w:r w:rsidR="002328BB">
        <w:rPr>
          <w:u w:val="single"/>
        </w:rPr>
        <w:t xml:space="preserve"> </w:t>
      </w:r>
      <w:r w:rsidRPr="009C0822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Pr="009C0822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Pr="009C0822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Pr="009C0822">
        <w:rPr>
          <w:u w:val="single"/>
          <w:lang w:val="ru-RU"/>
        </w:rPr>
        <w:t>цен</w:t>
      </w:r>
      <w:r w:rsidRPr="009C0822">
        <w:rPr>
          <w:u w:val="single"/>
        </w:rPr>
        <w:t>»</w:t>
      </w:r>
      <w:r w:rsidRPr="009C0822">
        <w:rPr>
          <w:lang w:val="ru-RU"/>
        </w:rPr>
        <w:t>.</w:t>
      </w:r>
    </w:p>
    <w:p w:rsidR="00805543" w:rsidRPr="009C0822" w:rsidRDefault="00774E5E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Для</w:t>
      </w:r>
      <w:r w:rsidR="002328BB">
        <w:t xml:space="preserve"> </w:t>
      </w:r>
      <w:r w:rsidRPr="009C0822">
        <w:t>участия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процедуре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участник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="002C2B00" w:rsidRPr="009C0822">
        <w:t>должен</w:t>
      </w:r>
      <w:r w:rsidR="002328BB">
        <w:t xml:space="preserve"> </w:t>
      </w:r>
      <w:r w:rsidR="00370E30" w:rsidRPr="009C0822">
        <w:t>быть</w:t>
      </w:r>
      <w:r w:rsidR="002328BB">
        <w:t xml:space="preserve"> </w:t>
      </w:r>
      <w:r w:rsidR="005F0413" w:rsidRPr="009C0822">
        <w:t>зарегистрирован</w:t>
      </w:r>
      <w:r w:rsidR="002328BB">
        <w:t xml:space="preserve"> </w:t>
      </w:r>
      <w:r w:rsidR="005F0413" w:rsidRPr="009C0822">
        <w:t>и/или</w:t>
      </w:r>
      <w:r w:rsidR="002328BB">
        <w:t xml:space="preserve"> </w:t>
      </w:r>
      <w:r w:rsidR="005F0413" w:rsidRPr="009C0822">
        <w:t>аккредитован</w:t>
      </w:r>
      <w:r w:rsidR="002328BB">
        <w:t xml:space="preserve"> </w:t>
      </w:r>
      <w:r w:rsidR="005F0413" w:rsidRPr="009C0822">
        <w:t>на</w:t>
      </w:r>
      <w:r w:rsidR="002328BB">
        <w:t xml:space="preserve"> </w:t>
      </w:r>
      <w:r w:rsidR="005F0413" w:rsidRPr="009C0822">
        <w:t>ЭТП.</w:t>
      </w:r>
      <w:r w:rsidR="002328BB">
        <w:t xml:space="preserve"> </w:t>
      </w:r>
      <w:r w:rsidR="005F0413" w:rsidRPr="009C0822">
        <w:t>Правила</w:t>
      </w:r>
      <w:r w:rsidR="002328BB">
        <w:t xml:space="preserve"> </w:t>
      </w:r>
      <w:r w:rsidR="005F0413" w:rsidRPr="009C0822">
        <w:t>и</w:t>
      </w:r>
      <w:r w:rsidR="002328BB">
        <w:t xml:space="preserve"> </w:t>
      </w:r>
      <w:r w:rsidR="005F0413" w:rsidRPr="009C0822">
        <w:t>порядок</w:t>
      </w:r>
      <w:r w:rsidR="002328BB">
        <w:t xml:space="preserve"> </w:t>
      </w:r>
      <w:r w:rsidR="005F0413" w:rsidRPr="009C0822">
        <w:t>аккредитации</w:t>
      </w:r>
      <w:r w:rsidR="002328BB">
        <w:t xml:space="preserve"> </w:t>
      </w:r>
      <w:r w:rsidR="005F0413" w:rsidRPr="009C0822">
        <w:t>участника</w:t>
      </w:r>
      <w:r w:rsidR="002328BB">
        <w:t xml:space="preserve"> </w:t>
      </w:r>
      <w:r w:rsidR="005F0413"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5F0413" w:rsidRPr="009C0822">
        <w:rPr>
          <w:lang w:val="ru-RU"/>
        </w:rPr>
        <w:t>цен</w:t>
      </w:r>
      <w:r w:rsidR="002328BB">
        <w:t xml:space="preserve"> </w:t>
      </w:r>
      <w:r w:rsidR="005F0413" w:rsidRPr="009C0822">
        <w:t>определяются</w:t>
      </w:r>
      <w:r w:rsidR="002328BB">
        <w:t xml:space="preserve"> </w:t>
      </w:r>
      <w:r w:rsidR="00100E1C" w:rsidRPr="009C0822">
        <w:rPr>
          <w:lang w:val="ru-RU"/>
        </w:rPr>
        <w:t>ЕОСЗ</w:t>
      </w:r>
      <w:r w:rsidR="005F0413" w:rsidRPr="009C0822">
        <w:t>,</w:t>
      </w:r>
      <w:r w:rsidR="002328BB">
        <w:t xml:space="preserve"> </w:t>
      </w:r>
      <w:r w:rsidR="005F0413" w:rsidRPr="009C0822">
        <w:t>регламентом</w:t>
      </w:r>
      <w:r w:rsidR="002328BB">
        <w:t xml:space="preserve"> </w:t>
      </w:r>
      <w:r w:rsidR="005F0413" w:rsidRPr="009C0822">
        <w:t>работы</w:t>
      </w:r>
      <w:r w:rsidR="002328BB">
        <w:t xml:space="preserve"> </w:t>
      </w:r>
      <w:r w:rsidR="005F0413" w:rsidRPr="009C0822">
        <w:t>и</w:t>
      </w:r>
      <w:r w:rsidR="002328BB">
        <w:t xml:space="preserve"> </w:t>
      </w:r>
      <w:r w:rsidR="005F0413" w:rsidRPr="009C0822">
        <w:t>инструкциями</w:t>
      </w:r>
      <w:r w:rsidR="002328BB">
        <w:t xml:space="preserve"> </w:t>
      </w:r>
      <w:r w:rsidR="005F0413" w:rsidRPr="009C0822">
        <w:t>ЭТП.</w:t>
      </w:r>
    </w:p>
    <w:p w:rsidR="00370E30" w:rsidRPr="009C0822" w:rsidRDefault="00370E30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Участник</w:t>
      </w:r>
      <w:r w:rsidR="002328BB">
        <w:t xml:space="preserve"> </w:t>
      </w:r>
      <w:r w:rsidRPr="009C0822">
        <w:t>запроса</w:t>
      </w:r>
      <w:r w:rsidR="002328BB">
        <w:t xml:space="preserve"> </w:t>
      </w:r>
      <w:r w:rsidRPr="009C0822">
        <w:t>цен</w:t>
      </w:r>
      <w:r w:rsidR="002328BB">
        <w:t xml:space="preserve"> </w:t>
      </w:r>
      <w:r w:rsidRPr="009C0822">
        <w:t>несет</w:t>
      </w:r>
      <w:r w:rsidR="002328BB">
        <w:t xml:space="preserve"> </w:t>
      </w:r>
      <w:r w:rsidRPr="009C0822">
        <w:t>все</w:t>
      </w:r>
      <w:r w:rsidR="002328BB">
        <w:t xml:space="preserve"> </w:t>
      </w:r>
      <w:r w:rsidRPr="009C0822">
        <w:t>расходы,</w:t>
      </w:r>
      <w:r w:rsidR="002328BB">
        <w:t xml:space="preserve"> </w:t>
      </w:r>
      <w:r w:rsidRPr="009C0822">
        <w:t>связанные</w:t>
      </w:r>
      <w:r w:rsidR="002328BB">
        <w:t xml:space="preserve"> </w:t>
      </w:r>
      <w:r w:rsidRPr="009C0822">
        <w:t>с</w:t>
      </w:r>
      <w:r w:rsidR="002328BB">
        <w:t xml:space="preserve"> </w:t>
      </w:r>
      <w:r w:rsidRPr="009C0822">
        <w:t>участием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запросе</w:t>
      </w:r>
      <w:r w:rsidR="002328BB">
        <w:t xml:space="preserve"> </w:t>
      </w:r>
      <w:r w:rsidRPr="009C0822">
        <w:t>цен,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том</w:t>
      </w:r>
      <w:r w:rsidR="002328BB">
        <w:t xml:space="preserve"> </w:t>
      </w:r>
      <w:r w:rsidRPr="009C0822">
        <w:t>числе</w:t>
      </w:r>
      <w:r w:rsidR="002328BB">
        <w:t xml:space="preserve"> </w:t>
      </w:r>
      <w:r w:rsidRPr="009C0822">
        <w:t>с</w:t>
      </w:r>
      <w:r w:rsidR="002328BB">
        <w:t xml:space="preserve"> </w:t>
      </w:r>
      <w:r w:rsidRPr="009C0822">
        <w:t>регистрацией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аккредитацией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ЭТП,</w:t>
      </w:r>
      <w:r w:rsidR="002328BB">
        <w:t xml:space="preserve"> </w:t>
      </w:r>
      <w:r w:rsidRPr="009C0822">
        <w:t>с</w:t>
      </w:r>
      <w:r w:rsidR="002328BB">
        <w:t xml:space="preserve"> </w:t>
      </w:r>
      <w:r w:rsidRPr="009C0822">
        <w:t>подготовкой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предоставлением</w:t>
      </w:r>
      <w:r w:rsidR="002328BB">
        <w:t xml:space="preserve"> </w:t>
      </w:r>
      <w:r w:rsidRPr="009C0822">
        <w:t>заявки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участие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запросе</w:t>
      </w:r>
      <w:r w:rsidR="002328BB">
        <w:t xml:space="preserve"> </w:t>
      </w:r>
      <w:r w:rsidRPr="009C0822">
        <w:t>цен</w:t>
      </w:r>
      <w:r w:rsidR="002328BB">
        <w:t xml:space="preserve"> </w:t>
      </w:r>
      <w:r w:rsidRPr="009C0822">
        <w:rPr>
          <w:bCs/>
          <w:i/>
        </w:rPr>
        <w:t>[в</w:t>
      </w:r>
      <w:r w:rsidR="002328BB">
        <w:rPr>
          <w:bCs/>
          <w:i/>
        </w:rPr>
        <w:t xml:space="preserve"> </w:t>
      </w:r>
      <w:r w:rsidRPr="009C0822">
        <w:rPr>
          <w:bCs/>
          <w:i/>
        </w:rPr>
        <w:t>отношении</w:t>
      </w:r>
      <w:r w:rsidR="002328BB">
        <w:rPr>
          <w:bCs/>
          <w:i/>
        </w:rPr>
        <w:t xml:space="preserve"> </w:t>
      </w:r>
      <w:r w:rsidRPr="009C0822">
        <w:rPr>
          <w:bCs/>
          <w:i/>
        </w:rPr>
        <w:t>лота]</w:t>
      </w:r>
      <w:r w:rsidRPr="009C0822">
        <w:t>,</w:t>
      </w:r>
      <w:r w:rsidR="002328BB">
        <w:t xml:space="preserve"> </w:t>
      </w:r>
      <w:r w:rsidRPr="009C0822">
        <w:t>иной</w:t>
      </w:r>
      <w:r w:rsidR="002328BB">
        <w:t xml:space="preserve"> </w:t>
      </w:r>
      <w:r w:rsidRPr="009C0822">
        <w:t>документации,</w:t>
      </w:r>
      <w:r w:rsidR="002328BB">
        <w:t xml:space="preserve"> </w:t>
      </w:r>
      <w:r w:rsidRPr="009C0822">
        <w:t>а</w:t>
      </w:r>
      <w:r w:rsidR="002328BB">
        <w:t xml:space="preserve"> </w:t>
      </w:r>
      <w:r w:rsidRPr="009C0822">
        <w:t>организатор</w:t>
      </w:r>
      <w:r w:rsidR="002328BB">
        <w:t xml:space="preserve"> </w:t>
      </w:r>
      <w:r w:rsidRPr="009C0822">
        <w:t>запроса</w:t>
      </w:r>
      <w:r w:rsidR="002328BB">
        <w:t xml:space="preserve"> </w:t>
      </w:r>
      <w:r w:rsidRPr="009C0822">
        <w:t>цен</w:t>
      </w:r>
      <w:r w:rsidR="002328BB">
        <w:t xml:space="preserve"> </w:t>
      </w:r>
      <w:r w:rsidRPr="009C0822">
        <w:t>не</w:t>
      </w:r>
      <w:r w:rsidR="002328BB">
        <w:t xml:space="preserve"> </w:t>
      </w:r>
      <w:r w:rsidRPr="009C0822">
        <w:t>имеет</w:t>
      </w:r>
      <w:r w:rsidR="002328BB">
        <w:t xml:space="preserve"> </w:t>
      </w:r>
      <w:r w:rsidRPr="009C0822">
        <w:t>обязательств</w:t>
      </w:r>
      <w:r w:rsidR="002328BB">
        <w:t xml:space="preserve"> </w:t>
      </w:r>
      <w:r w:rsidRPr="009C0822">
        <w:t>по</w:t>
      </w:r>
      <w:r w:rsidR="002328BB">
        <w:t xml:space="preserve"> </w:t>
      </w:r>
      <w:r w:rsidRPr="009C0822">
        <w:t>этим</w:t>
      </w:r>
      <w:r w:rsidR="002328BB">
        <w:t xml:space="preserve"> </w:t>
      </w:r>
      <w:r w:rsidRPr="009C0822">
        <w:t>расходам</w:t>
      </w:r>
      <w:r w:rsidR="002328BB">
        <w:t xml:space="preserve"> </w:t>
      </w:r>
      <w:r w:rsidRPr="009C0822">
        <w:t>независимо</w:t>
      </w:r>
      <w:r w:rsidR="002328BB">
        <w:t xml:space="preserve"> </w:t>
      </w:r>
      <w:r w:rsidRPr="009C0822">
        <w:t>от</w:t>
      </w:r>
      <w:r w:rsidR="002328BB">
        <w:t xml:space="preserve"> </w:t>
      </w:r>
      <w:r w:rsidRPr="009C0822">
        <w:t>итогов</w:t>
      </w:r>
      <w:r w:rsidR="002328BB">
        <w:t xml:space="preserve"> </w:t>
      </w:r>
      <w:r w:rsidRPr="009C0822">
        <w:t>запроса</w:t>
      </w:r>
      <w:r w:rsidR="002328BB">
        <w:t xml:space="preserve"> </w:t>
      </w:r>
      <w:r w:rsidRPr="009C0822">
        <w:t>цен,</w:t>
      </w:r>
      <w:r w:rsidR="002328BB">
        <w:t xml:space="preserve"> </w:t>
      </w:r>
      <w:r w:rsidRPr="009C0822">
        <w:t>а</w:t>
      </w:r>
      <w:r w:rsidR="002328BB">
        <w:t xml:space="preserve"> </w:t>
      </w:r>
      <w:r w:rsidRPr="009C0822">
        <w:t>также</w:t>
      </w:r>
      <w:r w:rsidR="002328BB">
        <w:t xml:space="preserve"> </w:t>
      </w:r>
      <w:r w:rsidRPr="009C0822">
        <w:t>оснований</w:t>
      </w:r>
      <w:r w:rsidR="002328BB">
        <w:t xml:space="preserve"> </w:t>
      </w:r>
      <w:r w:rsidRPr="009C0822">
        <w:t>их</w:t>
      </w:r>
      <w:r w:rsidR="002328BB">
        <w:t xml:space="preserve"> </w:t>
      </w:r>
      <w:r w:rsidRPr="009C0822">
        <w:t>завершения.</w:t>
      </w:r>
    </w:p>
    <w:p w:rsidR="00C31F2B" w:rsidRPr="009C0822" w:rsidRDefault="00C31F2B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2" w:name="_Ref317172396"/>
      <w:r w:rsidRPr="009C0822">
        <w:t>В</w:t>
      </w:r>
      <w:r w:rsidR="002328BB">
        <w:t xml:space="preserve"> </w:t>
      </w:r>
      <w:r w:rsidRPr="009C0822">
        <w:t>любой</w:t>
      </w:r>
      <w:r w:rsidR="002328BB">
        <w:t xml:space="preserve"> </w:t>
      </w:r>
      <w:r w:rsidRPr="009C0822">
        <w:t>момент</w:t>
      </w:r>
      <w:r w:rsidR="002328BB">
        <w:t xml:space="preserve"> </w:t>
      </w:r>
      <w:r w:rsidRPr="009C0822">
        <w:t>вплоть</w:t>
      </w:r>
      <w:r w:rsidR="002328BB">
        <w:t xml:space="preserve"> </w:t>
      </w:r>
      <w:r w:rsidRPr="009C0822">
        <w:t>до</w:t>
      </w:r>
      <w:r w:rsidR="002328BB">
        <w:t xml:space="preserve"> </w:t>
      </w:r>
      <w:r w:rsidRPr="009C0822">
        <w:t>подписания</w:t>
      </w:r>
      <w:r w:rsidR="002328BB">
        <w:t xml:space="preserve"> </w:t>
      </w:r>
      <w:r w:rsidRPr="009C0822">
        <w:t>договора</w:t>
      </w:r>
      <w:r w:rsidR="002328BB">
        <w:t xml:space="preserve"> </w:t>
      </w:r>
      <w:r w:rsidR="002E77A5" w:rsidRPr="009C0822">
        <w:t>закупочная</w:t>
      </w:r>
      <w:r w:rsidR="002328BB">
        <w:t xml:space="preserve"> </w:t>
      </w:r>
      <w:r w:rsidRPr="009C0822">
        <w:t>комиссия</w:t>
      </w:r>
      <w:r w:rsidR="002328BB">
        <w:t xml:space="preserve"> </w:t>
      </w:r>
      <w:r w:rsidR="00C86B2E" w:rsidRPr="009C0822">
        <w:rPr>
          <w:lang w:val="ru-RU"/>
        </w:rPr>
        <w:t>должна</w:t>
      </w:r>
      <w:r w:rsidR="002328BB">
        <w:t xml:space="preserve"> </w:t>
      </w:r>
      <w:r w:rsidRPr="009C0822">
        <w:t>отстранить</w:t>
      </w:r>
      <w:r w:rsidR="002328BB">
        <w:t xml:space="preserve"> </w:t>
      </w:r>
      <w:r w:rsidRPr="009C0822">
        <w:t>участника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Pr="009C0822">
        <w:t>,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том</w:t>
      </w:r>
      <w:r w:rsidR="002328BB">
        <w:t xml:space="preserve"> </w:t>
      </w:r>
      <w:r w:rsidRPr="009C0822">
        <w:t>числе</w:t>
      </w:r>
      <w:r w:rsidR="002328BB">
        <w:t xml:space="preserve"> </w:t>
      </w:r>
      <w:r w:rsidRPr="009C0822">
        <w:t>допущенного</w:t>
      </w:r>
      <w:r w:rsidR="002328BB">
        <w:t xml:space="preserve"> </w:t>
      </w:r>
      <w:r w:rsidR="00F249AA" w:rsidRPr="009C0822">
        <w:t>до</w:t>
      </w:r>
      <w:r w:rsidR="002328BB">
        <w:t xml:space="preserve"> </w:t>
      </w:r>
      <w:r w:rsidR="00F249AA" w:rsidRPr="009C0822">
        <w:t>участия</w:t>
      </w:r>
      <w:r w:rsidR="002328BB">
        <w:t xml:space="preserve"> </w:t>
      </w:r>
      <w:r w:rsidR="00F249AA" w:rsidRPr="009C0822">
        <w:t>в</w:t>
      </w:r>
      <w:r w:rsidR="002328BB">
        <w:t xml:space="preserve"> </w:t>
      </w:r>
      <w:r w:rsidR="004560F3" w:rsidRPr="009C0822">
        <w:t>запросе</w:t>
      </w:r>
      <w:r w:rsidR="002328BB">
        <w:t xml:space="preserve"> </w:t>
      </w:r>
      <w:r w:rsidR="004560F3" w:rsidRPr="009C0822">
        <w:t>цен</w:t>
      </w:r>
      <w:r w:rsidRPr="009C0822">
        <w:t>,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случаях:</w:t>
      </w:r>
      <w:bookmarkEnd w:id="12"/>
      <w:r w:rsidR="002328BB">
        <w:t xml:space="preserve"> </w:t>
      </w:r>
    </w:p>
    <w:p w:rsidR="00C31F2B" w:rsidRPr="009C0822" w:rsidRDefault="00C31F2B" w:rsidP="00B948B1">
      <w:pPr>
        <w:widowControl w:val="0"/>
        <w:numPr>
          <w:ilvl w:val="0"/>
          <w:numId w:val="28"/>
        </w:numPr>
        <w:tabs>
          <w:tab w:val="left" w:pos="0"/>
          <w:tab w:val="left" w:pos="1418"/>
        </w:tabs>
        <w:ind w:left="0" w:right="-1" w:firstLine="709"/>
        <w:jc w:val="both"/>
      </w:pPr>
      <w:bookmarkStart w:id="13" w:name="_Ref317173209"/>
      <w:r w:rsidRPr="009C0822">
        <w:t>обнаружения</w:t>
      </w:r>
      <w:r w:rsidR="002328BB">
        <w:t xml:space="preserve"> </w:t>
      </w:r>
      <w:r w:rsidRPr="009C0822">
        <w:t>недостоверных</w:t>
      </w:r>
      <w:r w:rsidR="002328BB">
        <w:t xml:space="preserve"> </w:t>
      </w:r>
      <w:r w:rsidRPr="009C0822">
        <w:t>сведений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заявке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участие</w:t>
      </w:r>
      <w:r w:rsidR="002328BB">
        <w:t xml:space="preserve"> </w:t>
      </w:r>
      <w:r w:rsidRPr="009C0822">
        <w:t>в</w:t>
      </w:r>
      <w:r w:rsidR="002328BB">
        <w:t xml:space="preserve"> </w:t>
      </w:r>
      <w:r w:rsidR="004560F3" w:rsidRPr="009C0822">
        <w:t>запросе</w:t>
      </w:r>
      <w:r w:rsidR="002328BB">
        <w:t xml:space="preserve"> </w:t>
      </w:r>
      <w:r w:rsidR="004560F3" w:rsidRPr="009C0822">
        <w:t>цен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(или)</w:t>
      </w:r>
      <w:r w:rsidR="002328BB">
        <w:t xml:space="preserve"> </w:t>
      </w:r>
      <w:r w:rsidRPr="009C0822">
        <w:t>ее</w:t>
      </w:r>
      <w:r w:rsidR="002328BB">
        <w:t xml:space="preserve"> </w:t>
      </w:r>
      <w:r w:rsidRPr="009C0822">
        <w:t>уточнениях</w:t>
      </w:r>
      <w:r w:rsidR="002328BB">
        <w:t xml:space="preserve"> </w:t>
      </w:r>
      <w:r w:rsidRPr="009C0822">
        <w:t>согласно</w:t>
      </w:r>
      <w:r w:rsidR="002328BB">
        <w:t xml:space="preserve"> </w:t>
      </w:r>
      <w:r w:rsidRPr="009C0822">
        <w:rPr>
          <w:u w:val="single"/>
        </w:rPr>
        <w:t>пункту</w:t>
      </w:r>
      <w:r w:rsidR="002328BB">
        <w:rPr>
          <w:u w:val="single"/>
        </w:rPr>
        <w:t xml:space="preserve"> </w:t>
      </w:r>
      <w:r w:rsidR="00BE1F34" w:rsidRPr="009C0822">
        <w:rPr>
          <w:u w:val="single"/>
        </w:rPr>
        <w:fldChar w:fldCharType="begin"/>
      </w:r>
      <w:r w:rsidR="00BE1F34" w:rsidRPr="009C0822">
        <w:rPr>
          <w:u w:val="single"/>
        </w:rPr>
        <w:instrText xml:space="preserve"> REF _Ref317251555 \r \h </w:instrText>
      </w:r>
      <w:r w:rsidR="00A206E3" w:rsidRPr="009C0822">
        <w:rPr>
          <w:u w:val="single"/>
        </w:rPr>
        <w:instrText xml:space="preserve"> \* MERGEFORMAT </w:instrText>
      </w:r>
      <w:r w:rsidR="00BE1F34" w:rsidRPr="009C0822">
        <w:rPr>
          <w:u w:val="single"/>
        </w:rPr>
      </w:r>
      <w:r w:rsidR="00BE1F34" w:rsidRPr="009C0822">
        <w:rPr>
          <w:u w:val="single"/>
        </w:rPr>
        <w:fldChar w:fldCharType="separate"/>
      </w:r>
      <w:r w:rsidR="00A56CF8">
        <w:rPr>
          <w:u w:val="single"/>
        </w:rPr>
        <w:t>2.3.17</w:t>
      </w:r>
      <w:r w:rsidR="00BE1F34" w:rsidRPr="009C0822">
        <w:rPr>
          <w:u w:val="single"/>
        </w:rPr>
        <w:fldChar w:fldCharType="end"/>
      </w:r>
      <w:r w:rsidRPr="009C0822">
        <w:t>,</w:t>
      </w:r>
      <w:r w:rsidR="002328BB">
        <w:t xml:space="preserve"> </w:t>
      </w:r>
      <w:r w:rsidRPr="009C0822">
        <w:t>существенных</w:t>
      </w:r>
      <w:r w:rsidR="002328BB">
        <w:t xml:space="preserve"> </w:t>
      </w:r>
      <w:r w:rsidRPr="009C0822">
        <w:t>для</w:t>
      </w:r>
      <w:r w:rsidR="002328BB">
        <w:t xml:space="preserve"> </w:t>
      </w:r>
      <w:r w:rsidRPr="009C0822">
        <w:t>допуска</w:t>
      </w:r>
      <w:r w:rsidR="002328BB">
        <w:t xml:space="preserve"> </w:t>
      </w:r>
      <w:r w:rsidRPr="009C0822">
        <w:t>данного</w:t>
      </w:r>
      <w:r w:rsidR="002328BB">
        <w:t xml:space="preserve"> </w:t>
      </w:r>
      <w:r w:rsidRPr="009C0822">
        <w:t>участника</w:t>
      </w:r>
      <w:r w:rsidR="002328BB">
        <w:t xml:space="preserve"> </w:t>
      </w:r>
      <w:r w:rsidRPr="009C0822">
        <w:t>к</w:t>
      </w:r>
      <w:r w:rsidR="002328BB">
        <w:t xml:space="preserve"> </w:t>
      </w:r>
      <w:r w:rsidR="00466F9E" w:rsidRPr="009C0822">
        <w:t>запросу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(или)</w:t>
      </w:r>
      <w:r w:rsidR="002328BB">
        <w:t xml:space="preserve"> </w:t>
      </w:r>
      <w:r w:rsidRPr="009C0822">
        <w:t>установления</w:t>
      </w:r>
      <w:r w:rsidR="002328BB">
        <w:t xml:space="preserve"> </w:t>
      </w:r>
      <w:r w:rsidRPr="009C0822">
        <w:t>его</w:t>
      </w:r>
      <w:r w:rsidR="002328BB">
        <w:t xml:space="preserve"> </w:t>
      </w:r>
      <w:r w:rsidRPr="009C0822">
        <w:t>места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ранжировке;</w:t>
      </w:r>
      <w:bookmarkEnd w:id="13"/>
    </w:p>
    <w:p w:rsidR="00C31F2B" w:rsidRPr="009C0822" w:rsidRDefault="00C31F2B" w:rsidP="00B948B1">
      <w:pPr>
        <w:widowControl w:val="0"/>
        <w:numPr>
          <w:ilvl w:val="0"/>
          <w:numId w:val="28"/>
        </w:numPr>
        <w:tabs>
          <w:tab w:val="left" w:pos="0"/>
          <w:tab w:val="left" w:pos="1418"/>
        </w:tabs>
        <w:ind w:left="0" w:right="-1" w:firstLine="709"/>
        <w:jc w:val="both"/>
      </w:pPr>
      <w:r w:rsidRPr="009C0822">
        <w:t>получения</w:t>
      </w:r>
      <w:r w:rsidR="002328BB">
        <w:t xml:space="preserve"> </w:t>
      </w:r>
      <w:r w:rsidRPr="009C0822">
        <w:t>заключения</w:t>
      </w:r>
      <w:r w:rsidR="002328BB">
        <w:t xml:space="preserve"> </w:t>
      </w:r>
      <w:r w:rsidRPr="009C0822">
        <w:t>ЦАК</w:t>
      </w:r>
      <w:r w:rsidR="009C6C5E" w:rsidRPr="009C0822">
        <w:t>,</w:t>
      </w:r>
      <w:r w:rsidR="002328BB">
        <w:t xml:space="preserve"> </w:t>
      </w:r>
      <w:r w:rsidR="00334AB8" w:rsidRPr="009C0822">
        <w:t>или</w:t>
      </w:r>
      <w:r w:rsidR="002328BB">
        <w:t xml:space="preserve"> </w:t>
      </w:r>
      <w:r w:rsidR="008432B2" w:rsidRPr="009C0822">
        <w:t>Контрольного</w:t>
      </w:r>
      <w:r w:rsidR="002328BB">
        <w:t xml:space="preserve"> </w:t>
      </w:r>
      <w:r w:rsidR="008432B2" w:rsidRPr="009C0822">
        <w:t>комитета</w:t>
      </w:r>
      <w:r w:rsidR="002328BB">
        <w:t xml:space="preserve"> </w:t>
      </w:r>
      <w:r w:rsidR="00E6779F" w:rsidRPr="009C0822">
        <w:t>(</w:t>
      </w:r>
      <w:r w:rsidR="00E6779F" w:rsidRPr="009C0822">
        <w:rPr>
          <w:u w:val="single"/>
        </w:rPr>
        <w:t>пункт</w:t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fldChar w:fldCharType="begin"/>
      </w:r>
      <w:r w:rsidR="00E6779F" w:rsidRPr="009C0822">
        <w:rPr>
          <w:u w:val="single"/>
        </w:rPr>
        <w:instrText xml:space="preserve"> REF _Ref321836744 \r \h </w:instrText>
      </w:r>
      <w:r w:rsidR="008C6DF7" w:rsidRPr="009C0822">
        <w:rPr>
          <w:u w:val="single"/>
        </w:rPr>
        <w:instrText xml:space="preserve"> \* MERGEFORMAT </w:instrText>
      </w:r>
      <w:r w:rsidR="00E6779F" w:rsidRPr="009C0822">
        <w:rPr>
          <w:u w:val="single"/>
        </w:rPr>
      </w:r>
      <w:r w:rsidR="00E6779F" w:rsidRPr="009C0822">
        <w:rPr>
          <w:u w:val="single"/>
        </w:rPr>
        <w:fldChar w:fldCharType="separate"/>
      </w:r>
      <w:r w:rsidR="00A56CF8">
        <w:rPr>
          <w:u w:val="single"/>
        </w:rPr>
        <w:t>22</w:t>
      </w:r>
      <w:r w:rsidR="00E6779F" w:rsidRPr="009C0822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fldChar w:fldCharType="begin"/>
      </w:r>
      <w:r w:rsidR="00E6779F" w:rsidRPr="009C0822">
        <w:rPr>
          <w:u w:val="single"/>
        </w:rPr>
        <w:instrText xml:space="preserve"> REF _Ref317249938 \r \h </w:instrText>
      </w:r>
      <w:r w:rsidR="008C6DF7" w:rsidRPr="009C0822">
        <w:rPr>
          <w:u w:val="single"/>
        </w:rPr>
        <w:instrText xml:space="preserve"> \* MERGEFORMAT </w:instrText>
      </w:r>
      <w:r w:rsidR="00E6779F" w:rsidRPr="009C0822">
        <w:rPr>
          <w:u w:val="single"/>
        </w:rPr>
      </w:r>
      <w:r w:rsidR="00E6779F" w:rsidRPr="009C0822">
        <w:rPr>
          <w:u w:val="single"/>
        </w:rPr>
        <w:fldChar w:fldCharType="separate"/>
      </w:r>
      <w:r w:rsidR="00A56CF8">
        <w:rPr>
          <w:u w:val="single"/>
        </w:rPr>
        <w:t>4</w:t>
      </w:r>
      <w:r w:rsidR="00E6779F" w:rsidRPr="009C0822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t>цен»</w:t>
      </w:r>
      <w:r w:rsidR="00E6779F" w:rsidRPr="009C0822">
        <w:t>)</w:t>
      </w:r>
      <w:r w:rsidR="002328BB">
        <w:t xml:space="preserve"> </w:t>
      </w:r>
      <w:r w:rsidRPr="009C0822">
        <w:t>об</w:t>
      </w:r>
      <w:r w:rsidR="002328BB">
        <w:t xml:space="preserve"> </w:t>
      </w:r>
      <w:r w:rsidRPr="009C0822">
        <w:t>отмене</w:t>
      </w:r>
      <w:r w:rsidR="002328BB">
        <w:t xml:space="preserve"> </w:t>
      </w:r>
      <w:r w:rsidRPr="009C0822">
        <w:t>процедуры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Pr="009C0822">
        <w:t>,</w:t>
      </w:r>
      <w:r w:rsidR="002328BB">
        <w:t xml:space="preserve"> </w:t>
      </w:r>
      <w:r w:rsidRPr="009C0822">
        <w:t>принятого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порядке</w:t>
      </w:r>
      <w:r w:rsidR="002328BB">
        <w:t xml:space="preserve"> </w:t>
      </w:r>
      <w:r w:rsidRPr="009C0822">
        <w:t>рассмотрения</w:t>
      </w:r>
      <w:r w:rsidR="002328BB">
        <w:t xml:space="preserve"> </w:t>
      </w:r>
      <w:r w:rsidRPr="009C0822">
        <w:t>жалоб;</w:t>
      </w:r>
    </w:p>
    <w:p w:rsidR="00C31F2B" w:rsidRPr="009C0822" w:rsidRDefault="00C31F2B" w:rsidP="00B948B1">
      <w:pPr>
        <w:widowControl w:val="0"/>
        <w:numPr>
          <w:ilvl w:val="0"/>
          <w:numId w:val="28"/>
        </w:numPr>
        <w:tabs>
          <w:tab w:val="left" w:pos="0"/>
          <w:tab w:val="left" w:pos="1418"/>
        </w:tabs>
        <w:ind w:left="0" w:right="-1" w:firstLine="709"/>
        <w:jc w:val="both"/>
      </w:pPr>
      <w:r w:rsidRPr="009C0822">
        <w:t>подкрепленного</w:t>
      </w:r>
      <w:r w:rsidR="002328BB">
        <w:t xml:space="preserve"> </w:t>
      </w:r>
      <w:r w:rsidRPr="009C0822">
        <w:t>документами</w:t>
      </w:r>
      <w:r w:rsidR="002328BB">
        <w:t xml:space="preserve"> </w:t>
      </w:r>
      <w:r w:rsidRPr="009C0822">
        <w:t>факта</w:t>
      </w:r>
      <w:r w:rsidR="002328BB">
        <w:t xml:space="preserve"> </w:t>
      </w:r>
      <w:r w:rsidRPr="009C0822">
        <w:t>давления</w:t>
      </w:r>
      <w:r w:rsidR="002328BB">
        <w:t xml:space="preserve"> </w:t>
      </w:r>
      <w:r w:rsidRPr="009C0822">
        <w:t>таким</w:t>
      </w:r>
      <w:r w:rsidR="002328BB">
        <w:t xml:space="preserve"> </w:t>
      </w:r>
      <w:r w:rsidRPr="009C0822">
        <w:t>участником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члена</w:t>
      </w:r>
      <w:r w:rsidR="002328BB">
        <w:t xml:space="preserve"> </w:t>
      </w:r>
      <w:r w:rsidR="002E77A5" w:rsidRPr="009C0822">
        <w:t>закупочной</w:t>
      </w:r>
      <w:r w:rsidR="002328BB">
        <w:t xml:space="preserve"> </w:t>
      </w:r>
      <w:r w:rsidRPr="009C0822">
        <w:t>комиссии,</w:t>
      </w:r>
      <w:r w:rsidR="002328BB">
        <w:t xml:space="preserve"> </w:t>
      </w:r>
      <w:r w:rsidRPr="009C0822">
        <w:t>эксперта,</w:t>
      </w:r>
      <w:r w:rsidR="002328BB">
        <w:t xml:space="preserve"> </w:t>
      </w:r>
      <w:r w:rsidRPr="009C0822">
        <w:t>руководителя</w:t>
      </w:r>
      <w:r w:rsidR="002328BB">
        <w:t xml:space="preserve"> </w:t>
      </w:r>
      <w:r w:rsidRPr="009C0822">
        <w:t>организатора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или</w:t>
      </w:r>
      <w:r w:rsidR="002328BB">
        <w:t xml:space="preserve"> </w:t>
      </w:r>
      <w:r w:rsidRPr="009C0822">
        <w:t>заказчика.</w:t>
      </w:r>
    </w:p>
    <w:p w:rsidR="00A14120" w:rsidRPr="009C0822" w:rsidRDefault="00A14120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После</w:t>
      </w:r>
      <w:r w:rsidR="002328BB">
        <w:t xml:space="preserve"> </w:t>
      </w:r>
      <w:r w:rsidRPr="009C0822">
        <w:t>подведения</w:t>
      </w:r>
      <w:r w:rsidR="002328BB">
        <w:t xml:space="preserve"> </w:t>
      </w:r>
      <w:r w:rsidRPr="009C0822">
        <w:t>итогов</w:t>
      </w:r>
      <w:r w:rsidR="002328BB">
        <w:t xml:space="preserve"> </w:t>
      </w:r>
      <w:r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цен</w:t>
      </w:r>
      <w:r w:rsidR="002328BB">
        <w:t xml:space="preserve"> </w:t>
      </w:r>
      <w:r w:rsidRPr="009C0822">
        <w:t>до</w:t>
      </w:r>
      <w:r w:rsidR="002328BB">
        <w:t xml:space="preserve"> </w:t>
      </w:r>
      <w:r w:rsidRPr="009C0822">
        <w:t>подписания</w:t>
      </w:r>
      <w:r w:rsidR="002328BB">
        <w:t xml:space="preserve"> </w:t>
      </w:r>
      <w:r w:rsidRPr="009C0822">
        <w:t>договора</w:t>
      </w:r>
      <w:r w:rsidR="002328BB">
        <w:t xml:space="preserve"> </w:t>
      </w:r>
      <w:r w:rsidRPr="009C0822">
        <w:rPr>
          <w:lang w:val="ru-RU"/>
        </w:rPr>
        <w:t>закупочная</w:t>
      </w:r>
      <w:r w:rsidR="002328BB">
        <w:t xml:space="preserve"> </w:t>
      </w:r>
      <w:r w:rsidRPr="009C0822">
        <w:t>комиссия</w:t>
      </w:r>
      <w:r w:rsidR="002328BB">
        <w:t xml:space="preserve"> </w:t>
      </w:r>
      <w:r w:rsidRPr="009C0822">
        <w:t>вправе</w:t>
      </w:r>
      <w:r w:rsidR="002328BB">
        <w:t xml:space="preserve"> </w:t>
      </w:r>
      <w:r w:rsidRPr="009C0822">
        <w:t>отстранить</w:t>
      </w:r>
      <w:r w:rsidR="002328BB">
        <w:t xml:space="preserve"> </w:t>
      </w:r>
      <w:r w:rsidRPr="009C0822">
        <w:t>любого</w:t>
      </w:r>
      <w:r w:rsidR="002328BB">
        <w:t xml:space="preserve"> </w:t>
      </w:r>
      <w:r w:rsidRPr="009C0822">
        <w:t>участника</w:t>
      </w:r>
      <w:r w:rsidR="002328BB">
        <w:t xml:space="preserve"> </w:t>
      </w:r>
      <w:r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цен</w:t>
      </w:r>
      <w:r w:rsidRPr="009C0822">
        <w:t>,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том</w:t>
      </w:r>
      <w:r w:rsidR="002328BB">
        <w:t xml:space="preserve"> </w:t>
      </w:r>
      <w:r w:rsidRPr="009C0822">
        <w:t>числе</w:t>
      </w:r>
      <w:r w:rsidR="002328BB">
        <w:t xml:space="preserve"> </w:t>
      </w:r>
      <w:r w:rsidRPr="009C0822">
        <w:t>победителя</w:t>
      </w:r>
      <w:r w:rsidR="002328BB">
        <w:t xml:space="preserve"> </w:t>
      </w:r>
      <w:r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цен</w:t>
      </w:r>
      <w:r w:rsidRPr="009C0822">
        <w:t>,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случае</w:t>
      </w:r>
      <w:r w:rsidR="002328BB">
        <w:t xml:space="preserve"> </w:t>
      </w:r>
      <w:r w:rsidRPr="009C0822">
        <w:t>обнаружения</w:t>
      </w:r>
      <w:r w:rsidR="002328BB">
        <w:t xml:space="preserve"> </w:t>
      </w:r>
      <w:r w:rsidRPr="009C0822">
        <w:t>недостоверных</w:t>
      </w:r>
      <w:r w:rsidR="002328BB">
        <w:t xml:space="preserve"> </w:t>
      </w:r>
      <w:r w:rsidRPr="009C0822">
        <w:t>сведений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заявке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участие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rPr>
          <w:lang w:val="ru-RU"/>
        </w:rPr>
        <w:t>запросе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цен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(или)</w:t>
      </w:r>
      <w:r w:rsidR="002328BB">
        <w:t xml:space="preserve"> </w:t>
      </w:r>
      <w:r w:rsidRPr="009C0822">
        <w:t>ее</w:t>
      </w:r>
      <w:r w:rsidR="002328BB">
        <w:t xml:space="preserve"> </w:t>
      </w:r>
      <w:r w:rsidRPr="009C0822">
        <w:t>уточнениях</w:t>
      </w:r>
      <w:r w:rsidR="002328BB">
        <w:t xml:space="preserve"> </w:t>
      </w:r>
      <w:r w:rsidRPr="009C0822">
        <w:t>согласно</w:t>
      </w:r>
      <w:r w:rsidR="002328BB">
        <w:t xml:space="preserve"> </w:t>
      </w:r>
      <w:r w:rsidRPr="00C63D2D">
        <w:rPr>
          <w:u w:val="single"/>
        </w:rPr>
        <w:t>пункту</w:t>
      </w:r>
      <w:r w:rsidR="002328BB">
        <w:rPr>
          <w:u w:val="single"/>
          <w:lang w:val="ru-RU"/>
        </w:rPr>
        <w:t xml:space="preserve"> </w:t>
      </w:r>
      <w:r w:rsidRPr="00C63D2D">
        <w:rPr>
          <w:u w:val="single"/>
          <w:lang w:val="ru-RU"/>
        </w:rPr>
        <w:t>3.16</w:t>
      </w:r>
      <w:r w:rsidRPr="009C0822">
        <w:t>,</w:t>
      </w:r>
      <w:r w:rsidR="002328BB">
        <w:t xml:space="preserve"> </w:t>
      </w:r>
      <w:r w:rsidR="00082EBF" w:rsidRPr="009C0822">
        <w:t>существенных</w:t>
      </w:r>
      <w:r w:rsidR="002328BB">
        <w:t xml:space="preserve"> </w:t>
      </w:r>
      <w:r w:rsidR="00082EBF" w:rsidRPr="009C0822">
        <w:t>для</w:t>
      </w:r>
      <w:r w:rsidR="002328BB">
        <w:t xml:space="preserve"> </w:t>
      </w:r>
      <w:r w:rsidR="00082EBF" w:rsidRPr="009C0822">
        <w:t>допуска</w:t>
      </w:r>
      <w:r w:rsidR="002328BB">
        <w:t xml:space="preserve"> </w:t>
      </w:r>
      <w:r w:rsidR="00082EBF" w:rsidRPr="009C0822">
        <w:t>участника</w:t>
      </w:r>
      <w:r w:rsidR="002328BB">
        <w:t xml:space="preserve"> </w:t>
      </w:r>
      <w:r w:rsidR="00082EBF"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082EBF" w:rsidRPr="009C0822">
        <w:rPr>
          <w:lang w:val="ru-RU"/>
        </w:rPr>
        <w:t>цен</w:t>
      </w:r>
      <w:r w:rsidR="002328BB">
        <w:t xml:space="preserve"> </w:t>
      </w:r>
      <w:r w:rsidR="00082EBF" w:rsidRPr="009C0822">
        <w:t>к</w:t>
      </w:r>
      <w:r w:rsidR="002328BB">
        <w:t xml:space="preserve"> </w:t>
      </w:r>
      <w:r w:rsidR="00082EBF" w:rsidRPr="009C0822">
        <w:t>участию</w:t>
      </w:r>
      <w:r w:rsidR="002328BB">
        <w:t xml:space="preserve"> </w:t>
      </w:r>
      <w:r w:rsidR="00082EBF" w:rsidRPr="009C0822">
        <w:t>в</w:t>
      </w:r>
      <w:r w:rsidR="002328BB">
        <w:t xml:space="preserve"> </w:t>
      </w:r>
      <w:r w:rsidR="00082EBF" w:rsidRPr="009C0822">
        <w:rPr>
          <w:lang w:val="ru-RU"/>
        </w:rPr>
        <w:t>запросе</w:t>
      </w:r>
      <w:r w:rsidR="002328BB">
        <w:rPr>
          <w:lang w:val="ru-RU"/>
        </w:rPr>
        <w:t xml:space="preserve"> </w:t>
      </w:r>
      <w:r w:rsidR="00082EBF" w:rsidRPr="009C0822">
        <w:rPr>
          <w:lang w:val="ru-RU"/>
        </w:rPr>
        <w:t>цен</w:t>
      </w:r>
      <w:r w:rsidR="00082EBF" w:rsidRPr="009C0822">
        <w:t>,</w:t>
      </w:r>
      <w:r w:rsidR="002328BB">
        <w:t xml:space="preserve"> </w:t>
      </w:r>
      <w:r w:rsidRPr="009C0822">
        <w:t>если</w:t>
      </w:r>
      <w:r w:rsidR="002328BB">
        <w:t xml:space="preserve"> </w:t>
      </w:r>
      <w:r w:rsidRPr="009C0822">
        <w:t>факт</w:t>
      </w:r>
      <w:r w:rsidR="002328BB">
        <w:t xml:space="preserve"> </w:t>
      </w:r>
      <w:r w:rsidRPr="009C0822">
        <w:t>недостоверности</w:t>
      </w:r>
      <w:r w:rsidR="002328BB">
        <w:t xml:space="preserve"> </w:t>
      </w:r>
      <w:r w:rsidRPr="009C0822">
        <w:t>сведений</w:t>
      </w:r>
      <w:r w:rsidR="002328BB">
        <w:t xml:space="preserve"> </w:t>
      </w:r>
      <w:r w:rsidRPr="009C0822">
        <w:t>имеет</w:t>
      </w:r>
      <w:r w:rsidR="002328BB">
        <w:t xml:space="preserve"> </w:t>
      </w:r>
      <w:r w:rsidRPr="009C0822">
        <w:t>документальное</w:t>
      </w:r>
      <w:r w:rsidR="002328BB">
        <w:t xml:space="preserve"> </w:t>
      </w:r>
      <w:r w:rsidRPr="009C0822">
        <w:t>подтверждение</w:t>
      </w:r>
      <w:r w:rsidRPr="009C0822">
        <w:rPr>
          <w:lang w:val="ru-RU"/>
        </w:rPr>
        <w:t>.</w:t>
      </w:r>
    </w:p>
    <w:p w:rsidR="00C87330" w:rsidRPr="009C0822" w:rsidRDefault="00B67284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О</w:t>
      </w:r>
      <w:r w:rsidR="00C87330" w:rsidRPr="009C0822">
        <w:t>рганизатор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по</w:t>
      </w:r>
      <w:r w:rsidR="002328BB">
        <w:t xml:space="preserve"> </w:t>
      </w:r>
      <w:r w:rsidRPr="009C0822">
        <w:t>решению</w:t>
      </w:r>
      <w:r w:rsidR="002328BB">
        <w:t xml:space="preserve"> </w:t>
      </w:r>
      <w:r w:rsidRPr="009C0822">
        <w:t>заказчика</w:t>
      </w:r>
      <w:r w:rsidR="002328BB">
        <w:t xml:space="preserve"> </w:t>
      </w:r>
      <w:r w:rsidRPr="009C0822">
        <w:t>или</w:t>
      </w:r>
      <w:r w:rsidR="002328BB">
        <w:t xml:space="preserve"> </w:t>
      </w:r>
      <w:r w:rsidR="002E77A5" w:rsidRPr="009C0822">
        <w:t>закупочной</w:t>
      </w:r>
      <w:r w:rsidR="002328BB">
        <w:t xml:space="preserve"> </w:t>
      </w:r>
      <w:r w:rsidR="002E77A5" w:rsidRPr="009C0822">
        <w:t>комиссии</w:t>
      </w:r>
      <w:r w:rsidRPr="009C0822">
        <w:t>,</w:t>
      </w:r>
      <w:r w:rsidR="002328BB">
        <w:t xml:space="preserve"> </w:t>
      </w:r>
      <w:r w:rsidR="00C87330" w:rsidRPr="009C0822">
        <w:t>разместивший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официальном</w:t>
      </w:r>
      <w:r w:rsidR="002328BB">
        <w:t xml:space="preserve"> </w:t>
      </w:r>
      <w:r w:rsidRPr="009C0822">
        <w:t>сайте</w:t>
      </w:r>
      <w:r w:rsidR="002328BB">
        <w:t xml:space="preserve"> </w:t>
      </w:r>
      <w:r w:rsidR="00E25760" w:rsidRPr="009C0822">
        <w:t>и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ЭТП</w:t>
      </w:r>
      <w:r w:rsidR="002328BB">
        <w:t xml:space="preserve"> </w:t>
      </w:r>
      <w:r w:rsidR="00C87330" w:rsidRPr="009C0822">
        <w:t>извещение</w:t>
      </w:r>
      <w:r w:rsidR="002328BB">
        <w:t xml:space="preserve"> </w:t>
      </w:r>
      <w:r w:rsidR="00C87330" w:rsidRPr="009C0822">
        <w:t>о</w:t>
      </w:r>
      <w:r w:rsidR="002328BB">
        <w:t xml:space="preserve"> </w:t>
      </w:r>
      <w:r w:rsidR="00C87330" w:rsidRPr="009C0822">
        <w:t>проведении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и</w:t>
      </w:r>
      <w:r w:rsidR="002328BB">
        <w:t xml:space="preserve"> </w:t>
      </w:r>
      <w:r w:rsidR="002E77A5" w:rsidRPr="009C0822">
        <w:t>документацию</w:t>
      </w:r>
      <w:r w:rsidR="002328BB">
        <w:t xml:space="preserve"> </w:t>
      </w:r>
      <w:r w:rsidR="002E77A5" w:rsidRPr="009C0822">
        <w:t>по</w:t>
      </w:r>
      <w:r w:rsidR="002328BB">
        <w:t xml:space="preserve"> </w:t>
      </w:r>
      <w:r w:rsidR="00466F9E" w:rsidRPr="009C0822">
        <w:t>запросу</w:t>
      </w:r>
      <w:r w:rsidR="002328BB">
        <w:t xml:space="preserve"> </w:t>
      </w:r>
      <w:r w:rsidR="00466F9E" w:rsidRPr="009C0822">
        <w:t>цен</w:t>
      </w:r>
      <w:r w:rsidR="00C87330" w:rsidRPr="009C0822">
        <w:t>,</w:t>
      </w:r>
      <w:r w:rsidR="002328BB">
        <w:t xml:space="preserve"> </w:t>
      </w:r>
      <w:r w:rsidR="00C87330" w:rsidRPr="009C0822">
        <w:t>вправе</w:t>
      </w:r>
      <w:r w:rsidR="002328BB">
        <w:t xml:space="preserve"> </w:t>
      </w:r>
      <w:r w:rsidR="00C87330" w:rsidRPr="009C0822">
        <w:t>отказаться</w:t>
      </w:r>
      <w:r w:rsidR="002328BB">
        <w:t xml:space="preserve"> </w:t>
      </w:r>
      <w:r w:rsidR="00C87330" w:rsidRPr="009C0822">
        <w:t>от</w:t>
      </w:r>
      <w:r w:rsidR="002328BB" w:rsidRPr="002328BB">
        <w:rPr>
          <w:lang w:val="ru-RU"/>
        </w:rPr>
        <w:t xml:space="preserve"> </w:t>
      </w:r>
      <w:r w:rsidR="00C87330" w:rsidRPr="009C0822">
        <w:t>проведения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="00C87330" w:rsidRPr="00C63D2D">
        <w:rPr>
          <w:i/>
        </w:rPr>
        <w:t>[или</w:t>
      </w:r>
      <w:r w:rsidR="002328BB">
        <w:rPr>
          <w:i/>
        </w:rPr>
        <w:t xml:space="preserve"> </w:t>
      </w:r>
      <w:r w:rsidR="00C87330" w:rsidRPr="00C63D2D">
        <w:rPr>
          <w:i/>
        </w:rPr>
        <w:t>любого</w:t>
      </w:r>
      <w:r w:rsidR="002328BB">
        <w:rPr>
          <w:i/>
        </w:rPr>
        <w:t xml:space="preserve"> </w:t>
      </w:r>
      <w:r w:rsidR="00C87330" w:rsidRPr="00C63D2D">
        <w:rPr>
          <w:i/>
        </w:rPr>
        <w:t>лота</w:t>
      </w:r>
      <w:r w:rsidR="002328BB">
        <w:rPr>
          <w:i/>
        </w:rPr>
        <w:t xml:space="preserve"> </w:t>
      </w:r>
      <w:r w:rsidR="00466F9E" w:rsidRPr="00C63D2D">
        <w:rPr>
          <w:i/>
        </w:rPr>
        <w:t>запроса</w:t>
      </w:r>
      <w:r w:rsidR="002328BB">
        <w:rPr>
          <w:i/>
        </w:rPr>
        <w:t xml:space="preserve"> </w:t>
      </w:r>
      <w:r w:rsidR="00466F9E" w:rsidRPr="00C63D2D">
        <w:rPr>
          <w:i/>
        </w:rPr>
        <w:t>цен</w:t>
      </w:r>
      <w:r w:rsidR="00C87330" w:rsidRPr="00C63D2D">
        <w:rPr>
          <w:i/>
        </w:rPr>
        <w:t>]</w:t>
      </w:r>
      <w:r w:rsidR="002328BB">
        <w:t xml:space="preserve"> </w:t>
      </w:r>
      <w:r w:rsidR="0015799F" w:rsidRPr="009C0822">
        <w:t>не</w:t>
      </w:r>
      <w:r w:rsidR="002328BB">
        <w:t xml:space="preserve"> </w:t>
      </w:r>
      <w:r w:rsidR="0015799F" w:rsidRPr="009C0822">
        <w:t>позднее,</w:t>
      </w:r>
      <w:r w:rsidR="002328BB">
        <w:t xml:space="preserve"> </w:t>
      </w:r>
      <w:r w:rsidR="0015799F" w:rsidRPr="009C0822">
        <w:t>чем</w:t>
      </w:r>
      <w:r w:rsidR="002328BB">
        <w:t xml:space="preserve"> </w:t>
      </w:r>
      <w:r w:rsidR="0015799F" w:rsidRPr="009C0822">
        <w:t>за</w:t>
      </w:r>
      <w:r w:rsidR="002328BB">
        <w:t xml:space="preserve"> </w:t>
      </w:r>
      <w:r w:rsidR="0015799F" w:rsidRPr="009C0822">
        <w:t>1</w:t>
      </w:r>
      <w:r w:rsidR="002328BB">
        <w:t xml:space="preserve"> </w:t>
      </w:r>
      <w:r w:rsidR="0015799F" w:rsidRPr="009C0822">
        <w:t>(один)</w:t>
      </w:r>
      <w:r w:rsidR="002328BB">
        <w:t xml:space="preserve"> </w:t>
      </w:r>
      <w:r w:rsidR="0015799F" w:rsidRPr="009C0822">
        <w:t>день</w:t>
      </w:r>
      <w:r w:rsidR="002328BB">
        <w:t xml:space="preserve"> </w:t>
      </w:r>
      <w:r w:rsidR="0015799F" w:rsidRPr="009C0822">
        <w:t>до</w:t>
      </w:r>
      <w:r w:rsidR="002328BB">
        <w:t xml:space="preserve"> </w:t>
      </w:r>
      <w:r w:rsidR="0015799F" w:rsidRPr="009C0822">
        <w:t>даты</w:t>
      </w:r>
      <w:r w:rsidR="002328BB">
        <w:t xml:space="preserve"> </w:t>
      </w:r>
      <w:r w:rsidR="0015799F" w:rsidRPr="009C0822">
        <w:t>окончания</w:t>
      </w:r>
      <w:r w:rsidR="002328BB">
        <w:t xml:space="preserve"> </w:t>
      </w:r>
      <w:r w:rsidR="0015799F" w:rsidRPr="009C0822">
        <w:t>срока</w:t>
      </w:r>
      <w:r w:rsidR="002328BB">
        <w:t xml:space="preserve"> </w:t>
      </w:r>
      <w:r w:rsidR="0015799F" w:rsidRPr="009C0822">
        <w:t>подачи</w:t>
      </w:r>
      <w:r w:rsidR="002328BB">
        <w:t xml:space="preserve"> </w:t>
      </w:r>
      <w:r w:rsidR="0015799F" w:rsidRPr="009C0822">
        <w:t>заявок</w:t>
      </w:r>
      <w:r w:rsidR="002328BB">
        <w:t xml:space="preserve"> </w:t>
      </w:r>
      <w:r w:rsidR="0015799F" w:rsidRPr="009C0822">
        <w:t>на</w:t>
      </w:r>
      <w:r w:rsidR="002328BB">
        <w:t xml:space="preserve"> </w:t>
      </w:r>
      <w:r w:rsidR="0015799F" w:rsidRPr="009C0822">
        <w:t>участие</w:t>
      </w:r>
      <w:r w:rsidR="002328BB">
        <w:t xml:space="preserve"> </w:t>
      </w:r>
      <w:r w:rsidR="0015799F" w:rsidRPr="009C0822">
        <w:t>в</w:t>
      </w:r>
      <w:r w:rsidR="002328BB">
        <w:t xml:space="preserve"> </w:t>
      </w:r>
      <w:r w:rsidR="0015799F" w:rsidRPr="009C0822">
        <w:t>запросе</w:t>
      </w:r>
      <w:r w:rsidR="002328BB">
        <w:t xml:space="preserve"> </w:t>
      </w:r>
      <w:r w:rsidR="0015799F" w:rsidRPr="009C0822">
        <w:t>цен,</w:t>
      </w:r>
      <w:r w:rsidR="002328BB">
        <w:t xml:space="preserve"> </w:t>
      </w:r>
      <w:r w:rsidR="0015799F" w:rsidRPr="009C0822">
        <w:t>не</w:t>
      </w:r>
      <w:r w:rsidR="002328BB">
        <w:t xml:space="preserve"> </w:t>
      </w:r>
      <w:r w:rsidR="0015799F" w:rsidRPr="009C0822">
        <w:t>неся</w:t>
      </w:r>
      <w:r w:rsidR="002328BB">
        <w:t xml:space="preserve"> </w:t>
      </w:r>
      <w:r w:rsidR="0015799F" w:rsidRPr="009C0822">
        <w:t>никакой</w:t>
      </w:r>
      <w:r w:rsidR="002328BB">
        <w:t xml:space="preserve"> </w:t>
      </w:r>
      <w:r w:rsidR="0015799F" w:rsidRPr="009C0822">
        <w:t>ответственности</w:t>
      </w:r>
      <w:r w:rsidR="002328BB">
        <w:t xml:space="preserve"> </w:t>
      </w:r>
      <w:r w:rsidR="0015799F" w:rsidRPr="009C0822">
        <w:t>перед</w:t>
      </w:r>
      <w:r w:rsidR="002328BB">
        <w:t xml:space="preserve"> </w:t>
      </w:r>
      <w:r w:rsidR="0015799F" w:rsidRPr="009C0822">
        <w:t>участниками</w:t>
      </w:r>
      <w:r w:rsidR="002328BB">
        <w:t xml:space="preserve"> </w:t>
      </w:r>
      <w:r w:rsidR="0035263D"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35263D" w:rsidRPr="009C0822">
        <w:rPr>
          <w:lang w:val="ru-RU"/>
        </w:rPr>
        <w:t>цен</w:t>
      </w:r>
      <w:r w:rsidR="002328BB">
        <w:t xml:space="preserve"> </w:t>
      </w:r>
      <w:r w:rsidR="0015799F" w:rsidRPr="009C0822">
        <w:t>или</w:t>
      </w:r>
      <w:r w:rsidR="002328BB">
        <w:t xml:space="preserve"> </w:t>
      </w:r>
      <w:r w:rsidR="0015799F" w:rsidRPr="009C0822">
        <w:t>третьими</w:t>
      </w:r>
      <w:r w:rsidR="002328BB">
        <w:t xml:space="preserve"> </w:t>
      </w:r>
      <w:r w:rsidR="0015799F" w:rsidRPr="009C0822">
        <w:t>лицами,</w:t>
      </w:r>
      <w:r w:rsidR="002328BB">
        <w:t xml:space="preserve"> </w:t>
      </w:r>
      <w:r w:rsidR="0015799F" w:rsidRPr="009C0822">
        <w:t>которым</w:t>
      </w:r>
      <w:r w:rsidR="002328BB">
        <w:t xml:space="preserve"> </w:t>
      </w:r>
      <w:r w:rsidR="0015799F" w:rsidRPr="009C0822">
        <w:t>такое</w:t>
      </w:r>
      <w:r w:rsidR="002328BB">
        <w:t xml:space="preserve"> </w:t>
      </w:r>
      <w:r w:rsidR="0015799F" w:rsidRPr="009C0822">
        <w:t>действие</w:t>
      </w:r>
      <w:r w:rsidR="002328BB">
        <w:t xml:space="preserve"> </w:t>
      </w:r>
      <w:r w:rsidR="0015799F" w:rsidRPr="009C0822">
        <w:t>может</w:t>
      </w:r>
      <w:r w:rsidR="002328BB">
        <w:t xml:space="preserve"> </w:t>
      </w:r>
      <w:r w:rsidR="0015799F" w:rsidRPr="009C0822">
        <w:t>принести</w:t>
      </w:r>
      <w:r w:rsidR="002328BB">
        <w:t xml:space="preserve"> </w:t>
      </w:r>
      <w:r w:rsidR="0015799F" w:rsidRPr="009C0822">
        <w:t>убытки</w:t>
      </w:r>
    </w:p>
    <w:p w:rsidR="00C87330" w:rsidRPr="009C0822" w:rsidRDefault="00C87330" w:rsidP="008E1F83">
      <w:pPr>
        <w:pStyle w:val="aff8"/>
        <w:widowControl w:val="0"/>
        <w:spacing w:after="0"/>
        <w:ind w:left="0" w:firstLine="709"/>
        <w:jc w:val="both"/>
      </w:pPr>
      <w:r w:rsidRPr="009C0822">
        <w:t>Извещение</w:t>
      </w:r>
      <w:r w:rsidR="002328BB">
        <w:t xml:space="preserve"> </w:t>
      </w:r>
      <w:r w:rsidRPr="009C0822">
        <w:t>об</w:t>
      </w:r>
      <w:r w:rsidR="002328BB">
        <w:t xml:space="preserve"> </w:t>
      </w:r>
      <w:r w:rsidRPr="009C0822">
        <w:t>отказе</w:t>
      </w:r>
      <w:r w:rsidR="002328BB">
        <w:t xml:space="preserve"> </w:t>
      </w:r>
      <w:r w:rsidRPr="009C0822">
        <w:t>от</w:t>
      </w:r>
      <w:r w:rsidR="002328BB">
        <w:t xml:space="preserve"> </w:t>
      </w:r>
      <w:r w:rsidRPr="009C0822">
        <w:t>проведения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rPr>
          <w:i/>
        </w:rPr>
        <w:t>[или</w:t>
      </w:r>
      <w:r w:rsidR="002328BB">
        <w:rPr>
          <w:i/>
        </w:rPr>
        <w:t xml:space="preserve"> </w:t>
      </w:r>
      <w:r w:rsidRPr="00C63D2D">
        <w:rPr>
          <w:i/>
        </w:rPr>
        <w:t>любого</w:t>
      </w:r>
      <w:r w:rsidR="002328BB">
        <w:rPr>
          <w:i/>
        </w:rPr>
        <w:t xml:space="preserve"> </w:t>
      </w:r>
      <w:r w:rsidRPr="00C63D2D">
        <w:rPr>
          <w:i/>
        </w:rPr>
        <w:t>лота</w:t>
      </w:r>
      <w:r w:rsidR="002328BB">
        <w:rPr>
          <w:i/>
        </w:rPr>
        <w:t xml:space="preserve"> </w:t>
      </w:r>
      <w:r w:rsidR="00466F9E" w:rsidRPr="00C63D2D">
        <w:rPr>
          <w:i/>
        </w:rPr>
        <w:t>запроса</w:t>
      </w:r>
      <w:r w:rsidR="002328BB">
        <w:rPr>
          <w:i/>
        </w:rPr>
        <w:t xml:space="preserve"> </w:t>
      </w:r>
      <w:r w:rsidR="00466F9E" w:rsidRPr="00C63D2D">
        <w:rPr>
          <w:i/>
        </w:rPr>
        <w:t>цен</w:t>
      </w:r>
      <w:r w:rsidRPr="00C63D2D">
        <w:rPr>
          <w:i/>
        </w:rPr>
        <w:t>]</w:t>
      </w:r>
      <w:r w:rsidR="002328BB">
        <w:t xml:space="preserve"> </w:t>
      </w:r>
      <w:r w:rsidRPr="00C63D2D">
        <w:t>размещается</w:t>
      </w:r>
      <w:r w:rsidR="002328BB">
        <w:t xml:space="preserve"> </w:t>
      </w:r>
      <w:r w:rsidRPr="00C63D2D">
        <w:t>организатором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870343" w:rsidRPr="00C63D2D">
        <w:t>не</w:t>
      </w:r>
      <w:r w:rsidR="002328BB">
        <w:t xml:space="preserve"> </w:t>
      </w:r>
      <w:r w:rsidR="00870343" w:rsidRPr="00C63D2D">
        <w:t>позднее</w:t>
      </w:r>
      <w:r w:rsidR="002328BB">
        <w:t xml:space="preserve"> </w:t>
      </w:r>
      <w:r w:rsidR="00870343" w:rsidRPr="009C0822">
        <w:t>2</w:t>
      </w:r>
      <w:r w:rsidR="002328BB">
        <w:t xml:space="preserve"> </w:t>
      </w:r>
      <w:r w:rsidR="00870343" w:rsidRPr="009C0822">
        <w:t>(двух)</w:t>
      </w:r>
      <w:r w:rsidR="002328BB">
        <w:t xml:space="preserve"> </w:t>
      </w:r>
      <w:r w:rsidR="00870343" w:rsidRPr="009C0822">
        <w:t>дней</w:t>
      </w:r>
      <w:r w:rsidR="002328BB">
        <w:t xml:space="preserve"> </w:t>
      </w:r>
      <w:r w:rsidR="00870343" w:rsidRPr="009C0822">
        <w:t>со</w:t>
      </w:r>
      <w:r w:rsidR="002328BB">
        <w:t xml:space="preserve"> </w:t>
      </w:r>
      <w:r w:rsidR="00870343" w:rsidRPr="009C0822">
        <w:t>дня</w:t>
      </w:r>
      <w:r w:rsidR="002328BB">
        <w:t xml:space="preserve"> </w:t>
      </w:r>
      <w:r w:rsidR="00870343" w:rsidRPr="009C0822">
        <w:t>принятия</w:t>
      </w:r>
      <w:r w:rsidR="002328BB">
        <w:t xml:space="preserve"> </w:t>
      </w:r>
      <w:r w:rsidR="00870343" w:rsidRPr="009C0822">
        <w:t>решения</w:t>
      </w:r>
      <w:r w:rsidR="002328BB">
        <w:t xml:space="preserve"> </w:t>
      </w:r>
      <w:r w:rsidR="00870343" w:rsidRPr="009C0822">
        <w:t>об</w:t>
      </w:r>
      <w:r w:rsidR="002328BB">
        <w:t xml:space="preserve"> </w:t>
      </w:r>
      <w:r w:rsidR="00870343" w:rsidRPr="009C0822">
        <w:t>отказе</w:t>
      </w:r>
      <w:r w:rsidR="002328BB">
        <w:t xml:space="preserve"> </w:t>
      </w:r>
      <w:r w:rsidR="00E25760" w:rsidRPr="009C0822">
        <w:t>от</w:t>
      </w:r>
      <w:r w:rsidR="002328BB">
        <w:t xml:space="preserve"> </w:t>
      </w:r>
      <w:r w:rsidRPr="009C0822">
        <w:t>проведения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rPr>
          <w:i/>
        </w:rPr>
        <w:t>[или</w:t>
      </w:r>
      <w:r w:rsidR="002328BB">
        <w:rPr>
          <w:i/>
        </w:rPr>
        <w:t xml:space="preserve"> </w:t>
      </w:r>
      <w:r w:rsidRPr="00C63D2D">
        <w:rPr>
          <w:i/>
        </w:rPr>
        <w:t>любого</w:t>
      </w:r>
      <w:r w:rsidR="002328BB">
        <w:rPr>
          <w:i/>
        </w:rPr>
        <w:t xml:space="preserve"> </w:t>
      </w:r>
      <w:r w:rsidRPr="00C63D2D">
        <w:rPr>
          <w:i/>
        </w:rPr>
        <w:t>лота</w:t>
      </w:r>
      <w:r w:rsidR="002328BB">
        <w:rPr>
          <w:i/>
        </w:rPr>
        <w:t xml:space="preserve"> </w:t>
      </w:r>
      <w:r w:rsidR="00466F9E" w:rsidRPr="00C63D2D">
        <w:rPr>
          <w:i/>
        </w:rPr>
        <w:t>запроса</w:t>
      </w:r>
      <w:r w:rsidR="002328BB">
        <w:rPr>
          <w:i/>
        </w:rPr>
        <w:t xml:space="preserve"> </w:t>
      </w:r>
      <w:r w:rsidR="00466F9E" w:rsidRPr="00C63D2D">
        <w:rPr>
          <w:i/>
        </w:rPr>
        <w:t>цен</w:t>
      </w:r>
      <w:r w:rsidRPr="00C63D2D">
        <w:t>]</w:t>
      </w:r>
      <w:r w:rsidR="002328BB">
        <w:t xml:space="preserve"> </w:t>
      </w:r>
      <w:r w:rsidR="008C0BBC" w:rsidRPr="00C63D2D">
        <w:t>на</w:t>
      </w:r>
      <w:r w:rsidR="002328BB">
        <w:t xml:space="preserve"> </w:t>
      </w:r>
      <w:r w:rsidR="008C0BBC" w:rsidRPr="009C0822">
        <w:t>официальном</w:t>
      </w:r>
      <w:r w:rsidR="002328BB">
        <w:t xml:space="preserve"> </w:t>
      </w:r>
      <w:r w:rsidR="008C0BBC" w:rsidRPr="009C0822">
        <w:t>сайте</w:t>
      </w:r>
      <w:r w:rsidR="002328BB">
        <w:t xml:space="preserve"> </w:t>
      </w:r>
      <w:r w:rsidR="008C0BBC" w:rsidRPr="009C0822">
        <w:t>и</w:t>
      </w:r>
      <w:r w:rsidR="002328BB">
        <w:t xml:space="preserve"> </w:t>
      </w:r>
      <w:r w:rsidR="00860E08" w:rsidRPr="009C0822">
        <w:t>на</w:t>
      </w:r>
      <w:r w:rsidR="002328BB">
        <w:t xml:space="preserve"> </w:t>
      </w:r>
      <w:r w:rsidR="008C0BBC" w:rsidRPr="009C0822">
        <w:t>ЭТП.</w:t>
      </w:r>
    </w:p>
    <w:p w:rsidR="00C87330" w:rsidRPr="009C0822" w:rsidRDefault="00C87330" w:rsidP="008E1F83">
      <w:pPr>
        <w:pStyle w:val="Times12"/>
        <w:widowControl w:val="0"/>
        <w:spacing w:after="120"/>
        <w:ind w:firstLine="0"/>
        <w:rPr>
          <w:szCs w:val="24"/>
        </w:rPr>
      </w:pPr>
      <w:r w:rsidRPr="009C0822">
        <w:rPr>
          <w:szCs w:val="24"/>
        </w:rPr>
        <w:br w:type="page"/>
      </w:r>
    </w:p>
    <w:p w:rsidR="00C87330" w:rsidRPr="00C63D2D" w:rsidRDefault="00C87330" w:rsidP="008E1F83">
      <w:pPr>
        <w:pStyle w:val="10"/>
        <w:keepNext w:val="0"/>
        <w:widowControl w:val="0"/>
        <w:numPr>
          <w:ilvl w:val="1"/>
          <w:numId w:val="6"/>
        </w:numPr>
        <w:tabs>
          <w:tab w:val="clear" w:pos="1440"/>
          <w:tab w:val="num" w:pos="1134"/>
          <w:tab w:val="num" w:pos="1790"/>
        </w:tabs>
        <w:ind w:left="1790" w:hanging="731"/>
        <w:jc w:val="center"/>
      </w:pPr>
      <w:bookmarkStart w:id="14" w:name="_Ref317259044"/>
      <w:bookmarkStart w:id="15" w:name="_Toc373934120"/>
      <w:r w:rsidRPr="00C63D2D">
        <w:lastRenderedPageBreak/>
        <w:t>ПОРЯДОК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bookmarkEnd w:id="14"/>
      <w:bookmarkEnd w:id="15"/>
    </w:p>
    <w:p w:rsidR="00B63BD5" w:rsidRPr="00C63D2D" w:rsidRDefault="00FA54A7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6" w:name="_Ref352677363"/>
      <w:r w:rsidRPr="00C63D2D">
        <w:t>Для</w:t>
      </w:r>
      <w:r w:rsidR="002328BB">
        <w:t xml:space="preserve"> </w:t>
      </w:r>
      <w:r w:rsidRPr="00C63D2D">
        <w:t>целей</w:t>
      </w:r>
      <w:r w:rsidR="002328BB">
        <w:t xml:space="preserve"> </w:t>
      </w:r>
      <w:r w:rsidRPr="00C63D2D">
        <w:t>настоящей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под</w:t>
      </w:r>
      <w:r w:rsidR="002328BB" w:rsidRPr="002328BB">
        <w:rPr>
          <w:lang w:val="ru-RU"/>
        </w:rPr>
        <w:t xml:space="preserve"> </w:t>
      </w:r>
      <w:r w:rsidRPr="00C63D2D">
        <w:rPr>
          <w:bCs/>
        </w:rPr>
        <w:t>заявкой</w:t>
      </w:r>
      <w:r w:rsidR="002328BB">
        <w:rPr>
          <w:bCs/>
        </w:rPr>
        <w:t xml:space="preserve"> </w:t>
      </w:r>
      <w:r w:rsidRPr="00C63D2D">
        <w:rPr>
          <w:bCs/>
        </w:rPr>
        <w:t>на</w:t>
      </w:r>
      <w:r w:rsidR="002328BB">
        <w:rPr>
          <w:bCs/>
        </w:rPr>
        <w:t xml:space="preserve"> </w:t>
      </w:r>
      <w:r w:rsidRPr="00C63D2D">
        <w:rPr>
          <w:bCs/>
        </w:rPr>
        <w:t>участие</w:t>
      </w:r>
      <w:r w:rsidR="002328BB">
        <w:rPr>
          <w:bCs/>
        </w:rPr>
        <w:t xml:space="preserve"> </w:t>
      </w:r>
      <w:r w:rsidRPr="00C63D2D">
        <w:rPr>
          <w:bCs/>
        </w:rPr>
        <w:t>в</w:t>
      </w:r>
      <w:r w:rsidR="002328BB">
        <w:rPr>
          <w:bCs/>
        </w:rPr>
        <w:t xml:space="preserve"> </w:t>
      </w:r>
      <w:r w:rsidR="004560F3" w:rsidRPr="00C63D2D">
        <w:rPr>
          <w:bCs/>
        </w:rPr>
        <w:t>запросе</w:t>
      </w:r>
      <w:r w:rsidR="002328BB">
        <w:rPr>
          <w:bCs/>
        </w:rPr>
        <w:t xml:space="preserve"> </w:t>
      </w:r>
      <w:r w:rsidR="004560F3" w:rsidRPr="00C63D2D">
        <w:rPr>
          <w:bCs/>
        </w:rPr>
        <w:t>цен</w:t>
      </w:r>
      <w:r w:rsidR="002328BB">
        <w:rPr>
          <w:bCs/>
        </w:rPr>
        <w:t xml:space="preserve"> </w:t>
      </w:r>
      <w:r w:rsidRPr="00C63D2D">
        <w:t>понимается</w:t>
      </w:r>
      <w:r w:rsidR="002328BB">
        <w:t xml:space="preserve"> </w:t>
      </w:r>
      <w:r w:rsidRPr="00C63D2D">
        <w:t>предоставляемое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использованием</w:t>
      </w:r>
      <w:r w:rsidR="002328BB">
        <w:t xml:space="preserve"> </w:t>
      </w:r>
      <w:r w:rsidRPr="00C63D2D">
        <w:t>функционала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в</w:t>
      </w:r>
      <w:r w:rsidR="002328BB" w:rsidRPr="002328BB">
        <w:rPr>
          <w:lang w:val="ru-RU"/>
        </w:rPr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регламентом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предложение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514E00">
        <w:rPr>
          <w:i/>
        </w:rPr>
        <w:t>[в</w:t>
      </w:r>
      <w:r w:rsidR="002328BB">
        <w:rPr>
          <w:i/>
        </w:rPr>
        <w:t xml:space="preserve"> </w:t>
      </w:r>
      <w:r w:rsidRPr="00514E00">
        <w:rPr>
          <w:i/>
        </w:rPr>
        <w:t>отношении</w:t>
      </w:r>
      <w:r w:rsidR="002328BB">
        <w:rPr>
          <w:i/>
        </w:rPr>
        <w:t xml:space="preserve"> </w:t>
      </w:r>
      <w:r w:rsidRPr="00514E00">
        <w:rPr>
          <w:i/>
        </w:rPr>
        <w:t>лота]</w:t>
      </w:r>
      <w:r w:rsidRPr="00514E00">
        <w:t>,</w:t>
      </w:r>
      <w:r w:rsidR="002328BB">
        <w:t xml:space="preserve"> </w:t>
      </w:r>
      <w:r w:rsidRPr="00514E00">
        <w:t>сделанное</w:t>
      </w:r>
      <w:r w:rsidR="002328BB">
        <w:t xml:space="preserve"> </w:t>
      </w:r>
      <w:r w:rsidRPr="00514E00">
        <w:t>в</w:t>
      </w:r>
      <w:r w:rsidR="002328BB">
        <w:t xml:space="preserve"> </w:t>
      </w:r>
      <w:r w:rsidRPr="00514E00">
        <w:t>электронной</w:t>
      </w:r>
      <w:r w:rsidR="002328BB">
        <w:t xml:space="preserve"> </w:t>
      </w:r>
      <w:r w:rsidRPr="00514E00">
        <w:t>форме</w:t>
      </w:r>
      <w:r w:rsidR="002328BB">
        <w:t xml:space="preserve"> </w:t>
      </w:r>
      <w:r w:rsidRPr="00514E00">
        <w:t>с</w:t>
      </w:r>
      <w:r w:rsidR="002328BB">
        <w:t xml:space="preserve"> </w:t>
      </w:r>
      <w:r w:rsidRPr="00514E00">
        <w:t>приложением</w:t>
      </w:r>
      <w:r w:rsidR="002328BB">
        <w:t xml:space="preserve"> </w:t>
      </w:r>
      <w:r w:rsidRPr="00514E00">
        <w:t>полного</w:t>
      </w:r>
      <w:r w:rsidR="002328BB">
        <w:t xml:space="preserve"> </w:t>
      </w:r>
      <w:r w:rsidRPr="00514E00">
        <w:t>комплект</w:t>
      </w:r>
      <w:r w:rsidRPr="00C63D2D">
        <w:t>а</w:t>
      </w:r>
      <w:r w:rsidR="002328BB">
        <w:t xml:space="preserve"> </w:t>
      </w:r>
      <w:r w:rsidRPr="00C63D2D">
        <w:t>электронных</w:t>
      </w:r>
      <w:r w:rsidR="002328BB">
        <w:t xml:space="preserve"> </w:t>
      </w:r>
      <w:r w:rsidRPr="00C63D2D">
        <w:t>документов</w:t>
      </w:r>
      <w:r w:rsidR="002328BB">
        <w:t xml:space="preserve"> </w:t>
      </w:r>
      <w:r w:rsidRPr="00C63D2D">
        <w:t>согласно</w:t>
      </w:r>
      <w:r w:rsidR="002328BB">
        <w:t xml:space="preserve"> </w:t>
      </w:r>
      <w:r w:rsidRPr="00C63D2D">
        <w:t>перечню,</w:t>
      </w:r>
      <w:r w:rsidR="002328BB">
        <w:t xml:space="preserve"> </w:t>
      </w:r>
      <w:r w:rsidRPr="00C63D2D">
        <w:t>определенному</w:t>
      </w:r>
      <w:r w:rsidR="002328BB">
        <w:t xml:space="preserve"> </w:t>
      </w:r>
      <w:r w:rsidRPr="00514E00">
        <w:rPr>
          <w:u w:val="single"/>
        </w:rPr>
        <w:t>пунктом</w:t>
      </w:r>
      <w:r w:rsidR="002328BB">
        <w:rPr>
          <w:u w:val="single"/>
        </w:rPr>
        <w:t xml:space="preserve"> </w:t>
      </w:r>
      <w:r w:rsidR="00695D9D" w:rsidRPr="00514E00">
        <w:rPr>
          <w:u w:val="single"/>
        </w:rPr>
        <w:fldChar w:fldCharType="begin"/>
      </w:r>
      <w:r w:rsidR="00695D9D" w:rsidRPr="00514E00">
        <w:rPr>
          <w:u w:val="single"/>
        </w:rPr>
        <w:instrText xml:space="preserve"> REF _Ref317252608 \r \h </w:instrText>
      </w:r>
      <w:r w:rsidR="00A206E3" w:rsidRPr="00514E00">
        <w:rPr>
          <w:u w:val="single"/>
        </w:rPr>
        <w:instrText xml:space="preserve"> \* MERGEFORMAT </w:instrText>
      </w:r>
      <w:r w:rsidR="00695D9D" w:rsidRPr="00514E00">
        <w:rPr>
          <w:u w:val="single"/>
        </w:rPr>
      </w:r>
      <w:r w:rsidR="00695D9D" w:rsidRPr="00514E00">
        <w:rPr>
          <w:u w:val="single"/>
        </w:rPr>
        <w:fldChar w:fldCharType="separate"/>
      </w:r>
      <w:r w:rsidR="00A56CF8">
        <w:rPr>
          <w:u w:val="single"/>
        </w:rPr>
        <w:t>14</w:t>
      </w:r>
      <w:r w:rsidR="00695D9D" w:rsidRPr="00514E00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514E00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="00695D9D" w:rsidRPr="00514E00">
        <w:rPr>
          <w:u w:val="single"/>
        </w:rPr>
        <w:fldChar w:fldCharType="begin"/>
      </w:r>
      <w:r w:rsidR="00695D9D" w:rsidRPr="00514E00">
        <w:rPr>
          <w:u w:val="single"/>
        </w:rPr>
        <w:instrText xml:space="preserve"> REF _Ref317252621 \r \h </w:instrText>
      </w:r>
      <w:r w:rsidR="00A206E3" w:rsidRPr="00514E00">
        <w:rPr>
          <w:u w:val="single"/>
        </w:rPr>
        <w:instrText xml:space="preserve"> \* MERGEFORMAT </w:instrText>
      </w:r>
      <w:r w:rsidR="00695D9D" w:rsidRPr="00514E00">
        <w:rPr>
          <w:u w:val="single"/>
        </w:rPr>
      </w:r>
      <w:r w:rsidR="00695D9D" w:rsidRPr="00514E00">
        <w:rPr>
          <w:u w:val="single"/>
        </w:rPr>
        <w:fldChar w:fldCharType="separate"/>
      </w:r>
      <w:r w:rsidR="00A56CF8">
        <w:rPr>
          <w:u w:val="single"/>
        </w:rPr>
        <w:t>4</w:t>
      </w:r>
      <w:r w:rsidR="00695D9D" w:rsidRPr="00514E00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514E00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Pr="00514E00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="00466F9E" w:rsidRPr="00514E00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="00466F9E" w:rsidRPr="00514E00">
        <w:rPr>
          <w:u w:val="single"/>
        </w:rPr>
        <w:t>цен</w:t>
      </w:r>
      <w:r w:rsidRPr="00514E00">
        <w:rPr>
          <w:u w:val="single"/>
        </w:rPr>
        <w:t>»</w:t>
      </w:r>
      <w:r w:rsidRPr="00C63D2D">
        <w:t>,</w:t>
      </w:r>
      <w:r w:rsidR="002328BB">
        <w:t xml:space="preserve"> </w:t>
      </w:r>
      <w:r w:rsidRPr="00C63D2D">
        <w:t>оформленных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положениями</w:t>
      </w:r>
      <w:r w:rsidR="002328BB">
        <w:t xml:space="preserve"> </w:t>
      </w:r>
      <w:r w:rsidRPr="00C63D2D">
        <w:t>настоящего</w:t>
      </w:r>
      <w:r w:rsidR="002328BB">
        <w:t xml:space="preserve"> </w:t>
      </w:r>
      <w:r w:rsidRPr="00C63D2D">
        <w:t>подраздела,</w:t>
      </w:r>
      <w:r w:rsidR="002328BB">
        <w:t xml:space="preserve"> </w:t>
      </w:r>
      <w:r w:rsidRPr="00C63D2D">
        <w:t>содержание</w:t>
      </w:r>
      <w:r w:rsidR="002328BB">
        <w:t xml:space="preserve"> </w:t>
      </w:r>
      <w:r w:rsidRPr="00C63D2D">
        <w:t>которых</w:t>
      </w:r>
      <w:r w:rsidR="002328BB">
        <w:t xml:space="preserve"> </w:t>
      </w:r>
      <w:r w:rsidRPr="00C63D2D">
        <w:t>соответствует</w:t>
      </w:r>
      <w:r w:rsidR="002328BB">
        <w:t xml:space="preserve"> </w:t>
      </w:r>
      <w:r w:rsidRPr="00C63D2D">
        <w:t>требованиям</w:t>
      </w:r>
      <w:r w:rsidR="002328BB">
        <w:t xml:space="preserve"> </w:t>
      </w:r>
      <w:r w:rsidRPr="00C63D2D">
        <w:t>настоящей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491C71" w:rsidRPr="00C63D2D">
        <w:t>.</w:t>
      </w:r>
      <w:bookmarkEnd w:id="16"/>
    </w:p>
    <w:p w:rsidR="00B63BD5" w:rsidRPr="00C63D2D" w:rsidRDefault="00100E1C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Цена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иные</w:t>
      </w:r>
      <w:r w:rsidR="002328BB">
        <w:t xml:space="preserve"> </w:t>
      </w:r>
      <w:r w:rsidRPr="00C63D2D">
        <w:t>условия</w:t>
      </w:r>
      <w:r w:rsidR="002328BB">
        <w:t xml:space="preserve"> </w:t>
      </w:r>
      <w:r w:rsidRPr="00C63D2D">
        <w:t>закупки,</w:t>
      </w:r>
      <w:r w:rsidR="002328BB">
        <w:t xml:space="preserve"> </w:t>
      </w:r>
      <w:r w:rsidRPr="00C63D2D">
        <w:t>указанные</w:t>
      </w:r>
      <w:r w:rsidR="002328BB">
        <w:t xml:space="preserve"> </w:t>
      </w:r>
      <w:r w:rsidRPr="00C63D2D">
        <w:t>участниками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электронных</w:t>
      </w:r>
      <w:r w:rsidR="002328BB">
        <w:t xml:space="preserve"> </w:t>
      </w:r>
      <w:r w:rsidRPr="00C63D2D">
        <w:t>формах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этом</w:t>
      </w:r>
      <w:r w:rsidR="002328BB">
        <w:t xml:space="preserve"> </w:t>
      </w:r>
      <w:r w:rsidRPr="00C63D2D">
        <w:t>отраженные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протоколе</w:t>
      </w:r>
      <w:r w:rsidR="002328BB">
        <w:t xml:space="preserve"> </w:t>
      </w:r>
      <w:r w:rsidRPr="00C63D2D">
        <w:t>открытия</w:t>
      </w:r>
      <w:r w:rsidR="002328BB">
        <w:t xml:space="preserve"> </w:t>
      </w:r>
      <w:r w:rsidRPr="00C63D2D">
        <w:t>доступа</w:t>
      </w:r>
      <w:r w:rsidR="002328BB">
        <w:t xml:space="preserve"> </w:t>
      </w:r>
      <w:r w:rsidRPr="00C63D2D">
        <w:t>к</w:t>
      </w:r>
      <w:r w:rsidR="002328BB">
        <w:t xml:space="preserve"> </w:t>
      </w:r>
      <w:r w:rsidRPr="00C63D2D">
        <w:t>заявкам,</w:t>
      </w:r>
      <w:r w:rsidR="002328BB">
        <w:t xml:space="preserve"> </w:t>
      </w:r>
      <w:r w:rsidRPr="00C63D2D">
        <w:t>имеют</w:t>
      </w:r>
      <w:r w:rsidR="002328BB">
        <w:t xml:space="preserve"> </w:t>
      </w:r>
      <w:r w:rsidRPr="00C63D2D">
        <w:t>преимущество</w:t>
      </w:r>
      <w:r w:rsidR="002328BB">
        <w:t xml:space="preserve"> </w:t>
      </w:r>
      <w:r w:rsidRPr="00C63D2D">
        <w:t>перед</w:t>
      </w:r>
      <w:r w:rsidR="002328BB">
        <w:t xml:space="preserve"> </w:t>
      </w:r>
      <w:r w:rsidRPr="00C63D2D">
        <w:t>сведениями,</w:t>
      </w:r>
      <w:r w:rsidR="002328BB">
        <w:t xml:space="preserve"> </w:t>
      </w:r>
      <w:r w:rsidRPr="00C63D2D">
        <w:t>указанными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загруженных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электронных</w:t>
      </w:r>
      <w:r w:rsidR="002328BB">
        <w:t xml:space="preserve"> </w:t>
      </w:r>
      <w:r w:rsidRPr="00C63D2D">
        <w:t>документах</w:t>
      </w:r>
      <w:r w:rsidR="00B63BD5" w:rsidRPr="00C63D2D">
        <w:t>.</w:t>
      </w:r>
    </w:p>
    <w:p w:rsidR="00C87330" w:rsidRPr="00004C8B" w:rsidRDefault="00C8733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514E00">
        <w:rPr>
          <w:i/>
        </w:rPr>
        <w:t>[Участник</w:t>
      </w:r>
      <w:r w:rsidR="002328BB">
        <w:rPr>
          <w:i/>
        </w:rPr>
        <w:t xml:space="preserve"> </w:t>
      </w:r>
      <w:r w:rsidR="00466F9E" w:rsidRPr="00514E00">
        <w:rPr>
          <w:i/>
        </w:rPr>
        <w:t>запроса</w:t>
      </w:r>
      <w:r w:rsidR="002328BB">
        <w:rPr>
          <w:i/>
        </w:rPr>
        <w:t xml:space="preserve"> </w:t>
      </w:r>
      <w:r w:rsidR="00466F9E" w:rsidRPr="00514E00">
        <w:rPr>
          <w:i/>
        </w:rPr>
        <w:t>цен</w:t>
      </w:r>
      <w:r w:rsidR="002328BB">
        <w:rPr>
          <w:i/>
        </w:rPr>
        <w:t xml:space="preserve"> </w:t>
      </w:r>
      <w:r w:rsidRPr="00514E00">
        <w:rPr>
          <w:i/>
        </w:rPr>
        <w:t>вправе</w:t>
      </w:r>
      <w:r w:rsidR="002328BB">
        <w:rPr>
          <w:i/>
        </w:rPr>
        <w:t xml:space="preserve"> </w:t>
      </w:r>
      <w:r w:rsidRPr="00514E00">
        <w:rPr>
          <w:i/>
        </w:rPr>
        <w:t>подать</w:t>
      </w:r>
      <w:r w:rsidR="002328BB">
        <w:rPr>
          <w:i/>
        </w:rPr>
        <w:t xml:space="preserve"> </w:t>
      </w:r>
      <w:r w:rsidRPr="00514E00">
        <w:rPr>
          <w:i/>
        </w:rPr>
        <w:t>заявку</w:t>
      </w:r>
      <w:r w:rsidR="002328BB">
        <w:rPr>
          <w:i/>
        </w:rPr>
        <w:t xml:space="preserve"> </w:t>
      </w:r>
      <w:r w:rsidRPr="00514E00">
        <w:rPr>
          <w:i/>
        </w:rPr>
        <w:t>на</w:t>
      </w:r>
      <w:r w:rsidR="002328BB">
        <w:rPr>
          <w:i/>
        </w:rPr>
        <w:t xml:space="preserve"> </w:t>
      </w:r>
      <w:r w:rsidRPr="00514E00">
        <w:rPr>
          <w:i/>
        </w:rPr>
        <w:t>участие</w:t>
      </w:r>
      <w:r w:rsidR="002328BB">
        <w:rPr>
          <w:i/>
        </w:rPr>
        <w:t xml:space="preserve"> </w:t>
      </w:r>
      <w:r w:rsidRPr="00514E00">
        <w:rPr>
          <w:i/>
        </w:rPr>
        <w:t>в</w:t>
      </w:r>
      <w:r w:rsidR="002328BB">
        <w:rPr>
          <w:i/>
        </w:rPr>
        <w:t xml:space="preserve"> </w:t>
      </w:r>
      <w:r w:rsidR="004560F3" w:rsidRPr="00514E00">
        <w:rPr>
          <w:i/>
        </w:rPr>
        <w:t>запросе</w:t>
      </w:r>
      <w:r w:rsidR="002328BB">
        <w:rPr>
          <w:i/>
        </w:rPr>
        <w:t xml:space="preserve"> </w:t>
      </w:r>
      <w:r w:rsidR="004560F3" w:rsidRPr="00514E00">
        <w:rPr>
          <w:i/>
        </w:rPr>
        <w:t>цен</w:t>
      </w:r>
      <w:r w:rsidR="002328BB">
        <w:rPr>
          <w:i/>
        </w:rPr>
        <w:t xml:space="preserve"> </w:t>
      </w:r>
      <w:r w:rsidRPr="00514E00">
        <w:rPr>
          <w:i/>
        </w:rPr>
        <w:t>на</w:t>
      </w:r>
      <w:r w:rsidR="002328BB">
        <w:rPr>
          <w:i/>
        </w:rPr>
        <w:t xml:space="preserve"> </w:t>
      </w:r>
      <w:r w:rsidRPr="00514E00">
        <w:rPr>
          <w:i/>
        </w:rPr>
        <w:t>любой</w:t>
      </w:r>
      <w:r w:rsidR="002328BB">
        <w:rPr>
          <w:i/>
        </w:rPr>
        <w:t xml:space="preserve"> </w:t>
      </w:r>
      <w:r w:rsidRPr="00514E00">
        <w:rPr>
          <w:i/>
        </w:rPr>
        <w:t>лот,</w:t>
      </w:r>
      <w:r w:rsidR="002328BB">
        <w:rPr>
          <w:i/>
        </w:rPr>
        <w:t xml:space="preserve"> </w:t>
      </w:r>
      <w:r w:rsidRPr="00514E00">
        <w:rPr>
          <w:i/>
        </w:rPr>
        <w:t>любые</w:t>
      </w:r>
      <w:r w:rsidR="002328BB">
        <w:rPr>
          <w:i/>
        </w:rPr>
        <w:t xml:space="preserve"> </w:t>
      </w:r>
      <w:r w:rsidRPr="00514E00">
        <w:rPr>
          <w:i/>
        </w:rPr>
        <w:t>несколько</w:t>
      </w:r>
      <w:r w:rsidR="002328BB">
        <w:rPr>
          <w:i/>
        </w:rPr>
        <w:t xml:space="preserve"> </w:t>
      </w:r>
      <w:r w:rsidRPr="00514E00">
        <w:rPr>
          <w:i/>
        </w:rPr>
        <w:t>лотов</w:t>
      </w:r>
      <w:r w:rsidR="002328BB">
        <w:rPr>
          <w:i/>
        </w:rPr>
        <w:t xml:space="preserve"> </w:t>
      </w:r>
      <w:r w:rsidRPr="00514E00">
        <w:rPr>
          <w:i/>
        </w:rPr>
        <w:t>или</w:t>
      </w:r>
      <w:r w:rsidR="002328BB">
        <w:rPr>
          <w:i/>
        </w:rPr>
        <w:t xml:space="preserve"> </w:t>
      </w:r>
      <w:r w:rsidRPr="00514E00">
        <w:rPr>
          <w:i/>
        </w:rPr>
        <w:t>все</w:t>
      </w:r>
      <w:r w:rsidR="002328BB">
        <w:rPr>
          <w:i/>
        </w:rPr>
        <w:t xml:space="preserve"> </w:t>
      </w:r>
      <w:r w:rsidRPr="00514E00">
        <w:rPr>
          <w:i/>
        </w:rPr>
        <w:t>лоты.</w:t>
      </w:r>
      <w:r w:rsidR="002328BB">
        <w:rPr>
          <w:i/>
        </w:rPr>
        <w:t xml:space="preserve"> </w:t>
      </w:r>
      <w:r w:rsidRPr="00514E00">
        <w:rPr>
          <w:i/>
        </w:rPr>
        <w:t>В</w:t>
      </w:r>
      <w:r w:rsidR="002328BB">
        <w:rPr>
          <w:i/>
        </w:rPr>
        <w:t xml:space="preserve"> </w:t>
      </w:r>
      <w:r w:rsidRPr="00514E00">
        <w:rPr>
          <w:i/>
        </w:rPr>
        <w:t>случае</w:t>
      </w:r>
      <w:r w:rsidR="002328BB">
        <w:rPr>
          <w:i/>
        </w:rPr>
        <w:t xml:space="preserve"> </w:t>
      </w:r>
      <w:r w:rsidRPr="00514E00">
        <w:rPr>
          <w:i/>
        </w:rPr>
        <w:t>если</w:t>
      </w:r>
      <w:r w:rsidR="002328BB">
        <w:rPr>
          <w:i/>
        </w:rPr>
        <w:t xml:space="preserve"> </w:t>
      </w:r>
      <w:r w:rsidR="00E526CF" w:rsidRPr="00514E00">
        <w:rPr>
          <w:i/>
        </w:rPr>
        <w:t>участник</w:t>
      </w:r>
      <w:r w:rsidR="002328BB">
        <w:rPr>
          <w:i/>
        </w:rPr>
        <w:t xml:space="preserve"> </w:t>
      </w:r>
      <w:r w:rsidR="00466F9E" w:rsidRPr="00514E00">
        <w:rPr>
          <w:i/>
        </w:rPr>
        <w:t>запроса</w:t>
      </w:r>
      <w:r w:rsidR="002328BB">
        <w:rPr>
          <w:i/>
        </w:rPr>
        <w:t xml:space="preserve"> </w:t>
      </w:r>
      <w:r w:rsidR="00466F9E" w:rsidRPr="00514E00">
        <w:rPr>
          <w:i/>
        </w:rPr>
        <w:t>цен</w:t>
      </w:r>
      <w:r w:rsidR="002328BB">
        <w:rPr>
          <w:i/>
        </w:rPr>
        <w:t xml:space="preserve"> </w:t>
      </w:r>
      <w:r w:rsidRPr="00514E00">
        <w:rPr>
          <w:i/>
        </w:rPr>
        <w:t>планирует</w:t>
      </w:r>
      <w:r w:rsidR="002328BB">
        <w:rPr>
          <w:i/>
        </w:rPr>
        <w:t xml:space="preserve"> </w:t>
      </w:r>
      <w:r w:rsidRPr="00514E00">
        <w:rPr>
          <w:i/>
        </w:rPr>
        <w:t>принять</w:t>
      </w:r>
      <w:r w:rsidR="002328BB">
        <w:rPr>
          <w:i/>
        </w:rPr>
        <w:t xml:space="preserve"> </w:t>
      </w:r>
      <w:r w:rsidRPr="00514E00">
        <w:rPr>
          <w:i/>
        </w:rPr>
        <w:t>участие</w:t>
      </w:r>
      <w:r w:rsidR="002328BB">
        <w:rPr>
          <w:i/>
        </w:rPr>
        <w:t xml:space="preserve"> </w:t>
      </w:r>
      <w:r w:rsidRPr="00514E00">
        <w:rPr>
          <w:i/>
        </w:rPr>
        <w:t>в</w:t>
      </w:r>
      <w:r w:rsidR="002328BB">
        <w:rPr>
          <w:i/>
        </w:rPr>
        <w:t xml:space="preserve"> </w:t>
      </w:r>
      <w:r w:rsidR="004560F3" w:rsidRPr="00514E00">
        <w:rPr>
          <w:i/>
        </w:rPr>
        <w:t>запросе</w:t>
      </w:r>
      <w:r w:rsidR="002328BB">
        <w:rPr>
          <w:i/>
        </w:rPr>
        <w:t xml:space="preserve"> </w:t>
      </w:r>
      <w:r w:rsidR="004560F3" w:rsidRPr="00514E00">
        <w:rPr>
          <w:i/>
        </w:rPr>
        <w:t>цен</w:t>
      </w:r>
      <w:r w:rsidR="002328BB">
        <w:rPr>
          <w:i/>
        </w:rPr>
        <w:t xml:space="preserve"> </w:t>
      </w:r>
      <w:r w:rsidRPr="00514E00">
        <w:rPr>
          <w:i/>
        </w:rPr>
        <w:t>по</w:t>
      </w:r>
      <w:r w:rsidR="002328BB">
        <w:rPr>
          <w:i/>
        </w:rPr>
        <w:t xml:space="preserve"> </w:t>
      </w:r>
      <w:r w:rsidRPr="00514E00">
        <w:rPr>
          <w:i/>
        </w:rPr>
        <w:t>нескольким</w:t>
      </w:r>
      <w:r w:rsidR="002328BB">
        <w:rPr>
          <w:i/>
        </w:rPr>
        <w:t xml:space="preserve"> </w:t>
      </w:r>
      <w:r w:rsidRPr="00514E00">
        <w:rPr>
          <w:i/>
        </w:rPr>
        <w:t>лотам,</w:t>
      </w:r>
      <w:r w:rsidR="002328BB">
        <w:rPr>
          <w:i/>
        </w:rPr>
        <w:t xml:space="preserve"> </w:t>
      </w:r>
      <w:r w:rsidRPr="00514E00">
        <w:rPr>
          <w:i/>
        </w:rPr>
        <w:t>он</w:t>
      </w:r>
      <w:r w:rsidR="002328BB">
        <w:rPr>
          <w:i/>
        </w:rPr>
        <w:t xml:space="preserve"> </w:t>
      </w:r>
      <w:r w:rsidRPr="00514E00">
        <w:rPr>
          <w:i/>
        </w:rPr>
        <w:t>должен</w:t>
      </w:r>
      <w:r w:rsidR="002328BB">
        <w:rPr>
          <w:i/>
        </w:rPr>
        <w:t xml:space="preserve"> </w:t>
      </w:r>
      <w:r w:rsidRPr="00514E00">
        <w:rPr>
          <w:i/>
        </w:rPr>
        <w:t>подготовить</w:t>
      </w:r>
      <w:r w:rsidR="002328BB">
        <w:rPr>
          <w:i/>
        </w:rPr>
        <w:t xml:space="preserve"> </w:t>
      </w:r>
      <w:r w:rsidRPr="00514E00">
        <w:rPr>
          <w:i/>
        </w:rPr>
        <w:t>заявку</w:t>
      </w:r>
      <w:r w:rsidR="002328BB">
        <w:rPr>
          <w:i/>
        </w:rPr>
        <w:t xml:space="preserve"> </w:t>
      </w:r>
      <w:r w:rsidRPr="00514E00">
        <w:rPr>
          <w:i/>
        </w:rPr>
        <w:t>на</w:t>
      </w:r>
      <w:r w:rsidR="002328BB">
        <w:rPr>
          <w:i/>
        </w:rPr>
        <w:t xml:space="preserve"> </w:t>
      </w:r>
      <w:r w:rsidRPr="00514E00">
        <w:rPr>
          <w:i/>
        </w:rPr>
        <w:t>участие</w:t>
      </w:r>
      <w:r w:rsidR="002328BB">
        <w:rPr>
          <w:i/>
        </w:rPr>
        <w:t xml:space="preserve"> </w:t>
      </w:r>
      <w:r w:rsidRPr="00514E00">
        <w:rPr>
          <w:i/>
        </w:rPr>
        <w:t>в</w:t>
      </w:r>
      <w:r w:rsidR="002328BB">
        <w:rPr>
          <w:i/>
        </w:rPr>
        <w:t xml:space="preserve"> </w:t>
      </w:r>
      <w:r w:rsidR="004560F3" w:rsidRPr="00514E00">
        <w:rPr>
          <w:i/>
        </w:rPr>
        <w:t>запросе</w:t>
      </w:r>
      <w:r w:rsidR="002328BB">
        <w:rPr>
          <w:i/>
        </w:rPr>
        <w:t xml:space="preserve"> </w:t>
      </w:r>
      <w:r w:rsidR="004560F3" w:rsidRPr="00514E00">
        <w:rPr>
          <w:i/>
        </w:rPr>
        <w:t>цен</w:t>
      </w:r>
      <w:r w:rsidR="002328BB">
        <w:rPr>
          <w:i/>
        </w:rPr>
        <w:t xml:space="preserve"> </w:t>
      </w:r>
      <w:r w:rsidRPr="00514E00">
        <w:rPr>
          <w:i/>
        </w:rPr>
        <w:t>на</w:t>
      </w:r>
      <w:r w:rsidR="002328BB">
        <w:rPr>
          <w:i/>
        </w:rPr>
        <w:t xml:space="preserve"> </w:t>
      </w:r>
      <w:r w:rsidRPr="00514E00">
        <w:rPr>
          <w:i/>
        </w:rPr>
        <w:t>каждый</w:t>
      </w:r>
      <w:r w:rsidR="002328BB">
        <w:rPr>
          <w:i/>
        </w:rPr>
        <w:t xml:space="preserve"> </w:t>
      </w:r>
      <w:r w:rsidRPr="00514E00">
        <w:rPr>
          <w:i/>
        </w:rPr>
        <w:t>такой</w:t>
      </w:r>
      <w:r w:rsidR="002328BB">
        <w:rPr>
          <w:i/>
        </w:rPr>
        <w:t xml:space="preserve"> </w:t>
      </w:r>
      <w:r w:rsidRPr="00514E00">
        <w:rPr>
          <w:i/>
        </w:rPr>
        <w:t>лот</w:t>
      </w:r>
      <w:r w:rsidR="002328BB">
        <w:rPr>
          <w:i/>
        </w:rPr>
        <w:t xml:space="preserve"> </w:t>
      </w:r>
      <w:r w:rsidRPr="00514E00">
        <w:rPr>
          <w:i/>
        </w:rPr>
        <w:t>отдельно.</w:t>
      </w:r>
      <w:r w:rsidR="002328BB">
        <w:rPr>
          <w:i/>
        </w:rPr>
        <w:t xml:space="preserve"> </w:t>
      </w:r>
      <w:r w:rsidRPr="00514E00">
        <w:rPr>
          <w:i/>
        </w:rPr>
        <w:t>В</w:t>
      </w:r>
      <w:r w:rsidR="002328BB">
        <w:rPr>
          <w:i/>
        </w:rPr>
        <w:t xml:space="preserve"> </w:t>
      </w:r>
      <w:r w:rsidRPr="00514E00">
        <w:rPr>
          <w:i/>
        </w:rPr>
        <w:t>отношении</w:t>
      </w:r>
      <w:r w:rsidR="002328BB">
        <w:rPr>
          <w:i/>
        </w:rPr>
        <w:t xml:space="preserve"> </w:t>
      </w:r>
      <w:r w:rsidRPr="00514E00">
        <w:rPr>
          <w:i/>
        </w:rPr>
        <w:t>каждого</w:t>
      </w:r>
      <w:r w:rsidR="002328BB">
        <w:rPr>
          <w:i/>
        </w:rPr>
        <w:t xml:space="preserve"> </w:t>
      </w:r>
      <w:r w:rsidRPr="00514E00">
        <w:rPr>
          <w:i/>
        </w:rPr>
        <w:t>лота]</w:t>
      </w:r>
      <w:r w:rsidR="002328BB">
        <w:t xml:space="preserve"> </w:t>
      </w:r>
      <w:r w:rsidR="00E526CF" w:rsidRPr="00C63D2D">
        <w:t>участник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подать</w:t>
      </w:r>
      <w:r w:rsidR="002328BB">
        <w:t xml:space="preserve"> </w:t>
      </w:r>
      <w:r w:rsidRPr="00C63D2D">
        <w:t>только</w:t>
      </w:r>
      <w:r w:rsidR="002328BB">
        <w:t xml:space="preserve"> </w:t>
      </w:r>
      <w:r w:rsidRPr="00C63D2D">
        <w:t>одну</w:t>
      </w:r>
      <w:r w:rsidR="002328BB">
        <w:t xml:space="preserve"> </w:t>
      </w:r>
      <w:r w:rsidRPr="00C63D2D">
        <w:t>заявку</w:t>
      </w:r>
      <w:r w:rsidR="002328BB">
        <w:t xml:space="preserve"> </w:t>
      </w:r>
      <w:r w:rsidR="004C1219"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D279F2" w:rsidRPr="00C63D2D">
        <w:t>.</w:t>
      </w:r>
      <w:r w:rsidR="002328BB">
        <w:t xml:space="preserve"> </w:t>
      </w:r>
      <w:r w:rsidR="00EE7467" w:rsidRPr="00C63D2D">
        <w:t>Заявка</w:t>
      </w:r>
      <w:r w:rsidR="002328BB">
        <w:t xml:space="preserve"> </w:t>
      </w:r>
      <w:r w:rsidR="00EE7467" w:rsidRPr="00C63D2D">
        <w:t>на</w:t>
      </w:r>
      <w:r w:rsidR="002328BB">
        <w:t xml:space="preserve"> </w:t>
      </w:r>
      <w:r w:rsidR="00EE7467" w:rsidRPr="00C63D2D">
        <w:t>участие</w:t>
      </w:r>
      <w:r w:rsidR="002328BB">
        <w:t xml:space="preserve"> </w:t>
      </w:r>
      <w:r w:rsidR="00EE7467" w:rsidRPr="00C63D2D">
        <w:t>в</w:t>
      </w:r>
      <w:r w:rsidR="002328BB">
        <w:t xml:space="preserve"> </w:t>
      </w:r>
      <w:r w:rsidR="00EE7467" w:rsidRPr="00C63D2D">
        <w:t>запросе</w:t>
      </w:r>
      <w:r w:rsidR="002328BB">
        <w:t xml:space="preserve"> </w:t>
      </w:r>
      <w:r w:rsidR="00EE7467" w:rsidRPr="00C63D2D">
        <w:t>цен</w:t>
      </w:r>
      <w:r w:rsidR="002328BB">
        <w:t xml:space="preserve"> </w:t>
      </w:r>
      <w:r w:rsidR="00EE7467" w:rsidRPr="00514E00">
        <w:rPr>
          <w:i/>
        </w:rPr>
        <w:t>[в</w:t>
      </w:r>
      <w:r w:rsidR="002328BB">
        <w:rPr>
          <w:i/>
        </w:rPr>
        <w:t xml:space="preserve"> </w:t>
      </w:r>
      <w:r w:rsidR="00EE7467" w:rsidRPr="00514E00">
        <w:rPr>
          <w:i/>
        </w:rPr>
        <w:t>отношении</w:t>
      </w:r>
      <w:r w:rsidR="002328BB">
        <w:rPr>
          <w:i/>
        </w:rPr>
        <w:t xml:space="preserve"> </w:t>
      </w:r>
      <w:r w:rsidR="00EE7467" w:rsidRPr="00514E00">
        <w:rPr>
          <w:i/>
        </w:rPr>
        <w:t>лота]</w:t>
      </w:r>
      <w:r w:rsidR="002328BB">
        <w:t xml:space="preserve"> </w:t>
      </w:r>
      <w:r w:rsidR="00EE7467" w:rsidRPr="00C63D2D">
        <w:t>должна</w:t>
      </w:r>
      <w:r w:rsidR="002328BB">
        <w:t xml:space="preserve"> </w:t>
      </w:r>
      <w:r w:rsidR="00EE7467" w:rsidRPr="00C63D2D">
        <w:t>быть</w:t>
      </w:r>
      <w:r w:rsidR="002328BB">
        <w:t xml:space="preserve"> </w:t>
      </w:r>
      <w:r w:rsidR="00EE7467" w:rsidRPr="00C63D2D">
        <w:t>действительна</w:t>
      </w:r>
      <w:r w:rsidR="002328BB">
        <w:t xml:space="preserve"> </w:t>
      </w:r>
      <w:r w:rsidR="00EE7467" w:rsidRPr="00C63D2D">
        <w:t>в</w:t>
      </w:r>
      <w:r w:rsidR="002328BB" w:rsidRPr="002328BB">
        <w:rPr>
          <w:lang w:val="ru-RU"/>
        </w:rPr>
        <w:t xml:space="preserve"> </w:t>
      </w:r>
      <w:r w:rsidR="00EE7467" w:rsidRPr="00C63D2D">
        <w:t>течение</w:t>
      </w:r>
      <w:r w:rsidR="002328BB">
        <w:t xml:space="preserve"> </w:t>
      </w:r>
      <w:r w:rsidR="00EE7467" w:rsidRPr="00C63D2D">
        <w:t>срока,</w:t>
      </w:r>
      <w:r w:rsidR="002328BB">
        <w:t xml:space="preserve"> </w:t>
      </w:r>
      <w:r w:rsidR="00EE7467" w:rsidRPr="00C63D2D">
        <w:t>указанного</w:t>
      </w:r>
      <w:r w:rsidR="002328BB">
        <w:t xml:space="preserve"> </w:t>
      </w:r>
      <w:r w:rsidR="00EE7467" w:rsidRPr="00C63D2D">
        <w:t>участником</w:t>
      </w:r>
      <w:r w:rsidR="002328BB">
        <w:t xml:space="preserve"> </w:t>
      </w:r>
      <w:r w:rsidR="00EE7467" w:rsidRPr="00C63D2D">
        <w:t>запроса</w:t>
      </w:r>
      <w:r w:rsidR="002328BB">
        <w:t xml:space="preserve"> </w:t>
      </w:r>
      <w:r w:rsidR="00EE7467" w:rsidRPr="00C63D2D">
        <w:t>цен</w:t>
      </w:r>
      <w:r w:rsidR="002328BB">
        <w:t xml:space="preserve"> </w:t>
      </w:r>
      <w:r w:rsidR="00EE7467" w:rsidRPr="00C63D2D">
        <w:t>в</w:t>
      </w:r>
      <w:r w:rsidR="002328BB" w:rsidRPr="002328BB">
        <w:rPr>
          <w:lang w:val="ru-RU"/>
        </w:rPr>
        <w:t xml:space="preserve"> </w:t>
      </w:r>
      <w:r w:rsidR="00EE7467" w:rsidRPr="00C63D2D">
        <w:t>данной</w:t>
      </w:r>
      <w:r w:rsidR="002328BB">
        <w:t xml:space="preserve"> </w:t>
      </w:r>
      <w:r w:rsidR="00EE7467" w:rsidRPr="00C63D2D">
        <w:t>заявке</w:t>
      </w:r>
      <w:r w:rsidR="002328BB">
        <w:t xml:space="preserve"> </w:t>
      </w:r>
      <w:r w:rsidR="00EE7467" w:rsidRPr="00004C8B">
        <w:rPr>
          <w:u w:val="single"/>
        </w:rPr>
        <w:t>(раздел</w:t>
      </w:r>
      <w:r w:rsidR="002328BB">
        <w:rPr>
          <w:u w:val="single"/>
        </w:rPr>
        <w:t xml:space="preserve"> </w:t>
      </w:r>
      <w:r w:rsidR="00EE7467" w:rsidRPr="00004C8B">
        <w:rPr>
          <w:u w:val="single"/>
        </w:rPr>
        <w:fldChar w:fldCharType="begin"/>
      </w:r>
      <w:r w:rsidR="00EE7467" w:rsidRPr="00004C8B">
        <w:rPr>
          <w:u w:val="single"/>
        </w:rPr>
        <w:instrText xml:space="preserve"> REF _Ref317252392 \r \h </w:instrText>
      </w:r>
      <w:r w:rsidR="00723913" w:rsidRPr="00004C8B">
        <w:rPr>
          <w:u w:val="single"/>
        </w:rPr>
        <w:instrText xml:space="preserve"> \* MERGEFORMAT </w:instrText>
      </w:r>
      <w:r w:rsidR="00EE7467" w:rsidRPr="00004C8B">
        <w:rPr>
          <w:u w:val="single"/>
        </w:rPr>
      </w:r>
      <w:r w:rsidR="00EE7467" w:rsidRPr="00004C8B">
        <w:rPr>
          <w:u w:val="single"/>
        </w:rPr>
        <w:fldChar w:fldCharType="separate"/>
      </w:r>
      <w:r w:rsidR="00A56CF8">
        <w:rPr>
          <w:u w:val="single"/>
        </w:rPr>
        <w:t>5</w:t>
      </w:r>
      <w:r w:rsidR="00EE7467" w:rsidRPr="00004C8B">
        <w:rPr>
          <w:u w:val="single"/>
        </w:rPr>
        <w:fldChar w:fldCharType="end"/>
      </w:r>
      <w:r w:rsidR="00EE7467" w:rsidRPr="00004C8B">
        <w:rPr>
          <w:u w:val="single"/>
        </w:rPr>
        <w:t>,</w:t>
      </w:r>
      <w:r w:rsidR="002328BB">
        <w:rPr>
          <w:u w:val="single"/>
        </w:rPr>
        <w:t xml:space="preserve"> </w:t>
      </w:r>
      <w:hyperlink w:anchor="_Письмо_о_подаче" w:history="1">
        <w:r w:rsidR="00EE7467" w:rsidRPr="00004C8B">
          <w:rPr>
            <w:rStyle w:val="afa"/>
            <w:color w:val="auto"/>
          </w:rPr>
          <w:t>Форма</w:t>
        </w:r>
        <w:r w:rsidR="002328BB">
          <w:rPr>
            <w:rStyle w:val="afa"/>
            <w:color w:val="auto"/>
          </w:rPr>
          <w:t xml:space="preserve"> </w:t>
        </w:r>
        <w:r w:rsidR="00EE7467" w:rsidRPr="00004C8B">
          <w:rPr>
            <w:rStyle w:val="afa"/>
            <w:color w:val="auto"/>
          </w:rPr>
          <w:t>1</w:t>
        </w:r>
      </w:hyperlink>
      <w:r w:rsidR="00EE7467" w:rsidRPr="00C63D2D">
        <w:t>),</w:t>
      </w:r>
      <w:r w:rsidR="002328BB">
        <w:t xml:space="preserve"> </w:t>
      </w:r>
      <w:r w:rsidR="00EE7467" w:rsidRPr="00C63D2D">
        <w:t>но</w:t>
      </w:r>
      <w:r w:rsidR="002328BB">
        <w:t xml:space="preserve"> </w:t>
      </w:r>
      <w:r w:rsidR="00EE7467" w:rsidRPr="00C63D2D">
        <w:t>не</w:t>
      </w:r>
      <w:r w:rsidR="002328BB">
        <w:t xml:space="preserve"> </w:t>
      </w:r>
      <w:r w:rsidR="00EE7467" w:rsidRPr="00C63D2D">
        <w:t>менее</w:t>
      </w:r>
      <w:r w:rsidR="002328BB">
        <w:t xml:space="preserve"> </w:t>
      </w:r>
      <w:r w:rsidR="00EE7467" w:rsidRPr="00C63D2D">
        <w:t>60</w:t>
      </w:r>
      <w:r w:rsidR="002328BB">
        <w:t xml:space="preserve"> </w:t>
      </w:r>
      <w:r w:rsidR="00EE7467" w:rsidRPr="00C63D2D">
        <w:t>календарных</w:t>
      </w:r>
      <w:r w:rsidR="002328BB">
        <w:t xml:space="preserve"> </w:t>
      </w:r>
      <w:r w:rsidR="00EE7467" w:rsidRPr="00C63D2D">
        <w:t>дней</w:t>
      </w:r>
      <w:r w:rsidR="002328BB">
        <w:t xml:space="preserve"> </w:t>
      </w:r>
      <w:r w:rsidR="00EE7467" w:rsidRPr="00C63D2D">
        <w:t>со</w:t>
      </w:r>
      <w:r w:rsidR="002328BB">
        <w:t xml:space="preserve"> </w:t>
      </w:r>
      <w:r w:rsidR="00EE7467" w:rsidRPr="00C63D2D">
        <w:t>дня</w:t>
      </w:r>
      <w:r w:rsidR="002328BB">
        <w:t xml:space="preserve"> </w:t>
      </w:r>
      <w:r w:rsidR="00EE7467" w:rsidRPr="00C63D2D">
        <w:t>окончания</w:t>
      </w:r>
      <w:r w:rsidR="002328BB">
        <w:t xml:space="preserve"> </w:t>
      </w:r>
      <w:r w:rsidR="00EE7467" w:rsidRPr="00C63D2D">
        <w:t>срока</w:t>
      </w:r>
      <w:r w:rsidR="002328BB">
        <w:t xml:space="preserve"> </w:t>
      </w:r>
      <w:r w:rsidR="00EE7467" w:rsidRPr="00C63D2D">
        <w:t>подачи</w:t>
      </w:r>
      <w:r w:rsidR="002328BB">
        <w:t xml:space="preserve"> </w:t>
      </w:r>
      <w:r w:rsidR="00EE7467" w:rsidRPr="00C63D2D">
        <w:t>заявок</w:t>
      </w:r>
      <w:r w:rsidR="002328BB">
        <w:t xml:space="preserve"> </w:t>
      </w:r>
      <w:r w:rsidR="00EE7467" w:rsidRPr="00C63D2D">
        <w:t>на</w:t>
      </w:r>
      <w:r w:rsidR="002328BB">
        <w:t xml:space="preserve"> </w:t>
      </w:r>
      <w:r w:rsidR="00EE7467" w:rsidRPr="00C63D2D">
        <w:t>участие</w:t>
      </w:r>
      <w:r w:rsidR="002328BB">
        <w:t xml:space="preserve"> </w:t>
      </w:r>
      <w:r w:rsidR="00EE7467" w:rsidRPr="00C63D2D">
        <w:t>в</w:t>
      </w:r>
      <w:r w:rsidR="002328BB">
        <w:t xml:space="preserve"> </w:t>
      </w:r>
      <w:r w:rsidR="00EE7467" w:rsidRPr="00C63D2D">
        <w:t>запросе</w:t>
      </w:r>
      <w:r w:rsidR="002328BB">
        <w:t xml:space="preserve"> </w:t>
      </w:r>
      <w:r w:rsidR="00EE7467" w:rsidRPr="00004C8B">
        <w:t>цен</w:t>
      </w:r>
      <w:r w:rsidR="002328BB">
        <w:t xml:space="preserve"> </w:t>
      </w:r>
      <w:r w:rsidR="00EE7467" w:rsidRPr="00004C8B">
        <w:rPr>
          <w:i/>
        </w:rPr>
        <w:t>[по</w:t>
      </w:r>
      <w:r w:rsidR="002328BB">
        <w:rPr>
          <w:i/>
        </w:rPr>
        <w:t xml:space="preserve"> </w:t>
      </w:r>
      <w:r w:rsidR="00EE7467" w:rsidRPr="00004C8B">
        <w:rPr>
          <w:i/>
        </w:rPr>
        <w:t>данному</w:t>
      </w:r>
      <w:r w:rsidR="002328BB">
        <w:rPr>
          <w:i/>
        </w:rPr>
        <w:t xml:space="preserve"> </w:t>
      </w:r>
      <w:r w:rsidR="00EE7467" w:rsidRPr="00004C8B">
        <w:rPr>
          <w:i/>
        </w:rPr>
        <w:t>лоту].</w:t>
      </w:r>
    </w:p>
    <w:p w:rsidR="00510E75" w:rsidRPr="002328BB" w:rsidRDefault="00510E7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должны</w:t>
      </w:r>
      <w:r w:rsidR="002328BB">
        <w:t xml:space="preserve"> </w:t>
      </w:r>
      <w:r w:rsidRPr="00C63D2D">
        <w:t>быть</w:t>
      </w:r>
      <w:r w:rsidR="002328BB">
        <w:t xml:space="preserve"> </w:t>
      </w:r>
      <w:r w:rsidRPr="00C63D2D">
        <w:t>поданы</w:t>
      </w:r>
      <w:r w:rsidR="002328BB">
        <w:t xml:space="preserve"> </w:t>
      </w:r>
      <w:r w:rsidRPr="00C63D2D">
        <w:t>на</w:t>
      </w:r>
      <w:r w:rsidR="002328BB" w:rsidRPr="002328BB">
        <w:rPr>
          <w:lang w:val="ru-RU"/>
        </w:rPr>
        <w:t xml:space="preserve"> </w:t>
      </w:r>
      <w:r w:rsidRPr="00C63D2D">
        <w:t>ЭТП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истечения</w:t>
      </w:r>
      <w:r w:rsidR="002328BB">
        <w:t xml:space="preserve"> </w:t>
      </w:r>
      <w:r w:rsidRPr="00C63D2D">
        <w:t>срока,</w:t>
      </w:r>
      <w:r w:rsidR="002328BB">
        <w:t xml:space="preserve"> </w:t>
      </w:r>
      <w:r w:rsidRPr="00C63D2D">
        <w:t>установленного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извещении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2328BB">
        <w:rPr>
          <w:u w:val="single"/>
        </w:rPr>
        <w:t>в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пункте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fldChar w:fldCharType="begin"/>
      </w:r>
      <w:r w:rsidRPr="002328BB">
        <w:rPr>
          <w:u w:val="single"/>
        </w:rPr>
        <w:instrText xml:space="preserve"> REF _Ref317250778 \r \h </w:instrText>
      </w:r>
      <w:r w:rsidR="00A206E3" w:rsidRPr="002328BB">
        <w:rPr>
          <w:u w:val="single"/>
        </w:rPr>
        <w:instrText xml:space="preserve"> \* MERGEFORMAT </w:instrText>
      </w:r>
      <w:r w:rsidRPr="002328BB">
        <w:rPr>
          <w:u w:val="single"/>
        </w:rPr>
      </w:r>
      <w:r w:rsidRPr="002328BB">
        <w:rPr>
          <w:u w:val="single"/>
        </w:rPr>
        <w:fldChar w:fldCharType="separate"/>
      </w:r>
      <w:r w:rsidR="00A56CF8">
        <w:rPr>
          <w:u w:val="single"/>
        </w:rPr>
        <w:t>16</w:t>
      </w:r>
      <w:r w:rsidRPr="002328BB">
        <w:rPr>
          <w:u w:val="single"/>
        </w:rPr>
        <w:fldChar w:fldCharType="end"/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раздела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fldChar w:fldCharType="begin"/>
      </w:r>
      <w:r w:rsidRPr="002328BB">
        <w:rPr>
          <w:u w:val="single"/>
        </w:rPr>
        <w:instrText xml:space="preserve"> REF _Ref317253730 \r \h </w:instrText>
      </w:r>
      <w:r w:rsidR="00A206E3" w:rsidRPr="002328BB">
        <w:rPr>
          <w:u w:val="single"/>
        </w:rPr>
        <w:instrText xml:space="preserve"> \* MERGEFORMAT </w:instrText>
      </w:r>
      <w:r w:rsidRPr="002328BB">
        <w:rPr>
          <w:u w:val="single"/>
        </w:rPr>
      </w:r>
      <w:r w:rsidRPr="002328BB">
        <w:rPr>
          <w:u w:val="single"/>
        </w:rPr>
        <w:fldChar w:fldCharType="separate"/>
      </w:r>
      <w:r w:rsidR="00A56CF8">
        <w:rPr>
          <w:u w:val="single"/>
        </w:rPr>
        <w:t>4</w:t>
      </w:r>
      <w:r w:rsidRPr="002328BB">
        <w:rPr>
          <w:u w:val="single"/>
        </w:rPr>
        <w:fldChar w:fldCharType="end"/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«Информационная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карта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запроса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цен»</w:t>
      </w:r>
      <w:r w:rsidRPr="00C63D2D">
        <w:t>.</w:t>
      </w:r>
      <w:r w:rsidR="002328BB">
        <w:t xml:space="preserve"> </w:t>
      </w:r>
      <w:r w:rsidR="009962AB" w:rsidRPr="00C63D2D">
        <w:t>Участник</w:t>
      </w:r>
      <w:r w:rsidR="002328BB">
        <w:t xml:space="preserve"> </w:t>
      </w:r>
      <w:r w:rsidR="009962AB" w:rsidRPr="002328BB">
        <w:t>запроса</w:t>
      </w:r>
      <w:r w:rsidR="002328BB" w:rsidRPr="002328BB">
        <w:t xml:space="preserve"> </w:t>
      </w:r>
      <w:r w:rsidR="009962AB" w:rsidRPr="002328BB">
        <w:t>цен,</w:t>
      </w:r>
      <w:r w:rsidR="002328BB" w:rsidRPr="002328BB">
        <w:t xml:space="preserve"> </w:t>
      </w:r>
      <w:r w:rsidR="009962AB" w:rsidRPr="002328BB">
        <w:t>подавший</w:t>
      </w:r>
      <w:r w:rsidR="002328BB" w:rsidRPr="002328BB">
        <w:t xml:space="preserve"> </w:t>
      </w:r>
      <w:r w:rsidR="009962AB" w:rsidRPr="002328BB">
        <w:t>заявку</w:t>
      </w:r>
      <w:r w:rsidR="002328BB" w:rsidRPr="002328BB">
        <w:t xml:space="preserve"> </w:t>
      </w:r>
      <w:r w:rsidR="009962AB" w:rsidRPr="002328BB">
        <w:t>на</w:t>
      </w:r>
      <w:r w:rsidR="002328BB" w:rsidRPr="002328BB">
        <w:t xml:space="preserve"> </w:t>
      </w:r>
      <w:r w:rsidR="009962AB" w:rsidRPr="002328BB">
        <w:t>участие</w:t>
      </w:r>
      <w:r w:rsidR="002328BB" w:rsidRPr="002328BB">
        <w:t xml:space="preserve"> </w:t>
      </w:r>
      <w:r w:rsidR="009962AB" w:rsidRPr="002328BB">
        <w:t>в</w:t>
      </w:r>
      <w:r w:rsidR="002328BB" w:rsidRPr="002328BB">
        <w:rPr>
          <w:lang w:val="ru-RU"/>
        </w:rPr>
        <w:t xml:space="preserve"> </w:t>
      </w:r>
      <w:r w:rsidR="009962AB" w:rsidRPr="002328BB">
        <w:t>запросе</w:t>
      </w:r>
      <w:r w:rsidR="002328BB" w:rsidRPr="002328BB">
        <w:t xml:space="preserve"> </w:t>
      </w:r>
      <w:r w:rsidR="009962AB" w:rsidRPr="002328BB">
        <w:t>цен</w:t>
      </w:r>
      <w:r w:rsidR="002328BB" w:rsidRPr="002328BB">
        <w:t xml:space="preserve"> </w:t>
      </w:r>
      <w:r w:rsidR="009962AB" w:rsidRPr="002328BB">
        <w:rPr>
          <w:i/>
        </w:rPr>
        <w:t>[в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отношении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какого-либо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лота]</w:t>
      </w:r>
      <w:r w:rsidR="009962AB" w:rsidRPr="002328BB">
        <w:t>,</w:t>
      </w:r>
      <w:r w:rsidR="002328BB" w:rsidRPr="002328BB">
        <w:t xml:space="preserve"> </w:t>
      </w:r>
      <w:r w:rsidR="009962AB" w:rsidRPr="002328BB">
        <w:t>вправе</w:t>
      </w:r>
      <w:r w:rsidR="002328BB" w:rsidRPr="002328BB">
        <w:t xml:space="preserve"> </w:t>
      </w:r>
      <w:r w:rsidR="009962AB" w:rsidRPr="002328BB">
        <w:t>отозвать</w:t>
      </w:r>
      <w:r w:rsidR="002328BB" w:rsidRPr="002328BB">
        <w:t xml:space="preserve"> </w:t>
      </w:r>
      <w:r w:rsidR="00EE7467" w:rsidRPr="002328BB">
        <w:t>(изменить)</w:t>
      </w:r>
      <w:r w:rsidR="002328BB" w:rsidRPr="002328BB">
        <w:t xml:space="preserve"> </w:t>
      </w:r>
      <w:r w:rsidR="009962AB" w:rsidRPr="002328BB">
        <w:t>свою</w:t>
      </w:r>
      <w:r w:rsidR="002328BB" w:rsidRPr="002328BB">
        <w:t xml:space="preserve"> </w:t>
      </w:r>
      <w:r w:rsidR="009962AB" w:rsidRPr="002328BB">
        <w:t>заявку</w:t>
      </w:r>
      <w:r w:rsidR="002328BB" w:rsidRPr="002328BB">
        <w:t xml:space="preserve"> </w:t>
      </w:r>
      <w:r w:rsidR="009962AB" w:rsidRPr="002328BB">
        <w:t>на</w:t>
      </w:r>
      <w:r w:rsidR="002328BB" w:rsidRPr="002328BB">
        <w:t xml:space="preserve"> </w:t>
      </w:r>
      <w:r w:rsidR="009962AB" w:rsidRPr="002328BB">
        <w:t>участие</w:t>
      </w:r>
      <w:r w:rsidR="002328BB" w:rsidRPr="002328BB">
        <w:t xml:space="preserve"> </w:t>
      </w:r>
      <w:r w:rsidR="009962AB" w:rsidRPr="002328BB">
        <w:t>в</w:t>
      </w:r>
      <w:r w:rsidR="002328BB" w:rsidRPr="002328BB">
        <w:t xml:space="preserve"> </w:t>
      </w:r>
      <w:r w:rsidR="009962AB" w:rsidRPr="002328BB">
        <w:t>запросе</w:t>
      </w:r>
      <w:r w:rsidR="002328BB" w:rsidRPr="002328BB">
        <w:t xml:space="preserve"> </w:t>
      </w:r>
      <w:r w:rsidR="009962AB" w:rsidRPr="002328BB">
        <w:t>цен</w:t>
      </w:r>
      <w:r w:rsidR="002328BB" w:rsidRPr="002328BB">
        <w:t xml:space="preserve"> </w:t>
      </w:r>
      <w:r w:rsidR="009962AB" w:rsidRPr="002328BB">
        <w:rPr>
          <w:i/>
        </w:rPr>
        <w:t>[поданную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на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данный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лот]</w:t>
      </w:r>
      <w:r w:rsidR="009962AB" w:rsidRPr="002328BB">
        <w:t>,</w:t>
      </w:r>
      <w:r w:rsidR="002328BB" w:rsidRPr="002328BB">
        <w:t xml:space="preserve"> </w:t>
      </w:r>
      <w:r w:rsidR="009962AB" w:rsidRPr="002328BB">
        <w:t>в</w:t>
      </w:r>
      <w:r w:rsidR="002328BB" w:rsidRPr="002328BB">
        <w:t xml:space="preserve"> </w:t>
      </w:r>
      <w:r w:rsidR="009962AB" w:rsidRPr="002328BB">
        <w:t>соответствии</w:t>
      </w:r>
      <w:r w:rsidR="002328BB" w:rsidRPr="002328BB">
        <w:t xml:space="preserve"> </w:t>
      </w:r>
      <w:r w:rsidR="009962AB" w:rsidRPr="002328BB">
        <w:t>с</w:t>
      </w:r>
      <w:r w:rsidR="002328BB" w:rsidRPr="002328BB">
        <w:t xml:space="preserve"> </w:t>
      </w:r>
      <w:r w:rsidR="009962AB" w:rsidRPr="002328BB">
        <w:t>регламентом</w:t>
      </w:r>
      <w:r w:rsidR="002328BB" w:rsidRPr="002328BB">
        <w:t xml:space="preserve"> </w:t>
      </w:r>
      <w:r w:rsidR="009962AB" w:rsidRPr="002328BB">
        <w:t>ЭТП,</w:t>
      </w:r>
      <w:r w:rsidR="002328BB" w:rsidRPr="002328BB">
        <w:t xml:space="preserve"> </w:t>
      </w:r>
      <w:r w:rsidR="009962AB" w:rsidRPr="002328BB">
        <w:t>в</w:t>
      </w:r>
      <w:r w:rsidR="002328BB" w:rsidRPr="002328BB">
        <w:t xml:space="preserve"> </w:t>
      </w:r>
      <w:r w:rsidR="009962AB" w:rsidRPr="002328BB">
        <w:t>любое</w:t>
      </w:r>
      <w:r w:rsidR="002328BB" w:rsidRPr="002328BB">
        <w:t xml:space="preserve"> </w:t>
      </w:r>
      <w:r w:rsidR="009962AB" w:rsidRPr="002328BB">
        <w:t>время</w:t>
      </w:r>
      <w:r w:rsidR="002328BB" w:rsidRPr="002328BB">
        <w:t xml:space="preserve"> </w:t>
      </w:r>
      <w:r w:rsidR="009962AB" w:rsidRPr="002328BB">
        <w:t>после</w:t>
      </w:r>
      <w:r w:rsidR="002328BB" w:rsidRPr="002328BB">
        <w:t xml:space="preserve"> </w:t>
      </w:r>
      <w:r w:rsidR="009962AB" w:rsidRPr="002328BB">
        <w:t>ее</w:t>
      </w:r>
      <w:r w:rsidR="002328BB" w:rsidRPr="002328BB">
        <w:rPr>
          <w:lang w:val="ru-RU"/>
        </w:rPr>
        <w:t xml:space="preserve"> </w:t>
      </w:r>
      <w:r w:rsidR="009962AB" w:rsidRPr="002328BB">
        <w:t>подачи,</w:t>
      </w:r>
      <w:r w:rsidR="002328BB" w:rsidRPr="002328BB">
        <w:t xml:space="preserve"> </w:t>
      </w:r>
      <w:r w:rsidR="009962AB" w:rsidRPr="002328BB">
        <w:t>но</w:t>
      </w:r>
      <w:r w:rsidR="002328BB" w:rsidRPr="002328BB">
        <w:t xml:space="preserve"> </w:t>
      </w:r>
      <w:r w:rsidR="009962AB" w:rsidRPr="002328BB">
        <w:t>до</w:t>
      </w:r>
      <w:r w:rsidR="002328BB" w:rsidRPr="002328BB">
        <w:t xml:space="preserve"> </w:t>
      </w:r>
      <w:r w:rsidR="009962AB" w:rsidRPr="002328BB">
        <w:t>истечения</w:t>
      </w:r>
      <w:r w:rsidR="002328BB" w:rsidRPr="002328BB">
        <w:t xml:space="preserve"> </w:t>
      </w:r>
      <w:r w:rsidR="009962AB" w:rsidRPr="002328BB">
        <w:t>срока</w:t>
      </w:r>
      <w:r w:rsidR="002328BB" w:rsidRPr="002328BB">
        <w:t xml:space="preserve"> </w:t>
      </w:r>
      <w:r w:rsidR="009962AB" w:rsidRPr="002328BB">
        <w:t>окончания</w:t>
      </w:r>
      <w:r w:rsidR="002328BB" w:rsidRPr="002328BB">
        <w:t xml:space="preserve"> </w:t>
      </w:r>
      <w:r w:rsidR="009962AB" w:rsidRPr="002328BB">
        <w:t>подачи</w:t>
      </w:r>
      <w:r w:rsidR="002328BB" w:rsidRPr="002328BB">
        <w:t xml:space="preserve"> </w:t>
      </w:r>
      <w:r w:rsidR="009962AB" w:rsidRPr="002328BB">
        <w:t>заявок</w:t>
      </w:r>
      <w:r w:rsidR="002328BB" w:rsidRPr="002328BB">
        <w:t xml:space="preserve"> </w:t>
      </w:r>
      <w:r w:rsidR="009962AB" w:rsidRPr="002328BB">
        <w:t>на</w:t>
      </w:r>
      <w:r w:rsidR="002328BB" w:rsidRPr="002328BB">
        <w:t xml:space="preserve"> </w:t>
      </w:r>
      <w:r w:rsidR="009962AB" w:rsidRPr="002328BB">
        <w:t>участие</w:t>
      </w:r>
      <w:r w:rsidR="002328BB" w:rsidRPr="002328BB">
        <w:t xml:space="preserve"> </w:t>
      </w:r>
      <w:r w:rsidR="009962AB" w:rsidRPr="002328BB">
        <w:t>в</w:t>
      </w:r>
      <w:r w:rsidR="002328BB" w:rsidRPr="002328BB">
        <w:t xml:space="preserve"> </w:t>
      </w:r>
      <w:r w:rsidR="009962AB" w:rsidRPr="002328BB">
        <w:t>запросе</w:t>
      </w:r>
      <w:r w:rsidR="002328BB" w:rsidRPr="002328BB">
        <w:t xml:space="preserve"> </w:t>
      </w:r>
      <w:r w:rsidR="009962AB" w:rsidRPr="002328BB">
        <w:t>цен</w:t>
      </w:r>
      <w:r w:rsidR="002328BB" w:rsidRPr="002328BB">
        <w:t xml:space="preserve"> </w:t>
      </w:r>
      <w:r w:rsidR="009962AB" w:rsidRPr="002328BB">
        <w:rPr>
          <w:i/>
        </w:rPr>
        <w:t>[по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данному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лоту]</w:t>
      </w:r>
      <w:r w:rsidR="009962AB" w:rsidRPr="002328BB">
        <w:t>.</w:t>
      </w:r>
      <w:r w:rsidR="002328BB" w:rsidRPr="002328BB">
        <w:t xml:space="preserve"> </w:t>
      </w:r>
      <w:r w:rsidR="001B1BB2" w:rsidRPr="002328BB">
        <w:t>У</w:t>
      </w:r>
      <w:r w:rsidR="002328BB" w:rsidRPr="002328BB">
        <w:t xml:space="preserve"> </w:t>
      </w:r>
      <w:r w:rsidR="001B1BB2" w:rsidRPr="002328BB">
        <w:t>участника</w:t>
      </w:r>
      <w:r w:rsidR="002328BB" w:rsidRPr="002328BB">
        <w:t xml:space="preserve"> </w:t>
      </w:r>
      <w:r w:rsidR="001B1BB2" w:rsidRPr="002328BB">
        <w:t>запроса</w:t>
      </w:r>
      <w:r w:rsidR="002328BB" w:rsidRPr="002328BB">
        <w:t xml:space="preserve"> </w:t>
      </w:r>
      <w:r w:rsidR="001B1BB2" w:rsidRPr="002328BB">
        <w:t>цен</w:t>
      </w:r>
      <w:r w:rsidR="002328BB" w:rsidRPr="002328BB">
        <w:t xml:space="preserve"> </w:t>
      </w:r>
      <w:r w:rsidR="001B1BB2" w:rsidRPr="002328BB">
        <w:t>отсутствует</w:t>
      </w:r>
      <w:r w:rsidR="002328BB" w:rsidRPr="002328BB">
        <w:t xml:space="preserve"> </w:t>
      </w:r>
      <w:r w:rsidR="001B1BB2" w:rsidRPr="002328BB">
        <w:t>возможность</w:t>
      </w:r>
      <w:r w:rsidR="002328BB" w:rsidRPr="002328BB">
        <w:t xml:space="preserve"> </w:t>
      </w:r>
      <w:r w:rsidR="001B1BB2" w:rsidRPr="002328BB">
        <w:t>подать</w:t>
      </w:r>
      <w:r w:rsidR="002328BB" w:rsidRPr="002328BB">
        <w:t xml:space="preserve"> </w:t>
      </w:r>
      <w:r w:rsidR="001B1BB2" w:rsidRPr="002328BB">
        <w:t>заявку</w:t>
      </w:r>
      <w:r w:rsidR="002328BB" w:rsidRPr="002328BB">
        <w:t xml:space="preserve"> </w:t>
      </w:r>
      <w:r w:rsidR="001B1BB2" w:rsidRPr="002328BB">
        <w:t>на</w:t>
      </w:r>
      <w:r w:rsidR="002328BB" w:rsidRPr="002328BB">
        <w:t xml:space="preserve"> </w:t>
      </w:r>
      <w:r w:rsidR="001B1BB2" w:rsidRPr="002328BB">
        <w:t>участие</w:t>
      </w:r>
      <w:r w:rsidR="002328BB" w:rsidRPr="002328BB">
        <w:t xml:space="preserve"> </w:t>
      </w:r>
      <w:r w:rsidR="001B1BB2" w:rsidRPr="002328BB">
        <w:t>в</w:t>
      </w:r>
      <w:r w:rsidR="002328BB" w:rsidRPr="002328BB">
        <w:t xml:space="preserve"> </w:t>
      </w:r>
      <w:r w:rsidR="001B1BB2" w:rsidRPr="002328BB">
        <w:t>запросе</w:t>
      </w:r>
      <w:r w:rsidR="002328BB" w:rsidRPr="002328BB">
        <w:t xml:space="preserve"> </w:t>
      </w:r>
      <w:r w:rsidR="001B1BB2" w:rsidRPr="002328BB">
        <w:t>цен</w:t>
      </w:r>
      <w:r w:rsidR="002328BB" w:rsidRPr="002328BB">
        <w:t xml:space="preserve"> </w:t>
      </w:r>
      <w:r w:rsidR="001B1BB2" w:rsidRPr="002328BB">
        <w:rPr>
          <w:i/>
        </w:rPr>
        <w:t>[в</w:t>
      </w:r>
      <w:r w:rsidR="002328BB" w:rsidRPr="002328BB">
        <w:rPr>
          <w:i/>
        </w:rPr>
        <w:t xml:space="preserve"> </w:t>
      </w:r>
      <w:r w:rsidR="001B1BB2" w:rsidRPr="002328BB">
        <w:rPr>
          <w:i/>
        </w:rPr>
        <w:t>отношени</w:t>
      </w:r>
      <w:r w:rsidR="00495667" w:rsidRPr="002328BB">
        <w:rPr>
          <w:i/>
        </w:rPr>
        <w:t>и</w:t>
      </w:r>
      <w:r w:rsidR="002328BB" w:rsidRPr="002328BB">
        <w:rPr>
          <w:i/>
        </w:rPr>
        <w:t xml:space="preserve"> </w:t>
      </w:r>
      <w:r w:rsidR="001B1BB2" w:rsidRPr="002328BB">
        <w:rPr>
          <w:i/>
        </w:rPr>
        <w:t>лота]</w:t>
      </w:r>
      <w:r w:rsidR="002328BB" w:rsidRPr="002328BB">
        <w:rPr>
          <w:i/>
        </w:rPr>
        <w:t xml:space="preserve"> </w:t>
      </w:r>
      <w:r w:rsidR="001B1BB2" w:rsidRPr="002328BB">
        <w:t>на</w:t>
      </w:r>
      <w:r w:rsidR="002328BB" w:rsidRPr="002328BB">
        <w:t xml:space="preserve"> </w:t>
      </w:r>
      <w:r w:rsidR="001B1BB2" w:rsidRPr="002328BB">
        <w:t>ЭТП</w:t>
      </w:r>
      <w:r w:rsidR="002328BB" w:rsidRPr="002328BB">
        <w:t xml:space="preserve"> </w:t>
      </w:r>
      <w:r w:rsidR="001B1BB2" w:rsidRPr="002328BB">
        <w:t>после</w:t>
      </w:r>
      <w:r w:rsidR="002328BB" w:rsidRPr="002328BB">
        <w:t xml:space="preserve"> </w:t>
      </w:r>
      <w:r w:rsidR="001B1BB2" w:rsidRPr="002328BB">
        <w:t>окончания</w:t>
      </w:r>
      <w:r w:rsidR="002328BB" w:rsidRPr="002328BB">
        <w:t xml:space="preserve"> </w:t>
      </w:r>
      <w:r w:rsidR="001B1BB2" w:rsidRPr="002328BB">
        <w:t>срока</w:t>
      </w:r>
      <w:r w:rsidR="002328BB" w:rsidRPr="002328BB">
        <w:t xml:space="preserve"> </w:t>
      </w:r>
      <w:r w:rsidR="001B1BB2" w:rsidRPr="002328BB">
        <w:t>подачи</w:t>
      </w:r>
      <w:r w:rsidR="002328BB" w:rsidRPr="002328BB">
        <w:t xml:space="preserve"> </w:t>
      </w:r>
      <w:r w:rsidR="001B1BB2" w:rsidRPr="002328BB">
        <w:t>заявок</w:t>
      </w:r>
      <w:r w:rsidR="002328BB" w:rsidRPr="002328BB">
        <w:t xml:space="preserve"> </w:t>
      </w:r>
      <w:r w:rsidR="001B1BB2" w:rsidRPr="002328BB">
        <w:t>на</w:t>
      </w:r>
      <w:r w:rsidR="002328BB" w:rsidRPr="002328BB">
        <w:t xml:space="preserve"> </w:t>
      </w:r>
      <w:r w:rsidR="001B1BB2" w:rsidRPr="002328BB">
        <w:t>участие</w:t>
      </w:r>
      <w:r w:rsidR="002328BB" w:rsidRPr="002328BB">
        <w:t xml:space="preserve"> </w:t>
      </w:r>
      <w:r w:rsidR="001B1BB2" w:rsidRPr="002328BB">
        <w:t>в</w:t>
      </w:r>
      <w:r w:rsidR="002328BB" w:rsidRPr="002328BB">
        <w:t xml:space="preserve"> </w:t>
      </w:r>
      <w:r w:rsidR="001B1BB2" w:rsidRPr="002328BB">
        <w:t>запросе</w:t>
      </w:r>
      <w:r w:rsidR="002328BB" w:rsidRPr="002328BB">
        <w:t xml:space="preserve"> </w:t>
      </w:r>
      <w:r w:rsidR="001B1BB2" w:rsidRPr="002328BB">
        <w:t>цен</w:t>
      </w:r>
      <w:r w:rsidR="002328BB" w:rsidRPr="002328BB">
        <w:t xml:space="preserve"> </w:t>
      </w:r>
      <w:r w:rsidR="001B1BB2" w:rsidRPr="002328BB">
        <w:rPr>
          <w:i/>
        </w:rPr>
        <w:t>[по</w:t>
      </w:r>
      <w:r w:rsidR="002328BB" w:rsidRPr="002328BB">
        <w:rPr>
          <w:i/>
        </w:rPr>
        <w:t xml:space="preserve"> </w:t>
      </w:r>
      <w:r w:rsidR="001B1BB2" w:rsidRPr="002328BB">
        <w:rPr>
          <w:i/>
        </w:rPr>
        <w:t>данному</w:t>
      </w:r>
      <w:r w:rsidR="002328BB" w:rsidRPr="002328BB">
        <w:rPr>
          <w:i/>
        </w:rPr>
        <w:t xml:space="preserve"> </w:t>
      </w:r>
      <w:r w:rsidR="001B1BB2" w:rsidRPr="002328BB">
        <w:rPr>
          <w:i/>
        </w:rPr>
        <w:t>лоту].</w:t>
      </w:r>
    </w:p>
    <w:p w:rsidR="00C87330" w:rsidRPr="00C63D2D" w:rsidRDefault="00A1412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7" w:name="_Ref317252426"/>
      <w:r w:rsidRPr="00C63D2D">
        <w:t>При</w:t>
      </w:r>
      <w:r w:rsidR="002328BB">
        <w:t xml:space="preserve"> </w:t>
      </w:r>
      <w:r w:rsidRPr="00C63D2D">
        <w:t>подготовке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участнику</w:t>
      </w:r>
      <w:r w:rsidR="002328BB">
        <w:t xml:space="preserve"> </w:t>
      </w:r>
      <w:r w:rsidRPr="00C63D2D">
        <w:t>рекомендуется,</w:t>
      </w:r>
      <w:r w:rsidR="002328BB">
        <w:t xml:space="preserve"> </w:t>
      </w:r>
      <w:r w:rsidRPr="00C63D2D">
        <w:t>чтобы</w:t>
      </w:r>
      <w:r w:rsidR="002328BB">
        <w:t xml:space="preserve"> </w:t>
      </w:r>
      <w:r w:rsidRPr="00C63D2D">
        <w:t>к</w:t>
      </w:r>
      <w:r w:rsidR="00C87330" w:rsidRPr="00C63D2D">
        <w:t>аждый</w:t>
      </w:r>
      <w:r w:rsidR="002328BB">
        <w:t xml:space="preserve"> </w:t>
      </w:r>
      <w:r w:rsidR="00C87330" w:rsidRPr="00C63D2D">
        <w:t>документ,</w:t>
      </w:r>
      <w:r w:rsidR="002328BB">
        <w:t xml:space="preserve"> </w:t>
      </w:r>
      <w:r w:rsidR="00C87330" w:rsidRPr="00C63D2D">
        <w:t>входящий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C87330" w:rsidRPr="00C63D2D">
        <w:t>заявку</w:t>
      </w:r>
      <w:r w:rsidR="002328BB">
        <w:t xml:space="preserve"> </w:t>
      </w:r>
      <w:r w:rsidR="00C87330" w:rsidRPr="00C63D2D">
        <w:t>на</w:t>
      </w:r>
      <w:r w:rsidR="002328BB">
        <w:t xml:space="preserve"> </w:t>
      </w:r>
      <w:r w:rsidR="00C87330" w:rsidRPr="00C63D2D">
        <w:t>участие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C87330" w:rsidRPr="00C63D2D">
        <w:t>,</w:t>
      </w:r>
      <w:r w:rsidR="002328BB">
        <w:t xml:space="preserve"> </w:t>
      </w:r>
      <w:r w:rsidRPr="00C63D2D">
        <w:t>был</w:t>
      </w:r>
      <w:r w:rsidR="002328BB">
        <w:t xml:space="preserve"> </w:t>
      </w:r>
      <w:r w:rsidR="00C87330" w:rsidRPr="00C63D2D">
        <w:t>подписан</w:t>
      </w:r>
      <w:r w:rsidR="002328BB">
        <w:t xml:space="preserve"> </w:t>
      </w:r>
      <w:r w:rsidR="00C87330" w:rsidRPr="00C63D2D">
        <w:t>лицом,</w:t>
      </w:r>
      <w:r w:rsidR="002328BB">
        <w:t xml:space="preserve"> </w:t>
      </w:r>
      <w:r w:rsidR="00C87330" w:rsidRPr="00C63D2D">
        <w:t>имеющим</w:t>
      </w:r>
      <w:r w:rsidR="002328BB">
        <w:t xml:space="preserve"> </w:t>
      </w:r>
      <w:r w:rsidR="00C87330" w:rsidRPr="00C63D2D">
        <w:t>право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C87330" w:rsidRPr="00C63D2D">
        <w:t>соответствии</w:t>
      </w:r>
      <w:r w:rsidR="002328BB">
        <w:t xml:space="preserve"> </w:t>
      </w:r>
      <w:r w:rsidR="00C87330" w:rsidRPr="00C63D2D">
        <w:t>с</w:t>
      </w:r>
      <w:r w:rsidR="002328BB">
        <w:t xml:space="preserve"> </w:t>
      </w:r>
      <w:r w:rsidR="00C87330" w:rsidRPr="00C63D2D">
        <w:t>законодательством</w:t>
      </w:r>
      <w:r w:rsidR="002328BB">
        <w:t xml:space="preserve"> </w:t>
      </w:r>
      <w:r w:rsidR="00C87330" w:rsidRPr="00C63D2D">
        <w:t>Российской</w:t>
      </w:r>
      <w:r w:rsidR="002328BB">
        <w:t xml:space="preserve"> </w:t>
      </w:r>
      <w:r w:rsidR="00C87330" w:rsidRPr="00C63D2D">
        <w:t>Федерации</w:t>
      </w:r>
      <w:r w:rsidR="002328BB">
        <w:t xml:space="preserve"> </w:t>
      </w:r>
      <w:r w:rsidR="00C87330" w:rsidRPr="00C63D2D">
        <w:t>действовать</w:t>
      </w:r>
      <w:r w:rsidR="002328BB">
        <w:t xml:space="preserve"> </w:t>
      </w:r>
      <w:r w:rsidR="00C87330" w:rsidRPr="00C63D2D">
        <w:t>от</w:t>
      </w:r>
      <w:r w:rsidR="002328BB">
        <w:t xml:space="preserve"> </w:t>
      </w:r>
      <w:r w:rsidR="00C87330" w:rsidRPr="00C63D2D">
        <w:t>лица</w:t>
      </w:r>
      <w:r w:rsidR="002328BB">
        <w:t xml:space="preserve"> </w:t>
      </w:r>
      <w:r w:rsidR="00C87330"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C87330" w:rsidRPr="00C63D2D">
        <w:t>без</w:t>
      </w:r>
      <w:r w:rsidR="002328BB">
        <w:t xml:space="preserve"> </w:t>
      </w:r>
      <w:r w:rsidR="00C87330" w:rsidRPr="00C63D2D">
        <w:t>доверенности,</w:t>
      </w:r>
      <w:r w:rsidR="002328BB">
        <w:t xml:space="preserve"> </w:t>
      </w:r>
      <w:r w:rsidR="00C87330" w:rsidRPr="00C63D2D">
        <w:t>или</w:t>
      </w:r>
      <w:r w:rsidR="002328BB">
        <w:t xml:space="preserve"> </w:t>
      </w:r>
      <w:r w:rsidR="00C87330" w:rsidRPr="00C63D2D">
        <w:t>надлежащим</w:t>
      </w:r>
      <w:r w:rsidR="002328BB">
        <w:t xml:space="preserve"> </w:t>
      </w:r>
      <w:r w:rsidR="00C87330" w:rsidRPr="00C63D2D">
        <w:t>образом</w:t>
      </w:r>
      <w:r w:rsidR="002328BB">
        <w:t xml:space="preserve"> </w:t>
      </w:r>
      <w:r w:rsidR="00C87330" w:rsidRPr="00C63D2D">
        <w:t>уполномоченным</w:t>
      </w:r>
      <w:r w:rsidR="002328BB">
        <w:t xml:space="preserve"> </w:t>
      </w:r>
      <w:r w:rsidR="00C87330" w:rsidRPr="00C63D2D">
        <w:t>им</w:t>
      </w:r>
      <w:r w:rsidR="002328BB">
        <w:t xml:space="preserve"> </w:t>
      </w:r>
      <w:r w:rsidR="00C87330" w:rsidRPr="00C63D2D">
        <w:t>лицом</w:t>
      </w:r>
      <w:r w:rsidR="002328BB">
        <w:t xml:space="preserve"> </w:t>
      </w:r>
      <w:r w:rsidR="00C87330" w:rsidRPr="00C63D2D">
        <w:t>на</w:t>
      </w:r>
      <w:r w:rsidR="002328BB">
        <w:t xml:space="preserve"> </w:t>
      </w:r>
      <w:r w:rsidR="00C87330" w:rsidRPr="00C63D2D">
        <w:t>основании</w:t>
      </w:r>
      <w:r w:rsidR="002328BB">
        <w:t xml:space="preserve"> </w:t>
      </w:r>
      <w:r w:rsidR="00C87330" w:rsidRPr="00C63D2D">
        <w:t>доверенности</w:t>
      </w:r>
      <w:r w:rsidR="002328BB">
        <w:t xml:space="preserve"> </w:t>
      </w:r>
      <w:r w:rsidR="00C87330" w:rsidRPr="00C63D2D">
        <w:t>(далее</w:t>
      </w:r>
      <w:r w:rsidR="002328BB">
        <w:t xml:space="preserve"> </w:t>
      </w:r>
      <w:r w:rsidR="00C87330" w:rsidRPr="00C63D2D">
        <w:t>—</w:t>
      </w:r>
      <w:r w:rsidR="002328BB">
        <w:t xml:space="preserve"> </w:t>
      </w:r>
      <w:r w:rsidR="00C87330" w:rsidRPr="00C63D2D">
        <w:t>уполномоченного</w:t>
      </w:r>
      <w:r w:rsidR="002328BB">
        <w:t xml:space="preserve"> </w:t>
      </w:r>
      <w:r w:rsidR="00C87330" w:rsidRPr="00C63D2D">
        <w:t>лица).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C87330" w:rsidRPr="00C63D2D">
        <w:t>последнем</w:t>
      </w:r>
      <w:r w:rsidR="002328BB">
        <w:t xml:space="preserve"> </w:t>
      </w:r>
      <w:r w:rsidR="00C87330" w:rsidRPr="00C63D2D">
        <w:t>случае</w:t>
      </w:r>
      <w:r w:rsidR="002328BB">
        <w:t xml:space="preserve"> </w:t>
      </w:r>
      <w:r w:rsidR="00C87330" w:rsidRPr="00C63D2D">
        <w:t>до</w:t>
      </w:r>
      <w:r w:rsidR="007A0C42" w:rsidRPr="00C63D2D">
        <w:t>веренность</w:t>
      </w:r>
      <w:r w:rsidR="002328BB">
        <w:t xml:space="preserve"> </w:t>
      </w:r>
      <w:r w:rsidR="00C87330" w:rsidRPr="00C63D2D">
        <w:t>прикладывается</w:t>
      </w:r>
      <w:r w:rsidR="002328BB">
        <w:t xml:space="preserve"> </w:t>
      </w:r>
      <w:r w:rsidR="00C87330" w:rsidRPr="00C63D2D">
        <w:t>к</w:t>
      </w:r>
      <w:r w:rsidR="002328BB">
        <w:t xml:space="preserve"> </w:t>
      </w:r>
      <w:r w:rsidR="00C87330" w:rsidRPr="00C63D2D">
        <w:t>заявке</w:t>
      </w:r>
      <w:r w:rsidR="002328BB">
        <w:t xml:space="preserve"> </w:t>
      </w:r>
      <w:r w:rsidR="00C87330" w:rsidRPr="00C63D2D">
        <w:t>на</w:t>
      </w:r>
      <w:r w:rsidR="002328BB">
        <w:t xml:space="preserve"> </w:t>
      </w:r>
      <w:r w:rsidR="00C87330" w:rsidRPr="00C63D2D">
        <w:t>участие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7A0C42" w:rsidRPr="00C63D2D">
        <w:t>.</w:t>
      </w:r>
      <w:bookmarkEnd w:id="17"/>
    </w:p>
    <w:p w:rsidR="00C87330" w:rsidRPr="00C63D2D" w:rsidRDefault="00A1412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8" w:name="_Ref317252433"/>
      <w:r w:rsidRPr="00C63D2D">
        <w:t>Также</w:t>
      </w:r>
      <w:r w:rsidR="002328BB">
        <w:t xml:space="preserve"> </w:t>
      </w:r>
      <w:r w:rsidRPr="00C63D2D">
        <w:t>рекомендуется,</w:t>
      </w:r>
      <w:r w:rsidR="002328BB">
        <w:t xml:space="preserve"> </w:t>
      </w:r>
      <w:r w:rsidRPr="00C63D2D">
        <w:t>чтобы</w:t>
      </w:r>
      <w:r w:rsidR="002328BB">
        <w:t xml:space="preserve"> </w:t>
      </w:r>
      <w:r w:rsidRPr="00C63D2D">
        <w:t>к</w:t>
      </w:r>
      <w:r w:rsidR="00C87330" w:rsidRPr="00C63D2D">
        <w:t>аждый</w:t>
      </w:r>
      <w:r w:rsidR="002328BB">
        <w:t xml:space="preserve"> </w:t>
      </w:r>
      <w:r w:rsidR="00C87330" w:rsidRPr="00C63D2D">
        <w:t>документ,</w:t>
      </w:r>
      <w:r w:rsidR="002328BB">
        <w:t xml:space="preserve"> </w:t>
      </w:r>
      <w:r w:rsidR="00C87330" w:rsidRPr="00C63D2D">
        <w:t>входящий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C87330" w:rsidRPr="00C63D2D">
        <w:t>заявку</w:t>
      </w:r>
      <w:r w:rsidR="002328BB">
        <w:t xml:space="preserve"> </w:t>
      </w:r>
      <w:r w:rsidR="00C87330" w:rsidRPr="00C63D2D">
        <w:t>на</w:t>
      </w:r>
      <w:r w:rsidR="002328BB">
        <w:t xml:space="preserve"> </w:t>
      </w:r>
      <w:r w:rsidR="00C87330" w:rsidRPr="00C63D2D">
        <w:t>участие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C87330" w:rsidRPr="00C63D2D">
        <w:t>,</w:t>
      </w:r>
      <w:r w:rsidR="002328BB">
        <w:t xml:space="preserve"> </w:t>
      </w:r>
      <w:r w:rsidRPr="00C63D2D">
        <w:t>был</w:t>
      </w:r>
      <w:r w:rsidR="002328BB">
        <w:t xml:space="preserve"> </w:t>
      </w:r>
      <w:r w:rsidR="00C87330" w:rsidRPr="00C63D2D">
        <w:t>скреплен</w:t>
      </w:r>
      <w:r w:rsidR="002328BB">
        <w:t xml:space="preserve"> </w:t>
      </w:r>
      <w:r w:rsidR="00C87330" w:rsidRPr="00C63D2D">
        <w:t>печатью</w:t>
      </w:r>
      <w:r w:rsidR="002328BB">
        <w:t xml:space="preserve"> </w:t>
      </w:r>
      <w:r w:rsidR="00C87330"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C87330" w:rsidRPr="00C63D2D">
        <w:t>.</w:t>
      </w:r>
      <w:bookmarkEnd w:id="18"/>
    </w:p>
    <w:p w:rsidR="006D24D4" w:rsidRPr="00C63D2D" w:rsidRDefault="00A1412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Рекомендации</w:t>
      </w:r>
      <w:r w:rsidR="002328BB">
        <w:t xml:space="preserve"> </w:t>
      </w:r>
      <w:r w:rsidR="006D24D4" w:rsidRPr="002328BB">
        <w:rPr>
          <w:u w:val="single"/>
        </w:rPr>
        <w:t>пунктов</w:t>
      </w:r>
      <w:r w:rsidR="002328BB" w:rsidRPr="002328BB">
        <w:rPr>
          <w:u w:val="single"/>
        </w:rPr>
        <w:t xml:space="preserve"> </w:t>
      </w:r>
      <w:r w:rsidR="006D24D4" w:rsidRPr="002328BB">
        <w:rPr>
          <w:u w:val="single"/>
        </w:rPr>
        <w:fldChar w:fldCharType="begin"/>
      </w:r>
      <w:r w:rsidR="006D24D4" w:rsidRPr="002328BB">
        <w:rPr>
          <w:u w:val="single"/>
        </w:rPr>
        <w:instrText xml:space="preserve"> REF _Ref317252426 \r \h </w:instrText>
      </w:r>
      <w:r w:rsidR="00A206E3" w:rsidRPr="002328BB">
        <w:rPr>
          <w:u w:val="single"/>
        </w:rPr>
        <w:instrText xml:space="preserve"> \* MERGEFORMAT </w:instrText>
      </w:r>
      <w:r w:rsidR="006D24D4" w:rsidRPr="002328BB">
        <w:rPr>
          <w:u w:val="single"/>
        </w:rPr>
      </w:r>
      <w:r w:rsidR="006D24D4" w:rsidRPr="002328BB">
        <w:rPr>
          <w:u w:val="single"/>
        </w:rPr>
        <w:fldChar w:fldCharType="separate"/>
      </w:r>
      <w:r w:rsidR="00A56CF8">
        <w:rPr>
          <w:u w:val="single"/>
        </w:rPr>
        <w:t>3.5</w:t>
      </w:r>
      <w:r w:rsidR="006D24D4" w:rsidRPr="002328BB">
        <w:rPr>
          <w:u w:val="single"/>
        </w:rPr>
        <w:fldChar w:fldCharType="end"/>
      </w:r>
      <w:r w:rsidR="002328BB" w:rsidRPr="002328BB">
        <w:rPr>
          <w:u w:val="single"/>
        </w:rPr>
        <w:t xml:space="preserve"> </w:t>
      </w:r>
      <w:r w:rsidR="006D24D4" w:rsidRPr="002328BB">
        <w:rPr>
          <w:u w:val="single"/>
        </w:rPr>
        <w:t>и</w:t>
      </w:r>
      <w:r w:rsidR="002328BB" w:rsidRPr="002328BB">
        <w:rPr>
          <w:u w:val="single"/>
        </w:rPr>
        <w:t xml:space="preserve"> </w:t>
      </w:r>
      <w:r w:rsidR="006D24D4" w:rsidRPr="002328BB">
        <w:rPr>
          <w:u w:val="single"/>
        </w:rPr>
        <w:fldChar w:fldCharType="begin"/>
      </w:r>
      <w:r w:rsidR="006D24D4" w:rsidRPr="002328BB">
        <w:rPr>
          <w:u w:val="single"/>
        </w:rPr>
        <w:instrText xml:space="preserve"> REF _Ref317252433 \r \h </w:instrText>
      </w:r>
      <w:r w:rsidR="00A206E3" w:rsidRPr="002328BB">
        <w:rPr>
          <w:u w:val="single"/>
        </w:rPr>
        <w:instrText xml:space="preserve"> \* MERGEFORMAT </w:instrText>
      </w:r>
      <w:r w:rsidR="006D24D4" w:rsidRPr="002328BB">
        <w:rPr>
          <w:u w:val="single"/>
        </w:rPr>
      </w:r>
      <w:r w:rsidR="006D24D4" w:rsidRPr="002328BB">
        <w:rPr>
          <w:u w:val="single"/>
        </w:rPr>
        <w:fldChar w:fldCharType="separate"/>
      </w:r>
      <w:r w:rsidR="00A56CF8">
        <w:rPr>
          <w:u w:val="single"/>
        </w:rPr>
        <w:t>3.6</w:t>
      </w:r>
      <w:r w:rsidR="006D24D4" w:rsidRPr="002328BB">
        <w:rPr>
          <w:u w:val="single"/>
        </w:rPr>
        <w:fldChar w:fldCharType="end"/>
      </w:r>
      <w:r w:rsidR="002328BB">
        <w:t xml:space="preserve"> </w:t>
      </w:r>
      <w:r w:rsidR="006D24D4" w:rsidRPr="00C63D2D">
        <w:t>не</w:t>
      </w:r>
      <w:r w:rsidR="002328BB">
        <w:t xml:space="preserve"> </w:t>
      </w:r>
      <w:r w:rsidR="006D24D4" w:rsidRPr="00C63D2D">
        <w:t>распространяются</w:t>
      </w:r>
      <w:r w:rsidR="002328BB">
        <w:t xml:space="preserve"> </w:t>
      </w:r>
      <w:r w:rsidR="006D24D4" w:rsidRPr="00C63D2D">
        <w:t>на</w:t>
      </w:r>
      <w:r w:rsidR="002328BB">
        <w:t xml:space="preserve"> </w:t>
      </w:r>
      <w:r w:rsidR="006D24D4" w:rsidRPr="00C63D2D">
        <w:t>официальные</w:t>
      </w:r>
      <w:r w:rsidR="002328BB">
        <w:t xml:space="preserve"> </w:t>
      </w:r>
      <w:r w:rsidR="006D24D4" w:rsidRPr="00C63D2D">
        <w:t>документы,</w:t>
      </w:r>
      <w:r w:rsidR="002328BB">
        <w:t xml:space="preserve"> </w:t>
      </w:r>
      <w:r w:rsidR="006D24D4" w:rsidRPr="00C63D2D">
        <w:t>выданные</w:t>
      </w:r>
      <w:r w:rsidR="002328BB">
        <w:t xml:space="preserve"> </w:t>
      </w:r>
      <w:r w:rsidR="006D24D4" w:rsidRPr="00C63D2D">
        <w:t>участнику</w:t>
      </w:r>
      <w:r w:rsidR="002328BB">
        <w:t xml:space="preserve"> </w:t>
      </w:r>
      <w:r w:rsidR="006D24D4" w:rsidRPr="00C63D2D">
        <w:t>запроса</w:t>
      </w:r>
      <w:r w:rsidR="002328BB">
        <w:t xml:space="preserve"> </w:t>
      </w:r>
      <w:r w:rsidR="006D24D4" w:rsidRPr="00C63D2D">
        <w:t>цен</w:t>
      </w:r>
      <w:r w:rsidR="002328BB">
        <w:t xml:space="preserve"> </w:t>
      </w:r>
      <w:r w:rsidR="006D24D4" w:rsidRPr="00C63D2D">
        <w:t>третьими</w:t>
      </w:r>
      <w:r w:rsidR="002328BB">
        <w:t xml:space="preserve"> </w:t>
      </w:r>
      <w:r w:rsidR="006D24D4" w:rsidRPr="00C63D2D">
        <w:t>лицами</w:t>
      </w:r>
      <w:r w:rsidR="002328BB">
        <w:t xml:space="preserve"> </w:t>
      </w:r>
      <w:r w:rsidR="006D24D4" w:rsidRPr="00C63D2D">
        <w:t>и</w:t>
      </w:r>
      <w:r w:rsidR="002328BB">
        <w:t xml:space="preserve"> </w:t>
      </w:r>
      <w:r w:rsidR="006D24D4" w:rsidRPr="00C63D2D">
        <w:t>содержащими</w:t>
      </w:r>
      <w:r w:rsidR="002328BB">
        <w:t xml:space="preserve"> </w:t>
      </w:r>
      <w:r w:rsidR="006D24D4" w:rsidRPr="00C63D2D">
        <w:t>печать</w:t>
      </w:r>
      <w:r w:rsidR="002328BB">
        <w:t xml:space="preserve"> </w:t>
      </w:r>
      <w:r w:rsidR="006D24D4" w:rsidRPr="00C63D2D">
        <w:t>(лицензии,</w:t>
      </w:r>
      <w:r w:rsidR="002328BB">
        <w:t xml:space="preserve"> </w:t>
      </w:r>
      <w:r w:rsidR="006D24D4" w:rsidRPr="00C63D2D">
        <w:t>доверенности,</w:t>
      </w:r>
      <w:r w:rsidR="002328BB">
        <w:t xml:space="preserve"> </w:t>
      </w:r>
      <w:r w:rsidR="006D24D4" w:rsidRPr="00C63D2D">
        <w:t>нотариально</w:t>
      </w:r>
      <w:r w:rsidR="002328BB">
        <w:t xml:space="preserve"> </w:t>
      </w:r>
      <w:r w:rsidR="006D24D4" w:rsidRPr="00C63D2D">
        <w:t>заверенные</w:t>
      </w:r>
      <w:r w:rsidR="002328BB">
        <w:t xml:space="preserve"> </w:t>
      </w:r>
      <w:r w:rsidR="006D24D4" w:rsidRPr="00C63D2D">
        <w:t>копии</w:t>
      </w:r>
      <w:r w:rsidR="002328BB">
        <w:t xml:space="preserve"> </w:t>
      </w:r>
      <w:r w:rsidR="006D24D4" w:rsidRPr="00C63D2D">
        <w:t>и</w:t>
      </w:r>
      <w:r w:rsidR="002328BB">
        <w:t xml:space="preserve"> </w:t>
      </w:r>
      <w:r w:rsidR="006D24D4" w:rsidRPr="00C63D2D">
        <w:t>др.).</w:t>
      </w:r>
    </w:p>
    <w:p w:rsidR="00C87330" w:rsidRPr="00C63D2D" w:rsidRDefault="00C8733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Предоставляемые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составе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Pr="00C63D2D">
        <w:t>должны</w:t>
      </w:r>
      <w:r w:rsidR="002328BB">
        <w:t xml:space="preserve"> </w:t>
      </w:r>
      <w:r w:rsidRPr="00C63D2D">
        <w:t>быть</w:t>
      </w:r>
      <w:r w:rsidR="002328BB">
        <w:t xml:space="preserve"> </w:t>
      </w:r>
      <w:r w:rsidRPr="00C63D2D">
        <w:t>четко</w:t>
      </w:r>
      <w:r w:rsidR="002328BB">
        <w:t xml:space="preserve"> </w:t>
      </w:r>
      <w:r w:rsidRPr="00C63D2D">
        <w:t>напечатаны.</w:t>
      </w:r>
      <w:r w:rsidR="002328BB">
        <w:t xml:space="preserve"> </w:t>
      </w:r>
      <w:r w:rsidRPr="00C63D2D">
        <w:t>Подчистки,</w:t>
      </w:r>
      <w:r w:rsidR="002328BB">
        <w:t xml:space="preserve"> </w:t>
      </w:r>
      <w:r w:rsidRPr="00C63D2D">
        <w:t>дописки,</w:t>
      </w:r>
      <w:r w:rsidR="002328BB">
        <w:t xml:space="preserve"> </w:t>
      </w:r>
      <w:r w:rsidRPr="00C63D2D">
        <w:t>исправления</w:t>
      </w:r>
      <w:r w:rsidR="002328BB">
        <w:t xml:space="preserve"> </w:t>
      </w:r>
      <w:r w:rsidR="00A14120" w:rsidRPr="00C63D2D">
        <w:t>в</w:t>
      </w:r>
      <w:r w:rsidR="002328BB">
        <w:t xml:space="preserve"> </w:t>
      </w:r>
      <w:r w:rsidR="00A14120" w:rsidRPr="00C63D2D">
        <w:t>сканированных</w:t>
      </w:r>
      <w:r w:rsidR="002328BB">
        <w:t xml:space="preserve"> </w:t>
      </w:r>
      <w:r w:rsidR="00A14120" w:rsidRPr="00C63D2D">
        <w:t>документах,</w:t>
      </w:r>
      <w:r w:rsidR="002328BB">
        <w:t xml:space="preserve"> </w:t>
      </w:r>
      <w:r w:rsidR="00A14120" w:rsidRPr="00C63D2D">
        <w:t>подготовленных</w:t>
      </w:r>
      <w:r w:rsidR="002328BB">
        <w:t xml:space="preserve"> </w:t>
      </w:r>
      <w:r w:rsidR="00A14120" w:rsidRPr="00C63D2D">
        <w:t>самим</w:t>
      </w:r>
      <w:r w:rsidR="002328BB">
        <w:t xml:space="preserve"> </w:t>
      </w:r>
      <w:r w:rsidR="00A14120" w:rsidRPr="00C63D2D">
        <w:t>участником</w:t>
      </w:r>
      <w:r w:rsidR="002328BB">
        <w:t xml:space="preserve"> </w:t>
      </w:r>
      <w:r w:rsidR="00A14120" w:rsidRPr="00C63D2D">
        <w:t>запроса</w:t>
      </w:r>
      <w:r w:rsidR="002328BB">
        <w:t xml:space="preserve"> </w:t>
      </w:r>
      <w:r w:rsidR="00A14120" w:rsidRPr="00C63D2D">
        <w:t>цен,</w:t>
      </w:r>
      <w:r w:rsidR="002328BB">
        <w:t xml:space="preserve"> </w:t>
      </w:r>
      <w:r w:rsidRPr="00C63D2D">
        <w:t>не</w:t>
      </w:r>
      <w:r w:rsidR="002328BB" w:rsidRPr="002328BB">
        <w:rPr>
          <w:lang w:val="ru-RU"/>
        </w:rPr>
        <w:t xml:space="preserve"> </w:t>
      </w:r>
      <w:r w:rsidRPr="00C63D2D">
        <w:t>допускаются,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исключением</w:t>
      </w:r>
      <w:r w:rsidR="002328BB">
        <w:t xml:space="preserve"> </w:t>
      </w:r>
      <w:r w:rsidRPr="00C63D2D">
        <w:t>тех</w:t>
      </w:r>
      <w:r w:rsidR="002328BB">
        <w:t xml:space="preserve"> </w:t>
      </w:r>
      <w:r w:rsidRPr="00C63D2D">
        <w:t>случаев,</w:t>
      </w:r>
      <w:r w:rsidR="002328BB">
        <w:t xml:space="preserve"> </w:t>
      </w:r>
      <w:r w:rsidRPr="00C63D2D">
        <w:t>когда</w:t>
      </w:r>
      <w:r w:rsidR="002328BB">
        <w:t xml:space="preserve"> </w:t>
      </w:r>
      <w:r w:rsidRPr="00C63D2D">
        <w:t>эти</w:t>
      </w:r>
      <w:r w:rsidR="002328BB">
        <w:t xml:space="preserve"> </w:t>
      </w:r>
      <w:r w:rsidRPr="00C63D2D">
        <w:t>исправления</w:t>
      </w:r>
      <w:r w:rsidR="002328BB">
        <w:t xml:space="preserve"> </w:t>
      </w:r>
      <w:r w:rsidRPr="00C63D2D">
        <w:t>(дописки)</w:t>
      </w:r>
      <w:r w:rsidR="002328BB">
        <w:t xml:space="preserve"> </w:t>
      </w:r>
      <w:r w:rsidRPr="00C63D2D">
        <w:t>заверены</w:t>
      </w:r>
      <w:r w:rsidR="002328BB">
        <w:t xml:space="preserve"> </w:t>
      </w:r>
      <w:r w:rsidRPr="00C63D2D">
        <w:t>рукописной</w:t>
      </w:r>
      <w:r w:rsidR="002328BB">
        <w:t xml:space="preserve"> </w:t>
      </w:r>
      <w:r w:rsidRPr="00C63D2D">
        <w:t>надписью</w:t>
      </w:r>
      <w:r w:rsidR="002328BB">
        <w:t xml:space="preserve"> </w:t>
      </w:r>
      <w:r w:rsidRPr="00C63D2D">
        <w:t>«исправленному</w:t>
      </w:r>
      <w:r w:rsidR="002328BB">
        <w:t xml:space="preserve"> </w:t>
      </w:r>
      <w:r w:rsidRPr="00C63D2D">
        <w:t>верить»,</w:t>
      </w:r>
      <w:r w:rsidR="002328BB">
        <w:t xml:space="preserve"> </w:t>
      </w:r>
      <w:r w:rsidRPr="00C63D2D">
        <w:t>собственноручной</w:t>
      </w:r>
      <w:r w:rsidR="002328BB">
        <w:t xml:space="preserve"> </w:t>
      </w:r>
      <w:r w:rsidRPr="00C63D2D">
        <w:t>подписью</w:t>
      </w:r>
      <w:r w:rsidR="002328BB">
        <w:t xml:space="preserve"> </w:t>
      </w:r>
      <w:r w:rsidRPr="00C63D2D">
        <w:t>уполномоченного</w:t>
      </w:r>
      <w:r w:rsidR="002328BB">
        <w:t xml:space="preserve"> </w:t>
      </w:r>
      <w:r w:rsidRPr="00C63D2D">
        <w:t>лица,</w:t>
      </w:r>
      <w:r w:rsidR="002328BB">
        <w:t xml:space="preserve"> </w:t>
      </w:r>
      <w:r w:rsidRPr="00C63D2D">
        <w:t>расположенной</w:t>
      </w:r>
      <w:r w:rsidR="002328BB">
        <w:t xml:space="preserve"> </w:t>
      </w:r>
      <w:r w:rsidRPr="00C63D2D">
        <w:t>рядом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каждым</w:t>
      </w:r>
      <w:r w:rsidR="002328BB">
        <w:t xml:space="preserve"> </w:t>
      </w:r>
      <w:r w:rsidRPr="00C63D2D">
        <w:t>исправлением</w:t>
      </w:r>
      <w:r w:rsidR="002328BB">
        <w:t xml:space="preserve"> </w:t>
      </w:r>
      <w:r w:rsidRPr="00C63D2D">
        <w:t>(допиской)</w:t>
      </w:r>
      <w:r w:rsidR="002328BB">
        <w:t xml:space="preserve"> </w:t>
      </w:r>
      <w:r w:rsidRPr="00C63D2D">
        <w:t>и</w:t>
      </w:r>
      <w:r w:rsidR="002328BB">
        <w:t xml:space="preserve"> </w:t>
      </w:r>
      <w:r w:rsidR="00C25DA7" w:rsidRPr="00C63D2D">
        <w:t>скреплены</w:t>
      </w:r>
      <w:r w:rsidR="002328BB">
        <w:t xml:space="preserve"> </w:t>
      </w:r>
      <w:r w:rsidRPr="00C63D2D">
        <w:t>печатью</w:t>
      </w:r>
      <w:r w:rsidR="002328BB">
        <w:t xml:space="preserve"> </w:t>
      </w:r>
      <w:r w:rsidR="007A0C42"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.</w:t>
      </w:r>
    </w:p>
    <w:p w:rsidR="00C87330" w:rsidRPr="00C63D2D" w:rsidRDefault="00A1412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9" w:name="_Ref317253302"/>
      <w:r w:rsidRPr="00C63D2D">
        <w:t>При</w:t>
      </w:r>
      <w:r w:rsidR="002328BB">
        <w:t xml:space="preserve"> </w:t>
      </w:r>
      <w:r w:rsidRPr="00C63D2D">
        <w:t>подготовке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участнику</w:t>
      </w:r>
      <w:r w:rsidR="002328BB">
        <w:t xml:space="preserve"> </w:t>
      </w:r>
      <w:r w:rsidRPr="00C63D2D">
        <w:t>рекомендуется,</w:t>
      </w:r>
      <w:r w:rsidR="002328BB">
        <w:t xml:space="preserve"> </w:t>
      </w:r>
      <w:r w:rsidRPr="00C63D2D">
        <w:t>чтобы</w:t>
      </w:r>
      <w:r w:rsidR="002328BB">
        <w:t xml:space="preserve"> </w:t>
      </w:r>
      <w:r w:rsidRPr="00C63D2D">
        <w:t>в</w:t>
      </w:r>
      <w:r w:rsidR="007A0C42" w:rsidRPr="00C63D2D">
        <w:t>се</w:t>
      </w:r>
      <w:r w:rsidR="002328BB">
        <w:t xml:space="preserve"> </w:t>
      </w:r>
      <w:r w:rsidR="007A0C42" w:rsidRPr="00C63D2D">
        <w:t>без</w:t>
      </w:r>
      <w:r w:rsidR="002328BB">
        <w:t xml:space="preserve"> </w:t>
      </w:r>
      <w:r w:rsidR="007A0C42" w:rsidRPr="00C63D2D">
        <w:t>исключения</w:t>
      </w:r>
      <w:r w:rsidR="002328BB">
        <w:t xml:space="preserve"> </w:t>
      </w:r>
      <w:r w:rsidR="007A0C42" w:rsidRPr="00C63D2D">
        <w:t>страницы</w:t>
      </w:r>
      <w:r w:rsidR="002328BB">
        <w:t xml:space="preserve"> </w:t>
      </w:r>
      <w:r w:rsidR="007A0C42" w:rsidRPr="00C63D2D">
        <w:t>заявки</w:t>
      </w:r>
      <w:r w:rsidR="002328BB">
        <w:t xml:space="preserve"> </w:t>
      </w:r>
      <w:r w:rsidR="007A0C42" w:rsidRPr="00C63D2D">
        <w:t>на</w:t>
      </w:r>
      <w:r w:rsidR="002328BB">
        <w:t xml:space="preserve"> </w:t>
      </w:r>
      <w:r w:rsidR="007A0C42" w:rsidRPr="00C63D2D">
        <w:t>участие</w:t>
      </w:r>
      <w:r w:rsidR="002328BB">
        <w:t xml:space="preserve"> </w:t>
      </w:r>
      <w:r w:rsidR="007A0C42"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были</w:t>
      </w:r>
      <w:r w:rsidR="002328BB">
        <w:t xml:space="preserve"> </w:t>
      </w:r>
      <w:r w:rsidR="007A0C42" w:rsidRPr="00C63D2D">
        <w:t>пронумерованы.</w:t>
      </w:r>
      <w:bookmarkEnd w:id="19"/>
    </w:p>
    <w:p w:rsidR="00C87330" w:rsidRPr="00C63D2D" w:rsidRDefault="007A0C4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Все</w:t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Pr="00C63D2D">
        <w:t>(формы,</w:t>
      </w:r>
      <w:r w:rsidR="002328BB">
        <w:t xml:space="preserve"> </w:t>
      </w:r>
      <w:r w:rsidRPr="00C63D2D">
        <w:t>заполненные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 w:rsidRPr="002328BB">
        <w:rPr>
          <w:lang w:val="ru-RU"/>
        </w:rPr>
        <w:t xml:space="preserve"> </w:t>
      </w:r>
      <w:r w:rsidRPr="00C63D2D">
        <w:t>требованиями</w:t>
      </w:r>
      <w:r w:rsidR="002328BB">
        <w:t xml:space="preserve"> </w:t>
      </w:r>
      <w:r w:rsidRPr="00C63D2D">
        <w:t>настоящей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иные</w:t>
      </w:r>
      <w:r w:rsidR="002328BB">
        <w:t xml:space="preserve"> </w:t>
      </w:r>
      <w:r w:rsidRPr="00C63D2D">
        <w:t>данные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сведения,</w:t>
      </w:r>
      <w:r w:rsidR="002328BB">
        <w:t xml:space="preserve"> </w:t>
      </w:r>
      <w:r w:rsidRPr="00C63D2D">
        <w:t>предусмотренные</w:t>
      </w:r>
      <w:r w:rsidR="002328BB">
        <w:t xml:space="preserve"> </w:t>
      </w:r>
      <w:r w:rsidR="002E77A5" w:rsidRPr="00C63D2D">
        <w:t>документацией</w:t>
      </w:r>
      <w:r w:rsidR="002328BB">
        <w:t xml:space="preserve"> </w:t>
      </w:r>
      <w:r w:rsidR="002E77A5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оформленные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="00A14120" w:rsidRPr="00C63D2D">
        <w:t>требованиями</w:t>
      </w:r>
      <w:r w:rsidR="002328BB">
        <w:t xml:space="preserve"> </w:t>
      </w:r>
      <w:r w:rsidR="00A14120" w:rsidRPr="00C63D2D">
        <w:t>и</w:t>
      </w:r>
      <w:r w:rsidR="002328BB">
        <w:t xml:space="preserve"> </w:t>
      </w:r>
      <w:r w:rsidR="00A14120" w:rsidRPr="00C63D2D">
        <w:t>рекомендациями</w:t>
      </w:r>
      <w:r w:rsidR="002328BB">
        <w:t xml:space="preserve"> </w:t>
      </w:r>
      <w:r w:rsidRPr="00C63D2D">
        <w:t>настоящ</w:t>
      </w:r>
      <w:r w:rsidR="00A14120" w:rsidRPr="00C63D2D">
        <w:t>его</w:t>
      </w:r>
      <w:r w:rsidR="002328BB">
        <w:t xml:space="preserve"> </w:t>
      </w:r>
      <w:r w:rsidRPr="00C63D2D">
        <w:lastRenderedPageBreak/>
        <w:t>раздел</w:t>
      </w:r>
      <w:r w:rsidR="00A14120" w:rsidRPr="00C63D2D">
        <w:t>а</w:t>
      </w:r>
      <w:r w:rsidRPr="00C63D2D">
        <w:t>),</w:t>
      </w:r>
      <w:r w:rsidR="002328BB">
        <w:t xml:space="preserve"> </w:t>
      </w:r>
      <w:r w:rsidRPr="00C63D2D">
        <w:t>входящие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состав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должны</w:t>
      </w:r>
      <w:r w:rsidR="002328BB">
        <w:t xml:space="preserve"> </w:t>
      </w:r>
      <w:r w:rsidRPr="00C63D2D">
        <w:t>быть</w:t>
      </w:r>
      <w:r w:rsidR="002328BB">
        <w:t xml:space="preserve"> </w:t>
      </w:r>
      <w:r w:rsidRPr="00C63D2D">
        <w:t>предоставлены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через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отсканированном</w:t>
      </w:r>
      <w:r w:rsidR="002328BB">
        <w:t xml:space="preserve"> </w:t>
      </w:r>
      <w:r w:rsidRPr="00C63D2D">
        <w:t>виде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доступном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прочтения</w:t>
      </w:r>
      <w:r w:rsidR="002328BB">
        <w:t xml:space="preserve"> </w:t>
      </w:r>
      <w:r w:rsidRPr="00C63D2D">
        <w:t>формате</w:t>
      </w:r>
      <w:r w:rsidR="002328BB">
        <w:t xml:space="preserve"> </w:t>
      </w:r>
      <w:r w:rsidRPr="00C63D2D">
        <w:t>(предпочтительнее</w:t>
      </w:r>
      <w:r w:rsidR="002328BB">
        <w:t xml:space="preserve"> </w:t>
      </w:r>
      <w:r w:rsidRPr="00C63D2D">
        <w:t>формат</w:t>
      </w:r>
      <w:r w:rsidR="002328BB">
        <w:t xml:space="preserve"> </w:t>
      </w:r>
      <w:r w:rsidRPr="00C63D2D">
        <w:t>*.pdf,</w:t>
      </w:r>
      <w:r w:rsidR="002328BB">
        <w:t xml:space="preserve"> </w:t>
      </w:r>
      <w:r w:rsidRPr="00C63D2D">
        <w:t>формат:</w:t>
      </w:r>
      <w:r w:rsidR="002328BB">
        <w:t xml:space="preserve"> </w:t>
      </w:r>
      <w:r w:rsidRPr="00C63D2D">
        <w:t>один</w:t>
      </w:r>
      <w:r w:rsidR="002328BB">
        <w:t xml:space="preserve"> </w:t>
      </w:r>
      <w:r w:rsidRPr="00C63D2D">
        <w:t>файл</w:t>
      </w:r>
      <w:r w:rsidR="002328BB">
        <w:t xml:space="preserve"> </w:t>
      </w:r>
      <w:r w:rsidRPr="00C63D2D">
        <w:t>–</w:t>
      </w:r>
      <w:r w:rsidR="002328BB">
        <w:t xml:space="preserve"> </w:t>
      </w:r>
      <w:r w:rsidRPr="00C63D2D">
        <w:t>один</w:t>
      </w:r>
      <w:r w:rsidR="002328BB">
        <w:t xml:space="preserve"> </w:t>
      </w:r>
      <w:r w:rsidRPr="00C63D2D">
        <w:t>документ).</w:t>
      </w:r>
      <w:r w:rsidR="002328BB">
        <w:t xml:space="preserve"> </w:t>
      </w:r>
      <w:r w:rsidRPr="00C63D2D">
        <w:t>Все</w:t>
      </w:r>
      <w:r w:rsidR="002328BB">
        <w:t xml:space="preserve"> </w:t>
      </w:r>
      <w:r w:rsidRPr="00C63D2D">
        <w:t>файлы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размещенные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ЭТП,</w:t>
      </w:r>
      <w:r w:rsidR="002328BB">
        <w:t xml:space="preserve"> </w:t>
      </w:r>
      <w:r w:rsidRPr="00C63D2D">
        <w:t>должны</w:t>
      </w:r>
      <w:r w:rsidR="002328BB">
        <w:t xml:space="preserve"> </w:t>
      </w:r>
      <w:r w:rsidRPr="00C63D2D">
        <w:t>иметь</w:t>
      </w:r>
      <w:r w:rsidR="002328BB">
        <w:t xml:space="preserve"> </w:t>
      </w:r>
      <w:r w:rsidRPr="00C63D2D">
        <w:t>наименование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комментарий,</w:t>
      </w:r>
      <w:r w:rsidR="002328BB">
        <w:t xml:space="preserve"> </w:t>
      </w:r>
      <w:r w:rsidRPr="00C63D2D">
        <w:t>позволяющие</w:t>
      </w:r>
      <w:r w:rsidR="002328BB">
        <w:t xml:space="preserve"> </w:t>
      </w:r>
      <w:r w:rsidRPr="00C63D2D">
        <w:t>идентифицировать</w:t>
      </w:r>
      <w:r w:rsidR="002328BB">
        <w:t xml:space="preserve"> </w:t>
      </w:r>
      <w:r w:rsidRPr="00C63D2D">
        <w:t>содержание</w:t>
      </w:r>
      <w:r w:rsidR="002328BB">
        <w:t xml:space="preserve"> </w:t>
      </w:r>
      <w:r w:rsidRPr="00C63D2D">
        <w:t>данного</w:t>
      </w:r>
      <w:r w:rsidR="002328BB">
        <w:t xml:space="preserve"> </w:t>
      </w:r>
      <w:r w:rsidRPr="00C63D2D">
        <w:t>файла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указанием</w:t>
      </w:r>
      <w:r w:rsidR="002328BB">
        <w:t xml:space="preserve"> </w:t>
      </w:r>
      <w:r w:rsidRPr="00C63D2D">
        <w:t>наименования</w:t>
      </w:r>
      <w:r w:rsidR="002328BB">
        <w:t xml:space="preserve"> </w:t>
      </w:r>
      <w:r w:rsidRPr="00C63D2D">
        <w:t>документа,</w:t>
      </w:r>
      <w:r w:rsidR="002328BB">
        <w:t xml:space="preserve"> </w:t>
      </w:r>
      <w:r w:rsidRPr="00C63D2D">
        <w:t>представленного</w:t>
      </w:r>
      <w:r w:rsidR="002328BB">
        <w:t xml:space="preserve"> </w:t>
      </w:r>
      <w:r w:rsidRPr="00C63D2D">
        <w:t>данным</w:t>
      </w:r>
      <w:r w:rsidR="002328BB">
        <w:t xml:space="preserve"> </w:t>
      </w:r>
      <w:r w:rsidRPr="00C63D2D">
        <w:t>файлом.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этом</w:t>
      </w:r>
      <w:r w:rsidR="002328BB">
        <w:t xml:space="preserve"> </w:t>
      </w:r>
      <w:r w:rsidRPr="00C63D2D">
        <w:t>сканировать</w:t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="00A14120" w:rsidRPr="00C63D2D">
        <w:t>необходимо</w:t>
      </w:r>
      <w:r w:rsidR="002328BB">
        <w:t xml:space="preserve"> </w:t>
      </w:r>
      <w:r w:rsidRPr="00C63D2D">
        <w:t>после</w:t>
      </w:r>
      <w:r w:rsidR="002328BB">
        <w:t xml:space="preserve"> </w:t>
      </w:r>
      <w:r w:rsidRPr="00C63D2D">
        <w:t>того,</w:t>
      </w:r>
      <w:r w:rsidR="002328BB">
        <w:t xml:space="preserve"> </w:t>
      </w:r>
      <w:r w:rsidRPr="00C63D2D">
        <w:t>как</w:t>
      </w:r>
      <w:r w:rsidR="002328BB">
        <w:t xml:space="preserve"> </w:t>
      </w:r>
      <w:r w:rsidRPr="00C63D2D">
        <w:t>они</w:t>
      </w:r>
      <w:r w:rsidR="002328BB">
        <w:t xml:space="preserve"> </w:t>
      </w:r>
      <w:r w:rsidRPr="00C63D2D">
        <w:t>будут</w:t>
      </w:r>
      <w:r w:rsidR="002328BB">
        <w:t xml:space="preserve"> </w:t>
      </w:r>
      <w:r w:rsidRPr="00C63D2D">
        <w:t>оформлены</w:t>
      </w:r>
      <w:r w:rsidR="002328BB">
        <w:t xml:space="preserve"> </w:t>
      </w:r>
      <w:r w:rsidRPr="00C63D2D">
        <w:t>в</w:t>
      </w:r>
      <w:r w:rsidR="002328BB" w:rsidRPr="002328BB">
        <w:rPr>
          <w:lang w:val="ru-RU"/>
        </w:rPr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="00A14120" w:rsidRPr="00C63D2D">
        <w:t>рекомендациями</w:t>
      </w:r>
      <w:r w:rsidR="00695D9D" w:rsidRPr="00C63D2D">
        <w:t>,</w:t>
      </w:r>
      <w:r w:rsidR="002328BB">
        <w:t xml:space="preserve"> </w:t>
      </w:r>
      <w:r w:rsidR="00695D9D" w:rsidRPr="00C63D2D">
        <w:t>указанными</w:t>
      </w:r>
      <w:r w:rsidR="002328BB">
        <w:t xml:space="preserve"> </w:t>
      </w:r>
      <w:r w:rsidR="00695D9D" w:rsidRPr="00C63D2D">
        <w:t>в</w:t>
      </w:r>
      <w:r w:rsidR="002328BB">
        <w:t xml:space="preserve"> </w:t>
      </w:r>
      <w:r w:rsidR="00695D9D" w:rsidRPr="002328BB">
        <w:rPr>
          <w:u w:val="single"/>
        </w:rPr>
        <w:t>пунктах</w:t>
      </w:r>
      <w:r w:rsidR="002328BB" w:rsidRPr="002328BB">
        <w:rPr>
          <w:u w:val="single"/>
        </w:rPr>
        <w:t xml:space="preserve"> </w:t>
      </w:r>
      <w:r w:rsidR="00510E75" w:rsidRPr="002328BB">
        <w:rPr>
          <w:u w:val="single"/>
        </w:rPr>
        <w:fldChar w:fldCharType="begin"/>
      </w:r>
      <w:r w:rsidR="00510E75" w:rsidRPr="002328BB">
        <w:rPr>
          <w:u w:val="single"/>
        </w:rPr>
        <w:instrText xml:space="preserve"> REF _Ref317252426 \r \h </w:instrText>
      </w:r>
      <w:r w:rsidR="00A206E3" w:rsidRPr="002328BB">
        <w:rPr>
          <w:u w:val="single"/>
        </w:rPr>
        <w:instrText xml:space="preserve"> \* MERGEFORMAT </w:instrText>
      </w:r>
      <w:r w:rsidR="00510E75" w:rsidRPr="002328BB">
        <w:rPr>
          <w:u w:val="single"/>
        </w:rPr>
      </w:r>
      <w:r w:rsidR="00510E75" w:rsidRPr="002328BB">
        <w:rPr>
          <w:u w:val="single"/>
        </w:rPr>
        <w:fldChar w:fldCharType="separate"/>
      </w:r>
      <w:r w:rsidR="00A56CF8">
        <w:rPr>
          <w:u w:val="single"/>
        </w:rPr>
        <w:t>3.5</w:t>
      </w:r>
      <w:r w:rsidR="00510E75" w:rsidRPr="002328BB">
        <w:rPr>
          <w:u w:val="single"/>
        </w:rPr>
        <w:fldChar w:fldCharType="end"/>
      </w:r>
      <w:r w:rsidR="00510E75" w:rsidRPr="002328BB">
        <w:rPr>
          <w:u w:val="single"/>
        </w:rPr>
        <w:t>–</w:t>
      </w:r>
      <w:r w:rsidR="002328BB" w:rsidRPr="002328BB">
        <w:rPr>
          <w:u w:val="single"/>
        </w:rPr>
        <w:t xml:space="preserve"> </w:t>
      </w:r>
      <w:r w:rsidR="00510E75" w:rsidRPr="002328BB">
        <w:rPr>
          <w:u w:val="single"/>
        </w:rPr>
        <w:fldChar w:fldCharType="begin"/>
      </w:r>
      <w:r w:rsidR="00510E75" w:rsidRPr="002328BB">
        <w:rPr>
          <w:u w:val="single"/>
        </w:rPr>
        <w:instrText xml:space="preserve"> REF _Ref317253302 \r \h </w:instrText>
      </w:r>
      <w:r w:rsidR="00A206E3" w:rsidRPr="002328BB">
        <w:rPr>
          <w:u w:val="single"/>
        </w:rPr>
        <w:instrText xml:space="preserve"> \* MERGEFORMAT </w:instrText>
      </w:r>
      <w:r w:rsidR="00510E75" w:rsidRPr="002328BB">
        <w:rPr>
          <w:u w:val="single"/>
        </w:rPr>
      </w:r>
      <w:r w:rsidR="00510E75" w:rsidRPr="002328BB">
        <w:rPr>
          <w:u w:val="single"/>
        </w:rPr>
        <w:fldChar w:fldCharType="separate"/>
      </w:r>
      <w:r w:rsidR="00A56CF8">
        <w:rPr>
          <w:u w:val="single"/>
        </w:rPr>
        <w:t>3.9</w:t>
      </w:r>
      <w:r w:rsidR="00510E75" w:rsidRPr="002328BB">
        <w:rPr>
          <w:u w:val="single"/>
        </w:rPr>
        <w:fldChar w:fldCharType="end"/>
      </w:r>
      <w:r w:rsidRPr="00C63D2D">
        <w:t>.</w:t>
      </w:r>
      <w:r w:rsidR="002328BB">
        <w:t xml:space="preserve"> </w:t>
      </w:r>
      <w:r w:rsidR="00C25DA7" w:rsidRPr="00C63D2D">
        <w:rPr>
          <w:bCs/>
        </w:rPr>
        <w:t>Допускается</w:t>
      </w:r>
      <w:r w:rsidR="002328BB">
        <w:rPr>
          <w:bCs/>
        </w:rPr>
        <w:t xml:space="preserve"> </w:t>
      </w:r>
      <w:r w:rsidR="00C25DA7" w:rsidRPr="00C63D2D">
        <w:rPr>
          <w:bCs/>
        </w:rPr>
        <w:t>размещение</w:t>
      </w:r>
      <w:r w:rsidR="002328BB">
        <w:rPr>
          <w:bCs/>
        </w:rPr>
        <w:t xml:space="preserve"> </w:t>
      </w:r>
      <w:r w:rsidR="00C25DA7" w:rsidRPr="00C63D2D">
        <w:rPr>
          <w:bCs/>
        </w:rPr>
        <w:t>на</w:t>
      </w:r>
      <w:r w:rsidR="002328BB">
        <w:rPr>
          <w:bCs/>
        </w:rPr>
        <w:t xml:space="preserve"> </w:t>
      </w:r>
      <w:r w:rsidR="00C25DA7" w:rsidRPr="00C63D2D">
        <w:rPr>
          <w:bCs/>
        </w:rPr>
        <w:t>ЭТП</w:t>
      </w:r>
      <w:r w:rsidR="002328BB">
        <w:rPr>
          <w:bCs/>
        </w:rPr>
        <w:t xml:space="preserve"> </w:t>
      </w:r>
      <w:r w:rsidR="00C25DA7" w:rsidRPr="00C63D2D">
        <w:rPr>
          <w:bCs/>
        </w:rPr>
        <w:t>документов,</w:t>
      </w:r>
      <w:r w:rsidR="002328BB">
        <w:rPr>
          <w:bCs/>
        </w:rPr>
        <w:t xml:space="preserve"> </w:t>
      </w:r>
      <w:r w:rsidR="00C25DA7" w:rsidRPr="00C63D2D">
        <w:rPr>
          <w:bCs/>
        </w:rPr>
        <w:t>сохраненных</w:t>
      </w:r>
      <w:r w:rsidR="002328BB">
        <w:rPr>
          <w:bCs/>
        </w:rPr>
        <w:t xml:space="preserve"> </w:t>
      </w:r>
      <w:r w:rsidR="00C25DA7" w:rsidRPr="00C63D2D">
        <w:rPr>
          <w:bCs/>
        </w:rPr>
        <w:t>в</w:t>
      </w:r>
      <w:r w:rsidR="002328BB">
        <w:rPr>
          <w:bCs/>
        </w:rPr>
        <w:t xml:space="preserve"> </w:t>
      </w:r>
      <w:r w:rsidR="00C25DA7" w:rsidRPr="00C63D2D">
        <w:rPr>
          <w:bCs/>
        </w:rPr>
        <w:t>архивах,</w:t>
      </w:r>
      <w:r w:rsidR="002328BB">
        <w:rPr>
          <w:bCs/>
        </w:rPr>
        <w:t xml:space="preserve"> </w:t>
      </w:r>
      <w:r w:rsidR="00C25DA7" w:rsidRPr="00C63D2D">
        <w:rPr>
          <w:bCs/>
        </w:rPr>
        <w:t>при</w:t>
      </w:r>
      <w:r w:rsidR="002328BB">
        <w:rPr>
          <w:bCs/>
        </w:rPr>
        <w:t xml:space="preserve"> </w:t>
      </w:r>
      <w:r w:rsidR="00C25DA7" w:rsidRPr="00C63D2D">
        <w:rPr>
          <w:bCs/>
        </w:rPr>
        <w:t>этом</w:t>
      </w:r>
      <w:r w:rsidR="002328BB">
        <w:rPr>
          <w:bCs/>
        </w:rPr>
        <w:t xml:space="preserve"> </w:t>
      </w:r>
      <w:r w:rsidR="00C25DA7" w:rsidRPr="00C63D2D">
        <w:rPr>
          <w:bCs/>
        </w:rPr>
        <w:t>размещение</w:t>
      </w:r>
      <w:r w:rsidR="002328BB">
        <w:rPr>
          <w:bCs/>
        </w:rPr>
        <w:t xml:space="preserve"> </w:t>
      </w:r>
      <w:r w:rsidR="00C25DA7" w:rsidRPr="00C63D2D">
        <w:rPr>
          <w:bCs/>
        </w:rPr>
        <w:t>на</w:t>
      </w:r>
      <w:r w:rsidR="002328BB" w:rsidRPr="002328BB">
        <w:rPr>
          <w:bCs/>
          <w:lang w:val="ru-RU"/>
        </w:rPr>
        <w:t xml:space="preserve"> </w:t>
      </w:r>
      <w:r w:rsidR="00C25DA7" w:rsidRPr="00C63D2D">
        <w:rPr>
          <w:bCs/>
        </w:rPr>
        <w:t>ЭТП</w:t>
      </w:r>
      <w:r w:rsidR="002328BB">
        <w:t xml:space="preserve"> </w:t>
      </w:r>
      <w:r w:rsidR="00C25DA7" w:rsidRPr="00C63D2D">
        <w:rPr>
          <w:bCs/>
        </w:rPr>
        <w:t>архивов,</w:t>
      </w:r>
      <w:r w:rsidR="002328BB">
        <w:rPr>
          <w:bCs/>
        </w:rPr>
        <w:t xml:space="preserve"> </w:t>
      </w:r>
      <w:r w:rsidR="00C25DA7" w:rsidRPr="00C63D2D">
        <w:rPr>
          <w:bCs/>
        </w:rPr>
        <w:t>разделенных</w:t>
      </w:r>
      <w:r w:rsidR="002328BB">
        <w:rPr>
          <w:bCs/>
        </w:rPr>
        <w:t xml:space="preserve"> </w:t>
      </w:r>
      <w:r w:rsidR="00C25DA7" w:rsidRPr="00C63D2D">
        <w:rPr>
          <w:bCs/>
        </w:rPr>
        <w:t>на</w:t>
      </w:r>
      <w:r w:rsidR="002328BB">
        <w:rPr>
          <w:bCs/>
        </w:rPr>
        <w:t xml:space="preserve"> </w:t>
      </w:r>
      <w:r w:rsidR="00C25DA7" w:rsidRPr="00C63D2D">
        <w:rPr>
          <w:bCs/>
        </w:rPr>
        <w:t>несколько</w:t>
      </w:r>
      <w:r w:rsidR="002328BB">
        <w:rPr>
          <w:bCs/>
        </w:rPr>
        <w:t xml:space="preserve"> </w:t>
      </w:r>
      <w:r w:rsidR="00C25DA7" w:rsidRPr="00C63D2D">
        <w:rPr>
          <w:bCs/>
        </w:rPr>
        <w:t>частей</w:t>
      </w:r>
      <w:r w:rsidR="00C25DA7" w:rsidRPr="00C63D2D">
        <w:t>,</w:t>
      </w:r>
      <w:r w:rsidR="002328BB">
        <w:rPr>
          <w:bCs/>
        </w:rPr>
        <w:t xml:space="preserve"> </w:t>
      </w:r>
      <w:r w:rsidR="00C25DA7" w:rsidRPr="00C63D2D">
        <w:rPr>
          <w:bCs/>
        </w:rPr>
        <w:t>открытие</w:t>
      </w:r>
      <w:r w:rsidR="002328BB">
        <w:rPr>
          <w:bCs/>
        </w:rPr>
        <w:t xml:space="preserve"> </w:t>
      </w:r>
      <w:r w:rsidR="00C25DA7" w:rsidRPr="00C63D2D">
        <w:rPr>
          <w:bCs/>
        </w:rPr>
        <w:t>каждой</w:t>
      </w:r>
      <w:r w:rsidR="002328BB">
        <w:rPr>
          <w:bCs/>
        </w:rPr>
        <w:t xml:space="preserve"> </w:t>
      </w:r>
      <w:r w:rsidR="00C25DA7" w:rsidRPr="00C63D2D">
        <w:rPr>
          <w:bCs/>
        </w:rPr>
        <w:t>из</w:t>
      </w:r>
      <w:r w:rsidR="002328BB">
        <w:rPr>
          <w:bCs/>
        </w:rPr>
        <w:t xml:space="preserve"> </w:t>
      </w:r>
      <w:r w:rsidR="00C25DA7" w:rsidRPr="00C63D2D">
        <w:rPr>
          <w:bCs/>
        </w:rPr>
        <w:t>которых</w:t>
      </w:r>
      <w:r w:rsidR="002328BB">
        <w:rPr>
          <w:bCs/>
        </w:rPr>
        <w:t xml:space="preserve"> </w:t>
      </w:r>
      <w:r w:rsidR="00C25DA7" w:rsidRPr="00C63D2D">
        <w:rPr>
          <w:bCs/>
        </w:rPr>
        <w:t>по</w:t>
      </w:r>
      <w:r w:rsidR="002328BB">
        <w:rPr>
          <w:bCs/>
        </w:rPr>
        <w:t xml:space="preserve"> </w:t>
      </w:r>
      <w:r w:rsidR="00C25DA7" w:rsidRPr="00C63D2D">
        <w:rPr>
          <w:bCs/>
        </w:rPr>
        <w:t>отдельности</w:t>
      </w:r>
      <w:r w:rsidR="002328BB">
        <w:rPr>
          <w:bCs/>
        </w:rPr>
        <w:t xml:space="preserve"> </w:t>
      </w:r>
      <w:r w:rsidR="00C25DA7" w:rsidRPr="00C63D2D">
        <w:rPr>
          <w:bCs/>
        </w:rPr>
        <w:t>невозможно,</w:t>
      </w:r>
      <w:r w:rsidR="002328BB">
        <w:rPr>
          <w:bCs/>
        </w:rPr>
        <w:t xml:space="preserve"> </w:t>
      </w:r>
      <w:r w:rsidR="00C25DA7" w:rsidRPr="00C63D2D">
        <w:rPr>
          <w:bCs/>
        </w:rPr>
        <w:t>не</w:t>
      </w:r>
      <w:r w:rsidR="002328BB">
        <w:rPr>
          <w:bCs/>
        </w:rPr>
        <w:t xml:space="preserve"> </w:t>
      </w:r>
      <w:r w:rsidR="00C25DA7" w:rsidRPr="00C63D2D">
        <w:rPr>
          <w:bCs/>
        </w:rPr>
        <w:t>допускается.</w:t>
      </w:r>
    </w:p>
    <w:p w:rsidR="000B4405" w:rsidRPr="00C63D2D" w:rsidRDefault="000B440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20" w:name="_Ref317252532"/>
      <w:r w:rsidRPr="00C63D2D">
        <w:t>Не</w:t>
      </w:r>
      <w:r w:rsidR="002328BB">
        <w:t xml:space="preserve"> </w:t>
      </w:r>
      <w:r w:rsidRPr="00C63D2D">
        <w:t>позднее,</w:t>
      </w:r>
      <w:r w:rsidR="002328BB">
        <w:t xml:space="preserve"> </w:t>
      </w:r>
      <w:r w:rsidRPr="00C63D2D">
        <w:t>чем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="00100E1C" w:rsidRPr="00C63D2D">
        <w:t>2</w:t>
      </w:r>
      <w:r w:rsidR="002328BB">
        <w:t xml:space="preserve"> </w:t>
      </w:r>
      <w:r w:rsidRPr="00C63D2D">
        <w:t>(</w:t>
      </w:r>
      <w:r w:rsidR="00100E1C" w:rsidRPr="00C63D2D">
        <w:t>два</w:t>
      </w:r>
      <w:r w:rsidRPr="00C63D2D">
        <w:t>)</w:t>
      </w:r>
      <w:r w:rsidR="002328BB">
        <w:t xml:space="preserve"> </w:t>
      </w:r>
      <w:r w:rsidR="00100E1C" w:rsidRPr="00C63D2D">
        <w:t>рабочих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любой</w:t>
      </w:r>
      <w:r w:rsidR="002328BB">
        <w:t xml:space="preserve"> </w:t>
      </w:r>
      <w:r w:rsidRPr="00C63D2D">
        <w:t>участник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направить</w:t>
      </w:r>
      <w:r w:rsidR="002328BB">
        <w:t xml:space="preserve"> </w:t>
      </w:r>
      <w:r w:rsidRPr="00C63D2D">
        <w:t>организатору</w:t>
      </w:r>
      <w:r w:rsidR="002328BB">
        <w:t xml:space="preserve"> </w:t>
      </w:r>
      <w:r w:rsidRPr="00C63D2D">
        <w:t>запрос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разъяснении</w:t>
      </w:r>
      <w:r w:rsidR="002328BB">
        <w:t xml:space="preserve"> </w:t>
      </w:r>
      <w:r w:rsidRPr="00C63D2D">
        <w:t>положений</w:t>
      </w:r>
      <w:r w:rsidR="002328BB">
        <w:t xml:space="preserve"> </w:t>
      </w:r>
      <w:r w:rsidRPr="00C63D2D">
        <w:t>документации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запросу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через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предусмотренном</w:t>
      </w:r>
      <w:r w:rsidR="002328BB">
        <w:t xml:space="preserve"> </w:t>
      </w:r>
      <w:r w:rsidRPr="00C63D2D">
        <w:t>регламентом</w:t>
      </w:r>
      <w:r w:rsidR="002328BB">
        <w:t xml:space="preserve"> </w:t>
      </w:r>
      <w:r w:rsidRPr="00C63D2D">
        <w:t>работы</w:t>
      </w:r>
      <w:r w:rsidR="002328BB">
        <w:t xml:space="preserve"> </w:t>
      </w:r>
      <w:r w:rsidRPr="00C63D2D">
        <w:t>данной</w:t>
      </w:r>
      <w:r w:rsidR="002328BB">
        <w:t xml:space="preserve"> </w:t>
      </w:r>
      <w:r w:rsidRPr="00C63D2D">
        <w:t>ЭТП,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письменном</w:t>
      </w:r>
      <w:r w:rsidR="002328BB">
        <w:t xml:space="preserve"> </w:t>
      </w:r>
      <w:r w:rsidRPr="00C63D2D">
        <w:t>виде</w:t>
      </w:r>
      <w:r w:rsidR="002328BB">
        <w:t xml:space="preserve"> </w:t>
      </w:r>
      <w:r w:rsidRPr="00C63D2D">
        <w:t>(на</w:t>
      </w:r>
      <w:r w:rsidR="002328BB">
        <w:t xml:space="preserve"> </w:t>
      </w:r>
      <w:r w:rsidRPr="00C63D2D">
        <w:t>бланке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печатью</w:t>
      </w:r>
      <w:r w:rsidR="002328BB">
        <w:t xml:space="preserve"> </w:t>
      </w:r>
      <w:r w:rsidRPr="00C63D2D">
        <w:t>участника)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подписью</w:t>
      </w:r>
      <w:r w:rsidR="002328BB">
        <w:t xml:space="preserve"> </w:t>
      </w:r>
      <w:r w:rsidRPr="00C63D2D">
        <w:t>руководителя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уполномоченного</w:t>
      </w:r>
      <w:r w:rsidR="002328BB">
        <w:t xml:space="preserve"> </w:t>
      </w:r>
      <w:r w:rsidRPr="00C63D2D">
        <w:t>лица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контактным</w:t>
      </w:r>
      <w:r w:rsidR="002328BB">
        <w:t xml:space="preserve"> </w:t>
      </w:r>
      <w:r w:rsidRPr="00C63D2D">
        <w:t>реквизитам</w:t>
      </w:r>
      <w:r w:rsidR="002328BB">
        <w:t xml:space="preserve"> </w:t>
      </w:r>
      <w:r w:rsidRPr="00C63D2D">
        <w:t>организатора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соответствующего</w:t>
      </w:r>
      <w:r w:rsidR="002328BB">
        <w:t xml:space="preserve"> </w:t>
      </w:r>
      <w:r w:rsidRPr="00C63D2D">
        <w:t>вида</w:t>
      </w:r>
      <w:r w:rsidR="002328BB">
        <w:t xml:space="preserve"> </w:t>
      </w:r>
      <w:r w:rsidRPr="00C63D2D">
        <w:t>корреспонденции,</w:t>
      </w:r>
      <w:r w:rsidR="002328BB">
        <w:t xml:space="preserve"> </w:t>
      </w:r>
      <w:r w:rsidRPr="00C63D2D">
        <w:t>указанным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извещении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2328BB">
        <w:rPr>
          <w:u w:val="single"/>
        </w:rPr>
        <w:t>пункте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fldChar w:fldCharType="begin"/>
      </w:r>
      <w:r w:rsidRPr="002328BB">
        <w:rPr>
          <w:u w:val="single"/>
        </w:rPr>
        <w:instrText xml:space="preserve"> REF _Ref317250471 \r \h </w:instrText>
      </w:r>
      <w:r w:rsidR="00A206E3" w:rsidRPr="002328BB">
        <w:rPr>
          <w:u w:val="single"/>
        </w:rPr>
        <w:instrText xml:space="preserve"> \* MERGEFORMAT </w:instrText>
      </w:r>
      <w:r w:rsidRPr="002328BB">
        <w:rPr>
          <w:u w:val="single"/>
        </w:rPr>
      </w:r>
      <w:r w:rsidRPr="002328BB">
        <w:rPr>
          <w:u w:val="single"/>
        </w:rPr>
        <w:fldChar w:fldCharType="separate"/>
      </w:r>
      <w:r w:rsidR="00A56CF8">
        <w:rPr>
          <w:u w:val="single"/>
        </w:rPr>
        <w:t>6</w:t>
      </w:r>
      <w:r w:rsidRPr="002328BB">
        <w:rPr>
          <w:u w:val="single"/>
        </w:rPr>
        <w:fldChar w:fldCharType="end"/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раздела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fldChar w:fldCharType="begin"/>
      </w:r>
      <w:r w:rsidRPr="002328BB">
        <w:rPr>
          <w:u w:val="single"/>
        </w:rPr>
        <w:instrText xml:space="preserve"> REF _Ref317249938 \r \h </w:instrText>
      </w:r>
      <w:r w:rsidR="00A206E3" w:rsidRPr="002328BB">
        <w:rPr>
          <w:u w:val="single"/>
        </w:rPr>
        <w:instrText xml:space="preserve"> \* MERGEFORMAT </w:instrText>
      </w:r>
      <w:r w:rsidRPr="002328BB">
        <w:rPr>
          <w:u w:val="single"/>
        </w:rPr>
      </w:r>
      <w:r w:rsidRPr="002328BB">
        <w:rPr>
          <w:u w:val="single"/>
        </w:rPr>
        <w:fldChar w:fldCharType="separate"/>
      </w:r>
      <w:r w:rsidR="00A56CF8">
        <w:rPr>
          <w:u w:val="single"/>
        </w:rPr>
        <w:t>4</w:t>
      </w:r>
      <w:r w:rsidRPr="002328BB">
        <w:rPr>
          <w:u w:val="single"/>
        </w:rPr>
        <w:fldChar w:fldCharType="end"/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«Информационная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карта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запроса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цен»</w:t>
      </w:r>
      <w:r w:rsidRPr="00C63D2D">
        <w:t>.</w:t>
      </w:r>
      <w:bookmarkEnd w:id="20"/>
    </w:p>
    <w:p w:rsidR="0001108C" w:rsidRPr="00C63D2D" w:rsidRDefault="000B440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течение</w:t>
      </w:r>
      <w:r w:rsidR="002328BB">
        <w:t xml:space="preserve"> </w:t>
      </w:r>
      <w:r w:rsidRPr="00C63D2D">
        <w:t>1</w:t>
      </w:r>
      <w:r w:rsidR="002328BB">
        <w:t xml:space="preserve"> </w:t>
      </w:r>
      <w:r w:rsidRPr="00C63D2D">
        <w:t>(одного)</w:t>
      </w:r>
      <w:r w:rsidR="002328BB">
        <w:t xml:space="preserve"> </w:t>
      </w:r>
      <w:r w:rsidRPr="00C63D2D">
        <w:t>рабочего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после</w:t>
      </w:r>
      <w:r w:rsidR="002328BB">
        <w:t xml:space="preserve"> </w:t>
      </w:r>
      <w:r w:rsidRPr="00C63D2D">
        <w:t>получения</w:t>
      </w:r>
      <w:r w:rsidR="002328BB">
        <w:t xml:space="preserve"> </w:t>
      </w:r>
      <w:r w:rsidRPr="00C63D2D">
        <w:t>запроса,</w:t>
      </w:r>
      <w:r w:rsidR="002328BB">
        <w:t xml:space="preserve"> </w:t>
      </w:r>
      <w:r w:rsidRPr="00C63D2D">
        <w:t>сделанного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определенном</w:t>
      </w:r>
      <w:r w:rsidR="002328BB">
        <w:t xml:space="preserve"> </w:t>
      </w:r>
      <w:r w:rsidRPr="002328BB">
        <w:rPr>
          <w:u w:val="single"/>
        </w:rPr>
        <w:t>пунктом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fldChar w:fldCharType="begin"/>
      </w:r>
      <w:r w:rsidRPr="002328BB">
        <w:rPr>
          <w:u w:val="single"/>
        </w:rPr>
        <w:instrText xml:space="preserve"> REF _Ref317252532 \r \h </w:instrText>
      </w:r>
      <w:r w:rsidR="00A206E3" w:rsidRPr="002328BB">
        <w:rPr>
          <w:u w:val="single"/>
        </w:rPr>
        <w:instrText xml:space="preserve"> \* MERGEFORMAT </w:instrText>
      </w:r>
      <w:r w:rsidRPr="002328BB">
        <w:rPr>
          <w:u w:val="single"/>
        </w:rPr>
      </w:r>
      <w:r w:rsidRPr="002328BB">
        <w:rPr>
          <w:u w:val="single"/>
        </w:rPr>
        <w:fldChar w:fldCharType="separate"/>
      </w:r>
      <w:r w:rsidR="00A56CF8">
        <w:rPr>
          <w:u w:val="single"/>
        </w:rPr>
        <w:t>3.11</w:t>
      </w:r>
      <w:r w:rsidRPr="002328BB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размещает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официальном</w:t>
      </w:r>
      <w:r w:rsidR="002328BB">
        <w:t xml:space="preserve"> </w:t>
      </w:r>
      <w:r w:rsidRPr="00C63D2D">
        <w:t>сайте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соответствующий</w:t>
      </w:r>
      <w:r w:rsidR="002328BB">
        <w:t xml:space="preserve"> </w:t>
      </w:r>
      <w:r w:rsidRPr="00C63D2D">
        <w:t>ответ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указанием</w:t>
      </w:r>
      <w:r w:rsidR="002328BB">
        <w:t xml:space="preserve"> </w:t>
      </w:r>
      <w:r w:rsidRPr="00C63D2D">
        <w:t>предмета</w:t>
      </w:r>
      <w:r w:rsidR="002328BB">
        <w:t xml:space="preserve"> </w:t>
      </w:r>
      <w:r w:rsidRPr="00C63D2D">
        <w:t>запроса,</w:t>
      </w:r>
      <w:r w:rsidR="002328BB">
        <w:t xml:space="preserve"> </w:t>
      </w:r>
      <w:r w:rsidRPr="00C63D2D">
        <w:t>без</w:t>
      </w:r>
      <w:r w:rsidR="002328BB">
        <w:t xml:space="preserve"> </w:t>
      </w:r>
      <w:r w:rsidRPr="00C63D2D">
        <w:t>ссылки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которого</w:t>
      </w:r>
      <w:r w:rsidR="002328BB">
        <w:t xml:space="preserve"> </w:t>
      </w:r>
      <w:r w:rsidRPr="00C63D2D">
        <w:t>поступил</w:t>
      </w:r>
      <w:r w:rsidR="002328BB">
        <w:t xml:space="preserve"> </w:t>
      </w:r>
      <w:r w:rsidRPr="00C63D2D">
        <w:t>запрос.</w:t>
      </w:r>
      <w:r w:rsidR="002328BB">
        <w:t xml:space="preserve"> </w:t>
      </w:r>
      <w:r w:rsidR="00100E1C" w:rsidRPr="00C63D2D">
        <w:t>Если</w:t>
      </w:r>
      <w:r w:rsidR="002328BB">
        <w:t xml:space="preserve"> </w:t>
      </w:r>
      <w:r w:rsidR="00100E1C" w:rsidRPr="00C63D2D">
        <w:t>ответ</w:t>
      </w:r>
      <w:r w:rsidR="002328BB">
        <w:t xml:space="preserve"> </w:t>
      </w:r>
      <w:r w:rsidR="00100E1C" w:rsidRPr="00C63D2D">
        <w:t>на</w:t>
      </w:r>
      <w:r w:rsidR="002328BB">
        <w:t xml:space="preserve"> </w:t>
      </w:r>
      <w:r w:rsidR="00100E1C" w:rsidRPr="00C63D2D">
        <w:t>указанный</w:t>
      </w:r>
      <w:r w:rsidR="002328BB">
        <w:t xml:space="preserve"> </w:t>
      </w:r>
      <w:r w:rsidR="00100E1C" w:rsidRPr="00C63D2D">
        <w:t>запрос</w:t>
      </w:r>
      <w:r w:rsidR="002328BB">
        <w:t xml:space="preserve"> </w:t>
      </w:r>
      <w:r w:rsidR="00100E1C" w:rsidRPr="00C63D2D">
        <w:t>требует</w:t>
      </w:r>
      <w:r w:rsidR="002328BB">
        <w:t xml:space="preserve"> </w:t>
      </w:r>
      <w:r w:rsidR="00100E1C" w:rsidRPr="00C63D2D">
        <w:t>ответа</w:t>
      </w:r>
      <w:r w:rsidR="002328BB">
        <w:t xml:space="preserve"> </w:t>
      </w:r>
      <w:r w:rsidR="00100E1C" w:rsidRPr="00C63D2D">
        <w:t>заказчика,</w:t>
      </w:r>
      <w:r w:rsidR="002328BB">
        <w:t xml:space="preserve"> </w:t>
      </w:r>
      <w:r w:rsidR="00100E1C" w:rsidRPr="00C63D2D">
        <w:t>не</w:t>
      </w:r>
      <w:r w:rsidR="002328BB">
        <w:t xml:space="preserve"> </w:t>
      </w:r>
      <w:r w:rsidR="00100E1C" w:rsidRPr="00C63D2D">
        <w:t>являющего</w:t>
      </w:r>
      <w:r w:rsidR="002328BB">
        <w:t xml:space="preserve"> </w:t>
      </w:r>
      <w:r w:rsidR="00100E1C" w:rsidRPr="00C63D2D">
        <w:t>организатором,</w:t>
      </w:r>
      <w:r w:rsidR="002328BB">
        <w:t xml:space="preserve"> </w:t>
      </w:r>
      <w:r w:rsidR="00100E1C" w:rsidRPr="00C63D2D">
        <w:t>то</w:t>
      </w:r>
      <w:r w:rsidR="002328BB">
        <w:t xml:space="preserve"> </w:t>
      </w:r>
      <w:r w:rsidR="00100E1C" w:rsidRPr="00C63D2D">
        <w:t>такой</w:t>
      </w:r>
      <w:r w:rsidR="002328BB">
        <w:t xml:space="preserve"> </w:t>
      </w:r>
      <w:r w:rsidR="00100E1C" w:rsidRPr="00C63D2D">
        <w:t>ответ</w:t>
      </w:r>
      <w:r w:rsidR="002328BB">
        <w:t xml:space="preserve"> </w:t>
      </w:r>
      <w:r w:rsidR="00100E1C" w:rsidRPr="00C63D2D">
        <w:t>размещается</w:t>
      </w:r>
      <w:r w:rsidR="002328BB">
        <w:t xml:space="preserve"> </w:t>
      </w:r>
      <w:r w:rsidR="00100E1C" w:rsidRPr="00C63D2D">
        <w:t>в</w:t>
      </w:r>
      <w:r w:rsidR="002328BB">
        <w:t xml:space="preserve"> </w:t>
      </w:r>
      <w:r w:rsidR="00100E1C" w:rsidRPr="00C63D2D">
        <w:t>течение</w:t>
      </w:r>
      <w:r w:rsidR="002328BB">
        <w:t xml:space="preserve"> </w:t>
      </w:r>
      <w:r w:rsidR="00100E1C" w:rsidRPr="00C63D2D">
        <w:t>1</w:t>
      </w:r>
      <w:r w:rsidR="002328BB">
        <w:t xml:space="preserve"> </w:t>
      </w:r>
      <w:r w:rsidR="00100E1C" w:rsidRPr="00C63D2D">
        <w:t>(одного)</w:t>
      </w:r>
      <w:r w:rsidR="002328BB">
        <w:t xml:space="preserve"> </w:t>
      </w:r>
      <w:r w:rsidR="00100E1C" w:rsidRPr="00C63D2D">
        <w:t>рабочего</w:t>
      </w:r>
      <w:r w:rsidR="002328BB">
        <w:t xml:space="preserve"> </w:t>
      </w:r>
      <w:r w:rsidR="00100E1C" w:rsidRPr="00C63D2D">
        <w:t>дня,</w:t>
      </w:r>
      <w:r w:rsidR="002328BB">
        <w:t xml:space="preserve"> </w:t>
      </w:r>
      <w:r w:rsidR="00100E1C" w:rsidRPr="00C63D2D">
        <w:t>следующего</w:t>
      </w:r>
      <w:r w:rsidR="002328BB">
        <w:t xml:space="preserve"> </w:t>
      </w:r>
      <w:r w:rsidR="00100E1C" w:rsidRPr="00C63D2D">
        <w:t>за</w:t>
      </w:r>
      <w:r w:rsidR="002328BB">
        <w:t xml:space="preserve"> </w:t>
      </w:r>
      <w:r w:rsidR="00100E1C" w:rsidRPr="00C63D2D">
        <w:t>днем</w:t>
      </w:r>
      <w:r w:rsidR="002328BB">
        <w:t xml:space="preserve"> </w:t>
      </w:r>
      <w:r w:rsidR="00100E1C" w:rsidRPr="00C63D2D">
        <w:t>получения</w:t>
      </w:r>
      <w:r w:rsidR="002328BB">
        <w:t xml:space="preserve"> </w:t>
      </w:r>
      <w:r w:rsidR="00100E1C" w:rsidRPr="00C63D2D">
        <w:t>ответа</w:t>
      </w:r>
      <w:r w:rsidR="002328BB">
        <w:t xml:space="preserve"> </w:t>
      </w:r>
      <w:r w:rsidR="00100E1C" w:rsidRPr="00C63D2D">
        <w:t>от</w:t>
      </w:r>
      <w:r w:rsidR="002328BB">
        <w:t xml:space="preserve"> </w:t>
      </w:r>
      <w:r w:rsidR="00100E1C" w:rsidRPr="00C63D2D">
        <w:t>заказчика.</w:t>
      </w:r>
    </w:p>
    <w:p w:rsidR="000B4405" w:rsidRPr="00C63D2D" w:rsidRDefault="000B440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решению</w:t>
      </w:r>
      <w:r w:rsidR="002328BB">
        <w:t xml:space="preserve"> </w:t>
      </w:r>
      <w:r w:rsidRPr="00C63D2D">
        <w:t>заказчика,</w:t>
      </w:r>
      <w:r w:rsidR="002328BB">
        <w:t xml:space="preserve"> </w:t>
      </w:r>
      <w:r w:rsidR="0035263D" w:rsidRPr="00C63D2D">
        <w:t>закупочной</w:t>
      </w:r>
      <w:r w:rsidR="002328BB">
        <w:t xml:space="preserve"> </w:t>
      </w:r>
      <w:r w:rsidRPr="00C63D2D">
        <w:t>комиссии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="00417FC8" w:rsidRPr="00C63D2D">
        <w:t>лица,</w:t>
      </w:r>
      <w:r w:rsidR="002328BB">
        <w:t xml:space="preserve"> </w:t>
      </w:r>
      <w:r w:rsidR="00417FC8" w:rsidRPr="00C63D2D">
        <w:t>утвердившего</w:t>
      </w:r>
      <w:r w:rsidR="002328BB">
        <w:t xml:space="preserve"> </w:t>
      </w:r>
      <w:r w:rsidR="00417FC8" w:rsidRPr="00C63D2D">
        <w:t>документацию</w:t>
      </w:r>
      <w:r w:rsidR="002328BB">
        <w:t xml:space="preserve"> </w:t>
      </w:r>
      <w:r w:rsidR="00417FC8" w:rsidRPr="00C63D2D">
        <w:t>по</w:t>
      </w:r>
      <w:r w:rsidR="002328BB">
        <w:t xml:space="preserve"> </w:t>
      </w:r>
      <w:r w:rsidR="00417FC8" w:rsidRPr="00C63D2D">
        <w:t>запросу</w:t>
      </w:r>
      <w:r w:rsidR="002328BB">
        <w:t xml:space="preserve"> </w:t>
      </w:r>
      <w:r w:rsidR="00417FC8" w:rsidRPr="00C63D2D">
        <w:t>цен,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принять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о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внесении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изменений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в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извещение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о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проведении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запроса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цен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и</w:t>
      </w:r>
      <w:r w:rsidR="00417FC8" w:rsidRPr="00C63D2D">
        <w:rPr>
          <w:bCs/>
          <w:iCs/>
        </w:rPr>
        <w:t>ли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документацию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по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запросу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цен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не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позднее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чем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за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2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(два)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рабочих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дня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до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окончания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срока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подачи</w:t>
      </w:r>
      <w:r w:rsidR="002328BB">
        <w:rPr>
          <w:bCs/>
          <w:iCs/>
        </w:rPr>
        <w:t xml:space="preserve"> </w:t>
      </w:r>
      <w:r w:rsidRPr="002328BB">
        <w:rPr>
          <w:bCs/>
          <w:iCs/>
        </w:rPr>
        <w:t>заявок</w:t>
      </w:r>
      <w:r w:rsidR="002328BB" w:rsidRPr="002328BB">
        <w:rPr>
          <w:bCs/>
          <w:iCs/>
        </w:rPr>
        <w:t xml:space="preserve"> </w:t>
      </w:r>
      <w:r w:rsidRPr="002328BB">
        <w:rPr>
          <w:i/>
        </w:rPr>
        <w:t>[в</w:t>
      </w:r>
      <w:r w:rsidR="002328BB" w:rsidRPr="002328BB">
        <w:rPr>
          <w:i/>
        </w:rPr>
        <w:t xml:space="preserve"> </w:t>
      </w:r>
      <w:r w:rsidRPr="002328BB">
        <w:rPr>
          <w:i/>
        </w:rPr>
        <w:t>отношении</w:t>
      </w:r>
      <w:r w:rsidR="002328BB" w:rsidRPr="002328BB">
        <w:rPr>
          <w:i/>
        </w:rPr>
        <w:t xml:space="preserve"> </w:t>
      </w:r>
      <w:r w:rsidRPr="002328BB">
        <w:rPr>
          <w:i/>
        </w:rPr>
        <w:t>любого</w:t>
      </w:r>
      <w:r w:rsidR="002328BB" w:rsidRPr="002328BB">
        <w:rPr>
          <w:i/>
        </w:rPr>
        <w:t xml:space="preserve"> </w:t>
      </w:r>
      <w:r w:rsidRPr="002328BB">
        <w:rPr>
          <w:i/>
        </w:rPr>
        <w:t>лота</w:t>
      </w:r>
      <w:r w:rsidR="002328BB" w:rsidRPr="002328BB">
        <w:rPr>
          <w:i/>
        </w:rPr>
        <w:t xml:space="preserve"> </w:t>
      </w:r>
      <w:r w:rsidRPr="002328BB">
        <w:rPr>
          <w:i/>
        </w:rPr>
        <w:t>запроса</w:t>
      </w:r>
      <w:r w:rsidR="002328BB" w:rsidRPr="002328BB">
        <w:rPr>
          <w:i/>
        </w:rPr>
        <w:t xml:space="preserve"> </w:t>
      </w:r>
      <w:r w:rsidRPr="002328BB">
        <w:rPr>
          <w:i/>
        </w:rPr>
        <w:t>цен].</w:t>
      </w:r>
      <w:r w:rsidR="002328BB" w:rsidRPr="002328BB">
        <w:t xml:space="preserve"> </w:t>
      </w:r>
      <w:r w:rsidR="0019046C" w:rsidRPr="002328BB">
        <w:t>При</w:t>
      </w:r>
      <w:r w:rsidR="002328BB" w:rsidRPr="002328BB">
        <w:t xml:space="preserve"> </w:t>
      </w:r>
      <w:r w:rsidR="0019046C" w:rsidRPr="002328BB">
        <w:t>этом</w:t>
      </w:r>
      <w:r w:rsidR="002328BB" w:rsidRPr="002328BB">
        <w:t xml:space="preserve"> </w:t>
      </w:r>
      <w:r w:rsidR="0019046C" w:rsidRPr="002328BB">
        <w:t>срок</w:t>
      </w:r>
      <w:r w:rsidR="002328BB" w:rsidRPr="002328BB">
        <w:t xml:space="preserve"> </w:t>
      </w:r>
      <w:r w:rsidR="0019046C" w:rsidRPr="002328BB">
        <w:t>подачи</w:t>
      </w:r>
      <w:r w:rsidR="002328BB" w:rsidRPr="002328BB">
        <w:t xml:space="preserve"> </w:t>
      </w:r>
      <w:r w:rsidR="0019046C" w:rsidRPr="002328BB">
        <w:t>заявок</w:t>
      </w:r>
      <w:r w:rsidR="002328BB" w:rsidRPr="002328BB">
        <w:t xml:space="preserve"> </w:t>
      </w:r>
      <w:r w:rsidR="0019046C" w:rsidRPr="002328BB">
        <w:t>на</w:t>
      </w:r>
      <w:r w:rsidR="002328BB" w:rsidRPr="002328BB">
        <w:t xml:space="preserve"> </w:t>
      </w:r>
      <w:r w:rsidR="0019046C" w:rsidRPr="002328BB">
        <w:t>участие</w:t>
      </w:r>
      <w:r w:rsidR="002328BB" w:rsidRPr="002328BB">
        <w:t xml:space="preserve"> </w:t>
      </w:r>
      <w:r w:rsidR="0019046C" w:rsidRPr="002328BB">
        <w:t>в</w:t>
      </w:r>
      <w:r w:rsidR="002328BB" w:rsidRPr="002328BB">
        <w:t xml:space="preserve"> </w:t>
      </w:r>
      <w:r w:rsidR="0019046C" w:rsidRPr="002328BB">
        <w:t>запросе</w:t>
      </w:r>
      <w:r w:rsidR="002328BB" w:rsidRPr="002328BB">
        <w:t xml:space="preserve"> </w:t>
      </w:r>
      <w:r w:rsidR="0019046C" w:rsidRPr="002328BB">
        <w:t>цен</w:t>
      </w:r>
      <w:r w:rsidR="002328BB" w:rsidRPr="002328BB">
        <w:t xml:space="preserve"> </w:t>
      </w:r>
      <w:r w:rsidR="0019046C" w:rsidRPr="002328BB">
        <w:rPr>
          <w:i/>
        </w:rPr>
        <w:t>[в</w:t>
      </w:r>
      <w:r w:rsidR="002328BB" w:rsidRPr="002328BB">
        <w:rPr>
          <w:i/>
        </w:rPr>
        <w:t xml:space="preserve"> </w:t>
      </w:r>
      <w:r w:rsidR="0019046C" w:rsidRPr="002328BB">
        <w:rPr>
          <w:i/>
        </w:rPr>
        <w:t>отношении</w:t>
      </w:r>
      <w:r w:rsidR="002328BB" w:rsidRPr="002328BB">
        <w:rPr>
          <w:i/>
        </w:rPr>
        <w:t xml:space="preserve"> </w:t>
      </w:r>
      <w:r w:rsidR="0019046C" w:rsidRPr="002328BB">
        <w:rPr>
          <w:i/>
        </w:rPr>
        <w:t>данного</w:t>
      </w:r>
      <w:r w:rsidR="002328BB" w:rsidRPr="002328BB">
        <w:rPr>
          <w:i/>
        </w:rPr>
        <w:t xml:space="preserve"> </w:t>
      </w:r>
      <w:r w:rsidR="0019046C" w:rsidRPr="002328BB">
        <w:rPr>
          <w:i/>
        </w:rPr>
        <w:t>лота]</w:t>
      </w:r>
      <w:r w:rsidR="002328BB" w:rsidRPr="002328BB">
        <w:t xml:space="preserve"> </w:t>
      </w:r>
      <w:r w:rsidR="00417FC8" w:rsidRPr="002328BB">
        <w:t>продлевается</w:t>
      </w:r>
      <w:r w:rsidR="002328BB" w:rsidRPr="002328BB">
        <w:t xml:space="preserve"> </w:t>
      </w:r>
      <w:r w:rsidR="0019046C" w:rsidRPr="002328BB">
        <w:t>так,</w:t>
      </w:r>
      <w:r w:rsidR="002328BB" w:rsidRPr="002328BB">
        <w:t xml:space="preserve"> </w:t>
      </w:r>
      <w:r w:rsidR="0019046C" w:rsidRPr="002328BB">
        <w:t>чтобы</w:t>
      </w:r>
      <w:r w:rsidR="002328BB" w:rsidRPr="002328BB">
        <w:t xml:space="preserve"> </w:t>
      </w:r>
      <w:r w:rsidR="0019046C" w:rsidRPr="002328BB">
        <w:t>со</w:t>
      </w:r>
      <w:r w:rsidR="002328BB" w:rsidRPr="002328BB">
        <w:t xml:space="preserve"> </w:t>
      </w:r>
      <w:r w:rsidR="0019046C" w:rsidRPr="002328BB">
        <w:t>дня</w:t>
      </w:r>
      <w:r w:rsidR="002328BB" w:rsidRPr="002328BB">
        <w:t xml:space="preserve"> </w:t>
      </w:r>
      <w:r w:rsidR="0019046C" w:rsidRPr="002328BB">
        <w:t>размещения</w:t>
      </w:r>
      <w:r w:rsidR="002328BB" w:rsidRPr="002328BB">
        <w:t xml:space="preserve"> </w:t>
      </w:r>
      <w:r w:rsidR="0019046C" w:rsidRPr="002328BB">
        <w:t>на</w:t>
      </w:r>
      <w:r w:rsidR="002328BB" w:rsidRPr="002328BB">
        <w:t xml:space="preserve"> </w:t>
      </w:r>
      <w:r w:rsidR="0019046C" w:rsidRPr="002328BB">
        <w:t>официальном</w:t>
      </w:r>
      <w:r w:rsidR="002328BB" w:rsidRPr="002328BB">
        <w:t xml:space="preserve"> </w:t>
      </w:r>
      <w:r w:rsidR="0019046C" w:rsidRPr="002328BB">
        <w:t>сайте</w:t>
      </w:r>
      <w:r w:rsidR="002328BB" w:rsidRPr="002328BB">
        <w:t xml:space="preserve"> </w:t>
      </w:r>
      <w:r w:rsidR="0019046C" w:rsidRPr="002328BB">
        <w:t>и</w:t>
      </w:r>
      <w:r w:rsidR="002328BB" w:rsidRPr="002328BB">
        <w:t xml:space="preserve"> </w:t>
      </w:r>
      <w:r w:rsidR="0019046C" w:rsidRPr="002328BB">
        <w:t>ЭТП</w:t>
      </w:r>
      <w:r w:rsidR="002328BB" w:rsidRPr="002328BB">
        <w:t xml:space="preserve"> </w:t>
      </w:r>
      <w:r w:rsidR="0019046C" w:rsidRPr="002328BB">
        <w:t>внесенных</w:t>
      </w:r>
      <w:r w:rsidR="002328BB" w:rsidRPr="002328BB">
        <w:t xml:space="preserve"> </w:t>
      </w:r>
      <w:r w:rsidR="0019046C" w:rsidRPr="002328BB">
        <w:t>изменений</w:t>
      </w:r>
      <w:r w:rsidR="002328BB" w:rsidRPr="002328BB">
        <w:t xml:space="preserve"> </w:t>
      </w:r>
      <w:r w:rsidR="0019046C" w:rsidRPr="002328BB">
        <w:t>в</w:t>
      </w:r>
      <w:r w:rsidR="002328BB" w:rsidRPr="002328BB">
        <w:t xml:space="preserve"> </w:t>
      </w:r>
      <w:r w:rsidR="0019046C" w:rsidRPr="002328BB">
        <w:rPr>
          <w:bCs/>
          <w:iCs/>
        </w:rPr>
        <w:t>извещение</w:t>
      </w:r>
      <w:r w:rsidR="002328BB" w:rsidRPr="002328BB">
        <w:rPr>
          <w:bCs/>
          <w:iCs/>
        </w:rPr>
        <w:t xml:space="preserve"> </w:t>
      </w:r>
      <w:r w:rsidR="0019046C" w:rsidRPr="002328BB">
        <w:rPr>
          <w:bCs/>
          <w:iCs/>
        </w:rPr>
        <w:t>о</w:t>
      </w:r>
      <w:r w:rsidR="002328BB" w:rsidRPr="002328BB">
        <w:rPr>
          <w:bCs/>
          <w:iCs/>
        </w:rPr>
        <w:t xml:space="preserve"> </w:t>
      </w:r>
      <w:r w:rsidR="0019046C" w:rsidRPr="002328BB">
        <w:rPr>
          <w:bCs/>
          <w:iCs/>
        </w:rPr>
        <w:t>проведении</w:t>
      </w:r>
      <w:r w:rsidR="002328BB" w:rsidRPr="002328BB">
        <w:rPr>
          <w:bCs/>
          <w:iCs/>
        </w:rPr>
        <w:t xml:space="preserve"> </w:t>
      </w:r>
      <w:r w:rsidR="0019046C" w:rsidRPr="002328BB">
        <w:rPr>
          <w:bCs/>
          <w:iCs/>
        </w:rPr>
        <w:t>запроса</w:t>
      </w:r>
      <w:r w:rsidR="002328BB" w:rsidRPr="002328BB">
        <w:rPr>
          <w:bCs/>
          <w:iCs/>
        </w:rPr>
        <w:t xml:space="preserve"> </w:t>
      </w:r>
      <w:r w:rsidR="0019046C" w:rsidRPr="002328BB">
        <w:rPr>
          <w:bCs/>
          <w:iCs/>
        </w:rPr>
        <w:t>цен</w:t>
      </w:r>
      <w:r w:rsidR="002328BB" w:rsidRPr="002328BB">
        <w:rPr>
          <w:bCs/>
          <w:iCs/>
        </w:rPr>
        <w:t xml:space="preserve"> </w:t>
      </w:r>
      <w:r w:rsidR="0019046C" w:rsidRPr="002328BB">
        <w:rPr>
          <w:bCs/>
          <w:iCs/>
        </w:rPr>
        <w:t>и</w:t>
      </w:r>
      <w:r w:rsidR="002328BB" w:rsidRPr="002328BB">
        <w:rPr>
          <w:bCs/>
          <w:iCs/>
        </w:rPr>
        <w:t xml:space="preserve"> </w:t>
      </w:r>
      <w:r w:rsidR="0019046C" w:rsidRPr="002328BB">
        <w:t>документацию</w:t>
      </w:r>
      <w:r w:rsidR="002328BB" w:rsidRPr="002328BB">
        <w:t xml:space="preserve"> </w:t>
      </w:r>
      <w:r w:rsidR="0019046C" w:rsidRPr="002328BB">
        <w:t>по</w:t>
      </w:r>
      <w:r w:rsidR="002328BB" w:rsidRPr="002328BB">
        <w:t xml:space="preserve"> </w:t>
      </w:r>
      <w:r w:rsidR="0019046C" w:rsidRPr="002328BB">
        <w:t>запросу</w:t>
      </w:r>
      <w:r w:rsidR="002328BB" w:rsidRPr="002328BB">
        <w:t xml:space="preserve"> </w:t>
      </w:r>
      <w:r w:rsidR="0019046C" w:rsidRPr="002328BB">
        <w:t>цен</w:t>
      </w:r>
      <w:r w:rsidR="002328BB" w:rsidRPr="002328BB">
        <w:t xml:space="preserve"> </w:t>
      </w:r>
      <w:r w:rsidR="0019046C" w:rsidRPr="002328BB">
        <w:t>до</w:t>
      </w:r>
      <w:r w:rsidR="002328BB" w:rsidRPr="002328BB">
        <w:t xml:space="preserve"> </w:t>
      </w:r>
      <w:r w:rsidR="0019046C" w:rsidRPr="002328BB">
        <w:t>даты</w:t>
      </w:r>
      <w:r w:rsidR="002328BB" w:rsidRPr="002328BB">
        <w:t xml:space="preserve"> </w:t>
      </w:r>
      <w:r w:rsidR="0019046C" w:rsidRPr="002328BB">
        <w:t>окончания</w:t>
      </w:r>
      <w:r w:rsidR="002328BB" w:rsidRPr="002328BB">
        <w:t xml:space="preserve"> </w:t>
      </w:r>
      <w:r w:rsidR="0019046C" w:rsidRPr="002328BB">
        <w:t>подачи</w:t>
      </w:r>
      <w:r w:rsidR="002328BB" w:rsidRPr="002328BB">
        <w:t xml:space="preserve"> </w:t>
      </w:r>
      <w:r w:rsidR="0019046C" w:rsidRPr="002328BB">
        <w:t>заявок</w:t>
      </w:r>
      <w:r w:rsidR="002328BB" w:rsidRPr="002328BB">
        <w:t xml:space="preserve"> </w:t>
      </w:r>
      <w:r w:rsidR="0019046C" w:rsidRPr="002328BB">
        <w:t>на</w:t>
      </w:r>
      <w:r w:rsidR="002328BB" w:rsidRPr="002328BB">
        <w:t xml:space="preserve"> </w:t>
      </w:r>
      <w:r w:rsidR="0019046C" w:rsidRPr="002328BB">
        <w:t>участие</w:t>
      </w:r>
      <w:r w:rsidR="002328BB" w:rsidRPr="002328BB">
        <w:t xml:space="preserve"> </w:t>
      </w:r>
      <w:r w:rsidR="0019046C" w:rsidRPr="002328BB">
        <w:t>в</w:t>
      </w:r>
      <w:r w:rsidR="002328BB" w:rsidRPr="002328BB">
        <w:t xml:space="preserve"> </w:t>
      </w:r>
      <w:r w:rsidR="0019046C" w:rsidRPr="002328BB">
        <w:t>запросе</w:t>
      </w:r>
      <w:r w:rsidR="002328BB" w:rsidRPr="002328BB">
        <w:t xml:space="preserve"> </w:t>
      </w:r>
      <w:r w:rsidR="0019046C" w:rsidRPr="002328BB">
        <w:t>цен</w:t>
      </w:r>
      <w:r w:rsidR="002328BB" w:rsidRPr="002328BB">
        <w:t xml:space="preserve"> </w:t>
      </w:r>
      <w:r w:rsidR="0019046C" w:rsidRPr="002328BB">
        <w:rPr>
          <w:i/>
        </w:rPr>
        <w:t>[по</w:t>
      </w:r>
      <w:r w:rsidR="002328BB" w:rsidRPr="002328BB">
        <w:rPr>
          <w:i/>
        </w:rPr>
        <w:t xml:space="preserve"> </w:t>
      </w:r>
      <w:r w:rsidR="0019046C" w:rsidRPr="002328BB">
        <w:rPr>
          <w:i/>
        </w:rPr>
        <w:t>данному</w:t>
      </w:r>
      <w:r w:rsidR="002328BB" w:rsidRPr="002328BB">
        <w:rPr>
          <w:i/>
        </w:rPr>
        <w:t xml:space="preserve"> </w:t>
      </w:r>
      <w:r w:rsidR="0019046C" w:rsidRPr="002328BB">
        <w:rPr>
          <w:i/>
        </w:rPr>
        <w:t>лоту]</w:t>
      </w:r>
      <w:r w:rsidR="002328BB" w:rsidRPr="002328BB">
        <w:t xml:space="preserve"> </w:t>
      </w:r>
      <w:r w:rsidR="0019046C" w:rsidRPr="002328BB">
        <w:t>такой</w:t>
      </w:r>
      <w:r w:rsidR="002328BB" w:rsidRPr="002328BB">
        <w:t xml:space="preserve"> </w:t>
      </w:r>
      <w:r w:rsidR="0019046C" w:rsidRPr="002328BB">
        <w:t>срок</w:t>
      </w:r>
      <w:r w:rsidR="002328BB" w:rsidRPr="002328BB">
        <w:t xml:space="preserve"> </w:t>
      </w:r>
      <w:r w:rsidR="0019046C" w:rsidRPr="002328BB">
        <w:t>составлял</w:t>
      </w:r>
      <w:r w:rsidR="002328BB" w:rsidRPr="002328BB">
        <w:t xml:space="preserve"> </w:t>
      </w:r>
      <w:r w:rsidR="0019046C" w:rsidRPr="002328BB">
        <w:t>не</w:t>
      </w:r>
      <w:r w:rsidR="002328BB" w:rsidRPr="002328BB">
        <w:t xml:space="preserve"> </w:t>
      </w:r>
      <w:r w:rsidR="0019046C" w:rsidRPr="002328BB">
        <w:t>менее</w:t>
      </w:r>
      <w:r w:rsidR="002328BB" w:rsidRPr="002328BB">
        <w:t xml:space="preserve"> </w:t>
      </w:r>
      <w:r w:rsidR="0019046C" w:rsidRPr="002328BB">
        <w:t>2</w:t>
      </w:r>
      <w:r w:rsidR="002328BB" w:rsidRPr="002328BB">
        <w:t xml:space="preserve"> </w:t>
      </w:r>
      <w:r w:rsidR="0019046C" w:rsidRPr="002328BB">
        <w:t>(двух)</w:t>
      </w:r>
      <w:r w:rsidR="002328BB" w:rsidRPr="002328BB">
        <w:t xml:space="preserve"> </w:t>
      </w:r>
      <w:r w:rsidR="0019046C" w:rsidRPr="002328BB">
        <w:t>раб</w:t>
      </w:r>
      <w:r w:rsidR="0019046C" w:rsidRPr="00C63D2D">
        <w:t>очих</w:t>
      </w:r>
      <w:r w:rsidR="002328BB">
        <w:t xml:space="preserve"> </w:t>
      </w:r>
      <w:r w:rsidR="0019046C" w:rsidRPr="00C63D2D">
        <w:t>дней,</w:t>
      </w:r>
      <w:r w:rsidR="002328BB">
        <w:t xml:space="preserve"> </w:t>
      </w:r>
      <w:r w:rsidR="0019046C" w:rsidRPr="00C63D2D">
        <w:t>а</w:t>
      </w:r>
      <w:r w:rsidR="002328BB">
        <w:t xml:space="preserve"> </w:t>
      </w:r>
      <w:r w:rsidR="0019046C" w:rsidRPr="00C63D2D">
        <w:t>в</w:t>
      </w:r>
      <w:r w:rsidR="002328BB">
        <w:t xml:space="preserve"> </w:t>
      </w:r>
      <w:r w:rsidR="0019046C" w:rsidRPr="00C63D2D">
        <w:t>случае</w:t>
      </w:r>
      <w:r w:rsidR="002328BB">
        <w:t xml:space="preserve"> </w:t>
      </w:r>
      <w:r w:rsidR="0019046C" w:rsidRPr="00C63D2D">
        <w:t>изменения</w:t>
      </w:r>
      <w:r w:rsidR="002328BB">
        <w:t xml:space="preserve"> </w:t>
      </w:r>
      <w:r w:rsidR="0019046C" w:rsidRPr="00C63D2D">
        <w:t>предмета</w:t>
      </w:r>
      <w:r w:rsidR="002328BB">
        <w:t xml:space="preserve"> </w:t>
      </w:r>
      <w:r w:rsidR="0019046C" w:rsidRPr="00C63D2D">
        <w:t>запроса</w:t>
      </w:r>
      <w:r w:rsidR="002328BB">
        <w:t xml:space="preserve"> </w:t>
      </w:r>
      <w:r w:rsidR="0019046C" w:rsidRPr="00C63D2D">
        <w:t>цен</w:t>
      </w:r>
      <w:r w:rsidR="002328BB">
        <w:t xml:space="preserve"> </w:t>
      </w:r>
      <w:r w:rsidR="0019046C" w:rsidRPr="00C63D2D">
        <w:t>—</w:t>
      </w:r>
      <w:r w:rsidR="002328BB">
        <w:t xml:space="preserve"> </w:t>
      </w:r>
      <w:r w:rsidR="0019046C" w:rsidRPr="00C63D2D">
        <w:t>5</w:t>
      </w:r>
      <w:r w:rsidR="002328BB">
        <w:t xml:space="preserve"> </w:t>
      </w:r>
      <w:r w:rsidR="0019046C" w:rsidRPr="00C63D2D">
        <w:t>(пять)</w:t>
      </w:r>
      <w:r w:rsidR="002328BB">
        <w:t xml:space="preserve"> </w:t>
      </w:r>
      <w:r w:rsidR="0019046C" w:rsidRPr="00C63D2D">
        <w:t>календарных</w:t>
      </w:r>
      <w:r w:rsidR="002328BB">
        <w:t xml:space="preserve"> </w:t>
      </w:r>
      <w:r w:rsidR="0019046C" w:rsidRPr="00C63D2D">
        <w:t>дней.</w:t>
      </w:r>
    </w:p>
    <w:p w:rsidR="0019046C" w:rsidRPr="00C63D2D" w:rsidRDefault="0019046C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любой</w:t>
      </w:r>
      <w:r w:rsidR="002328BB">
        <w:t xml:space="preserve"> </w:t>
      </w:r>
      <w:r w:rsidRPr="00C63D2D">
        <w:t>момент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продлить</w:t>
      </w:r>
      <w:r w:rsidR="002328BB">
        <w:t xml:space="preserve"> </w:t>
      </w:r>
      <w:r w:rsidRPr="00C63D2D">
        <w:t>сроки</w:t>
      </w:r>
      <w:r w:rsidR="002328BB">
        <w:t xml:space="preserve"> </w:t>
      </w:r>
      <w:r w:rsidRPr="00C63D2D">
        <w:t>приема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и,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необходимости,</w:t>
      </w:r>
      <w:r w:rsidR="002328BB">
        <w:t xml:space="preserve"> </w:t>
      </w:r>
      <w:r w:rsidRPr="00C63D2D">
        <w:t>сроки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Pr="00C63D2D">
        <w:t>последующих</w:t>
      </w:r>
      <w:r w:rsidR="002328BB">
        <w:t xml:space="preserve"> </w:t>
      </w:r>
      <w:r w:rsidRPr="00C63D2D">
        <w:t>процедур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чем</w:t>
      </w:r>
      <w:r w:rsidR="002328BB">
        <w:t xml:space="preserve"> </w:t>
      </w: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течение</w:t>
      </w:r>
      <w:r w:rsidR="002328BB">
        <w:t xml:space="preserve"> </w:t>
      </w:r>
      <w:r w:rsidRPr="00C63D2D">
        <w:t>1</w:t>
      </w:r>
      <w:r w:rsidR="002328BB">
        <w:t xml:space="preserve"> </w:t>
      </w:r>
      <w:r w:rsidRPr="00C63D2D">
        <w:t>(одного)</w:t>
      </w:r>
      <w:r w:rsidR="002328BB">
        <w:t xml:space="preserve"> </w:t>
      </w:r>
      <w:r w:rsidRPr="00C63D2D">
        <w:t>рабочего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размещает</w:t>
      </w:r>
      <w:r w:rsidR="002328BB">
        <w:t xml:space="preserve"> </w:t>
      </w:r>
      <w:r w:rsidRPr="00C63D2D">
        <w:t>информацию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официальном</w:t>
      </w:r>
      <w:r w:rsidR="002328BB">
        <w:t xml:space="preserve"> </w:t>
      </w:r>
      <w:r w:rsidRPr="00C63D2D">
        <w:t>сайте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ЭТП.</w:t>
      </w:r>
    </w:p>
    <w:p w:rsidR="0019046C" w:rsidRPr="00362803" w:rsidRDefault="0019046C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21" w:name="_Ref352662628"/>
      <w:r w:rsidRPr="00C63D2D">
        <w:t>Если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362803">
        <w:t>заявок</w:t>
      </w:r>
      <w:r w:rsidR="002328BB" w:rsidRPr="00362803">
        <w:t xml:space="preserve"> </w:t>
      </w:r>
      <w:r w:rsidRPr="00362803">
        <w:rPr>
          <w:i/>
        </w:rPr>
        <w:t>[в</w:t>
      </w:r>
      <w:r w:rsidR="002328BB" w:rsidRPr="00362803">
        <w:rPr>
          <w:i/>
        </w:rPr>
        <w:t xml:space="preserve"> </w:t>
      </w:r>
      <w:r w:rsidRPr="00362803">
        <w:rPr>
          <w:i/>
        </w:rPr>
        <w:t>отношении</w:t>
      </w:r>
      <w:r w:rsidR="002328BB" w:rsidRPr="00362803">
        <w:rPr>
          <w:i/>
        </w:rPr>
        <w:t xml:space="preserve"> </w:t>
      </w:r>
      <w:r w:rsidRPr="00362803">
        <w:rPr>
          <w:i/>
        </w:rPr>
        <w:t>данного</w:t>
      </w:r>
      <w:r w:rsidR="002328BB" w:rsidRPr="00362803">
        <w:rPr>
          <w:i/>
        </w:rPr>
        <w:t xml:space="preserve"> </w:t>
      </w:r>
      <w:r w:rsidRPr="00362803">
        <w:rPr>
          <w:i/>
        </w:rPr>
        <w:t>лота]</w:t>
      </w:r>
      <w:r w:rsidR="002328BB" w:rsidRPr="00362803">
        <w:t xml:space="preserve"> </w:t>
      </w:r>
      <w:r w:rsidRPr="00362803">
        <w:t>поступило</w:t>
      </w:r>
      <w:r w:rsidR="002328BB" w:rsidRPr="00362803">
        <w:t xml:space="preserve"> </w:t>
      </w:r>
      <w:r w:rsidRPr="00362803">
        <w:t>менее</w:t>
      </w:r>
      <w:r w:rsidR="002328BB" w:rsidRPr="00362803">
        <w:t xml:space="preserve"> </w:t>
      </w:r>
      <w:r w:rsidRPr="00362803">
        <w:t>двух</w:t>
      </w:r>
      <w:r w:rsidR="002328BB" w:rsidRPr="00362803">
        <w:t xml:space="preserve"> </w:t>
      </w:r>
      <w:r w:rsidRPr="00362803">
        <w:t>заявок,</w:t>
      </w:r>
      <w:r w:rsidR="002328BB" w:rsidRPr="00362803">
        <w:t xml:space="preserve"> </w:t>
      </w:r>
      <w:r w:rsidRPr="00362803">
        <w:t>организатор</w:t>
      </w:r>
      <w:r w:rsidR="002328BB" w:rsidRPr="00362803">
        <w:t xml:space="preserve"> </w:t>
      </w:r>
      <w:r w:rsidRPr="00362803">
        <w:t>запроса</w:t>
      </w:r>
      <w:r w:rsidR="002328BB" w:rsidRPr="00362803">
        <w:t xml:space="preserve"> </w:t>
      </w:r>
      <w:r w:rsidRPr="00362803">
        <w:t>цен</w:t>
      </w:r>
      <w:r w:rsidR="002328BB" w:rsidRPr="00362803">
        <w:t xml:space="preserve"> </w:t>
      </w:r>
      <w:r w:rsidRPr="00362803">
        <w:t>вправе</w:t>
      </w:r>
      <w:r w:rsidR="002328BB" w:rsidRPr="00362803">
        <w:t xml:space="preserve"> </w:t>
      </w:r>
      <w:r w:rsidRPr="00362803">
        <w:t>продлить</w:t>
      </w:r>
      <w:r w:rsidR="002328BB" w:rsidRPr="00362803">
        <w:t xml:space="preserve"> </w:t>
      </w:r>
      <w:r w:rsidRPr="00362803">
        <w:t>срок</w:t>
      </w:r>
      <w:r w:rsidR="002328BB" w:rsidRPr="00362803">
        <w:t xml:space="preserve"> </w:t>
      </w:r>
      <w:r w:rsidRPr="00362803">
        <w:t>подачи</w:t>
      </w:r>
      <w:r w:rsidR="002328BB" w:rsidRPr="00362803">
        <w:t xml:space="preserve"> </w:t>
      </w:r>
      <w:r w:rsidRPr="00362803">
        <w:t>заявок</w:t>
      </w:r>
      <w:r w:rsidR="002328BB" w:rsidRPr="00362803">
        <w:t xml:space="preserve"> </w:t>
      </w:r>
      <w:r w:rsidRPr="00362803">
        <w:rPr>
          <w:i/>
        </w:rPr>
        <w:t>[по</w:t>
      </w:r>
      <w:r w:rsidR="002328BB" w:rsidRPr="00362803">
        <w:rPr>
          <w:i/>
        </w:rPr>
        <w:t xml:space="preserve"> </w:t>
      </w:r>
      <w:r w:rsidRPr="00362803">
        <w:rPr>
          <w:i/>
        </w:rPr>
        <w:t>данному</w:t>
      </w:r>
      <w:r w:rsidR="002328BB" w:rsidRPr="00362803">
        <w:rPr>
          <w:i/>
        </w:rPr>
        <w:t xml:space="preserve"> </w:t>
      </w:r>
      <w:r w:rsidRPr="00362803">
        <w:rPr>
          <w:i/>
        </w:rPr>
        <w:t>лоту]</w:t>
      </w:r>
      <w:r w:rsidRPr="00362803">
        <w:t>,</w:t>
      </w:r>
      <w:r w:rsidR="002328BB" w:rsidRPr="00362803">
        <w:t xml:space="preserve"> </w:t>
      </w:r>
      <w:r w:rsidRPr="00362803">
        <w:t>о</w:t>
      </w:r>
      <w:r w:rsidR="002328BB" w:rsidRPr="00362803">
        <w:t xml:space="preserve"> </w:t>
      </w:r>
      <w:r w:rsidRPr="00362803">
        <w:t>чем</w:t>
      </w:r>
      <w:r w:rsidR="002328BB" w:rsidRPr="00362803">
        <w:t xml:space="preserve"> </w:t>
      </w:r>
      <w:r w:rsidRPr="00362803">
        <w:t>делается</w:t>
      </w:r>
      <w:r w:rsidR="002328BB" w:rsidRPr="00362803">
        <w:t xml:space="preserve"> </w:t>
      </w:r>
      <w:r w:rsidRPr="00362803">
        <w:t>соответствующее</w:t>
      </w:r>
      <w:r w:rsidR="002328BB" w:rsidRPr="00362803">
        <w:t xml:space="preserve"> </w:t>
      </w:r>
      <w:r w:rsidRPr="00362803">
        <w:t>извещение</w:t>
      </w:r>
      <w:r w:rsidR="002328BB" w:rsidRPr="00362803">
        <w:t xml:space="preserve"> </w:t>
      </w:r>
      <w:r w:rsidRPr="00362803">
        <w:t>в</w:t>
      </w:r>
      <w:r w:rsidR="002328BB" w:rsidRPr="00362803">
        <w:t xml:space="preserve"> </w:t>
      </w:r>
      <w:r w:rsidRPr="00362803">
        <w:t>том</w:t>
      </w:r>
      <w:r w:rsidR="002328BB" w:rsidRPr="00362803">
        <w:t xml:space="preserve"> </w:t>
      </w:r>
      <w:r w:rsidRPr="00362803">
        <w:t>же</w:t>
      </w:r>
      <w:r w:rsidR="002328BB" w:rsidRPr="00362803">
        <w:t xml:space="preserve"> </w:t>
      </w:r>
      <w:r w:rsidRPr="00362803">
        <w:t>порядке,</w:t>
      </w:r>
      <w:r w:rsidR="002328BB" w:rsidRPr="00362803">
        <w:t xml:space="preserve"> </w:t>
      </w:r>
      <w:r w:rsidRPr="00362803">
        <w:t>в</w:t>
      </w:r>
      <w:r w:rsidR="002328BB" w:rsidRPr="00362803">
        <w:t xml:space="preserve"> </w:t>
      </w:r>
      <w:r w:rsidRPr="00362803">
        <w:t>каком</w:t>
      </w:r>
      <w:r w:rsidR="002328BB" w:rsidRPr="00362803">
        <w:t xml:space="preserve"> </w:t>
      </w:r>
      <w:r w:rsidRPr="00362803">
        <w:t>делалось</w:t>
      </w:r>
      <w:r w:rsidR="002328BB" w:rsidRPr="00362803">
        <w:t xml:space="preserve"> </w:t>
      </w:r>
      <w:r w:rsidRPr="00362803">
        <w:t>извещение</w:t>
      </w:r>
      <w:r w:rsidR="002328BB" w:rsidRPr="00362803">
        <w:t xml:space="preserve"> </w:t>
      </w:r>
      <w:r w:rsidRPr="00362803">
        <w:t>о</w:t>
      </w:r>
      <w:r w:rsidR="002328BB" w:rsidRPr="00362803">
        <w:t xml:space="preserve"> </w:t>
      </w:r>
      <w:r w:rsidRPr="00362803">
        <w:t>проведении</w:t>
      </w:r>
      <w:r w:rsidR="002328BB" w:rsidRPr="00362803">
        <w:t xml:space="preserve"> </w:t>
      </w:r>
      <w:r w:rsidRPr="00362803">
        <w:t>запроса</w:t>
      </w:r>
      <w:r w:rsidR="002328BB" w:rsidRPr="00362803">
        <w:t xml:space="preserve"> </w:t>
      </w:r>
      <w:r w:rsidRPr="00362803">
        <w:t>цен.</w:t>
      </w:r>
      <w:r w:rsidR="002328BB" w:rsidRPr="00362803">
        <w:t xml:space="preserve"> </w:t>
      </w:r>
      <w:r w:rsidRPr="00362803">
        <w:t>Продолжительность</w:t>
      </w:r>
      <w:r w:rsidR="002328BB" w:rsidRPr="00362803">
        <w:t xml:space="preserve"> </w:t>
      </w:r>
      <w:r w:rsidRPr="00362803">
        <w:t>нового</w:t>
      </w:r>
      <w:r w:rsidR="002328BB" w:rsidRPr="00362803">
        <w:t xml:space="preserve"> </w:t>
      </w:r>
      <w:r w:rsidRPr="00362803">
        <w:t>срока</w:t>
      </w:r>
      <w:r w:rsidR="002328BB" w:rsidRPr="00362803">
        <w:t xml:space="preserve"> </w:t>
      </w:r>
      <w:r w:rsidRPr="00362803">
        <w:t>подачи</w:t>
      </w:r>
      <w:r w:rsidR="002328BB" w:rsidRPr="00362803">
        <w:t xml:space="preserve"> </w:t>
      </w:r>
      <w:r w:rsidRPr="00362803">
        <w:t>заявок</w:t>
      </w:r>
      <w:r w:rsidR="002328BB" w:rsidRPr="00362803">
        <w:t xml:space="preserve"> </w:t>
      </w:r>
      <w:r w:rsidRPr="00362803">
        <w:rPr>
          <w:i/>
        </w:rPr>
        <w:t>[по</w:t>
      </w:r>
      <w:r w:rsidR="002328BB" w:rsidRPr="00362803">
        <w:rPr>
          <w:i/>
        </w:rPr>
        <w:t xml:space="preserve"> </w:t>
      </w:r>
      <w:r w:rsidRPr="00362803">
        <w:rPr>
          <w:i/>
        </w:rPr>
        <w:t>данному</w:t>
      </w:r>
      <w:r w:rsidR="002328BB" w:rsidRPr="00362803">
        <w:rPr>
          <w:i/>
        </w:rPr>
        <w:t xml:space="preserve"> </w:t>
      </w:r>
      <w:r w:rsidRPr="00362803">
        <w:rPr>
          <w:i/>
        </w:rPr>
        <w:t>лоту]</w:t>
      </w:r>
      <w:r w:rsidR="002328BB" w:rsidRPr="00362803">
        <w:rPr>
          <w:i/>
        </w:rPr>
        <w:t xml:space="preserve"> </w:t>
      </w:r>
      <w:r w:rsidRPr="00362803">
        <w:t>должна</w:t>
      </w:r>
      <w:r w:rsidR="002328BB" w:rsidRPr="00362803">
        <w:t xml:space="preserve"> </w:t>
      </w:r>
      <w:r w:rsidRPr="00362803">
        <w:t>быть</w:t>
      </w:r>
      <w:r w:rsidR="002328BB" w:rsidRPr="00362803">
        <w:t xml:space="preserve"> </w:t>
      </w:r>
      <w:r w:rsidRPr="00362803">
        <w:t>не</w:t>
      </w:r>
      <w:r w:rsidR="002328BB" w:rsidRPr="00362803">
        <w:t xml:space="preserve"> </w:t>
      </w:r>
      <w:r w:rsidRPr="00362803">
        <w:t>менее</w:t>
      </w:r>
      <w:r w:rsidR="002328BB" w:rsidRPr="00362803">
        <w:t xml:space="preserve"> </w:t>
      </w:r>
      <w:r w:rsidRPr="00362803">
        <w:t>4</w:t>
      </w:r>
      <w:r w:rsidR="002328BB" w:rsidRPr="00362803">
        <w:t xml:space="preserve"> </w:t>
      </w:r>
      <w:r w:rsidRPr="00362803">
        <w:t>(четырех)</w:t>
      </w:r>
      <w:r w:rsidR="002328BB" w:rsidRPr="00362803">
        <w:t xml:space="preserve"> </w:t>
      </w:r>
      <w:r w:rsidRPr="00362803">
        <w:t>рабочих</w:t>
      </w:r>
      <w:r w:rsidR="002328BB" w:rsidRPr="00362803">
        <w:t xml:space="preserve"> </w:t>
      </w:r>
      <w:r w:rsidRPr="00362803">
        <w:t>дней</w:t>
      </w:r>
      <w:r w:rsidR="002328BB" w:rsidRPr="00362803">
        <w:t xml:space="preserve"> </w:t>
      </w:r>
      <w:r w:rsidRPr="00362803">
        <w:t>со</w:t>
      </w:r>
      <w:r w:rsidR="002328BB" w:rsidRPr="00362803">
        <w:t xml:space="preserve"> </w:t>
      </w:r>
      <w:r w:rsidRPr="00362803">
        <w:t>дня,</w:t>
      </w:r>
      <w:r w:rsidR="002328BB" w:rsidRPr="00362803">
        <w:t xml:space="preserve"> </w:t>
      </w:r>
      <w:r w:rsidRPr="00362803">
        <w:t>следующего</w:t>
      </w:r>
      <w:r w:rsidR="002328BB" w:rsidRPr="00362803">
        <w:t xml:space="preserve"> </w:t>
      </w:r>
      <w:r w:rsidRPr="00362803">
        <w:t>за</w:t>
      </w:r>
      <w:r w:rsidR="002328BB" w:rsidRPr="00362803">
        <w:t xml:space="preserve"> </w:t>
      </w:r>
      <w:r w:rsidRPr="00362803">
        <w:t>извещением</w:t>
      </w:r>
      <w:r w:rsidR="002328BB" w:rsidRPr="00362803">
        <w:t xml:space="preserve"> </w:t>
      </w:r>
      <w:r w:rsidRPr="00362803">
        <w:t>о</w:t>
      </w:r>
      <w:r w:rsidR="002328BB" w:rsidRPr="00362803">
        <w:t xml:space="preserve"> </w:t>
      </w:r>
      <w:r w:rsidRPr="00362803">
        <w:t>продлении</w:t>
      </w:r>
      <w:r w:rsidR="002328BB" w:rsidRPr="00362803">
        <w:t xml:space="preserve"> </w:t>
      </w:r>
      <w:r w:rsidRPr="00362803">
        <w:t>срока.</w:t>
      </w:r>
      <w:bookmarkEnd w:id="21"/>
    </w:p>
    <w:p w:rsidR="00C87330" w:rsidRPr="00C63D2D" w:rsidRDefault="006C3DE7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случае,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течение</w:t>
      </w:r>
      <w:r w:rsidR="002328BB">
        <w:t xml:space="preserve"> </w:t>
      </w:r>
      <w:r w:rsidRPr="00C63D2D">
        <w:t>2</w:t>
      </w:r>
      <w:r w:rsidR="002328BB">
        <w:t xml:space="preserve"> </w:t>
      </w:r>
      <w:r w:rsidRPr="00C63D2D">
        <w:t>(двух)</w:t>
      </w:r>
      <w:r w:rsidR="002328BB">
        <w:t xml:space="preserve"> </w:t>
      </w:r>
      <w:r w:rsidRPr="00C63D2D">
        <w:t>часов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момента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заявок,</w:t>
      </w:r>
      <w:r w:rsidR="002328BB">
        <w:t xml:space="preserve"> </w:t>
      </w:r>
      <w:r w:rsidRPr="00C63D2D">
        <w:t>установленного</w:t>
      </w:r>
      <w:r w:rsidR="002328BB">
        <w:t xml:space="preserve"> </w:t>
      </w:r>
      <w:r w:rsidRPr="00C63D2D">
        <w:t>извещением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DC666F">
        <w:rPr>
          <w:u w:val="single"/>
        </w:rPr>
        <w:t>пунктом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fldChar w:fldCharType="begin"/>
      </w:r>
      <w:r w:rsidRPr="00DC666F">
        <w:rPr>
          <w:u w:val="single"/>
        </w:rPr>
        <w:instrText xml:space="preserve"> REF _Ref317250778 \r \h  \* MERGEFORMAT </w:instrText>
      </w:r>
      <w:r w:rsidRPr="00DC666F">
        <w:rPr>
          <w:u w:val="single"/>
        </w:rPr>
      </w:r>
      <w:r w:rsidRPr="00DC666F">
        <w:rPr>
          <w:u w:val="single"/>
        </w:rPr>
        <w:fldChar w:fldCharType="separate"/>
      </w:r>
      <w:r w:rsidR="00A56CF8">
        <w:rPr>
          <w:u w:val="single"/>
        </w:rPr>
        <w:t>16</w:t>
      </w:r>
      <w:r w:rsidRPr="00DC666F">
        <w:rPr>
          <w:u w:val="single"/>
        </w:rPr>
        <w:fldChar w:fldCharType="end"/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раздела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fldChar w:fldCharType="begin"/>
      </w:r>
      <w:r w:rsidRPr="00DC666F">
        <w:rPr>
          <w:u w:val="single"/>
        </w:rPr>
        <w:instrText xml:space="preserve"> REF _Ref317253837 \r \h  \* MERGEFORMAT </w:instrText>
      </w:r>
      <w:r w:rsidRPr="00DC666F">
        <w:rPr>
          <w:u w:val="single"/>
        </w:rPr>
      </w:r>
      <w:r w:rsidRPr="00DC666F">
        <w:rPr>
          <w:u w:val="single"/>
        </w:rPr>
        <w:fldChar w:fldCharType="separate"/>
      </w:r>
      <w:r w:rsidR="00A56CF8">
        <w:rPr>
          <w:u w:val="single"/>
        </w:rPr>
        <w:t>4</w:t>
      </w:r>
      <w:r w:rsidRPr="00DC666F">
        <w:rPr>
          <w:u w:val="single"/>
        </w:rPr>
        <w:fldChar w:fldCharType="end"/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«Информационная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карта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запроса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цен»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продлил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предусмотренном</w:t>
      </w:r>
      <w:r w:rsidR="002328BB">
        <w:t xml:space="preserve"> </w:t>
      </w:r>
      <w:r w:rsidRPr="00DC666F">
        <w:rPr>
          <w:u w:val="single"/>
        </w:rPr>
        <w:t>пунктом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fldChar w:fldCharType="begin"/>
      </w:r>
      <w:r w:rsidRPr="00DC666F">
        <w:rPr>
          <w:u w:val="single"/>
        </w:rPr>
        <w:instrText xml:space="preserve"> REF _Ref352662628 \r \h </w:instrText>
      </w:r>
      <w:r w:rsidR="00E25B1F" w:rsidRPr="00DC666F">
        <w:rPr>
          <w:u w:val="single"/>
        </w:rPr>
        <w:instrText xml:space="preserve"> \* MERGEFORMAT </w:instrText>
      </w:r>
      <w:r w:rsidRPr="00DC666F">
        <w:rPr>
          <w:u w:val="single"/>
        </w:rPr>
      </w:r>
      <w:r w:rsidRPr="00DC666F">
        <w:rPr>
          <w:u w:val="single"/>
        </w:rPr>
        <w:fldChar w:fldCharType="separate"/>
      </w:r>
      <w:r w:rsidR="00A56CF8">
        <w:rPr>
          <w:u w:val="single"/>
        </w:rPr>
        <w:t>3.15</w:t>
      </w:r>
      <w:r w:rsidRPr="00DC666F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автоматически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помощью</w:t>
      </w:r>
      <w:r w:rsidR="002328BB">
        <w:t xml:space="preserve"> </w:t>
      </w:r>
      <w:r w:rsidRPr="00C63D2D">
        <w:t>программно-аппаратных</w:t>
      </w:r>
      <w:r w:rsidR="002328BB">
        <w:t xml:space="preserve"> </w:t>
      </w:r>
      <w:r w:rsidRPr="00C63D2D">
        <w:t>средств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производит</w:t>
      </w:r>
      <w:r w:rsidR="002328BB">
        <w:t xml:space="preserve"> </w:t>
      </w:r>
      <w:r w:rsidRPr="00C63D2D">
        <w:t>продление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DC666F">
        <w:rPr>
          <w:i/>
        </w:rPr>
        <w:t>[в</w:t>
      </w:r>
      <w:r w:rsidR="002328BB" w:rsidRPr="00DC666F">
        <w:rPr>
          <w:i/>
        </w:rPr>
        <w:t xml:space="preserve"> </w:t>
      </w:r>
      <w:r w:rsidRPr="00DC666F">
        <w:rPr>
          <w:i/>
        </w:rPr>
        <w:t>отношении</w:t>
      </w:r>
      <w:r w:rsidR="002328BB" w:rsidRPr="00DC666F">
        <w:rPr>
          <w:i/>
        </w:rPr>
        <w:t xml:space="preserve"> </w:t>
      </w:r>
      <w:r w:rsidRPr="00DC666F">
        <w:rPr>
          <w:i/>
        </w:rPr>
        <w:t>каждого</w:t>
      </w:r>
      <w:r w:rsidR="002328BB" w:rsidRPr="00DC666F">
        <w:rPr>
          <w:i/>
        </w:rPr>
        <w:t xml:space="preserve"> </w:t>
      </w:r>
      <w:r w:rsidRPr="00DC666F">
        <w:rPr>
          <w:i/>
        </w:rPr>
        <w:t>лота]</w:t>
      </w:r>
      <w:r w:rsidR="002328BB">
        <w:rPr>
          <w:b/>
          <w:i/>
        </w:rPr>
        <w:t xml:space="preserve"> </w:t>
      </w:r>
      <w:r w:rsidRPr="00C63D2D">
        <w:t>на</w:t>
      </w:r>
      <w:r w:rsidR="002328BB">
        <w:t xml:space="preserve"> </w:t>
      </w:r>
      <w:r w:rsidRPr="00C63D2D">
        <w:t>4</w:t>
      </w:r>
      <w:r w:rsidR="002328BB">
        <w:t xml:space="preserve"> </w:t>
      </w:r>
      <w:r w:rsidRPr="00C63D2D">
        <w:t>(четыре)</w:t>
      </w:r>
      <w:r w:rsidR="002328BB">
        <w:t xml:space="preserve"> </w:t>
      </w:r>
      <w:r w:rsidRPr="00C63D2D">
        <w:t>рабочих</w:t>
      </w:r>
      <w:r w:rsidR="002328BB">
        <w:t xml:space="preserve"> </w:t>
      </w:r>
      <w:r w:rsidRPr="00C63D2D">
        <w:t>дня</w:t>
      </w:r>
      <w:r w:rsidR="00C62F44" w:rsidRPr="00C63D2D">
        <w:t>.</w:t>
      </w:r>
    </w:p>
    <w:p w:rsidR="008240C6" w:rsidRPr="00C63D2D" w:rsidRDefault="008240C6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22" w:name="_Toc317269894"/>
      <w:bookmarkStart w:id="23" w:name="_Toc317269975"/>
      <w:bookmarkStart w:id="24" w:name="_Toc317269900"/>
      <w:bookmarkStart w:id="25" w:name="_Toc317269981"/>
      <w:bookmarkStart w:id="26" w:name="_Toc317269901"/>
      <w:bookmarkStart w:id="27" w:name="_Toc317269982"/>
      <w:bookmarkStart w:id="28" w:name="_Toc317269902"/>
      <w:bookmarkStart w:id="29" w:name="_Toc317269983"/>
      <w:bookmarkStart w:id="30" w:name="_Toc317269903"/>
      <w:bookmarkStart w:id="31" w:name="_Toc317269984"/>
      <w:bookmarkStart w:id="32" w:name="_Toc317269904"/>
      <w:bookmarkStart w:id="33" w:name="_Toc317269985"/>
      <w:bookmarkStart w:id="34" w:name="_Toc317269907"/>
      <w:bookmarkStart w:id="35" w:name="_Toc317269988"/>
      <w:bookmarkStart w:id="36" w:name="_Toc317269909"/>
      <w:bookmarkStart w:id="37" w:name="_Toc317269990"/>
      <w:bookmarkStart w:id="38" w:name="_Ref317251555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r w:rsidRPr="00C63D2D">
        <w:t>В</w:t>
      </w:r>
      <w:r w:rsidR="002328BB">
        <w:t xml:space="preserve"> </w:t>
      </w:r>
      <w:r w:rsidRPr="00C63D2D">
        <w:t>ходе</w:t>
      </w:r>
      <w:r w:rsidR="002328BB">
        <w:t xml:space="preserve"> </w:t>
      </w:r>
      <w:r w:rsidRPr="00C63D2D">
        <w:t>рассмотрения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организатор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lastRenderedPageBreak/>
        <w:t>решению</w:t>
      </w:r>
      <w:r w:rsidR="002328BB">
        <w:t xml:space="preserve"> </w:t>
      </w:r>
      <w:r w:rsidR="002E77A5" w:rsidRPr="00C63D2D">
        <w:t>закупочной</w:t>
      </w:r>
      <w:r w:rsidR="002328BB">
        <w:t xml:space="preserve"> </w:t>
      </w:r>
      <w:r w:rsidR="002E77A5" w:rsidRPr="00C63D2D">
        <w:t>комиссии</w:t>
      </w:r>
      <w:r w:rsidRPr="00C63D2D">
        <w:t>,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="00AC7F3B" w:rsidRPr="00C63D2D">
        <w:t>запросить</w:t>
      </w:r>
      <w:r w:rsidR="002328BB">
        <w:t xml:space="preserve"> </w:t>
      </w:r>
      <w:r w:rsidR="00AC7F3B" w:rsidRPr="00C63D2D">
        <w:t>уточнение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следующем</w:t>
      </w:r>
      <w:r w:rsidR="002328BB">
        <w:t xml:space="preserve"> </w:t>
      </w:r>
      <w:r w:rsidRPr="00C63D2D">
        <w:t>порядке:</w:t>
      </w:r>
      <w:bookmarkEnd w:id="38"/>
    </w:p>
    <w:p w:rsidR="008240C6" w:rsidRPr="00C63D2D" w:rsidRDefault="00F3540C" w:rsidP="00B948B1">
      <w:pPr>
        <w:widowControl w:val="0"/>
        <w:numPr>
          <w:ilvl w:val="0"/>
          <w:numId w:val="27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bookmarkStart w:id="39" w:name="_Ref352662928"/>
      <w:r w:rsidRPr="00C63D2D">
        <w:t>затребовать</w:t>
      </w:r>
      <w:r w:rsidR="002328BB">
        <w:t xml:space="preserve"> </w:t>
      </w:r>
      <w:r w:rsidRPr="00C63D2D">
        <w:t>у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отсутствующие,</w:t>
      </w:r>
      <w:r w:rsidR="002328BB">
        <w:t xml:space="preserve"> </w:t>
      </w:r>
      <w:r w:rsidRPr="00C63D2D">
        <w:t>представленные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полном</w:t>
      </w:r>
      <w:r w:rsidR="002328BB">
        <w:t xml:space="preserve"> </w:t>
      </w:r>
      <w:r w:rsidRPr="00C63D2D">
        <w:t>объеме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нечитаемом</w:t>
      </w:r>
      <w:r w:rsidR="002328BB">
        <w:t xml:space="preserve"> </w:t>
      </w:r>
      <w:r w:rsidRPr="00C63D2D">
        <w:t>виде</w:t>
      </w:r>
      <w:r w:rsidR="002328BB">
        <w:t xml:space="preserve"> </w:t>
      </w:r>
      <w:r w:rsidR="00E01625" w:rsidRPr="00C63D2D">
        <w:t>документы,</w:t>
      </w:r>
      <w:r w:rsidR="002328BB">
        <w:t xml:space="preserve"> </w:t>
      </w:r>
      <w:r w:rsidR="00E01625" w:rsidRPr="00C63D2D">
        <w:t>подтверждающие</w:t>
      </w:r>
      <w:r w:rsidR="002328BB">
        <w:t xml:space="preserve"> </w:t>
      </w:r>
      <w:r w:rsidR="00E01625" w:rsidRPr="00C63D2D">
        <w:t>полномочия</w:t>
      </w:r>
      <w:r w:rsidR="002328BB">
        <w:t xml:space="preserve"> </w:t>
      </w:r>
      <w:r w:rsidR="00E01625" w:rsidRPr="00C63D2D">
        <w:t>лица</w:t>
      </w:r>
      <w:r w:rsidR="002328BB">
        <w:t xml:space="preserve"> </w:t>
      </w:r>
      <w:r w:rsidR="00E01625" w:rsidRPr="00C63D2D">
        <w:t>на</w:t>
      </w:r>
      <w:r w:rsidR="002328BB">
        <w:t xml:space="preserve"> </w:t>
      </w:r>
      <w:r w:rsidR="00E01625" w:rsidRPr="00C63D2D">
        <w:t>подписание</w:t>
      </w:r>
      <w:r w:rsidR="002328BB">
        <w:t xml:space="preserve"> </w:t>
      </w:r>
      <w:r w:rsidR="00E01625" w:rsidRPr="00C63D2D">
        <w:t>заявки</w:t>
      </w:r>
      <w:r w:rsidR="002328BB">
        <w:t xml:space="preserve"> </w:t>
      </w:r>
      <w:r w:rsidR="00E01625" w:rsidRPr="00C63D2D">
        <w:t>от</w:t>
      </w:r>
      <w:r w:rsidR="002328BB">
        <w:t xml:space="preserve"> </w:t>
      </w:r>
      <w:r w:rsidR="00E01625" w:rsidRPr="00C63D2D">
        <w:t>имени</w:t>
      </w:r>
      <w:r w:rsidR="002328BB">
        <w:t xml:space="preserve"> </w:t>
      </w:r>
      <w:r w:rsidR="00E01625" w:rsidRPr="00C63D2D">
        <w:t>участника</w:t>
      </w:r>
      <w:r w:rsidR="002328BB">
        <w:t xml:space="preserve"> </w:t>
      </w:r>
      <w:r w:rsidR="00E01625" w:rsidRPr="00C63D2D">
        <w:t>запроса</w:t>
      </w:r>
      <w:r w:rsidR="002328BB">
        <w:t xml:space="preserve"> </w:t>
      </w:r>
      <w:r w:rsidR="00E01625" w:rsidRPr="00C63D2D">
        <w:t>цен,</w:t>
      </w:r>
      <w:r w:rsidR="002328BB">
        <w:t xml:space="preserve"> </w:t>
      </w:r>
      <w:r w:rsidR="00E01625" w:rsidRPr="00C63D2D">
        <w:t>учредительные</w:t>
      </w:r>
      <w:r w:rsidR="002328BB">
        <w:t xml:space="preserve"> </w:t>
      </w:r>
      <w:r w:rsidR="00E01625" w:rsidRPr="00C63D2D">
        <w:t>документы,</w:t>
      </w:r>
      <w:r w:rsidR="002328BB">
        <w:t xml:space="preserve"> </w:t>
      </w:r>
      <w:r w:rsidRPr="00C63D2D">
        <w:t>разрешающие</w:t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Pr="00C63D2D">
        <w:t>(лицензии,</w:t>
      </w:r>
      <w:r w:rsidR="002328BB">
        <w:t xml:space="preserve"> </w:t>
      </w:r>
      <w:r w:rsidRPr="00C63D2D">
        <w:t>допуски,</w:t>
      </w:r>
      <w:r w:rsidR="002328BB">
        <w:t xml:space="preserve"> </w:t>
      </w:r>
      <w:r w:rsidRPr="00C63D2D">
        <w:t>членство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саморегулируемых</w:t>
      </w:r>
      <w:r w:rsidR="002328BB">
        <w:t xml:space="preserve"> </w:t>
      </w:r>
      <w:r w:rsidRPr="00C63D2D">
        <w:t>общественных</w:t>
      </w:r>
      <w:r w:rsidR="002328BB">
        <w:t xml:space="preserve"> </w:t>
      </w:r>
      <w:r w:rsidRPr="00C63D2D">
        <w:t>организациях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т.д.),</w:t>
      </w:r>
      <w:r w:rsidR="002328BB">
        <w:t xml:space="preserve"> </w:t>
      </w:r>
      <w:r w:rsidR="00E01625" w:rsidRPr="00C63D2D">
        <w:t>документы</w:t>
      </w:r>
      <w:r w:rsidR="002328BB">
        <w:t xml:space="preserve"> </w:t>
      </w:r>
      <w:r w:rsidR="00E01625" w:rsidRPr="00C63D2D">
        <w:t>о</w:t>
      </w:r>
      <w:r w:rsidR="002328BB">
        <w:t xml:space="preserve"> </w:t>
      </w:r>
      <w:r w:rsidR="00E01625" w:rsidRPr="00C63D2D">
        <w:t>крупной</w:t>
      </w:r>
      <w:r w:rsidR="002328BB">
        <w:t xml:space="preserve"> </w:t>
      </w:r>
      <w:r w:rsidR="00E01625" w:rsidRPr="00C63D2D">
        <w:t>сделке,</w:t>
      </w:r>
      <w:r w:rsidR="002328BB">
        <w:t xml:space="preserve"> </w:t>
      </w:r>
      <w:r w:rsidR="00E01625" w:rsidRPr="00C63D2D">
        <w:t>документы</w:t>
      </w:r>
      <w:r w:rsidR="002328BB">
        <w:t xml:space="preserve"> </w:t>
      </w:r>
      <w:r w:rsidR="00E01625" w:rsidRPr="00C63D2D">
        <w:t>о</w:t>
      </w:r>
      <w:r w:rsidR="002328BB">
        <w:t xml:space="preserve"> </w:t>
      </w:r>
      <w:r w:rsidR="00E01625" w:rsidRPr="00C63D2D">
        <w:t>сделке</w:t>
      </w:r>
      <w:r w:rsidR="002328BB">
        <w:t xml:space="preserve"> </w:t>
      </w:r>
      <w:r w:rsidR="00E01625" w:rsidRPr="00C63D2D">
        <w:t>с</w:t>
      </w:r>
      <w:r w:rsidR="002328BB">
        <w:t xml:space="preserve"> </w:t>
      </w:r>
      <w:r w:rsidR="00E01625" w:rsidRPr="00C63D2D">
        <w:t>заинтересованностью,</w:t>
      </w:r>
      <w:r w:rsidR="002328BB">
        <w:t xml:space="preserve"> </w:t>
      </w:r>
      <w:r w:rsidRPr="00C63D2D">
        <w:t>документы,</w:t>
      </w:r>
      <w:r w:rsidR="002328BB">
        <w:t xml:space="preserve"> </w:t>
      </w:r>
      <w:r w:rsidRPr="00C63D2D">
        <w:t>подтверждающие</w:t>
      </w:r>
      <w:r w:rsidR="002328BB">
        <w:t xml:space="preserve"> </w:t>
      </w:r>
      <w:r w:rsidRPr="00C63D2D">
        <w:t>обладание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необходимыми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исполнения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финансовыми</w:t>
      </w:r>
      <w:r w:rsidR="002328BB">
        <w:t xml:space="preserve"> </w:t>
      </w:r>
      <w:r w:rsidRPr="00C63D2D">
        <w:t>ресурсами,</w:t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изготовителя</w:t>
      </w:r>
      <w:r w:rsidR="002328BB">
        <w:t xml:space="preserve"> </w:t>
      </w:r>
      <w:r w:rsidRPr="00C63D2D">
        <w:t>товара,</w:t>
      </w:r>
      <w:r w:rsidR="002328BB">
        <w:t xml:space="preserve"> </w:t>
      </w:r>
      <w:r w:rsidRPr="00C63D2D">
        <w:t>подтверждающие</w:t>
      </w:r>
      <w:r w:rsidR="002328BB">
        <w:t xml:space="preserve"> </w:t>
      </w:r>
      <w:r w:rsidRPr="00C63D2D">
        <w:t>право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предлагать</w:t>
      </w:r>
      <w:r w:rsidR="002328BB">
        <w:t xml:space="preserve"> </w:t>
      </w:r>
      <w:r w:rsidRPr="00C63D2D">
        <w:t>этот</w:t>
      </w:r>
      <w:r w:rsidR="002328BB">
        <w:t xml:space="preserve"> </w:t>
      </w:r>
      <w:r w:rsidRPr="00C63D2D">
        <w:t>товар</w:t>
      </w:r>
      <w:r w:rsidR="00DF5053" w:rsidRPr="00C63D2D">
        <w:t>,</w:t>
      </w:r>
      <w:r w:rsidR="002328BB">
        <w:t xml:space="preserve"> </w:t>
      </w:r>
      <w:r w:rsidR="00DF5053" w:rsidRPr="00C63D2D">
        <w:t>документы,</w:t>
      </w:r>
      <w:r w:rsidR="002328BB">
        <w:t xml:space="preserve"> </w:t>
      </w:r>
      <w:r w:rsidR="00DF5053" w:rsidRPr="00C63D2D">
        <w:t>подтверждающие</w:t>
      </w:r>
      <w:r w:rsidR="002328BB">
        <w:t xml:space="preserve"> </w:t>
      </w:r>
      <w:r w:rsidR="00DF5053" w:rsidRPr="00C63D2D">
        <w:t>соответствие</w:t>
      </w:r>
      <w:r w:rsidR="002328BB">
        <w:t xml:space="preserve"> </w:t>
      </w:r>
      <w:r w:rsidR="00DF5053" w:rsidRPr="00C63D2D">
        <w:t>требованиям,</w:t>
      </w:r>
      <w:r w:rsidR="002328BB">
        <w:t xml:space="preserve"> </w:t>
      </w:r>
      <w:r w:rsidR="00DF5053" w:rsidRPr="00C63D2D">
        <w:t>установленным</w:t>
      </w:r>
      <w:r w:rsidR="002328BB">
        <w:t xml:space="preserve"> </w:t>
      </w:r>
      <w:r w:rsidR="00DF5053" w:rsidRPr="00C63D2D">
        <w:t>на</w:t>
      </w:r>
      <w:r w:rsidR="002328BB">
        <w:t xml:space="preserve"> </w:t>
      </w:r>
      <w:r w:rsidR="00DF5053" w:rsidRPr="00C63D2D">
        <w:t>основании</w:t>
      </w:r>
      <w:r w:rsidR="002328BB">
        <w:t xml:space="preserve"> </w:t>
      </w:r>
      <w:r w:rsidR="00DF5053" w:rsidRPr="00C63D2D">
        <w:t>поручений</w:t>
      </w:r>
      <w:r w:rsidR="002328BB">
        <w:t xml:space="preserve"> </w:t>
      </w:r>
      <w:r w:rsidR="00DF5053" w:rsidRPr="00C63D2D">
        <w:t>Правительства</w:t>
      </w:r>
      <w:r w:rsidR="002328BB">
        <w:t xml:space="preserve"> </w:t>
      </w:r>
      <w:r w:rsidR="00DF5053" w:rsidRPr="00C63D2D">
        <w:t>Российской</w:t>
      </w:r>
      <w:r w:rsidR="002328BB">
        <w:t xml:space="preserve"> </w:t>
      </w:r>
      <w:r w:rsidR="00DF5053" w:rsidRPr="00C63D2D">
        <w:t>Федерации</w:t>
      </w:r>
      <w:r w:rsidR="002328BB">
        <w:t xml:space="preserve"> </w:t>
      </w:r>
      <w:r w:rsidR="00DF5053" w:rsidRPr="00C63D2D">
        <w:t>либо</w:t>
      </w:r>
      <w:r w:rsidR="002328BB">
        <w:t xml:space="preserve"> </w:t>
      </w:r>
      <w:r w:rsidR="00DF5053" w:rsidRPr="00C63D2D">
        <w:t>нормативных</w:t>
      </w:r>
      <w:r w:rsidR="002328BB">
        <w:t xml:space="preserve"> </w:t>
      </w:r>
      <w:r w:rsidR="00DF5053" w:rsidRPr="00C63D2D">
        <w:t>правовых</w:t>
      </w:r>
      <w:r w:rsidR="002328BB">
        <w:t xml:space="preserve"> </w:t>
      </w:r>
      <w:r w:rsidR="00DF5053" w:rsidRPr="00C63D2D">
        <w:t>актов</w:t>
      </w:r>
      <w:r w:rsidR="002328BB">
        <w:t xml:space="preserve"> </w:t>
      </w:r>
      <w:r w:rsidR="00DF5053" w:rsidRPr="00C63D2D">
        <w:t>федеральных</w:t>
      </w:r>
      <w:r w:rsidR="002328BB">
        <w:t xml:space="preserve"> </w:t>
      </w:r>
      <w:r w:rsidR="00DF5053" w:rsidRPr="00C63D2D">
        <w:t>органов</w:t>
      </w:r>
      <w:r w:rsidR="002328BB">
        <w:t xml:space="preserve"> </w:t>
      </w:r>
      <w:r w:rsidR="00DF5053" w:rsidRPr="00C63D2D">
        <w:t>исполнительной</w:t>
      </w:r>
      <w:r w:rsidR="002328BB">
        <w:t xml:space="preserve"> </w:t>
      </w:r>
      <w:r w:rsidR="00DF5053" w:rsidRPr="00C63D2D">
        <w:t>власти</w:t>
      </w:r>
      <w:r w:rsidR="008240C6" w:rsidRPr="00C63D2D">
        <w:t>;</w:t>
      </w:r>
      <w:bookmarkEnd w:id="39"/>
    </w:p>
    <w:p w:rsidR="008240C6" w:rsidRPr="00C63D2D" w:rsidRDefault="008240C6" w:rsidP="00B948B1">
      <w:pPr>
        <w:widowControl w:val="0"/>
        <w:numPr>
          <w:ilvl w:val="0"/>
          <w:numId w:val="27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C63D2D">
        <w:t>направить</w:t>
      </w:r>
      <w:r w:rsidR="002328BB">
        <w:t xml:space="preserve"> </w:t>
      </w:r>
      <w:r w:rsidRPr="00C63D2D">
        <w:t>участникам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запросы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исправлении</w:t>
      </w:r>
      <w:r w:rsidR="002328BB">
        <w:t xml:space="preserve"> </w:t>
      </w:r>
      <w:r w:rsidRPr="00C63D2D">
        <w:t>выявленных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ходе</w:t>
      </w:r>
      <w:r w:rsidR="002328BB">
        <w:t xml:space="preserve"> </w:t>
      </w:r>
      <w:r w:rsidRPr="00C63D2D">
        <w:t>рассмотрения</w:t>
      </w:r>
      <w:r w:rsidR="002328BB">
        <w:t xml:space="preserve"> </w:t>
      </w:r>
      <w:r w:rsidRPr="00C63D2D">
        <w:t>арифметических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грамматических</w:t>
      </w:r>
      <w:r w:rsidR="002328BB">
        <w:t xml:space="preserve"> </w:t>
      </w:r>
      <w:r w:rsidRPr="00C63D2D">
        <w:t>ошибок</w:t>
      </w:r>
      <w:r w:rsidR="002328BB">
        <w:t xml:space="preserve"> </w:t>
      </w:r>
      <w:r w:rsidRPr="00C63D2D">
        <w:t>в</w:t>
      </w:r>
      <w:r w:rsidR="002328BB" w:rsidRPr="002328BB">
        <w:t xml:space="preserve"> </w:t>
      </w:r>
      <w:r w:rsidRPr="00C63D2D">
        <w:t>документах,</w:t>
      </w:r>
      <w:r w:rsidR="002328BB">
        <w:t xml:space="preserve"> </w:t>
      </w:r>
      <w:r w:rsidRPr="00C63D2D">
        <w:t>представленных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составе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направлении</w:t>
      </w:r>
      <w:r w:rsidR="002328BB">
        <w:t xml:space="preserve"> </w:t>
      </w:r>
      <w:r w:rsidRPr="00C63D2D">
        <w:t>организатору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исправленных</w:t>
      </w:r>
      <w:r w:rsidR="002328BB">
        <w:t xml:space="preserve"> </w:t>
      </w:r>
      <w:r w:rsidRPr="00C63D2D">
        <w:t>документов.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исправлении</w:t>
      </w:r>
      <w:r w:rsidR="002328BB">
        <w:t xml:space="preserve"> </w:t>
      </w:r>
      <w:r w:rsidRPr="00C63D2D">
        <w:t>арифметических</w:t>
      </w:r>
      <w:r w:rsidR="002328BB">
        <w:t xml:space="preserve"> </w:t>
      </w:r>
      <w:r w:rsidRPr="00C63D2D">
        <w:t>ошибок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заявках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применяются</w:t>
      </w:r>
      <w:r w:rsidR="002328BB">
        <w:t xml:space="preserve"> </w:t>
      </w:r>
      <w:r w:rsidRPr="00C63D2D">
        <w:t>следующие</w:t>
      </w:r>
      <w:r w:rsidR="002328BB">
        <w:t xml:space="preserve"> </w:t>
      </w:r>
      <w:r w:rsidRPr="00C63D2D">
        <w:t>правила:</w:t>
      </w:r>
    </w:p>
    <w:p w:rsidR="006D246B" w:rsidRPr="00C63D2D" w:rsidRDefault="006D246B" w:rsidP="00B948B1">
      <w:pPr>
        <w:widowControl w:val="0"/>
        <w:numPr>
          <w:ilvl w:val="0"/>
          <w:numId w:val="26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</w:pPr>
      <w:r w:rsidRPr="00C63D2D">
        <w:t>при</w:t>
      </w:r>
      <w:r w:rsidR="002328BB">
        <w:t xml:space="preserve"> </w:t>
      </w:r>
      <w:r w:rsidRPr="00C63D2D">
        <w:t>наличии</w:t>
      </w:r>
      <w:r w:rsidR="002328BB">
        <w:t xml:space="preserve"> </w:t>
      </w:r>
      <w:r w:rsidRPr="00C63D2D">
        <w:t>разночтений</w:t>
      </w:r>
      <w:r w:rsidR="002328BB">
        <w:t xml:space="preserve"> </w:t>
      </w:r>
      <w:r w:rsidRPr="00C63D2D">
        <w:t>между</w:t>
      </w:r>
      <w:r w:rsidR="002328BB">
        <w:t xml:space="preserve"> </w:t>
      </w:r>
      <w:r w:rsidRPr="00C63D2D">
        <w:t>суммой,</w:t>
      </w:r>
      <w:r w:rsidR="002328BB">
        <w:t xml:space="preserve"> </w:t>
      </w:r>
      <w:r w:rsidRPr="00C63D2D">
        <w:t>указанной</w:t>
      </w:r>
      <w:r w:rsidR="002328BB">
        <w:t xml:space="preserve"> </w:t>
      </w:r>
      <w:r w:rsidRPr="00C63D2D">
        <w:t>словами,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суммой,</w:t>
      </w:r>
      <w:r w:rsidR="002328BB">
        <w:t xml:space="preserve"> </w:t>
      </w:r>
      <w:r w:rsidRPr="00C63D2D">
        <w:t>указанной</w:t>
      </w:r>
      <w:r w:rsidR="002328BB">
        <w:t xml:space="preserve"> </w:t>
      </w:r>
      <w:r w:rsidRPr="00C63D2D">
        <w:t>цифрами,</w:t>
      </w:r>
      <w:r w:rsidR="002328BB">
        <w:t xml:space="preserve"> </w:t>
      </w:r>
      <w:r w:rsidRPr="00C63D2D">
        <w:t>преимущество</w:t>
      </w:r>
      <w:r w:rsidR="002328BB">
        <w:t xml:space="preserve"> </w:t>
      </w:r>
      <w:r w:rsidRPr="00C63D2D">
        <w:t>имеет</w:t>
      </w:r>
      <w:r w:rsidR="002328BB">
        <w:t xml:space="preserve"> </w:t>
      </w:r>
      <w:r w:rsidRPr="00C63D2D">
        <w:t>сумма,</w:t>
      </w:r>
      <w:r w:rsidR="002328BB">
        <w:t xml:space="preserve"> </w:t>
      </w:r>
      <w:r w:rsidRPr="00C63D2D">
        <w:t>указанная</w:t>
      </w:r>
      <w:r w:rsidR="002328BB">
        <w:t xml:space="preserve"> </w:t>
      </w:r>
      <w:r w:rsidRPr="00C63D2D">
        <w:t>словами;</w:t>
      </w:r>
      <w:r w:rsidR="002328BB">
        <w:t xml:space="preserve"> </w:t>
      </w:r>
    </w:p>
    <w:p w:rsidR="008240C6" w:rsidRPr="00C63D2D" w:rsidRDefault="006D246B" w:rsidP="00B948B1">
      <w:pPr>
        <w:widowControl w:val="0"/>
        <w:numPr>
          <w:ilvl w:val="0"/>
          <w:numId w:val="26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</w:pPr>
      <w:r w:rsidRPr="00C63D2D">
        <w:t>при</w:t>
      </w:r>
      <w:r w:rsidR="002328BB">
        <w:t xml:space="preserve"> </w:t>
      </w:r>
      <w:r w:rsidRPr="00C63D2D">
        <w:t>наличии</w:t>
      </w:r>
      <w:r w:rsidR="002328BB">
        <w:t xml:space="preserve"> </w:t>
      </w:r>
      <w:r w:rsidRPr="00C63D2D">
        <w:t>разночтений</w:t>
      </w:r>
      <w:r w:rsidR="002328BB">
        <w:t xml:space="preserve"> </w:t>
      </w:r>
      <w:r w:rsidRPr="00C63D2D">
        <w:t>между</w:t>
      </w:r>
      <w:r w:rsidR="002328BB">
        <w:t xml:space="preserve"> </w:t>
      </w:r>
      <w:r w:rsidRPr="00C63D2D">
        <w:t>ценой,</w:t>
      </w:r>
      <w:r w:rsidR="002328BB">
        <w:t xml:space="preserve"> </w:t>
      </w:r>
      <w:r w:rsidRPr="00C63D2D">
        <w:t>указанной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ценой,</w:t>
      </w:r>
      <w:r w:rsidR="002328BB">
        <w:t xml:space="preserve"> </w:t>
      </w:r>
      <w:r w:rsidRPr="00C63D2D">
        <w:t>получаемой</w:t>
      </w:r>
      <w:r w:rsidR="002328BB">
        <w:t xml:space="preserve"> </w:t>
      </w:r>
      <w:r w:rsidRPr="00C63D2D">
        <w:t>путем</w:t>
      </w:r>
      <w:r w:rsidR="002328BB">
        <w:t xml:space="preserve"> </w:t>
      </w:r>
      <w:r w:rsidRPr="00C63D2D">
        <w:t>суммирования</w:t>
      </w:r>
      <w:r w:rsidR="002328BB">
        <w:t xml:space="preserve"> </w:t>
      </w:r>
      <w:r w:rsidRPr="00C63D2D">
        <w:t>итоговых</w:t>
      </w:r>
      <w:r w:rsidR="002328BB">
        <w:t xml:space="preserve"> </w:t>
      </w:r>
      <w:r w:rsidRPr="00C63D2D">
        <w:t>сумм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каждой</w:t>
      </w:r>
      <w:r w:rsidR="002328BB">
        <w:t xml:space="preserve"> </w:t>
      </w:r>
      <w:r w:rsidRPr="00C63D2D">
        <w:t>строке,</w:t>
      </w:r>
      <w:r w:rsidR="002328BB">
        <w:t xml:space="preserve"> </w:t>
      </w:r>
      <w:r w:rsidRPr="00C63D2D">
        <w:t>преимущество</w:t>
      </w:r>
      <w:r w:rsidR="002328BB">
        <w:t xml:space="preserve"> </w:t>
      </w:r>
      <w:r w:rsidRPr="00C63D2D">
        <w:t>имеет</w:t>
      </w:r>
      <w:r w:rsidR="002328BB">
        <w:t xml:space="preserve"> </w:t>
      </w:r>
      <w:r w:rsidRPr="00C63D2D">
        <w:t>итоговая</w:t>
      </w:r>
      <w:r w:rsidR="002328BB">
        <w:t xml:space="preserve"> </w:t>
      </w:r>
      <w:r w:rsidRPr="00C63D2D">
        <w:t>цена,</w:t>
      </w:r>
      <w:r w:rsidR="002328BB">
        <w:t xml:space="preserve"> </w:t>
      </w:r>
      <w:r w:rsidRPr="00C63D2D">
        <w:t>указанная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8240C6" w:rsidRPr="00C63D2D">
        <w:t>;</w:t>
      </w:r>
    </w:p>
    <w:p w:rsidR="008240C6" w:rsidRPr="00C63D2D" w:rsidRDefault="006D246B" w:rsidP="00B948B1">
      <w:pPr>
        <w:widowControl w:val="0"/>
        <w:numPr>
          <w:ilvl w:val="0"/>
          <w:numId w:val="26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</w:pPr>
      <w:r w:rsidRPr="00C63D2D">
        <w:t>при</w:t>
      </w:r>
      <w:r w:rsidR="002328BB">
        <w:t xml:space="preserve"> </w:t>
      </w:r>
      <w:r w:rsidRPr="00C63D2D">
        <w:t>несоответствии</w:t>
      </w:r>
      <w:r w:rsidR="002328BB">
        <w:t xml:space="preserve"> </w:t>
      </w:r>
      <w:r w:rsidRPr="00C63D2D">
        <w:t>итогов</w:t>
      </w:r>
      <w:r w:rsidR="002328BB">
        <w:t xml:space="preserve"> </w:t>
      </w:r>
      <w:r w:rsidRPr="00C63D2D">
        <w:t>умножения</w:t>
      </w:r>
      <w:r w:rsidR="002328BB">
        <w:t xml:space="preserve"> </w:t>
      </w:r>
      <w:r w:rsidRPr="00C63D2D">
        <w:t>единичной</w:t>
      </w:r>
      <w:r w:rsidR="002328BB">
        <w:t xml:space="preserve"> </w:t>
      </w:r>
      <w:r w:rsidRPr="00C63D2D">
        <w:t>цены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количество</w:t>
      </w:r>
      <w:r w:rsidR="002328BB">
        <w:t xml:space="preserve"> </w:t>
      </w:r>
      <w:r w:rsidRPr="00C63D2D">
        <w:t>исправление</w:t>
      </w:r>
      <w:r w:rsidR="002328BB">
        <w:t xml:space="preserve"> </w:t>
      </w:r>
      <w:r w:rsidRPr="00C63D2D">
        <w:t>арифметической</w:t>
      </w:r>
      <w:r w:rsidR="002328BB">
        <w:t xml:space="preserve"> </w:t>
      </w:r>
      <w:r w:rsidRPr="00C63D2D">
        <w:t>ошибки</w:t>
      </w:r>
      <w:r w:rsidR="002328BB">
        <w:t xml:space="preserve"> </w:t>
      </w:r>
      <w:r w:rsidRPr="00C63D2D">
        <w:t>производится</w:t>
      </w:r>
      <w:r w:rsidR="002328BB">
        <w:t xml:space="preserve"> </w:t>
      </w:r>
      <w:r w:rsidRPr="00C63D2D">
        <w:t>исходя</w:t>
      </w:r>
      <w:r w:rsidR="002328BB">
        <w:t xml:space="preserve"> </w:t>
      </w:r>
      <w:r w:rsidRPr="00C63D2D">
        <w:t>из</w:t>
      </w:r>
      <w:r w:rsidR="002328BB">
        <w:t xml:space="preserve"> </w:t>
      </w:r>
      <w:r w:rsidRPr="00C63D2D">
        <w:t>преимущества</w:t>
      </w:r>
      <w:r w:rsidR="002328BB">
        <w:t xml:space="preserve"> </w:t>
      </w:r>
      <w:r w:rsidRPr="00C63D2D">
        <w:t>общей</w:t>
      </w:r>
      <w:r w:rsidR="002328BB">
        <w:t xml:space="preserve"> </w:t>
      </w:r>
      <w:r w:rsidRPr="00C63D2D">
        <w:t>итоговой</w:t>
      </w:r>
      <w:r w:rsidR="002328BB">
        <w:t xml:space="preserve"> </w:t>
      </w:r>
      <w:r w:rsidRPr="00C63D2D">
        <w:t>цены,</w:t>
      </w:r>
      <w:r w:rsidR="002328BB">
        <w:t xml:space="preserve"> </w:t>
      </w:r>
      <w:r w:rsidRPr="00C63D2D">
        <w:t>указанной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8240C6" w:rsidRPr="00C63D2D">
        <w:t>.</w:t>
      </w:r>
    </w:p>
    <w:p w:rsidR="008240C6" w:rsidRPr="00C63D2D" w:rsidRDefault="008240C6" w:rsidP="008E1F83">
      <w:pPr>
        <w:widowControl w:val="0"/>
        <w:autoSpaceDE w:val="0"/>
        <w:autoSpaceDN w:val="0"/>
        <w:adjustRightInd w:val="0"/>
        <w:ind w:firstLine="709"/>
        <w:jc w:val="both"/>
      </w:pPr>
      <w:r w:rsidRPr="00C63D2D">
        <w:t>Исправление</w:t>
      </w:r>
      <w:r w:rsidR="002328BB">
        <w:t xml:space="preserve"> </w:t>
      </w:r>
      <w:r w:rsidRPr="00C63D2D">
        <w:t>иных</w:t>
      </w:r>
      <w:r w:rsidR="002328BB">
        <w:t xml:space="preserve"> </w:t>
      </w:r>
      <w:r w:rsidRPr="00C63D2D">
        <w:t>ошибок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допускается.</w:t>
      </w:r>
    </w:p>
    <w:p w:rsidR="008240C6" w:rsidRPr="00C63D2D" w:rsidRDefault="008240C6" w:rsidP="00B948B1">
      <w:pPr>
        <w:widowControl w:val="0"/>
        <w:numPr>
          <w:ilvl w:val="0"/>
          <w:numId w:val="27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C63D2D">
        <w:t>направить</w:t>
      </w:r>
      <w:r w:rsidR="002328BB">
        <w:t xml:space="preserve"> </w:t>
      </w:r>
      <w:r w:rsidRPr="00C63D2D">
        <w:t>участникам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запросы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разъяснению</w:t>
      </w:r>
      <w:r w:rsidR="002328BB">
        <w:t xml:space="preserve"> </w:t>
      </w:r>
      <w:r w:rsidRPr="00C63D2D">
        <w:t>положений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изменяющие</w:t>
      </w:r>
      <w:r w:rsidR="002328BB">
        <w:t xml:space="preserve"> </w:t>
      </w:r>
      <w:r w:rsidRPr="00C63D2D">
        <w:t>существо</w:t>
      </w:r>
      <w:r w:rsidR="002328BB">
        <w:t xml:space="preserve"> </w:t>
      </w:r>
      <w:r w:rsidRPr="00C63D2D">
        <w:t>заявки</w:t>
      </w:r>
      <w:r w:rsidR="006D246B" w:rsidRPr="00C63D2D">
        <w:t>,</w:t>
      </w:r>
      <w:r w:rsidR="002328BB">
        <w:t xml:space="preserve"> </w:t>
      </w:r>
      <w:r w:rsidR="006D246B" w:rsidRPr="00C63D2D">
        <w:t>включая</w:t>
      </w:r>
      <w:r w:rsidR="002328BB">
        <w:t xml:space="preserve"> </w:t>
      </w:r>
      <w:r w:rsidR="006D246B" w:rsidRPr="00C63D2D">
        <w:t>изменение</w:t>
      </w:r>
      <w:r w:rsidR="002328BB">
        <w:t xml:space="preserve"> </w:t>
      </w:r>
      <w:r w:rsidR="006D246B" w:rsidRPr="00C63D2D">
        <w:t>условий</w:t>
      </w:r>
      <w:r w:rsidR="002328BB">
        <w:t xml:space="preserve"> </w:t>
      </w:r>
      <w:r w:rsidR="006D246B" w:rsidRPr="00C63D2D">
        <w:t>заявки</w:t>
      </w:r>
      <w:r w:rsidR="002328BB">
        <w:t xml:space="preserve"> </w:t>
      </w:r>
      <w:r w:rsidRPr="00C63D2D">
        <w:t>(цены,</w:t>
      </w:r>
      <w:r w:rsidR="002328BB">
        <w:t xml:space="preserve"> </w:t>
      </w:r>
      <w:r w:rsidRPr="00C63D2D">
        <w:t>валюты,</w:t>
      </w:r>
      <w:r w:rsidR="002328BB">
        <w:t xml:space="preserve"> </w:t>
      </w:r>
      <w:r w:rsidRPr="00C63D2D">
        <w:t>сроков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условий</w:t>
      </w:r>
      <w:r w:rsidR="002328BB">
        <w:t xml:space="preserve"> </w:t>
      </w:r>
      <w:r w:rsidRPr="00C63D2D">
        <w:t>поставки</w:t>
      </w:r>
      <w:r w:rsidR="002328BB">
        <w:t xml:space="preserve"> </w:t>
      </w:r>
      <w:r w:rsidRPr="00C63D2D">
        <w:t>продукции,</w:t>
      </w:r>
      <w:r w:rsidR="002328BB">
        <w:t xml:space="preserve"> </w:t>
      </w:r>
      <w:r w:rsidRPr="00C63D2D">
        <w:t>графика</w:t>
      </w:r>
      <w:r w:rsidR="002328BB">
        <w:t xml:space="preserve"> </w:t>
      </w:r>
      <w:r w:rsidRPr="00C63D2D">
        <w:t>поставки</w:t>
      </w:r>
      <w:r w:rsidR="002328BB">
        <w:t xml:space="preserve"> </w:t>
      </w:r>
      <w:r w:rsidRPr="00C63D2D">
        <w:t>продукции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платежа,</w:t>
      </w:r>
      <w:r w:rsidR="002328BB">
        <w:t xml:space="preserve"> </w:t>
      </w:r>
      <w:r w:rsidRPr="00C63D2D">
        <w:t>иных</w:t>
      </w:r>
      <w:r w:rsidR="002328BB">
        <w:t xml:space="preserve"> </w:t>
      </w:r>
      <w:r w:rsidRPr="00C63D2D">
        <w:t>условий).</w:t>
      </w:r>
      <w:r w:rsidR="002328BB">
        <w:t xml:space="preserve"> </w:t>
      </w:r>
      <w:r w:rsidRPr="00C63D2D">
        <w:t>Данные</w:t>
      </w:r>
      <w:r w:rsidR="002328BB">
        <w:t xml:space="preserve"> </w:t>
      </w:r>
      <w:r w:rsidRPr="00C63D2D">
        <w:t>запросы</w:t>
      </w:r>
      <w:r w:rsidR="002328BB">
        <w:t xml:space="preserve"> </w:t>
      </w:r>
      <w:r w:rsidRPr="00C63D2D">
        <w:t>могут</w:t>
      </w:r>
      <w:r w:rsidR="002328BB">
        <w:t xml:space="preserve"> </w:t>
      </w:r>
      <w:r w:rsidRPr="00C63D2D">
        <w:t>направляться,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том</w:t>
      </w:r>
      <w:r w:rsidR="002328BB">
        <w:t xml:space="preserve"> </w:t>
      </w:r>
      <w:r w:rsidRPr="00C63D2D">
        <w:t>числе,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техническим</w:t>
      </w:r>
      <w:r w:rsidR="002328BB">
        <w:t xml:space="preserve"> </w:t>
      </w:r>
      <w:r w:rsidRPr="00C63D2D">
        <w:t>условиям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(уточнение</w:t>
      </w:r>
      <w:r w:rsidR="002328BB">
        <w:t xml:space="preserve"> </w:t>
      </w:r>
      <w:r w:rsidRPr="00C63D2D">
        <w:t>перечня</w:t>
      </w:r>
      <w:r w:rsidR="002328BB">
        <w:t xml:space="preserve"> </w:t>
      </w:r>
      <w:r w:rsidRPr="00C63D2D">
        <w:t>предлагаем</w:t>
      </w:r>
      <w:r w:rsidR="005349A9" w:rsidRPr="00C63D2D">
        <w:t>ых</w:t>
      </w:r>
      <w:r w:rsidR="002328BB">
        <w:t xml:space="preserve"> </w:t>
      </w:r>
      <w:r w:rsidR="006D246B" w:rsidRPr="00C63D2D">
        <w:t>товар</w:t>
      </w:r>
      <w:r w:rsidR="005349A9" w:rsidRPr="00C63D2D">
        <w:t>ов</w:t>
      </w:r>
      <w:r w:rsidR="006D246B" w:rsidRPr="00C63D2D">
        <w:t>,</w:t>
      </w:r>
      <w:r w:rsidR="002328BB">
        <w:t xml:space="preserve"> </w:t>
      </w:r>
      <w:r w:rsidR="006D246B" w:rsidRPr="00C63D2D">
        <w:t>работ,</w:t>
      </w:r>
      <w:r w:rsidR="002328BB">
        <w:t xml:space="preserve"> </w:t>
      </w:r>
      <w:r w:rsidR="006D246B" w:rsidRPr="00C63D2D">
        <w:t>услуг</w:t>
      </w:r>
      <w:r w:rsidRPr="00C63D2D">
        <w:t>,</w:t>
      </w:r>
      <w:r w:rsidR="002328BB">
        <w:t xml:space="preserve"> </w:t>
      </w:r>
      <w:r w:rsidR="005349A9" w:rsidRPr="00C63D2D">
        <w:t>их</w:t>
      </w:r>
      <w:r w:rsidR="002328BB">
        <w:t xml:space="preserve"> </w:t>
      </w:r>
      <w:r w:rsidRPr="00C63D2D">
        <w:t>технических</w:t>
      </w:r>
      <w:r w:rsidR="002328BB">
        <w:t xml:space="preserve"> </w:t>
      </w:r>
      <w:r w:rsidRPr="00C63D2D">
        <w:t>характеристик,</w:t>
      </w:r>
      <w:r w:rsidR="002328BB">
        <w:t xml:space="preserve"> </w:t>
      </w:r>
      <w:r w:rsidRPr="00C63D2D">
        <w:t>иных</w:t>
      </w:r>
      <w:r w:rsidR="002328BB">
        <w:t xml:space="preserve"> </w:t>
      </w:r>
      <w:r w:rsidRPr="00C63D2D">
        <w:t>технических</w:t>
      </w:r>
      <w:r w:rsidR="002328BB">
        <w:t xml:space="preserve"> </w:t>
      </w:r>
      <w:r w:rsidRPr="00C63D2D">
        <w:t>условий),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этом</w:t>
      </w:r>
      <w:r w:rsidR="002328BB">
        <w:t xml:space="preserve"> </w:t>
      </w:r>
      <w:r w:rsidRPr="00C63D2D">
        <w:t>данные</w:t>
      </w:r>
      <w:r w:rsidR="002328BB">
        <w:t xml:space="preserve"> </w:t>
      </w:r>
      <w:r w:rsidRPr="00C63D2D">
        <w:t>уточнения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должны</w:t>
      </w:r>
      <w:r w:rsidR="002328BB">
        <w:t xml:space="preserve"> </w:t>
      </w:r>
      <w:r w:rsidRPr="00C63D2D">
        <w:t>изменять</w:t>
      </w:r>
      <w:r w:rsidR="002328BB">
        <w:t xml:space="preserve"> </w:t>
      </w:r>
      <w:r w:rsidRPr="00C63D2D">
        <w:t>предмет</w:t>
      </w:r>
      <w:r w:rsidR="002328BB">
        <w:t xml:space="preserve"> </w:t>
      </w:r>
      <w:r w:rsidRPr="00C63D2D">
        <w:t>проводимой</w:t>
      </w:r>
      <w:r w:rsidR="002328BB">
        <w:t xml:space="preserve"> </w:t>
      </w:r>
      <w:r w:rsidRPr="00C63D2D">
        <w:t>процедуры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объем,</w:t>
      </w:r>
      <w:r w:rsidR="002328BB">
        <w:t xml:space="preserve"> </w:t>
      </w:r>
      <w:r w:rsidRPr="00C63D2D">
        <w:t>номенклатуру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цену</w:t>
      </w:r>
      <w:r w:rsidR="002328BB">
        <w:t xml:space="preserve"> </w:t>
      </w:r>
      <w:r w:rsidRPr="00C63D2D">
        <w:t>предлагаем</w:t>
      </w:r>
      <w:r w:rsidR="005F0D85" w:rsidRPr="00C63D2D">
        <w:t>ых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5F0D85" w:rsidRPr="00C63D2D">
        <w:t>товаров,</w:t>
      </w:r>
      <w:r w:rsidR="002328BB">
        <w:t xml:space="preserve"> </w:t>
      </w:r>
      <w:r w:rsidR="005F0D85" w:rsidRPr="00C63D2D">
        <w:t>работ,</w:t>
      </w:r>
      <w:r w:rsidR="002328BB">
        <w:t xml:space="preserve"> </w:t>
      </w:r>
      <w:r w:rsidR="005F0D85" w:rsidRPr="00C63D2D">
        <w:t>услуг</w:t>
      </w:r>
      <w:r w:rsidRPr="00C63D2D">
        <w:t>.</w:t>
      </w:r>
      <w:r w:rsidR="002328BB">
        <w:t xml:space="preserve"> </w:t>
      </w:r>
    </w:p>
    <w:p w:rsidR="00E01625" w:rsidRPr="00C63D2D" w:rsidRDefault="00E0162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40" w:name="_Ref317250737"/>
      <w:bookmarkStart w:id="41" w:name="_Ref266805430"/>
      <w:bookmarkStart w:id="42" w:name="_Ref125833092"/>
      <w:bookmarkStart w:id="43" w:name="_Ref297560912"/>
      <w:r w:rsidRPr="00C63D2D">
        <w:t>При</w:t>
      </w:r>
      <w:r w:rsidR="002328BB">
        <w:t xml:space="preserve"> </w:t>
      </w:r>
      <w:r w:rsidRPr="00C63D2D">
        <w:t>уточнении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организатором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допускается</w:t>
      </w:r>
      <w:r w:rsidR="002328BB">
        <w:t xml:space="preserve"> </w:t>
      </w:r>
      <w:r w:rsidRPr="00C63D2D">
        <w:t>создание</w:t>
      </w:r>
      <w:r w:rsidR="002328BB">
        <w:t xml:space="preserve"> </w:t>
      </w:r>
      <w:r w:rsidRPr="00C63D2D">
        <w:t>преимущественных</w:t>
      </w:r>
      <w:r w:rsidR="002328BB">
        <w:t xml:space="preserve"> </w:t>
      </w:r>
      <w:r w:rsidRPr="00C63D2D">
        <w:t>условий</w:t>
      </w:r>
      <w:r w:rsidR="002328BB">
        <w:t xml:space="preserve"> </w:t>
      </w:r>
      <w:r w:rsidRPr="00C63D2D">
        <w:t>участнику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нескольким</w:t>
      </w:r>
      <w:r w:rsidR="002328BB">
        <w:t xml:space="preserve"> </w:t>
      </w:r>
      <w:r w:rsidRPr="00C63D2D">
        <w:t>участникам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цен.</w:t>
      </w:r>
      <w:bookmarkEnd w:id="40"/>
      <w:r w:rsidR="002328BB">
        <w:t xml:space="preserve"> </w:t>
      </w:r>
      <w:r w:rsidRPr="00C63D2D">
        <w:t>Предусмотренные</w:t>
      </w:r>
      <w:r w:rsidR="002328BB">
        <w:t xml:space="preserve"> </w:t>
      </w:r>
      <w:r w:rsidRPr="00DC666F">
        <w:rPr>
          <w:u w:val="single"/>
        </w:rPr>
        <w:t>подпунктом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fldChar w:fldCharType="begin"/>
      </w:r>
      <w:r w:rsidRPr="00DC666F">
        <w:rPr>
          <w:u w:val="single"/>
        </w:rPr>
        <w:instrText xml:space="preserve"> REF _Ref352662928 \r \h </w:instrText>
      </w:r>
      <w:r w:rsidR="00E25B1F" w:rsidRPr="00DC666F">
        <w:rPr>
          <w:u w:val="single"/>
        </w:rPr>
        <w:instrText xml:space="preserve"> \* MERGEFORMAT </w:instrText>
      </w:r>
      <w:r w:rsidRPr="00DC666F">
        <w:rPr>
          <w:u w:val="single"/>
        </w:rPr>
      </w:r>
      <w:r w:rsidRPr="00DC666F">
        <w:rPr>
          <w:u w:val="single"/>
        </w:rPr>
        <w:fldChar w:fldCharType="separate"/>
      </w:r>
      <w:r w:rsidR="00A56CF8">
        <w:rPr>
          <w:u w:val="single"/>
        </w:rPr>
        <w:t>а)</w:t>
      </w:r>
      <w:r w:rsidRPr="00DC666F">
        <w:rPr>
          <w:u w:val="single"/>
        </w:rPr>
        <w:fldChar w:fldCharType="end"/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пункта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fldChar w:fldCharType="begin"/>
      </w:r>
      <w:r w:rsidRPr="00DC666F">
        <w:rPr>
          <w:u w:val="single"/>
        </w:rPr>
        <w:instrText xml:space="preserve"> REF _Ref317251555 \r \h </w:instrText>
      </w:r>
      <w:r w:rsidR="00E25B1F" w:rsidRPr="00DC666F">
        <w:rPr>
          <w:u w:val="single"/>
        </w:rPr>
        <w:instrText xml:space="preserve"> \* MERGEFORMAT </w:instrText>
      </w:r>
      <w:r w:rsidRPr="00DC666F">
        <w:rPr>
          <w:u w:val="single"/>
        </w:rPr>
      </w:r>
      <w:r w:rsidRPr="00DC666F">
        <w:rPr>
          <w:u w:val="single"/>
        </w:rPr>
        <w:fldChar w:fldCharType="separate"/>
      </w:r>
      <w:r w:rsidR="00A56CF8">
        <w:rPr>
          <w:u w:val="single"/>
        </w:rPr>
        <w:t>3.17</w:t>
      </w:r>
      <w:r w:rsidRPr="00DC666F">
        <w:rPr>
          <w:u w:val="single"/>
        </w:rPr>
        <w:fldChar w:fldCharType="end"/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Pr="00C63D2D">
        <w:t>могут</w:t>
      </w:r>
      <w:r w:rsidR="002328BB">
        <w:t xml:space="preserve"> </w:t>
      </w:r>
      <w:r w:rsidRPr="00C63D2D">
        <w:t>быть</w:t>
      </w:r>
      <w:r w:rsidR="002328BB">
        <w:t xml:space="preserve"> </w:t>
      </w:r>
      <w:r w:rsidRPr="00C63D2D">
        <w:t>запрошены</w:t>
      </w:r>
      <w:r w:rsidR="002328BB">
        <w:t xml:space="preserve"> </w:t>
      </w:r>
      <w:r w:rsidRPr="00C63D2D">
        <w:t>только</w:t>
      </w:r>
      <w:r w:rsidR="002328BB">
        <w:t xml:space="preserve"> </w:t>
      </w:r>
      <w:r w:rsidRPr="00C63D2D">
        <w:t>единожды</w:t>
      </w:r>
      <w:r w:rsidR="002328BB">
        <w:t xml:space="preserve"> </w:t>
      </w:r>
      <w:r w:rsidRPr="00C63D2D">
        <w:t>(в</w:t>
      </w:r>
      <w:r w:rsidR="002328BB">
        <w:t xml:space="preserve"> </w:t>
      </w:r>
      <w:r w:rsidRPr="00C63D2D">
        <w:t>отношении</w:t>
      </w:r>
      <w:r w:rsidR="002328BB">
        <w:t xml:space="preserve"> </w:t>
      </w:r>
      <w:r w:rsidRPr="00C63D2D">
        <w:t>каждого</w:t>
      </w:r>
      <w:r w:rsidR="002328BB">
        <w:t xml:space="preserve"> </w:t>
      </w:r>
      <w:r w:rsidRPr="00C63D2D">
        <w:t>из</w:t>
      </w:r>
      <w:r w:rsidR="002328BB">
        <w:t xml:space="preserve"> </w:t>
      </w:r>
      <w:r w:rsidRPr="00C63D2D">
        <w:t>документов),</w:t>
      </w:r>
      <w:r w:rsidR="002328BB">
        <w:t xml:space="preserve"> </w:t>
      </w:r>
      <w:r w:rsidRPr="00C63D2D">
        <w:t>кроме</w:t>
      </w:r>
      <w:r w:rsidR="002328BB">
        <w:t xml:space="preserve"> </w:t>
      </w:r>
      <w:r w:rsidRPr="00C63D2D">
        <w:t>документов,</w:t>
      </w:r>
      <w:r w:rsidR="002328BB">
        <w:t xml:space="preserve"> </w:t>
      </w:r>
      <w:r w:rsidRPr="00C63D2D">
        <w:t>подтверждающих</w:t>
      </w:r>
      <w:r w:rsidR="002328BB">
        <w:t xml:space="preserve"> </w:t>
      </w:r>
      <w:r w:rsidRPr="00C63D2D">
        <w:t>соответствие</w:t>
      </w:r>
      <w:r w:rsidR="002328BB">
        <w:t xml:space="preserve"> </w:t>
      </w:r>
      <w:r w:rsidRPr="00C63D2D">
        <w:t>требованиям,</w:t>
      </w:r>
      <w:r w:rsidR="002328BB">
        <w:t xml:space="preserve"> </w:t>
      </w:r>
      <w:r w:rsidRPr="00C63D2D">
        <w:t>установленным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основании</w:t>
      </w:r>
      <w:r w:rsidR="002328BB">
        <w:t xml:space="preserve"> </w:t>
      </w:r>
      <w:r w:rsidRPr="00C63D2D">
        <w:t>поручений</w:t>
      </w:r>
      <w:r w:rsidR="002328BB">
        <w:t xml:space="preserve"> </w:t>
      </w:r>
      <w:r w:rsidRPr="00C63D2D">
        <w:t>Правительства</w:t>
      </w:r>
      <w:r w:rsidR="002328BB">
        <w:t xml:space="preserve"> </w:t>
      </w:r>
      <w:r w:rsidRPr="00C63D2D">
        <w:t>Российской</w:t>
      </w:r>
      <w:r w:rsidR="002328BB">
        <w:t xml:space="preserve"> </w:t>
      </w:r>
      <w:r w:rsidRPr="00C63D2D">
        <w:t>Федерации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нормативных</w:t>
      </w:r>
      <w:r w:rsidR="002328BB">
        <w:t xml:space="preserve"> </w:t>
      </w:r>
      <w:r w:rsidRPr="00C63D2D">
        <w:t>правовых</w:t>
      </w:r>
      <w:r w:rsidR="002328BB">
        <w:t xml:space="preserve"> </w:t>
      </w:r>
      <w:r w:rsidRPr="00C63D2D">
        <w:t>актов</w:t>
      </w:r>
      <w:r w:rsidR="002328BB">
        <w:t xml:space="preserve"> </w:t>
      </w:r>
      <w:r w:rsidRPr="00C63D2D">
        <w:t>федеральных</w:t>
      </w:r>
      <w:r w:rsidR="002328BB">
        <w:t xml:space="preserve"> </w:t>
      </w:r>
      <w:r w:rsidRPr="00C63D2D">
        <w:t>органов</w:t>
      </w:r>
      <w:r w:rsidR="002328BB">
        <w:t xml:space="preserve"> </w:t>
      </w:r>
      <w:r w:rsidRPr="00C63D2D">
        <w:t>исполнительной</w:t>
      </w:r>
      <w:r w:rsidR="002328BB">
        <w:t xml:space="preserve"> </w:t>
      </w:r>
      <w:r w:rsidRPr="00C63D2D">
        <w:t>власти.</w:t>
      </w:r>
    </w:p>
    <w:p w:rsidR="00C87330" w:rsidRPr="00DC666F" w:rsidRDefault="001B1BB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З</w:t>
      </w:r>
      <w:r w:rsidR="002E77A5" w:rsidRPr="00C63D2D">
        <w:t>акупочная</w:t>
      </w:r>
      <w:r w:rsidR="002328BB">
        <w:t xml:space="preserve"> </w:t>
      </w:r>
      <w:r w:rsidR="002E77A5" w:rsidRPr="00DC666F">
        <w:t>комиссия</w:t>
      </w:r>
      <w:r w:rsidR="002328BB" w:rsidRPr="00DC666F">
        <w:t xml:space="preserve"> </w:t>
      </w:r>
      <w:r w:rsidR="002141CC" w:rsidRPr="00DC666F">
        <w:rPr>
          <w:i/>
        </w:rPr>
        <w:t>[в</w:t>
      </w:r>
      <w:r w:rsidR="002328BB" w:rsidRPr="00DC666F">
        <w:rPr>
          <w:i/>
        </w:rPr>
        <w:t xml:space="preserve"> </w:t>
      </w:r>
      <w:r w:rsidR="006376EB" w:rsidRPr="00DC666F">
        <w:rPr>
          <w:i/>
        </w:rPr>
        <w:t>отношении</w:t>
      </w:r>
      <w:r w:rsidR="002328BB" w:rsidRPr="00DC666F">
        <w:rPr>
          <w:i/>
        </w:rPr>
        <w:t xml:space="preserve"> </w:t>
      </w:r>
      <w:r w:rsidR="006376EB" w:rsidRPr="00DC666F">
        <w:rPr>
          <w:i/>
        </w:rPr>
        <w:t>рассматриваемого</w:t>
      </w:r>
      <w:r w:rsidR="002328BB" w:rsidRPr="00DC666F">
        <w:rPr>
          <w:i/>
        </w:rPr>
        <w:t xml:space="preserve"> </w:t>
      </w:r>
      <w:r w:rsidR="006376EB" w:rsidRPr="00DC666F">
        <w:rPr>
          <w:i/>
        </w:rPr>
        <w:t>лота]</w:t>
      </w:r>
      <w:r w:rsidR="002328BB" w:rsidRPr="00DC666F">
        <w:t xml:space="preserve"> </w:t>
      </w:r>
      <w:r w:rsidR="006376EB" w:rsidRPr="00DC666F">
        <w:t>на</w:t>
      </w:r>
      <w:r w:rsidR="002328BB" w:rsidRPr="00DC666F">
        <w:t xml:space="preserve"> </w:t>
      </w:r>
      <w:r w:rsidR="006376EB" w:rsidRPr="00DC666F">
        <w:t>своем</w:t>
      </w:r>
      <w:r w:rsidR="002328BB" w:rsidRPr="00DC666F">
        <w:t xml:space="preserve"> </w:t>
      </w:r>
      <w:r w:rsidR="006376EB" w:rsidRPr="00DC666F">
        <w:t>заседании</w:t>
      </w:r>
      <w:r w:rsidR="002328BB" w:rsidRPr="00DC666F">
        <w:t xml:space="preserve"> </w:t>
      </w:r>
      <w:r w:rsidR="006376EB" w:rsidRPr="00DC666F">
        <w:t>в</w:t>
      </w:r>
      <w:r w:rsidR="002328BB" w:rsidRPr="00DC666F">
        <w:t xml:space="preserve"> </w:t>
      </w:r>
      <w:r w:rsidR="006376EB" w:rsidRPr="00DC666F">
        <w:t>отношении</w:t>
      </w:r>
      <w:r w:rsidR="002328BB" w:rsidRPr="00DC666F">
        <w:t xml:space="preserve"> </w:t>
      </w:r>
      <w:r w:rsidR="006376EB" w:rsidRPr="00DC666F">
        <w:t>каждого</w:t>
      </w:r>
      <w:r w:rsidR="002328BB" w:rsidRPr="00DC666F">
        <w:t xml:space="preserve"> </w:t>
      </w:r>
      <w:r w:rsidR="006376EB" w:rsidRPr="00DC666F">
        <w:t>участника</w:t>
      </w:r>
      <w:r w:rsidR="002328BB" w:rsidRPr="00DC666F">
        <w:t xml:space="preserve"> </w:t>
      </w:r>
      <w:r w:rsidR="00466F9E" w:rsidRPr="00DC666F">
        <w:t>запроса</w:t>
      </w:r>
      <w:r w:rsidR="002328BB" w:rsidRPr="00DC666F">
        <w:t xml:space="preserve"> </w:t>
      </w:r>
      <w:r w:rsidR="00466F9E" w:rsidRPr="00DC666F">
        <w:t>цен</w:t>
      </w:r>
      <w:r w:rsidR="002328BB" w:rsidRPr="00DC666F">
        <w:t xml:space="preserve"> </w:t>
      </w:r>
      <w:r w:rsidR="006376EB" w:rsidRPr="00DC666F">
        <w:rPr>
          <w:i/>
        </w:rPr>
        <w:t>[данного</w:t>
      </w:r>
      <w:r w:rsidR="002328BB" w:rsidRPr="00DC666F">
        <w:rPr>
          <w:i/>
        </w:rPr>
        <w:t xml:space="preserve"> </w:t>
      </w:r>
      <w:r w:rsidR="006376EB" w:rsidRPr="00DC666F">
        <w:rPr>
          <w:i/>
        </w:rPr>
        <w:t>лота]</w:t>
      </w:r>
      <w:r w:rsidR="002328BB" w:rsidRPr="00DC666F">
        <w:rPr>
          <w:i/>
        </w:rPr>
        <w:t xml:space="preserve"> </w:t>
      </w:r>
      <w:r w:rsidR="006376EB" w:rsidRPr="00DC666F">
        <w:t>принимает</w:t>
      </w:r>
      <w:r w:rsidR="002328BB" w:rsidRPr="00DC666F">
        <w:t xml:space="preserve"> </w:t>
      </w:r>
      <w:r w:rsidR="006376EB" w:rsidRPr="00DC666F">
        <w:t>решение</w:t>
      </w:r>
      <w:r w:rsidR="002328BB" w:rsidRPr="00DC666F">
        <w:t xml:space="preserve"> </w:t>
      </w:r>
      <w:r w:rsidR="006376EB" w:rsidRPr="00DC666F">
        <w:t>о</w:t>
      </w:r>
      <w:r w:rsidR="002328BB" w:rsidRPr="00DC666F">
        <w:rPr>
          <w:lang w:val="ru-RU"/>
        </w:rPr>
        <w:t xml:space="preserve"> </w:t>
      </w:r>
      <w:r w:rsidR="006376EB" w:rsidRPr="00DC666F">
        <w:t>допуске</w:t>
      </w:r>
      <w:r w:rsidR="002328BB" w:rsidRPr="00DC666F">
        <w:t xml:space="preserve"> </w:t>
      </w:r>
      <w:r w:rsidR="006376EB" w:rsidRPr="00DC666F">
        <w:t>к</w:t>
      </w:r>
      <w:r w:rsidR="002328BB" w:rsidRPr="00DC666F">
        <w:t xml:space="preserve"> </w:t>
      </w:r>
      <w:r w:rsidR="006376EB" w:rsidRPr="00DC666F">
        <w:t>дальнейшему</w:t>
      </w:r>
      <w:r w:rsidR="002328BB" w:rsidRPr="00DC666F">
        <w:t xml:space="preserve"> </w:t>
      </w:r>
      <w:r w:rsidR="006376EB" w:rsidRPr="00DC666F">
        <w:t>участию</w:t>
      </w:r>
      <w:r w:rsidR="002328BB" w:rsidRPr="00DC666F">
        <w:t xml:space="preserve"> </w:t>
      </w:r>
      <w:r w:rsidR="006376EB" w:rsidRPr="00DC666F">
        <w:t>в</w:t>
      </w:r>
      <w:r w:rsidR="002328BB" w:rsidRPr="00DC666F">
        <w:t xml:space="preserve"> </w:t>
      </w:r>
      <w:r w:rsidR="004560F3" w:rsidRPr="00DC666F">
        <w:t>запросе</w:t>
      </w:r>
      <w:r w:rsidR="002328BB" w:rsidRPr="00DC666F">
        <w:t xml:space="preserve"> </w:t>
      </w:r>
      <w:r w:rsidR="004560F3" w:rsidRPr="00DC666F">
        <w:t>цен</w:t>
      </w:r>
      <w:r w:rsidR="006376EB" w:rsidRPr="00DC666F">
        <w:t>,</w:t>
      </w:r>
      <w:r w:rsidR="002328BB" w:rsidRPr="00DC666F">
        <w:t xml:space="preserve"> </w:t>
      </w:r>
      <w:r w:rsidR="006376EB" w:rsidRPr="00DC666F">
        <w:t>либо</w:t>
      </w:r>
      <w:r w:rsidR="002328BB" w:rsidRPr="00DC666F">
        <w:t xml:space="preserve"> </w:t>
      </w:r>
      <w:r w:rsidR="006376EB" w:rsidRPr="00DC666F">
        <w:t>об</w:t>
      </w:r>
      <w:r w:rsidR="002328BB" w:rsidRPr="00DC666F">
        <w:t xml:space="preserve"> </w:t>
      </w:r>
      <w:r w:rsidR="006376EB" w:rsidRPr="00DC666F">
        <w:t>отказе</w:t>
      </w:r>
      <w:r w:rsidR="002328BB" w:rsidRPr="00DC666F">
        <w:t xml:space="preserve"> </w:t>
      </w:r>
      <w:r w:rsidR="006376EB" w:rsidRPr="00DC666F">
        <w:t>в</w:t>
      </w:r>
      <w:r w:rsidR="002328BB" w:rsidRPr="00DC666F">
        <w:rPr>
          <w:lang w:val="ru-RU"/>
        </w:rPr>
        <w:t xml:space="preserve"> </w:t>
      </w:r>
      <w:r w:rsidR="006376EB" w:rsidRPr="00DC666F">
        <w:t>допуске</w:t>
      </w:r>
      <w:bookmarkEnd w:id="41"/>
      <w:r w:rsidR="002328BB" w:rsidRPr="00DC666F">
        <w:t xml:space="preserve"> </w:t>
      </w:r>
      <w:r w:rsidR="00266729" w:rsidRPr="00DC666F">
        <w:rPr>
          <w:i/>
        </w:rPr>
        <w:t>[в</w:t>
      </w:r>
      <w:r w:rsidR="002328BB" w:rsidRPr="00DC666F">
        <w:rPr>
          <w:i/>
        </w:rPr>
        <w:t xml:space="preserve"> </w:t>
      </w:r>
      <w:r w:rsidR="00266729" w:rsidRPr="00DC666F">
        <w:rPr>
          <w:i/>
        </w:rPr>
        <w:t>отношении</w:t>
      </w:r>
      <w:r w:rsidR="002328BB" w:rsidRPr="00DC666F">
        <w:rPr>
          <w:i/>
        </w:rPr>
        <w:t xml:space="preserve"> </w:t>
      </w:r>
      <w:r w:rsidR="00266729" w:rsidRPr="00DC666F">
        <w:rPr>
          <w:i/>
        </w:rPr>
        <w:t>данного</w:t>
      </w:r>
      <w:r w:rsidR="002328BB" w:rsidRPr="00DC666F">
        <w:rPr>
          <w:i/>
        </w:rPr>
        <w:t xml:space="preserve"> </w:t>
      </w:r>
      <w:r w:rsidR="00266729" w:rsidRPr="00DC666F">
        <w:rPr>
          <w:i/>
        </w:rPr>
        <w:t>лота]</w:t>
      </w:r>
      <w:r w:rsidR="006376EB" w:rsidRPr="00DC666F">
        <w:t>,</w:t>
      </w:r>
      <w:r w:rsidR="002328BB" w:rsidRPr="00DC666F">
        <w:t xml:space="preserve"> </w:t>
      </w:r>
      <w:r w:rsidR="006376EB" w:rsidRPr="00DC666F">
        <w:t>по</w:t>
      </w:r>
      <w:r w:rsidR="002328BB" w:rsidRPr="00DC666F">
        <w:rPr>
          <w:lang w:val="ru-RU"/>
        </w:rPr>
        <w:t xml:space="preserve"> </w:t>
      </w:r>
      <w:r w:rsidR="006376EB" w:rsidRPr="00DC666F">
        <w:t>следующим</w:t>
      </w:r>
      <w:r w:rsidR="002328BB" w:rsidRPr="00DC666F">
        <w:t xml:space="preserve"> </w:t>
      </w:r>
      <w:r w:rsidR="006376EB" w:rsidRPr="00DC666F">
        <w:t>основаниям:</w:t>
      </w:r>
      <w:bookmarkStart w:id="44" w:name="sub_1211"/>
      <w:bookmarkEnd w:id="42"/>
      <w:bookmarkEnd w:id="43"/>
    </w:p>
    <w:p w:rsidR="006376EB" w:rsidRPr="00795BC2" w:rsidRDefault="006376EB" w:rsidP="00B948B1">
      <w:pPr>
        <w:pStyle w:val="af2"/>
        <w:widowControl w:val="0"/>
        <w:numPr>
          <w:ilvl w:val="0"/>
          <w:numId w:val="1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bookmarkStart w:id="45" w:name="_Ref299324479"/>
      <w:r w:rsidRPr="00C63D2D">
        <w:t>несоответствие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составу</w:t>
      </w:r>
      <w:r w:rsidR="002328BB">
        <w:t xml:space="preserve"> </w:t>
      </w:r>
      <w:r w:rsidRPr="00C63D2D">
        <w:t>(за</w:t>
      </w:r>
      <w:r w:rsidR="002328BB">
        <w:t xml:space="preserve"> </w:t>
      </w:r>
      <w:r w:rsidRPr="00C63D2D">
        <w:t>исключением</w:t>
      </w:r>
      <w:r w:rsidR="002328BB">
        <w:t xml:space="preserve"> </w:t>
      </w:r>
      <w:r w:rsidRPr="00C63D2D">
        <w:t>случаев</w:t>
      </w:r>
      <w:r w:rsidR="002328BB">
        <w:t xml:space="preserve"> </w:t>
      </w:r>
      <w:r w:rsidRPr="00C63D2D">
        <w:t>непредставления</w:t>
      </w:r>
      <w:r w:rsidR="002328BB">
        <w:t xml:space="preserve"> </w:t>
      </w:r>
      <w:r w:rsidRPr="00C63D2D">
        <w:t>документов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сведений,</w:t>
      </w:r>
      <w:r w:rsidR="002328BB">
        <w:t xml:space="preserve"> </w:t>
      </w:r>
      <w:r w:rsidRPr="00C63D2D">
        <w:t>необходимых</w:t>
      </w:r>
      <w:r w:rsidR="002328BB">
        <w:t xml:space="preserve"> </w:t>
      </w:r>
      <w:r w:rsidRPr="00C63D2D">
        <w:t>исключительно</w:t>
      </w:r>
      <w:r w:rsidR="002328BB">
        <w:t xml:space="preserve"> </w:t>
      </w:r>
      <w:r w:rsidRPr="00C63D2D">
        <w:t>для</w:t>
      </w:r>
      <w:r w:rsidR="002328BB" w:rsidRPr="002328BB">
        <w:rPr>
          <w:lang w:val="ru-RU"/>
        </w:rPr>
        <w:t xml:space="preserve"> </w:t>
      </w:r>
      <w:r w:rsidRPr="00C63D2D">
        <w:t>целей</w:t>
      </w:r>
      <w:r w:rsidR="002328BB">
        <w:t xml:space="preserve"> </w:t>
      </w:r>
      <w:r w:rsidRPr="00C63D2D">
        <w:t>оценки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сопоставления</w:t>
      </w:r>
      <w:r w:rsidR="002328BB">
        <w:t xml:space="preserve"> </w:t>
      </w:r>
      <w:r w:rsidRPr="00C63D2D">
        <w:t>заявок,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это</w:t>
      </w:r>
      <w:r w:rsidR="002328BB">
        <w:t xml:space="preserve"> </w:t>
      </w:r>
      <w:r w:rsidRPr="00C63D2D">
        <w:t>было</w:t>
      </w:r>
      <w:r w:rsidR="002328BB">
        <w:t xml:space="preserve"> </w:t>
      </w:r>
      <w:r w:rsidRPr="00C63D2D">
        <w:t>предусмотрено</w:t>
      </w:r>
      <w:r w:rsidR="002328BB">
        <w:t xml:space="preserve"> </w:t>
      </w:r>
      <w:r w:rsidR="002E77A5" w:rsidRPr="00C63D2D">
        <w:t>документацией</w:t>
      </w:r>
      <w:r w:rsidR="002328BB">
        <w:t xml:space="preserve"> </w:t>
      </w:r>
      <w:r w:rsidR="002E77A5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),</w:t>
      </w:r>
      <w:r w:rsidR="002328BB">
        <w:t xml:space="preserve"> </w:t>
      </w:r>
      <w:r w:rsidRPr="00C63D2D">
        <w:t>содержанию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795BC2">
        <w:t>оформлению</w:t>
      </w:r>
      <w:bookmarkEnd w:id="45"/>
      <w:r w:rsidR="002328BB" w:rsidRPr="00795BC2">
        <w:rPr>
          <w:lang w:val="ru-RU"/>
        </w:rPr>
        <w:t xml:space="preserve"> </w:t>
      </w:r>
      <w:r w:rsidR="00EB1F47" w:rsidRPr="00795BC2">
        <w:rPr>
          <w:i/>
        </w:rPr>
        <w:t>[в</w:t>
      </w:r>
      <w:r w:rsidR="002328BB" w:rsidRPr="00795BC2">
        <w:rPr>
          <w:i/>
          <w:lang w:val="ru-RU"/>
        </w:rPr>
        <w:t xml:space="preserve"> </w:t>
      </w:r>
      <w:r w:rsidR="00EB1F47" w:rsidRPr="00795BC2">
        <w:rPr>
          <w:i/>
        </w:rPr>
        <w:t>отношении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рассматриваемого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лота]</w:t>
      </w:r>
      <w:r w:rsidR="00EB1F47" w:rsidRPr="00795BC2">
        <w:rPr>
          <w:lang w:val="ru-RU"/>
        </w:rPr>
        <w:t>,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EB1F47" w:rsidRPr="00795BC2">
        <w:t>том</w:t>
      </w:r>
      <w:r w:rsidR="002328BB" w:rsidRPr="00795BC2">
        <w:t xml:space="preserve"> </w:t>
      </w:r>
      <w:r w:rsidR="00EB1F47" w:rsidRPr="00795BC2">
        <w:t>числе</w:t>
      </w:r>
      <w:r w:rsidR="002328BB" w:rsidRPr="00795BC2">
        <w:t xml:space="preserve"> </w:t>
      </w:r>
      <w:r w:rsidR="00EB1F47" w:rsidRPr="00795BC2">
        <w:t>представленного</w:t>
      </w:r>
      <w:r w:rsidR="002328BB" w:rsidRPr="00795BC2">
        <w:t xml:space="preserve"> </w:t>
      </w:r>
      <w:r w:rsidR="00EB1F47" w:rsidRPr="00795BC2">
        <w:t>технического</w:t>
      </w:r>
      <w:r w:rsidR="002328BB" w:rsidRPr="00795BC2">
        <w:t xml:space="preserve"> </w:t>
      </w:r>
      <w:r w:rsidR="00EB1F47" w:rsidRPr="00795BC2">
        <w:t>предложения,</w:t>
      </w:r>
      <w:r w:rsidR="002328BB" w:rsidRPr="00795BC2">
        <w:t xml:space="preserve"> </w:t>
      </w:r>
      <w:r w:rsidR="00EB1F47" w:rsidRPr="00795BC2">
        <w:t>наличие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EB1F47" w:rsidRPr="00795BC2">
        <w:t>такой</w:t>
      </w:r>
      <w:r w:rsidR="002328BB" w:rsidRPr="00795BC2">
        <w:t xml:space="preserve"> </w:t>
      </w:r>
      <w:r w:rsidR="00EB1F47" w:rsidRPr="00795BC2">
        <w:t>заявке</w:t>
      </w:r>
      <w:r w:rsidR="002328BB" w:rsidRPr="00795BC2">
        <w:t xml:space="preserve"> </w:t>
      </w:r>
      <w:r w:rsidR="00EB1F47" w:rsidRPr="00795BC2">
        <w:t>предложения</w:t>
      </w:r>
      <w:r w:rsidR="002328BB" w:rsidRPr="00795BC2">
        <w:t xml:space="preserve"> </w:t>
      </w:r>
      <w:r w:rsidR="00EB1F47" w:rsidRPr="00795BC2">
        <w:t>о</w:t>
      </w:r>
      <w:r w:rsidR="002328BB" w:rsidRPr="00795BC2">
        <w:t xml:space="preserve"> </w:t>
      </w:r>
      <w:r w:rsidR="00EB1F47" w:rsidRPr="00795BC2">
        <w:t>цене</w:t>
      </w:r>
      <w:r w:rsidR="002328BB" w:rsidRPr="00795BC2">
        <w:t xml:space="preserve"> </w:t>
      </w:r>
      <w:r w:rsidR="00EB1F47" w:rsidRPr="00795BC2">
        <w:t>договора,</w:t>
      </w:r>
      <w:r w:rsidR="002328BB" w:rsidRPr="00795BC2">
        <w:t xml:space="preserve"> </w:t>
      </w:r>
      <w:r w:rsidR="00EB1F47" w:rsidRPr="00795BC2">
        <w:t>превышающей</w:t>
      </w:r>
      <w:r w:rsidR="002328BB" w:rsidRPr="00795BC2">
        <w:t xml:space="preserve"> </w:t>
      </w:r>
      <w:r w:rsidR="00EB1F47" w:rsidRPr="00795BC2">
        <w:t>начальную</w:t>
      </w:r>
      <w:r w:rsidR="002328BB" w:rsidRPr="00795BC2">
        <w:t xml:space="preserve"> </w:t>
      </w:r>
      <w:r w:rsidR="00EB1F47" w:rsidRPr="00795BC2">
        <w:t>(максимальную)</w:t>
      </w:r>
      <w:r w:rsidR="002328BB" w:rsidRPr="00795BC2">
        <w:t xml:space="preserve"> </w:t>
      </w:r>
      <w:r w:rsidR="00EB1F47" w:rsidRPr="00795BC2">
        <w:t>цену</w:t>
      </w:r>
      <w:r w:rsidR="002328BB" w:rsidRPr="00795BC2">
        <w:t xml:space="preserve"> </w:t>
      </w:r>
      <w:r w:rsidR="00EB1F47" w:rsidRPr="00795BC2">
        <w:t>договора</w:t>
      </w:r>
      <w:r w:rsidR="002328BB" w:rsidRPr="00795BC2">
        <w:t xml:space="preserve"> </w:t>
      </w:r>
      <w:r w:rsidR="00EB1F47" w:rsidRPr="00795BC2">
        <w:rPr>
          <w:i/>
        </w:rPr>
        <w:t>[цену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лота]</w:t>
      </w:r>
      <w:r w:rsidR="00EB1F47" w:rsidRPr="00795BC2">
        <w:t>,</w:t>
      </w:r>
      <w:r w:rsidR="002328BB" w:rsidRPr="00795BC2">
        <w:t xml:space="preserve"> </w:t>
      </w:r>
      <w:r w:rsidR="00EB1F47" w:rsidRPr="00795BC2">
        <w:t>начальную</w:t>
      </w:r>
      <w:r w:rsidR="002328BB" w:rsidRPr="00795BC2">
        <w:t xml:space="preserve"> </w:t>
      </w:r>
      <w:r w:rsidR="00EB1F47" w:rsidRPr="00795BC2">
        <w:t>(максимальную)</w:t>
      </w:r>
      <w:r w:rsidR="002328BB" w:rsidRPr="00795BC2">
        <w:t xml:space="preserve"> </w:t>
      </w:r>
      <w:r w:rsidR="00EB1F47" w:rsidRPr="00795BC2">
        <w:t>цену</w:t>
      </w:r>
      <w:r w:rsidR="002328BB" w:rsidRPr="00795BC2">
        <w:t xml:space="preserve"> </w:t>
      </w:r>
      <w:r w:rsidR="00EB1F47" w:rsidRPr="00795BC2">
        <w:t>единицы</w:t>
      </w:r>
      <w:r w:rsidR="002328BB" w:rsidRPr="00795BC2">
        <w:t xml:space="preserve"> </w:t>
      </w:r>
      <w:r w:rsidR="00EB1F47" w:rsidRPr="00795BC2">
        <w:t>товара,</w:t>
      </w:r>
      <w:r w:rsidR="002328BB" w:rsidRPr="00795BC2">
        <w:t xml:space="preserve"> </w:t>
      </w:r>
      <w:r w:rsidR="00EB1F47" w:rsidRPr="00795BC2">
        <w:t>услуги,</w:t>
      </w:r>
      <w:r w:rsidR="002328BB" w:rsidRPr="00795BC2">
        <w:t xml:space="preserve"> </w:t>
      </w:r>
      <w:r w:rsidR="00EB1F47" w:rsidRPr="00795BC2">
        <w:t>работы,</w:t>
      </w:r>
      <w:r w:rsidR="002328BB" w:rsidRPr="00795BC2">
        <w:t xml:space="preserve"> </w:t>
      </w:r>
      <w:r w:rsidR="00EB1F47" w:rsidRPr="00795BC2">
        <w:t>срока</w:t>
      </w:r>
      <w:r w:rsidR="002328BB" w:rsidRPr="00795BC2">
        <w:t xml:space="preserve"> </w:t>
      </w:r>
      <w:r w:rsidR="00EB1F47" w:rsidRPr="00795BC2">
        <w:rPr>
          <w:i/>
        </w:rPr>
        <w:t>поставки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товара,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выполнения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работ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или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оказания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услуг</w:t>
      </w:r>
      <w:r w:rsidR="00EB1F47" w:rsidRPr="00795BC2">
        <w:t>.</w:t>
      </w:r>
      <w:r w:rsidR="002328BB" w:rsidRPr="00795BC2">
        <w:t xml:space="preserve"> </w:t>
      </w:r>
      <w:r w:rsidR="00EB1F47" w:rsidRPr="00795BC2">
        <w:t>Если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EB1F47" w:rsidRPr="00795BC2">
        <w:t>заявке</w:t>
      </w:r>
      <w:r w:rsidR="002328BB" w:rsidRPr="00795BC2">
        <w:t xml:space="preserve"> </w:t>
      </w:r>
      <w:r w:rsidR="00EB1F47" w:rsidRPr="00795BC2">
        <w:t>на</w:t>
      </w:r>
      <w:r w:rsidR="002328BB" w:rsidRPr="00795BC2">
        <w:rPr>
          <w:lang w:val="ru-RU"/>
        </w:rPr>
        <w:t xml:space="preserve"> </w:t>
      </w:r>
      <w:r w:rsidR="00EB1F47" w:rsidRPr="00795BC2">
        <w:lastRenderedPageBreak/>
        <w:t>участие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4560F3" w:rsidRPr="00795BC2">
        <w:t>запросе</w:t>
      </w:r>
      <w:r w:rsidR="002328BB" w:rsidRPr="00795BC2">
        <w:t xml:space="preserve"> </w:t>
      </w:r>
      <w:r w:rsidR="004560F3" w:rsidRPr="00795BC2">
        <w:t>цен</w:t>
      </w:r>
      <w:r w:rsidR="002328BB" w:rsidRPr="00795BC2">
        <w:t xml:space="preserve"> </w:t>
      </w:r>
      <w:r w:rsidR="00EB1F47" w:rsidRPr="00795BC2">
        <w:t>указан</w:t>
      </w:r>
      <w:r w:rsidR="002328BB" w:rsidRPr="00795BC2">
        <w:t xml:space="preserve"> </w:t>
      </w:r>
      <w:r w:rsidR="00EB1F47" w:rsidRPr="00795BC2">
        <w:t>срок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EB1F47" w:rsidRPr="00795BC2">
        <w:t>периодах</w:t>
      </w:r>
      <w:r w:rsidR="002328BB" w:rsidRPr="00795BC2">
        <w:t xml:space="preserve"> </w:t>
      </w:r>
      <w:r w:rsidR="00EB1F47" w:rsidRPr="00795BC2">
        <w:t>(дни,</w:t>
      </w:r>
      <w:r w:rsidR="002328BB" w:rsidRPr="00795BC2">
        <w:t xml:space="preserve"> </w:t>
      </w:r>
      <w:r w:rsidR="00EB1F47" w:rsidRPr="00795BC2">
        <w:t>недели,</w:t>
      </w:r>
      <w:r w:rsidR="002328BB" w:rsidRPr="00795BC2">
        <w:t xml:space="preserve"> </w:t>
      </w:r>
      <w:r w:rsidR="00EB1F47" w:rsidRPr="00795BC2">
        <w:t>месяцы),</w:t>
      </w:r>
      <w:r w:rsidR="002328BB" w:rsidRPr="00795BC2">
        <w:t xml:space="preserve"> </w:t>
      </w:r>
      <w:r w:rsidR="00EB1F47" w:rsidRPr="00795BC2">
        <w:t>а</w:t>
      </w:r>
      <w:r w:rsidR="002328BB" w:rsidRPr="00795BC2">
        <w:rPr>
          <w:lang w:val="ru-RU"/>
        </w:rPr>
        <w:t xml:space="preserve"> </w:t>
      </w:r>
      <w:r w:rsidR="00EB1F47" w:rsidRPr="00795BC2">
        <w:t>в</w:t>
      </w:r>
      <w:r w:rsidR="002328BB" w:rsidRPr="00795BC2">
        <w:rPr>
          <w:lang w:val="ru-RU"/>
        </w:rPr>
        <w:t xml:space="preserve"> </w:t>
      </w:r>
      <w:r w:rsidR="00EB1F47" w:rsidRPr="00795BC2">
        <w:t>извещении</w:t>
      </w:r>
      <w:r w:rsidR="002328BB" w:rsidRPr="00795BC2">
        <w:t xml:space="preserve"> </w:t>
      </w:r>
      <w:r w:rsidR="00EB1F47" w:rsidRPr="00795BC2">
        <w:t>о</w:t>
      </w:r>
      <w:r w:rsidR="002328BB" w:rsidRPr="00795BC2">
        <w:rPr>
          <w:lang w:val="ru-RU"/>
        </w:rPr>
        <w:t xml:space="preserve"> </w:t>
      </w:r>
      <w:r w:rsidR="00EB1F47" w:rsidRPr="00795BC2">
        <w:t>проведении</w:t>
      </w:r>
      <w:r w:rsidR="002328BB" w:rsidRPr="00795BC2">
        <w:t xml:space="preserve"> </w:t>
      </w:r>
      <w:r w:rsidR="00466F9E" w:rsidRPr="00795BC2">
        <w:t>запроса</w:t>
      </w:r>
      <w:r w:rsidR="002328BB" w:rsidRPr="00795BC2">
        <w:t xml:space="preserve"> </w:t>
      </w:r>
      <w:r w:rsidR="00466F9E" w:rsidRPr="00795BC2">
        <w:t>цен</w:t>
      </w:r>
      <w:r w:rsidR="002328BB" w:rsidRPr="00795BC2">
        <w:t xml:space="preserve"> </w:t>
      </w:r>
      <w:r w:rsidR="00EB1F47" w:rsidRPr="00795BC2">
        <w:t>и</w:t>
      </w:r>
      <w:r w:rsidR="002328BB" w:rsidRPr="00795BC2">
        <w:t xml:space="preserve"> </w:t>
      </w:r>
      <w:r w:rsidR="00EB1F47" w:rsidRPr="00795BC2">
        <w:rPr>
          <w:u w:val="single"/>
        </w:rPr>
        <w:t>пункте</w:t>
      </w:r>
      <w:r w:rsidR="002328BB" w:rsidRPr="00795BC2">
        <w:rPr>
          <w:u w:val="single"/>
          <w:lang w:val="ru-RU"/>
        </w:rPr>
        <w:t xml:space="preserve"> </w:t>
      </w:r>
      <w:r w:rsidR="00806D8D" w:rsidRPr="00795BC2">
        <w:rPr>
          <w:u w:val="single"/>
          <w:lang w:val="ru-RU"/>
        </w:rPr>
        <w:fldChar w:fldCharType="begin"/>
      </w:r>
      <w:r w:rsidR="00806D8D" w:rsidRPr="00795BC2">
        <w:rPr>
          <w:u w:val="single"/>
          <w:lang w:val="ru-RU"/>
        </w:rPr>
        <w:instrText xml:space="preserve"> REF _Ref317250598 \r \h </w:instrText>
      </w:r>
      <w:r w:rsidR="00A74E17" w:rsidRPr="00795BC2">
        <w:rPr>
          <w:u w:val="single"/>
          <w:lang w:val="ru-RU"/>
        </w:rPr>
        <w:instrText xml:space="preserve"> \* MERGEFORMAT </w:instrText>
      </w:r>
      <w:r w:rsidR="00806D8D" w:rsidRPr="00795BC2">
        <w:rPr>
          <w:u w:val="single"/>
          <w:lang w:val="ru-RU"/>
        </w:rPr>
      </w:r>
      <w:r w:rsidR="00806D8D" w:rsidRPr="00795BC2">
        <w:rPr>
          <w:u w:val="single"/>
          <w:lang w:val="ru-RU"/>
        </w:rPr>
        <w:fldChar w:fldCharType="separate"/>
      </w:r>
      <w:r w:rsidR="00A56CF8">
        <w:rPr>
          <w:u w:val="single"/>
          <w:lang w:val="ru-RU"/>
        </w:rPr>
        <w:t>3</w:t>
      </w:r>
      <w:r w:rsidR="00806D8D" w:rsidRPr="00795BC2">
        <w:rPr>
          <w:u w:val="single"/>
          <w:lang w:val="ru-RU"/>
        </w:rPr>
        <w:fldChar w:fldCharType="end"/>
      </w:r>
      <w:r w:rsidR="002328BB" w:rsidRPr="00795BC2">
        <w:rPr>
          <w:u w:val="single"/>
        </w:rPr>
        <w:t xml:space="preserve"> </w:t>
      </w:r>
      <w:r w:rsidR="00EB1F47" w:rsidRPr="00795BC2">
        <w:rPr>
          <w:u w:val="single"/>
        </w:rPr>
        <w:t>раздела</w:t>
      </w:r>
      <w:r w:rsidR="002328BB" w:rsidRPr="00795BC2">
        <w:rPr>
          <w:u w:val="single"/>
          <w:lang w:val="ru-RU"/>
        </w:rPr>
        <w:t xml:space="preserve"> </w:t>
      </w:r>
      <w:r w:rsidR="00806D8D" w:rsidRPr="00795BC2">
        <w:rPr>
          <w:u w:val="single"/>
          <w:lang w:val="ru-RU"/>
        </w:rPr>
        <w:fldChar w:fldCharType="begin"/>
      </w:r>
      <w:r w:rsidR="00806D8D" w:rsidRPr="00795BC2">
        <w:rPr>
          <w:u w:val="single"/>
          <w:lang w:val="ru-RU"/>
        </w:rPr>
        <w:instrText xml:space="preserve"> REF _Ref317254587 \r \h </w:instrText>
      </w:r>
      <w:r w:rsidR="00A74E17" w:rsidRPr="00795BC2">
        <w:rPr>
          <w:u w:val="single"/>
          <w:lang w:val="ru-RU"/>
        </w:rPr>
        <w:instrText xml:space="preserve"> \* MERGEFORMAT </w:instrText>
      </w:r>
      <w:r w:rsidR="00806D8D" w:rsidRPr="00795BC2">
        <w:rPr>
          <w:u w:val="single"/>
          <w:lang w:val="ru-RU"/>
        </w:rPr>
      </w:r>
      <w:r w:rsidR="00806D8D" w:rsidRPr="00795BC2">
        <w:rPr>
          <w:u w:val="single"/>
          <w:lang w:val="ru-RU"/>
        </w:rPr>
        <w:fldChar w:fldCharType="separate"/>
      </w:r>
      <w:r w:rsidR="00A56CF8">
        <w:rPr>
          <w:u w:val="single"/>
          <w:lang w:val="ru-RU"/>
        </w:rPr>
        <w:t>4</w:t>
      </w:r>
      <w:r w:rsidR="00806D8D" w:rsidRPr="00795BC2">
        <w:rPr>
          <w:u w:val="single"/>
          <w:lang w:val="ru-RU"/>
        </w:rPr>
        <w:fldChar w:fldCharType="end"/>
      </w:r>
      <w:r w:rsidR="002328BB" w:rsidRPr="00795BC2">
        <w:rPr>
          <w:u w:val="single"/>
        </w:rPr>
        <w:t xml:space="preserve"> </w:t>
      </w:r>
      <w:r w:rsidR="00EB1F47" w:rsidRPr="00795BC2">
        <w:rPr>
          <w:u w:val="single"/>
        </w:rPr>
        <w:t>«Информационная</w:t>
      </w:r>
      <w:r w:rsidR="002328BB" w:rsidRPr="00795BC2">
        <w:rPr>
          <w:u w:val="single"/>
        </w:rPr>
        <w:t xml:space="preserve"> </w:t>
      </w:r>
      <w:r w:rsidR="00EB1F47" w:rsidRPr="00795BC2">
        <w:rPr>
          <w:u w:val="single"/>
        </w:rPr>
        <w:t>карта</w:t>
      </w:r>
      <w:r w:rsidR="002328BB" w:rsidRPr="00795BC2">
        <w:rPr>
          <w:u w:val="single"/>
        </w:rPr>
        <w:t xml:space="preserve"> </w:t>
      </w:r>
      <w:r w:rsidR="00466F9E" w:rsidRPr="00795BC2">
        <w:rPr>
          <w:u w:val="single"/>
        </w:rPr>
        <w:t>запроса</w:t>
      </w:r>
      <w:r w:rsidR="002328BB" w:rsidRPr="00795BC2">
        <w:rPr>
          <w:u w:val="single"/>
        </w:rPr>
        <w:t xml:space="preserve"> </w:t>
      </w:r>
      <w:r w:rsidR="00466F9E" w:rsidRPr="00795BC2">
        <w:rPr>
          <w:u w:val="single"/>
        </w:rPr>
        <w:t>цен</w:t>
      </w:r>
      <w:r w:rsidR="00EB1F47" w:rsidRPr="00795BC2">
        <w:rPr>
          <w:u w:val="single"/>
        </w:rPr>
        <w:t>»</w:t>
      </w:r>
      <w:r w:rsidR="002328BB" w:rsidRPr="00795BC2">
        <w:t xml:space="preserve"> </w:t>
      </w:r>
      <w:r w:rsidR="00EB1F47" w:rsidRPr="00795BC2">
        <w:t>установлена</w:t>
      </w:r>
      <w:r w:rsidR="002328BB" w:rsidRPr="00795BC2">
        <w:t xml:space="preserve"> </w:t>
      </w:r>
      <w:r w:rsidR="00EB1F47" w:rsidRPr="00795BC2">
        <w:t>календарная</w:t>
      </w:r>
      <w:r w:rsidR="002328BB" w:rsidRPr="00795BC2">
        <w:t xml:space="preserve"> </w:t>
      </w:r>
      <w:r w:rsidR="00EB1F47" w:rsidRPr="00795BC2">
        <w:t>дата,</w:t>
      </w:r>
      <w:r w:rsidR="002328BB" w:rsidRPr="00795BC2">
        <w:t xml:space="preserve"> </w:t>
      </w:r>
      <w:r w:rsidR="00EB1F47" w:rsidRPr="00795BC2">
        <w:t>то</w:t>
      </w:r>
      <w:r w:rsidR="002328BB" w:rsidRPr="00795BC2">
        <w:t xml:space="preserve"> </w:t>
      </w:r>
      <w:r w:rsidR="00EB1F47" w:rsidRPr="00795BC2">
        <w:t>для</w:t>
      </w:r>
      <w:r w:rsidR="002328BB" w:rsidRPr="00795BC2">
        <w:t xml:space="preserve"> </w:t>
      </w:r>
      <w:r w:rsidR="00EB1F47" w:rsidRPr="00795BC2">
        <w:t>исчисления</w:t>
      </w:r>
      <w:r w:rsidR="002328BB" w:rsidRPr="00795BC2">
        <w:t xml:space="preserve"> </w:t>
      </w:r>
      <w:r w:rsidR="00EB1F47" w:rsidRPr="00795BC2">
        <w:t>соответствия</w:t>
      </w:r>
      <w:r w:rsidR="002328BB" w:rsidRPr="00795BC2">
        <w:t xml:space="preserve"> </w:t>
      </w:r>
      <w:r w:rsidR="00EB1F47" w:rsidRPr="00795BC2">
        <w:t>заявки</w:t>
      </w:r>
      <w:r w:rsidR="002328BB" w:rsidRPr="00795BC2">
        <w:t xml:space="preserve"> </w:t>
      </w:r>
      <w:r w:rsidR="00EB1F47" w:rsidRPr="00795BC2">
        <w:t>на</w:t>
      </w:r>
      <w:r w:rsidR="002328BB" w:rsidRPr="00795BC2">
        <w:t xml:space="preserve"> </w:t>
      </w:r>
      <w:r w:rsidR="00EB1F47" w:rsidRPr="00795BC2">
        <w:t>участие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4560F3" w:rsidRPr="00795BC2">
        <w:t>запросе</w:t>
      </w:r>
      <w:r w:rsidR="002328BB" w:rsidRPr="00795BC2">
        <w:t xml:space="preserve"> </w:t>
      </w:r>
      <w:r w:rsidR="004560F3" w:rsidRPr="00795BC2">
        <w:t>цен</w:t>
      </w:r>
      <w:r w:rsidR="002328BB" w:rsidRPr="00795BC2">
        <w:t xml:space="preserve"> </w:t>
      </w:r>
      <w:r w:rsidR="00EB1F47" w:rsidRPr="00795BC2">
        <w:t>требуемым</w:t>
      </w:r>
      <w:r w:rsidR="002328BB" w:rsidRPr="00795BC2">
        <w:t xml:space="preserve"> </w:t>
      </w:r>
      <w:r w:rsidR="00EB1F47" w:rsidRPr="00795BC2">
        <w:t>срокам,</w:t>
      </w:r>
      <w:r w:rsidR="002328BB" w:rsidRPr="00795BC2">
        <w:t xml:space="preserve"> </w:t>
      </w:r>
      <w:r w:rsidR="00EB1F47" w:rsidRPr="00795BC2">
        <w:t>предлагаемый</w:t>
      </w:r>
      <w:r w:rsidR="002328BB" w:rsidRPr="00795BC2">
        <w:t xml:space="preserve"> </w:t>
      </w:r>
      <w:r w:rsidR="00EB1F47" w:rsidRPr="00795BC2">
        <w:t>период</w:t>
      </w:r>
      <w:r w:rsidR="002328BB" w:rsidRPr="00795BC2">
        <w:t xml:space="preserve"> </w:t>
      </w:r>
      <w:r w:rsidR="00EB1F47" w:rsidRPr="00795BC2">
        <w:rPr>
          <w:i/>
        </w:rPr>
        <w:t>поставки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товара,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выполнения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работ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или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оказания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услуг</w:t>
      </w:r>
      <w:r w:rsidR="002328BB" w:rsidRPr="00795BC2">
        <w:t xml:space="preserve"> </w:t>
      </w:r>
      <w:r w:rsidR="00EB1F47" w:rsidRPr="00795BC2">
        <w:t>отсчитывается</w:t>
      </w:r>
      <w:r w:rsidR="002328BB" w:rsidRPr="00795BC2">
        <w:t xml:space="preserve"> </w:t>
      </w:r>
      <w:r w:rsidR="00EB1F47" w:rsidRPr="00795BC2">
        <w:t>от</w:t>
      </w:r>
      <w:r w:rsidR="002328BB" w:rsidRPr="00795BC2">
        <w:t xml:space="preserve"> </w:t>
      </w:r>
      <w:r w:rsidR="00EB1F47" w:rsidRPr="00795BC2">
        <w:t>предполагаемой</w:t>
      </w:r>
      <w:r w:rsidR="002328BB" w:rsidRPr="00795BC2">
        <w:t xml:space="preserve"> </w:t>
      </w:r>
      <w:r w:rsidR="00EB1F47" w:rsidRPr="00795BC2">
        <w:t>даты</w:t>
      </w:r>
      <w:r w:rsidR="002328BB" w:rsidRPr="00795BC2">
        <w:t xml:space="preserve"> </w:t>
      </w:r>
      <w:r w:rsidR="00EB1F47" w:rsidRPr="00795BC2">
        <w:t>заключения</w:t>
      </w:r>
      <w:r w:rsidR="002328BB" w:rsidRPr="00795BC2">
        <w:t xml:space="preserve"> </w:t>
      </w:r>
      <w:r w:rsidR="00EB1F47" w:rsidRPr="00795BC2">
        <w:t>договора,</w:t>
      </w:r>
      <w:r w:rsidR="002328BB" w:rsidRPr="00795BC2">
        <w:t xml:space="preserve"> </w:t>
      </w:r>
      <w:r w:rsidR="00EB1F47" w:rsidRPr="00795BC2">
        <w:t>рассчитываемой</w:t>
      </w:r>
      <w:r w:rsidR="002328BB" w:rsidRPr="00795BC2">
        <w:t xml:space="preserve"> </w:t>
      </w:r>
      <w:r w:rsidR="00EB1F47" w:rsidRPr="00795BC2">
        <w:t>в</w:t>
      </w:r>
      <w:r w:rsidR="002328BB" w:rsidRPr="00795BC2">
        <w:rPr>
          <w:lang w:val="ru-RU"/>
        </w:rPr>
        <w:t xml:space="preserve"> </w:t>
      </w:r>
      <w:r w:rsidR="00EB1F47" w:rsidRPr="00795BC2">
        <w:t>соответствии</w:t>
      </w:r>
      <w:r w:rsidR="002328BB" w:rsidRPr="00795BC2">
        <w:t xml:space="preserve"> </w:t>
      </w:r>
      <w:r w:rsidR="00EB1F47" w:rsidRPr="00795BC2">
        <w:t>с</w:t>
      </w:r>
      <w:r w:rsidR="002328BB" w:rsidRPr="00795BC2">
        <w:t xml:space="preserve"> </w:t>
      </w:r>
      <w:r w:rsidR="00EB1F47" w:rsidRPr="00795BC2">
        <w:t>датой</w:t>
      </w:r>
      <w:r w:rsidR="002328BB" w:rsidRPr="00795BC2">
        <w:t xml:space="preserve"> </w:t>
      </w:r>
      <w:r w:rsidR="00EB1F47" w:rsidRPr="00795BC2">
        <w:rPr>
          <w:bCs/>
        </w:rPr>
        <w:t>подведения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итогов</w:t>
      </w:r>
      <w:r w:rsidR="002328BB" w:rsidRPr="00795BC2">
        <w:rPr>
          <w:bCs/>
        </w:rPr>
        <w:t xml:space="preserve"> </w:t>
      </w:r>
      <w:r w:rsidR="00466F9E" w:rsidRPr="00795BC2">
        <w:rPr>
          <w:bCs/>
        </w:rPr>
        <w:t>запроса</w:t>
      </w:r>
      <w:r w:rsidR="002328BB" w:rsidRPr="00795BC2">
        <w:rPr>
          <w:bCs/>
        </w:rPr>
        <w:t xml:space="preserve"> </w:t>
      </w:r>
      <w:r w:rsidR="00466F9E" w:rsidRPr="00795BC2">
        <w:rPr>
          <w:bCs/>
        </w:rPr>
        <w:t>цен</w:t>
      </w:r>
      <w:r w:rsidR="00EB1F47" w:rsidRPr="00795BC2">
        <w:rPr>
          <w:bCs/>
        </w:rPr>
        <w:t>,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указанной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в</w:t>
      </w:r>
      <w:r w:rsidR="002328BB" w:rsidRPr="00795BC2">
        <w:rPr>
          <w:bCs/>
          <w:lang w:val="ru-RU"/>
        </w:rPr>
        <w:t xml:space="preserve"> </w:t>
      </w:r>
      <w:r w:rsidR="00EB1F47" w:rsidRPr="00795BC2">
        <w:rPr>
          <w:bCs/>
        </w:rPr>
        <w:t>извещении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о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проведении</w:t>
      </w:r>
      <w:r w:rsidR="002328BB" w:rsidRPr="00795BC2">
        <w:rPr>
          <w:bCs/>
        </w:rPr>
        <w:t xml:space="preserve"> </w:t>
      </w:r>
      <w:r w:rsidR="00466F9E" w:rsidRPr="00795BC2">
        <w:rPr>
          <w:bCs/>
        </w:rPr>
        <w:t>запроса</w:t>
      </w:r>
      <w:r w:rsidR="002328BB" w:rsidRPr="00795BC2">
        <w:rPr>
          <w:bCs/>
        </w:rPr>
        <w:t xml:space="preserve"> </w:t>
      </w:r>
      <w:r w:rsidR="00466F9E" w:rsidRPr="00795BC2">
        <w:rPr>
          <w:bCs/>
        </w:rPr>
        <w:t>цен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и</w:t>
      </w:r>
      <w:r w:rsidR="002328BB" w:rsidRPr="00795BC2">
        <w:rPr>
          <w:bCs/>
        </w:rPr>
        <w:t xml:space="preserve"> </w:t>
      </w:r>
      <w:r w:rsidR="00EB1F47" w:rsidRPr="00795BC2">
        <w:rPr>
          <w:bCs/>
          <w:u w:val="single"/>
        </w:rPr>
        <w:t>пункте</w:t>
      </w:r>
      <w:r w:rsidR="002328BB" w:rsidRPr="00795BC2">
        <w:rPr>
          <w:bCs/>
          <w:u w:val="single"/>
          <w:lang w:val="ru-RU"/>
        </w:rPr>
        <w:t xml:space="preserve"> </w:t>
      </w:r>
      <w:r w:rsidR="00806D8D" w:rsidRPr="00795BC2">
        <w:rPr>
          <w:bCs/>
          <w:u w:val="single"/>
          <w:lang w:val="en-US"/>
        </w:rPr>
        <w:fldChar w:fldCharType="begin"/>
      </w:r>
      <w:r w:rsidR="00806D8D" w:rsidRPr="00795BC2">
        <w:rPr>
          <w:bCs/>
          <w:u w:val="single"/>
          <w:lang w:val="ru-RU"/>
        </w:rPr>
        <w:instrText xml:space="preserve"> </w:instrText>
      </w:r>
      <w:r w:rsidR="00806D8D" w:rsidRPr="00795BC2">
        <w:rPr>
          <w:bCs/>
          <w:u w:val="single"/>
          <w:lang w:val="en-US"/>
        </w:rPr>
        <w:instrText>REF</w:instrText>
      </w:r>
      <w:r w:rsidR="00806D8D" w:rsidRPr="00795BC2">
        <w:rPr>
          <w:bCs/>
          <w:u w:val="single"/>
          <w:lang w:val="ru-RU"/>
        </w:rPr>
        <w:instrText xml:space="preserve"> _</w:instrText>
      </w:r>
      <w:r w:rsidR="00806D8D" w:rsidRPr="00795BC2">
        <w:rPr>
          <w:bCs/>
          <w:u w:val="single"/>
          <w:lang w:val="en-US"/>
        </w:rPr>
        <w:instrText>Ref</w:instrText>
      </w:r>
      <w:r w:rsidR="00806D8D" w:rsidRPr="00795BC2">
        <w:rPr>
          <w:bCs/>
          <w:u w:val="single"/>
          <w:lang w:val="ru-RU"/>
        </w:rPr>
        <w:instrText>317254136 \</w:instrText>
      </w:r>
      <w:r w:rsidR="00806D8D" w:rsidRPr="00795BC2">
        <w:rPr>
          <w:bCs/>
          <w:u w:val="single"/>
          <w:lang w:val="en-US"/>
        </w:rPr>
        <w:instrText>r</w:instrText>
      </w:r>
      <w:r w:rsidR="00806D8D" w:rsidRPr="00795BC2">
        <w:rPr>
          <w:bCs/>
          <w:u w:val="single"/>
          <w:lang w:val="ru-RU"/>
        </w:rPr>
        <w:instrText xml:space="preserve"> \</w:instrText>
      </w:r>
      <w:r w:rsidR="00806D8D" w:rsidRPr="00795BC2">
        <w:rPr>
          <w:bCs/>
          <w:u w:val="single"/>
          <w:lang w:val="en-US"/>
        </w:rPr>
        <w:instrText>h</w:instrText>
      </w:r>
      <w:r w:rsidR="00806D8D" w:rsidRPr="00795BC2">
        <w:rPr>
          <w:bCs/>
          <w:u w:val="single"/>
          <w:lang w:val="ru-RU"/>
        </w:rPr>
        <w:instrText xml:space="preserve"> </w:instrText>
      </w:r>
      <w:r w:rsidR="00A74E17" w:rsidRPr="00795BC2">
        <w:rPr>
          <w:bCs/>
          <w:u w:val="single"/>
          <w:lang w:val="ru-RU"/>
        </w:rPr>
        <w:instrText xml:space="preserve"> \* </w:instrText>
      </w:r>
      <w:r w:rsidR="00A74E17" w:rsidRPr="00795BC2">
        <w:rPr>
          <w:bCs/>
          <w:u w:val="single"/>
          <w:lang w:val="en-US"/>
        </w:rPr>
        <w:instrText>MERGEFORMAT</w:instrText>
      </w:r>
      <w:r w:rsidR="00A74E17" w:rsidRPr="00795BC2">
        <w:rPr>
          <w:bCs/>
          <w:u w:val="single"/>
          <w:lang w:val="ru-RU"/>
        </w:rPr>
        <w:instrText xml:space="preserve"> </w:instrText>
      </w:r>
      <w:r w:rsidR="00806D8D" w:rsidRPr="00795BC2">
        <w:rPr>
          <w:bCs/>
          <w:u w:val="single"/>
          <w:lang w:val="en-US"/>
        </w:rPr>
      </w:r>
      <w:r w:rsidR="00806D8D" w:rsidRPr="00795BC2">
        <w:rPr>
          <w:bCs/>
          <w:u w:val="single"/>
          <w:lang w:val="en-US"/>
        </w:rPr>
        <w:fldChar w:fldCharType="separate"/>
      </w:r>
      <w:r w:rsidR="00A56CF8" w:rsidRPr="00A56CF8">
        <w:rPr>
          <w:bCs/>
          <w:u w:val="single"/>
          <w:lang w:val="ru-RU"/>
        </w:rPr>
        <w:t>17</w:t>
      </w:r>
      <w:r w:rsidR="00806D8D" w:rsidRPr="00795BC2">
        <w:rPr>
          <w:bCs/>
          <w:u w:val="single"/>
          <w:lang w:val="en-US"/>
        </w:rPr>
        <w:fldChar w:fldCharType="end"/>
      </w:r>
      <w:r w:rsidR="002328BB" w:rsidRPr="00795BC2">
        <w:rPr>
          <w:bCs/>
          <w:u w:val="single"/>
        </w:rPr>
        <w:t xml:space="preserve"> </w:t>
      </w:r>
      <w:r w:rsidR="00EB1F47" w:rsidRPr="00795BC2">
        <w:rPr>
          <w:bCs/>
          <w:u w:val="single"/>
        </w:rPr>
        <w:t>раздела</w:t>
      </w:r>
      <w:r w:rsidR="002328BB" w:rsidRPr="00795BC2">
        <w:rPr>
          <w:bCs/>
          <w:u w:val="single"/>
          <w:lang w:val="ru-RU"/>
        </w:rPr>
        <w:t xml:space="preserve"> </w:t>
      </w:r>
      <w:r w:rsidR="00806D8D" w:rsidRPr="00795BC2">
        <w:rPr>
          <w:bCs/>
          <w:u w:val="single"/>
          <w:lang w:val="ru-RU"/>
        </w:rPr>
        <w:fldChar w:fldCharType="begin"/>
      </w:r>
      <w:r w:rsidR="00806D8D" w:rsidRPr="00795BC2">
        <w:rPr>
          <w:bCs/>
          <w:u w:val="single"/>
          <w:lang w:val="ru-RU"/>
        </w:rPr>
        <w:instrText xml:space="preserve"> REF _Ref317254624 \r \h </w:instrText>
      </w:r>
      <w:r w:rsidR="00A74E17" w:rsidRPr="00795BC2">
        <w:rPr>
          <w:bCs/>
          <w:u w:val="single"/>
          <w:lang w:val="ru-RU"/>
        </w:rPr>
        <w:instrText xml:space="preserve"> \* MERGEFORMAT </w:instrText>
      </w:r>
      <w:r w:rsidR="00806D8D" w:rsidRPr="00795BC2">
        <w:rPr>
          <w:bCs/>
          <w:u w:val="single"/>
          <w:lang w:val="ru-RU"/>
        </w:rPr>
      </w:r>
      <w:r w:rsidR="00806D8D" w:rsidRPr="00795BC2">
        <w:rPr>
          <w:bCs/>
          <w:u w:val="single"/>
          <w:lang w:val="ru-RU"/>
        </w:rPr>
        <w:fldChar w:fldCharType="separate"/>
      </w:r>
      <w:r w:rsidR="00A56CF8">
        <w:rPr>
          <w:bCs/>
          <w:u w:val="single"/>
          <w:lang w:val="ru-RU"/>
        </w:rPr>
        <w:t>4</w:t>
      </w:r>
      <w:r w:rsidR="00806D8D" w:rsidRPr="00795BC2">
        <w:rPr>
          <w:bCs/>
          <w:u w:val="single"/>
          <w:lang w:val="ru-RU"/>
        </w:rPr>
        <w:fldChar w:fldCharType="end"/>
      </w:r>
      <w:r w:rsidR="002328BB" w:rsidRPr="00795BC2">
        <w:rPr>
          <w:bCs/>
          <w:u w:val="single"/>
        </w:rPr>
        <w:t xml:space="preserve"> </w:t>
      </w:r>
      <w:r w:rsidR="00EB1F47" w:rsidRPr="00795BC2">
        <w:rPr>
          <w:bCs/>
          <w:u w:val="single"/>
        </w:rPr>
        <w:t>«Информационная</w:t>
      </w:r>
      <w:r w:rsidR="002328BB" w:rsidRPr="00795BC2">
        <w:rPr>
          <w:bCs/>
          <w:u w:val="single"/>
        </w:rPr>
        <w:t xml:space="preserve"> </w:t>
      </w:r>
      <w:r w:rsidR="00EB1F47" w:rsidRPr="00795BC2">
        <w:rPr>
          <w:bCs/>
          <w:u w:val="single"/>
        </w:rPr>
        <w:t>карта</w:t>
      </w:r>
      <w:r w:rsidR="002328BB" w:rsidRPr="00795BC2">
        <w:rPr>
          <w:bCs/>
          <w:u w:val="single"/>
        </w:rPr>
        <w:t xml:space="preserve"> </w:t>
      </w:r>
      <w:r w:rsidR="00466F9E" w:rsidRPr="00795BC2">
        <w:rPr>
          <w:bCs/>
          <w:u w:val="single"/>
        </w:rPr>
        <w:t>запроса</w:t>
      </w:r>
      <w:r w:rsidR="002328BB" w:rsidRPr="00795BC2">
        <w:rPr>
          <w:bCs/>
          <w:u w:val="single"/>
        </w:rPr>
        <w:t xml:space="preserve"> </w:t>
      </w:r>
      <w:r w:rsidR="00466F9E" w:rsidRPr="00795BC2">
        <w:rPr>
          <w:bCs/>
          <w:u w:val="single"/>
        </w:rPr>
        <w:t>цен</w:t>
      </w:r>
      <w:r w:rsidR="00EB1F47" w:rsidRPr="00795BC2">
        <w:rPr>
          <w:bCs/>
          <w:u w:val="single"/>
        </w:rPr>
        <w:t>»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и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датой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заключения</w:t>
      </w:r>
      <w:r w:rsidR="002328BB" w:rsidRPr="00795BC2">
        <w:rPr>
          <w:bCs/>
        </w:rPr>
        <w:t xml:space="preserve"> </w:t>
      </w:r>
      <w:r w:rsidR="00EB1F47" w:rsidRPr="00795BC2">
        <w:t>договора,</w:t>
      </w:r>
      <w:r w:rsidR="002328BB" w:rsidRPr="00795BC2">
        <w:t xml:space="preserve"> </w:t>
      </w:r>
      <w:r w:rsidR="00CE4588" w:rsidRPr="00795BC2">
        <w:rPr>
          <w:lang w:val="ru-RU"/>
        </w:rPr>
        <w:t>в</w:t>
      </w:r>
      <w:r w:rsidR="002328BB" w:rsidRPr="00795BC2">
        <w:rPr>
          <w:lang w:val="ru-RU"/>
        </w:rPr>
        <w:t xml:space="preserve"> </w:t>
      </w:r>
      <w:r w:rsidR="00CE4588" w:rsidRPr="00795BC2">
        <w:rPr>
          <w:lang w:val="ru-RU"/>
        </w:rPr>
        <w:t>соответствии</w:t>
      </w:r>
      <w:r w:rsidR="002328BB" w:rsidRPr="00795BC2">
        <w:rPr>
          <w:lang w:val="ru-RU"/>
        </w:rPr>
        <w:t xml:space="preserve"> </w:t>
      </w:r>
      <w:r w:rsidR="00CE4588" w:rsidRPr="00795BC2">
        <w:rPr>
          <w:lang w:val="ru-RU"/>
        </w:rPr>
        <w:t>с</w:t>
      </w:r>
      <w:r w:rsidR="002328BB" w:rsidRPr="00795BC2">
        <w:rPr>
          <w:lang w:val="ru-RU"/>
        </w:rPr>
        <w:t xml:space="preserve"> </w:t>
      </w:r>
      <w:r w:rsidR="00CE4588" w:rsidRPr="00795BC2">
        <w:rPr>
          <w:lang w:val="ru-RU"/>
        </w:rPr>
        <w:t>минимально</w:t>
      </w:r>
      <w:r w:rsidR="002328BB" w:rsidRPr="00795BC2">
        <w:rPr>
          <w:lang w:val="ru-RU"/>
        </w:rPr>
        <w:t xml:space="preserve"> </w:t>
      </w:r>
      <w:r w:rsidR="00CE4588" w:rsidRPr="00795BC2">
        <w:rPr>
          <w:lang w:val="ru-RU"/>
        </w:rPr>
        <w:t>возможным</w:t>
      </w:r>
      <w:r w:rsidR="002328BB" w:rsidRPr="00795BC2">
        <w:rPr>
          <w:lang w:val="ru-RU"/>
        </w:rPr>
        <w:t xml:space="preserve"> </w:t>
      </w:r>
      <w:r w:rsidR="00CE4588" w:rsidRPr="00795BC2">
        <w:rPr>
          <w:lang w:val="ru-RU"/>
        </w:rPr>
        <w:t>сроком</w:t>
      </w:r>
      <w:r w:rsidR="00CE4588" w:rsidRPr="00795BC2">
        <w:t>,</w:t>
      </w:r>
      <w:r w:rsidR="002328BB" w:rsidRPr="00795BC2">
        <w:t xml:space="preserve"> </w:t>
      </w:r>
      <w:r w:rsidR="00CE4588" w:rsidRPr="00795BC2">
        <w:t>указанн</w:t>
      </w:r>
      <w:r w:rsidR="00CE4588" w:rsidRPr="00795BC2">
        <w:rPr>
          <w:lang w:val="ru-RU"/>
        </w:rPr>
        <w:t>ым</w:t>
      </w:r>
      <w:r w:rsidR="002328BB" w:rsidRPr="00795BC2">
        <w:t xml:space="preserve"> </w:t>
      </w:r>
      <w:r w:rsidR="00EB1F47" w:rsidRPr="00795BC2">
        <w:t>в</w:t>
      </w:r>
      <w:r w:rsidR="002328BB" w:rsidRPr="00795BC2">
        <w:rPr>
          <w:lang w:val="ru-RU"/>
        </w:rPr>
        <w:t xml:space="preserve"> </w:t>
      </w:r>
      <w:r w:rsidR="00EB1F47" w:rsidRPr="00795BC2">
        <w:t>извещении</w:t>
      </w:r>
      <w:r w:rsidR="002328BB" w:rsidRPr="00795BC2">
        <w:t xml:space="preserve"> </w:t>
      </w:r>
      <w:r w:rsidR="00EB1F47" w:rsidRPr="00795BC2">
        <w:t>о</w:t>
      </w:r>
      <w:r w:rsidR="002328BB" w:rsidRPr="00795BC2">
        <w:t xml:space="preserve"> </w:t>
      </w:r>
      <w:r w:rsidR="00EB1F47" w:rsidRPr="00795BC2">
        <w:t>проведении</w:t>
      </w:r>
      <w:r w:rsidR="002328BB" w:rsidRPr="00795BC2">
        <w:t xml:space="preserve"> </w:t>
      </w:r>
      <w:r w:rsidR="00466F9E" w:rsidRPr="00795BC2">
        <w:t>запроса</w:t>
      </w:r>
      <w:r w:rsidR="002328BB" w:rsidRPr="00795BC2">
        <w:t xml:space="preserve"> </w:t>
      </w:r>
      <w:r w:rsidR="00466F9E" w:rsidRPr="00795BC2">
        <w:t>цен</w:t>
      </w:r>
      <w:r w:rsidR="002328BB" w:rsidRPr="00795BC2">
        <w:t xml:space="preserve"> </w:t>
      </w:r>
      <w:r w:rsidR="00EB1F47" w:rsidRPr="00795BC2">
        <w:t>и</w:t>
      </w:r>
      <w:r w:rsidR="002328BB" w:rsidRPr="00795BC2">
        <w:t xml:space="preserve"> </w:t>
      </w:r>
      <w:r w:rsidR="00EB1F47" w:rsidRPr="00795BC2">
        <w:rPr>
          <w:bCs/>
          <w:u w:val="single"/>
        </w:rPr>
        <w:t>пункте</w:t>
      </w:r>
      <w:r w:rsidR="002328BB" w:rsidRPr="00795BC2">
        <w:rPr>
          <w:bCs/>
          <w:u w:val="single"/>
          <w:lang w:val="ru-RU"/>
        </w:rPr>
        <w:t xml:space="preserve"> </w:t>
      </w:r>
      <w:r w:rsidR="00806D8D" w:rsidRPr="00795BC2">
        <w:rPr>
          <w:bCs/>
          <w:u w:val="single"/>
          <w:lang w:val="ru-RU"/>
        </w:rPr>
        <w:fldChar w:fldCharType="begin"/>
      </w:r>
      <w:r w:rsidR="00806D8D" w:rsidRPr="00795BC2">
        <w:rPr>
          <w:bCs/>
          <w:u w:val="single"/>
          <w:lang w:val="ru-RU"/>
        </w:rPr>
        <w:instrText xml:space="preserve"> REF _Ref317254659 \r \h </w:instrText>
      </w:r>
      <w:r w:rsidR="00A74E17" w:rsidRPr="00795BC2">
        <w:rPr>
          <w:bCs/>
          <w:u w:val="single"/>
          <w:lang w:val="ru-RU"/>
        </w:rPr>
        <w:instrText xml:space="preserve"> \* MERGEFORMAT </w:instrText>
      </w:r>
      <w:r w:rsidR="00806D8D" w:rsidRPr="00795BC2">
        <w:rPr>
          <w:bCs/>
          <w:u w:val="single"/>
          <w:lang w:val="ru-RU"/>
        </w:rPr>
      </w:r>
      <w:r w:rsidR="00806D8D" w:rsidRPr="00795BC2">
        <w:rPr>
          <w:bCs/>
          <w:u w:val="single"/>
          <w:lang w:val="ru-RU"/>
        </w:rPr>
        <w:fldChar w:fldCharType="separate"/>
      </w:r>
      <w:r w:rsidR="00A56CF8">
        <w:rPr>
          <w:bCs/>
          <w:u w:val="single"/>
          <w:lang w:val="ru-RU"/>
        </w:rPr>
        <w:t>19</w:t>
      </w:r>
      <w:r w:rsidR="00806D8D" w:rsidRPr="00795BC2">
        <w:rPr>
          <w:bCs/>
          <w:u w:val="single"/>
          <w:lang w:val="ru-RU"/>
        </w:rPr>
        <w:fldChar w:fldCharType="end"/>
      </w:r>
      <w:r w:rsidR="002328BB" w:rsidRPr="00795BC2">
        <w:rPr>
          <w:bCs/>
          <w:u w:val="single"/>
          <w:lang w:val="ru-RU"/>
        </w:rPr>
        <w:t xml:space="preserve"> </w:t>
      </w:r>
      <w:r w:rsidR="00EB1F47" w:rsidRPr="00795BC2">
        <w:rPr>
          <w:bCs/>
          <w:u w:val="single"/>
        </w:rPr>
        <w:t>раздела</w:t>
      </w:r>
      <w:r w:rsidR="002328BB" w:rsidRPr="00795BC2">
        <w:rPr>
          <w:bCs/>
          <w:u w:val="single"/>
          <w:lang w:val="ru-RU"/>
        </w:rPr>
        <w:t xml:space="preserve"> </w:t>
      </w:r>
      <w:r w:rsidR="00806D8D" w:rsidRPr="00795BC2">
        <w:rPr>
          <w:bCs/>
          <w:u w:val="single"/>
          <w:lang w:val="ru-RU"/>
        </w:rPr>
        <w:fldChar w:fldCharType="begin"/>
      </w:r>
      <w:r w:rsidR="00806D8D" w:rsidRPr="00795BC2">
        <w:rPr>
          <w:bCs/>
          <w:u w:val="single"/>
          <w:lang w:val="ru-RU"/>
        </w:rPr>
        <w:instrText xml:space="preserve"> REF _Ref317254668 \r \h </w:instrText>
      </w:r>
      <w:r w:rsidR="00A74E17" w:rsidRPr="00795BC2">
        <w:rPr>
          <w:bCs/>
          <w:u w:val="single"/>
          <w:lang w:val="ru-RU"/>
        </w:rPr>
        <w:instrText xml:space="preserve"> \* MERGEFORMAT </w:instrText>
      </w:r>
      <w:r w:rsidR="00806D8D" w:rsidRPr="00795BC2">
        <w:rPr>
          <w:bCs/>
          <w:u w:val="single"/>
          <w:lang w:val="ru-RU"/>
        </w:rPr>
      </w:r>
      <w:r w:rsidR="00806D8D" w:rsidRPr="00795BC2">
        <w:rPr>
          <w:bCs/>
          <w:u w:val="single"/>
          <w:lang w:val="ru-RU"/>
        </w:rPr>
        <w:fldChar w:fldCharType="separate"/>
      </w:r>
      <w:r w:rsidR="00A56CF8">
        <w:rPr>
          <w:bCs/>
          <w:u w:val="single"/>
          <w:lang w:val="ru-RU"/>
        </w:rPr>
        <w:t>4</w:t>
      </w:r>
      <w:r w:rsidR="00806D8D" w:rsidRPr="00795BC2">
        <w:rPr>
          <w:bCs/>
          <w:u w:val="single"/>
          <w:lang w:val="ru-RU"/>
        </w:rPr>
        <w:fldChar w:fldCharType="end"/>
      </w:r>
      <w:r w:rsidR="002328BB" w:rsidRPr="00795BC2">
        <w:rPr>
          <w:bCs/>
          <w:u w:val="single"/>
        </w:rPr>
        <w:t xml:space="preserve"> </w:t>
      </w:r>
      <w:r w:rsidR="00EB1F47" w:rsidRPr="00795BC2">
        <w:rPr>
          <w:bCs/>
          <w:u w:val="single"/>
        </w:rPr>
        <w:t>«Информационная</w:t>
      </w:r>
      <w:r w:rsidR="002328BB" w:rsidRPr="00795BC2">
        <w:rPr>
          <w:bCs/>
          <w:u w:val="single"/>
        </w:rPr>
        <w:t xml:space="preserve"> </w:t>
      </w:r>
      <w:r w:rsidR="00EB1F47" w:rsidRPr="00795BC2">
        <w:rPr>
          <w:bCs/>
          <w:u w:val="single"/>
        </w:rPr>
        <w:t>карта</w:t>
      </w:r>
      <w:r w:rsidR="002328BB" w:rsidRPr="00795BC2">
        <w:rPr>
          <w:bCs/>
          <w:u w:val="single"/>
        </w:rPr>
        <w:t xml:space="preserve"> </w:t>
      </w:r>
      <w:r w:rsidR="00466F9E" w:rsidRPr="00795BC2">
        <w:rPr>
          <w:bCs/>
          <w:u w:val="single"/>
        </w:rPr>
        <w:t>запроса</w:t>
      </w:r>
      <w:r w:rsidR="002328BB" w:rsidRPr="00795BC2">
        <w:rPr>
          <w:bCs/>
          <w:u w:val="single"/>
        </w:rPr>
        <w:t xml:space="preserve"> </w:t>
      </w:r>
      <w:r w:rsidR="00466F9E" w:rsidRPr="00795BC2">
        <w:rPr>
          <w:bCs/>
          <w:u w:val="single"/>
        </w:rPr>
        <w:t>цен</w:t>
      </w:r>
      <w:r w:rsidR="00EB1F47" w:rsidRPr="00795BC2">
        <w:rPr>
          <w:bCs/>
          <w:u w:val="single"/>
        </w:rPr>
        <w:t>»</w:t>
      </w:r>
      <w:r w:rsidR="00EB1F47" w:rsidRPr="00795BC2">
        <w:t>;</w:t>
      </w:r>
    </w:p>
    <w:p w:rsidR="00266729" w:rsidRPr="00C63D2D" w:rsidRDefault="00266729" w:rsidP="00B948B1">
      <w:pPr>
        <w:pStyle w:val="af2"/>
        <w:widowControl w:val="0"/>
        <w:numPr>
          <w:ilvl w:val="0"/>
          <w:numId w:val="1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C63D2D">
        <w:t>предоставление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466F9E" w:rsidRPr="00C63D2D">
        <w:rPr>
          <w:lang w:val="ru-RU"/>
        </w:rPr>
        <w:t>цен</w:t>
      </w:r>
      <w:r w:rsidR="002328BB">
        <w:rPr>
          <w:lang w:val="ru-RU"/>
        </w:rPr>
        <w:t xml:space="preserve"> </w:t>
      </w:r>
      <w:r w:rsidRPr="00C63D2D">
        <w:t>в</w:t>
      </w:r>
      <w:r w:rsidR="002328BB">
        <w:t xml:space="preserve"> </w:t>
      </w:r>
      <w:r w:rsidRPr="00C63D2D">
        <w:t>составе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rPr>
          <w:lang w:val="ru-RU"/>
        </w:rPr>
        <w:t>на</w:t>
      </w:r>
      <w:r w:rsidR="002328BB" w:rsidRPr="002328BB">
        <w:rPr>
          <w:lang w:val="ru-RU"/>
        </w:rPr>
        <w:t xml:space="preserve"> </w:t>
      </w:r>
      <w:r w:rsidRPr="00C63D2D">
        <w:rPr>
          <w:lang w:val="ru-RU"/>
        </w:rPr>
        <w:t>участие</w:t>
      </w:r>
      <w:r w:rsidR="002328BB">
        <w:rPr>
          <w:lang w:val="ru-RU"/>
        </w:rPr>
        <w:t xml:space="preserve"> </w:t>
      </w:r>
      <w:r w:rsidRPr="00C63D2D">
        <w:rPr>
          <w:lang w:val="ru-RU"/>
        </w:rPr>
        <w:t>в</w:t>
      </w:r>
      <w:r w:rsidR="002328BB">
        <w:rPr>
          <w:lang w:val="ru-RU"/>
        </w:rPr>
        <w:t xml:space="preserve"> </w:t>
      </w:r>
      <w:r w:rsidR="004560F3" w:rsidRPr="00C63D2D">
        <w:rPr>
          <w:lang w:val="ru-RU"/>
        </w:rPr>
        <w:t>запросе</w:t>
      </w:r>
      <w:r w:rsidR="002328BB">
        <w:rPr>
          <w:lang w:val="ru-RU"/>
        </w:rPr>
        <w:t xml:space="preserve"> </w:t>
      </w:r>
      <w:r w:rsidR="004560F3" w:rsidRPr="00C63D2D">
        <w:rPr>
          <w:lang w:val="ru-RU"/>
        </w:rPr>
        <w:t>цен</w:t>
      </w:r>
      <w:r w:rsidR="002328BB">
        <w:rPr>
          <w:lang w:val="ru-RU"/>
        </w:rPr>
        <w:t xml:space="preserve"> </w:t>
      </w:r>
      <w:r w:rsidRPr="00C63D2D">
        <w:t>недостоверных</w:t>
      </w:r>
      <w:r w:rsidR="002328BB">
        <w:t xml:space="preserve"> </w:t>
      </w:r>
      <w:r w:rsidRPr="00C63D2D">
        <w:t>сведений;</w:t>
      </w:r>
    </w:p>
    <w:p w:rsidR="00EB1F47" w:rsidRPr="00C63D2D" w:rsidRDefault="00EB1F47" w:rsidP="00B948B1">
      <w:pPr>
        <w:pStyle w:val="af2"/>
        <w:widowControl w:val="0"/>
        <w:numPr>
          <w:ilvl w:val="0"/>
          <w:numId w:val="1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C63D2D">
        <w:t>несоответствие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требованиям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;</w:t>
      </w:r>
    </w:p>
    <w:p w:rsidR="00EB1F47" w:rsidRPr="00C63D2D" w:rsidRDefault="00EB1F47" w:rsidP="00B948B1">
      <w:pPr>
        <w:pStyle w:val="af2"/>
        <w:widowControl w:val="0"/>
        <w:numPr>
          <w:ilvl w:val="0"/>
          <w:numId w:val="1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C63D2D">
        <w:t>несоответствие</w:t>
      </w:r>
      <w:r w:rsidR="002328BB">
        <w:t xml:space="preserve"> </w:t>
      </w:r>
      <w:r w:rsidR="00266729" w:rsidRPr="00C63D2D">
        <w:rPr>
          <w:lang w:val="ru-RU"/>
        </w:rPr>
        <w:t>товара,</w:t>
      </w:r>
      <w:r w:rsidR="002328BB">
        <w:rPr>
          <w:lang w:val="ru-RU"/>
        </w:rPr>
        <w:t xml:space="preserve"> </w:t>
      </w:r>
      <w:r w:rsidR="00266729" w:rsidRPr="00C63D2D">
        <w:rPr>
          <w:lang w:val="ru-RU"/>
        </w:rPr>
        <w:t>работ,</w:t>
      </w:r>
      <w:r w:rsidR="002328BB">
        <w:rPr>
          <w:lang w:val="ru-RU"/>
        </w:rPr>
        <w:t xml:space="preserve"> </w:t>
      </w:r>
      <w:r w:rsidR="00266729" w:rsidRPr="00C63D2D">
        <w:rPr>
          <w:lang w:val="ru-RU"/>
        </w:rPr>
        <w:t>услуг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договорных</w:t>
      </w:r>
      <w:r w:rsidR="002328BB">
        <w:t xml:space="preserve"> </w:t>
      </w:r>
      <w:r w:rsidRPr="00C63D2D">
        <w:t>условий,</w:t>
      </w:r>
      <w:r w:rsidR="002328BB">
        <w:t xml:space="preserve"> </w:t>
      </w:r>
      <w:r w:rsidRPr="00C63D2D">
        <w:t>указанных</w:t>
      </w:r>
      <w:r w:rsidR="002328BB">
        <w:t xml:space="preserve"> </w:t>
      </w:r>
      <w:r w:rsidRPr="00C63D2D">
        <w:t>в</w:t>
      </w:r>
      <w:r w:rsidR="002328BB">
        <w:rPr>
          <w:lang w:val="ru-RU"/>
        </w:rPr>
        <w:t xml:space="preserve"> </w:t>
      </w:r>
      <w:r w:rsidRPr="00C63D2D">
        <w:t>заявке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требованиям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E81E96" w:rsidRPr="00C63D2D">
        <w:rPr>
          <w:lang w:val="ru-RU"/>
        </w:rPr>
        <w:t>.</w:t>
      </w:r>
    </w:p>
    <w:p w:rsidR="00E421F5" w:rsidRPr="00C63D2D" w:rsidRDefault="00D937BC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46" w:name="_Ref318811122"/>
      <w:bookmarkStart w:id="47" w:name="sub_1214"/>
      <w:bookmarkEnd w:id="44"/>
      <w:r w:rsidRPr="00795BC2">
        <w:rPr>
          <w:i/>
        </w:rPr>
        <w:t>[По</w:t>
      </w:r>
      <w:r w:rsidR="002328BB" w:rsidRPr="00795BC2">
        <w:rPr>
          <w:i/>
        </w:rPr>
        <w:t xml:space="preserve"> </w:t>
      </w:r>
      <w:r w:rsidRPr="00795BC2">
        <w:rPr>
          <w:i/>
        </w:rPr>
        <w:t>каждому</w:t>
      </w:r>
      <w:r w:rsidR="002328BB" w:rsidRPr="00795BC2">
        <w:rPr>
          <w:i/>
        </w:rPr>
        <w:t xml:space="preserve"> </w:t>
      </w:r>
      <w:r w:rsidRPr="00795BC2">
        <w:rPr>
          <w:i/>
        </w:rPr>
        <w:t>лоту</w:t>
      </w:r>
      <w:r w:rsidR="002328BB" w:rsidRPr="00795BC2">
        <w:rPr>
          <w:i/>
        </w:rPr>
        <w:t xml:space="preserve"> </w:t>
      </w:r>
      <w:r w:rsidRPr="00795BC2">
        <w:rPr>
          <w:i/>
        </w:rPr>
        <w:t>отдельно]</w:t>
      </w:r>
      <w:r w:rsidR="002328BB" w:rsidRPr="00795BC2">
        <w:t xml:space="preserve"> </w:t>
      </w:r>
      <w:r w:rsidRPr="00795BC2">
        <w:t>по</w:t>
      </w:r>
      <w:r w:rsidR="002328BB">
        <w:t xml:space="preserve"> </w:t>
      </w:r>
      <w:r w:rsidRPr="00C63D2D">
        <w:t>итогам</w:t>
      </w:r>
      <w:r w:rsidR="002328BB">
        <w:t xml:space="preserve"> </w:t>
      </w:r>
      <w:r w:rsidRPr="00C63D2D">
        <w:t>отборочной</w:t>
      </w:r>
      <w:r w:rsidR="002328BB">
        <w:t xml:space="preserve"> </w:t>
      </w:r>
      <w:r w:rsidRPr="00C63D2D">
        <w:t>стадии</w:t>
      </w:r>
      <w:r w:rsidR="002328BB">
        <w:t xml:space="preserve"> </w:t>
      </w:r>
      <w:r w:rsidR="002E77A5" w:rsidRPr="00C63D2D">
        <w:t>закупочной</w:t>
      </w:r>
      <w:r w:rsidR="002328BB">
        <w:t xml:space="preserve"> </w:t>
      </w:r>
      <w:r w:rsidR="002E77A5" w:rsidRPr="00C63D2D">
        <w:t>комиссией</w:t>
      </w:r>
      <w:r w:rsidR="002328BB">
        <w:t xml:space="preserve"> </w:t>
      </w:r>
      <w:r w:rsidRPr="00C63D2D">
        <w:t>принимаются</w:t>
      </w:r>
      <w:r w:rsidR="002328BB">
        <w:t xml:space="preserve"> </w:t>
      </w:r>
      <w:r w:rsidRPr="00C63D2D">
        <w:t>решения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отношении</w:t>
      </w:r>
      <w:r w:rsidR="002328BB">
        <w:t xml:space="preserve"> </w:t>
      </w:r>
      <w:r w:rsidRPr="00C63D2D">
        <w:t>каждого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допуске</w:t>
      </w:r>
      <w:r w:rsidR="002328BB">
        <w:t xml:space="preserve"> </w:t>
      </w:r>
      <w:r w:rsidRPr="00C63D2D">
        <w:t>к</w:t>
      </w:r>
      <w:r w:rsidR="002328BB">
        <w:t xml:space="preserve"> </w:t>
      </w:r>
      <w:r w:rsidRPr="00C63D2D">
        <w:t>участию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отказе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допуске</w:t>
      </w:r>
      <w:r w:rsidR="002328BB">
        <w:t xml:space="preserve"> </w:t>
      </w:r>
      <w:r w:rsidRPr="00C63D2D">
        <w:t>к</w:t>
      </w:r>
      <w:r w:rsidR="002328BB">
        <w:t xml:space="preserve"> </w:t>
      </w:r>
      <w:r w:rsidRPr="00C63D2D">
        <w:t>участию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.</w:t>
      </w:r>
      <w:r w:rsidR="002328BB">
        <w:t xml:space="preserve"> </w:t>
      </w:r>
      <w:r w:rsidR="002141CC" w:rsidRPr="00C63D2D">
        <w:t>Также</w:t>
      </w:r>
      <w:r w:rsidR="002328BB">
        <w:t xml:space="preserve"> </w:t>
      </w:r>
      <w:r w:rsidR="002141CC" w:rsidRPr="00C63D2D">
        <w:t>принимается</w:t>
      </w:r>
      <w:r w:rsidR="002328BB">
        <w:t xml:space="preserve"> </w:t>
      </w:r>
      <w:r w:rsidR="002141CC" w:rsidRPr="00C63D2D">
        <w:t>решение</w:t>
      </w:r>
      <w:r w:rsidR="002328BB">
        <w:t xml:space="preserve"> </w:t>
      </w:r>
      <w:r w:rsidR="002141CC" w:rsidRPr="00C63D2D">
        <w:t>о</w:t>
      </w:r>
      <w:r w:rsidR="002328BB">
        <w:t xml:space="preserve"> </w:t>
      </w:r>
      <w:r w:rsidR="002141CC" w:rsidRPr="00C63D2D">
        <w:t>проведении</w:t>
      </w:r>
      <w:r w:rsidR="002328BB">
        <w:t xml:space="preserve"> </w:t>
      </w:r>
      <w:r w:rsidR="002141CC" w:rsidRPr="00C63D2D">
        <w:t>или</w:t>
      </w:r>
      <w:r w:rsidR="002328BB">
        <w:t xml:space="preserve"> </w:t>
      </w:r>
      <w:r w:rsidR="002141CC" w:rsidRPr="00C63D2D">
        <w:t>непроведении</w:t>
      </w:r>
      <w:r w:rsidR="002328BB">
        <w:t xml:space="preserve"> </w:t>
      </w:r>
      <w:r w:rsidR="002141CC" w:rsidRPr="00C63D2D">
        <w:t>переторжки</w:t>
      </w:r>
      <w:r w:rsidR="00E421F5" w:rsidRPr="00C63D2D">
        <w:t>,</w:t>
      </w:r>
      <w:r w:rsidR="002328BB">
        <w:t xml:space="preserve"> </w:t>
      </w:r>
      <w:r w:rsidR="00E421F5" w:rsidRPr="00C63D2D">
        <w:t>о</w:t>
      </w:r>
      <w:r w:rsidR="002328BB">
        <w:t xml:space="preserve"> </w:t>
      </w:r>
      <w:r w:rsidR="00E421F5" w:rsidRPr="00C63D2D">
        <w:t>чем</w:t>
      </w:r>
      <w:r w:rsidR="002328BB">
        <w:t xml:space="preserve"> </w:t>
      </w:r>
      <w:r w:rsidR="00E421F5" w:rsidRPr="00C63D2D">
        <w:t>указывается</w:t>
      </w:r>
      <w:r w:rsidR="002328BB">
        <w:t xml:space="preserve"> </w:t>
      </w:r>
      <w:r w:rsidR="00E421F5" w:rsidRPr="00C63D2D">
        <w:t>в</w:t>
      </w:r>
      <w:r w:rsidR="002328BB">
        <w:t xml:space="preserve"> </w:t>
      </w:r>
      <w:r w:rsidR="00E421F5" w:rsidRPr="00C63D2D">
        <w:t>протоколе</w:t>
      </w:r>
      <w:r w:rsidR="002328BB">
        <w:t xml:space="preserve"> </w:t>
      </w:r>
      <w:r w:rsidR="00E421F5" w:rsidRPr="00C63D2D">
        <w:t>заседания</w:t>
      </w:r>
      <w:r w:rsidR="002328BB">
        <w:t xml:space="preserve"> </w:t>
      </w:r>
      <w:r w:rsidR="00E421F5" w:rsidRPr="00C63D2D">
        <w:t>закупочной</w:t>
      </w:r>
      <w:r w:rsidR="002328BB">
        <w:t xml:space="preserve"> </w:t>
      </w:r>
      <w:r w:rsidR="00E421F5" w:rsidRPr="00C63D2D">
        <w:t>комиссии</w:t>
      </w:r>
      <w:r w:rsidR="002328BB">
        <w:t xml:space="preserve"> </w:t>
      </w:r>
      <w:r w:rsidR="00E421F5" w:rsidRPr="00C63D2D">
        <w:t>по</w:t>
      </w:r>
      <w:r w:rsidR="002328BB">
        <w:t xml:space="preserve"> </w:t>
      </w:r>
      <w:r w:rsidR="00E421F5" w:rsidRPr="00C63D2D">
        <w:t>рассмотрению</w:t>
      </w:r>
      <w:r w:rsidR="002328BB">
        <w:t xml:space="preserve"> </w:t>
      </w:r>
      <w:r w:rsidR="00E421F5" w:rsidRPr="00C63D2D">
        <w:t>заявок</w:t>
      </w:r>
      <w:r w:rsidR="002328BB">
        <w:t xml:space="preserve"> </w:t>
      </w:r>
      <w:r w:rsidR="00E421F5" w:rsidRPr="00C63D2D">
        <w:t>на</w:t>
      </w:r>
      <w:r w:rsidR="002328BB">
        <w:t xml:space="preserve"> </w:t>
      </w:r>
      <w:r w:rsidR="00E421F5" w:rsidRPr="00C63D2D">
        <w:t>отборочной</w:t>
      </w:r>
      <w:r w:rsidR="002328BB">
        <w:t xml:space="preserve"> </w:t>
      </w:r>
      <w:r w:rsidR="00E421F5" w:rsidRPr="00C63D2D">
        <w:t>стадии.</w:t>
      </w:r>
      <w:r w:rsidR="002328BB">
        <w:t xml:space="preserve"> </w:t>
      </w:r>
      <w:r w:rsidR="00E421F5" w:rsidRPr="00C63D2D">
        <w:t>Если</w:t>
      </w:r>
      <w:r w:rsidR="002328BB">
        <w:t xml:space="preserve"> </w:t>
      </w:r>
      <w:r w:rsidR="00E421F5" w:rsidRPr="00C63D2D">
        <w:t>принято</w:t>
      </w:r>
      <w:r w:rsidR="002328BB">
        <w:t xml:space="preserve"> </w:t>
      </w:r>
      <w:r w:rsidR="00E421F5" w:rsidRPr="00C63D2D">
        <w:t>решение</w:t>
      </w:r>
      <w:r w:rsidR="002328BB">
        <w:t xml:space="preserve"> </w:t>
      </w:r>
      <w:r w:rsidR="00E421F5" w:rsidRPr="00C63D2D">
        <w:t>о</w:t>
      </w:r>
      <w:r w:rsidR="002328BB">
        <w:t xml:space="preserve"> </w:t>
      </w:r>
      <w:r w:rsidR="00E421F5" w:rsidRPr="00C63D2D">
        <w:t>непроведении</w:t>
      </w:r>
      <w:r w:rsidR="002328BB">
        <w:t xml:space="preserve"> </w:t>
      </w:r>
      <w:r w:rsidR="00E421F5" w:rsidRPr="00C63D2D">
        <w:t>переторжки,</w:t>
      </w:r>
      <w:r w:rsidR="002328BB">
        <w:t xml:space="preserve"> </w:t>
      </w:r>
      <w:r w:rsidR="00E421F5" w:rsidRPr="00C63D2D">
        <w:t>закупочная</w:t>
      </w:r>
      <w:r w:rsidR="002328BB">
        <w:t xml:space="preserve"> </w:t>
      </w:r>
      <w:r w:rsidR="00E421F5" w:rsidRPr="00C63D2D">
        <w:t>комиссия</w:t>
      </w:r>
      <w:r w:rsidR="002328BB">
        <w:t xml:space="preserve"> </w:t>
      </w:r>
      <w:r w:rsidR="00E421F5" w:rsidRPr="00C63D2D">
        <w:t>в</w:t>
      </w:r>
      <w:r w:rsidR="002328BB">
        <w:t xml:space="preserve"> </w:t>
      </w:r>
      <w:r w:rsidR="00E421F5" w:rsidRPr="00C63D2D">
        <w:t>том</w:t>
      </w:r>
      <w:r w:rsidR="002328BB">
        <w:t xml:space="preserve"> </w:t>
      </w:r>
      <w:r w:rsidR="00E421F5" w:rsidRPr="00C63D2D">
        <w:t>же</w:t>
      </w:r>
      <w:r w:rsidR="002328BB">
        <w:t xml:space="preserve"> </w:t>
      </w:r>
      <w:r w:rsidR="00E421F5" w:rsidRPr="00C63D2D">
        <w:t>протоколе</w:t>
      </w:r>
      <w:r w:rsidR="002328BB">
        <w:t xml:space="preserve"> </w:t>
      </w:r>
      <w:r w:rsidR="00E421F5" w:rsidRPr="00C63D2D">
        <w:t>определяет</w:t>
      </w:r>
      <w:r w:rsidR="002328BB">
        <w:t xml:space="preserve"> </w:t>
      </w:r>
      <w:r w:rsidR="00E421F5" w:rsidRPr="00C63D2D">
        <w:t>итоги</w:t>
      </w:r>
      <w:r w:rsidR="002328BB">
        <w:t xml:space="preserve"> </w:t>
      </w:r>
      <w:r w:rsidR="00E421F5" w:rsidRPr="00C63D2D">
        <w:t>запроса</w:t>
      </w:r>
      <w:r w:rsidR="002328BB">
        <w:t xml:space="preserve"> </w:t>
      </w:r>
      <w:r w:rsidR="00E421F5" w:rsidRPr="00C63D2D">
        <w:t>цен.</w:t>
      </w:r>
      <w:bookmarkEnd w:id="46"/>
      <w:r w:rsidR="002328BB">
        <w:t xml:space="preserve"> </w:t>
      </w:r>
    </w:p>
    <w:p w:rsidR="00C87330" w:rsidRPr="00795BC2" w:rsidRDefault="00E421F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795BC2">
        <w:t>Протокол</w:t>
      </w:r>
      <w:r w:rsidRPr="00795BC2">
        <w:rPr>
          <w:i/>
        </w:rPr>
        <w:t>/ы</w:t>
      </w:r>
      <w:r w:rsidR="002328BB" w:rsidRPr="00795BC2">
        <w:t xml:space="preserve"> </w:t>
      </w:r>
      <w:r w:rsidRPr="00795BC2">
        <w:t>заседания</w:t>
      </w:r>
      <w:r w:rsidR="002328BB" w:rsidRPr="00795BC2">
        <w:t xml:space="preserve"> </w:t>
      </w:r>
      <w:r w:rsidRPr="00795BC2">
        <w:t>закупочной</w:t>
      </w:r>
      <w:r w:rsidR="002328BB" w:rsidRPr="00795BC2">
        <w:t xml:space="preserve"> </w:t>
      </w:r>
      <w:r w:rsidRPr="00795BC2">
        <w:t>комиссии</w:t>
      </w:r>
      <w:r w:rsidR="002328BB" w:rsidRPr="00795BC2">
        <w:t xml:space="preserve"> </w:t>
      </w:r>
      <w:r w:rsidRPr="00795BC2">
        <w:t>размещается</w:t>
      </w:r>
      <w:r w:rsidRPr="00795BC2">
        <w:rPr>
          <w:i/>
        </w:rPr>
        <w:t>/ются</w:t>
      </w:r>
      <w:r w:rsidR="002328BB" w:rsidRPr="00795BC2">
        <w:t xml:space="preserve"> </w:t>
      </w:r>
      <w:r w:rsidRPr="00795BC2">
        <w:t>на</w:t>
      </w:r>
      <w:r w:rsidR="002328BB" w:rsidRPr="00795BC2">
        <w:t xml:space="preserve"> </w:t>
      </w:r>
      <w:r w:rsidRPr="00795BC2">
        <w:t>официальном</w:t>
      </w:r>
      <w:r w:rsidR="002328BB" w:rsidRPr="00795BC2">
        <w:t xml:space="preserve"> </w:t>
      </w:r>
      <w:r w:rsidRPr="00795BC2">
        <w:t>сайте</w:t>
      </w:r>
      <w:r w:rsidR="002328BB" w:rsidRPr="00795BC2">
        <w:t xml:space="preserve"> </w:t>
      </w:r>
      <w:r w:rsidRPr="00795BC2">
        <w:t>и</w:t>
      </w:r>
      <w:r w:rsidR="002328BB" w:rsidRPr="00795BC2">
        <w:t xml:space="preserve"> </w:t>
      </w:r>
      <w:r w:rsidRPr="00795BC2">
        <w:t>на</w:t>
      </w:r>
      <w:r w:rsidR="002328BB" w:rsidRPr="00795BC2">
        <w:t xml:space="preserve"> </w:t>
      </w:r>
      <w:r w:rsidRPr="00795BC2">
        <w:t>ЭТП</w:t>
      </w:r>
      <w:r w:rsidR="002328BB" w:rsidRPr="00795BC2">
        <w:t xml:space="preserve"> </w:t>
      </w:r>
      <w:r w:rsidRPr="00795BC2">
        <w:t>в</w:t>
      </w:r>
      <w:r w:rsidR="002328BB" w:rsidRPr="00795BC2">
        <w:t xml:space="preserve"> </w:t>
      </w:r>
      <w:r w:rsidRPr="00795BC2">
        <w:t>течение</w:t>
      </w:r>
      <w:r w:rsidR="002328BB" w:rsidRPr="00795BC2">
        <w:t xml:space="preserve"> </w:t>
      </w:r>
      <w:r w:rsidRPr="00795BC2">
        <w:t>1</w:t>
      </w:r>
      <w:r w:rsidR="002328BB" w:rsidRPr="00795BC2">
        <w:t xml:space="preserve"> </w:t>
      </w:r>
      <w:r w:rsidRPr="00795BC2">
        <w:t>(одного)</w:t>
      </w:r>
      <w:r w:rsidR="002328BB" w:rsidRPr="00795BC2">
        <w:t xml:space="preserve"> </w:t>
      </w:r>
      <w:r w:rsidRPr="00795BC2">
        <w:t>рабочего</w:t>
      </w:r>
      <w:r w:rsidR="002328BB" w:rsidRPr="00795BC2">
        <w:t xml:space="preserve"> </w:t>
      </w:r>
      <w:r w:rsidRPr="00795BC2">
        <w:t>дня,</w:t>
      </w:r>
      <w:r w:rsidR="002328BB" w:rsidRPr="00795BC2">
        <w:t xml:space="preserve"> </w:t>
      </w:r>
      <w:r w:rsidRPr="00795BC2">
        <w:t>следующего</w:t>
      </w:r>
      <w:r w:rsidR="002328BB" w:rsidRPr="00795BC2">
        <w:t xml:space="preserve"> </w:t>
      </w:r>
      <w:r w:rsidRPr="00795BC2">
        <w:t>после</w:t>
      </w:r>
      <w:r w:rsidR="002328BB" w:rsidRPr="00795BC2">
        <w:t xml:space="preserve"> </w:t>
      </w:r>
      <w:r w:rsidRPr="00795BC2">
        <w:t>дня</w:t>
      </w:r>
      <w:r w:rsidR="002328BB" w:rsidRPr="00795BC2">
        <w:t xml:space="preserve"> </w:t>
      </w:r>
      <w:r w:rsidRPr="00795BC2">
        <w:t>подписания</w:t>
      </w:r>
      <w:r w:rsidR="002328BB" w:rsidRPr="00795BC2">
        <w:t xml:space="preserve"> </w:t>
      </w:r>
      <w:r w:rsidRPr="00795BC2">
        <w:t>указанного</w:t>
      </w:r>
      <w:r w:rsidRPr="00795BC2">
        <w:rPr>
          <w:i/>
        </w:rPr>
        <w:t>/ых</w:t>
      </w:r>
      <w:r w:rsidR="002328BB" w:rsidRPr="00795BC2">
        <w:t xml:space="preserve"> </w:t>
      </w:r>
      <w:r w:rsidRPr="00795BC2">
        <w:t>протокола</w:t>
      </w:r>
      <w:r w:rsidRPr="00795BC2">
        <w:rPr>
          <w:i/>
        </w:rPr>
        <w:t>/ов</w:t>
      </w:r>
      <w:r w:rsidRPr="00795BC2">
        <w:t>.</w:t>
      </w:r>
    </w:p>
    <w:bookmarkEnd w:id="47"/>
    <w:p w:rsidR="00C87330" w:rsidRPr="00C63D2D" w:rsidRDefault="00C8733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Если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B9795F">
        <w:rPr>
          <w:u w:val="single"/>
        </w:rPr>
        <w:t>пункте</w:t>
      </w:r>
      <w:r w:rsidR="002328BB" w:rsidRPr="00B9795F">
        <w:rPr>
          <w:u w:val="single"/>
        </w:rPr>
        <w:t xml:space="preserve"> </w:t>
      </w:r>
      <w:r w:rsidR="00806D8D" w:rsidRPr="00B9795F">
        <w:rPr>
          <w:u w:val="single"/>
        </w:rPr>
        <w:fldChar w:fldCharType="begin"/>
      </w:r>
      <w:r w:rsidR="00806D8D" w:rsidRPr="00B9795F">
        <w:rPr>
          <w:u w:val="single"/>
        </w:rPr>
        <w:instrText xml:space="preserve"> REF _Ref317254826 \r \h </w:instrText>
      </w:r>
      <w:r w:rsidR="00A206E3" w:rsidRPr="00B9795F">
        <w:rPr>
          <w:u w:val="single"/>
        </w:rPr>
        <w:instrText xml:space="preserve"> \* MERGEFORMAT </w:instrText>
      </w:r>
      <w:r w:rsidR="00806D8D" w:rsidRPr="00B9795F">
        <w:rPr>
          <w:u w:val="single"/>
        </w:rPr>
      </w:r>
      <w:r w:rsidR="00806D8D" w:rsidRPr="00B9795F">
        <w:rPr>
          <w:u w:val="single"/>
        </w:rPr>
        <w:fldChar w:fldCharType="separate"/>
      </w:r>
      <w:r w:rsidR="00A56CF8">
        <w:rPr>
          <w:u w:val="single"/>
        </w:rPr>
        <w:t>15</w:t>
      </w:r>
      <w:r w:rsidR="00806D8D" w:rsidRPr="00B9795F">
        <w:rPr>
          <w:u w:val="single"/>
        </w:rPr>
        <w:fldChar w:fldCharType="end"/>
      </w:r>
      <w:r w:rsidR="002328BB" w:rsidRPr="00B9795F">
        <w:rPr>
          <w:u w:val="single"/>
        </w:rPr>
        <w:t xml:space="preserve"> </w:t>
      </w:r>
      <w:r w:rsidRPr="00B9795F">
        <w:rPr>
          <w:u w:val="single"/>
        </w:rPr>
        <w:t>раздела</w:t>
      </w:r>
      <w:r w:rsidR="002328BB" w:rsidRPr="00B9795F">
        <w:rPr>
          <w:u w:val="single"/>
        </w:rPr>
        <w:t xml:space="preserve"> </w:t>
      </w:r>
      <w:r w:rsidR="00806D8D" w:rsidRPr="00B9795F">
        <w:rPr>
          <w:u w:val="single"/>
        </w:rPr>
        <w:fldChar w:fldCharType="begin"/>
      </w:r>
      <w:r w:rsidR="00806D8D" w:rsidRPr="00B9795F">
        <w:rPr>
          <w:u w:val="single"/>
        </w:rPr>
        <w:instrText xml:space="preserve"> REF _Ref317254811 \r \h </w:instrText>
      </w:r>
      <w:r w:rsidR="00A206E3" w:rsidRPr="00B9795F">
        <w:rPr>
          <w:u w:val="single"/>
        </w:rPr>
        <w:instrText xml:space="preserve"> \* MERGEFORMAT </w:instrText>
      </w:r>
      <w:r w:rsidR="00806D8D" w:rsidRPr="00B9795F">
        <w:rPr>
          <w:u w:val="single"/>
        </w:rPr>
      </w:r>
      <w:r w:rsidR="00806D8D" w:rsidRPr="00B9795F">
        <w:rPr>
          <w:u w:val="single"/>
        </w:rPr>
        <w:fldChar w:fldCharType="separate"/>
      </w:r>
      <w:r w:rsidR="00A56CF8">
        <w:rPr>
          <w:u w:val="single"/>
        </w:rPr>
        <w:t>4</w:t>
      </w:r>
      <w:r w:rsidR="00806D8D" w:rsidRPr="00B9795F">
        <w:rPr>
          <w:u w:val="single"/>
        </w:rPr>
        <w:fldChar w:fldCharType="end"/>
      </w:r>
      <w:r w:rsidR="002328BB" w:rsidRPr="00B9795F">
        <w:rPr>
          <w:u w:val="single"/>
        </w:rPr>
        <w:t xml:space="preserve"> </w:t>
      </w:r>
      <w:r w:rsidRPr="00B9795F">
        <w:rPr>
          <w:u w:val="single"/>
        </w:rPr>
        <w:t>«Информационная</w:t>
      </w:r>
      <w:r w:rsidR="002328BB" w:rsidRPr="00B9795F">
        <w:rPr>
          <w:u w:val="single"/>
        </w:rPr>
        <w:t xml:space="preserve"> </w:t>
      </w:r>
      <w:r w:rsidRPr="00B9795F">
        <w:rPr>
          <w:u w:val="single"/>
        </w:rPr>
        <w:t>карта</w:t>
      </w:r>
      <w:r w:rsidR="002328BB" w:rsidRPr="00B9795F">
        <w:rPr>
          <w:u w:val="single"/>
        </w:rPr>
        <w:t xml:space="preserve"> </w:t>
      </w:r>
      <w:r w:rsidR="00466F9E" w:rsidRPr="00B9795F">
        <w:rPr>
          <w:u w:val="single"/>
        </w:rPr>
        <w:t>запроса</w:t>
      </w:r>
      <w:r w:rsidR="002328BB" w:rsidRPr="00B9795F">
        <w:rPr>
          <w:u w:val="single"/>
        </w:rPr>
        <w:t xml:space="preserve"> </w:t>
      </w:r>
      <w:r w:rsidR="00466F9E" w:rsidRPr="00B9795F">
        <w:rPr>
          <w:u w:val="single"/>
        </w:rPr>
        <w:t>цен</w:t>
      </w:r>
      <w:r w:rsidRPr="00B9795F">
        <w:rPr>
          <w:u w:val="single"/>
        </w:rPr>
        <w:t>»</w:t>
      </w:r>
      <w:r w:rsidR="002328BB">
        <w:t xml:space="preserve"> </w:t>
      </w:r>
      <w:r w:rsidRPr="00C63D2D">
        <w:t>предусмотрена</w:t>
      </w:r>
      <w:r w:rsidR="002328BB">
        <w:t xml:space="preserve"> </w:t>
      </w:r>
      <w:r w:rsidRPr="00C63D2D">
        <w:t>возможность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Pr="00C63D2D">
        <w:t>процедуры</w:t>
      </w:r>
      <w:r w:rsidR="002328BB">
        <w:t xml:space="preserve"> </w:t>
      </w:r>
      <w:r w:rsidRPr="00C63D2D">
        <w:t>переторжки</w:t>
      </w:r>
      <w:r w:rsidR="002328BB">
        <w:t xml:space="preserve"> </w:t>
      </w:r>
      <w:r w:rsidR="002E77A5" w:rsidRPr="00C63D2D">
        <w:t>закупочная</w:t>
      </w:r>
      <w:r w:rsidR="002328BB">
        <w:t xml:space="preserve"> </w:t>
      </w:r>
      <w:r w:rsidR="002E77A5" w:rsidRPr="00C63D2D">
        <w:t>комиссия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принять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процедуры</w:t>
      </w:r>
      <w:r w:rsidR="002328BB">
        <w:t xml:space="preserve"> </w:t>
      </w:r>
      <w:r w:rsidRPr="00B9795F">
        <w:t>переторжки</w:t>
      </w:r>
      <w:r w:rsidR="002328BB" w:rsidRPr="00B9795F">
        <w:t xml:space="preserve"> </w:t>
      </w:r>
      <w:r w:rsidRPr="00B9795F">
        <w:rPr>
          <w:i/>
        </w:rPr>
        <w:t>[</w:t>
      </w:r>
      <w:r w:rsidR="008F37CA" w:rsidRPr="00B9795F">
        <w:rPr>
          <w:i/>
        </w:rPr>
        <w:t>в</w:t>
      </w:r>
      <w:r w:rsidR="002328BB" w:rsidRPr="00B9795F">
        <w:rPr>
          <w:i/>
        </w:rPr>
        <w:t xml:space="preserve"> </w:t>
      </w:r>
      <w:r w:rsidRPr="00B9795F">
        <w:rPr>
          <w:i/>
        </w:rPr>
        <w:t>отношении</w:t>
      </w:r>
      <w:r w:rsidR="002328BB" w:rsidRPr="00B9795F">
        <w:rPr>
          <w:i/>
        </w:rPr>
        <w:t xml:space="preserve"> </w:t>
      </w:r>
      <w:r w:rsidRPr="00B9795F">
        <w:rPr>
          <w:i/>
        </w:rPr>
        <w:t>любого</w:t>
      </w:r>
      <w:r w:rsidR="002328BB" w:rsidRPr="00B9795F">
        <w:rPr>
          <w:i/>
        </w:rPr>
        <w:t xml:space="preserve"> </w:t>
      </w:r>
      <w:r w:rsidRPr="00B9795F">
        <w:rPr>
          <w:i/>
        </w:rPr>
        <w:t>лота]</w:t>
      </w:r>
      <w:r w:rsidRPr="00B9795F">
        <w:t>,</w:t>
      </w:r>
      <w:r w:rsidR="002328BB" w:rsidRPr="00B9795F">
        <w:t xml:space="preserve"> </w:t>
      </w:r>
      <w:r w:rsidRPr="00B9795F">
        <w:t>т.е.</w:t>
      </w:r>
      <w:r w:rsidR="002328BB">
        <w:t xml:space="preserve"> </w:t>
      </w:r>
      <w:r w:rsidRPr="00C63D2D">
        <w:t>предоставление</w:t>
      </w:r>
      <w:r w:rsidR="002328BB">
        <w:t xml:space="preserve"> </w:t>
      </w:r>
      <w:r w:rsidRPr="00C63D2D">
        <w:t>участникам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возможности</w:t>
      </w:r>
      <w:r w:rsidR="002328BB">
        <w:t xml:space="preserve"> </w:t>
      </w:r>
      <w:r w:rsidRPr="00C63D2D">
        <w:t>добровольно</w:t>
      </w:r>
      <w:r w:rsidR="002328BB">
        <w:t xml:space="preserve"> </w:t>
      </w:r>
      <w:r w:rsidRPr="00C63D2D">
        <w:t>повысить</w:t>
      </w:r>
      <w:r w:rsidR="002328BB">
        <w:t xml:space="preserve"> </w:t>
      </w:r>
      <w:r w:rsidRPr="00C63D2D">
        <w:t>предпочтительность</w:t>
      </w:r>
      <w:r w:rsidR="002328BB">
        <w:t xml:space="preserve"> </w:t>
      </w:r>
      <w:r w:rsidRPr="00C63D2D">
        <w:t>их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путем</w:t>
      </w:r>
      <w:r w:rsidR="002328BB">
        <w:t xml:space="preserve"> </w:t>
      </w:r>
      <w:r w:rsidRPr="00C63D2D">
        <w:t>снижения</w:t>
      </w:r>
      <w:r w:rsidR="002328BB">
        <w:t xml:space="preserve"> </w:t>
      </w:r>
      <w:r w:rsidRPr="00C63D2D">
        <w:t>первоначально</w:t>
      </w:r>
      <w:r w:rsidR="002328BB">
        <w:t xml:space="preserve"> </w:t>
      </w:r>
      <w:r w:rsidRPr="00C63D2D">
        <w:t>указанной</w:t>
      </w:r>
      <w:r w:rsidR="002328BB">
        <w:t xml:space="preserve"> </w:t>
      </w:r>
      <w:r w:rsidR="001E2D6F" w:rsidRPr="00C63D2D">
        <w:t>в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цены.</w:t>
      </w:r>
      <w:r w:rsidR="002328BB">
        <w:t xml:space="preserve"> </w:t>
      </w:r>
      <w:r w:rsidRPr="00C63D2D">
        <w:t>Снижение</w:t>
      </w:r>
      <w:r w:rsidR="002328BB">
        <w:t xml:space="preserve"> </w:t>
      </w:r>
      <w:r w:rsidRPr="00C63D2D">
        <w:t>цены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должно</w:t>
      </w:r>
      <w:r w:rsidR="002328BB">
        <w:t xml:space="preserve"> </w:t>
      </w:r>
      <w:r w:rsidRPr="00C63D2D">
        <w:t>повлечь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собой</w:t>
      </w:r>
      <w:r w:rsidR="002328BB">
        <w:t xml:space="preserve"> </w:t>
      </w:r>
      <w:r w:rsidRPr="00C63D2D">
        <w:t>изменение</w:t>
      </w:r>
      <w:r w:rsidR="002328BB">
        <w:t xml:space="preserve"> </w:t>
      </w:r>
      <w:r w:rsidRPr="00C63D2D">
        <w:t>иных</w:t>
      </w:r>
      <w:r w:rsidR="002328BB">
        <w:t xml:space="preserve"> </w:t>
      </w:r>
      <w:r w:rsidRPr="00C63D2D">
        <w:t>условий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.</w:t>
      </w:r>
    </w:p>
    <w:p w:rsidR="00C87330" w:rsidRPr="00B9795F" w:rsidRDefault="00656D73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Форма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порядок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Pr="00C63D2D">
        <w:t>переторжки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использованием</w:t>
      </w:r>
      <w:r w:rsidR="002328BB">
        <w:t xml:space="preserve"> </w:t>
      </w:r>
      <w:r w:rsidRPr="00C63D2D">
        <w:t>функционала</w:t>
      </w:r>
      <w:r w:rsidR="002328BB">
        <w:t xml:space="preserve"> </w:t>
      </w:r>
      <w:r w:rsidRPr="00C63D2D">
        <w:t>ЭТП,</w:t>
      </w:r>
      <w:r w:rsidR="002328BB">
        <w:t xml:space="preserve"> </w:t>
      </w:r>
      <w:r w:rsidR="00AC6ABA" w:rsidRPr="00C63D2D">
        <w:t>определенные</w:t>
      </w:r>
      <w:r w:rsidR="002328BB">
        <w:t xml:space="preserve"> </w:t>
      </w:r>
      <w:r w:rsidR="002E77A5" w:rsidRPr="00C63D2D">
        <w:t>закупочной</w:t>
      </w:r>
      <w:r w:rsidR="002328BB">
        <w:t xml:space="preserve"> </w:t>
      </w:r>
      <w:r w:rsidR="002E77A5" w:rsidRPr="00C63D2D">
        <w:t>комиссией</w:t>
      </w:r>
      <w:r w:rsidR="00AC6ABA" w:rsidRPr="00C63D2D">
        <w:t>,</w:t>
      </w:r>
      <w:r w:rsidR="002328BB">
        <w:t xml:space="preserve"> </w:t>
      </w:r>
      <w:r w:rsidRPr="00C63D2D">
        <w:t>сроки</w:t>
      </w:r>
      <w:r w:rsidR="002328BB">
        <w:t xml:space="preserve"> </w:t>
      </w:r>
      <w:r w:rsidR="00AC6ABA" w:rsidRPr="00C63D2D">
        <w:t>и</w:t>
      </w:r>
      <w:r w:rsidR="002328BB">
        <w:t xml:space="preserve"> </w:t>
      </w:r>
      <w:r w:rsidR="00AC6ABA" w:rsidRPr="00C63D2D">
        <w:t>порядок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новых</w:t>
      </w:r>
      <w:r w:rsidR="002328BB">
        <w:t xml:space="preserve"> </w:t>
      </w:r>
      <w:r w:rsidRPr="00C63D2D">
        <w:t>ценовых</w:t>
      </w:r>
      <w:r w:rsidR="002328BB">
        <w:rPr>
          <w:b/>
          <w:i/>
        </w:rPr>
        <w:t xml:space="preserve"> </w:t>
      </w:r>
      <w:r w:rsidRPr="00B9795F">
        <w:t>предложений</w:t>
      </w:r>
      <w:r w:rsidR="002328BB" w:rsidRPr="00B9795F">
        <w:t xml:space="preserve"> </w:t>
      </w:r>
      <w:r w:rsidR="00AC6ABA" w:rsidRPr="00B9795F">
        <w:rPr>
          <w:i/>
        </w:rPr>
        <w:t>[в</w:t>
      </w:r>
      <w:r w:rsidR="002328BB" w:rsidRPr="00B9795F">
        <w:rPr>
          <w:i/>
        </w:rPr>
        <w:t xml:space="preserve"> </w:t>
      </w:r>
      <w:r w:rsidRPr="00B9795F">
        <w:rPr>
          <w:i/>
        </w:rPr>
        <w:t>отношении</w:t>
      </w:r>
      <w:r w:rsidR="002328BB" w:rsidRPr="00B9795F">
        <w:rPr>
          <w:i/>
        </w:rPr>
        <w:t xml:space="preserve"> </w:t>
      </w:r>
      <w:r w:rsidRPr="00B9795F">
        <w:rPr>
          <w:i/>
        </w:rPr>
        <w:t>каждого</w:t>
      </w:r>
      <w:r w:rsidR="002328BB" w:rsidRPr="00B9795F">
        <w:rPr>
          <w:i/>
        </w:rPr>
        <w:t xml:space="preserve"> </w:t>
      </w:r>
      <w:r w:rsidRPr="00B9795F">
        <w:rPr>
          <w:i/>
        </w:rPr>
        <w:t>лота]</w:t>
      </w:r>
      <w:r w:rsidRPr="00B9795F">
        <w:t>,</w:t>
      </w:r>
      <w:r w:rsidR="002328BB" w:rsidRPr="00B9795F">
        <w:t xml:space="preserve"> </w:t>
      </w:r>
      <w:r w:rsidRPr="00B9795F">
        <w:t>указываются</w:t>
      </w:r>
      <w:r w:rsidR="002328BB" w:rsidRPr="00B9795F">
        <w:t xml:space="preserve"> </w:t>
      </w:r>
      <w:r w:rsidRPr="00B9795F">
        <w:t>в</w:t>
      </w:r>
      <w:r w:rsidR="002328BB" w:rsidRPr="00B9795F">
        <w:t xml:space="preserve"> </w:t>
      </w:r>
      <w:r w:rsidRPr="00B9795F">
        <w:t>письмах,</w:t>
      </w:r>
      <w:r w:rsidR="002328BB" w:rsidRPr="00B9795F">
        <w:t xml:space="preserve"> </w:t>
      </w:r>
      <w:r w:rsidRPr="00B9795F">
        <w:t>приглашающих</w:t>
      </w:r>
      <w:r w:rsidR="002328BB" w:rsidRPr="00B9795F">
        <w:t xml:space="preserve"> </w:t>
      </w:r>
      <w:r w:rsidRPr="00B9795F">
        <w:t>участников</w:t>
      </w:r>
      <w:r w:rsidR="002328BB" w:rsidRPr="00B9795F">
        <w:t xml:space="preserve"> </w:t>
      </w:r>
      <w:r w:rsidR="00466F9E" w:rsidRPr="00B9795F">
        <w:t>запроса</w:t>
      </w:r>
      <w:r w:rsidR="002328BB" w:rsidRPr="00B9795F">
        <w:t xml:space="preserve"> </w:t>
      </w:r>
      <w:r w:rsidR="00466F9E" w:rsidRPr="00B9795F">
        <w:t>цен</w:t>
      </w:r>
      <w:r w:rsidR="002328BB" w:rsidRPr="00B9795F">
        <w:t xml:space="preserve"> </w:t>
      </w:r>
      <w:r w:rsidRPr="00B9795F">
        <w:t>на</w:t>
      </w:r>
      <w:r w:rsidR="002328BB" w:rsidRPr="00B9795F">
        <w:t xml:space="preserve"> </w:t>
      </w:r>
      <w:r w:rsidRPr="00B9795F">
        <w:t>процедуру</w:t>
      </w:r>
      <w:r w:rsidR="002328BB" w:rsidRPr="00B9795F">
        <w:t xml:space="preserve"> </w:t>
      </w:r>
      <w:r w:rsidRPr="00B9795F">
        <w:t>переторжки</w:t>
      </w:r>
      <w:r w:rsidR="002328BB" w:rsidRPr="00B9795F">
        <w:t xml:space="preserve"> </w:t>
      </w:r>
      <w:r w:rsidR="00AC6ABA" w:rsidRPr="00B9795F">
        <w:rPr>
          <w:i/>
        </w:rPr>
        <w:t>[по</w:t>
      </w:r>
      <w:r w:rsidR="002328BB" w:rsidRPr="00B9795F">
        <w:rPr>
          <w:i/>
        </w:rPr>
        <w:t xml:space="preserve"> </w:t>
      </w:r>
      <w:r w:rsidRPr="00B9795F">
        <w:rPr>
          <w:i/>
        </w:rPr>
        <w:t>данным</w:t>
      </w:r>
      <w:r w:rsidR="002328BB" w:rsidRPr="00B9795F">
        <w:rPr>
          <w:i/>
        </w:rPr>
        <w:t xml:space="preserve"> </w:t>
      </w:r>
      <w:r w:rsidRPr="00B9795F">
        <w:rPr>
          <w:i/>
        </w:rPr>
        <w:t>лотам]</w:t>
      </w:r>
      <w:r w:rsidR="0062378E" w:rsidRPr="00B9795F">
        <w:rPr>
          <w:i/>
        </w:rPr>
        <w:t>,</w:t>
      </w:r>
      <w:r w:rsidR="002328BB" w:rsidRPr="00B9795F">
        <w:rPr>
          <w:i/>
        </w:rPr>
        <w:t xml:space="preserve"> </w:t>
      </w:r>
      <w:r w:rsidR="0062378E" w:rsidRPr="00B9795F">
        <w:t>и</w:t>
      </w:r>
      <w:r w:rsidR="002328BB" w:rsidRPr="00B9795F">
        <w:t xml:space="preserve"> </w:t>
      </w:r>
      <w:r w:rsidR="0062378E" w:rsidRPr="00B9795F">
        <w:t>направленных</w:t>
      </w:r>
      <w:r w:rsidR="002328BB" w:rsidRPr="00B9795F">
        <w:t xml:space="preserve"> </w:t>
      </w:r>
      <w:r w:rsidR="0062378E" w:rsidRPr="00B9795F">
        <w:t>одновременно</w:t>
      </w:r>
      <w:r w:rsidR="002328BB" w:rsidRPr="00B9795F">
        <w:t xml:space="preserve"> </w:t>
      </w:r>
      <w:r w:rsidR="0062378E" w:rsidRPr="00B9795F">
        <w:t>всем</w:t>
      </w:r>
      <w:r w:rsidR="002328BB" w:rsidRPr="00B9795F">
        <w:t xml:space="preserve"> </w:t>
      </w:r>
      <w:r w:rsidR="0062378E" w:rsidRPr="00B9795F">
        <w:t>участникам,</w:t>
      </w:r>
      <w:r w:rsidR="002328BB" w:rsidRPr="00B9795F">
        <w:t xml:space="preserve"> </w:t>
      </w:r>
      <w:r w:rsidR="0062378E" w:rsidRPr="00B9795F">
        <w:t>допущенным</w:t>
      </w:r>
      <w:r w:rsidR="002328BB" w:rsidRPr="00B9795F">
        <w:t xml:space="preserve"> </w:t>
      </w:r>
      <w:r w:rsidR="0062378E" w:rsidRPr="00B9795F">
        <w:t>до</w:t>
      </w:r>
      <w:r w:rsidR="002328BB" w:rsidRPr="00B9795F">
        <w:t xml:space="preserve"> </w:t>
      </w:r>
      <w:r w:rsidR="0062378E" w:rsidRPr="00B9795F">
        <w:t>участия</w:t>
      </w:r>
      <w:r w:rsidR="002328BB" w:rsidRPr="00B9795F">
        <w:t xml:space="preserve"> </w:t>
      </w:r>
      <w:r w:rsidR="0062378E" w:rsidRPr="00B9795F">
        <w:t>в</w:t>
      </w:r>
      <w:r w:rsidR="002328BB" w:rsidRPr="00B9795F">
        <w:t xml:space="preserve"> </w:t>
      </w:r>
      <w:r w:rsidR="004560F3" w:rsidRPr="00B9795F">
        <w:t>запросе</w:t>
      </w:r>
      <w:r w:rsidR="002328BB" w:rsidRPr="00B9795F">
        <w:t xml:space="preserve"> </w:t>
      </w:r>
      <w:r w:rsidR="004560F3" w:rsidRPr="00B9795F">
        <w:t>цен</w:t>
      </w:r>
      <w:r w:rsidR="0062378E" w:rsidRPr="00B9795F">
        <w:t>.</w:t>
      </w:r>
    </w:p>
    <w:p w:rsidR="00C87330" w:rsidRPr="00C63D2D" w:rsidRDefault="00DF5053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переторжке</w:t>
      </w:r>
      <w:r w:rsidR="002328BB">
        <w:t xml:space="preserve"> </w:t>
      </w:r>
      <w:r w:rsidRPr="00C63D2D">
        <w:t>имеют</w:t>
      </w:r>
      <w:r w:rsidR="002328BB">
        <w:t xml:space="preserve"> </w:t>
      </w:r>
      <w:r w:rsidRPr="00C63D2D">
        <w:t>право</w:t>
      </w:r>
      <w:r w:rsidR="002328BB">
        <w:t xml:space="preserve"> </w:t>
      </w:r>
      <w:r w:rsidRPr="00C63D2D">
        <w:t>участвовать</w:t>
      </w:r>
      <w:r w:rsidR="002328BB">
        <w:t xml:space="preserve"> </w:t>
      </w:r>
      <w:r w:rsidRPr="00C63D2D">
        <w:t>все</w:t>
      </w:r>
      <w:r w:rsidR="002328BB">
        <w:t xml:space="preserve"> </w:t>
      </w:r>
      <w:r w:rsidRPr="00C63D2D">
        <w:t>допущенные</w:t>
      </w:r>
      <w:r w:rsidR="002328BB">
        <w:t xml:space="preserve"> </w:t>
      </w:r>
      <w:r w:rsidRPr="00C63D2D">
        <w:t>участники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цен.</w:t>
      </w:r>
      <w:r w:rsidR="002328BB">
        <w:t xml:space="preserve"> </w:t>
      </w:r>
      <w:r w:rsidR="00C87330" w:rsidRPr="00C63D2D">
        <w:t>Участник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C87330" w:rsidRPr="00C63D2D">
        <w:t>,</w:t>
      </w:r>
      <w:r w:rsidR="002328BB">
        <w:t xml:space="preserve"> </w:t>
      </w:r>
      <w:r w:rsidR="00C87330" w:rsidRPr="00C63D2D">
        <w:t>приглашенный</w:t>
      </w:r>
      <w:r w:rsidR="002328BB">
        <w:t xml:space="preserve"> </w:t>
      </w:r>
      <w:r w:rsidR="00C87330" w:rsidRPr="00C63D2D">
        <w:t>на</w:t>
      </w:r>
      <w:r w:rsidR="002328BB">
        <w:t xml:space="preserve"> </w:t>
      </w:r>
      <w:r w:rsidR="00C87330" w:rsidRPr="00B9795F">
        <w:t>переторжку</w:t>
      </w:r>
      <w:r w:rsidR="002328BB" w:rsidRPr="00B9795F">
        <w:t xml:space="preserve"> </w:t>
      </w:r>
      <w:r w:rsidR="00C87330" w:rsidRPr="00B9795F">
        <w:rPr>
          <w:i/>
        </w:rPr>
        <w:t>[по</w:t>
      </w:r>
      <w:r w:rsidR="002328BB" w:rsidRPr="00B9795F">
        <w:rPr>
          <w:i/>
        </w:rPr>
        <w:t xml:space="preserve"> </w:t>
      </w:r>
      <w:r w:rsidR="00C87330" w:rsidRPr="00B9795F">
        <w:rPr>
          <w:i/>
        </w:rPr>
        <w:t>какому-либо</w:t>
      </w:r>
      <w:r w:rsidR="002328BB" w:rsidRPr="00B9795F">
        <w:rPr>
          <w:i/>
        </w:rPr>
        <w:t xml:space="preserve"> </w:t>
      </w:r>
      <w:r w:rsidR="00C87330" w:rsidRPr="00B9795F">
        <w:rPr>
          <w:i/>
        </w:rPr>
        <w:t>лоту]</w:t>
      </w:r>
      <w:r w:rsidR="00C87330" w:rsidRPr="00B9795F">
        <w:t>,</w:t>
      </w:r>
      <w:r w:rsidR="002328BB" w:rsidRPr="00B9795F">
        <w:t xml:space="preserve"> </w:t>
      </w:r>
      <w:r w:rsidR="00C87330" w:rsidRPr="00B9795F">
        <w:t>вправе</w:t>
      </w:r>
      <w:r w:rsidR="002328BB" w:rsidRPr="00B9795F">
        <w:t xml:space="preserve"> </w:t>
      </w:r>
      <w:r w:rsidR="00C87330" w:rsidRPr="00B9795F">
        <w:t>не</w:t>
      </w:r>
      <w:r w:rsidR="002328BB" w:rsidRPr="00B9795F">
        <w:t xml:space="preserve"> </w:t>
      </w:r>
      <w:r w:rsidR="00C87330" w:rsidRPr="00B9795F">
        <w:t>участвовать</w:t>
      </w:r>
      <w:r w:rsidR="002328BB" w:rsidRPr="00B9795F">
        <w:t xml:space="preserve"> </w:t>
      </w:r>
      <w:r w:rsidR="00C87330" w:rsidRPr="00B9795F">
        <w:t>в</w:t>
      </w:r>
      <w:r w:rsidR="002328BB" w:rsidRPr="00B9795F">
        <w:t xml:space="preserve"> </w:t>
      </w:r>
      <w:r w:rsidR="00C87330" w:rsidRPr="00B9795F">
        <w:t>ней</w:t>
      </w:r>
      <w:r w:rsidR="002328BB" w:rsidRPr="00B9795F">
        <w:t xml:space="preserve"> </w:t>
      </w:r>
      <w:r w:rsidR="00C87330" w:rsidRPr="00B9795F">
        <w:t>тогда</w:t>
      </w:r>
      <w:r w:rsidR="002328BB" w:rsidRPr="00B9795F">
        <w:t xml:space="preserve"> </w:t>
      </w:r>
      <w:r w:rsidR="00C87330" w:rsidRPr="00B9795F">
        <w:t>его</w:t>
      </w:r>
      <w:r w:rsidR="002328BB" w:rsidRPr="00B9795F">
        <w:t xml:space="preserve"> </w:t>
      </w:r>
      <w:r w:rsidR="00C87330" w:rsidRPr="00B9795F">
        <w:t>предложение</w:t>
      </w:r>
      <w:r w:rsidR="002328BB" w:rsidRPr="00B9795F">
        <w:t xml:space="preserve"> </w:t>
      </w:r>
      <w:r w:rsidR="00C87330" w:rsidRPr="00B9795F">
        <w:rPr>
          <w:i/>
        </w:rPr>
        <w:t>[в</w:t>
      </w:r>
      <w:r w:rsidR="002328BB" w:rsidRPr="00B9795F">
        <w:rPr>
          <w:i/>
          <w:lang w:val="ru-RU"/>
        </w:rPr>
        <w:t xml:space="preserve"> </w:t>
      </w:r>
      <w:r w:rsidR="00C87330" w:rsidRPr="00B9795F">
        <w:rPr>
          <w:i/>
        </w:rPr>
        <w:t>отношении</w:t>
      </w:r>
      <w:r w:rsidR="002328BB" w:rsidRPr="00B9795F">
        <w:rPr>
          <w:i/>
        </w:rPr>
        <w:t xml:space="preserve"> </w:t>
      </w:r>
      <w:r w:rsidR="00C87330" w:rsidRPr="00B9795F">
        <w:rPr>
          <w:i/>
        </w:rPr>
        <w:t>данного</w:t>
      </w:r>
      <w:r w:rsidR="002328BB" w:rsidRPr="00B9795F">
        <w:rPr>
          <w:i/>
        </w:rPr>
        <w:t xml:space="preserve"> </w:t>
      </w:r>
      <w:r w:rsidR="00C87330" w:rsidRPr="00B9795F">
        <w:rPr>
          <w:i/>
        </w:rPr>
        <w:t>лота]</w:t>
      </w:r>
      <w:r w:rsidR="00C87330" w:rsidRPr="00B9795F">
        <w:t>,</w:t>
      </w:r>
      <w:r w:rsidR="002328BB" w:rsidRPr="00B9795F">
        <w:t xml:space="preserve"> </w:t>
      </w:r>
      <w:r w:rsidR="00C87330" w:rsidRPr="00B9795F">
        <w:t>остается</w:t>
      </w:r>
      <w:r w:rsidR="002328BB" w:rsidRPr="00B9795F">
        <w:t xml:space="preserve"> </w:t>
      </w:r>
      <w:r w:rsidR="00C87330" w:rsidRPr="00B9795F">
        <w:t>действующим</w:t>
      </w:r>
      <w:r w:rsidR="002328BB" w:rsidRPr="00B9795F">
        <w:t xml:space="preserve"> </w:t>
      </w:r>
      <w:r w:rsidR="00C87330" w:rsidRPr="00B9795F">
        <w:t>с</w:t>
      </w:r>
      <w:r w:rsidR="002328BB" w:rsidRPr="00B9795F">
        <w:t xml:space="preserve"> </w:t>
      </w:r>
      <w:r w:rsidR="00C87330" w:rsidRPr="00B9795F">
        <w:t>ранее</w:t>
      </w:r>
      <w:r w:rsidR="002328BB" w:rsidRPr="00B9795F">
        <w:t xml:space="preserve"> </w:t>
      </w:r>
      <w:r w:rsidR="00C87330" w:rsidRPr="00B9795F">
        <w:t>объявленной</w:t>
      </w:r>
      <w:r w:rsidR="002328BB" w:rsidRPr="00B9795F">
        <w:t xml:space="preserve"> </w:t>
      </w:r>
      <w:r w:rsidR="00C87330" w:rsidRPr="00B9795F">
        <w:t>ценой</w:t>
      </w:r>
      <w:r w:rsidR="005C6601" w:rsidRPr="00B9795F">
        <w:t>,</w:t>
      </w:r>
      <w:r w:rsidR="002328BB" w:rsidRPr="00B9795F">
        <w:t xml:space="preserve"> </w:t>
      </w:r>
      <w:r w:rsidR="005C6601" w:rsidRPr="00B9795F">
        <w:t>указанной</w:t>
      </w:r>
      <w:r w:rsidR="002328BB" w:rsidRPr="00B9795F">
        <w:t xml:space="preserve"> </w:t>
      </w:r>
      <w:r w:rsidR="005C6601" w:rsidRPr="00B9795F">
        <w:t>в</w:t>
      </w:r>
      <w:r w:rsidR="002328BB" w:rsidRPr="00B9795F">
        <w:t xml:space="preserve"> </w:t>
      </w:r>
      <w:r w:rsidR="00C87330" w:rsidRPr="00B9795F">
        <w:t>заявк</w:t>
      </w:r>
      <w:r w:rsidR="005C6601" w:rsidRPr="00B9795F">
        <w:t>е</w:t>
      </w:r>
      <w:r w:rsidR="002328BB" w:rsidRPr="00B9795F">
        <w:t xml:space="preserve"> </w:t>
      </w:r>
      <w:r w:rsidR="00C87330" w:rsidRPr="00B9795F">
        <w:t>на</w:t>
      </w:r>
      <w:r w:rsidR="002328BB" w:rsidRPr="00B9795F">
        <w:t xml:space="preserve"> </w:t>
      </w:r>
      <w:r w:rsidR="00C87330" w:rsidRPr="00B9795F">
        <w:t>участие</w:t>
      </w:r>
      <w:r w:rsidR="002328BB" w:rsidRPr="00B9795F">
        <w:t xml:space="preserve"> </w:t>
      </w:r>
      <w:r w:rsidR="001E2D6F" w:rsidRPr="00B9795F">
        <w:t>в</w:t>
      </w:r>
      <w:r w:rsidR="002328BB" w:rsidRPr="00B9795F">
        <w:t xml:space="preserve"> </w:t>
      </w:r>
      <w:r w:rsidR="004560F3" w:rsidRPr="00B9795F">
        <w:t>запросе</w:t>
      </w:r>
      <w:r w:rsidR="002328BB" w:rsidRPr="00B9795F">
        <w:t xml:space="preserve"> </w:t>
      </w:r>
      <w:r w:rsidR="004560F3" w:rsidRPr="00B9795F">
        <w:t>цен</w:t>
      </w:r>
      <w:r w:rsidR="00C87330" w:rsidRPr="00B9795F">
        <w:t>.</w:t>
      </w:r>
    </w:p>
    <w:p w:rsidR="00C87330" w:rsidRPr="00C63D2D" w:rsidRDefault="00C8733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8E1F83">
        <w:t>Предложения</w:t>
      </w:r>
      <w:r w:rsidR="002328BB" w:rsidRPr="008E1F83">
        <w:rPr>
          <w:iCs/>
        </w:rPr>
        <w:t xml:space="preserve"> </w:t>
      </w:r>
      <w:r w:rsidRPr="008E1F83">
        <w:rPr>
          <w:iCs/>
        </w:rPr>
        <w:t>участника</w:t>
      </w:r>
      <w:r w:rsidR="002328BB" w:rsidRPr="008E1F83">
        <w:rPr>
          <w:iCs/>
        </w:rPr>
        <w:t xml:space="preserve"> </w:t>
      </w:r>
      <w:r w:rsidRPr="008E1F83">
        <w:rPr>
          <w:iCs/>
        </w:rPr>
        <w:t>по</w:t>
      </w:r>
      <w:r w:rsidR="002328BB" w:rsidRPr="008E1F83">
        <w:rPr>
          <w:iCs/>
        </w:rPr>
        <w:t xml:space="preserve"> </w:t>
      </w:r>
      <w:r w:rsidRPr="008E1F83">
        <w:rPr>
          <w:iCs/>
        </w:rPr>
        <w:t>увеличению</w:t>
      </w:r>
      <w:r w:rsidR="002328BB" w:rsidRPr="008E1F83">
        <w:rPr>
          <w:iCs/>
        </w:rPr>
        <w:t xml:space="preserve"> </w:t>
      </w:r>
      <w:r w:rsidRPr="008E1F83">
        <w:rPr>
          <w:iCs/>
        </w:rPr>
        <w:t>цены</w:t>
      </w:r>
      <w:r w:rsidR="00A56053" w:rsidRPr="008E1F83">
        <w:rPr>
          <w:iCs/>
        </w:rPr>
        <w:t>,</w:t>
      </w:r>
      <w:r w:rsidR="002328BB" w:rsidRPr="008E1F83">
        <w:rPr>
          <w:iCs/>
        </w:rPr>
        <w:t xml:space="preserve"> </w:t>
      </w:r>
      <w:r w:rsidR="00860E21" w:rsidRPr="008E1F83">
        <w:rPr>
          <w:iCs/>
        </w:rPr>
        <w:t>указанн</w:t>
      </w:r>
      <w:r w:rsidR="00CC1CD9" w:rsidRPr="008E1F83">
        <w:rPr>
          <w:iCs/>
        </w:rPr>
        <w:t>ой</w:t>
      </w:r>
      <w:r w:rsidR="002328BB" w:rsidRPr="008E1F83">
        <w:rPr>
          <w:iCs/>
        </w:rPr>
        <w:t xml:space="preserve"> </w:t>
      </w:r>
      <w:r w:rsidR="00860E21" w:rsidRPr="008E1F83">
        <w:rPr>
          <w:iCs/>
        </w:rPr>
        <w:t>в</w:t>
      </w:r>
      <w:r w:rsidR="002328BB" w:rsidRPr="008E1F83">
        <w:rPr>
          <w:iCs/>
        </w:rPr>
        <w:t xml:space="preserve"> </w:t>
      </w:r>
      <w:r w:rsidRPr="008E1F83">
        <w:rPr>
          <w:iCs/>
        </w:rPr>
        <w:t>заявк</w:t>
      </w:r>
      <w:r w:rsidR="00860E21" w:rsidRPr="008E1F83">
        <w:rPr>
          <w:iCs/>
        </w:rPr>
        <w:t>е</w:t>
      </w:r>
      <w:r w:rsidR="002328BB" w:rsidRPr="008E1F83">
        <w:rPr>
          <w:iCs/>
        </w:rPr>
        <w:t xml:space="preserve"> </w:t>
      </w:r>
      <w:r w:rsidRPr="008E1F83">
        <w:rPr>
          <w:iCs/>
        </w:rPr>
        <w:t>на</w:t>
      </w:r>
      <w:r w:rsidR="002328BB" w:rsidRPr="008E1F83">
        <w:rPr>
          <w:iCs/>
        </w:rPr>
        <w:t xml:space="preserve"> </w:t>
      </w:r>
      <w:r w:rsidRPr="008E1F83">
        <w:rPr>
          <w:iCs/>
        </w:rPr>
        <w:t>участие</w:t>
      </w:r>
      <w:r w:rsidR="002328BB" w:rsidRPr="008E1F83">
        <w:rPr>
          <w:iCs/>
        </w:rPr>
        <w:t xml:space="preserve"> </w:t>
      </w:r>
      <w:r w:rsidRPr="008E1F83">
        <w:rPr>
          <w:iCs/>
        </w:rPr>
        <w:t>в</w:t>
      </w:r>
      <w:r w:rsidR="002328BB" w:rsidRPr="008E1F83">
        <w:rPr>
          <w:iCs/>
        </w:rPr>
        <w:t xml:space="preserve"> </w:t>
      </w:r>
      <w:r w:rsidR="004560F3" w:rsidRPr="008E1F83">
        <w:rPr>
          <w:iCs/>
        </w:rPr>
        <w:t>запросе</w:t>
      </w:r>
      <w:r w:rsidR="002328BB" w:rsidRPr="008E1F83">
        <w:rPr>
          <w:iCs/>
        </w:rPr>
        <w:t xml:space="preserve"> </w:t>
      </w:r>
      <w:r w:rsidR="004560F3" w:rsidRPr="008E1F83">
        <w:rPr>
          <w:iCs/>
        </w:rPr>
        <w:t>цен</w:t>
      </w:r>
      <w:r w:rsidR="002328BB" w:rsidRPr="008E1F83">
        <w:rPr>
          <w:iCs/>
        </w:rPr>
        <w:t xml:space="preserve"> </w:t>
      </w:r>
      <w:r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Pr="008E1F83">
        <w:rPr>
          <w:i/>
        </w:rPr>
        <w:t>любому</w:t>
      </w:r>
      <w:r w:rsidR="002328BB" w:rsidRPr="008E1F83">
        <w:rPr>
          <w:i/>
        </w:rPr>
        <w:t xml:space="preserve"> </w:t>
      </w:r>
      <w:r w:rsidRPr="008E1F83">
        <w:rPr>
          <w:i/>
        </w:rPr>
        <w:t>лоту]</w:t>
      </w:r>
      <w:r w:rsidR="002328BB" w:rsidRPr="008E1F83">
        <w:rPr>
          <w:iCs/>
        </w:rPr>
        <w:t xml:space="preserve"> </w:t>
      </w:r>
      <w:r w:rsidR="00860E21" w:rsidRPr="008E1F83">
        <w:rPr>
          <w:iCs/>
        </w:rPr>
        <w:t>не</w:t>
      </w:r>
      <w:r w:rsidR="002328BB" w:rsidRPr="008E1F83">
        <w:rPr>
          <w:iCs/>
        </w:rPr>
        <w:t xml:space="preserve"> </w:t>
      </w:r>
      <w:r w:rsidRPr="008E1F83">
        <w:rPr>
          <w:iCs/>
        </w:rPr>
        <w:t>рассматриваются,</w:t>
      </w:r>
      <w:r w:rsidR="002328BB" w:rsidRPr="008E1F83">
        <w:rPr>
          <w:iCs/>
        </w:rPr>
        <w:t xml:space="preserve"> </w:t>
      </w:r>
      <w:r w:rsidR="00860E21" w:rsidRPr="008E1F83">
        <w:rPr>
          <w:iCs/>
        </w:rPr>
        <w:t>данный</w:t>
      </w:r>
      <w:r w:rsidR="002328BB" w:rsidRPr="008E1F83">
        <w:rPr>
          <w:iCs/>
        </w:rPr>
        <w:t xml:space="preserve"> </w:t>
      </w:r>
      <w:r w:rsidRPr="008E1F83">
        <w:rPr>
          <w:iCs/>
        </w:rPr>
        <w:t>участник</w:t>
      </w:r>
      <w:r w:rsidR="002328BB" w:rsidRPr="008E1F83">
        <w:rPr>
          <w:iCs/>
        </w:rPr>
        <w:t xml:space="preserve"> </w:t>
      </w:r>
      <w:r w:rsidRPr="008E1F83">
        <w:rPr>
          <w:iCs/>
        </w:rPr>
        <w:t>считается</w:t>
      </w:r>
      <w:r w:rsidR="002328BB" w:rsidRPr="008E1F83">
        <w:rPr>
          <w:iCs/>
        </w:rPr>
        <w:t xml:space="preserve"> </w:t>
      </w:r>
      <w:r w:rsidRPr="008E1F83">
        <w:rPr>
          <w:iCs/>
        </w:rPr>
        <w:t>не</w:t>
      </w:r>
      <w:r w:rsidR="002328BB" w:rsidRPr="008E1F83">
        <w:rPr>
          <w:iCs/>
        </w:rPr>
        <w:t xml:space="preserve"> </w:t>
      </w:r>
      <w:r w:rsidRPr="008E1F83">
        <w:rPr>
          <w:iCs/>
        </w:rPr>
        <w:t>участвовавшим</w:t>
      </w:r>
      <w:r w:rsidR="002328BB" w:rsidRPr="008E1F83">
        <w:rPr>
          <w:iCs/>
        </w:rPr>
        <w:t xml:space="preserve"> </w:t>
      </w:r>
      <w:r w:rsidRPr="008E1F83">
        <w:rPr>
          <w:iCs/>
        </w:rPr>
        <w:t>в</w:t>
      </w:r>
      <w:r w:rsidR="002328BB" w:rsidRPr="008E1F83">
        <w:rPr>
          <w:iCs/>
        </w:rPr>
        <w:t xml:space="preserve"> </w:t>
      </w:r>
      <w:r w:rsidRPr="008E1F83">
        <w:rPr>
          <w:iCs/>
        </w:rPr>
        <w:t>процедуре</w:t>
      </w:r>
      <w:r w:rsidR="002328BB" w:rsidRPr="008E1F83">
        <w:rPr>
          <w:iCs/>
        </w:rPr>
        <w:t xml:space="preserve"> </w:t>
      </w:r>
      <w:r w:rsidRPr="008E1F83">
        <w:rPr>
          <w:iCs/>
        </w:rPr>
        <w:t>переторжки</w:t>
      </w:r>
      <w:r w:rsidR="002328BB" w:rsidRPr="008E1F83">
        <w:rPr>
          <w:iCs/>
        </w:rPr>
        <w:t xml:space="preserve"> </w:t>
      </w:r>
      <w:r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Pr="008E1F83">
        <w:rPr>
          <w:i/>
        </w:rPr>
        <w:t>данному</w:t>
      </w:r>
      <w:r w:rsidR="002328BB" w:rsidRPr="008E1F83">
        <w:rPr>
          <w:i/>
        </w:rPr>
        <w:t xml:space="preserve"> </w:t>
      </w:r>
      <w:r w:rsidRPr="008E1F83">
        <w:rPr>
          <w:i/>
        </w:rPr>
        <w:t>лоту]</w:t>
      </w:r>
      <w:r w:rsidR="002328BB" w:rsidRPr="008E1F83">
        <w:rPr>
          <w:iCs/>
        </w:rPr>
        <w:t xml:space="preserve"> </w:t>
      </w:r>
      <w:r w:rsidRPr="008E1F83">
        <w:t>остается</w:t>
      </w:r>
      <w:r w:rsidR="002328BB" w:rsidRPr="008E1F83">
        <w:t xml:space="preserve"> </w:t>
      </w:r>
      <w:r w:rsidRPr="008E1F83">
        <w:rPr>
          <w:iCs/>
        </w:rPr>
        <w:t>действующ</w:t>
      </w:r>
      <w:r w:rsidR="00860E21" w:rsidRPr="008E1F83">
        <w:rPr>
          <w:iCs/>
        </w:rPr>
        <w:t>им</w:t>
      </w:r>
      <w:r w:rsidR="002328BB" w:rsidRPr="008E1F83">
        <w:rPr>
          <w:iCs/>
        </w:rPr>
        <w:t xml:space="preserve"> </w:t>
      </w:r>
      <w:r w:rsidRPr="008E1F83">
        <w:rPr>
          <w:iCs/>
        </w:rPr>
        <w:t>с</w:t>
      </w:r>
      <w:r w:rsidR="002328BB" w:rsidRPr="008E1F83">
        <w:rPr>
          <w:iCs/>
        </w:rPr>
        <w:t xml:space="preserve"> </w:t>
      </w:r>
      <w:r w:rsidRPr="008E1F83">
        <w:rPr>
          <w:iCs/>
        </w:rPr>
        <w:t>ранее</w:t>
      </w:r>
      <w:r w:rsidR="002328BB" w:rsidRPr="008E1F83">
        <w:rPr>
          <w:iCs/>
        </w:rPr>
        <w:t xml:space="preserve"> </w:t>
      </w:r>
      <w:r w:rsidRPr="008E1F83">
        <w:rPr>
          <w:iCs/>
        </w:rPr>
        <w:t>объявленной</w:t>
      </w:r>
      <w:r w:rsidR="002328BB" w:rsidRPr="008E1F83">
        <w:rPr>
          <w:iCs/>
        </w:rPr>
        <w:t xml:space="preserve"> </w:t>
      </w:r>
      <w:r w:rsidRPr="008E1F83">
        <w:rPr>
          <w:iCs/>
        </w:rPr>
        <w:t>ценой</w:t>
      </w:r>
      <w:r w:rsidRPr="00C63D2D">
        <w:rPr>
          <w:iCs/>
        </w:rPr>
        <w:t>.</w:t>
      </w:r>
    </w:p>
    <w:p w:rsidR="00A226B0" w:rsidRPr="00C63D2D" w:rsidRDefault="00A226B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Переторжка</w:t>
      </w:r>
      <w:r w:rsidR="002328BB">
        <w:t xml:space="preserve"> </w:t>
      </w:r>
      <w:r w:rsidRPr="00C63D2D">
        <w:t>может</w:t>
      </w:r>
      <w:r w:rsidR="002328BB">
        <w:t xml:space="preserve"> </w:t>
      </w:r>
      <w:r w:rsidRPr="00C63D2D">
        <w:t>проводиться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режиме</w:t>
      </w:r>
      <w:r w:rsidR="002328BB">
        <w:t xml:space="preserve"> </w:t>
      </w:r>
      <w:r w:rsidRPr="00C63D2D">
        <w:t>реального</w:t>
      </w:r>
      <w:r w:rsidR="002328BB">
        <w:t xml:space="preserve"> </w:t>
      </w:r>
      <w:r w:rsidRPr="00C63D2D">
        <w:t>времени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иметь</w:t>
      </w:r>
      <w:r w:rsidR="002328BB">
        <w:t xml:space="preserve"> </w:t>
      </w:r>
      <w:r w:rsidRPr="00C63D2D">
        <w:t>заочную</w:t>
      </w:r>
      <w:r w:rsidR="002328BB">
        <w:t xml:space="preserve"> </w:t>
      </w:r>
      <w:r w:rsidRPr="00C63D2D">
        <w:t>форму.</w:t>
      </w:r>
    </w:p>
    <w:p w:rsidR="003434C9" w:rsidRPr="00C63D2D" w:rsidRDefault="003434C9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решению</w:t>
      </w:r>
      <w:r w:rsidR="002328BB">
        <w:t xml:space="preserve"> </w:t>
      </w:r>
      <w:r w:rsidRPr="00C63D2D">
        <w:t>закупочной</w:t>
      </w:r>
      <w:r w:rsidR="002328BB">
        <w:t xml:space="preserve"> </w:t>
      </w:r>
      <w:r w:rsidRPr="00C63D2D">
        <w:t>комиссии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отменить</w:t>
      </w:r>
      <w:r w:rsidR="002328BB">
        <w:t xml:space="preserve"> </w:t>
      </w:r>
      <w:r w:rsidRPr="00C63D2D">
        <w:t>переторжку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любое</w:t>
      </w:r>
      <w:r w:rsidR="002328BB">
        <w:t xml:space="preserve"> </w:t>
      </w:r>
      <w:r w:rsidRPr="00C63D2D">
        <w:t>время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момента</w:t>
      </w:r>
      <w:r w:rsidR="002328BB">
        <w:t xml:space="preserve"> </w:t>
      </w:r>
      <w:r w:rsidRPr="00C63D2D">
        <w:t>начала</w:t>
      </w:r>
      <w:r w:rsidR="002328BB">
        <w:t xml:space="preserve"> </w:t>
      </w:r>
      <w:r w:rsidRPr="00C63D2D">
        <w:t>переторжки</w:t>
      </w:r>
      <w:r w:rsidR="002328BB">
        <w:t xml:space="preserve"> </w:t>
      </w:r>
      <w:r w:rsidRPr="00C63D2D">
        <w:t>(для</w:t>
      </w:r>
      <w:r w:rsidR="002328BB">
        <w:t xml:space="preserve"> </w:t>
      </w:r>
      <w:r w:rsidRPr="00C63D2D">
        <w:t>переторжки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режиме</w:t>
      </w:r>
      <w:r w:rsidR="002328BB">
        <w:t xml:space="preserve"> </w:t>
      </w:r>
      <w:r w:rsidRPr="00C63D2D">
        <w:t>реального</w:t>
      </w:r>
      <w:r w:rsidR="002328BB">
        <w:t xml:space="preserve"> </w:t>
      </w:r>
      <w:r w:rsidRPr="00C63D2D">
        <w:t>времени)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предложений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переторжке</w:t>
      </w:r>
      <w:r w:rsidR="002328BB">
        <w:t xml:space="preserve"> </w:t>
      </w:r>
      <w:r w:rsidRPr="00C63D2D">
        <w:t>(для</w:t>
      </w:r>
      <w:r w:rsidR="002328BB">
        <w:t xml:space="preserve"> </w:t>
      </w:r>
      <w:r w:rsidRPr="00C63D2D">
        <w:t>заочной</w:t>
      </w:r>
      <w:r w:rsidR="002328BB">
        <w:t xml:space="preserve"> </w:t>
      </w:r>
      <w:r w:rsidRPr="00C63D2D">
        <w:t>переторжки).</w:t>
      </w:r>
      <w:r w:rsidR="002328BB">
        <w:t xml:space="preserve"> </w:t>
      </w:r>
      <w:r w:rsidRPr="00C63D2D">
        <w:t>Данное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закупочной</w:t>
      </w:r>
      <w:r w:rsidR="002328BB">
        <w:t xml:space="preserve"> </w:t>
      </w:r>
      <w:r w:rsidRPr="00C63D2D">
        <w:t>комиссии</w:t>
      </w:r>
      <w:r w:rsidR="002328BB">
        <w:t xml:space="preserve"> </w:t>
      </w:r>
      <w:r w:rsidRPr="00C63D2D">
        <w:t>оформляется</w:t>
      </w:r>
      <w:r w:rsidR="002328BB">
        <w:t xml:space="preserve"> </w:t>
      </w:r>
      <w:r w:rsidRPr="00C63D2D">
        <w:t>соответствующим</w:t>
      </w:r>
      <w:r w:rsidR="002328BB">
        <w:t xml:space="preserve"> </w:t>
      </w:r>
      <w:r w:rsidRPr="00C63D2D">
        <w:t>протоколом,</w:t>
      </w:r>
      <w:r w:rsidR="002328BB">
        <w:t xml:space="preserve"> </w:t>
      </w:r>
      <w:r w:rsidRPr="00C63D2D">
        <w:t>который</w:t>
      </w:r>
      <w:r w:rsidR="002328BB">
        <w:t xml:space="preserve"> </w:t>
      </w:r>
      <w:r w:rsidRPr="00C63D2D">
        <w:t>размещается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официальном</w:t>
      </w:r>
      <w:r w:rsidR="002328BB">
        <w:t xml:space="preserve"> </w:t>
      </w:r>
      <w:r w:rsidRPr="00C63D2D">
        <w:t>сайте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ЭТП,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течение</w:t>
      </w:r>
      <w:r w:rsidR="002328BB">
        <w:t xml:space="preserve"> </w:t>
      </w:r>
      <w:r w:rsidRPr="00C63D2D">
        <w:t>1</w:t>
      </w:r>
      <w:r w:rsidR="002328BB">
        <w:t xml:space="preserve"> </w:t>
      </w:r>
      <w:r w:rsidRPr="00C63D2D">
        <w:t>(одного)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после</w:t>
      </w:r>
      <w:r w:rsidR="002328BB">
        <w:t xml:space="preserve"> </w:t>
      </w:r>
      <w:r w:rsidRPr="00C63D2D">
        <w:t>подписания</w:t>
      </w:r>
      <w:r w:rsidR="002328BB">
        <w:t xml:space="preserve"> </w:t>
      </w:r>
      <w:r w:rsidRPr="00C63D2D">
        <w:t>указанного</w:t>
      </w:r>
      <w:r w:rsidR="002328BB">
        <w:t xml:space="preserve"> </w:t>
      </w:r>
      <w:r w:rsidRPr="00C63D2D">
        <w:t>протокола.</w:t>
      </w:r>
    </w:p>
    <w:p w:rsidR="00C87330" w:rsidRPr="00C63D2D" w:rsidRDefault="00EB452A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рамках</w:t>
      </w:r>
      <w:r w:rsidR="002328BB">
        <w:t xml:space="preserve"> </w:t>
      </w:r>
      <w:r w:rsidRPr="00C63D2D">
        <w:t>оценочной</w:t>
      </w:r>
      <w:r w:rsidR="002328BB">
        <w:t xml:space="preserve"> </w:t>
      </w:r>
      <w:r w:rsidRPr="008E1F83">
        <w:t>стадии</w:t>
      </w:r>
      <w:r w:rsidR="002328BB" w:rsidRPr="008E1F83">
        <w:t xml:space="preserve"> </w:t>
      </w:r>
      <w:r w:rsidR="00C90E0F"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="00C90E0F" w:rsidRPr="008E1F83">
        <w:rPr>
          <w:i/>
        </w:rPr>
        <w:t>каждому</w:t>
      </w:r>
      <w:r w:rsidR="002328BB" w:rsidRPr="008E1F83">
        <w:rPr>
          <w:i/>
        </w:rPr>
        <w:t xml:space="preserve"> </w:t>
      </w:r>
      <w:r w:rsidR="00C90E0F" w:rsidRPr="008E1F83">
        <w:rPr>
          <w:i/>
        </w:rPr>
        <w:t>лоту</w:t>
      </w:r>
      <w:r w:rsidR="002328BB" w:rsidRPr="008E1F83">
        <w:rPr>
          <w:i/>
        </w:rPr>
        <w:t xml:space="preserve"> </w:t>
      </w:r>
      <w:r w:rsidR="00C90E0F" w:rsidRPr="008E1F83">
        <w:rPr>
          <w:i/>
        </w:rPr>
        <w:t>отдельно]</w:t>
      </w:r>
      <w:r w:rsidR="001E126B" w:rsidRPr="008E1F83">
        <w:t>,</w:t>
      </w:r>
      <w:r w:rsidR="002328BB">
        <w:t xml:space="preserve"> </w:t>
      </w:r>
      <w:r w:rsidR="001E126B" w:rsidRPr="00C63D2D">
        <w:t>в</w:t>
      </w:r>
      <w:r w:rsidR="002328BB">
        <w:t xml:space="preserve"> </w:t>
      </w:r>
      <w:r w:rsidR="001E126B" w:rsidRPr="00C63D2D">
        <w:t>срок,</w:t>
      </w:r>
      <w:r w:rsidR="002328BB">
        <w:t xml:space="preserve"> </w:t>
      </w:r>
      <w:r w:rsidR="001E126B" w:rsidRPr="00C63D2D">
        <w:t>указанный</w:t>
      </w:r>
      <w:r w:rsidR="002328BB">
        <w:t xml:space="preserve"> </w:t>
      </w:r>
      <w:r w:rsidR="001E126B" w:rsidRPr="00C63D2D">
        <w:t>в</w:t>
      </w:r>
      <w:r w:rsidR="002328BB">
        <w:t xml:space="preserve"> </w:t>
      </w:r>
      <w:r w:rsidR="001E126B" w:rsidRPr="00C63D2D">
        <w:lastRenderedPageBreak/>
        <w:t>извещении</w:t>
      </w:r>
      <w:r w:rsidR="002328BB">
        <w:t xml:space="preserve"> </w:t>
      </w:r>
      <w:r w:rsidR="001E126B" w:rsidRPr="00C63D2D">
        <w:t>о</w:t>
      </w:r>
      <w:r w:rsidR="002328BB">
        <w:t xml:space="preserve"> </w:t>
      </w:r>
      <w:r w:rsidR="001E126B" w:rsidRPr="00C63D2D">
        <w:t>проведении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1E126B" w:rsidRPr="00C63D2D">
        <w:t>и</w:t>
      </w:r>
      <w:r w:rsidR="002328BB">
        <w:t xml:space="preserve"> </w:t>
      </w:r>
      <w:r w:rsidR="001E126B" w:rsidRPr="00C63D2D">
        <w:t>в</w:t>
      </w:r>
      <w:r w:rsidR="002328BB">
        <w:t xml:space="preserve"> </w:t>
      </w:r>
      <w:r w:rsidR="001E126B" w:rsidRPr="008E1F83">
        <w:rPr>
          <w:u w:val="single"/>
        </w:rPr>
        <w:t>пункте</w:t>
      </w:r>
      <w:r w:rsidR="002328BB" w:rsidRPr="008E1F83">
        <w:rPr>
          <w:u w:val="single"/>
        </w:rPr>
        <w:t xml:space="preserve"> </w:t>
      </w:r>
      <w:r w:rsidR="00806D8D" w:rsidRPr="008E1F83">
        <w:rPr>
          <w:u w:val="single"/>
        </w:rPr>
        <w:fldChar w:fldCharType="begin"/>
      </w:r>
      <w:r w:rsidR="00806D8D" w:rsidRPr="008E1F83">
        <w:rPr>
          <w:u w:val="single"/>
        </w:rPr>
        <w:instrText xml:space="preserve"> REF _Ref317254136 \r \h </w:instrText>
      </w:r>
      <w:r w:rsidR="0074540F" w:rsidRPr="008E1F83">
        <w:rPr>
          <w:u w:val="single"/>
        </w:rPr>
        <w:instrText xml:space="preserve"> \* MERGEFORMAT </w:instrText>
      </w:r>
      <w:r w:rsidR="00806D8D" w:rsidRPr="008E1F83">
        <w:rPr>
          <w:u w:val="single"/>
        </w:rPr>
      </w:r>
      <w:r w:rsidR="00806D8D" w:rsidRPr="008E1F83">
        <w:rPr>
          <w:u w:val="single"/>
        </w:rPr>
        <w:fldChar w:fldCharType="separate"/>
      </w:r>
      <w:r w:rsidR="00A56CF8">
        <w:rPr>
          <w:u w:val="single"/>
        </w:rPr>
        <w:t>17</w:t>
      </w:r>
      <w:r w:rsidR="00806D8D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1E126B"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="00806D8D" w:rsidRPr="008E1F83">
        <w:rPr>
          <w:u w:val="single"/>
        </w:rPr>
        <w:fldChar w:fldCharType="begin"/>
      </w:r>
      <w:r w:rsidR="00806D8D" w:rsidRPr="008E1F83">
        <w:rPr>
          <w:u w:val="single"/>
        </w:rPr>
        <w:instrText xml:space="preserve"> REF _Ref317254962 \r \h </w:instrText>
      </w:r>
      <w:r w:rsidR="0074540F" w:rsidRPr="008E1F83">
        <w:rPr>
          <w:u w:val="single"/>
        </w:rPr>
        <w:instrText xml:space="preserve"> \* MERGEFORMAT </w:instrText>
      </w:r>
      <w:r w:rsidR="00806D8D" w:rsidRPr="008E1F83">
        <w:rPr>
          <w:u w:val="single"/>
        </w:rPr>
      </w:r>
      <w:r w:rsidR="00806D8D" w:rsidRPr="008E1F83">
        <w:rPr>
          <w:u w:val="single"/>
        </w:rPr>
        <w:fldChar w:fldCharType="separate"/>
      </w:r>
      <w:r w:rsidR="00A56CF8">
        <w:rPr>
          <w:u w:val="single"/>
        </w:rPr>
        <w:t>4</w:t>
      </w:r>
      <w:r w:rsidR="00806D8D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1E126B"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="001E126B"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="00466F9E"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="00466F9E" w:rsidRPr="008E1F83">
        <w:rPr>
          <w:u w:val="single"/>
        </w:rPr>
        <w:t>цен</w:t>
      </w:r>
      <w:r w:rsidR="001E126B" w:rsidRPr="008E1F83">
        <w:rPr>
          <w:u w:val="single"/>
        </w:rPr>
        <w:t>»</w:t>
      </w:r>
      <w:r w:rsidR="001E126B" w:rsidRPr="00C63D2D">
        <w:t>,</w:t>
      </w:r>
      <w:r w:rsidR="002328BB">
        <w:t xml:space="preserve"> </w:t>
      </w:r>
      <w:r w:rsidR="002E77A5" w:rsidRPr="00C63D2D">
        <w:t>закупочная</w:t>
      </w:r>
      <w:r w:rsidR="002328BB">
        <w:t xml:space="preserve"> </w:t>
      </w:r>
      <w:r w:rsidR="002E77A5" w:rsidRPr="00C63D2D">
        <w:t>комиссия</w:t>
      </w:r>
      <w:r w:rsidR="002328BB">
        <w:t xml:space="preserve"> </w:t>
      </w:r>
      <w:r w:rsidR="0074540F" w:rsidRPr="00C63D2D">
        <w:t>ранжирует</w:t>
      </w:r>
      <w:r w:rsidR="002328BB">
        <w:t xml:space="preserve"> </w:t>
      </w:r>
      <w:r w:rsidR="0074540F" w:rsidRPr="00C63D2D">
        <w:t>заявки</w:t>
      </w:r>
      <w:r w:rsidR="002328BB">
        <w:t xml:space="preserve"> </w:t>
      </w:r>
      <w:r w:rsidR="0074540F" w:rsidRPr="00C63D2D">
        <w:t>по</w:t>
      </w:r>
      <w:r w:rsidR="002328BB">
        <w:t xml:space="preserve"> </w:t>
      </w:r>
      <w:r w:rsidR="0074540F" w:rsidRPr="00C63D2D">
        <w:t>цене</w:t>
      </w:r>
      <w:r w:rsidR="002328BB">
        <w:t xml:space="preserve"> </w:t>
      </w:r>
      <w:r w:rsidR="0074540F" w:rsidRPr="00C63D2D">
        <w:t>(с</w:t>
      </w:r>
      <w:r w:rsidR="002328BB">
        <w:t xml:space="preserve"> </w:t>
      </w:r>
      <w:r w:rsidR="0074540F" w:rsidRPr="00C63D2D">
        <w:t>учетом</w:t>
      </w:r>
      <w:r w:rsidR="002328BB">
        <w:t xml:space="preserve"> </w:t>
      </w:r>
      <w:r w:rsidR="0074540F" w:rsidRPr="00C63D2D">
        <w:t>результатов</w:t>
      </w:r>
      <w:r w:rsidR="002328BB">
        <w:t xml:space="preserve"> </w:t>
      </w:r>
      <w:r w:rsidR="0074540F" w:rsidRPr="00C63D2D">
        <w:t>переторжки,</w:t>
      </w:r>
      <w:r w:rsidR="002328BB">
        <w:t xml:space="preserve"> </w:t>
      </w:r>
      <w:r w:rsidR="0074540F" w:rsidRPr="00C63D2D">
        <w:t>если</w:t>
      </w:r>
      <w:r w:rsidR="002328BB">
        <w:t xml:space="preserve"> </w:t>
      </w:r>
      <w:r w:rsidR="0074540F" w:rsidRPr="00C63D2D">
        <w:t>проводилась)</w:t>
      </w:r>
      <w:r w:rsidR="002328BB">
        <w:t xml:space="preserve"> </w:t>
      </w:r>
      <w:r w:rsidR="0074540F" w:rsidRPr="00C63D2D">
        <w:t>начиная</w:t>
      </w:r>
      <w:r w:rsidR="002328BB">
        <w:t xml:space="preserve"> </w:t>
      </w:r>
      <w:r w:rsidR="0074540F" w:rsidRPr="00C63D2D">
        <w:t>с</w:t>
      </w:r>
      <w:r w:rsidR="002328BB">
        <w:t xml:space="preserve"> </w:t>
      </w:r>
      <w:r w:rsidR="0074540F" w:rsidRPr="00C63D2D">
        <w:t>наименьшей.</w:t>
      </w:r>
      <w:r w:rsidR="002328BB">
        <w:t xml:space="preserve"> </w:t>
      </w:r>
      <w:r w:rsidR="0074540F" w:rsidRPr="00C63D2D">
        <w:t>При</w:t>
      </w:r>
      <w:r w:rsidR="002328BB">
        <w:t xml:space="preserve"> </w:t>
      </w:r>
      <w:r w:rsidR="0074540F" w:rsidRPr="00C63D2D">
        <w:t>равенстве</w:t>
      </w:r>
      <w:r w:rsidR="002328BB">
        <w:t xml:space="preserve"> </w:t>
      </w:r>
      <w:r w:rsidR="0074540F" w:rsidRPr="00C63D2D">
        <w:t>цен</w:t>
      </w:r>
      <w:r w:rsidR="002328BB">
        <w:t xml:space="preserve"> </w:t>
      </w:r>
      <w:r w:rsidR="0074540F" w:rsidRPr="00C63D2D">
        <w:t>заявок</w:t>
      </w:r>
      <w:r w:rsidR="002328BB">
        <w:t xml:space="preserve"> </w:t>
      </w:r>
      <w:r w:rsidR="0074540F" w:rsidRPr="00C63D2D">
        <w:t>различных</w:t>
      </w:r>
      <w:r w:rsidR="002328BB">
        <w:t xml:space="preserve"> </w:t>
      </w:r>
      <w:r w:rsidR="0074540F" w:rsidRPr="00C63D2D">
        <w:t>участников</w:t>
      </w:r>
      <w:r w:rsidR="002328BB">
        <w:t xml:space="preserve"> </w:t>
      </w:r>
      <w:r w:rsidR="0074540F" w:rsidRPr="00C63D2D">
        <w:t>лучшее</w:t>
      </w:r>
      <w:r w:rsidR="002328BB">
        <w:t xml:space="preserve"> </w:t>
      </w:r>
      <w:r w:rsidR="0074540F" w:rsidRPr="00C63D2D">
        <w:t>(более</w:t>
      </w:r>
      <w:r w:rsidR="002328BB">
        <w:t xml:space="preserve"> </w:t>
      </w:r>
      <w:r w:rsidR="0074540F" w:rsidRPr="00C63D2D">
        <w:t>высокое)</w:t>
      </w:r>
      <w:r w:rsidR="002328BB">
        <w:t xml:space="preserve"> </w:t>
      </w:r>
      <w:r w:rsidR="0074540F" w:rsidRPr="00C63D2D">
        <w:t>место</w:t>
      </w:r>
      <w:r w:rsidR="002328BB">
        <w:t xml:space="preserve"> </w:t>
      </w:r>
      <w:r w:rsidR="0074540F" w:rsidRPr="00C63D2D">
        <w:t>в</w:t>
      </w:r>
      <w:r w:rsidR="002328BB">
        <w:t xml:space="preserve"> </w:t>
      </w:r>
      <w:r w:rsidR="0074540F" w:rsidRPr="00C63D2D">
        <w:t>ранжировке</w:t>
      </w:r>
      <w:r w:rsidR="002328BB">
        <w:t xml:space="preserve"> </w:t>
      </w:r>
      <w:r w:rsidR="0074540F" w:rsidRPr="00C63D2D">
        <w:t>получает</w:t>
      </w:r>
      <w:r w:rsidR="002328BB">
        <w:t xml:space="preserve"> </w:t>
      </w:r>
      <w:r w:rsidR="0074540F" w:rsidRPr="00C63D2D">
        <w:t>участник,</w:t>
      </w:r>
      <w:r w:rsidR="002328BB">
        <w:t xml:space="preserve"> </w:t>
      </w:r>
      <w:r w:rsidR="0074540F" w:rsidRPr="00C63D2D">
        <w:t>который</w:t>
      </w:r>
      <w:r w:rsidR="002328BB">
        <w:t xml:space="preserve"> </w:t>
      </w:r>
      <w:r w:rsidR="0074540F" w:rsidRPr="00C63D2D">
        <w:t>раньше</w:t>
      </w:r>
      <w:r w:rsidR="002328BB">
        <w:t xml:space="preserve"> </w:t>
      </w:r>
      <w:r w:rsidR="0074540F" w:rsidRPr="00C63D2D">
        <w:t>подал</w:t>
      </w:r>
      <w:r w:rsidR="002328BB">
        <w:t xml:space="preserve"> </w:t>
      </w:r>
      <w:r w:rsidR="0074540F" w:rsidRPr="00C63D2D">
        <w:t>заявку</w:t>
      </w:r>
      <w:r w:rsidR="002328BB">
        <w:t xml:space="preserve"> </w:t>
      </w:r>
      <w:r w:rsidR="0074540F" w:rsidRPr="00C63D2D">
        <w:t>на</w:t>
      </w:r>
      <w:r w:rsidR="002328BB">
        <w:t xml:space="preserve"> </w:t>
      </w:r>
      <w:r w:rsidR="0074540F" w:rsidRPr="00C63D2D">
        <w:t>участие</w:t>
      </w:r>
      <w:r w:rsidR="002328BB">
        <w:t xml:space="preserve"> </w:t>
      </w:r>
      <w:r w:rsidR="0074540F" w:rsidRPr="00C63D2D">
        <w:t>в</w:t>
      </w:r>
      <w:r w:rsidR="002328BB">
        <w:t xml:space="preserve"> </w:t>
      </w:r>
      <w:r w:rsidR="0074540F" w:rsidRPr="00C63D2D">
        <w:t>запросе</w:t>
      </w:r>
      <w:r w:rsidR="002328BB">
        <w:t xml:space="preserve"> </w:t>
      </w:r>
      <w:r w:rsidR="0074540F" w:rsidRPr="00C63D2D">
        <w:t>цен.</w:t>
      </w:r>
      <w:r w:rsidR="002328BB">
        <w:t xml:space="preserve"> </w:t>
      </w:r>
      <w:r w:rsidR="0074540F" w:rsidRPr="00C63D2D">
        <w:t>Победителем</w:t>
      </w:r>
      <w:r w:rsidR="002328BB">
        <w:t xml:space="preserve"> </w:t>
      </w:r>
      <w:r w:rsidR="0074540F" w:rsidRPr="00C63D2D">
        <w:t>запроса</w:t>
      </w:r>
      <w:r w:rsidR="002328BB">
        <w:t xml:space="preserve"> </w:t>
      </w:r>
      <w:r w:rsidR="0074540F" w:rsidRPr="00C63D2D">
        <w:t>цен</w:t>
      </w:r>
      <w:r w:rsidR="002328BB">
        <w:t xml:space="preserve"> </w:t>
      </w:r>
      <w:r w:rsidR="0074540F" w:rsidRPr="00C63D2D">
        <w:t>считается</w:t>
      </w:r>
      <w:r w:rsidR="002328BB">
        <w:t xml:space="preserve"> </w:t>
      </w:r>
      <w:r w:rsidR="0074540F" w:rsidRPr="00C63D2D">
        <w:t>участник,</w:t>
      </w:r>
      <w:r w:rsidR="002328BB">
        <w:t xml:space="preserve"> </w:t>
      </w:r>
      <w:r w:rsidR="0074540F" w:rsidRPr="00C63D2D">
        <w:t>предложивший</w:t>
      </w:r>
      <w:r w:rsidR="002328BB">
        <w:t xml:space="preserve"> </w:t>
      </w:r>
      <w:r w:rsidR="0074540F" w:rsidRPr="00C63D2D">
        <w:t>минимальную</w:t>
      </w:r>
      <w:r w:rsidR="002328BB">
        <w:t xml:space="preserve"> </w:t>
      </w:r>
      <w:r w:rsidR="0074540F" w:rsidRPr="00C63D2D">
        <w:t>цену</w:t>
      </w:r>
      <w:r w:rsidR="002328BB">
        <w:t xml:space="preserve"> </w:t>
      </w:r>
      <w:r w:rsidR="0074540F" w:rsidRPr="00C63D2D">
        <w:t>и</w:t>
      </w:r>
      <w:r w:rsidR="002328BB">
        <w:t xml:space="preserve"> </w:t>
      </w:r>
      <w:r w:rsidR="0074540F" w:rsidRPr="00C63D2D">
        <w:t>которому</w:t>
      </w:r>
      <w:r w:rsidR="002328BB">
        <w:t xml:space="preserve"> </w:t>
      </w:r>
      <w:r w:rsidR="0074540F" w:rsidRPr="00C63D2D">
        <w:t>присвоено</w:t>
      </w:r>
      <w:r w:rsidR="002328BB">
        <w:t xml:space="preserve"> </w:t>
      </w:r>
      <w:r w:rsidR="0074540F" w:rsidRPr="00C63D2D">
        <w:t>первое</w:t>
      </w:r>
      <w:r w:rsidR="002328BB">
        <w:t xml:space="preserve"> </w:t>
      </w:r>
      <w:r w:rsidR="0074540F" w:rsidRPr="00C63D2D">
        <w:t>место</w:t>
      </w:r>
      <w:r w:rsidR="00C87330" w:rsidRPr="00C63D2D">
        <w:t>.</w:t>
      </w:r>
    </w:p>
    <w:p w:rsidR="00E46EE0" w:rsidRPr="00C63D2D" w:rsidRDefault="00E46EE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48" w:name="_Ref271022510"/>
      <w:r w:rsidRPr="00C63D2D">
        <w:t>Запрос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признается</w:t>
      </w:r>
      <w:r w:rsidR="002328BB">
        <w:t xml:space="preserve"> </w:t>
      </w:r>
      <w:r w:rsidRPr="00C63D2D">
        <w:t>несостоявш</w:t>
      </w:r>
      <w:bookmarkStart w:id="49" w:name="_Ref269912002"/>
      <w:r w:rsidRPr="00C63D2D">
        <w:t>имся,</w:t>
      </w:r>
      <w:r w:rsidR="002328BB">
        <w:t xml:space="preserve"> </w:t>
      </w:r>
      <w:r w:rsidRPr="00C63D2D">
        <w:t>если</w:t>
      </w:r>
      <w:r w:rsidR="002328BB">
        <w:t xml:space="preserve"> </w:t>
      </w:r>
      <w:bookmarkEnd w:id="49"/>
      <w:r w:rsidRPr="00C63D2D">
        <w:t>по</w:t>
      </w:r>
      <w:r w:rsidR="002328BB">
        <w:t xml:space="preserve"> </w:t>
      </w:r>
      <w:r w:rsidRPr="00C63D2D">
        <w:t>окончании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заявок:</w:t>
      </w:r>
      <w:bookmarkEnd w:id="48"/>
    </w:p>
    <w:p w:rsidR="00E46EE0" w:rsidRPr="00C63D2D" w:rsidRDefault="00E46EE0" w:rsidP="00B948B1">
      <w:pPr>
        <w:pStyle w:val="-6"/>
        <w:widowControl w:val="0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0" w:name="_Ref269912007"/>
      <w:r w:rsidRPr="00C63D2D">
        <w:rPr>
          <w:sz w:val="24"/>
        </w:rPr>
        <w:t>подана</w:t>
      </w:r>
      <w:r w:rsidR="002328BB">
        <w:rPr>
          <w:sz w:val="24"/>
        </w:rPr>
        <w:t xml:space="preserve"> </w:t>
      </w:r>
      <w:r w:rsidRPr="00C63D2D">
        <w:rPr>
          <w:sz w:val="24"/>
        </w:rPr>
        <w:t>только</w:t>
      </w:r>
      <w:r w:rsidR="002328BB">
        <w:rPr>
          <w:sz w:val="24"/>
        </w:rPr>
        <w:t xml:space="preserve"> </w:t>
      </w:r>
      <w:r w:rsidRPr="00C63D2D">
        <w:rPr>
          <w:sz w:val="24"/>
        </w:rPr>
        <w:t>одна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заявка</w:t>
      </w:r>
      <w:r w:rsidR="002328BB">
        <w:rPr>
          <w:sz w:val="24"/>
        </w:rPr>
        <w:t xml:space="preserve"> </w:t>
      </w:r>
      <w:r w:rsidRPr="00C63D2D">
        <w:rPr>
          <w:sz w:val="24"/>
        </w:rPr>
        <w:t>от</w:t>
      </w:r>
      <w:r w:rsidR="002328BB">
        <w:rPr>
          <w:sz w:val="24"/>
        </w:rPr>
        <w:t xml:space="preserve"> </w:t>
      </w:r>
      <w:r w:rsidRPr="00C63D2D">
        <w:rPr>
          <w:sz w:val="24"/>
        </w:rPr>
        <w:t>одного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участника</w:t>
      </w:r>
      <w:r w:rsidR="002328BB">
        <w:rPr>
          <w:sz w:val="24"/>
        </w:rPr>
        <w:t xml:space="preserve"> </w:t>
      </w:r>
      <w:r w:rsidRPr="00C63D2D">
        <w:rPr>
          <w:sz w:val="24"/>
        </w:rPr>
        <w:t>(с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учетом</w:t>
      </w:r>
      <w:r w:rsidR="002328BB">
        <w:rPr>
          <w:sz w:val="24"/>
        </w:rPr>
        <w:t xml:space="preserve"> </w:t>
      </w:r>
      <w:r w:rsidRPr="00C63D2D">
        <w:rPr>
          <w:sz w:val="24"/>
        </w:rPr>
        <w:t>отозванных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участником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заявок);</w:t>
      </w:r>
      <w:bookmarkEnd w:id="50"/>
    </w:p>
    <w:p w:rsidR="00E46EE0" w:rsidRPr="00C63D2D" w:rsidRDefault="00E46EE0" w:rsidP="00B948B1">
      <w:pPr>
        <w:pStyle w:val="-6"/>
        <w:widowControl w:val="0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1" w:name="_Ref269912019"/>
      <w:bookmarkStart w:id="52" w:name="_Ref289170414"/>
      <w:r w:rsidRPr="00C63D2D">
        <w:rPr>
          <w:sz w:val="24"/>
        </w:rPr>
        <w:t>не</w:t>
      </w:r>
      <w:r w:rsidR="002328BB">
        <w:rPr>
          <w:sz w:val="24"/>
        </w:rPr>
        <w:t xml:space="preserve"> </w:t>
      </w:r>
      <w:r w:rsidRPr="00C63D2D">
        <w:rPr>
          <w:sz w:val="24"/>
        </w:rPr>
        <w:t>подана</w:t>
      </w:r>
      <w:r w:rsidR="002328BB">
        <w:rPr>
          <w:sz w:val="24"/>
        </w:rPr>
        <w:t xml:space="preserve"> </w:t>
      </w:r>
      <w:r w:rsidRPr="00C63D2D">
        <w:rPr>
          <w:sz w:val="24"/>
        </w:rPr>
        <w:t>ни</w:t>
      </w:r>
      <w:r w:rsidR="002328BB">
        <w:rPr>
          <w:sz w:val="24"/>
        </w:rPr>
        <w:t xml:space="preserve"> </w:t>
      </w:r>
      <w:r w:rsidRPr="00C63D2D">
        <w:rPr>
          <w:sz w:val="24"/>
        </w:rPr>
        <w:t>одна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заявка</w:t>
      </w:r>
      <w:bookmarkEnd w:id="51"/>
      <w:r w:rsidR="002328BB">
        <w:rPr>
          <w:sz w:val="24"/>
        </w:rPr>
        <w:t xml:space="preserve"> </w:t>
      </w:r>
      <w:r w:rsidRPr="00C63D2D">
        <w:rPr>
          <w:sz w:val="24"/>
        </w:rPr>
        <w:t>(с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учетом</w:t>
      </w:r>
      <w:r w:rsidR="002328BB">
        <w:rPr>
          <w:sz w:val="24"/>
        </w:rPr>
        <w:t xml:space="preserve"> </w:t>
      </w:r>
      <w:r w:rsidRPr="00C63D2D">
        <w:rPr>
          <w:sz w:val="24"/>
        </w:rPr>
        <w:t>отозванных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участником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заявок).</w:t>
      </w:r>
      <w:bookmarkEnd w:id="52"/>
    </w:p>
    <w:p w:rsidR="00E46EE0" w:rsidRPr="00C63D2D" w:rsidRDefault="00E46EE0" w:rsidP="00B948B1">
      <w:pPr>
        <w:pStyle w:val="-6"/>
        <w:widowControl w:val="0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3" w:name="_Ref269912021"/>
      <w:r w:rsidRPr="00C63D2D">
        <w:rPr>
          <w:sz w:val="24"/>
        </w:rPr>
        <w:t>принято</w:t>
      </w:r>
      <w:r w:rsidR="002328BB">
        <w:rPr>
          <w:sz w:val="24"/>
        </w:rPr>
        <w:t xml:space="preserve"> </w:t>
      </w:r>
      <w:r w:rsidRPr="00C63D2D">
        <w:rPr>
          <w:sz w:val="24"/>
        </w:rPr>
        <w:t>решение</w:t>
      </w:r>
      <w:r w:rsidR="002328BB">
        <w:rPr>
          <w:sz w:val="24"/>
        </w:rPr>
        <w:t xml:space="preserve"> </w:t>
      </w:r>
      <w:r w:rsidRPr="00C63D2D">
        <w:rPr>
          <w:sz w:val="24"/>
        </w:rPr>
        <w:t>об</w:t>
      </w:r>
      <w:r w:rsidR="002328BB">
        <w:rPr>
          <w:sz w:val="24"/>
        </w:rPr>
        <w:t xml:space="preserve"> </w:t>
      </w:r>
      <w:r w:rsidRPr="00C63D2D">
        <w:rPr>
          <w:sz w:val="24"/>
        </w:rPr>
        <w:t>отказе</w:t>
      </w:r>
      <w:r w:rsidR="002328BB">
        <w:rPr>
          <w:sz w:val="24"/>
        </w:rPr>
        <w:t xml:space="preserve"> </w:t>
      </w:r>
      <w:r w:rsidRPr="00C63D2D">
        <w:rPr>
          <w:sz w:val="24"/>
        </w:rPr>
        <w:t>в</w:t>
      </w:r>
      <w:r w:rsidR="002328BB">
        <w:rPr>
          <w:sz w:val="24"/>
        </w:rPr>
        <w:t xml:space="preserve"> </w:t>
      </w:r>
      <w:r w:rsidRPr="00C63D2D">
        <w:rPr>
          <w:sz w:val="24"/>
        </w:rPr>
        <w:t>допуске</w:t>
      </w:r>
      <w:r w:rsidR="002328BB">
        <w:rPr>
          <w:sz w:val="24"/>
        </w:rPr>
        <w:t xml:space="preserve"> </w:t>
      </w:r>
      <w:r w:rsidRPr="00C63D2D">
        <w:rPr>
          <w:sz w:val="24"/>
        </w:rPr>
        <w:t>всем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участникам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запроса</w:t>
      </w:r>
      <w:r w:rsidR="002328BB">
        <w:rPr>
          <w:sz w:val="24"/>
        </w:rPr>
        <w:t xml:space="preserve"> </w:t>
      </w:r>
      <w:r w:rsidRPr="00C63D2D">
        <w:rPr>
          <w:sz w:val="24"/>
        </w:rPr>
        <w:t>цен,</w:t>
      </w:r>
      <w:r w:rsidR="002328BB">
        <w:rPr>
          <w:sz w:val="24"/>
        </w:rPr>
        <w:t xml:space="preserve"> </w:t>
      </w:r>
      <w:r w:rsidRPr="00C63D2D">
        <w:rPr>
          <w:sz w:val="24"/>
        </w:rPr>
        <w:t>подавшим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заявки;</w:t>
      </w:r>
      <w:bookmarkEnd w:id="53"/>
    </w:p>
    <w:p w:rsidR="003434C9" w:rsidRPr="00C63D2D" w:rsidRDefault="00E46EE0" w:rsidP="00B948B1">
      <w:pPr>
        <w:pStyle w:val="-6"/>
        <w:widowControl w:val="0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4" w:name="_Ref269912024"/>
      <w:bookmarkStart w:id="55" w:name="_Ref270019244"/>
      <w:r w:rsidRPr="00C63D2D">
        <w:rPr>
          <w:sz w:val="24"/>
        </w:rPr>
        <w:t>принято</w:t>
      </w:r>
      <w:r w:rsidR="002328BB">
        <w:rPr>
          <w:sz w:val="24"/>
        </w:rPr>
        <w:t xml:space="preserve"> </w:t>
      </w:r>
      <w:r w:rsidRPr="00C63D2D">
        <w:rPr>
          <w:sz w:val="24"/>
        </w:rPr>
        <w:t>решение</w:t>
      </w:r>
      <w:r w:rsidR="002328BB">
        <w:rPr>
          <w:sz w:val="24"/>
        </w:rPr>
        <w:t xml:space="preserve"> </w:t>
      </w:r>
      <w:r w:rsidRPr="00C63D2D">
        <w:rPr>
          <w:sz w:val="24"/>
        </w:rPr>
        <w:t>о</w:t>
      </w:r>
      <w:r w:rsidR="002328BB">
        <w:rPr>
          <w:sz w:val="24"/>
        </w:rPr>
        <w:t xml:space="preserve"> </w:t>
      </w:r>
      <w:r w:rsidRPr="00C63D2D">
        <w:rPr>
          <w:sz w:val="24"/>
        </w:rPr>
        <w:t>допуске</w:t>
      </w:r>
      <w:r w:rsidR="002328BB">
        <w:rPr>
          <w:sz w:val="24"/>
        </w:rPr>
        <w:t xml:space="preserve"> </w:t>
      </w:r>
      <w:r w:rsidRPr="00C63D2D">
        <w:rPr>
          <w:sz w:val="24"/>
        </w:rPr>
        <w:t>только</w:t>
      </w:r>
      <w:r w:rsidR="002328BB">
        <w:rPr>
          <w:sz w:val="24"/>
        </w:rPr>
        <w:t xml:space="preserve"> </w:t>
      </w:r>
      <w:r w:rsidRPr="00C63D2D">
        <w:rPr>
          <w:sz w:val="24"/>
        </w:rPr>
        <w:t>одного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участника</w:t>
      </w:r>
      <w:bookmarkEnd w:id="54"/>
      <w:r w:rsidR="002328BB">
        <w:rPr>
          <w:sz w:val="24"/>
        </w:rPr>
        <w:t xml:space="preserve"> </w:t>
      </w:r>
      <w:r w:rsidRPr="00C63D2D">
        <w:rPr>
          <w:sz w:val="24"/>
        </w:rPr>
        <w:t>запроса</w:t>
      </w:r>
      <w:r w:rsidR="002328BB">
        <w:rPr>
          <w:sz w:val="24"/>
        </w:rPr>
        <w:t xml:space="preserve"> </w:t>
      </w:r>
      <w:r w:rsidRPr="00C63D2D">
        <w:rPr>
          <w:sz w:val="24"/>
        </w:rPr>
        <w:t>цен</w:t>
      </w:r>
      <w:bookmarkEnd w:id="55"/>
      <w:r w:rsidR="003434C9" w:rsidRPr="00C63D2D">
        <w:rPr>
          <w:sz w:val="24"/>
        </w:rPr>
        <w:t>;</w:t>
      </w:r>
    </w:p>
    <w:p w:rsidR="00E46EE0" w:rsidRPr="00C63D2D" w:rsidRDefault="003434C9" w:rsidP="00B948B1">
      <w:pPr>
        <w:pStyle w:val="-6"/>
        <w:widowControl w:val="0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6" w:name="_Ref271022511"/>
      <w:r w:rsidRPr="00C63D2D">
        <w:rPr>
          <w:sz w:val="24"/>
        </w:rPr>
        <w:t>отстранены</w:t>
      </w:r>
      <w:r w:rsidR="002328BB">
        <w:rPr>
          <w:sz w:val="24"/>
        </w:rPr>
        <w:t xml:space="preserve"> </w:t>
      </w:r>
      <w:r w:rsidRPr="00C63D2D">
        <w:rPr>
          <w:sz w:val="24"/>
        </w:rPr>
        <w:t>все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участники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запроса</w:t>
      </w:r>
      <w:r w:rsidR="002328BB">
        <w:rPr>
          <w:sz w:val="24"/>
        </w:rPr>
        <w:t xml:space="preserve"> </w:t>
      </w:r>
      <w:r w:rsidRPr="00C63D2D">
        <w:rPr>
          <w:sz w:val="24"/>
        </w:rPr>
        <w:t>цен</w:t>
      </w:r>
      <w:r w:rsidR="002328BB">
        <w:rPr>
          <w:sz w:val="24"/>
        </w:rPr>
        <w:t xml:space="preserve"> </w:t>
      </w:r>
      <w:r w:rsidRPr="00C63D2D">
        <w:rPr>
          <w:sz w:val="24"/>
        </w:rPr>
        <w:t>по</w:t>
      </w:r>
      <w:r w:rsidR="002328BB">
        <w:rPr>
          <w:sz w:val="24"/>
        </w:rPr>
        <w:t xml:space="preserve"> </w:t>
      </w:r>
      <w:r w:rsidRPr="00C63D2D">
        <w:rPr>
          <w:sz w:val="24"/>
        </w:rPr>
        <w:t>основаниям,</w:t>
      </w:r>
      <w:r w:rsidR="002328BB">
        <w:rPr>
          <w:sz w:val="24"/>
        </w:rPr>
        <w:t xml:space="preserve"> </w:t>
      </w:r>
      <w:r w:rsidRPr="00C63D2D">
        <w:rPr>
          <w:sz w:val="24"/>
        </w:rPr>
        <w:t>предусмотренным</w:t>
      </w:r>
      <w:r w:rsidR="002328BB">
        <w:rPr>
          <w:sz w:val="24"/>
        </w:rPr>
        <w:t xml:space="preserve"> </w:t>
      </w:r>
      <w:r w:rsidRPr="008E1F83">
        <w:rPr>
          <w:sz w:val="24"/>
          <w:u w:val="single"/>
        </w:rPr>
        <w:t>пунктом</w:t>
      </w:r>
      <w:r w:rsidR="002328BB" w:rsidRPr="008E1F83">
        <w:rPr>
          <w:sz w:val="24"/>
          <w:u w:val="single"/>
        </w:rPr>
        <w:t xml:space="preserve"> </w:t>
      </w:r>
      <w:r w:rsidRPr="008E1F83">
        <w:rPr>
          <w:sz w:val="24"/>
          <w:u w:val="single"/>
        </w:rPr>
        <w:fldChar w:fldCharType="begin"/>
      </w:r>
      <w:r w:rsidRPr="008E1F83">
        <w:rPr>
          <w:sz w:val="24"/>
          <w:u w:val="single"/>
        </w:rPr>
        <w:instrText xml:space="preserve"> REF _Ref317172396 \r \h  \* MERGEFORMAT </w:instrText>
      </w:r>
      <w:r w:rsidRPr="008E1F83">
        <w:rPr>
          <w:sz w:val="24"/>
          <w:u w:val="single"/>
        </w:rPr>
      </w:r>
      <w:r w:rsidRPr="008E1F83">
        <w:rPr>
          <w:sz w:val="24"/>
          <w:u w:val="single"/>
        </w:rPr>
        <w:fldChar w:fldCharType="separate"/>
      </w:r>
      <w:r w:rsidR="00A56CF8">
        <w:rPr>
          <w:sz w:val="24"/>
          <w:u w:val="single"/>
        </w:rPr>
        <w:t>2.6</w:t>
      </w:r>
      <w:r w:rsidRPr="008E1F83">
        <w:rPr>
          <w:sz w:val="24"/>
          <w:u w:val="single"/>
        </w:rPr>
        <w:fldChar w:fldCharType="end"/>
      </w:r>
      <w:bookmarkEnd w:id="56"/>
      <w:r w:rsidR="00E46EE0" w:rsidRPr="00C63D2D">
        <w:rPr>
          <w:sz w:val="24"/>
        </w:rPr>
        <w:t>.</w:t>
      </w:r>
    </w:p>
    <w:p w:rsidR="00E421F5" w:rsidRPr="008E1F83" w:rsidRDefault="00E46EE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i/>
        </w:rPr>
      </w:pPr>
      <w:r w:rsidRPr="008E1F83">
        <w:rPr>
          <w:i/>
        </w:rPr>
        <w:t>Если</w:t>
      </w:r>
      <w:r w:rsidR="002328BB" w:rsidRPr="008E1F83">
        <w:rPr>
          <w:i/>
        </w:rPr>
        <w:t xml:space="preserve"> </w:t>
      </w:r>
      <w:r w:rsidRPr="008E1F83">
        <w:rPr>
          <w:i/>
        </w:rPr>
        <w:t>предусмотрено</w:t>
      </w:r>
      <w:r w:rsidR="002328BB" w:rsidRPr="008E1F83">
        <w:rPr>
          <w:i/>
        </w:rPr>
        <w:t xml:space="preserve"> </w:t>
      </w:r>
      <w:r w:rsidRPr="008E1F83">
        <w:rPr>
          <w:i/>
        </w:rPr>
        <w:t>два</w:t>
      </w:r>
      <w:r w:rsidR="002328BB" w:rsidRPr="008E1F83">
        <w:rPr>
          <w:i/>
        </w:rPr>
        <w:t xml:space="preserve"> </w:t>
      </w:r>
      <w:r w:rsidRPr="008E1F83">
        <w:rPr>
          <w:i/>
        </w:rPr>
        <w:t>и</w:t>
      </w:r>
      <w:r w:rsidR="002328BB" w:rsidRPr="008E1F83">
        <w:rPr>
          <w:i/>
        </w:rPr>
        <w:t xml:space="preserve"> </w:t>
      </w:r>
      <w:r w:rsidRPr="008E1F83">
        <w:rPr>
          <w:i/>
        </w:rPr>
        <w:t>более</w:t>
      </w:r>
      <w:r w:rsidR="002328BB" w:rsidRPr="008E1F83">
        <w:rPr>
          <w:i/>
        </w:rPr>
        <w:t xml:space="preserve"> </w:t>
      </w:r>
      <w:r w:rsidRPr="008E1F83">
        <w:rPr>
          <w:i/>
        </w:rPr>
        <w:t>лота,</w:t>
      </w:r>
      <w:r w:rsidR="002328BB" w:rsidRPr="008E1F83">
        <w:rPr>
          <w:i/>
        </w:rPr>
        <w:t xml:space="preserve"> </w:t>
      </w:r>
      <w:r w:rsidRPr="008E1F83">
        <w:rPr>
          <w:i/>
        </w:rPr>
        <w:t>запрос</w:t>
      </w:r>
      <w:r w:rsidR="002328BB" w:rsidRPr="008E1F83">
        <w:rPr>
          <w:i/>
        </w:rPr>
        <w:t xml:space="preserve"> </w:t>
      </w:r>
      <w:r w:rsidRPr="008E1F83">
        <w:rPr>
          <w:i/>
        </w:rPr>
        <w:t>цен</w:t>
      </w:r>
      <w:r w:rsidR="002328BB" w:rsidRPr="008E1F83">
        <w:rPr>
          <w:i/>
        </w:rPr>
        <w:t xml:space="preserve"> </w:t>
      </w:r>
      <w:r w:rsidRPr="008E1F83">
        <w:rPr>
          <w:i/>
        </w:rPr>
        <w:t>признается</w:t>
      </w:r>
      <w:r w:rsidR="002328BB" w:rsidRPr="008E1F83">
        <w:rPr>
          <w:i/>
        </w:rPr>
        <w:t xml:space="preserve"> </w:t>
      </w:r>
      <w:r w:rsidRPr="008E1F83">
        <w:rPr>
          <w:i/>
        </w:rPr>
        <w:t>несостоявшимся</w:t>
      </w:r>
      <w:r w:rsidR="002328BB" w:rsidRPr="008E1F83">
        <w:rPr>
          <w:i/>
        </w:rPr>
        <w:t xml:space="preserve"> </w:t>
      </w:r>
      <w:r w:rsidRPr="008E1F83">
        <w:rPr>
          <w:i/>
        </w:rPr>
        <w:t>только</w:t>
      </w:r>
      <w:r w:rsidR="002328BB" w:rsidRPr="008E1F83">
        <w:rPr>
          <w:i/>
        </w:rPr>
        <w:t xml:space="preserve"> </w:t>
      </w:r>
      <w:r w:rsidRPr="008E1F83">
        <w:rPr>
          <w:i/>
        </w:rPr>
        <w:t>по</w:t>
      </w:r>
      <w:r w:rsidR="002328BB" w:rsidRPr="008E1F83">
        <w:rPr>
          <w:i/>
        </w:rPr>
        <w:t xml:space="preserve"> </w:t>
      </w:r>
      <w:r w:rsidRPr="008E1F83">
        <w:rPr>
          <w:i/>
        </w:rPr>
        <w:t>тому</w:t>
      </w:r>
      <w:r w:rsidR="002328BB" w:rsidRPr="008E1F83">
        <w:rPr>
          <w:i/>
        </w:rPr>
        <w:t xml:space="preserve"> </w:t>
      </w:r>
      <w:r w:rsidRPr="008E1F83">
        <w:rPr>
          <w:i/>
        </w:rPr>
        <w:t>лоту,</w:t>
      </w:r>
      <w:r w:rsidR="002328BB" w:rsidRPr="008E1F83">
        <w:rPr>
          <w:i/>
        </w:rPr>
        <w:t xml:space="preserve"> </w:t>
      </w:r>
      <w:r w:rsidRPr="008E1F83">
        <w:rPr>
          <w:i/>
        </w:rPr>
        <w:t>в</w:t>
      </w:r>
      <w:r w:rsidR="002328BB" w:rsidRPr="008E1F83">
        <w:rPr>
          <w:i/>
        </w:rPr>
        <w:t xml:space="preserve"> </w:t>
      </w:r>
      <w:r w:rsidRPr="008E1F83">
        <w:rPr>
          <w:i/>
        </w:rPr>
        <w:t>отношении</w:t>
      </w:r>
      <w:r w:rsidR="002328BB" w:rsidRPr="008E1F83">
        <w:rPr>
          <w:i/>
        </w:rPr>
        <w:t xml:space="preserve"> </w:t>
      </w:r>
      <w:r w:rsidRPr="008E1F83">
        <w:rPr>
          <w:i/>
        </w:rPr>
        <w:t>которого</w:t>
      </w:r>
      <w:r w:rsidR="002328BB" w:rsidRPr="008E1F83">
        <w:rPr>
          <w:i/>
        </w:rPr>
        <w:t xml:space="preserve"> </w:t>
      </w:r>
      <w:r w:rsidRPr="008E1F83">
        <w:rPr>
          <w:i/>
        </w:rPr>
        <w:t>выполняются</w:t>
      </w:r>
      <w:r w:rsidR="002328BB" w:rsidRPr="008E1F83">
        <w:rPr>
          <w:i/>
        </w:rPr>
        <w:t xml:space="preserve"> </w:t>
      </w:r>
      <w:r w:rsidRPr="008E1F83">
        <w:rPr>
          <w:i/>
        </w:rPr>
        <w:t>положения</w:t>
      </w:r>
      <w:r w:rsidR="002328BB" w:rsidRPr="008E1F83">
        <w:rPr>
          <w:i/>
        </w:rPr>
        <w:t xml:space="preserve"> </w:t>
      </w:r>
      <w:r w:rsidRPr="008E1F83">
        <w:rPr>
          <w:i/>
          <w:u w:val="single"/>
        </w:rPr>
        <w:t>пункта</w:t>
      </w:r>
      <w:r w:rsidR="002328BB" w:rsidRPr="008E1F83">
        <w:rPr>
          <w:i/>
          <w:u w:val="single"/>
        </w:rPr>
        <w:t xml:space="preserve"> </w:t>
      </w:r>
      <w:r w:rsidRPr="008E1F83">
        <w:rPr>
          <w:i/>
          <w:u w:val="single"/>
        </w:rPr>
        <w:fldChar w:fldCharType="begin"/>
      </w:r>
      <w:r w:rsidRPr="008E1F83">
        <w:rPr>
          <w:i/>
          <w:u w:val="single"/>
        </w:rPr>
        <w:instrText xml:space="preserve"> REF _Ref271022510 \r \h </w:instrText>
      </w:r>
      <w:r w:rsidR="00A206E3" w:rsidRPr="008E1F83">
        <w:rPr>
          <w:i/>
          <w:u w:val="single"/>
        </w:rPr>
        <w:instrText xml:space="preserve"> \* MERGEFORMAT </w:instrText>
      </w:r>
      <w:r w:rsidRPr="008E1F83">
        <w:rPr>
          <w:i/>
          <w:u w:val="single"/>
        </w:rPr>
      </w:r>
      <w:r w:rsidRPr="008E1F83">
        <w:rPr>
          <w:i/>
          <w:u w:val="single"/>
        </w:rPr>
        <w:fldChar w:fldCharType="separate"/>
      </w:r>
      <w:r w:rsidR="00A56CF8">
        <w:rPr>
          <w:i/>
          <w:u w:val="single"/>
        </w:rPr>
        <w:t>3.29</w:t>
      </w:r>
      <w:r w:rsidRPr="008E1F83">
        <w:rPr>
          <w:i/>
          <w:u w:val="single"/>
        </w:rPr>
        <w:fldChar w:fldCharType="end"/>
      </w:r>
      <w:r w:rsidRPr="008E1F83">
        <w:rPr>
          <w:i/>
        </w:rPr>
        <w:t>.</w:t>
      </w:r>
    </w:p>
    <w:p w:rsidR="00017B62" w:rsidRPr="00C63D2D" w:rsidRDefault="00017B6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57" w:name="_Ref297215833"/>
      <w:r w:rsidRPr="00C63D2D">
        <w:t>В</w:t>
      </w:r>
      <w:r w:rsidR="002328BB">
        <w:t xml:space="preserve"> </w:t>
      </w:r>
      <w:r w:rsidRPr="00C63D2D">
        <w:t>случае,</w:t>
      </w:r>
      <w:r w:rsidR="002328BB">
        <w:t xml:space="preserve"> </w:t>
      </w:r>
      <w:r w:rsidRPr="00C63D2D">
        <w:t>указанном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8E1F83">
        <w:rPr>
          <w:u w:val="single"/>
        </w:rPr>
        <w:t>п</w:t>
      </w:r>
      <w:r w:rsidR="00B02F04" w:rsidRPr="008E1F83">
        <w:rPr>
          <w:u w:val="single"/>
        </w:rPr>
        <w:t>одпункте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_Ref269912007 \w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A56CF8">
        <w:rPr>
          <w:u w:val="single"/>
        </w:rPr>
        <w:t>а)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t>пункта</w:t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fldChar w:fldCharType="begin"/>
      </w:r>
      <w:r w:rsidR="00B02F04" w:rsidRPr="008E1F83">
        <w:rPr>
          <w:u w:val="single"/>
        </w:rPr>
        <w:instrText xml:space="preserve"> REF _Ref271022510 \r \h </w:instrText>
      </w:r>
      <w:r w:rsidR="00A206E3" w:rsidRPr="008E1F83">
        <w:rPr>
          <w:u w:val="single"/>
        </w:rPr>
        <w:instrText xml:space="preserve"> \* MERGEFORMAT </w:instrText>
      </w:r>
      <w:r w:rsidR="00B02F04" w:rsidRPr="008E1F83">
        <w:rPr>
          <w:u w:val="single"/>
        </w:rPr>
      </w:r>
      <w:r w:rsidR="00B02F04" w:rsidRPr="008E1F83">
        <w:rPr>
          <w:u w:val="single"/>
        </w:rPr>
        <w:fldChar w:fldCharType="separate"/>
      </w:r>
      <w:r w:rsidR="00A56CF8">
        <w:rPr>
          <w:u w:val="single"/>
        </w:rPr>
        <w:t>3.29</w:t>
      </w:r>
      <w:r w:rsidR="00B02F04" w:rsidRPr="008E1F83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закупочная</w:t>
      </w:r>
      <w:r w:rsidR="002328BB">
        <w:t xml:space="preserve"> </w:t>
      </w:r>
      <w:r w:rsidRPr="00C63D2D">
        <w:t>комиссия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согласованию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заказчиком</w:t>
      </w:r>
      <w:r w:rsidR="002328BB">
        <w:t xml:space="preserve"> </w:t>
      </w:r>
      <w:r w:rsidRPr="00C63D2D">
        <w:t>рассматривает</w:t>
      </w:r>
      <w:r w:rsidR="002328BB">
        <w:t xml:space="preserve"> </w:t>
      </w:r>
      <w:r w:rsidRPr="00C63D2D">
        <w:t>единственную</w:t>
      </w:r>
      <w:r w:rsidR="002328BB">
        <w:t xml:space="preserve"> </w:t>
      </w:r>
      <w:r w:rsidRPr="00C63D2D">
        <w:t>заявку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установленном</w:t>
      </w:r>
      <w:r w:rsidR="002328BB">
        <w:t xml:space="preserve"> </w:t>
      </w:r>
      <w:r w:rsidR="00B02F04" w:rsidRPr="008E1F83">
        <w:rPr>
          <w:u w:val="single"/>
        </w:rPr>
        <w:t>пунктами</w:t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fldChar w:fldCharType="begin"/>
      </w:r>
      <w:r w:rsidR="00B02F04" w:rsidRPr="008E1F83">
        <w:rPr>
          <w:u w:val="single"/>
        </w:rPr>
        <w:instrText xml:space="preserve"> REF _Ref317251555 \r \h </w:instrText>
      </w:r>
      <w:r w:rsidR="00A206E3" w:rsidRPr="008E1F83">
        <w:rPr>
          <w:u w:val="single"/>
        </w:rPr>
        <w:instrText xml:space="preserve"> \* MERGEFORMAT </w:instrText>
      </w:r>
      <w:r w:rsidR="00B02F04" w:rsidRPr="008E1F83">
        <w:rPr>
          <w:u w:val="single"/>
        </w:rPr>
      </w:r>
      <w:r w:rsidR="00B02F04" w:rsidRPr="008E1F83">
        <w:rPr>
          <w:u w:val="single"/>
        </w:rPr>
        <w:fldChar w:fldCharType="separate"/>
      </w:r>
      <w:r w:rsidR="00A56CF8">
        <w:rPr>
          <w:u w:val="single"/>
        </w:rPr>
        <w:t>3.17</w:t>
      </w:r>
      <w:r w:rsidR="00B02F04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t>-</w:t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fldChar w:fldCharType="begin"/>
      </w:r>
      <w:r w:rsidR="00B02F04" w:rsidRPr="008E1F83">
        <w:rPr>
          <w:u w:val="single"/>
        </w:rPr>
        <w:instrText xml:space="preserve"> REF _Ref318811122 \r \h </w:instrText>
      </w:r>
      <w:r w:rsidR="00A206E3" w:rsidRPr="008E1F83">
        <w:rPr>
          <w:u w:val="single"/>
        </w:rPr>
        <w:instrText xml:space="preserve"> \* MERGEFORMAT </w:instrText>
      </w:r>
      <w:r w:rsidR="00B02F04" w:rsidRPr="008E1F83">
        <w:rPr>
          <w:u w:val="single"/>
        </w:rPr>
      </w:r>
      <w:r w:rsidR="00B02F04" w:rsidRPr="008E1F83">
        <w:rPr>
          <w:u w:val="single"/>
        </w:rPr>
        <w:fldChar w:fldCharType="separate"/>
      </w:r>
      <w:r w:rsidR="00A56CF8">
        <w:rPr>
          <w:u w:val="single"/>
        </w:rPr>
        <w:t>3.20</w:t>
      </w:r>
      <w:r w:rsidR="00B02F04" w:rsidRPr="008E1F83">
        <w:rPr>
          <w:u w:val="single"/>
        </w:rPr>
        <w:fldChar w:fldCharType="end"/>
      </w:r>
      <w:r w:rsidRPr="00C63D2D">
        <w:t>.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данная</w:t>
      </w:r>
      <w:r w:rsidR="002328BB">
        <w:t xml:space="preserve"> </w:t>
      </w:r>
      <w:r w:rsidRPr="00C63D2D">
        <w:t>заявка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подавший</w:t>
      </w:r>
      <w:r w:rsidR="002328BB">
        <w:t xml:space="preserve"> </w:t>
      </w:r>
      <w:r w:rsidRPr="00C63D2D">
        <w:t>ее</w:t>
      </w:r>
      <w:r w:rsidR="002328BB">
        <w:t xml:space="preserve"> </w:t>
      </w:r>
      <w:r w:rsidRPr="00C63D2D">
        <w:t>участник</w:t>
      </w:r>
      <w:r w:rsidR="002328BB">
        <w:t xml:space="preserve"> </w:t>
      </w:r>
      <w:r w:rsidRPr="00C63D2D">
        <w:t>закупки</w:t>
      </w:r>
      <w:r w:rsidR="002328BB">
        <w:t xml:space="preserve"> </w:t>
      </w:r>
      <w:r w:rsidRPr="00C63D2D">
        <w:t>отвечают</w:t>
      </w:r>
      <w:r w:rsidR="002328BB">
        <w:t xml:space="preserve"> </w:t>
      </w:r>
      <w:r w:rsidRPr="00C63D2D">
        <w:t>всем</w:t>
      </w:r>
      <w:r w:rsidR="002328BB">
        <w:t xml:space="preserve"> </w:t>
      </w:r>
      <w:r w:rsidRPr="00C63D2D">
        <w:t>требованиям,</w:t>
      </w:r>
      <w:r w:rsidR="002328BB">
        <w:t xml:space="preserve"> </w:t>
      </w:r>
      <w:r w:rsidRPr="00C63D2D">
        <w:t>установленным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извещении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документации</w:t>
      </w:r>
      <w:r w:rsidR="002328BB">
        <w:t xml:space="preserve"> </w:t>
      </w:r>
      <w:r w:rsidR="00B02F04" w:rsidRPr="00C63D2D">
        <w:t>по</w:t>
      </w:r>
      <w:r w:rsidR="002328BB">
        <w:t xml:space="preserve"> </w:t>
      </w:r>
      <w:r w:rsidR="00B02F04" w:rsidRPr="00C63D2D">
        <w:t>запросу</w:t>
      </w:r>
      <w:r w:rsidR="002328BB">
        <w:t xml:space="preserve"> </w:t>
      </w:r>
      <w:r w:rsidR="0001108C" w:rsidRPr="00C63D2D">
        <w:t>цен</w:t>
      </w:r>
      <w:r w:rsidRPr="00C63D2D">
        <w:t>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признания</w:t>
      </w:r>
      <w:r w:rsidR="002328BB">
        <w:t xml:space="preserve"> </w:t>
      </w:r>
      <w:r w:rsidR="00B02F04" w:rsidRPr="00C63D2D">
        <w:t>запроса</w:t>
      </w:r>
      <w:r w:rsidR="002328BB">
        <w:t xml:space="preserve"> </w:t>
      </w:r>
      <w:r w:rsidR="00B02F04" w:rsidRPr="00C63D2D">
        <w:t>цен</w:t>
      </w:r>
      <w:r w:rsidR="002328BB">
        <w:t xml:space="preserve"> </w:t>
      </w:r>
      <w:r w:rsidRPr="00C63D2D">
        <w:t>несостоявш</w:t>
      </w:r>
      <w:r w:rsidR="00B02F04" w:rsidRPr="00C63D2D">
        <w:t>им</w:t>
      </w:r>
      <w:r w:rsidRPr="00C63D2D">
        <w:t>с</w:t>
      </w:r>
      <w:r w:rsidR="00B02F04" w:rsidRPr="00C63D2D">
        <w:t>я</w:t>
      </w:r>
      <w:r w:rsidR="002328BB">
        <w:t xml:space="preserve"> </w:t>
      </w:r>
      <w:r w:rsidR="00B02F04" w:rsidRPr="00C63D2D">
        <w:t>по</w:t>
      </w:r>
      <w:r w:rsidR="002328BB">
        <w:t xml:space="preserve"> </w:t>
      </w:r>
      <w:r w:rsidR="00B02F04" w:rsidRPr="00C63D2D">
        <w:t>основанию,</w:t>
      </w:r>
      <w:r w:rsidR="002328BB">
        <w:t xml:space="preserve"> </w:t>
      </w:r>
      <w:r w:rsidR="00B02F04" w:rsidRPr="00C63D2D">
        <w:t>указанному</w:t>
      </w:r>
      <w:r w:rsidR="002328BB">
        <w:t xml:space="preserve"> </w:t>
      </w:r>
      <w:r w:rsidR="00B02F04" w:rsidRPr="00C63D2D">
        <w:t>в</w:t>
      </w:r>
      <w:r w:rsidR="002328BB">
        <w:t xml:space="preserve"> </w:t>
      </w:r>
      <w:r w:rsidR="00B02F04" w:rsidRPr="008E1F83">
        <w:rPr>
          <w:u w:val="single"/>
        </w:rPr>
        <w:t>подпункте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_Ref270019244 \w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A56CF8">
        <w:rPr>
          <w:u w:val="single"/>
        </w:rPr>
        <w:t>г)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t>пункта</w:t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fldChar w:fldCharType="begin"/>
      </w:r>
      <w:r w:rsidR="00B02F04" w:rsidRPr="008E1F83">
        <w:rPr>
          <w:u w:val="single"/>
        </w:rPr>
        <w:instrText xml:space="preserve"> REF _Ref271022510 \r \h </w:instrText>
      </w:r>
      <w:r w:rsidR="00A206E3" w:rsidRPr="008E1F83">
        <w:rPr>
          <w:u w:val="single"/>
        </w:rPr>
        <w:instrText xml:space="preserve"> \* MERGEFORMAT </w:instrText>
      </w:r>
      <w:r w:rsidR="00B02F04" w:rsidRPr="008E1F83">
        <w:rPr>
          <w:u w:val="single"/>
        </w:rPr>
      </w:r>
      <w:r w:rsidR="00B02F04" w:rsidRPr="008E1F83">
        <w:rPr>
          <w:u w:val="single"/>
        </w:rPr>
        <w:fldChar w:fldCharType="separate"/>
      </w:r>
      <w:r w:rsidR="00A56CF8">
        <w:rPr>
          <w:u w:val="single"/>
        </w:rPr>
        <w:t>3.29</w:t>
      </w:r>
      <w:r w:rsidR="00B02F04" w:rsidRPr="008E1F83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закупочная</w:t>
      </w:r>
      <w:r w:rsidR="002328BB">
        <w:t xml:space="preserve"> </w:t>
      </w:r>
      <w:r w:rsidRPr="00C63D2D">
        <w:t>комиссия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дать</w:t>
      </w:r>
      <w:r w:rsidR="002328BB">
        <w:t xml:space="preserve"> </w:t>
      </w:r>
      <w:r w:rsidRPr="00C63D2D">
        <w:t>одну</w:t>
      </w:r>
      <w:r w:rsidR="002328BB">
        <w:t xml:space="preserve"> </w:t>
      </w:r>
      <w:r w:rsidRPr="00C63D2D">
        <w:t>из</w:t>
      </w:r>
      <w:r w:rsidR="002328BB">
        <w:t xml:space="preserve"> </w:t>
      </w:r>
      <w:r w:rsidRPr="00C63D2D">
        <w:t>двух</w:t>
      </w:r>
      <w:r w:rsidR="002328BB">
        <w:t xml:space="preserve"> </w:t>
      </w:r>
      <w:r w:rsidRPr="00C63D2D">
        <w:t>рекомендаций:</w:t>
      </w:r>
    </w:p>
    <w:p w:rsidR="00017B62" w:rsidRPr="00C63D2D" w:rsidRDefault="00017B62" w:rsidP="00B948B1">
      <w:pPr>
        <w:pStyle w:val="-6"/>
        <w:widowControl w:val="0"/>
        <w:numPr>
          <w:ilvl w:val="0"/>
          <w:numId w:val="34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8" w:name="_Ref310534125"/>
      <w:r w:rsidRPr="00C63D2D">
        <w:rPr>
          <w:sz w:val="24"/>
        </w:rPr>
        <w:t>рекомендовать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заказчику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заключить</w:t>
      </w:r>
      <w:r w:rsidR="002328BB">
        <w:rPr>
          <w:sz w:val="24"/>
        </w:rPr>
        <w:t xml:space="preserve"> </w:t>
      </w:r>
      <w:r w:rsidRPr="00C63D2D">
        <w:rPr>
          <w:sz w:val="24"/>
        </w:rPr>
        <w:t>договор</w:t>
      </w:r>
      <w:r w:rsidR="002328BB">
        <w:rPr>
          <w:sz w:val="24"/>
        </w:rPr>
        <w:t xml:space="preserve"> </w:t>
      </w:r>
      <w:r w:rsidRPr="00C63D2D">
        <w:rPr>
          <w:sz w:val="24"/>
        </w:rPr>
        <w:t>с</w:t>
      </w:r>
      <w:r w:rsidR="002328BB">
        <w:rPr>
          <w:sz w:val="24"/>
        </w:rPr>
        <w:t xml:space="preserve"> </w:t>
      </w:r>
      <w:r w:rsidRPr="00C63D2D">
        <w:rPr>
          <w:sz w:val="24"/>
        </w:rPr>
        <w:t>таким</w:t>
      </w:r>
      <w:r w:rsidR="002328BB">
        <w:rPr>
          <w:sz w:val="24"/>
        </w:rPr>
        <w:t xml:space="preserve"> </w:t>
      </w:r>
      <w:r w:rsidRPr="00C63D2D">
        <w:rPr>
          <w:sz w:val="24"/>
        </w:rPr>
        <w:t>единственным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участником</w:t>
      </w:r>
      <w:r w:rsidR="002328BB">
        <w:rPr>
          <w:sz w:val="24"/>
        </w:rPr>
        <w:t xml:space="preserve"> </w:t>
      </w:r>
      <w:r w:rsidR="00B02F04" w:rsidRPr="00C63D2D">
        <w:rPr>
          <w:sz w:val="24"/>
        </w:rPr>
        <w:t>запроса</w:t>
      </w:r>
      <w:r w:rsidR="002328BB">
        <w:rPr>
          <w:sz w:val="24"/>
        </w:rPr>
        <w:t xml:space="preserve"> </w:t>
      </w:r>
      <w:r w:rsidR="00B02F04" w:rsidRPr="00C63D2D">
        <w:rPr>
          <w:sz w:val="24"/>
        </w:rPr>
        <w:t>цен</w:t>
      </w:r>
      <w:r w:rsidR="00BD5277" w:rsidRPr="00C63D2D">
        <w:rPr>
          <w:sz w:val="24"/>
        </w:rPr>
        <w:t>,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а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также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провести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с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таким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участником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переговоры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по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снижению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цены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договора</w:t>
      </w:r>
      <w:r w:rsidRPr="00C63D2D">
        <w:rPr>
          <w:sz w:val="24"/>
        </w:rPr>
        <w:t>,</w:t>
      </w:r>
      <w:bookmarkEnd w:id="58"/>
      <w:r w:rsidR="002328BB">
        <w:rPr>
          <w:sz w:val="24"/>
        </w:rPr>
        <w:t xml:space="preserve"> </w:t>
      </w:r>
    </w:p>
    <w:p w:rsidR="00017B62" w:rsidRPr="00C63D2D" w:rsidRDefault="00017B62" w:rsidP="00B948B1">
      <w:pPr>
        <w:pStyle w:val="-6"/>
        <w:widowControl w:val="0"/>
        <w:numPr>
          <w:ilvl w:val="0"/>
          <w:numId w:val="34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9" w:name="_Ref311046445"/>
      <w:r w:rsidRPr="00C63D2D">
        <w:rPr>
          <w:sz w:val="24"/>
        </w:rPr>
        <w:t>рекомендовать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заказчику</w:t>
      </w:r>
      <w:r w:rsidR="002328BB">
        <w:rPr>
          <w:sz w:val="24"/>
        </w:rPr>
        <w:t xml:space="preserve"> </w:t>
      </w:r>
      <w:r w:rsidRPr="00C63D2D">
        <w:rPr>
          <w:sz w:val="24"/>
        </w:rPr>
        <w:t>не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заключать</w:t>
      </w:r>
      <w:r w:rsidR="002328BB">
        <w:rPr>
          <w:sz w:val="24"/>
        </w:rPr>
        <w:t xml:space="preserve"> </w:t>
      </w:r>
      <w:r w:rsidRPr="00C63D2D">
        <w:rPr>
          <w:sz w:val="24"/>
        </w:rPr>
        <w:t>договор.</w:t>
      </w:r>
      <w:bookmarkEnd w:id="59"/>
    </w:p>
    <w:p w:rsidR="00017B62" w:rsidRPr="00C63D2D" w:rsidRDefault="00017B62" w:rsidP="008E1F83">
      <w:pPr>
        <w:widowControl w:val="0"/>
        <w:jc w:val="both"/>
      </w:pPr>
      <w:r w:rsidRPr="00C63D2D">
        <w:t>Рекомендация</w:t>
      </w:r>
      <w:r w:rsidR="002328BB">
        <w:t xml:space="preserve"> </w:t>
      </w:r>
      <w:r w:rsidRPr="00C63D2D">
        <w:t>закупочной</w:t>
      </w:r>
      <w:r w:rsidR="002328BB">
        <w:t xml:space="preserve"> </w:t>
      </w:r>
      <w:r w:rsidRPr="00C63D2D">
        <w:t>комиссии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обоснованием</w:t>
      </w:r>
      <w:r w:rsidR="002328BB">
        <w:t xml:space="preserve"> </w:t>
      </w:r>
      <w:r w:rsidRPr="00C63D2D">
        <w:t>приводится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соответствующем</w:t>
      </w:r>
      <w:r w:rsidR="002328BB">
        <w:t xml:space="preserve"> </w:t>
      </w:r>
      <w:r w:rsidRPr="00C63D2D">
        <w:t>протоколе</w:t>
      </w:r>
      <w:r w:rsidR="002328BB">
        <w:t xml:space="preserve"> </w:t>
      </w:r>
      <w:r w:rsidRPr="00C63D2D">
        <w:t>ее</w:t>
      </w:r>
      <w:r w:rsidR="002328BB">
        <w:t xml:space="preserve"> </w:t>
      </w:r>
      <w:r w:rsidRPr="00C63D2D">
        <w:t>заседания.</w:t>
      </w:r>
    </w:p>
    <w:p w:rsidR="00017B62" w:rsidRPr="00C63D2D" w:rsidRDefault="00017B6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60" w:name="_Ref311046448"/>
      <w:r w:rsidRPr="00C63D2D">
        <w:t>Заказчик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наличии</w:t>
      </w:r>
      <w:r w:rsidR="002328BB">
        <w:t xml:space="preserve"> </w:t>
      </w:r>
      <w:r w:rsidRPr="00C63D2D">
        <w:t>рекомендации</w:t>
      </w:r>
      <w:r w:rsidR="002328BB">
        <w:t xml:space="preserve"> </w:t>
      </w:r>
      <w:r w:rsidRPr="00C63D2D">
        <w:t>закупочной</w:t>
      </w:r>
      <w:r w:rsidR="002328BB">
        <w:t xml:space="preserve"> </w:t>
      </w:r>
      <w:r w:rsidRPr="00C63D2D">
        <w:t>комиссии</w:t>
      </w:r>
      <w:r w:rsidR="002328BB">
        <w:t xml:space="preserve"> </w:t>
      </w:r>
      <w:r w:rsidRPr="00C63D2D">
        <w:t>о</w:t>
      </w:r>
      <w:r w:rsidR="002328BB" w:rsidRPr="002328BB">
        <w:rPr>
          <w:lang w:val="ru-RU"/>
        </w:rPr>
        <w:t xml:space="preserve"> </w:t>
      </w:r>
      <w:r w:rsidRPr="00C63D2D">
        <w:t>заключении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принять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заключении</w:t>
      </w:r>
      <w:r w:rsidR="002328BB">
        <w:t xml:space="preserve"> </w:t>
      </w:r>
      <w:r w:rsidR="00ED3D3C" w:rsidRPr="00C63D2D">
        <w:t>(либо</w:t>
      </w:r>
      <w:r w:rsidR="002328BB">
        <w:t xml:space="preserve"> </w:t>
      </w:r>
      <w:r w:rsidR="00ED3D3C" w:rsidRPr="00C63D2D">
        <w:t>не</w:t>
      </w:r>
      <w:r w:rsidR="002328BB" w:rsidRPr="002328BB">
        <w:rPr>
          <w:lang w:val="ru-RU"/>
        </w:rPr>
        <w:t xml:space="preserve"> </w:t>
      </w:r>
      <w:r w:rsidR="00ED3D3C" w:rsidRPr="00C63D2D">
        <w:t>заключении)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единственным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B02F04" w:rsidRPr="00C63D2D">
        <w:t>запроса</w:t>
      </w:r>
      <w:r w:rsidR="002328BB">
        <w:t xml:space="preserve"> </w:t>
      </w:r>
      <w:r w:rsidR="00B02F04" w:rsidRPr="00C63D2D">
        <w:t>цен</w:t>
      </w:r>
      <w:r w:rsidR="00ED3D3C" w:rsidRPr="00C63D2D">
        <w:t>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принять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повторной</w:t>
      </w:r>
      <w:r w:rsidR="002328BB">
        <w:t xml:space="preserve"> </w:t>
      </w:r>
      <w:r w:rsidRPr="00C63D2D">
        <w:t>закупки.</w:t>
      </w:r>
      <w:bookmarkEnd w:id="57"/>
      <w:bookmarkEnd w:id="60"/>
    </w:p>
    <w:p w:rsidR="008A644E" w:rsidRPr="00C63D2D" w:rsidRDefault="00B02F04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61" w:name="_Ref317255645"/>
      <w:bookmarkStart w:id="62" w:name="_Ref352665587"/>
      <w:bookmarkStart w:id="63" w:name="sub_291"/>
      <w:bookmarkStart w:id="64" w:name="_Toc269835279"/>
      <w:bookmarkStart w:id="65" w:name="_Toc270595288"/>
      <w:bookmarkStart w:id="66" w:name="_Toc271294290"/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принятия</w:t>
      </w:r>
      <w:r w:rsidR="002328BB">
        <w:t xml:space="preserve"> </w:t>
      </w:r>
      <w:r w:rsidRPr="00C63D2D">
        <w:t>решения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заключении</w:t>
      </w:r>
      <w:r w:rsidR="002328BB">
        <w:t xml:space="preserve"> </w:t>
      </w:r>
      <w:r w:rsidRPr="008E1F83">
        <w:t>договора</w:t>
      </w:r>
      <w:r w:rsidR="002328BB" w:rsidRPr="008E1F83">
        <w:t xml:space="preserve"> </w:t>
      </w:r>
      <w:r w:rsidR="00ED3D3C" w:rsidRPr="008E1F83">
        <w:rPr>
          <w:i/>
        </w:rPr>
        <w:t>[в</w:t>
      </w:r>
      <w:r w:rsidR="002328BB" w:rsidRPr="008E1F83">
        <w:rPr>
          <w:i/>
        </w:rPr>
        <w:t xml:space="preserve"> </w:t>
      </w:r>
      <w:r w:rsidR="00ED3D3C" w:rsidRPr="008E1F83">
        <w:rPr>
          <w:i/>
        </w:rPr>
        <w:t>отношении</w:t>
      </w:r>
      <w:r w:rsidR="002328BB" w:rsidRPr="008E1F83">
        <w:rPr>
          <w:i/>
        </w:rPr>
        <w:t xml:space="preserve"> </w:t>
      </w:r>
      <w:r w:rsidR="00ED3D3C" w:rsidRPr="008E1F83">
        <w:rPr>
          <w:i/>
        </w:rPr>
        <w:t>лота]</w:t>
      </w:r>
      <w:r w:rsidRPr="00C63D2D">
        <w:t>,</w:t>
      </w:r>
      <w:r w:rsidR="002328BB">
        <w:t xml:space="preserve"> </w:t>
      </w:r>
      <w:r w:rsidRPr="00C63D2D">
        <w:t>з</w:t>
      </w:r>
      <w:r w:rsidR="008A644E" w:rsidRPr="00C63D2D">
        <w:t>аказчик</w:t>
      </w:r>
      <w:r w:rsidR="002328BB">
        <w:t xml:space="preserve"> </w:t>
      </w:r>
      <w:r w:rsidR="008A644E" w:rsidRPr="00C63D2D">
        <w:t>в</w:t>
      </w:r>
      <w:r w:rsidR="002328BB" w:rsidRPr="002328BB">
        <w:rPr>
          <w:lang w:val="ru-RU"/>
        </w:rPr>
        <w:t xml:space="preserve"> </w:t>
      </w:r>
      <w:r w:rsidR="00ED3D3C" w:rsidRPr="00C63D2D">
        <w:t>срок,</w:t>
      </w:r>
      <w:r w:rsidR="002328BB">
        <w:t xml:space="preserve"> </w:t>
      </w:r>
      <w:r w:rsidR="00ED3D3C" w:rsidRPr="00C63D2D">
        <w:t>указанный</w:t>
      </w:r>
      <w:r w:rsidR="002328BB">
        <w:t xml:space="preserve"> </w:t>
      </w:r>
      <w:r w:rsidR="00ED3D3C" w:rsidRPr="00C63D2D">
        <w:t>в</w:t>
      </w:r>
      <w:r w:rsidR="002328BB">
        <w:t xml:space="preserve"> </w:t>
      </w:r>
      <w:r w:rsidR="00ED3D3C" w:rsidRPr="008E1F83">
        <w:rPr>
          <w:u w:val="single"/>
        </w:rPr>
        <w:t>пункте</w:t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fldChar w:fldCharType="begin"/>
      </w:r>
      <w:r w:rsidR="00ED3D3C" w:rsidRPr="008E1F83">
        <w:rPr>
          <w:u w:val="single"/>
        </w:rPr>
        <w:instrText xml:space="preserve"> REF _Ref317254659 \r \h </w:instrText>
      </w:r>
      <w:r w:rsidR="00A206E3" w:rsidRPr="008E1F83">
        <w:rPr>
          <w:u w:val="single"/>
        </w:rPr>
        <w:instrText xml:space="preserve"> \* MERGEFORMAT </w:instrText>
      </w:r>
      <w:r w:rsidR="00ED3D3C" w:rsidRPr="008E1F83">
        <w:rPr>
          <w:u w:val="single"/>
        </w:rPr>
      </w:r>
      <w:r w:rsidR="00ED3D3C" w:rsidRPr="008E1F83">
        <w:rPr>
          <w:u w:val="single"/>
        </w:rPr>
        <w:fldChar w:fldCharType="separate"/>
      </w:r>
      <w:r w:rsidR="00A56CF8">
        <w:rPr>
          <w:u w:val="single"/>
        </w:rPr>
        <w:t>19</w:t>
      </w:r>
      <w:r w:rsidR="00ED3D3C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fldChar w:fldCharType="begin"/>
      </w:r>
      <w:r w:rsidR="00ED3D3C" w:rsidRPr="008E1F83">
        <w:rPr>
          <w:u w:val="single"/>
        </w:rPr>
        <w:instrText xml:space="preserve"> REF _Ref317249938 \r \h </w:instrText>
      </w:r>
      <w:r w:rsidR="00A206E3" w:rsidRPr="008E1F83">
        <w:rPr>
          <w:u w:val="single"/>
        </w:rPr>
        <w:instrText xml:space="preserve"> \* MERGEFORMAT </w:instrText>
      </w:r>
      <w:r w:rsidR="00ED3D3C" w:rsidRPr="008E1F83">
        <w:rPr>
          <w:u w:val="single"/>
        </w:rPr>
      </w:r>
      <w:r w:rsidR="00ED3D3C" w:rsidRPr="008E1F83">
        <w:rPr>
          <w:u w:val="single"/>
        </w:rPr>
        <w:fldChar w:fldCharType="separate"/>
      </w:r>
      <w:r w:rsidR="00A56CF8">
        <w:rPr>
          <w:u w:val="single"/>
        </w:rPr>
        <w:t>4</w:t>
      </w:r>
      <w:r w:rsidR="00ED3D3C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t>цен»</w:t>
      </w:r>
      <w:r w:rsidR="00ED3D3C" w:rsidRPr="00C63D2D">
        <w:t>,</w:t>
      </w:r>
      <w:r w:rsidR="002328BB">
        <w:t xml:space="preserve"> </w:t>
      </w:r>
      <w:r w:rsidR="008A644E" w:rsidRPr="00C63D2D">
        <w:t>передает</w:t>
      </w:r>
      <w:r w:rsidR="002328BB">
        <w:t xml:space="preserve"> </w:t>
      </w:r>
      <w:r w:rsidR="008A644E" w:rsidRPr="00C63D2D">
        <w:t>победителю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ED3D3C" w:rsidRPr="00C63D2D">
        <w:t>или</w:t>
      </w:r>
      <w:r w:rsidR="002328BB">
        <w:t xml:space="preserve"> </w:t>
      </w:r>
      <w:r w:rsidR="00ED3D3C" w:rsidRPr="00C63D2D">
        <w:t>участнику</w:t>
      </w:r>
      <w:r w:rsidR="002328BB">
        <w:t xml:space="preserve"> </w:t>
      </w:r>
      <w:r w:rsidR="00ED3D3C" w:rsidRPr="00C63D2D">
        <w:t>запроса</w:t>
      </w:r>
      <w:r w:rsidR="002328BB">
        <w:t xml:space="preserve"> </w:t>
      </w:r>
      <w:r w:rsidR="00ED3D3C" w:rsidRPr="00C63D2D">
        <w:t>цен,</w:t>
      </w:r>
      <w:r w:rsidR="002328BB">
        <w:t xml:space="preserve"> </w:t>
      </w:r>
      <w:r w:rsidR="00ED3D3C" w:rsidRPr="00C63D2D">
        <w:t>с</w:t>
      </w:r>
      <w:r w:rsidR="002328BB">
        <w:t xml:space="preserve"> </w:t>
      </w:r>
      <w:r w:rsidR="00ED3D3C" w:rsidRPr="00C63D2D">
        <w:t>которым</w:t>
      </w:r>
      <w:r w:rsidR="002328BB">
        <w:t xml:space="preserve"> </w:t>
      </w:r>
      <w:r w:rsidR="00ED3D3C" w:rsidRPr="00C63D2D">
        <w:t>заключается</w:t>
      </w:r>
      <w:r w:rsidR="002328BB">
        <w:t xml:space="preserve"> </w:t>
      </w:r>
      <w:r w:rsidR="00ED3D3C" w:rsidRPr="00C63D2D">
        <w:t>договор</w:t>
      </w:r>
      <w:r w:rsidR="002328BB">
        <w:t xml:space="preserve"> </w:t>
      </w:r>
      <w:r w:rsidR="00ED3D3C" w:rsidRPr="00C63D2D">
        <w:t>согласно</w:t>
      </w:r>
      <w:r w:rsidR="002328BB">
        <w:t xml:space="preserve"> </w:t>
      </w:r>
      <w:r w:rsidR="00ED3D3C" w:rsidRPr="008E1F83">
        <w:rPr>
          <w:u w:val="single"/>
        </w:rPr>
        <w:t>пункт</w:t>
      </w:r>
      <w:r w:rsidR="005D5C65" w:rsidRPr="008E1F83">
        <w:rPr>
          <w:u w:val="single"/>
        </w:rPr>
        <w:t>ам</w:t>
      </w:r>
      <w:r w:rsidR="002328BB" w:rsidRPr="008E1F83">
        <w:rPr>
          <w:u w:val="single"/>
        </w:rPr>
        <w:t xml:space="preserve"> </w:t>
      </w:r>
      <w:r w:rsidR="005D5C65" w:rsidRPr="008E1F83">
        <w:rPr>
          <w:u w:val="single"/>
        </w:rPr>
        <w:fldChar w:fldCharType="begin"/>
      </w:r>
      <w:r w:rsidR="005D5C65" w:rsidRPr="008E1F83">
        <w:rPr>
          <w:u w:val="single"/>
        </w:rPr>
        <w:instrText xml:space="preserve"> REF _Ref311046448 \r \h </w:instrText>
      </w:r>
      <w:r w:rsidR="00E25B1F" w:rsidRPr="008E1F83">
        <w:rPr>
          <w:u w:val="single"/>
        </w:rPr>
        <w:instrText xml:space="preserve"> \* MERGEFORMAT </w:instrText>
      </w:r>
      <w:r w:rsidR="005D5C65" w:rsidRPr="008E1F83">
        <w:rPr>
          <w:u w:val="single"/>
        </w:rPr>
      </w:r>
      <w:r w:rsidR="005D5C65" w:rsidRPr="008E1F83">
        <w:rPr>
          <w:u w:val="single"/>
        </w:rPr>
        <w:fldChar w:fldCharType="separate"/>
      </w:r>
      <w:r w:rsidR="00A56CF8">
        <w:rPr>
          <w:u w:val="single"/>
        </w:rPr>
        <w:t>3.32</w:t>
      </w:r>
      <w:r w:rsidR="005D5C65" w:rsidRPr="008E1F83">
        <w:rPr>
          <w:u w:val="single"/>
        </w:rPr>
        <w:fldChar w:fldCharType="end"/>
      </w:r>
      <w:r w:rsidR="005D5C65" w:rsidRPr="008E1F83">
        <w:rPr>
          <w:u w:val="single"/>
        </w:rPr>
        <w:t>,</w:t>
      </w:r>
      <w:r w:rsidR="002328BB" w:rsidRPr="008E1F83">
        <w:rPr>
          <w:u w:val="single"/>
        </w:rPr>
        <w:t xml:space="preserve"> </w:t>
      </w:r>
      <w:r w:rsidR="005D5C65" w:rsidRPr="008E1F83">
        <w:rPr>
          <w:u w:val="single"/>
        </w:rPr>
        <w:fldChar w:fldCharType="begin"/>
      </w:r>
      <w:r w:rsidR="005D5C65" w:rsidRPr="008E1F83">
        <w:rPr>
          <w:u w:val="single"/>
        </w:rPr>
        <w:instrText xml:space="preserve"> REF _Ref352665594 \r \h </w:instrText>
      </w:r>
      <w:r w:rsidR="00E25B1F" w:rsidRPr="008E1F83">
        <w:rPr>
          <w:u w:val="single"/>
        </w:rPr>
        <w:instrText xml:space="preserve"> \* MERGEFORMAT </w:instrText>
      </w:r>
      <w:r w:rsidR="005D5C65" w:rsidRPr="008E1F83">
        <w:rPr>
          <w:u w:val="single"/>
        </w:rPr>
      </w:r>
      <w:r w:rsidR="005D5C65" w:rsidRPr="008E1F83">
        <w:rPr>
          <w:u w:val="single"/>
        </w:rPr>
        <w:fldChar w:fldCharType="separate"/>
      </w:r>
      <w:r w:rsidR="00A56CF8">
        <w:rPr>
          <w:u w:val="single"/>
        </w:rPr>
        <w:t>3.43</w:t>
      </w:r>
      <w:r w:rsidR="005D5C65" w:rsidRPr="008E1F83">
        <w:rPr>
          <w:u w:val="single"/>
        </w:rPr>
        <w:fldChar w:fldCharType="end"/>
      </w:r>
      <w:r w:rsidR="005D5C65" w:rsidRPr="008E1F83">
        <w:rPr>
          <w:u w:val="single"/>
        </w:rPr>
        <w:t>,</w:t>
      </w:r>
      <w:r w:rsidR="002328BB" w:rsidRPr="008E1F83">
        <w:rPr>
          <w:u w:val="single"/>
        </w:rPr>
        <w:t xml:space="preserve"> </w:t>
      </w:r>
      <w:r w:rsidR="005D5C65" w:rsidRPr="008E1F83">
        <w:rPr>
          <w:u w:val="single"/>
        </w:rPr>
        <w:fldChar w:fldCharType="begin"/>
      </w:r>
      <w:r w:rsidR="005D5C65" w:rsidRPr="008E1F83">
        <w:rPr>
          <w:u w:val="single"/>
        </w:rPr>
        <w:instrText xml:space="preserve"> REF _Ref352665596 \r \h </w:instrText>
      </w:r>
      <w:r w:rsidR="00E25B1F" w:rsidRPr="008E1F83">
        <w:rPr>
          <w:u w:val="single"/>
        </w:rPr>
        <w:instrText xml:space="preserve"> \* MERGEFORMAT </w:instrText>
      </w:r>
      <w:r w:rsidR="005D5C65" w:rsidRPr="008E1F83">
        <w:rPr>
          <w:u w:val="single"/>
        </w:rPr>
      </w:r>
      <w:r w:rsidR="005D5C65" w:rsidRPr="008E1F83">
        <w:rPr>
          <w:u w:val="single"/>
        </w:rPr>
        <w:fldChar w:fldCharType="separate"/>
      </w:r>
      <w:r w:rsidR="00A56CF8">
        <w:rPr>
          <w:u w:val="single"/>
        </w:rPr>
        <w:t>3.44</w:t>
      </w:r>
      <w:r w:rsidR="005D5C65" w:rsidRPr="008E1F83">
        <w:rPr>
          <w:u w:val="single"/>
        </w:rPr>
        <w:fldChar w:fldCharType="end"/>
      </w:r>
      <w:r w:rsidR="00ED3D3C" w:rsidRPr="00C63D2D">
        <w:t>,</w:t>
      </w:r>
      <w:r w:rsidR="002328BB">
        <w:t xml:space="preserve"> </w:t>
      </w:r>
      <w:r w:rsidR="008A644E" w:rsidRPr="00C63D2D">
        <w:t>проект</w:t>
      </w:r>
      <w:r w:rsidR="002328BB">
        <w:t xml:space="preserve"> </w:t>
      </w:r>
      <w:r w:rsidR="008A644E" w:rsidRPr="00C63D2D">
        <w:t>договора,</w:t>
      </w:r>
      <w:r w:rsidR="002328BB">
        <w:t xml:space="preserve"> </w:t>
      </w:r>
      <w:r w:rsidR="008A644E" w:rsidRPr="00C63D2D">
        <w:t>который</w:t>
      </w:r>
      <w:r w:rsidR="002328BB">
        <w:t xml:space="preserve"> </w:t>
      </w:r>
      <w:r w:rsidR="008A644E" w:rsidRPr="00C63D2D">
        <w:t>составляется</w:t>
      </w:r>
      <w:r w:rsidR="002328BB">
        <w:t xml:space="preserve"> </w:t>
      </w:r>
      <w:r w:rsidR="008A644E" w:rsidRPr="00C63D2D">
        <w:t>путем</w:t>
      </w:r>
      <w:r w:rsidR="002328BB">
        <w:t xml:space="preserve"> </w:t>
      </w:r>
      <w:r w:rsidR="008A644E" w:rsidRPr="00C63D2D">
        <w:t>включения</w:t>
      </w:r>
      <w:r w:rsidR="002328BB">
        <w:t xml:space="preserve"> </w:t>
      </w:r>
      <w:r w:rsidR="008A644E" w:rsidRPr="00C63D2D">
        <w:t>условий</w:t>
      </w:r>
      <w:r w:rsidR="002328BB">
        <w:t xml:space="preserve"> </w:t>
      </w:r>
      <w:r w:rsidR="008A644E" w:rsidRPr="00C63D2D">
        <w:t>исполнения</w:t>
      </w:r>
      <w:r w:rsidR="002328BB">
        <w:t xml:space="preserve"> </w:t>
      </w:r>
      <w:r w:rsidR="008A644E" w:rsidRPr="00C63D2D">
        <w:t>договора,</w:t>
      </w:r>
      <w:r w:rsidR="002328BB">
        <w:t xml:space="preserve"> </w:t>
      </w:r>
      <w:r w:rsidR="008A644E" w:rsidRPr="00C63D2D">
        <w:t>предложенных</w:t>
      </w:r>
      <w:r w:rsidR="002328BB">
        <w:t xml:space="preserve"> </w:t>
      </w:r>
      <w:r w:rsidR="008A644E" w:rsidRPr="00C63D2D">
        <w:t>победителем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C4293B" w:rsidRPr="00C63D2D">
        <w:t>или</w:t>
      </w:r>
      <w:r w:rsidR="002328BB">
        <w:t xml:space="preserve"> </w:t>
      </w:r>
      <w:r w:rsidR="00C4293B" w:rsidRPr="00C63D2D">
        <w:t>участником</w:t>
      </w:r>
      <w:r w:rsidR="002328BB">
        <w:t xml:space="preserve"> </w:t>
      </w:r>
      <w:r w:rsidR="00C4293B" w:rsidRPr="00C63D2D">
        <w:t>запроса</w:t>
      </w:r>
      <w:r w:rsidR="002328BB">
        <w:t xml:space="preserve"> </w:t>
      </w:r>
      <w:r w:rsidR="00C4293B" w:rsidRPr="00C63D2D">
        <w:t>цен,</w:t>
      </w:r>
      <w:r w:rsidR="002328BB">
        <w:t xml:space="preserve"> </w:t>
      </w:r>
      <w:r w:rsidR="00C4293B" w:rsidRPr="00C63D2D">
        <w:t>с</w:t>
      </w:r>
      <w:r w:rsidR="002328BB">
        <w:t xml:space="preserve"> </w:t>
      </w:r>
      <w:r w:rsidR="00C4293B" w:rsidRPr="00C63D2D">
        <w:t>которым</w:t>
      </w:r>
      <w:r w:rsidR="002328BB">
        <w:t xml:space="preserve"> </w:t>
      </w:r>
      <w:r w:rsidR="00C4293B" w:rsidRPr="00C63D2D">
        <w:t>заключается</w:t>
      </w:r>
      <w:r w:rsidR="002328BB">
        <w:t xml:space="preserve"> </w:t>
      </w:r>
      <w:r w:rsidR="00C4293B" w:rsidRPr="008E1F83">
        <w:t>договор</w:t>
      </w:r>
      <w:r w:rsidR="002328BB" w:rsidRPr="008E1F83">
        <w:t xml:space="preserve"> </w:t>
      </w:r>
      <w:r w:rsidR="008A644E"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="008A644E" w:rsidRPr="008E1F83">
        <w:rPr>
          <w:i/>
        </w:rPr>
        <w:t>данному</w:t>
      </w:r>
      <w:r w:rsidR="002328BB" w:rsidRPr="008E1F83">
        <w:rPr>
          <w:i/>
        </w:rPr>
        <w:t xml:space="preserve"> </w:t>
      </w:r>
      <w:r w:rsidR="008A644E" w:rsidRPr="008E1F83">
        <w:rPr>
          <w:i/>
        </w:rPr>
        <w:t>лоту]</w:t>
      </w:r>
      <w:r w:rsidR="00C4293B" w:rsidRPr="008E1F83">
        <w:t>,</w:t>
      </w:r>
      <w:r w:rsidR="002328BB">
        <w:t xml:space="preserve"> </w:t>
      </w:r>
      <w:r w:rsidR="008A644E" w:rsidRPr="00C63D2D">
        <w:t>в</w:t>
      </w:r>
      <w:r w:rsidR="002328BB">
        <w:t xml:space="preserve"> </w:t>
      </w:r>
      <w:r w:rsidR="008A644E" w:rsidRPr="00C63D2D">
        <w:t>заявке</w:t>
      </w:r>
      <w:r w:rsidR="002328BB">
        <w:t xml:space="preserve"> </w:t>
      </w:r>
      <w:r w:rsidR="008A644E" w:rsidRPr="00C63D2D">
        <w:t>на</w:t>
      </w:r>
      <w:r w:rsidR="002328BB">
        <w:t xml:space="preserve"> </w:t>
      </w:r>
      <w:r w:rsidR="008A644E" w:rsidRPr="00C63D2D">
        <w:t>участие</w:t>
      </w:r>
      <w:r w:rsidR="002328BB">
        <w:t xml:space="preserve"> </w:t>
      </w:r>
      <w:r w:rsidR="008A644E"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8A644E" w:rsidRPr="00C63D2D">
        <w:t>,</w:t>
      </w:r>
      <w:r w:rsidR="002328BB">
        <w:t xml:space="preserve"> </w:t>
      </w:r>
      <w:r w:rsidR="008A644E" w:rsidRPr="00C63D2D">
        <w:t>в</w:t>
      </w:r>
      <w:r w:rsidR="002328BB" w:rsidRPr="002328BB">
        <w:rPr>
          <w:lang w:val="ru-RU"/>
        </w:rPr>
        <w:t xml:space="preserve"> </w:t>
      </w:r>
      <w:r w:rsidR="008A644E" w:rsidRPr="00C63D2D">
        <w:t>проект</w:t>
      </w:r>
      <w:r w:rsidR="002328BB">
        <w:t xml:space="preserve"> </w:t>
      </w:r>
      <w:r w:rsidR="008A644E" w:rsidRPr="00C63D2D">
        <w:t>договора,</w:t>
      </w:r>
      <w:r w:rsidR="002328BB">
        <w:t xml:space="preserve"> </w:t>
      </w:r>
      <w:r w:rsidR="008A644E" w:rsidRPr="00C63D2D">
        <w:t>прилагаемый</w:t>
      </w:r>
      <w:r w:rsidR="002328BB">
        <w:t xml:space="preserve"> </w:t>
      </w:r>
      <w:r w:rsidR="008A644E" w:rsidRPr="00C63D2D">
        <w:t>к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8A644E" w:rsidRPr="00C63D2D">
        <w:t>.</w:t>
      </w:r>
      <w:r w:rsidR="002328BB">
        <w:t xml:space="preserve"> </w:t>
      </w:r>
      <w:r w:rsidR="008A644E" w:rsidRPr="00C63D2D">
        <w:t>Победитель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C4293B" w:rsidRPr="00C63D2D">
        <w:t>или</w:t>
      </w:r>
      <w:r w:rsidR="002328BB">
        <w:t xml:space="preserve"> </w:t>
      </w:r>
      <w:r w:rsidR="00C4293B" w:rsidRPr="00C63D2D">
        <w:t>участник</w:t>
      </w:r>
      <w:r w:rsidR="002328BB">
        <w:t xml:space="preserve"> </w:t>
      </w:r>
      <w:r w:rsidR="00C4293B" w:rsidRPr="00C63D2D">
        <w:t>запроса</w:t>
      </w:r>
      <w:r w:rsidR="002328BB">
        <w:t xml:space="preserve"> </w:t>
      </w:r>
      <w:r w:rsidR="00C4293B" w:rsidRPr="00C63D2D">
        <w:t>цен,</w:t>
      </w:r>
      <w:r w:rsidR="002328BB">
        <w:t xml:space="preserve"> </w:t>
      </w:r>
      <w:r w:rsidR="00C4293B" w:rsidRPr="00C63D2D">
        <w:t>с</w:t>
      </w:r>
      <w:r w:rsidR="002328BB">
        <w:t xml:space="preserve"> </w:t>
      </w:r>
      <w:r w:rsidR="00C4293B" w:rsidRPr="00C63D2D">
        <w:t>которым</w:t>
      </w:r>
      <w:r w:rsidR="002328BB">
        <w:t xml:space="preserve"> </w:t>
      </w:r>
      <w:r w:rsidR="00C4293B" w:rsidRPr="00C63D2D">
        <w:t>заключается</w:t>
      </w:r>
      <w:r w:rsidR="002328BB">
        <w:t xml:space="preserve"> </w:t>
      </w:r>
      <w:r w:rsidR="00C4293B" w:rsidRPr="008E1F83">
        <w:t>договор</w:t>
      </w:r>
      <w:r w:rsidR="002328BB" w:rsidRPr="008E1F83">
        <w:t xml:space="preserve"> </w:t>
      </w:r>
      <w:r w:rsidR="008A644E"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="008A644E" w:rsidRPr="008E1F83">
        <w:rPr>
          <w:i/>
        </w:rPr>
        <w:t>данному</w:t>
      </w:r>
      <w:r w:rsidR="002328BB" w:rsidRPr="008E1F83">
        <w:rPr>
          <w:i/>
        </w:rPr>
        <w:t xml:space="preserve"> </w:t>
      </w:r>
      <w:r w:rsidR="008A644E" w:rsidRPr="008E1F83">
        <w:rPr>
          <w:i/>
        </w:rPr>
        <w:t>лоту]</w:t>
      </w:r>
      <w:r w:rsidR="00C4293B" w:rsidRPr="008E1F83">
        <w:rPr>
          <w:i/>
        </w:rPr>
        <w:t>,</w:t>
      </w:r>
      <w:r w:rsidR="002328BB">
        <w:t xml:space="preserve"> </w:t>
      </w:r>
      <w:r w:rsidR="008A644E" w:rsidRPr="00C63D2D">
        <w:t>обязан</w:t>
      </w:r>
      <w:r w:rsidR="002328BB">
        <w:t xml:space="preserve"> </w:t>
      </w:r>
      <w:r w:rsidR="008A644E" w:rsidRPr="00C63D2D">
        <w:t>предоставить</w:t>
      </w:r>
      <w:r w:rsidR="002328BB">
        <w:t xml:space="preserve"> </w:t>
      </w:r>
      <w:r w:rsidR="008A644E" w:rsidRPr="00C63D2D">
        <w:t>заказчику</w:t>
      </w:r>
      <w:r w:rsidR="002328BB">
        <w:t xml:space="preserve"> </w:t>
      </w:r>
      <w:r w:rsidR="008A644E" w:rsidRPr="00C63D2D">
        <w:t>подписанный</w:t>
      </w:r>
      <w:r w:rsidR="002328BB">
        <w:t xml:space="preserve"> </w:t>
      </w:r>
      <w:r w:rsidR="008A644E" w:rsidRPr="00C63D2D">
        <w:t>и</w:t>
      </w:r>
      <w:r w:rsidR="002328BB">
        <w:t xml:space="preserve"> </w:t>
      </w:r>
      <w:r w:rsidR="008A644E" w:rsidRPr="00C63D2D">
        <w:t>заверенный</w:t>
      </w:r>
      <w:r w:rsidR="002328BB">
        <w:t xml:space="preserve"> </w:t>
      </w:r>
      <w:r w:rsidR="008A644E" w:rsidRPr="00C63D2D">
        <w:t>печатью</w:t>
      </w:r>
      <w:r w:rsidR="002328BB">
        <w:t xml:space="preserve"> </w:t>
      </w:r>
      <w:r w:rsidR="008A644E" w:rsidRPr="00C63D2D">
        <w:t>со</w:t>
      </w:r>
      <w:r w:rsidR="002328BB">
        <w:t xml:space="preserve"> </w:t>
      </w:r>
      <w:r w:rsidR="00C4293B" w:rsidRPr="00C63D2D">
        <w:t>своей</w:t>
      </w:r>
      <w:r w:rsidR="002328BB">
        <w:t xml:space="preserve"> </w:t>
      </w:r>
      <w:r w:rsidR="008A644E" w:rsidRPr="00C63D2D">
        <w:t>стороны</w:t>
      </w:r>
      <w:r w:rsidR="002328BB">
        <w:t xml:space="preserve"> </w:t>
      </w:r>
      <w:r w:rsidR="008A644E" w:rsidRPr="00C63D2D">
        <w:t>договор</w:t>
      </w:r>
      <w:r w:rsidR="002328BB">
        <w:t xml:space="preserve"> </w:t>
      </w:r>
      <w:r w:rsidR="00C4293B" w:rsidRPr="00C63D2D">
        <w:t>в</w:t>
      </w:r>
      <w:r w:rsidR="002328BB" w:rsidRPr="002328BB">
        <w:rPr>
          <w:lang w:val="ru-RU"/>
        </w:rPr>
        <w:t xml:space="preserve"> </w:t>
      </w:r>
      <w:r w:rsidR="00C4293B" w:rsidRPr="00C63D2D">
        <w:t>срок,</w:t>
      </w:r>
      <w:r w:rsidR="002328BB">
        <w:t xml:space="preserve"> </w:t>
      </w:r>
      <w:r w:rsidR="00C4293B" w:rsidRPr="00C63D2D">
        <w:t>указанный</w:t>
      </w:r>
      <w:r w:rsidR="002328BB">
        <w:t xml:space="preserve"> </w:t>
      </w:r>
      <w:r w:rsidR="00C4293B" w:rsidRPr="00C63D2D">
        <w:t>в</w:t>
      </w:r>
      <w:r w:rsidR="002328BB">
        <w:t xml:space="preserve"> </w:t>
      </w:r>
      <w:r w:rsidR="00C4293B" w:rsidRPr="008E1F83">
        <w:rPr>
          <w:u w:val="single"/>
        </w:rPr>
        <w:t>пункте</w:t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fldChar w:fldCharType="begin"/>
      </w:r>
      <w:r w:rsidR="00C4293B" w:rsidRPr="008E1F83">
        <w:rPr>
          <w:u w:val="single"/>
        </w:rPr>
        <w:instrText xml:space="preserve"> REF _Ref317254659 \r \h </w:instrText>
      </w:r>
      <w:r w:rsidR="00A206E3" w:rsidRPr="008E1F83">
        <w:rPr>
          <w:u w:val="single"/>
        </w:rPr>
        <w:instrText xml:space="preserve"> \* MERGEFORMAT </w:instrText>
      </w:r>
      <w:r w:rsidR="00C4293B" w:rsidRPr="008E1F83">
        <w:rPr>
          <w:u w:val="single"/>
        </w:rPr>
      </w:r>
      <w:r w:rsidR="00C4293B" w:rsidRPr="008E1F83">
        <w:rPr>
          <w:u w:val="single"/>
        </w:rPr>
        <w:fldChar w:fldCharType="separate"/>
      </w:r>
      <w:r w:rsidR="00A56CF8">
        <w:rPr>
          <w:u w:val="single"/>
        </w:rPr>
        <w:t>19</w:t>
      </w:r>
      <w:r w:rsidR="00C4293B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fldChar w:fldCharType="begin"/>
      </w:r>
      <w:r w:rsidR="00C4293B" w:rsidRPr="008E1F83">
        <w:rPr>
          <w:u w:val="single"/>
        </w:rPr>
        <w:instrText xml:space="preserve"> REF _Ref317249938 \r \h </w:instrText>
      </w:r>
      <w:r w:rsidR="00A206E3" w:rsidRPr="008E1F83">
        <w:rPr>
          <w:u w:val="single"/>
        </w:rPr>
        <w:instrText xml:space="preserve"> \* MERGEFORMAT </w:instrText>
      </w:r>
      <w:r w:rsidR="00C4293B" w:rsidRPr="008E1F83">
        <w:rPr>
          <w:u w:val="single"/>
        </w:rPr>
      </w:r>
      <w:r w:rsidR="00C4293B" w:rsidRPr="008E1F83">
        <w:rPr>
          <w:u w:val="single"/>
        </w:rPr>
        <w:fldChar w:fldCharType="separate"/>
      </w:r>
      <w:r w:rsidR="00A56CF8">
        <w:rPr>
          <w:u w:val="single"/>
        </w:rPr>
        <w:t>4</w:t>
      </w:r>
      <w:r w:rsidR="00C4293B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t>цен»</w:t>
      </w:r>
      <w:r w:rsidR="006A45B2" w:rsidRPr="00C63D2D">
        <w:t>,</w:t>
      </w:r>
      <w:bookmarkEnd w:id="61"/>
      <w:r w:rsidR="002328BB">
        <w:t xml:space="preserve"> </w:t>
      </w:r>
      <w:r w:rsidR="006A45B2" w:rsidRPr="00C63D2D">
        <w:t>а</w:t>
      </w:r>
      <w:r w:rsidR="002328BB">
        <w:t xml:space="preserve"> </w:t>
      </w:r>
      <w:r w:rsidR="006A45B2" w:rsidRPr="00C63D2D">
        <w:t>также</w:t>
      </w:r>
      <w:r w:rsidR="002328BB">
        <w:t xml:space="preserve"> </w:t>
      </w:r>
      <w:r w:rsidR="006A45B2" w:rsidRPr="00C63D2D">
        <w:t>представить</w:t>
      </w:r>
      <w:r w:rsidR="002328BB">
        <w:t xml:space="preserve"> </w:t>
      </w:r>
      <w:r w:rsidR="006A45B2" w:rsidRPr="00C63D2D">
        <w:t>обновленные</w:t>
      </w:r>
      <w:r w:rsidR="002328BB">
        <w:t xml:space="preserve"> </w:t>
      </w:r>
      <w:r w:rsidR="006A45B2" w:rsidRPr="00C63D2D">
        <w:t>сведения</w:t>
      </w:r>
      <w:r w:rsidR="002328BB">
        <w:t xml:space="preserve"> </w:t>
      </w:r>
      <w:r w:rsidR="006A45B2" w:rsidRPr="00C63D2D">
        <w:t>и</w:t>
      </w:r>
      <w:r w:rsidR="002328BB">
        <w:t xml:space="preserve"> </w:t>
      </w:r>
      <w:r w:rsidR="006A45B2" w:rsidRPr="00C63D2D">
        <w:t>документы,</w:t>
      </w:r>
      <w:r w:rsidR="002328BB">
        <w:t xml:space="preserve"> </w:t>
      </w:r>
      <w:r w:rsidR="006A45B2" w:rsidRPr="00C63D2D">
        <w:t>подтверждающие</w:t>
      </w:r>
      <w:r w:rsidR="002328BB">
        <w:t xml:space="preserve"> </w:t>
      </w:r>
      <w:r w:rsidR="006A45B2" w:rsidRPr="00C63D2D">
        <w:t>соответствие</w:t>
      </w:r>
      <w:r w:rsidR="002328BB">
        <w:t xml:space="preserve"> </w:t>
      </w:r>
      <w:r w:rsidR="006A45B2" w:rsidRPr="00C63D2D">
        <w:t>требованиям,</w:t>
      </w:r>
      <w:r w:rsidR="002328BB">
        <w:t xml:space="preserve"> </w:t>
      </w:r>
      <w:r w:rsidR="006A45B2" w:rsidRPr="00C63D2D">
        <w:t>установленным</w:t>
      </w:r>
      <w:r w:rsidR="002328BB">
        <w:t xml:space="preserve"> </w:t>
      </w:r>
      <w:r w:rsidR="006A45B2" w:rsidRPr="00C63D2D">
        <w:t>на</w:t>
      </w:r>
      <w:r w:rsidR="002328BB">
        <w:t xml:space="preserve"> </w:t>
      </w:r>
      <w:r w:rsidR="006A45B2" w:rsidRPr="00C63D2D">
        <w:t>основании</w:t>
      </w:r>
      <w:r w:rsidR="002328BB">
        <w:t xml:space="preserve"> </w:t>
      </w:r>
      <w:r w:rsidR="006A45B2" w:rsidRPr="00C63D2D">
        <w:t>поручений</w:t>
      </w:r>
      <w:r w:rsidR="002328BB">
        <w:t xml:space="preserve"> </w:t>
      </w:r>
      <w:r w:rsidR="006A45B2" w:rsidRPr="00C63D2D">
        <w:t>Правительства</w:t>
      </w:r>
      <w:r w:rsidR="002328BB">
        <w:t xml:space="preserve"> </w:t>
      </w:r>
      <w:r w:rsidR="006A45B2" w:rsidRPr="00C63D2D">
        <w:t>Российской</w:t>
      </w:r>
      <w:r w:rsidR="002328BB">
        <w:t xml:space="preserve"> </w:t>
      </w:r>
      <w:r w:rsidR="006A45B2" w:rsidRPr="00C63D2D">
        <w:t>Федерации</w:t>
      </w:r>
      <w:r w:rsidR="002328BB">
        <w:t xml:space="preserve"> </w:t>
      </w:r>
      <w:r w:rsidR="006A45B2" w:rsidRPr="00C63D2D">
        <w:t>либо</w:t>
      </w:r>
      <w:r w:rsidR="002328BB">
        <w:t xml:space="preserve"> </w:t>
      </w:r>
      <w:r w:rsidR="006A45B2" w:rsidRPr="00C63D2D">
        <w:t>нормативных</w:t>
      </w:r>
      <w:r w:rsidR="002328BB">
        <w:t xml:space="preserve"> </w:t>
      </w:r>
      <w:r w:rsidR="006A45B2" w:rsidRPr="00C63D2D">
        <w:t>правовых</w:t>
      </w:r>
      <w:r w:rsidR="002328BB">
        <w:t xml:space="preserve"> </w:t>
      </w:r>
      <w:r w:rsidR="006A45B2" w:rsidRPr="00C63D2D">
        <w:t>актов</w:t>
      </w:r>
      <w:r w:rsidR="002328BB">
        <w:t xml:space="preserve"> </w:t>
      </w:r>
      <w:r w:rsidR="006A45B2" w:rsidRPr="00C63D2D">
        <w:t>федеральных</w:t>
      </w:r>
      <w:r w:rsidR="002328BB">
        <w:t xml:space="preserve"> </w:t>
      </w:r>
      <w:r w:rsidR="006A45B2" w:rsidRPr="00C63D2D">
        <w:t>органов</w:t>
      </w:r>
      <w:r w:rsidR="002328BB">
        <w:t xml:space="preserve"> </w:t>
      </w:r>
      <w:r w:rsidR="006A45B2" w:rsidRPr="00C63D2D">
        <w:t>исполнительной</w:t>
      </w:r>
      <w:r w:rsidR="002328BB">
        <w:t xml:space="preserve"> </w:t>
      </w:r>
      <w:r w:rsidR="006A45B2" w:rsidRPr="00C63D2D">
        <w:t>власти,</w:t>
      </w:r>
      <w:r w:rsidR="002328BB">
        <w:t xml:space="preserve"> </w:t>
      </w:r>
      <w:r w:rsidR="006A45B2" w:rsidRPr="00C63D2D">
        <w:t>указанные</w:t>
      </w:r>
      <w:r w:rsidR="002328BB">
        <w:t xml:space="preserve"> </w:t>
      </w:r>
      <w:r w:rsidR="006A45B2" w:rsidRPr="00C63D2D">
        <w:t>в</w:t>
      </w:r>
      <w:r w:rsidR="002328BB">
        <w:t xml:space="preserve"> </w:t>
      </w:r>
      <w:r w:rsidR="006A45B2" w:rsidRPr="008E1F83">
        <w:rPr>
          <w:u w:val="single"/>
        </w:rPr>
        <w:t>пункте</w:t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fldChar w:fldCharType="begin"/>
      </w:r>
      <w:r w:rsidR="006A45B2" w:rsidRPr="008E1F83">
        <w:rPr>
          <w:u w:val="single"/>
        </w:rPr>
        <w:instrText xml:space="preserve"> REF _Ref325034202 \r \h </w:instrText>
      </w:r>
      <w:r w:rsidR="00B272BC" w:rsidRPr="008E1F83">
        <w:rPr>
          <w:u w:val="single"/>
        </w:rPr>
        <w:instrText xml:space="preserve"> \* MERGEFORMAT </w:instrText>
      </w:r>
      <w:r w:rsidR="006A45B2" w:rsidRPr="008E1F83">
        <w:rPr>
          <w:u w:val="single"/>
        </w:rPr>
      </w:r>
      <w:r w:rsidR="006A45B2" w:rsidRPr="008E1F83">
        <w:rPr>
          <w:u w:val="single"/>
        </w:rPr>
        <w:fldChar w:fldCharType="separate"/>
      </w:r>
      <w:r w:rsidR="00A56CF8">
        <w:rPr>
          <w:u w:val="single"/>
        </w:rPr>
        <w:t>13.6</w:t>
      </w:r>
      <w:r w:rsidR="006A45B2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fldChar w:fldCharType="begin"/>
      </w:r>
      <w:r w:rsidR="006A45B2" w:rsidRPr="008E1F83">
        <w:rPr>
          <w:u w:val="single"/>
        </w:rPr>
        <w:instrText xml:space="preserve"> REF _Ref317249938 \r \h </w:instrText>
      </w:r>
      <w:r w:rsidR="00B272BC" w:rsidRPr="008E1F83">
        <w:rPr>
          <w:u w:val="single"/>
        </w:rPr>
        <w:instrText xml:space="preserve"> \* MERGEFORMAT </w:instrText>
      </w:r>
      <w:r w:rsidR="006A45B2" w:rsidRPr="008E1F83">
        <w:rPr>
          <w:u w:val="single"/>
        </w:rPr>
      </w:r>
      <w:r w:rsidR="006A45B2" w:rsidRPr="008E1F83">
        <w:rPr>
          <w:u w:val="single"/>
        </w:rPr>
        <w:fldChar w:fldCharType="separate"/>
      </w:r>
      <w:r w:rsidR="00A56CF8">
        <w:rPr>
          <w:u w:val="single"/>
        </w:rPr>
        <w:t>4</w:t>
      </w:r>
      <w:r w:rsidR="006A45B2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t>цен»</w:t>
      </w:r>
      <w:r w:rsidR="006A45B2" w:rsidRPr="00C63D2D">
        <w:t>,</w:t>
      </w:r>
      <w:r w:rsidR="002328BB">
        <w:t xml:space="preserve"> </w:t>
      </w:r>
      <w:r w:rsidR="008F486E" w:rsidRPr="00C63D2D">
        <w:t>в</w:t>
      </w:r>
      <w:r w:rsidR="002328BB">
        <w:t xml:space="preserve"> </w:t>
      </w:r>
      <w:r w:rsidR="006A45B2" w:rsidRPr="00C63D2D">
        <w:t>случае,</w:t>
      </w:r>
      <w:r w:rsidR="002328BB">
        <w:t xml:space="preserve"> </w:t>
      </w:r>
      <w:r w:rsidR="006A45B2" w:rsidRPr="00C63D2D">
        <w:t>если</w:t>
      </w:r>
      <w:r w:rsidR="002328BB">
        <w:t xml:space="preserve"> </w:t>
      </w:r>
      <w:r w:rsidR="006A45B2" w:rsidRPr="00C63D2D">
        <w:t>в</w:t>
      </w:r>
      <w:r w:rsidR="002328BB">
        <w:t xml:space="preserve"> </w:t>
      </w:r>
      <w:r w:rsidR="006A45B2" w:rsidRPr="00C63D2D">
        <w:t>такие</w:t>
      </w:r>
      <w:r w:rsidR="002328BB">
        <w:t xml:space="preserve"> </w:t>
      </w:r>
      <w:r w:rsidR="006A45B2" w:rsidRPr="00C63D2D">
        <w:t>сведения</w:t>
      </w:r>
      <w:r w:rsidR="002328BB">
        <w:t xml:space="preserve"> </w:t>
      </w:r>
      <w:r w:rsidR="006A45B2" w:rsidRPr="00C63D2D">
        <w:t>были</w:t>
      </w:r>
      <w:r w:rsidR="002328BB">
        <w:t xml:space="preserve"> </w:t>
      </w:r>
      <w:r w:rsidR="006A45B2" w:rsidRPr="00C63D2D">
        <w:t>внесены</w:t>
      </w:r>
      <w:r w:rsidR="002328BB">
        <w:t xml:space="preserve"> </w:t>
      </w:r>
      <w:r w:rsidR="006A45B2" w:rsidRPr="00C63D2D">
        <w:t>изменения</w:t>
      </w:r>
      <w:r w:rsidR="002328BB">
        <w:t xml:space="preserve"> </w:t>
      </w:r>
      <w:r w:rsidR="006A45B2" w:rsidRPr="00C63D2D">
        <w:t>с</w:t>
      </w:r>
      <w:r w:rsidR="002328BB">
        <w:t xml:space="preserve"> </w:t>
      </w:r>
      <w:r w:rsidR="006A45B2" w:rsidRPr="00C63D2D">
        <w:t>момента</w:t>
      </w:r>
      <w:r w:rsidR="002328BB">
        <w:t xml:space="preserve"> </w:t>
      </w:r>
      <w:r w:rsidR="006A45B2" w:rsidRPr="00C63D2D">
        <w:t>подачи</w:t>
      </w:r>
      <w:r w:rsidR="002328BB">
        <w:t xml:space="preserve"> </w:t>
      </w:r>
      <w:r w:rsidR="006A45B2" w:rsidRPr="00C63D2D">
        <w:t>заявки</w:t>
      </w:r>
      <w:r w:rsidR="002328BB">
        <w:t xml:space="preserve"> </w:t>
      </w:r>
      <w:r w:rsidR="006A45B2" w:rsidRPr="00C63D2D">
        <w:t>на</w:t>
      </w:r>
      <w:r w:rsidR="002328BB">
        <w:t xml:space="preserve"> </w:t>
      </w:r>
      <w:r w:rsidR="006A45B2" w:rsidRPr="00C63D2D">
        <w:t>участие</w:t>
      </w:r>
      <w:r w:rsidR="002328BB">
        <w:t xml:space="preserve"> </w:t>
      </w:r>
      <w:r w:rsidR="006A45B2" w:rsidRPr="00C63D2D">
        <w:t>в</w:t>
      </w:r>
      <w:r w:rsidR="002328BB">
        <w:t xml:space="preserve"> </w:t>
      </w:r>
      <w:r w:rsidR="006A45B2" w:rsidRPr="00C63D2D">
        <w:t>запросе</w:t>
      </w:r>
      <w:r w:rsidR="002328BB">
        <w:t xml:space="preserve"> </w:t>
      </w:r>
      <w:r w:rsidR="006A45B2" w:rsidRPr="00C63D2D">
        <w:t>цен</w:t>
      </w:r>
      <w:r w:rsidR="002328BB">
        <w:t xml:space="preserve"> </w:t>
      </w:r>
      <w:r w:rsidR="006A45B2" w:rsidRPr="00C63D2D">
        <w:t>и</w:t>
      </w:r>
      <w:r w:rsidR="002328BB">
        <w:t xml:space="preserve"> </w:t>
      </w:r>
      <w:r w:rsidR="006A45B2" w:rsidRPr="00C63D2D">
        <w:t>до</w:t>
      </w:r>
      <w:r w:rsidR="002328BB">
        <w:t xml:space="preserve"> </w:t>
      </w:r>
      <w:r w:rsidR="006A45B2" w:rsidRPr="00C63D2D">
        <w:t>подписания</w:t>
      </w:r>
      <w:r w:rsidR="002328BB">
        <w:t xml:space="preserve"> </w:t>
      </w:r>
      <w:r w:rsidR="006A45B2" w:rsidRPr="00C63D2D">
        <w:t>договора.</w:t>
      </w:r>
      <w:r w:rsidR="002328BB">
        <w:t xml:space="preserve"> </w:t>
      </w:r>
      <w:r w:rsidR="008F486E" w:rsidRPr="00C63D2D">
        <w:t>В</w:t>
      </w:r>
      <w:r w:rsidR="002328BB">
        <w:t xml:space="preserve"> </w:t>
      </w:r>
      <w:r w:rsidR="008F486E" w:rsidRPr="00C63D2D">
        <w:t>случае</w:t>
      </w:r>
      <w:r w:rsidR="002328BB">
        <w:t xml:space="preserve"> </w:t>
      </w:r>
      <w:r w:rsidR="008F486E" w:rsidRPr="00C63D2D">
        <w:t>отсутствия</w:t>
      </w:r>
      <w:r w:rsidR="002328BB">
        <w:t xml:space="preserve"> </w:t>
      </w:r>
      <w:r w:rsidR="008F486E" w:rsidRPr="00C63D2D">
        <w:t>изменений,</w:t>
      </w:r>
      <w:r w:rsidR="002328BB">
        <w:t xml:space="preserve"> </w:t>
      </w:r>
      <w:r w:rsidR="008F486E" w:rsidRPr="00C63D2D">
        <w:t>победитель</w:t>
      </w:r>
      <w:r w:rsidR="002328BB">
        <w:t xml:space="preserve"> </w:t>
      </w:r>
      <w:r w:rsidR="008F486E" w:rsidRPr="00C63D2D">
        <w:t>запроса</w:t>
      </w:r>
      <w:r w:rsidR="002328BB">
        <w:t xml:space="preserve"> </w:t>
      </w:r>
      <w:r w:rsidR="008F486E" w:rsidRPr="00C63D2D">
        <w:t>цен</w:t>
      </w:r>
      <w:r w:rsidR="002328BB" w:rsidRPr="008E1F83">
        <w:t xml:space="preserve"> </w:t>
      </w:r>
      <w:r w:rsidR="008F486E"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="008F486E" w:rsidRPr="008E1F83">
        <w:rPr>
          <w:i/>
        </w:rPr>
        <w:t>данному</w:t>
      </w:r>
      <w:r w:rsidR="002328BB" w:rsidRPr="008E1F83">
        <w:rPr>
          <w:i/>
        </w:rPr>
        <w:t xml:space="preserve"> </w:t>
      </w:r>
      <w:r w:rsidR="008F486E" w:rsidRPr="008E1F83">
        <w:rPr>
          <w:i/>
        </w:rPr>
        <w:t>лоту]</w:t>
      </w:r>
      <w:r w:rsidR="002328BB" w:rsidRPr="008E1F83">
        <w:rPr>
          <w:i/>
        </w:rPr>
        <w:t xml:space="preserve"> </w:t>
      </w:r>
      <w:r w:rsidR="008F486E" w:rsidRPr="00C63D2D">
        <w:t>представляет</w:t>
      </w:r>
      <w:r w:rsidR="002328BB">
        <w:t xml:space="preserve"> </w:t>
      </w:r>
      <w:r w:rsidR="008F486E" w:rsidRPr="00C63D2D">
        <w:t>справку</w:t>
      </w:r>
      <w:r w:rsidR="002328BB">
        <w:t xml:space="preserve"> </w:t>
      </w:r>
      <w:r w:rsidR="008F486E" w:rsidRPr="00C63D2D">
        <w:t>об</w:t>
      </w:r>
      <w:r w:rsidR="002328BB">
        <w:t xml:space="preserve"> </w:t>
      </w:r>
      <w:r w:rsidR="008F486E" w:rsidRPr="00C63D2D">
        <w:t>отсутствии</w:t>
      </w:r>
      <w:r w:rsidR="002328BB">
        <w:t xml:space="preserve"> </w:t>
      </w:r>
      <w:r w:rsidR="008F486E" w:rsidRPr="00C63D2D">
        <w:t>изменений.</w:t>
      </w:r>
      <w:r w:rsidR="002328BB">
        <w:t xml:space="preserve"> </w:t>
      </w:r>
      <w:r w:rsidR="008F486E" w:rsidRPr="00C63D2D">
        <w:t>Дата</w:t>
      </w:r>
      <w:r w:rsidR="002328BB">
        <w:t xml:space="preserve"> </w:t>
      </w:r>
      <w:r w:rsidR="008F486E" w:rsidRPr="00C63D2D">
        <w:t>подписания</w:t>
      </w:r>
      <w:r w:rsidR="002328BB">
        <w:t xml:space="preserve"> </w:t>
      </w:r>
      <w:r w:rsidR="008F486E" w:rsidRPr="00C63D2D">
        <w:t>справки,</w:t>
      </w:r>
      <w:r w:rsidR="002328BB">
        <w:t xml:space="preserve"> </w:t>
      </w:r>
      <w:r w:rsidR="008F486E" w:rsidRPr="00C63D2D">
        <w:t>подтверждающей</w:t>
      </w:r>
      <w:r w:rsidR="002328BB">
        <w:t xml:space="preserve"> </w:t>
      </w:r>
      <w:r w:rsidR="008F486E" w:rsidRPr="00C63D2D">
        <w:t>актуальность</w:t>
      </w:r>
      <w:r w:rsidR="002328BB">
        <w:t xml:space="preserve"> </w:t>
      </w:r>
      <w:r w:rsidR="008F486E" w:rsidRPr="00C63D2D">
        <w:t>информации</w:t>
      </w:r>
      <w:r w:rsidR="002328BB">
        <w:t xml:space="preserve"> </w:t>
      </w:r>
      <w:r w:rsidR="008F486E" w:rsidRPr="00C63D2D">
        <w:t>–</w:t>
      </w:r>
      <w:r w:rsidR="002328BB">
        <w:t xml:space="preserve"> </w:t>
      </w:r>
      <w:r w:rsidR="008F486E" w:rsidRPr="00C63D2D">
        <w:t>не</w:t>
      </w:r>
      <w:r w:rsidR="002328BB">
        <w:t xml:space="preserve"> </w:t>
      </w:r>
      <w:r w:rsidR="008F486E" w:rsidRPr="00C63D2D">
        <w:t>ранее</w:t>
      </w:r>
      <w:r w:rsidR="002328BB">
        <w:t xml:space="preserve"> </w:t>
      </w:r>
      <w:r w:rsidR="008F486E" w:rsidRPr="00C63D2D">
        <w:t>5</w:t>
      </w:r>
      <w:r w:rsidR="002328BB">
        <w:t xml:space="preserve"> </w:t>
      </w:r>
      <w:r w:rsidR="008F486E" w:rsidRPr="00C63D2D">
        <w:t>(пяти)</w:t>
      </w:r>
      <w:r w:rsidR="002328BB">
        <w:t xml:space="preserve"> </w:t>
      </w:r>
      <w:r w:rsidR="008F486E" w:rsidRPr="00C63D2D">
        <w:t>дней</w:t>
      </w:r>
      <w:r w:rsidR="002328BB">
        <w:t xml:space="preserve"> </w:t>
      </w:r>
      <w:r w:rsidR="008F486E" w:rsidRPr="00C63D2D">
        <w:t>до</w:t>
      </w:r>
      <w:r w:rsidR="002328BB">
        <w:t xml:space="preserve"> </w:t>
      </w:r>
      <w:r w:rsidR="008F486E" w:rsidRPr="00C63D2D">
        <w:t>заключения</w:t>
      </w:r>
      <w:r w:rsidR="002328BB">
        <w:t xml:space="preserve"> </w:t>
      </w:r>
      <w:r w:rsidR="008F486E" w:rsidRPr="00C63D2D">
        <w:t>договора</w:t>
      </w:r>
      <w:r w:rsidR="002328BB">
        <w:t xml:space="preserve"> </w:t>
      </w:r>
      <w:r w:rsidR="008F486E" w:rsidRPr="00C63D2D">
        <w:t>(с</w:t>
      </w:r>
      <w:r w:rsidR="002328BB">
        <w:t xml:space="preserve"> </w:t>
      </w:r>
      <w:r w:rsidR="008F486E" w:rsidRPr="00C63D2D">
        <w:t>двух</w:t>
      </w:r>
      <w:r w:rsidR="002328BB">
        <w:t xml:space="preserve"> </w:t>
      </w:r>
      <w:r w:rsidR="008F486E" w:rsidRPr="00C63D2D">
        <w:t>сторон).</w:t>
      </w:r>
      <w:bookmarkEnd w:id="62"/>
    </w:p>
    <w:p w:rsidR="00B969E5" w:rsidRPr="008E1F83" w:rsidRDefault="002328BB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i/>
        </w:rPr>
      </w:pPr>
      <w:bookmarkStart w:id="67" w:name="_Ref317178853"/>
      <w:r w:rsidRPr="008E1F83">
        <w:rPr>
          <w:i/>
        </w:rPr>
        <w:t xml:space="preserve"> </w:t>
      </w:r>
      <w:r w:rsidR="00B969E5" w:rsidRPr="008E1F83">
        <w:rPr>
          <w:i/>
        </w:rPr>
        <w:t>[Если</w:t>
      </w:r>
      <w:r w:rsidRPr="008E1F83">
        <w:rPr>
          <w:i/>
        </w:rPr>
        <w:t xml:space="preserve"> </w:t>
      </w:r>
      <w:r w:rsidR="00B969E5" w:rsidRPr="008E1F83">
        <w:rPr>
          <w:i/>
        </w:rPr>
        <w:t>по</w:t>
      </w:r>
      <w:r w:rsidRPr="008E1F83">
        <w:rPr>
          <w:i/>
        </w:rPr>
        <w:t xml:space="preserve"> </w:t>
      </w:r>
      <w:r w:rsidR="00B969E5" w:rsidRPr="008E1F83">
        <w:rPr>
          <w:i/>
        </w:rPr>
        <w:t>результатам</w:t>
      </w:r>
      <w:r w:rsidRPr="008E1F83">
        <w:rPr>
          <w:i/>
        </w:rPr>
        <w:t xml:space="preserve"> </w:t>
      </w:r>
      <w:r w:rsidR="00B969E5" w:rsidRPr="008E1F83">
        <w:rPr>
          <w:i/>
        </w:rPr>
        <w:t>проведенного</w:t>
      </w:r>
      <w:r w:rsidRPr="008E1F83">
        <w:rPr>
          <w:i/>
        </w:rPr>
        <w:t xml:space="preserve"> </w:t>
      </w:r>
      <w:r w:rsidR="00466F9E" w:rsidRPr="008E1F83">
        <w:rPr>
          <w:i/>
        </w:rPr>
        <w:t>запроса</w:t>
      </w:r>
      <w:r w:rsidRPr="008E1F83">
        <w:rPr>
          <w:i/>
        </w:rPr>
        <w:t xml:space="preserve"> </w:t>
      </w:r>
      <w:r w:rsidR="00466F9E" w:rsidRPr="008E1F83">
        <w:rPr>
          <w:i/>
        </w:rPr>
        <w:t>цен</w:t>
      </w:r>
      <w:r w:rsidRPr="008E1F83">
        <w:rPr>
          <w:i/>
        </w:rPr>
        <w:t xml:space="preserve"> </w:t>
      </w:r>
      <w:r w:rsidR="00B969E5" w:rsidRPr="008E1F83">
        <w:rPr>
          <w:i/>
        </w:rPr>
        <w:t>по</w:t>
      </w:r>
      <w:r w:rsidRPr="008E1F83">
        <w:rPr>
          <w:i/>
        </w:rPr>
        <w:t xml:space="preserve"> </w:t>
      </w:r>
      <w:r w:rsidR="00B969E5" w:rsidRPr="008E1F83">
        <w:rPr>
          <w:i/>
        </w:rPr>
        <w:t>двум</w:t>
      </w:r>
      <w:r w:rsidRPr="008E1F83">
        <w:rPr>
          <w:i/>
        </w:rPr>
        <w:t xml:space="preserve"> </w:t>
      </w:r>
      <w:r w:rsidR="00B969E5" w:rsidRPr="008E1F83">
        <w:rPr>
          <w:i/>
        </w:rPr>
        <w:t>и</w:t>
      </w:r>
      <w:r w:rsidRPr="008E1F83">
        <w:rPr>
          <w:i/>
        </w:rPr>
        <w:t xml:space="preserve"> </w:t>
      </w:r>
      <w:r w:rsidR="00B969E5" w:rsidRPr="008E1F83">
        <w:rPr>
          <w:i/>
        </w:rPr>
        <w:t>более</w:t>
      </w:r>
      <w:r w:rsidRPr="008E1F83">
        <w:rPr>
          <w:i/>
        </w:rPr>
        <w:t xml:space="preserve"> </w:t>
      </w:r>
      <w:r w:rsidR="00B969E5" w:rsidRPr="008E1F83">
        <w:rPr>
          <w:i/>
        </w:rPr>
        <w:t>лотам</w:t>
      </w:r>
      <w:r w:rsidRPr="008E1F83">
        <w:rPr>
          <w:i/>
        </w:rPr>
        <w:t xml:space="preserve"> </w:t>
      </w:r>
      <w:r w:rsidR="00B969E5" w:rsidRPr="008E1F83">
        <w:rPr>
          <w:i/>
        </w:rPr>
        <w:t>заказчик</w:t>
      </w:r>
      <w:r w:rsidRPr="008E1F83">
        <w:rPr>
          <w:i/>
        </w:rPr>
        <w:t xml:space="preserve"> </w:t>
      </w:r>
      <w:r w:rsidR="00B969E5" w:rsidRPr="008E1F83">
        <w:rPr>
          <w:i/>
        </w:rPr>
        <w:t>намерен</w:t>
      </w:r>
      <w:r w:rsidRPr="008E1F83">
        <w:rPr>
          <w:i/>
        </w:rPr>
        <w:t xml:space="preserve"> </w:t>
      </w:r>
      <w:r w:rsidR="00B969E5" w:rsidRPr="008E1F83">
        <w:rPr>
          <w:i/>
        </w:rPr>
        <w:t>заключить</w:t>
      </w:r>
      <w:r w:rsidRPr="008E1F83">
        <w:rPr>
          <w:i/>
        </w:rPr>
        <w:t xml:space="preserve"> </w:t>
      </w:r>
      <w:r w:rsidR="00B969E5" w:rsidRPr="008E1F83">
        <w:rPr>
          <w:i/>
        </w:rPr>
        <w:t>договор</w:t>
      </w:r>
      <w:r w:rsidRPr="008E1F83">
        <w:rPr>
          <w:i/>
        </w:rPr>
        <w:t xml:space="preserve"> </w:t>
      </w:r>
      <w:r w:rsidR="00B969E5" w:rsidRPr="008E1F83">
        <w:rPr>
          <w:i/>
        </w:rPr>
        <w:t>с</w:t>
      </w:r>
      <w:r w:rsidRPr="008E1F83">
        <w:rPr>
          <w:i/>
        </w:rPr>
        <w:t xml:space="preserve"> </w:t>
      </w:r>
      <w:r w:rsidR="00B969E5" w:rsidRPr="008E1F83">
        <w:rPr>
          <w:i/>
        </w:rPr>
        <w:t>одним</w:t>
      </w:r>
      <w:r w:rsidRPr="008E1F83">
        <w:rPr>
          <w:i/>
        </w:rPr>
        <w:t xml:space="preserve"> </w:t>
      </w:r>
      <w:r w:rsidR="00B969E5" w:rsidRPr="008E1F83">
        <w:rPr>
          <w:i/>
        </w:rPr>
        <w:t>и</w:t>
      </w:r>
      <w:r w:rsidRPr="008E1F83">
        <w:rPr>
          <w:i/>
        </w:rPr>
        <w:t xml:space="preserve"> </w:t>
      </w:r>
      <w:r w:rsidR="00B969E5" w:rsidRPr="008E1F83">
        <w:rPr>
          <w:i/>
        </w:rPr>
        <w:t>тем</w:t>
      </w:r>
      <w:r w:rsidRPr="008E1F83">
        <w:rPr>
          <w:i/>
        </w:rPr>
        <w:t xml:space="preserve"> </w:t>
      </w:r>
      <w:r w:rsidR="00B969E5" w:rsidRPr="008E1F83">
        <w:rPr>
          <w:i/>
        </w:rPr>
        <w:t>же</w:t>
      </w:r>
      <w:r w:rsidRPr="008E1F83">
        <w:rPr>
          <w:i/>
        </w:rPr>
        <w:t xml:space="preserve"> </w:t>
      </w:r>
      <w:r w:rsidR="00B969E5" w:rsidRPr="008E1F83">
        <w:rPr>
          <w:i/>
        </w:rPr>
        <w:t>лицом,</w:t>
      </w:r>
      <w:r w:rsidRPr="008E1F83">
        <w:rPr>
          <w:i/>
        </w:rPr>
        <w:t xml:space="preserve"> </w:t>
      </w:r>
      <w:r w:rsidR="00B969E5" w:rsidRPr="008E1F83">
        <w:rPr>
          <w:i/>
        </w:rPr>
        <w:t>с</w:t>
      </w:r>
      <w:r w:rsidRPr="008E1F83">
        <w:rPr>
          <w:i/>
        </w:rPr>
        <w:t xml:space="preserve"> </w:t>
      </w:r>
      <w:r w:rsidR="00B969E5" w:rsidRPr="008E1F83">
        <w:rPr>
          <w:i/>
        </w:rPr>
        <w:t>этим</w:t>
      </w:r>
      <w:r w:rsidRPr="008E1F83">
        <w:rPr>
          <w:i/>
        </w:rPr>
        <w:t xml:space="preserve"> </w:t>
      </w:r>
      <w:r w:rsidR="00B969E5" w:rsidRPr="008E1F83">
        <w:rPr>
          <w:i/>
        </w:rPr>
        <w:t>лицом</w:t>
      </w:r>
      <w:r w:rsidRPr="008E1F83">
        <w:rPr>
          <w:i/>
        </w:rPr>
        <w:t xml:space="preserve"> </w:t>
      </w:r>
      <w:r w:rsidR="00B969E5" w:rsidRPr="008E1F83">
        <w:rPr>
          <w:i/>
        </w:rPr>
        <w:t>может</w:t>
      </w:r>
      <w:r w:rsidRPr="008E1F83">
        <w:rPr>
          <w:i/>
        </w:rPr>
        <w:t xml:space="preserve"> </w:t>
      </w:r>
      <w:r w:rsidR="00B969E5" w:rsidRPr="008E1F83">
        <w:rPr>
          <w:i/>
        </w:rPr>
        <w:t>быть</w:t>
      </w:r>
      <w:r w:rsidRPr="008E1F83">
        <w:rPr>
          <w:i/>
        </w:rPr>
        <w:t xml:space="preserve"> </w:t>
      </w:r>
      <w:r w:rsidR="00B969E5" w:rsidRPr="008E1F83">
        <w:rPr>
          <w:i/>
        </w:rPr>
        <w:t>заключен</w:t>
      </w:r>
      <w:r w:rsidRPr="008E1F83">
        <w:rPr>
          <w:i/>
        </w:rPr>
        <w:t xml:space="preserve"> </w:t>
      </w:r>
      <w:r w:rsidR="00B969E5" w:rsidRPr="008E1F83">
        <w:rPr>
          <w:i/>
        </w:rPr>
        <w:t>один</w:t>
      </w:r>
      <w:r w:rsidRPr="008E1F83">
        <w:rPr>
          <w:i/>
        </w:rPr>
        <w:t xml:space="preserve"> </w:t>
      </w:r>
      <w:r w:rsidR="00B969E5" w:rsidRPr="008E1F83">
        <w:rPr>
          <w:i/>
        </w:rPr>
        <w:lastRenderedPageBreak/>
        <w:t>договор,</w:t>
      </w:r>
      <w:r w:rsidRPr="008E1F83">
        <w:rPr>
          <w:i/>
        </w:rPr>
        <w:t xml:space="preserve"> </w:t>
      </w:r>
      <w:r w:rsidR="00B969E5" w:rsidRPr="008E1F83">
        <w:rPr>
          <w:i/>
        </w:rPr>
        <w:t>объединяющий</w:t>
      </w:r>
      <w:r w:rsidRPr="008E1F83">
        <w:rPr>
          <w:i/>
        </w:rPr>
        <w:t xml:space="preserve"> </w:t>
      </w:r>
      <w:r w:rsidR="00B969E5" w:rsidRPr="008E1F83">
        <w:rPr>
          <w:i/>
        </w:rPr>
        <w:t>условия</w:t>
      </w:r>
      <w:r w:rsidRPr="008E1F83">
        <w:rPr>
          <w:i/>
        </w:rPr>
        <w:t xml:space="preserve"> </w:t>
      </w:r>
      <w:r w:rsidR="00B969E5" w:rsidRPr="008E1F83">
        <w:rPr>
          <w:i/>
        </w:rPr>
        <w:t>всех</w:t>
      </w:r>
      <w:r w:rsidRPr="008E1F83">
        <w:rPr>
          <w:i/>
        </w:rPr>
        <w:t xml:space="preserve"> </w:t>
      </w:r>
      <w:r w:rsidR="00B969E5" w:rsidRPr="008E1F83">
        <w:rPr>
          <w:i/>
        </w:rPr>
        <w:t>таких</w:t>
      </w:r>
      <w:r w:rsidRPr="008E1F83">
        <w:rPr>
          <w:i/>
        </w:rPr>
        <w:t xml:space="preserve"> </w:t>
      </w:r>
      <w:r w:rsidR="00B969E5" w:rsidRPr="008E1F83">
        <w:rPr>
          <w:i/>
        </w:rPr>
        <w:t>лотов.</w:t>
      </w:r>
      <w:r w:rsidRPr="008E1F83">
        <w:rPr>
          <w:i/>
        </w:rPr>
        <w:t xml:space="preserve"> </w:t>
      </w:r>
      <w:r w:rsidR="00B969E5" w:rsidRPr="008E1F83">
        <w:rPr>
          <w:i/>
        </w:rPr>
        <w:t>В</w:t>
      </w:r>
      <w:r w:rsidRPr="008E1F83">
        <w:rPr>
          <w:i/>
        </w:rPr>
        <w:t xml:space="preserve"> </w:t>
      </w:r>
      <w:r w:rsidR="00B969E5" w:rsidRPr="008E1F83">
        <w:rPr>
          <w:i/>
        </w:rPr>
        <w:t>любом</w:t>
      </w:r>
      <w:r w:rsidRPr="008E1F83">
        <w:rPr>
          <w:i/>
        </w:rPr>
        <w:t xml:space="preserve"> </w:t>
      </w:r>
      <w:r w:rsidR="00B969E5" w:rsidRPr="008E1F83">
        <w:rPr>
          <w:i/>
        </w:rPr>
        <w:t>случае</w:t>
      </w:r>
      <w:r w:rsidRPr="008E1F83">
        <w:rPr>
          <w:i/>
        </w:rPr>
        <w:t xml:space="preserve"> </w:t>
      </w:r>
      <w:r w:rsidR="00B969E5" w:rsidRPr="008E1F83">
        <w:rPr>
          <w:i/>
        </w:rPr>
        <w:t>при</w:t>
      </w:r>
      <w:r w:rsidRPr="008E1F83">
        <w:rPr>
          <w:i/>
        </w:rPr>
        <w:t xml:space="preserve"> </w:t>
      </w:r>
      <w:r w:rsidR="00B969E5" w:rsidRPr="008E1F83">
        <w:rPr>
          <w:i/>
        </w:rPr>
        <w:t>заключении</w:t>
      </w:r>
      <w:r w:rsidRPr="008E1F83">
        <w:rPr>
          <w:i/>
        </w:rPr>
        <w:t xml:space="preserve"> </w:t>
      </w:r>
      <w:r w:rsidR="00B969E5" w:rsidRPr="008E1F83">
        <w:rPr>
          <w:i/>
        </w:rPr>
        <w:t>такого</w:t>
      </w:r>
      <w:r w:rsidRPr="008E1F83">
        <w:rPr>
          <w:i/>
        </w:rPr>
        <w:t xml:space="preserve"> </w:t>
      </w:r>
      <w:r w:rsidR="00B969E5" w:rsidRPr="008E1F83">
        <w:rPr>
          <w:i/>
        </w:rPr>
        <w:t>договора</w:t>
      </w:r>
      <w:r w:rsidRPr="008E1F83">
        <w:rPr>
          <w:i/>
        </w:rPr>
        <w:t xml:space="preserve"> </w:t>
      </w:r>
      <w:r w:rsidR="00B969E5" w:rsidRPr="008E1F83">
        <w:rPr>
          <w:i/>
        </w:rPr>
        <w:t>все</w:t>
      </w:r>
      <w:r w:rsidRPr="008E1F83">
        <w:rPr>
          <w:i/>
        </w:rPr>
        <w:t xml:space="preserve"> </w:t>
      </w:r>
      <w:r w:rsidR="00B969E5" w:rsidRPr="008E1F83">
        <w:rPr>
          <w:i/>
        </w:rPr>
        <w:t>условия,</w:t>
      </w:r>
      <w:r w:rsidRPr="008E1F83">
        <w:rPr>
          <w:i/>
        </w:rPr>
        <w:t xml:space="preserve"> </w:t>
      </w:r>
      <w:r w:rsidR="00B969E5" w:rsidRPr="008E1F83">
        <w:rPr>
          <w:i/>
        </w:rPr>
        <w:t>определенные</w:t>
      </w:r>
      <w:r w:rsidRPr="008E1F83">
        <w:rPr>
          <w:i/>
        </w:rPr>
        <w:t xml:space="preserve"> </w:t>
      </w:r>
      <w:r w:rsidR="00B969E5" w:rsidRPr="008E1F83">
        <w:rPr>
          <w:i/>
        </w:rPr>
        <w:t>по</w:t>
      </w:r>
      <w:r w:rsidRPr="008E1F83">
        <w:rPr>
          <w:i/>
        </w:rPr>
        <w:t xml:space="preserve"> </w:t>
      </w:r>
      <w:r w:rsidR="00B969E5" w:rsidRPr="008E1F83">
        <w:rPr>
          <w:i/>
        </w:rPr>
        <w:t>результатам</w:t>
      </w:r>
      <w:r w:rsidRPr="008E1F83">
        <w:rPr>
          <w:i/>
        </w:rPr>
        <w:t xml:space="preserve"> </w:t>
      </w:r>
      <w:r w:rsidR="00466F9E" w:rsidRPr="008E1F83">
        <w:rPr>
          <w:i/>
        </w:rPr>
        <w:t>запроса</w:t>
      </w:r>
      <w:r w:rsidRPr="008E1F83">
        <w:rPr>
          <w:i/>
        </w:rPr>
        <w:t xml:space="preserve"> </w:t>
      </w:r>
      <w:r w:rsidR="00466F9E" w:rsidRPr="008E1F83">
        <w:rPr>
          <w:i/>
        </w:rPr>
        <w:t>цен</w:t>
      </w:r>
      <w:r w:rsidRPr="008E1F83">
        <w:rPr>
          <w:i/>
        </w:rPr>
        <w:t xml:space="preserve"> </w:t>
      </w:r>
      <w:r w:rsidR="00B969E5" w:rsidRPr="008E1F83">
        <w:rPr>
          <w:i/>
        </w:rPr>
        <w:t>в</w:t>
      </w:r>
      <w:r w:rsidRPr="008E1F83">
        <w:rPr>
          <w:i/>
        </w:rPr>
        <w:t xml:space="preserve"> </w:t>
      </w:r>
      <w:r w:rsidR="00B969E5" w:rsidRPr="008E1F83">
        <w:rPr>
          <w:i/>
        </w:rPr>
        <w:t>рамках</w:t>
      </w:r>
      <w:r w:rsidRPr="008E1F83">
        <w:rPr>
          <w:i/>
        </w:rPr>
        <w:t xml:space="preserve"> </w:t>
      </w:r>
      <w:r w:rsidR="00B969E5" w:rsidRPr="008E1F83">
        <w:rPr>
          <w:i/>
        </w:rPr>
        <w:t>каждого</w:t>
      </w:r>
      <w:r w:rsidRPr="008E1F83">
        <w:rPr>
          <w:i/>
        </w:rPr>
        <w:t xml:space="preserve"> </w:t>
      </w:r>
      <w:r w:rsidR="00B969E5" w:rsidRPr="008E1F83">
        <w:rPr>
          <w:i/>
        </w:rPr>
        <w:t>лота,</w:t>
      </w:r>
      <w:r w:rsidRPr="008E1F83">
        <w:rPr>
          <w:i/>
        </w:rPr>
        <w:t xml:space="preserve"> </w:t>
      </w:r>
      <w:r w:rsidR="00B969E5" w:rsidRPr="008E1F83">
        <w:rPr>
          <w:i/>
        </w:rPr>
        <w:t>должны</w:t>
      </w:r>
      <w:r w:rsidRPr="008E1F83">
        <w:rPr>
          <w:i/>
        </w:rPr>
        <w:t xml:space="preserve"> </w:t>
      </w:r>
      <w:r w:rsidR="00B969E5" w:rsidRPr="008E1F83">
        <w:rPr>
          <w:i/>
        </w:rPr>
        <w:t>остаться</w:t>
      </w:r>
      <w:r w:rsidRPr="008E1F83">
        <w:rPr>
          <w:i/>
        </w:rPr>
        <w:t xml:space="preserve"> </w:t>
      </w:r>
      <w:r w:rsidR="00B969E5" w:rsidRPr="008E1F83">
        <w:rPr>
          <w:i/>
        </w:rPr>
        <w:t>неизменными.]</w:t>
      </w:r>
    </w:p>
    <w:p w:rsidR="005D5C65" w:rsidRPr="00C63D2D" w:rsidRDefault="005D5C6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68" w:name="_Ref349225141"/>
      <w:bookmarkEnd w:id="67"/>
      <w:r w:rsidRPr="00C63D2D">
        <w:t>Договор</w:t>
      </w:r>
      <w:r w:rsidR="002328BB">
        <w:t xml:space="preserve"> </w:t>
      </w:r>
      <w:r w:rsidRPr="008E1F83">
        <w:rPr>
          <w:i/>
        </w:rPr>
        <w:t>[в</w:t>
      </w:r>
      <w:r w:rsidR="002328BB" w:rsidRPr="008E1F83">
        <w:rPr>
          <w:i/>
        </w:rPr>
        <w:t xml:space="preserve"> </w:t>
      </w:r>
      <w:r w:rsidRPr="008E1F83">
        <w:rPr>
          <w:i/>
        </w:rPr>
        <w:t>отношении</w:t>
      </w:r>
      <w:r w:rsidR="002328BB" w:rsidRPr="008E1F83">
        <w:rPr>
          <w:i/>
        </w:rPr>
        <w:t xml:space="preserve"> </w:t>
      </w:r>
      <w:r w:rsidRPr="008E1F83">
        <w:rPr>
          <w:i/>
        </w:rPr>
        <w:t>каждого</w:t>
      </w:r>
      <w:r w:rsidR="002328BB" w:rsidRPr="008E1F83">
        <w:rPr>
          <w:i/>
        </w:rPr>
        <w:t xml:space="preserve"> </w:t>
      </w:r>
      <w:r w:rsidRPr="008E1F83">
        <w:rPr>
          <w:i/>
        </w:rPr>
        <w:t>лота]</w:t>
      </w:r>
      <w:r w:rsidR="002328BB" w:rsidRPr="008E1F83">
        <w:t xml:space="preserve"> </w:t>
      </w:r>
      <w:r w:rsidRPr="00C63D2D">
        <w:t>с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8E1F83">
        <w:rPr>
          <w:u w:val="single"/>
        </w:rPr>
        <w:t>пунктами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_Ref311046448 \r \h </w:instrText>
      </w:r>
      <w:r w:rsidR="00E25B1F" w:rsidRPr="008E1F83">
        <w:rPr>
          <w:u w:val="single"/>
        </w:rPr>
        <w:instrText xml:space="preserve">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A56CF8">
        <w:rPr>
          <w:u w:val="single"/>
        </w:rPr>
        <w:t>3.32</w:t>
      </w:r>
      <w:r w:rsidRPr="008E1F83">
        <w:rPr>
          <w:u w:val="single"/>
        </w:rPr>
        <w:fldChar w:fldCharType="end"/>
      </w:r>
      <w:r w:rsidRPr="008E1F83">
        <w:rPr>
          <w:u w:val="single"/>
        </w:rPr>
        <w:t>,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_Ref352665594 \r \h </w:instrText>
      </w:r>
      <w:r w:rsidR="00E25B1F" w:rsidRPr="008E1F83">
        <w:rPr>
          <w:u w:val="single"/>
        </w:rPr>
        <w:instrText xml:space="preserve">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A56CF8">
        <w:rPr>
          <w:u w:val="single"/>
        </w:rPr>
        <w:t>3.43</w:t>
      </w:r>
      <w:r w:rsidRPr="008E1F83">
        <w:rPr>
          <w:u w:val="single"/>
        </w:rPr>
        <w:fldChar w:fldCharType="end"/>
      </w:r>
      <w:r w:rsidRPr="008E1F83">
        <w:rPr>
          <w:u w:val="single"/>
        </w:rPr>
        <w:t>,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_Ref352665596 \r \h </w:instrText>
      </w:r>
      <w:r w:rsidR="00E25B1F" w:rsidRPr="008E1F83">
        <w:rPr>
          <w:u w:val="single"/>
        </w:rPr>
        <w:instrText xml:space="preserve">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A56CF8">
        <w:rPr>
          <w:u w:val="single"/>
        </w:rPr>
        <w:t>3.44</w:t>
      </w:r>
      <w:r w:rsidRPr="008E1F83">
        <w:rPr>
          <w:u w:val="single"/>
        </w:rPr>
        <w:fldChar w:fldCharType="end"/>
      </w:r>
      <w:r w:rsidR="002328BB">
        <w:t xml:space="preserve"> </w:t>
      </w:r>
      <w:r w:rsidRPr="00C63D2D">
        <w:t>будет</w:t>
      </w:r>
      <w:r w:rsidR="002328BB">
        <w:t xml:space="preserve"> </w:t>
      </w:r>
      <w:r w:rsidRPr="00C63D2D">
        <w:t>заключен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срок,</w:t>
      </w:r>
      <w:r w:rsidR="002328BB">
        <w:t xml:space="preserve"> </w:t>
      </w:r>
      <w:r w:rsidRPr="00C63D2D">
        <w:t>указанный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8E1F83">
        <w:rPr>
          <w:u w:val="single"/>
        </w:rPr>
        <w:t>пункте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_Ref317254659 \r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A56CF8">
        <w:rPr>
          <w:u w:val="single"/>
        </w:rPr>
        <w:t>19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_Ref317255152 \r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A56CF8">
        <w:rPr>
          <w:u w:val="single"/>
        </w:rPr>
        <w:t>4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цен»</w:t>
      </w:r>
      <w:r w:rsidRPr="00C63D2D">
        <w:t>.</w:t>
      </w:r>
      <w:bookmarkEnd w:id="68"/>
    </w:p>
    <w:p w:rsidR="00454B58" w:rsidRPr="00C63D2D" w:rsidRDefault="00454B58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69" w:name="_Ref361398143"/>
      <w:bookmarkStart w:id="70" w:name="_Ref362950783"/>
      <w:r w:rsidRPr="00C63D2D">
        <w:t>Победитель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после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выплаты</w:t>
      </w:r>
      <w:r w:rsidR="002328BB">
        <w:t xml:space="preserve"> </w:t>
      </w:r>
      <w:r w:rsidRPr="00C63D2D">
        <w:t>авансовых</w:t>
      </w:r>
      <w:r w:rsidR="002328BB">
        <w:t xml:space="preserve"> </w:t>
      </w:r>
      <w:r w:rsidRPr="00C63D2D">
        <w:t>платежей,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случаях</w:t>
      </w:r>
      <w:r w:rsidR="002328BB">
        <w:t xml:space="preserve"> </w:t>
      </w:r>
      <w:r w:rsidRPr="00C63D2D">
        <w:t>их</w:t>
      </w:r>
      <w:r w:rsidR="002328BB">
        <w:t xml:space="preserve"> </w:t>
      </w:r>
      <w:r w:rsidRPr="00C63D2D">
        <w:t>отсутствия,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позднее</w:t>
      </w:r>
      <w:r w:rsidR="002328BB">
        <w:t xml:space="preserve"> </w:t>
      </w:r>
      <w:r w:rsidRPr="00C63D2D">
        <w:t>15</w:t>
      </w:r>
      <w:r w:rsidR="002328BB">
        <w:t xml:space="preserve"> </w:t>
      </w:r>
      <w:r w:rsidRPr="00C63D2D">
        <w:t>(пятнадцати)</w:t>
      </w:r>
      <w:r w:rsidR="002328BB">
        <w:t xml:space="preserve"> </w:t>
      </w:r>
      <w:r w:rsidRPr="00C63D2D">
        <w:t>дней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даты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договора,</w:t>
      </w:r>
      <w:r w:rsidR="002328BB">
        <w:t xml:space="preserve"> </w:t>
      </w:r>
      <w:r w:rsidRPr="00C63D2D">
        <w:t>должен</w:t>
      </w:r>
      <w:r w:rsidR="002328BB">
        <w:t xml:space="preserve"> </w:t>
      </w:r>
      <w:r w:rsidRPr="00C63D2D">
        <w:t>представить</w:t>
      </w:r>
      <w:r w:rsidR="002328BB">
        <w:t xml:space="preserve"> </w:t>
      </w:r>
      <w:r w:rsidRPr="00C63D2D">
        <w:t>заказчику</w:t>
      </w:r>
      <w:r w:rsidR="002328BB">
        <w:t xml:space="preserve"> </w:t>
      </w:r>
      <w:r w:rsidRPr="00C63D2D">
        <w:t>документы,</w:t>
      </w:r>
      <w:r w:rsidR="002328BB">
        <w:t xml:space="preserve"> </w:t>
      </w:r>
      <w:r w:rsidRPr="00C63D2D">
        <w:t>подтверждающие</w:t>
      </w:r>
      <w:r w:rsidR="002328BB">
        <w:t xml:space="preserve"> </w:t>
      </w:r>
      <w:r w:rsidRPr="00C63D2D">
        <w:t>соответствие</w:t>
      </w:r>
      <w:r w:rsidR="002328BB">
        <w:t xml:space="preserve"> </w:t>
      </w:r>
      <w:r w:rsidRPr="00C63D2D">
        <w:t>требованию</w:t>
      </w:r>
      <w:r w:rsidR="002328BB">
        <w:t xml:space="preserve"> </w:t>
      </w:r>
      <w:r w:rsidRPr="008E1F83">
        <w:rPr>
          <w:u w:val="single"/>
        </w:rPr>
        <w:t>пункта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_Ref357696776 \r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A56CF8">
        <w:rPr>
          <w:u w:val="single"/>
        </w:rPr>
        <w:t>11.1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_Ref317249938 \r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A56CF8">
        <w:rPr>
          <w:u w:val="single"/>
        </w:rPr>
        <w:t>4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цен»</w:t>
      </w:r>
      <w:r w:rsidRPr="00C63D2D">
        <w:t>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именно:</w:t>
      </w:r>
      <w:bookmarkEnd w:id="69"/>
      <w:bookmarkEnd w:id="70"/>
    </w:p>
    <w:p w:rsidR="00454B58" w:rsidRPr="00C63D2D" w:rsidRDefault="00454B58" w:rsidP="00B948B1">
      <w:pPr>
        <w:widowControl w:val="0"/>
        <w:numPr>
          <w:ilvl w:val="0"/>
          <w:numId w:val="43"/>
        </w:numPr>
        <w:tabs>
          <w:tab w:val="left" w:pos="1418"/>
        </w:tabs>
        <w:ind w:left="0" w:firstLine="709"/>
        <w:jc w:val="both"/>
      </w:pPr>
      <w:r w:rsidRPr="00C63D2D">
        <w:t>копию</w:t>
      </w:r>
      <w:r w:rsidR="002328BB">
        <w:t xml:space="preserve"> </w:t>
      </w:r>
      <w:r w:rsidRPr="00C63D2D">
        <w:t>справки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исполнении</w:t>
      </w:r>
      <w:r w:rsidR="002328BB">
        <w:t xml:space="preserve"> </w:t>
      </w:r>
      <w:r w:rsidRPr="00C63D2D">
        <w:t>налогоплательщиком</w:t>
      </w:r>
      <w:r w:rsidR="002328BB">
        <w:t xml:space="preserve"> </w:t>
      </w:r>
      <w:r w:rsidRPr="00C63D2D">
        <w:t>(плательщиком</w:t>
      </w:r>
      <w:r w:rsidR="002328BB">
        <w:t xml:space="preserve"> </w:t>
      </w:r>
      <w:r w:rsidRPr="00C63D2D">
        <w:t>сборов,</w:t>
      </w:r>
      <w:r w:rsidR="002328BB">
        <w:t xml:space="preserve"> </w:t>
      </w:r>
      <w:r w:rsidRPr="00C63D2D">
        <w:t>налоговым</w:t>
      </w:r>
      <w:r w:rsidR="002328BB">
        <w:t xml:space="preserve"> </w:t>
      </w:r>
      <w:r w:rsidRPr="00C63D2D">
        <w:t>агентом)</w:t>
      </w:r>
      <w:r w:rsidR="002328BB">
        <w:t xml:space="preserve"> </w:t>
      </w:r>
      <w:r w:rsidRPr="00C63D2D">
        <w:t>обязанности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уплате</w:t>
      </w:r>
      <w:r w:rsidR="002328BB">
        <w:t xml:space="preserve"> </w:t>
      </w:r>
      <w:r w:rsidRPr="00C63D2D">
        <w:t>налогов,</w:t>
      </w:r>
      <w:r w:rsidR="002328BB">
        <w:t xml:space="preserve"> </w:t>
      </w:r>
      <w:r w:rsidRPr="00C63D2D">
        <w:t>сборов,</w:t>
      </w:r>
      <w:r w:rsidR="002328BB">
        <w:t xml:space="preserve"> </w:t>
      </w:r>
      <w:r w:rsidRPr="00C63D2D">
        <w:t>пеней,</w:t>
      </w:r>
      <w:r w:rsidR="002328BB">
        <w:t xml:space="preserve"> </w:t>
      </w:r>
      <w:r w:rsidRPr="00C63D2D">
        <w:t>штрафов,</w:t>
      </w:r>
      <w:r w:rsidR="002328BB">
        <w:t xml:space="preserve"> </w:t>
      </w:r>
      <w:r w:rsidRPr="00C63D2D">
        <w:t>выданной</w:t>
      </w:r>
      <w:r w:rsidR="002328BB">
        <w:t xml:space="preserve"> </w:t>
      </w:r>
      <w:r w:rsidRPr="00C63D2D">
        <w:t>налоговым</w:t>
      </w:r>
      <w:r w:rsidR="002328BB">
        <w:t xml:space="preserve"> </w:t>
      </w:r>
      <w:r w:rsidRPr="00C63D2D">
        <w:t>органом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ранее</w:t>
      </w:r>
      <w:r w:rsidR="002328BB">
        <w:t xml:space="preserve"> </w:t>
      </w:r>
      <w:r w:rsidRPr="00C63D2D">
        <w:t>чем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60</w:t>
      </w:r>
      <w:r w:rsidR="002328BB">
        <w:t xml:space="preserve"> </w:t>
      </w:r>
      <w:r w:rsidRPr="00C63D2D">
        <w:t>дней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договора,</w:t>
      </w:r>
      <w:r w:rsidR="002328BB">
        <w:t xml:space="preserve"> </w:t>
      </w:r>
      <w:r w:rsidRPr="00C63D2D">
        <w:t>подтверждающей</w:t>
      </w:r>
      <w:r w:rsidR="002328BB">
        <w:t xml:space="preserve"> </w:t>
      </w:r>
      <w:r w:rsidRPr="00C63D2D">
        <w:t>отсутствие</w:t>
      </w:r>
      <w:r w:rsidR="002328BB">
        <w:t xml:space="preserve"> </w:t>
      </w:r>
      <w:r w:rsidRPr="00C63D2D">
        <w:t>задолженности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уплате</w:t>
      </w:r>
      <w:r w:rsidR="002328BB">
        <w:t xml:space="preserve"> </w:t>
      </w:r>
      <w:r w:rsidRPr="00C63D2D">
        <w:t>налогов,</w:t>
      </w:r>
      <w:r w:rsidR="002328BB">
        <w:t xml:space="preserve"> </w:t>
      </w:r>
      <w:r w:rsidRPr="00C63D2D">
        <w:t>сборов,</w:t>
      </w:r>
      <w:r w:rsidR="002328BB">
        <w:t xml:space="preserve"> </w:t>
      </w:r>
      <w:r w:rsidRPr="00C63D2D">
        <w:t>пеней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штрафов.</w:t>
      </w:r>
      <w:r w:rsidR="002328BB">
        <w:t xml:space="preserve"> </w:t>
      </w:r>
    </w:p>
    <w:p w:rsidR="00454B58" w:rsidRPr="00C63D2D" w:rsidRDefault="00454B58" w:rsidP="008E1F83">
      <w:pPr>
        <w:widowControl w:val="0"/>
        <w:tabs>
          <w:tab w:val="left" w:pos="709"/>
        </w:tabs>
        <w:jc w:val="both"/>
      </w:pPr>
      <w:r w:rsidRPr="00C63D2D">
        <w:tab/>
        <w:t>При</w:t>
      </w:r>
      <w:r w:rsidR="002328BB">
        <w:t xml:space="preserve"> </w:t>
      </w:r>
      <w:r w:rsidRPr="00C63D2D">
        <w:t>наличии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данной</w:t>
      </w:r>
      <w:r w:rsidR="002328BB">
        <w:t xml:space="preserve"> </w:t>
      </w:r>
      <w:r w:rsidRPr="00C63D2D">
        <w:t>справке</w:t>
      </w:r>
      <w:r w:rsidR="002328BB">
        <w:t xml:space="preserve"> </w:t>
      </w:r>
      <w:r w:rsidRPr="00C63D2D">
        <w:t>положений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неисполненной</w:t>
      </w:r>
      <w:r w:rsidR="002328BB">
        <w:t xml:space="preserve"> </w:t>
      </w:r>
      <w:r w:rsidRPr="00C63D2D">
        <w:t>обязанности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уплате</w:t>
      </w:r>
      <w:r w:rsidR="002328BB">
        <w:t xml:space="preserve"> </w:t>
      </w:r>
      <w:r w:rsidRPr="00C63D2D">
        <w:t>налогов,</w:t>
      </w:r>
      <w:r w:rsidR="002328BB">
        <w:t xml:space="preserve"> </w:t>
      </w:r>
      <w:r w:rsidRPr="00C63D2D">
        <w:t>сборов,</w:t>
      </w:r>
      <w:r w:rsidR="002328BB">
        <w:t xml:space="preserve"> </w:t>
      </w:r>
      <w:r w:rsidRPr="00C63D2D">
        <w:t>пеней,</w:t>
      </w:r>
      <w:r w:rsidR="002328BB">
        <w:t xml:space="preserve"> </w:t>
      </w:r>
      <w:r w:rsidRPr="00C63D2D">
        <w:t>штрафов,</w:t>
      </w:r>
      <w:r w:rsidR="002328BB">
        <w:t xml:space="preserve"> </w:t>
      </w:r>
      <w:r w:rsidRPr="00C63D2D">
        <w:t>дополнительно</w:t>
      </w:r>
      <w:r w:rsidR="002328BB">
        <w:t xml:space="preserve"> </w:t>
      </w:r>
      <w:r w:rsidRPr="00C63D2D">
        <w:t>представляются:</w:t>
      </w:r>
    </w:p>
    <w:p w:rsidR="00454B58" w:rsidRPr="00C63D2D" w:rsidRDefault="00454B58" w:rsidP="00B948B1">
      <w:pPr>
        <w:widowControl w:val="0"/>
        <w:numPr>
          <w:ilvl w:val="0"/>
          <w:numId w:val="43"/>
        </w:numPr>
        <w:tabs>
          <w:tab w:val="left" w:pos="1418"/>
        </w:tabs>
        <w:ind w:left="0" w:firstLine="709"/>
        <w:jc w:val="both"/>
      </w:pPr>
      <w:r w:rsidRPr="00C63D2D">
        <w:t>копия</w:t>
      </w:r>
      <w:r w:rsidR="002328BB">
        <w:t xml:space="preserve"> </w:t>
      </w:r>
      <w:r w:rsidRPr="00C63D2D">
        <w:t>справки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состоянии</w:t>
      </w:r>
      <w:r w:rsidR="002328BB">
        <w:t xml:space="preserve"> </w:t>
      </w:r>
      <w:r w:rsidRPr="00C63D2D">
        <w:t>расчетов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налогам,</w:t>
      </w:r>
      <w:r w:rsidR="002328BB">
        <w:t xml:space="preserve"> </w:t>
      </w:r>
      <w:r w:rsidRPr="00C63D2D">
        <w:t>сборам,</w:t>
      </w:r>
      <w:r w:rsidR="002328BB">
        <w:t xml:space="preserve"> </w:t>
      </w:r>
      <w:r w:rsidRPr="00C63D2D">
        <w:t>пеням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штрафам,</w:t>
      </w:r>
      <w:r w:rsidR="002328BB">
        <w:t xml:space="preserve"> </w:t>
      </w:r>
      <w:r w:rsidRPr="00C63D2D">
        <w:t>выданной</w:t>
      </w:r>
      <w:r w:rsidR="002328BB">
        <w:t xml:space="preserve"> </w:t>
      </w:r>
      <w:r w:rsidRPr="00C63D2D">
        <w:t>налоговым</w:t>
      </w:r>
      <w:r w:rsidR="002328BB">
        <w:t xml:space="preserve"> </w:t>
      </w:r>
      <w:r w:rsidRPr="00C63D2D">
        <w:t>органом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ранее</w:t>
      </w:r>
      <w:r w:rsidR="002328BB">
        <w:t xml:space="preserve"> </w:t>
      </w:r>
      <w:r w:rsidRPr="00C63D2D">
        <w:t>чем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60</w:t>
      </w:r>
      <w:r w:rsidR="002328BB">
        <w:t xml:space="preserve"> </w:t>
      </w:r>
      <w:r w:rsidRPr="00C63D2D">
        <w:t>дней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договора;</w:t>
      </w:r>
      <w:r w:rsidR="002328BB">
        <w:t xml:space="preserve"> </w:t>
      </w:r>
    </w:p>
    <w:p w:rsidR="00454B58" w:rsidRPr="00C63D2D" w:rsidRDefault="00454B58" w:rsidP="00B948B1">
      <w:pPr>
        <w:widowControl w:val="0"/>
        <w:numPr>
          <w:ilvl w:val="0"/>
          <w:numId w:val="43"/>
        </w:numPr>
        <w:tabs>
          <w:tab w:val="left" w:pos="1418"/>
        </w:tabs>
        <w:ind w:left="0" w:firstLine="709"/>
        <w:jc w:val="both"/>
      </w:pPr>
      <w:r w:rsidRPr="00C63D2D">
        <w:t>копия</w:t>
      </w:r>
      <w:r w:rsidR="002328BB">
        <w:t xml:space="preserve"> </w:t>
      </w:r>
      <w:r w:rsidRPr="00C63D2D">
        <w:t>бухгалтерской</w:t>
      </w:r>
      <w:r w:rsidR="002328BB">
        <w:t xml:space="preserve"> </w:t>
      </w:r>
      <w:r w:rsidRPr="00C63D2D">
        <w:t>(финансовой)</w:t>
      </w:r>
      <w:r w:rsidR="002328BB">
        <w:t xml:space="preserve"> </w:t>
      </w:r>
      <w:r w:rsidRPr="00C63D2D">
        <w:t>отчетности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истекший</w:t>
      </w:r>
      <w:r w:rsidR="002328BB">
        <w:t xml:space="preserve"> </w:t>
      </w:r>
      <w:r w:rsidRPr="00C63D2D">
        <w:t>период.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этом,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годовой</w:t>
      </w:r>
      <w:r w:rsidR="002328BB">
        <w:t xml:space="preserve"> </w:t>
      </w:r>
      <w:r w:rsidRPr="00C63D2D">
        <w:t>бухгалтерской</w:t>
      </w:r>
      <w:r w:rsidR="002328BB">
        <w:t xml:space="preserve"> </w:t>
      </w:r>
      <w:r w:rsidRPr="00C63D2D">
        <w:t>(финансовой)</w:t>
      </w:r>
      <w:r w:rsidR="002328BB">
        <w:t xml:space="preserve"> </w:t>
      </w:r>
      <w:r w:rsidRPr="00C63D2D">
        <w:t>отчетности</w:t>
      </w:r>
      <w:r w:rsidR="002328BB">
        <w:t xml:space="preserve"> </w:t>
      </w:r>
      <w:r w:rsidRPr="00C63D2D">
        <w:t>–</w:t>
      </w:r>
      <w:r w:rsidR="002328BB">
        <w:t xml:space="preserve"> </w:t>
      </w:r>
      <w:r w:rsidRPr="00C63D2D">
        <w:t>копия</w:t>
      </w:r>
      <w:r w:rsidR="002328BB">
        <w:t xml:space="preserve"> </w:t>
      </w:r>
      <w:r w:rsidRPr="00C63D2D">
        <w:t>бухгалтерского</w:t>
      </w:r>
      <w:r w:rsidR="002328BB">
        <w:t xml:space="preserve"> </w:t>
      </w:r>
      <w:r w:rsidRPr="00C63D2D">
        <w:t>баланса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отметкой</w:t>
      </w:r>
      <w:r w:rsidR="002328BB">
        <w:t xml:space="preserve"> </w:t>
      </w:r>
      <w:r w:rsidRPr="00C63D2D">
        <w:t>налогового</w:t>
      </w:r>
      <w:r w:rsidR="002328BB">
        <w:t xml:space="preserve"> </w:t>
      </w:r>
      <w:r w:rsidRPr="00C63D2D">
        <w:t>органа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приеме</w:t>
      </w:r>
      <w:r w:rsidR="002328BB">
        <w:t xml:space="preserve"> </w:t>
      </w:r>
      <w:r w:rsidRPr="00C63D2D">
        <w:t>или,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представления</w:t>
      </w:r>
      <w:r w:rsidR="002328BB">
        <w:t xml:space="preserve"> </w:t>
      </w:r>
      <w:r w:rsidRPr="00C63D2D">
        <w:t>отчетности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налоговую</w:t>
      </w:r>
      <w:r w:rsidR="002328BB">
        <w:t xml:space="preserve"> </w:t>
      </w:r>
      <w:r w:rsidRPr="00C63D2D">
        <w:t>инспекцию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электронном</w:t>
      </w:r>
      <w:r w:rsidR="002328BB">
        <w:t xml:space="preserve"> </w:t>
      </w:r>
      <w:r w:rsidRPr="00C63D2D">
        <w:t>виде,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приложением</w:t>
      </w:r>
      <w:r w:rsidR="002328BB">
        <w:t xml:space="preserve"> </w:t>
      </w:r>
      <w:r w:rsidRPr="00C63D2D">
        <w:t>квитанции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приеме;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промежуточной</w:t>
      </w:r>
      <w:r w:rsidR="002328BB">
        <w:t xml:space="preserve"> </w:t>
      </w:r>
      <w:r w:rsidRPr="00C63D2D">
        <w:t>бухгалтерской</w:t>
      </w:r>
      <w:r w:rsidR="002328BB">
        <w:t xml:space="preserve"> </w:t>
      </w:r>
      <w:r w:rsidRPr="00C63D2D">
        <w:t>(финансовой)</w:t>
      </w:r>
      <w:r w:rsidR="002328BB">
        <w:t xml:space="preserve"> </w:t>
      </w:r>
      <w:r w:rsidRPr="00C63D2D">
        <w:t>отчетности</w:t>
      </w:r>
      <w:r w:rsidR="002328BB">
        <w:t xml:space="preserve"> </w:t>
      </w:r>
      <w:r w:rsidRPr="00C63D2D">
        <w:t>–</w:t>
      </w:r>
      <w:r w:rsidR="002328BB">
        <w:t xml:space="preserve"> </w:t>
      </w:r>
      <w:r w:rsidRPr="00C63D2D">
        <w:t>копия</w:t>
      </w:r>
      <w:r w:rsidR="002328BB">
        <w:t xml:space="preserve"> </w:t>
      </w:r>
      <w:r w:rsidRPr="00C63D2D">
        <w:t>бухгалтерского</w:t>
      </w:r>
      <w:r w:rsidR="002328BB">
        <w:t xml:space="preserve"> </w:t>
      </w:r>
      <w:r w:rsidRPr="00C63D2D">
        <w:t>баланса,</w:t>
      </w:r>
      <w:r w:rsidR="002328BB">
        <w:t xml:space="preserve"> </w:t>
      </w:r>
      <w:r w:rsidRPr="00C63D2D">
        <w:t>заверенная</w:t>
      </w:r>
      <w:r w:rsidR="002328BB">
        <w:t xml:space="preserve"> </w:t>
      </w:r>
      <w:r w:rsidRPr="00C63D2D">
        <w:t>подписями</w:t>
      </w:r>
      <w:r w:rsidR="002328BB">
        <w:t xml:space="preserve"> </w:t>
      </w:r>
      <w:r w:rsidRPr="00C63D2D">
        <w:t>руководителя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главного</w:t>
      </w:r>
      <w:r w:rsidR="002328BB">
        <w:t xml:space="preserve"> </w:t>
      </w:r>
      <w:r w:rsidRPr="00C63D2D">
        <w:t>бухгалтера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цен.</w:t>
      </w:r>
    </w:p>
    <w:p w:rsidR="00973A1D" w:rsidRPr="00C63D2D" w:rsidRDefault="00973A1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1" w:name="_Ref362950842"/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непредставления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документов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соответствие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424A24">
        <w:rPr>
          <w:u w:val="single"/>
        </w:rPr>
        <w:t>пунктом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_Ref362950783 \r \h </w:instrText>
      </w:r>
      <w:r w:rsidR="00723913" w:rsidRPr="00424A24">
        <w:rPr>
          <w:u w:val="single"/>
        </w:rPr>
        <w:instrText xml:space="preserve">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A56CF8">
        <w:rPr>
          <w:u w:val="single"/>
        </w:rPr>
        <w:t>3.36</w:t>
      </w:r>
      <w:r w:rsidRPr="00424A24">
        <w:rPr>
          <w:u w:val="single"/>
        </w:rPr>
        <w:fldChar w:fldCharType="end"/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выявления</w:t>
      </w:r>
      <w:r w:rsidR="002328BB">
        <w:t xml:space="preserve"> </w:t>
      </w:r>
      <w:r w:rsidRPr="00C63D2D">
        <w:t>заказчиком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представленным</w:t>
      </w:r>
      <w:r w:rsidR="002328BB">
        <w:t xml:space="preserve"> </w:t>
      </w:r>
      <w:r w:rsidRPr="00C63D2D">
        <w:t>документам</w:t>
      </w:r>
      <w:r w:rsidR="002328BB">
        <w:t xml:space="preserve"> </w:t>
      </w:r>
      <w:r w:rsidRPr="00C63D2D">
        <w:t>задолженности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уплате</w:t>
      </w:r>
      <w:r w:rsidR="002328BB">
        <w:t xml:space="preserve"> </w:t>
      </w:r>
      <w:r w:rsidRPr="00C63D2D">
        <w:t>налогов,</w:t>
      </w:r>
      <w:r w:rsidR="002328BB">
        <w:t xml:space="preserve"> </w:t>
      </w:r>
      <w:r w:rsidRPr="00C63D2D">
        <w:t>сборов,</w:t>
      </w:r>
      <w:r w:rsidR="002328BB">
        <w:t xml:space="preserve"> </w:t>
      </w:r>
      <w:r w:rsidRPr="00C63D2D">
        <w:t>пеней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штрафов,</w:t>
      </w:r>
      <w:r w:rsidR="002328BB">
        <w:t xml:space="preserve"> </w:t>
      </w:r>
      <w:r w:rsidRPr="00C63D2D">
        <w:t>превышающей</w:t>
      </w:r>
      <w:r w:rsidR="002328BB">
        <w:t xml:space="preserve"> </w:t>
      </w:r>
      <w:r w:rsidRPr="00C63D2D">
        <w:t>размер,</w:t>
      </w:r>
      <w:r w:rsidR="002328BB">
        <w:t xml:space="preserve"> </w:t>
      </w:r>
      <w:r w:rsidRPr="00C63D2D">
        <w:t>указанный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424A24">
        <w:rPr>
          <w:u w:val="single"/>
        </w:rPr>
        <w:t>пункте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_Ref357696776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A56CF8">
        <w:rPr>
          <w:u w:val="single"/>
        </w:rPr>
        <w:t>11.1</w:t>
      </w:r>
      <w:r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раздела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_Ref317249938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A56CF8">
        <w:rPr>
          <w:u w:val="single"/>
        </w:rPr>
        <w:t>4</w:t>
      </w:r>
      <w:r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«Информационная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карта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запроса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цен»</w:t>
      </w:r>
      <w:r w:rsidRPr="00C63D2D">
        <w:t>,</w:t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расторгнуть</w:t>
      </w:r>
      <w:r w:rsidR="002328BB">
        <w:t xml:space="preserve"> </w:t>
      </w:r>
      <w:r w:rsidRPr="00C63D2D">
        <w:t>заключенный</w:t>
      </w:r>
      <w:r w:rsidR="002328BB">
        <w:t xml:space="preserve"> </w:t>
      </w:r>
      <w:r w:rsidRPr="00C63D2D">
        <w:t>договор.</w:t>
      </w:r>
      <w:bookmarkEnd w:id="71"/>
    </w:p>
    <w:p w:rsidR="00973A1D" w:rsidRPr="00C63D2D" w:rsidRDefault="00973A1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После</w:t>
      </w:r>
      <w:r w:rsidR="002328BB">
        <w:t xml:space="preserve"> </w:t>
      </w:r>
      <w:r w:rsidRPr="00C63D2D">
        <w:t>расторжения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основаниям,</w:t>
      </w:r>
      <w:r w:rsidR="002328BB">
        <w:t xml:space="preserve"> </w:t>
      </w:r>
      <w:r w:rsidRPr="00C63D2D">
        <w:t>указанным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424A24">
        <w:rPr>
          <w:u w:val="single"/>
        </w:rPr>
        <w:t>пункте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_Ref362950842 \r \h </w:instrText>
      </w:r>
      <w:r w:rsidR="00723913" w:rsidRPr="00424A24">
        <w:rPr>
          <w:u w:val="single"/>
        </w:rPr>
        <w:instrText xml:space="preserve">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A56CF8">
        <w:rPr>
          <w:u w:val="single"/>
        </w:rPr>
        <w:t>3.37</w:t>
      </w:r>
      <w:r w:rsidRPr="00424A24">
        <w:rPr>
          <w:u w:val="single"/>
        </w:rPr>
        <w:fldChar w:fldCharType="end"/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другим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занявшим</w:t>
      </w:r>
      <w:r w:rsidR="002328BB">
        <w:t xml:space="preserve"> </w:t>
      </w:r>
      <w:r w:rsidRPr="00C63D2D">
        <w:t>следующее</w:t>
      </w:r>
      <w:r w:rsidR="002328BB">
        <w:t xml:space="preserve"> </w:t>
      </w:r>
      <w:r w:rsidRPr="00C63D2D">
        <w:t>место</w:t>
      </w:r>
      <w:r w:rsidR="002328BB">
        <w:t xml:space="preserve"> </w:t>
      </w:r>
      <w:r w:rsidRPr="00424A24">
        <w:rPr>
          <w:bCs/>
          <w:i/>
        </w:rPr>
        <w:t>[в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отношении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данного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лота]</w:t>
      </w:r>
      <w:r w:rsidRPr="00424A24">
        <w:t>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провести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ним</w:t>
      </w:r>
      <w:r w:rsidR="002328BB">
        <w:t xml:space="preserve"> </w:t>
      </w:r>
      <w:r w:rsidRPr="00C63D2D">
        <w:t>переговоры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уменьшению</w:t>
      </w:r>
      <w:r w:rsidR="002328BB">
        <w:t xml:space="preserve"> </w:t>
      </w:r>
      <w:r w:rsidRPr="00C63D2D">
        <w:t>цены</w:t>
      </w:r>
      <w:r w:rsidR="002328BB">
        <w:t xml:space="preserve"> </w:t>
      </w:r>
      <w:r w:rsidRPr="00C63D2D">
        <w:t>его</w:t>
      </w:r>
      <w:r w:rsidR="002328BB">
        <w:t xml:space="preserve"> </w:t>
      </w:r>
      <w:r w:rsidRPr="00C63D2D">
        <w:t>заявки.</w:t>
      </w:r>
    </w:p>
    <w:p w:rsidR="00B969E5" w:rsidRPr="00C63D2D" w:rsidRDefault="00B969E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Перед</w:t>
      </w:r>
      <w:r w:rsidR="002328BB">
        <w:t xml:space="preserve"> </w:t>
      </w:r>
      <w:r w:rsidRPr="00C63D2D">
        <w:t>подписанием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между</w:t>
      </w:r>
      <w:r w:rsidR="002328BB">
        <w:t xml:space="preserve"> </w:t>
      </w:r>
      <w:r w:rsidRPr="00C63D2D">
        <w:t>заказчиком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="005D5C65" w:rsidRPr="00424A24">
        <w:rPr>
          <w:u w:val="single"/>
        </w:rPr>
        <w:t>пунктами</w:t>
      </w:r>
      <w:r w:rsidR="002328BB" w:rsidRPr="00424A24">
        <w:rPr>
          <w:u w:val="single"/>
        </w:rPr>
        <w:t xml:space="preserve"> </w:t>
      </w:r>
      <w:r w:rsidR="005D5C65" w:rsidRPr="00424A24">
        <w:rPr>
          <w:u w:val="single"/>
        </w:rPr>
        <w:fldChar w:fldCharType="begin"/>
      </w:r>
      <w:r w:rsidR="005D5C65" w:rsidRPr="00424A24">
        <w:rPr>
          <w:u w:val="single"/>
        </w:rPr>
        <w:instrText xml:space="preserve"> REF _Ref311046448 \r \h </w:instrText>
      </w:r>
      <w:r w:rsidR="00E25B1F" w:rsidRPr="00424A24">
        <w:rPr>
          <w:u w:val="single"/>
        </w:rPr>
        <w:instrText xml:space="preserve"> \* MERGEFORMAT </w:instrText>
      </w:r>
      <w:r w:rsidR="005D5C65" w:rsidRPr="00424A24">
        <w:rPr>
          <w:u w:val="single"/>
        </w:rPr>
      </w:r>
      <w:r w:rsidR="005D5C65" w:rsidRPr="00424A24">
        <w:rPr>
          <w:u w:val="single"/>
        </w:rPr>
        <w:fldChar w:fldCharType="separate"/>
      </w:r>
      <w:r w:rsidR="00A56CF8">
        <w:rPr>
          <w:u w:val="single"/>
        </w:rPr>
        <w:t>3.32</w:t>
      </w:r>
      <w:r w:rsidR="005D5C65" w:rsidRPr="00424A24">
        <w:rPr>
          <w:u w:val="single"/>
        </w:rPr>
        <w:fldChar w:fldCharType="end"/>
      </w:r>
      <w:r w:rsidR="005D5C6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5D5C65" w:rsidRPr="00424A24">
        <w:rPr>
          <w:u w:val="single"/>
        </w:rPr>
        <w:fldChar w:fldCharType="begin"/>
      </w:r>
      <w:r w:rsidR="005D5C65" w:rsidRPr="00424A24">
        <w:rPr>
          <w:u w:val="single"/>
        </w:rPr>
        <w:instrText xml:space="preserve"> REF _Ref352665594 \r \h </w:instrText>
      </w:r>
      <w:r w:rsidR="00E25B1F" w:rsidRPr="00424A24">
        <w:rPr>
          <w:u w:val="single"/>
        </w:rPr>
        <w:instrText xml:space="preserve"> \* MERGEFORMAT </w:instrText>
      </w:r>
      <w:r w:rsidR="005D5C65" w:rsidRPr="00424A24">
        <w:rPr>
          <w:u w:val="single"/>
        </w:rPr>
      </w:r>
      <w:r w:rsidR="005D5C65" w:rsidRPr="00424A24">
        <w:rPr>
          <w:u w:val="single"/>
        </w:rPr>
        <w:fldChar w:fldCharType="separate"/>
      </w:r>
      <w:r w:rsidR="00A56CF8">
        <w:rPr>
          <w:u w:val="single"/>
        </w:rPr>
        <w:t>3.43</w:t>
      </w:r>
      <w:r w:rsidR="005D5C65" w:rsidRPr="00424A24">
        <w:rPr>
          <w:u w:val="single"/>
        </w:rPr>
        <w:fldChar w:fldCharType="end"/>
      </w:r>
      <w:r w:rsidR="005D5C6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5D5C65" w:rsidRPr="00424A24">
        <w:rPr>
          <w:u w:val="single"/>
        </w:rPr>
        <w:fldChar w:fldCharType="begin"/>
      </w:r>
      <w:r w:rsidR="005D5C65" w:rsidRPr="00424A24">
        <w:rPr>
          <w:u w:val="single"/>
        </w:rPr>
        <w:instrText xml:space="preserve"> REF _Ref352665596 \r \h </w:instrText>
      </w:r>
      <w:r w:rsidR="00E25B1F" w:rsidRPr="00424A24">
        <w:rPr>
          <w:u w:val="single"/>
        </w:rPr>
        <w:instrText xml:space="preserve"> \* MERGEFORMAT </w:instrText>
      </w:r>
      <w:r w:rsidR="005D5C65" w:rsidRPr="00424A24">
        <w:rPr>
          <w:u w:val="single"/>
        </w:rPr>
      </w:r>
      <w:r w:rsidR="005D5C65" w:rsidRPr="00424A24">
        <w:rPr>
          <w:u w:val="single"/>
        </w:rPr>
        <w:fldChar w:fldCharType="separate"/>
      </w:r>
      <w:r w:rsidR="00A56CF8">
        <w:rPr>
          <w:u w:val="single"/>
        </w:rPr>
        <w:t>3.44</w:t>
      </w:r>
      <w:r w:rsidR="005D5C65" w:rsidRPr="00424A24">
        <w:rPr>
          <w:u w:val="single"/>
        </w:rPr>
        <w:fldChar w:fldCharType="end"/>
      </w:r>
      <w:r w:rsidR="005D5C65" w:rsidRPr="00C63D2D">
        <w:t>,</w:t>
      </w:r>
      <w:r w:rsidR="002328BB">
        <w:t xml:space="preserve"> </w:t>
      </w:r>
      <w:r w:rsidRPr="00C63D2D">
        <w:t>могут</w:t>
      </w:r>
      <w:r w:rsidR="002328BB">
        <w:t xml:space="preserve"> </w:t>
      </w:r>
      <w:r w:rsidRPr="00C63D2D">
        <w:t>проводиться</w:t>
      </w:r>
      <w:r w:rsidR="002328BB">
        <w:t xml:space="preserve"> </w:t>
      </w:r>
      <w:r w:rsidRPr="00C63D2D">
        <w:t>преддоговорные</w:t>
      </w:r>
      <w:r w:rsidR="002328BB">
        <w:t xml:space="preserve"> </w:t>
      </w:r>
      <w:r w:rsidRPr="00C63D2D">
        <w:t>переговоры,</w:t>
      </w:r>
      <w:r w:rsidR="002328BB">
        <w:t xml:space="preserve"> </w:t>
      </w:r>
      <w:r w:rsidRPr="00C63D2D">
        <w:t>направленные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уточнение</w:t>
      </w:r>
      <w:r w:rsidR="002328BB">
        <w:t xml:space="preserve"> </w:t>
      </w:r>
      <w:r w:rsidRPr="00C63D2D">
        <w:t>условий</w:t>
      </w:r>
      <w:r w:rsidR="002328BB">
        <w:t xml:space="preserve"> </w:t>
      </w:r>
      <w:r w:rsidRPr="00C63D2D">
        <w:t>договора,</w:t>
      </w:r>
      <w:r w:rsidR="002328BB">
        <w:t xml:space="preserve"> </w:t>
      </w:r>
      <w:r w:rsidRPr="00C63D2D">
        <w:t>которые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были</w:t>
      </w:r>
      <w:r w:rsidR="002328BB">
        <w:t xml:space="preserve"> </w:t>
      </w:r>
      <w:r w:rsidRPr="00C63D2D">
        <w:t>зафиксированы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участника,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договор.</w:t>
      </w:r>
    </w:p>
    <w:p w:rsidR="00F30802" w:rsidRPr="00C63D2D" w:rsidRDefault="00F3080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Все</w:t>
      </w:r>
      <w:r w:rsidR="002328BB">
        <w:t xml:space="preserve"> </w:t>
      </w:r>
      <w:r w:rsidRPr="00C63D2D">
        <w:t>результаты</w:t>
      </w:r>
      <w:r w:rsidR="002328BB">
        <w:t xml:space="preserve"> </w:t>
      </w:r>
      <w:r w:rsidRPr="00C63D2D">
        <w:t>переговоров</w:t>
      </w:r>
      <w:r w:rsidR="002328BB">
        <w:t xml:space="preserve"> </w:t>
      </w:r>
      <w:r w:rsidRPr="00C63D2D">
        <w:t>фиксируются</w:t>
      </w:r>
      <w:r w:rsidR="002328BB">
        <w:t xml:space="preserve"> </w:t>
      </w:r>
      <w:r w:rsidRPr="00C63D2D">
        <w:t>протоколом</w:t>
      </w:r>
      <w:r w:rsidR="002328BB">
        <w:t xml:space="preserve"> </w:t>
      </w:r>
      <w:r w:rsidRPr="00C63D2D">
        <w:t>преддоговорных</w:t>
      </w:r>
      <w:r w:rsidR="002328BB">
        <w:t xml:space="preserve"> </w:t>
      </w:r>
      <w:r w:rsidRPr="00C63D2D">
        <w:t>переговоров,</w:t>
      </w:r>
      <w:r w:rsidR="002328BB">
        <w:t xml:space="preserve"> </w:t>
      </w:r>
      <w:r w:rsidRPr="00C63D2D">
        <w:t>подписываемым</w:t>
      </w:r>
      <w:r w:rsidR="002328BB">
        <w:t xml:space="preserve"> </w:t>
      </w:r>
      <w:r w:rsidRPr="00C63D2D">
        <w:t>заказчиком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договор.</w:t>
      </w:r>
      <w:r w:rsidR="002328BB">
        <w:t xml:space="preserve"> </w:t>
      </w:r>
      <w:r w:rsidR="00424A24">
        <w:rPr>
          <w:lang w:val="ru-RU"/>
        </w:rPr>
        <w:t>Пр</w:t>
      </w:r>
      <w:r w:rsidRPr="00C63D2D">
        <w:t>отокол</w:t>
      </w:r>
      <w:r w:rsidR="002328BB">
        <w:t xml:space="preserve"> </w:t>
      </w:r>
      <w:r w:rsidRPr="00C63D2D">
        <w:t>преддоговорных</w:t>
      </w:r>
      <w:r w:rsidR="002328BB">
        <w:t xml:space="preserve"> </w:t>
      </w:r>
      <w:r w:rsidRPr="00C63D2D">
        <w:t>переговоров</w:t>
      </w:r>
      <w:r w:rsidR="002328BB">
        <w:t xml:space="preserve"> </w:t>
      </w:r>
      <w:r w:rsidRPr="00C63D2D">
        <w:t>подлежит</w:t>
      </w:r>
      <w:r w:rsidR="002328BB">
        <w:t xml:space="preserve"> </w:t>
      </w:r>
      <w:r w:rsidRPr="00C63D2D">
        <w:t>размещению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официальном</w:t>
      </w:r>
      <w:r w:rsidR="002328BB">
        <w:t xml:space="preserve"> </w:t>
      </w:r>
      <w:r w:rsidRPr="00C63D2D">
        <w:t>сайте,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их</w:t>
      </w:r>
      <w:r w:rsidR="002328BB">
        <w:t xml:space="preserve"> </w:t>
      </w:r>
      <w:r w:rsidRPr="00C63D2D">
        <w:t>ходе</w:t>
      </w:r>
      <w:r w:rsidR="002328BB">
        <w:t xml:space="preserve"> </w:t>
      </w:r>
      <w:r w:rsidRPr="00C63D2D">
        <w:t>поменялись</w:t>
      </w:r>
      <w:r w:rsidR="002328BB">
        <w:t xml:space="preserve"> </w:t>
      </w:r>
      <w:r w:rsidRPr="00C63D2D">
        <w:t>объем,</w:t>
      </w:r>
      <w:r w:rsidR="002328BB">
        <w:t xml:space="preserve"> </w:t>
      </w:r>
      <w:r w:rsidRPr="00C63D2D">
        <w:t>цена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исполнения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сравнению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указанными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извещении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документации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запросу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участника,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договор.</w:t>
      </w:r>
    </w:p>
    <w:p w:rsidR="00F30802" w:rsidRPr="00C63D2D" w:rsidRDefault="00F3080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424A24">
        <w:t>Если</w:t>
      </w:r>
      <w:r w:rsidR="002328BB" w:rsidRPr="00424A24">
        <w:t xml:space="preserve"> </w:t>
      </w:r>
      <w:r w:rsidRPr="00424A24">
        <w:rPr>
          <w:i/>
        </w:rPr>
        <w:t>[в</w:t>
      </w:r>
      <w:r w:rsidR="002328BB" w:rsidRPr="00424A24">
        <w:rPr>
          <w:i/>
        </w:rPr>
        <w:t xml:space="preserve"> </w:t>
      </w:r>
      <w:r w:rsidRPr="00424A24">
        <w:rPr>
          <w:i/>
        </w:rPr>
        <w:t>отношении</w:t>
      </w:r>
      <w:r w:rsidR="002328BB" w:rsidRPr="00424A24">
        <w:rPr>
          <w:i/>
        </w:rPr>
        <w:t xml:space="preserve"> </w:t>
      </w:r>
      <w:r w:rsidRPr="00424A24">
        <w:rPr>
          <w:i/>
        </w:rPr>
        <w:t>лота]</w:t>
      </w:r>
      <w:r w:rsidR="002328BB">
        <w:rPr>
          <w:b/>
          <w:i/>
        </w:rPr>
        <w:t xml:space="preserve"> </w:t>
      </w:r>
      <w:r w:rsidRPr="00C63D2D">
        <w:t>подписание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затягивается</w:t>
      </w:r>
      <w:r w:rsidR="002328BB">
        <w:t xml:space="preserve"> </w:t>
      </w:r>
      <w:r w:rsidRPr="00C63D2D">
        <w:t>(по</w:t>
      </w:r>
      <w:r w:rsidR="002328BB">
        <w:t xml:space="preserve"> </w:t>
      </w:r>
      <w:r w:rsidRPr="00C63D2D">
        <w:t>сравнению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плановой</w:t>
      </w:r>
      <w:r w:rsidR="002328BB">
        <w:t xml:space="preserve"> </w:t>
      </w:r>
      <w:r w:rsidRPr="00C63D2D">
        <w:t>датой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согласно</w:t>
      </w:r>
      <w:r w:rsidR="002328BB">
        <w:t xml:space="preserve"> </w:t>
      </w:r>
      <w:r w:rsidRPr="00C63D2D">
        <w:t>пункту</w:t>
      </w:r>
      <w:r w:rsidR="002328BB">
        <w:t xml:space="preserve"> </w:t>
      </w:r>
      <w:r w:rsidRPr="00C63D2D">
        <w:t>)</w:t>
      </w:r>
      <w:r w:rsidR="002328BB">
        <w:t xml:space="preserve"> </w:t>
      </w:r>
      <w:r w:rsidRPr="00C63D2D">
        <w:t>вследствие</w:t>
      </w:r>
      <w:r w:rsidR="002328BB">
        <w:t xml:space="preserve"> </w:t>
      </w:r>
      <w:r w:rsidRPr="00C63D2D">
        <w:t>рассмотрения</w:t>
      </w:r>
      <w:r w:rsidR="002328BB">
        <w:t xml:space="preserve"> </w:t>
      </w:r>
      <w:r w:rsidRPr="00C63D2D">
        <w:t>жалобы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ЦАК,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Федеральной</w:t>
      </w:r>
      <w:r w:rsidR="002328BB">
        <w:t xml:space="preserve"> </w:t>
      </w:r>
      <w:r w:rsidRPr="00C63D2D">
        <w:t>антимонопольной</w:t>
      </w:r>
      <w:r w:rsidR="002328BB">
        <w:t xml:space="preserve"> </w:t>
      </w:r>
      <w:r w:rsidRPr="00C63D2D">
        <w:t>службе</w:t>
      </w:r>
      <w:r w:rsidR="002328BB">
        <w:t xml:space="preserve"> </w:t>
      </w:r>
      <w:r w:rsidRPr="00C63D2D">
        <w:t>России,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законодательством</w:t>
      </w:r>
      <w:r w:rsidR="002328BB">
        <w:t xml:space="preserve"> </w:t>
      </w:r>
      <w:r w:rsidRPr="00C63D2D">
        <w:t>Российской</w:t>
      </w:r>
      <w:r w:rsidR="002328BB">
        <w:t xml:space="preserve"> </w:t>
      </w:r>
      <w:r w:rsidRPr="00C63D2D">
        <w:t>Федерации,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связи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особенностью</w:t>
      </w:r>
      <w:r w:rsidR="002328BB">
        <w:t xml:space="preserve"> </w:t>
      </w:r>
      <w:r w:rsidRPr="00C63D2D">
        <w:t>заключаемого</w:t>
      </w:r>
      <w:r w:rsidR="002328BB">
        <w:t xml:space="preserve"> </w:t>
      </w:r>
      <w:r w:rsidRPr="00C63D2D">
        <w:t>договора,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его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необходимо</w:t>
      </w:r>
      <w:r w:rsidR="002328BB">
        <w:t xml:space="preserve"> </w:t>
      </w:r>
      <w:r w:rsidRPr="00C63D2D">
        <w:t>одобрение</w:t>
      </w:r>
      <w:r w:rsidR="002328BB">
        <w:t xml:space="preserve"> </w:t>
      </w:r>
      <w:r w:rsidRPr="00C63D2D">
        <w:t>коллегиальным</w:t>
      </w:r>
      <w:r w:rsidR="002328BB">
        <w:t xml:space="preserve"> </w:t>
      </w:r>
      <w:r w:rsidRPr="00C63D2D">
        <w:t>органом</w:t>
      </w:r>
      <w:r w:rsidR="002328BB">
        <w:t xml:space="preserve"> </w:t>
      </w:r>
      <w:r w:rsidRPr="00C63D2D">
        <w:t>управления</w:t>
      </w:r>
      <w:r w:rsidR="002328BB">
        <w:t xml:space="preserve"> </w:t>
      </w:r>
      <w:r w:rsidRPr="00C63D2D">
        <w:t>заказчика,</w:t>
      </w:r>
      <w:r w:rsidR="002328BB">
        <w:t xml:space="preserve"> </w:t>
      </w:r>
      <w:r w:rsidR="00730C05" w:rsidRPr="00C63D2D">
        <w:t>срок</w:t>
      </w:r>
      <w:r w:rsidR="002328BB">
        <w:t xml:space="preserve"> </w:t>
      </w:r>
      <w:r w:rsidR="00730C05" w:rsidRPr="00C63D2D">
        <w:lastRenderedPageBreak/>
        <w:t>заключения</w:t>
      </w:r>
      <w:r w:rsidR="002328BB">
        <w:t xml:space="preserve"> </w:t>
      </w:r>
      <w:r w:rsidR="00730C05" w:rsidRPr="00C63D2D">
        <w:t>договора,</w:t>
      </w:r>
      <w:r w:rsidR="002328BB">
        <w:t xml:space="preserve"> </w:t>
      </w:r>
      <w:r w:rsidR="00730C05" w:rsidRPr="00C63D2D">
        <w:t>а</w:t>
      </w:r>
      <w:r w:rsidR="002328BB">
        <w:t xml:space="preserve"> </w:t>
      </w:r>
      <w:r w:rsidR="00730C05" w:rsidRPr="00C63D2D">
        <w:t>так</w:t>
      </w:r>
      <w:r w:rsidR="002328BB">
        <w:t xml:space="preserve"> </w:t>
      </w:r>
      <w:r w:rsidR="00730C05" w:rsidRPr="00C63D2D">
        <w:t>же</w:t>
      </w:r>
      <w:r w:rsidR="002328BB">
        <w:t xml:space="preserve"> </w:t>
      </w:r>
      <w:r w:rsidR="00730C05" w:rsidRPr="00C63D2D">
        <w:t>сроки</w:t>
      </w:r>
      <w:r w:rsidR="002328BB">
        <w:t xml:space="preserve"> </w:t>
      </w:r>
      <w:r w:rsidR="00730C05" w:rsidRPr="00C63D2D">
        <w:t>исполнения</w:t>
      </w:r>
      <w:r w:rsidR="002328BB">
        <w:t xml:space="preserve"> </w:t>
      </w:r>
      <w:r w:rsidR="00730C05" w:rsidRPr="00C63D2D">
        <w:t>обязательств</w:t>
      </w:r>
      <w:r w:rsidR="002328BB">
        <w:t xml:space="preserve"> </w:t>
      </w:r>
      <w:r w:rsidR="00730C05" w:rsidRPr="00C63D2D">
        <w:t>по</w:t>
      </w:r>
      <w:r w:rsidR="002328BB">
        <w:t xml:space="preserve"> </w:t>
      </w:r>
      <w:r w:rsidR="00730C05" w:rsidRPr="00C63D2D">
        <w:t>договору</w:t>
      </w:r>
      <w:r w:rsidR="002328BB">
        <w:t xml:space="preserve"> </w:t>
      </w:r>
      <w:r w:rsidR="00730C05" w:rsidRPr="00C63D2D">
        <w:t>могут</w:t>
      </w:r>
      <w:r w:rsidR="002328BB">
        <w:t xml:space="preserve"> </w:t>
      </w:r>
      <w:r w:rsidR="00730C05" w:rsidRPr="00C63D2D">
        <w:t>быть</w:t>
      </w:r>
      <w:r w:rsidR="002328BB">
        <w:t xml:space="preserve"> </w:t>
      </w:r>
      <w:r w:rsidR="00730C05" w:rsidRPr="00C63D2D">
        <w:t>продлены</w:t>
      </w:r>
      <w:r w:rsidR="002328BB">
        <w:t xml:space="preserve"> </w:t>
      </w:r>
      <w:r w:rsidR="00730C05" w:rsidRPr="00C63D2D">
        <w:t>сверх</w:t>
      </w:r>
      <w:r w:rsidR="002328BB">
        <w:t xml:space="preserve"> </w:t>
      </w:r>
      <w:r w:rsidR="00730C05" w:rsidRPr="00C63D2D">
        <w:t>нормативного</w:t>
      </w:r>
      <w:r w:rsidR="002328BB">
        <w:t xml:space="preserve"> </w:t>
      </w:r>
      <w:r w:rsidR="00730C05" w:rsidRPr="00C63D2D">
        <w:t>срока</w:t>
      </w:r>
      <w:r w:rsidR="002328BB">
        <w:t xml:space="preserve"> </w:t>
      </w:r>
      <w:r w:rsidR="00730C05" w:rsidRPr="00C63D2D">
        <w:t>на</w:t>
      </w:r>
      <w:r w:rsidR="002328BB">
        <w:t xml:space="preserve"> </w:t>
      </w:r>
      <w:r w:rsidR="00730C05" w:rsidRPr="00C63D2D">
        <w:t>количество</w:t>
      </w:r>
      <w:r w:rsidR="002328BB">
        <w:t xml:space="preserve"> </w:t>
      </w:r>
      <w:r w:rsidR="00730C05" w:rsidRPr="00C63D2D">
        <w:t>дней</w:t>
      </w:r>
      <w:r w:rsidR="002328BB">
        <w:t xml:space="preserve"> </w:t>
      </w:r>
      <w:r w:rsidR="00730C05" w:rsidRPr="00C63D2D">
        <w:t>рассмотрения</w:t>
      </w:r>
      <w:r w:rsidR="002328BB">
        <w:t xml:space="preserve"> </w:t>
      </w:r>
      <w:r w:rsidR="00730C05" w:rsidRPr="00C63D2D">
        <w:t>жалобы</w:t>
      </w:r>
      <w:r w:rsidR="002328BB">
        <w:t xml:space="preserve"> </w:t>
      </w:r>
      <w:r w:rsidR="00730C05" w:rsidRPr="00C63D2D">
        <w:t>или</w:t>
      </w:r>
      <w:r w:rsidR="002328BB">
        <w:t xml:space="preserve"> </w:t>
      </w:r>
      <w:r w:rsidR="00730C05" w:rsidRPr="00C63D2D">
        <w:t>одобрения</w:t>
      </w:r>
      <w:r w:rsidR="002328BB">
        <w:t xml:space="preserve"> </w:t>
      </w:r>
      <w:r w:rsidR="00730C05" w:rsidRPr="00C63D2D">
        <w:t>коллегиальным</w:t>
      </w:r>
      <w:r w:rsidR="002328BB">
        <w:t xml:space="preserve"> </w:t>
      </w:r>
      <w:r w:rsidR="00730C05" w:rsidRPr="00C63D2D">
        <w:t>органом</w:t>
      </w:r>
      <w:r w:rsidR="002328BB">
        <w:t xml:space="preserve"> </w:t>
      </w:r>
      <w:r w:rsidR="00730C05" w:rsidRPr="00C63D2D">
        <w:t>управления</w:t>
      </w:r>
      <w:r w:rsidR="002328BB">
        <w:t xml:space="preserve"> </w:t>
      </w:r>
      <w:r w:rsidR="00730C05" w:rsidRPr="00C63D2D">
        <w:t>заказчика</w:t>
      </w:r>
      <w:r w:rsidRPr="00C63D2D">
        <w:t>.</w:t>
      </w:r>
    </w:p>
    <w:p w:rsidR="00F30802" w:rsidRPr="00C63D2D" w:rsidRDefault="00F3080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2" w:name="_Ref352159239"/>
      <w:r w:rsidRPr="00C63D2D">
        <w:t>Заказчик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отказаться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результатам</w:t>
      </w:r>
      <w:r w:rsidR="002328BB">
        <w:t xml:space="preserve"> </w:t>
      </w:r>
      <w:r w:rsidR="00183A46" w:rsidRPr="00C63D2D">
        <w:t>запроса</w:t>
      </w:r>
      <w:r w:rsidR="002328BB">
        <w:t xml:space="preserve"> </w:t>
      </w:r>
      <w:r w:rsidR="00183A46" w:rsidRPr="00C63D2D">
        <w:t>цен</w:t>
      </w:r>
      <w:r w:rsidRPr="00C63D2D">
        <w:t>:</w:t>
      </w:r>
      <w:bookmarkEnd w:id="72"/>
    </w:p>
    <w:p w:rsidR="00F30802" w:rsidRPr="00C63D2D" w:rsidRDefault="00183A46" w:rsidP="00B948B1">
      <w:pPr>
        <w:widowControl w:val="0"/>
        <w:numPr>
          <w:ilvl w:val="0"/>
          <w:numId w:val="37"/>
        </w:numPr>
        <w:tabs>
          <w:tab w:val="left" w:pos="1276"/>
        </w:tabs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изменения</w:t>
      </w:r>
      <w:r w:rsidR="002328BB">
        <w:t xml:space="preserve"> </w:t>
      </w:r>
      <w:r w:rsidRPr="00C63D2D">
        <w:t>потребностей</w:t>
      </w:r>
      <w:r w:rsidR="002328BB">
        <w:t xml:space="preserve"> </w:t>
      </w:r>
      <w:r w:rsidRPr="00C63D2D">
        <w:t>заказчика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наличии</w:t>
      </w:r>
      <w:r w:rsidR="002328BB">
        <w:t xml:space="preserve"> </w:t>
      </w:r>
      <w:r w:rsidRPr="00C63D2D">
        <w:t>у</w:t>
      </w:r>
      <w:r w:rsidR="002328BB">
        <w:t xml:space="preserve"> </w:t>
      </w:r>
      <w:r w:rsidRPr="00C63D2D">
        <w:t>заказчика</w:t>
      </w:r>
      <w:r w:rsidR="002328BB">
        <w:t xml:space="preserve"> </w:t>
      </w:r>
      <w:r w:rsidRPr="00C63D2D">
        <w:t>иных</w:t>
      </w:r>
      <w:r w:rsidR="002328BB">
        <w:t xml:space="preserve"> </w:t>
      </w:r>
      <w:r w:rsidRPr="00C63D2D">
        <w:t>обоснованных</w:t>
      </w:r>
      <w:r w:rsidR="002328BB">
        <w:t xml:space="preserve"> </w:t>
      </w:r>
      <w:r w:rsidRPr="00C63D2D">
        <w:t>причин</w:t>
      </w:r>
      <w:r w:rsidR="00F30802" w:rsidRPr="00C63D2D">
        <w:t>;</w:t>
      </w:r>
    </w:p>
    <w:p w:rsidR="00F30802" w:rsidRPr="00C63D2D" w:rsidRDefault="00F30802" w:rsidP="00B948B1">
      <w:pPr>
        <w:widowControl w:val="0"/>
        <w:numPr>
          <w:ilvl w:val="0"/>
          <w:numId w:val="37"/>
        </w:numPr>
        <w:tabs>
          <w:tab w:val="left" w:pos="1276"/>
        </w:tabs>
        <w:ind w:left="0" w:firstLine="709"/>
        <w:jc w:val="both"/>
      </w:pPr>
      <w:bookmarkStart w:id="73" w:name="_Ref352159238"/>
      <w:r w:rsidRPr="00C63D2D">
        <w:t>при</w:t>
      </w:r>
      <w:r w:rsidR="002328BB">
        <w:t xml:space="preserve"> </w:t>
      </w:r>
      <w:r w:rsidRPr="00C63D2D">
        <w:t>непредоставлении</w:t>
      </w:r>
      <w:r w:rsidR="002328BB">
        <w:t xml:space="preserve"> </w:t>
      </w:r>
      <w:r w:rsidRPr="00C63D2D">
        <w:t>участником,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договор,</w:t>
      </w:r>
      <w:r w:rsidR="002328BB">
        <w:t xml:space="preserve"> </w:t>
      </w:r>
      <w:r w:rsidRPr="00C63D2D">
        <w:t>лицензий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свидетельств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допуске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поставку</w:t>
      </w:r>
      <w:r w:rsidR="002328BB">
        <w:t xml:space="preserve"> </w:t>
      </w:r>
      <w:r w:rsidRPr="00C63D2D">
        <w:t>товаров,</w:t>
      </w:r>
      <w:r w:rsidR="002328BB">
        <w:t xml:space="preserve"> </w:t>
      </w:r>
      <w:r w:rsidRPr="00C63D2D">
        <w:t>выполнение</w:t>
      </w:r>
      <w:r w:rsidR="002328BB">
        <w:t xml:space="preserve"> </w:t>
      </w:r>
      <w:r w:rsidRPr="00C63D2D">
        <w:t>работ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оказание</w:t>
      </w:r>
      <w:r w:rsidR="002328BB">
        <w:t xml:space="preserve"> </w:t>
      </w:r>
      <w:r w:rsidRPr="00C63D2D">
        <w:t>услуг,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требуемая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424A24">
        <w:rPr>
          <w:u w:val="single"/>
        </w:rPr>
        <w:t>пунктом</w:t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fldChar w:fldCharType="begin"/>
      </w:r>
      <w:r w:rsidR="00183A46" w:rsidRPr="00424A24">
        <w:rPr>
          <w:u w:val="single"/>
        </w:rPr>
        <w:instrText xml:space="preserve"> REF _Ref352666109 \r \h </w:instrText>
      </w:r>
      <w:r w:rsidR="00E25B1F" w:rsidRPr="00424A24">
        <w:rPr>
          <w:u w:val="single"/>
        </w:rPr>
        <w:instrText xml:space="preserve"> \* MERGEFORMAT </w:instrText>
      </w:r>
      <w:r w:rsidR="00183A46" w:rsidRPr="00424A24">
        <w:rPr>
          <w:u w:val="single"/>
        </w:rPr>
        <w:fldChar w:fldCharType="separate"/>
      </w:r>
      <w:r w:rsidR="00A56CF8">
        <w:rPr>
          <w:b/>
          <w:bCs/>
          <w:u w:val="single"/>
        </w:rPr>
        <w:t>Ошибка! Источник ссылки не найден.</w:t>
      </w:r>
      <w:r w:rsidR="00183A46"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t>раздела</w:t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fldChar w:fldCharType="begin"/>
      </w:r>
      <w:r w:rsidR="00183A46" w:rsidRPr="00424A24">
        <w:rPr>
          <w:u w:val="single"/>
        </w:rPr>
        <w:instrText xml:space="preserve"> REF _Ref317249938 \r \h </w:instrText>
      </w:r>
      <w:r w:rsidR="00E25B1F" w:rsidRPr="00424A24">
        <w:rPr>
          <w:u w:val="single"/>
        </w:rPr>
        <w:instrText xml:space="preserve"> \* MERGEFORMAT </w:instrText>
      </w:r>
      <w:r w:rsidR="00183A46" w:rsidRPr="00424A24">
        <w:rPr>
          <w:u w:val="single"/>
        </w:rPr>
      </w:r>
      <w:r w:rsidR="00183A46" w:rsidRPr="00424A24">
        <w:rPr>
          <w:u w:val="single"/>
        </w:rPr>
        <w:fldChar w:fldCharType="separate"/>
      </w:r>
      <w:r w:rsidR="00A56CF8">
        <w:rPr>
          <w:u w:val="single"/>
        </w:rPr>
        <w:t>4</w:t>
      </w:r>
      <w:r w:rsidR="00183A46"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t>«Информационная</w:t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t>карта</w:t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t>запроса</w:t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t>цен»</w:t>
      </w:r>
      <w:r w:rsidR="002328BB">
        <w:t xml:space="preserve"> </w:t>
      </w:r>
      <w:r w:rsidRPr="00C63D2D">
        <w:t>документации</w:t>
      </w:r>
      <w:r w:rsidR="002328BB">
        <w:t xml:space="preserve"> </w:t>
      </w:r>
      <w:r w:rsidR="00183A46" w:rsidRPr="00C63D2D">
        <w:t>по</w:t>
      </w:r>
      <w:r w:rsidR="002328BB">
        <w:t xml:space="preserve"> </w:t>
      </w:r>
      <w:r w:rsidR="00183A46" w:rsidRPr="00C63D2D">
        <w:t>запросу</w:t>
      </w:r>
      <w:r w:rsidR="002328BB">
        <w:t xml:space="preserve"> </w:t>
      </w:r>
      <w:r w:rsidR="00183A46" w:rsidRPr="00C63D2D">
        <w:t>цен</w:t>
      </w:r>
      <w:r w:rsidR="002328BB">
        <w:t xml:space="preserve"> </w:t>
      </w:r>
      <w:r w:rsidRPr="00C63D2D">
        <w:t>лицензия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свидетельство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допуске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поставку</w:t>
      </w:r>
      <w:r w:rsidR="002328BB">
        <w:t xml:space="preserve"> </w:t>
      </w:r>
      <w:r w:rsidRPr="00C63D2D">
        <w:t>товаров,</w:t>
      </w:r>
      <w:r w:rsidR="002328BB">
        <w:t xml:space="preserve"> </w:t>
      </w:r>
      <w:r w:rsidRPr="00C63D2D">
        <w:t>выполнение</w:t>
      </w:r>
      <w:r w:rsidR="002328BB">
        <w:t xml:space="preserve"> </w:t>
      </w:r>
      <w:r w:rsidRPr="00C63D2D">
        <w:t>работ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оказание</w:t>
      </w:r>
      <w:r w:rsidR="002328BB">
        <w:t xml:space="preserve"> </w:t>
      </w:r>
      <w:r w:rsidRPr="00C63D2D">
        <w:t>услуг</w:t>
      </w:r>
      <w:r w:rsidR="002328BB">
        <w:t xml:space="preserve"> </w:t>
      </w:r>
      <w:r w:rsidRPr="00C63D2D">
        <w:t>закончило</w:t>
      </w:r>
      <w:r w:rsidR="002328BB">
        <w:t xml:space="preserve"> </w:t>
      </w:r>
      <w:r w:rsidRPr="00C63D2D">
        <w:t>свое</w:t>
      </w:r>
      <w:r w:rsidR="002328BB">
        <w:t xml:space="preserve"> </w:t>
      </w:r>
      <w:r w:rsidRPr="00C63D2D">
        <w:t>действие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момента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момента</w:t>
      </w:r>
      <w:r w:rsidR="002328BB">
        <w:t xml:space="preserve"> </w:t>
      </w:r>
      <w:r w:rsidRPr="00C63D2D">
        <w:t>выбора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="00183A46" w:rsidRPr="00C63D2D">
        <w:t>запроса</w:t>
      </w:r>
      <w:r w:rsidR="002328BB">
        <w:t xml:space="preserve"> </w:t>
      </w:r>
      <w:r w:rsidR="00183A46" w:rsidRPr="00C63D2D">
        <w:t>цен</w:t>
      </w:r>
      <w:r w:rsidRPr="00C63D2D">
        <w:t>.</w:t>
      </w:r>
      <w:bookmarkEnd w:id="73"/>
    </w:p>
    <w:p w:rsidR="00F30802" w:rsidRPr="00C63D2D" w:rsidRDefault="00F3080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4" w:name="_Ref352665594"/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отказа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основанию,</w:t>
      </w:r>
      <w:r w:rsidR="002328BB">
        <w:t xml:space="preserve"> </w:t>
      </w:r>
      <w:r w:rsidRPr="00C63D2D">
        <w:t>указанному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424A24">
        <w:rPr>
          <w:u w:val="single"/>
        </w:rPr>
        <w:t>подпункте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_Ref352159238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A56CF8">
        <w:rPr>
          <w:u w:val="single"/>
        </w:rPr>
        <w:t>б)</w:t>
      </w:r>
      <w:r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пункта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_Ref352159239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A56CF8">
        <w:rPr>
          <w:u w:val="single"/>
        </w:rPr>
        <w:t>3.42</w:t>
      </w:r>
      <w:r w:rsidRPr="00424A24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имеет</w:t>
      </w:r>
      <w:r w:rsidR="002328BB">
        <w:t xml:space="preserve"> </w:t>
      </w:r>
      <w:r w:rsidRPr="00C63D2D">
        <w:t>право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участником,</w:t>
      </w:r>
      <w:r w:rsidR="002328BB">
        <w:t xml:space="preserve"> </w:t>
      </w:r>
      <w:r w:rsidRPr="00C63D2D">
        <w:t>занявшим</w:t>
      </w:r>
      <w:r w:rsidR="002328BB">
        <w:t xml:space="preserve"> </w:t>
      </w:r>
      <w:r w:rsidRPr="00C63D2D">
        <w:t>второе</w:t>
      </w:r>
      <w:r w:rsidR="002328BB">
        <w:t xml:space="preserve"> </w:t>
      </w:r>
      <w:r w:rsidRPr="00C63D2D">
        <w:t>место.</w:t>
      </w:r>
      <w:bookmarkEnd w:id="74"/>
    </w:p>
    <w:p w:rsidR="00B969E5" w:rsidRPr="00C63D2D" w:rsidRDefault="00B969E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5" w:name="_Ref352665596"/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отказа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подписания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организатор</w:t>
      </w:r>
      <w:r w:rsidR="002328BB">
        <w:t xml:space="preserve"> </w:t>
      </w:r>
      <w:r w:rsidRPr="00C63D2D">
        <w:t>закупки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потребовать</w:t>
      </w:r>
      <w:r w:rsidR="002328BB">
        <w:t xml:space="preserve"> </w:t>
      </w:r>
      <w:r w:rsidRPr="00C63D2D">
        <w:t>подписания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занявшего</w:t>
      </w:r>
      <w:r w:rsidR="002328BB">
        <w:t xml:space="preserve"> </w:t>
      </w:r>
      <w:r w:rsidRPr="00C63D2D">
        <w:t>второе</w:t>
      </w:r>
      <w:r w:rsidR="002328BB">
        <w:t xml:space="preserve"> </w:t>
      </w:r>
      <w:r w:rsidRPr="00C63D2D">
        <w:t>место,</w:t>
      </w:r>
      <w:r w:rsidR="002328BB">
        <w:t xml:space="preserve"> </w:t>
      </w:r>
      <w:r w:rsidRPr="00C63D2D">
        <w:t>затем</w:t>
      </w:r>
      <w:r w:rsidR="002328BB">
        <w:t xml:space="preserve"> </w:t>
      </w:r>
      <w:r w:rsidRPr="00C63D2D">
        <w:t>—</w:t>
      </w:r>
      <w:r w:rsidR="002328BB">
        <w:t xml:space="preserve"> </w:t>
      </w:r>
      <w:r w:rsidRPr="00C63D2D">
        <w:t>третье</w:t>
      </w:r>
      <w:r w:rsidR="002328BB">
        <w:t xml:space="preserve"> </w:t>
      </w:r>
      <w:r w:rsidRPr="00C63D2D">
        <w:t>место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так</w:t>
      </w:r>
      <w:r w:rsidR="002328BB">
        <w:t xml:space="preserve"> </w:t>
      </w:r>
      <w:r w:rsidRPr="00C63D2D">
        <w:t>далее.</w:t>
      </w:r>
      <w:bookmarkEnd w:id="75"/>
    </w:p>
    <w:p w:rsidR="00D13A2E" w:rsidRPr="00C63D2D" w:rsidRDefault="00D13A2E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6" w:name="_Ref359591246"/>
      <w:r w:rsidRPr="00C63D2D">
        <w:t>П</w:t>
      </w:r>
      <w:r w:rsidR="008A644E" w:rsidRPr="00C63D2D">
        <w:t>обедитель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8A644E" w:rsidRPr="00424A24">
        <w:rPr>
          <w:i/>
        </w:rPr>
        <w:t>[по</w:t>
      </w:r>
      <w:r w:rsidR="002328BB" w:rsidRPr="00424A24">
        <w:rPr>
          <w:i/>
        </w:rPr>
        <w:t xml:space="preserve"> </w:t>
      </w:r>
      <w:r w:rsidR="008A644E" w:rsidRPr="00424A24">
        <w:rPr>
          <w:i/>
        </w:rPr>
        <w:t>какому-либо</w:t>
      </w:r>
      <w:r w:rsidR="002328BB" w:rsidRPr="00424A24">
        <w:rPr>
          <w:i/>
        </w:rPr>
        <w:t xml:space="preserve"> </w:t>
      </w:r>
      <w:r w:rsidR="008A644E" w:rsidRPr="00424A24">
        <w:rPr>
          <w:i/>
        </w:rPr>
        <w:t>лоту]</w:t>
      </w:r>
      <w:r w:rsidR="002328BB">
        <w:t xml:space="preserve"> </w:t>
      </w:r>
      <w:r w:rsidR="008A644E" w:rsidRPr="00C63D2D">
        <w:t>или</w:t>
      </w:r>
      <w:r w:rsidR="002328BB">
        <w:t xml:space="preserve"> </w:t>
      </w:r>
      <w:r w:rsidR="008A644E" w:rsidRPr="00C63D2D">
        <w:t>участник,</w:t>
      </w:r>
      <w:r w:rsidR="002328BB">
        <w:t xml:space="preserve"> </w:t>
      </w:r>
      <w:r w:rsidR="008A644E" w:rsidRPr="00C63D2D">
        <w:t>с</w:t>
      </w:r>
      <w:r w:rsidR="002328BB">
        <w:t xml:space="preserve"> </w:t>
      </w:r>
      <w:r w:rsidR="008A644E" w:rsidRPr="00C63D2D">
        <w:t>которым</w:t>
      </w:r>
      <w:r w:rsidR="002328BB">
        <w:t xml:space="preserve"> </w:t>
      </w:r>
      <w:r w:rsidR="008A644E" w:rsidRPr="00C63D2D">
        <w:t>заключается</w:t>
      </w:r>
      <w:r w:rsidR="002328BB">
        <w:t xml:space="preserve"> </w:t>
      </w:r>
      <w:r w:rsidR="008A644E" w:rsidRPr="00C63D2D">
        <w:t>договор</w:t>
      </w:r>
      <w:r w:rsidR="002328BB">
        <w:t xml:space="preserve"> </w:t>
      </w:r>
      <w:r w:rsidR="008A644E" w:rsidRPr="00C63D2D">
        <w:t>в</w:t>
      </w:r>
      <w:r w:rsidR="002328BB">
        <w:t xml:space="preserve"> </w:t>
      </w:r>
      <w:r w:rsidR="008A644E" w:rsidRPr="00C63D2D">
        <w:t>соответствии</w:t>
      </w:r>
      <w:r w:rsidR="002328BB">
        <w:t xml:space="preserve"> </w:t>
      </w:r>
      <w:r w:rsidR="008A644E" w:rsidRPr="00C63D2D">
        <w:t>с</w:t>
      </w:r>
      <w:r w:rsidR="002328BB">
        <w:t xml:space="preserve"> </w:t>
      </w:r>
      <w:r w:rsidR="00C459C5" w:rsidRPr="00424A24">
        <w:rPr>
          <w:u w:val="single"/>
        </w:rPr>
        <w:t>пунктами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_Ref311046448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A56CF8">
        <w:rPr>
          <w:u w:val="single"/>
        </w:rPr>
        <w:t>3.32</w:t>
      </w:r>
      <w:r w:rsidR="00C459C5" w:rsidRPr="00424A24">
        <w:rPr>
          <w:u w:val="single"/>
        </w:rPr>
        <w:fldChar w:fldCharType="end"/>
      </w:r>
      <w:r w:rsidR="00C459C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_Ref352665594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A56CF8">
        <w:rPr>
          <w:u w:val="single"/>
        </w:rPr>
        <w:t>3.43</w:t>
      </w:r>
      <w:r w:rsidR="00C459C5" w:rsidRPr="00424A24">
        <w:rPr>
          <w:u w:val="single"/>
        </w:rPr>
        <w:fldChar w:fldCharType="end"/>
      </w:r>
      <w:r w:rsidR="00C459C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_Ref352665596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A56CF8">
        <w:rPr>
          <w:u w:val="single"/>
        </w:rPr>
        <w:t>3.44</w:t>
      </w:r>
      <w:r w:rsidR="00C459C5" w:rsidRPr="00424A24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признается</w:t>
      </w:r>
      <w:r w:rsidR="002328BB">
        <w:t xml:space="preserve"> </w:t>
      </w:r>
      <w:r w:rsidRPr="00C63D2D">
        <w:t>уклонившимся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bookmarkStart w:id="77" w:name="_Ref311027194"/>
      <w:r w:rsidRPr="00C63D2D">
        <w:t>,</w:t>
      </w:r>
      <w:r w:rsidR="002328BB">
        <w:t xml:space="preserve"> </w:t>
      </w:r>
      <w:r w:rsidRPr="00C63D2D">
        <w:t>то</w:t>
      </w:r>
      <w:r w:rsidR="002328BB">
        <w:t xml:space="preserve"> </w:t>
      </w:r>
      <w:r w:rsidRPr="00C63D2D">
        <w:t>есть</w:t>
      </w:r>
      <w:r w:rsidR="002328BB">
        <w:t xml:space="preserve"> </w:t>
      </w:r>
      <w:r w:rsidRPr="00C63D2D">
        <w:t>совершившим</w:t>
      </w:r>
      <w:r w:rsidR="002328BB">
        <w:t xml:space="preserve"> </w:t>
      </w:r>
      <w:r w:rsidRPr="00C63D2D">
        <w:t>действия</w:t>
      </w:r>
      <w:r w:rsidR="002328BB">
        <w:t xml:space="preserve"> </w:t>
      </w:r>
      <w:r w:rsidRPr="00C63D2D">
        <w:t>(бездействия),</w:t>
      </w:r>
      <w:r w:rsidR="002328BB">
        <w:t xml:space="preserve"> </w:t>
      </w:r>
      <w:r w:rsidRPr="00C63D2D">
        <w:t>которые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приводят</w:t>
      </w:r>
      <w:r w:rsidR="002328BB">
        <w:t xml:space="preserve"> </w:t>
      </w:r>
      <w:r w:rsidRPr="00C63D2D">
        <w:t>к</w:t>
      </w:r>
      <w:r w:rsidR="002328BB">
        <w:t xml:space="preserve"> </w:t>
      </w:r>
      <w:r w:rsidRPr="00C63D2D">
        <w:t>подписанию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сроки,</w:t>
      </w:r>
      <w:r w:rsidR="002328BB">
        <w:t xml:space="preserve"> </w:t>
      </w:r>
      <w:r w:rsidRPr="00C63D2D">
        <w:t>установленные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извещении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="000D73B6" w:rsidRPr="00C63D2D">
        <w:t>в</w:t>
      </w:r>
      <w:r w:rsidR="002328BB">
        <w:t xml:space="preserve"> </w:t>
      </w:r>
      <w:r w:rsidR="000D73B6" w:rsidRPr="00424A24">
        <w:rPr>
          <w:u w:val="single"/>
        </w:rPr>
        <w:t>пункте</w:t>
      </w:r>
      <w:r w:rsidR="002328BB" w:rsidRPr="00424A24">
        <w:rPr>
          <w:u w:val="single"/>
        </w:rPr>
        <w:t xml:space="preserve"> </w:t>
      </w:r>
      <w:r w:rsidR="00806D8D" w:rsidRPr="00424A24">
        <w:rPr>
          <w:u w:val="single"/>
        </w:rPr>
        <w:fldChar w:fldCharType="begin"/>
      </w:r>
      <w:r w:rsidR="00806D8D" w:rsidRPr="00424A24">
        <w:rPr>
          <w:u w:val="single"/>
        </w:rPr>
        <w:instrText xml:space="preserve"> REF _Ref317254659 \r \h </w:instrText>
      </w:r>
      <w:r w:rsidR="00A206E3" w:rsidRPr="00424A24">
        <w:rPr>
          <w:u w:val="single"/>
        </w:rPr>
        <w:instrText xml:space="preserve"> \* MERGEFORMAT </w:instrText>
      </w:r>
      <w:r w:rsidR="00806D8D" w:rsidRPr="00424A24">
        <w:rPr>
          <w:u w:val="single"/>
        </w:rPr>
      </w:r>
      <w:r w:rsidR="00806D8D" w:rsidRPr="00424A24">
        <w:rPr>
          <w:u w:val="single"/>
        </w:rPr>
        <w:fldChar w:fldCharType="separate"/>
      </w:r>
      <w:r w:rsidR="00A56CF8">
        <w:rPr>
          <w:u w:val="single"/>
        </w:rPr>
        <w:t>19</w:t>
      </w:r>
      <w:r w:rsidR="00806D8D"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="000D73B6" w:rsidRPr="00424A24">
        <w:rPr>
          <w:u w:val="single"/>
        </w:rPr>
        <w:t>раздела</w:t>
      </w:r>
      <w:r w:rsidR="002328BB" w:rsidRPr="00424A24">
        <w:rPr>
          <w:u w:val="single"/>
        </w:rPr>
        <w:t xml:space="preserve"> </w:t>
      </w:r>
      <w:r w:rsidR="00806D8D" w:rsidRPr="00424A24">
        <w:rPr>
          <w:u w:val="single"/>
        </w:rPr>
        <w:fldChar w:fldCharType="begin"/>
      </w:r>
      <w:r w:rsidR="00806D8D" w:rsidRPr="00424A24">
        <w:rPr>
          <w:u w:val="single"/>
        </w:rPr>
        <w:instrText xml:space="preserve"> REF _Ref317256048 \r \h </w:instrText>
      </w:r>
      <w:r w:rsidR="00A206E3" w:rsidRPr="00424A24">
        <w:rPr>
          <w:u w:val="single"/>
        </w:rPr>
        <w:instrText xml:space="preserve"> \* MERGEFORMAT </w:instrText>
      </w:r>
      <w:r w:rsidR="00806D8D" w:rsidRPr="00424A24">
        <w:rPr>
          <w:u w:val="single"/>
        </w:rPr>
      </w:r>
      <w:r w:rsidR="00806D8D" w:rsidRPr="00424A24">
        <w:rPr>
          <w:u w:val="single"/>
        </w:rPr>
        <w:fldChar w:fldCharType="separate"/>
      </w:r>
      <w:r w:rsidR="00A56CF8">
        <w:rPr>
          <w:u w:val="single"/>
        </w:rPr>
        <w:t>4</w:t>
      </w:r>
      <w:r w:rsidR="00806D8D"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="000D73B6" w:rsidRPr="00424A24">
        <w:rPr>
          <w:u w:val="single"/>
        </w:rPr>
        <w:t>«Информационная</w:t>
      </w:r>
      <w:r w:rsidR="002328BB" w:rsidRPr="00424A24">
        <w:rPr>
          <w:u w:val="single"/>
        </w:rPr>
        <w:t xml:space="preserve"> </w:t>
      </w:r>
      <w:r w:rsidR="000D73B6" w:rsidRPr="00424A24">
        <w:rPr>
          <w:u w:val="single"/>
        </w:rPr>
        <w:t>карта</w:t>
      </w:r>
      <w:r w:rsidR="002328BB" w:rsidRPr="00424A24">
        <w:rPr>
          <w:u w:val="single"/>
        </w:rPr>
        <w:t xml:space="preserve"> </w:t>
      </w:r>
      <w:r w:rsidR="00466F9E" w:rsidRPr="00424A24">
        <w:rPr>
          <w:u w:val="single"/>
        </w:rPr>
        <w:t>запроса</w:t>
      </w:r>
      <w:r w:rsidR="002328BB" w:rsidRPr="00424A24">
        <w:rPr>
          <w:u w:val="single"/>
        </w:rPr>
        <w:t xml:space="preserve"> </w:t>
      </w:r>
      <w:r w:rsidR="00466F9E" w:rsidRPr="00424A24">
        <w:rPr>
          <w:u w:val="single"/>
        </w:rPr>
        <w:t>цен</w:t>
      </w:r>
      <w:r w:rsidR="000D73B6" w:rsidRPr="00424A24">
        <w:rPr>
          <w:u w:val="single"/>
        </w:rPr>
        <w:t>»</w:t>
      </w:r>
      <w:bookmarkEnd w:id="77"/>
      <w:r w:rsidR="000D73B6" w:rsidRPr="00C63D2D">
        <w:t>:</w:t>
      </w:r>
      <w:bookmarkEnd w:id="76"/>
    </w:p>
    <w:p w:rsidR="000D73B6" w:rsidRPr="00C63D2D" w:rsidRDefault="000D73B6" w:rsidP="00B948B1">
      <w:pPr>
        <w:widowControl w:val="0"/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C63D2D">
        <w:t>прямой</w:t>
      </w:r>
      <w:r w:rsidR="002328BB">
        <w:t xml:space="preserve"> </w:t>
      </w:r>
      <w:r w:rsidRPr="00C63D2D">
        <w:t>письменный</w:t>
      </w:r>
      <w:r w:rsidR="002328BB">
        <w:t xml:space="preserve"> </w:t>
      </w:r>
      <w:r w:rsidRPr="00C63D2D">
        <w:t>отказ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подписания</w:t>
      </w:r>
      <w:r w:rsidR="002328BB">
        <w:t xml:space="preserve"> </w:t>
      </w:r>
      <w:r w:rsidRPr="00C63D2D">
        <w:t>договора;</w:t>
      </w:r>
    </w:p>
    <w:p w:rsidR="000D73B6" w:rsidRPr="00C63D2D" w:rsidRDefault="000D73B6" w:rsidP="00B948B1">
      <w:pPr>
        <w:widowControl w:val="0"/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C63D2D">
        <w:t>не</w:t>
      </w:r>
      <w:r w:rsidR="002328BB">
        <w:t xml:space="preserve"> </w:t>
      </w:r>
      <w:r w:rsidRPr="00C63D2D">
        <w:t>подписание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C63D2D">
        <w:t>проекта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424A24">
        <w:rPr>
          <w:u w:val="single"/>
        </w:rPr>
        <w:t>пунктом</w:t>
      </w:r>
      <w:r w:rsidR="002328BB" w:rsidRPr="00424A24">
        <w:rPr>
          <w:u w:val="single"/>
        </w:rPr>
        <w:t xml:space="preserve"> </w:t>
      </w:r>
      <w:r w:rsidR="00806D8D" w:rsidRPr="00424A24">
        <w:rPr>
          <w:u w:val="single"/>
        </w:rPr>
        <w:fldChar w:fldCharType="begin"/>
      </w:r>
      <w:r w:rsidR="00806D8D" w:rsidRPr="00424A24">
        <w:rPr>
          <w:u w:val="single"/>
        </w:rPr>
        <w:instrText xml:space="preserve"> REF _Ref317255645 \r \h </w:instrText>
      </w:r>
      <w:r w:rsidR="00A206E3" w:rsidRPr="00424A24">
        <w:rPr>
          <w:u w:val="single"/>
        </w:rPr>
        <w:instrText xml:space="preserve"> \* MERGEFORMAT </w:instrText>
      </w:r>
      <w:r w:rsidR="00806D8D" w:rsidRPr="00424A24">
        <w:rPr>
          <w:u w:val="single"/>
        </w:rPr>
      </w:r>
      <w:r w:rsidR="00806D8D" w:rsidRPr="00424A24">
        <w:rPr>
          <w:u w:val="single"/>
        </w:rPr>
        <w:fldChar w:fldCharType="separate"/>
      </w:r>
      <w:r w:rsidR="00A56CF8">
        <w:rPr>
          <w:u w:val="single"/>
        </w:rPr>
        <w:t>3.33</w:t>
      </w:r>
      <w:r w:rsidR="00806D8D" w:rsidRPr="00424A24">
        <w:rPr>
          <w:u w:val="single"/>
        </w:rPr>
        <w:fldChar w:fldCharType="end"/>
      </w:r>
      <w:r w:rsidRPr="00C63D2D">
        <w:t>;</w:t>
      </w:r>
    </w:p>
    <w:p w:rsidR="000D73B6" w:rsidRPr="00C63D2D" w:rsidRDefault="000D73B6" w:rsidP="00B948B1">
      <w:pPr>
        <w:widowControl w:val="0"/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C63D2D">
        <w:t>не</w:t>
      </w:r>
      <w:r w:rsidR="002328BB">
        <w:t xml:space="preserve"> </w:t>
      </w:r>
      <w:r w:rsidRPr="00C63D2D">
        <w:t>предоставление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было</w:t>
      </w:r>
      <w:r w:rsidR="002328BB">
        <w:t xml:space="preserve"> </w:t>
      </w:r>
      <w:r w:rsidRPr="00C63D2D">
        <w:t>установлено</w:t>
      </w:r>
      <w:r w:rsidR="002328BB">
        <w:t xml:space="preserve"> </w:t>
      </w:r>
      <w:r w:rsidRPr="00C63D2D">
        <w:t>требование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договора;</w:t>
      </w:r>
    </w:p>
    <w:p w:rsidR="00822CB9" w:rsidRPr="00C63D2D" w:rsidRDefault="000D73B6" w:rsidP="00B948B1">
      <w:pPr>
        <w:widowControl w:val="0"/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C63D2D">
        <w:t>предъявление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подписании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встречных</w:t>
      </w:r>
      <w:r w:rsidR="002328BB">
        <w:t xml:space="preserve"> </w:t>
      </w:r>
      <w:r w:rsidRPr="00C63D2D">
        <w:t>требований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условиям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противоречие</w:t>
      </w:r>
      <w:r w:rsidR="002328BB">
        <w:t xml:space="preserve"> </w:t>
      </w:r>
      <w:r w:rsidRPr="00C63D2D">
        <w:t>ранее</w:t>
      </w:r>
      <w:r w:rsidR="002328BB">
        <w:t xml:space="preserve"> </w:t>
      </w:r>
      <w:r w:rsidRPr="00C63D2D">
        <w:t>установленным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такого</w:t>
      </w:r>
      <w:r w:rsidR="002328BB">
        <w:t xml:space="preserve"> </w:t>
      </w:r>
      <w:r w:rsidRPr="00C63D2D">
        <w:t>участника,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достигнутым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ходе</w:t>
      </w:r>
      <w:r w:rsidR="002328BB">
        <w:t xml:space="preserve"> </w:t>
      </w:r>
      <w:r w:rsidRPr="00C63D2D">
        <w:t>преддоговорных</w:t>
      </w:r>
      <w:r w:rsidR="002328BB">
        <w:t xml:space="preserve"> </w:t>
      </w:r>
      <w:r w:rsidRPr="00C63D2D">
        <w:t>переговоров</w:t>
      </w:r>
      <w:r w:rsidR="00454B58" w:rsidRPr="00C63D2D">
        <w:t>.</w:t>
      </w:r>
    </w:p>
    <w:p w:rsidR="00150DC0" w:rsidRPr="00C63D2D" w:rsidRDefault="00150DC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8" w:name="_Ref317179204"/>
      <w:r w:rsidRPr="00C63D2D">
        <w:t>В</w:t>
      </w:r>
      <w:r w:rsidR="002328BB">
        <w:t xml:space="preserve"> </w:t>
      </w:r>
      <w:r w:rsidRPr="00C63D2D">
        <w:t>случаях,</w:t>
      </w:r>
      <w:r w:rsidR="002328BB">
        <w:t xml:space="preserve"> </w:t>
      </w:r>
      <w:r w:rsidRPr="00C63D2D">
        <w:t>когда</w:t>
      </w:r>
      <w:r w:rsidR="002328BB">
        <w:t xml:space="preserve"> </w:t>
      </w:r>
      <w:r w:rsidRPr="00C63D2D">
        <w:t>победитель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уклоняется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условиях</w:t>
      </w:r>
      <w:r w:rsidR="002328BB">
        <w:t xml:space="preserve"> </w:t>
      </w:r>
      <w:r w:rsidRPr="00C63D2D">
        <w:t>настоящей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своему</w:t>
      </w:r>
      <w:r w:rsidR="002328BB">
        <w:t xml:space="preserve"> </w:t>
      </w:r>
      <w:r w:rsidRPr="00C63D2D">
        <w:t>усмотрению:</w:t>
      </w:r>
      <w:bookmarkEnd w:id="78"/>
    </w:p>
    <w:p w:rsidR="00150DC0" w:rsidRPr="00C63D2D" w:rsidRDefault="00150DC0" w:rsidP="00B948B1">
      <w:pPr>
        <w:widowControl w:val="0"/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79" w:name="_Ref297565397"/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другим</w:t>
      </w:r>
      <w:r w:rsidR="002328BB">
        <w:t xml:space="preserve"> </w:t>
      </w:r>
      <w:r w:rsidRPr="00C63D2D">
        <w:t>участником,</w:t>
      </w:r>
      <w:r w:rsidR="002328BB">
        <w:t xml:space="preserve"> </w:t>
      </w:r>
      <w:r w:rsidRPr="00C63D2D">
        <w:t>занявшим</w:t>
      </w:r>
      <w:r w:rsidR="002328BB">
        <w:t xml:space="preserve"> </w:t>
      </w:r>
      <w:r w:rsidRPr="00C63D2D">
        <w:t>следующее</w:t>
      </w:r>
      <w:r w:rsidR="002328BB">
        <w:t xml:space="preserve"> </w:t>
      </w:r>
      <w:r w:rsidRPr="00424A24">
        <w:t>место</w:t>
      </w:r>
      <w:r w:rsidR="002328BB" w:rsidRPr="00424A24">
        <w:t xml:space="preserve"> </w:t>
      </w:r>
      <w:r w:rsidRPr="00424A24">
        <w:rPr>
          <w:bCs/>
          <w:i/>
        </w:rPr>
        <w:t>[в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отношении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данного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лота]</w:t>
      </w:r>
      <w:r w:rsidRPr="00424A24">
        <w:t>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провести</w:t>
      </w:r>
      <w:r w:rsidR="002328BB">
        <w:t xml:space="preserve"> </w:t>
      </w:r>
      <w:r w:rsidRPr="00C63D2D">
        <w:t>переговоры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ним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уменьшению</w:t>
      </w:r>
      <w:r w:rsidR="002328BB">
        <w:t xml:space="preserve"> </w:t>
      </w:r>
      <w:r w:rsidRPr="00C63D2D">
        <w:t>цены</w:t>
      </w:r>
      <w:r w:rsidR="002328BB">
        <w:t xml:space="preserve"> </w:t>
      </w:r>
      <w:r w:rsidRPr="00C63D2D">
        <w:t>его</w:t>
      </w:r>
      <w:r w:rsidR="002328BB">
        <w:t xml:space="preserve"> </w:t>
      </w:r>
      <w:r w:rsidRPr="00C63D2D">
        <w:t>заявки;</w:t>
      </w:r>
      <w:bookmarkEnd w:id="79"/>
    </w:p>
    <w:p w:rsidR="00150DC0" w:rsidRPr="00C63D2D" w:rsidRDefault="00150DC0" w:rsidP="00B948B1">
      <w:pPr>
        <w:widowControl w:val="0"/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C63D2D">
        <w:t>провести</w:t>
      </w:r>
      <w:r w:rsidR="002328BB">
        <w:t xml:space="preserve"> </w:t>
      </w:r>
      <w:r w:rsidRPr="00C63D2D">
        <w:t>повторную</w:t>
      </w:r>
      <w:r w:rsidR="002328BB">
        <w:t xml:space="preserve"> </w:t>
      </w:r>
      <w:r w:rsidRPr="00C63D2D">
        <w:t>процедуру</w:t>
      </w:r>
      <w:r w:rsidR="002328BB">
        <w:t xml:space="preserve"> </w:t>
      </w:r>
      <w:r w:rsidRPr="00C63D2D">
        <w:t>закупки;</w:t>
      </w:r>
    </w:p>
    <w:p w:rsidR="00150DC0" w:rsidRPr="00C63D2D" w:rsidRDefault="00150DC0" w:rsidP="00B948B1">
      <w:pPr>
        <w:widowControl w:val="0"/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80" w:name="_Ref310532857"/>
      <w:r w:rsidRPr="00C63D2D">
        <w:t>отказаться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прекратить</w:t>
      </w:r>
      <w:r w:rsidR="002328BB">
        <w:t xml:space="preserve"> </w:t>
      </w:r>
      <w:r w:rsidRPr="00C63D2D">
        <w:t>процедуру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.</w:t>
      </w:r>
      <w:bookmarkEnd w:id="80"/>
    </w:p>
    <w:p w:rsidR="00A14120" w:rsidRPr="00C63D2D" w:rsidRDefault="007B615E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уклонения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424A24">
        <w:rPr>
          <w:bCs/>
          <w:i/>
        </w:rPr>
        <w:t>[по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какому-либо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лоту]</w:t>
      </w:r>
      <w:r w:rsidR="002328BB" w:rsidRPr="00424A24">
        <w:t xml:space="preserve"> </w:t>
      </w:r>
      <w:r w:rsidRPr="00424A24">
        <w:t>или</w:t>
      </w:r>
      <w:r w:rsidR="002328BB" w:rsidRPr="00424A24">
        <w:t xml:space="preserve"> </w:t>
      </w:r>
      <w:r w:rsidRPr="00424A24">
        <w:t>участника</w:t>
      </w:r>
      <w:r w:rsidR="002328BB" w:rsidRPr="00424A24">
        <w:t xml:space="preserve"> </w:t>
      </w:r>
      <w:r w:rsidRPr="00424A24">
        <w:rPr>
          <w:i/>
        </w:rPr>
        <w:t>[в</w:t>
      </w:r>
      <w:r w:rsidR="002328BB" w:rsidRPr="00424A24">
        <w:rPr>
          <w:i/>
        </w:rPr>
        <w:t xml:space="preserve"> </w:t>
      </w:r>
      <w:r w:rsidRPr="00424A24">
        <w:rPr>
          <w:i/>
        </w:rPr>
        <w:t>отношении</w:t>
      </w:r>
      <w:r w:rsidR="002328BB" w:rsidRPr="00424A24">
        <w:rPr>
          <w:i/>
        </w:rPr>
        <w:t xml:space="preserve"> </w:t>
      </w:r>
      <w:r w:rsidRPr="00424A24">
        <w:rPr>
          <w:i/>
        </w:rPr>
        <w:t>данного</w:t>
      </w:r>
      <w:r w:rsidR="002328BB" w:rsidRPr="00424A24">
        <w:rPr>
          <w:i/>
        </w:rPr>
        <w:t xml:space="preserve"> </w:t>
      </w:r>
      <w:r w:rsidRPr="00424A24">
        <w:rPr>
          <w:i/>
        </w:rPr>
        <w:t>лота]</w:t>
      </w:r>
      <w:r w:rsidRPr="00424A24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="00C459C5" w:rsidRPr="00424A24">
        <w:rPr>
          <w:u w:val="single"/>
        </w:rPr>
        <w:t>пунктами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_Ref311046448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A56CF8">
        <w:rPr>
          <w:u w:val="single"/>
        </w:rPr>
        <w:t>3.32</w:t>
      </w:r>
      <w:r w:rsidR="00C459C5" w:rsidRPr="00424A24">
        <w:rPr>
          <w:u w:val="single"/>
        </w:rPr>
        <w:fldChar w:fldCharType="end"/>
      </w:r>
      <w:r w:rsidR="00C459C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_Ref352665594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A56CF8">
        <w:rPr>
          <w:u w:val="single"/>
        </w:rPr>
        <w:t>3.43</w:t>
      </w:r>
      <w:r w:rsidR="00C459C5" w:rsidRPr="00424A24">
        <w:rPr>
          <w:u w:val="single"/>
        </w:rPr>
        <w:fldChar w:fldCharType="end"/>
      </w:r>
      <w:r w:rsidR="00C459C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_Ref352665596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A56CF8">
        <w:rPr>
          <w:u w:val="single"/>
        </w:rPr>
        <w:t>3.44</w:t>
      </w:r>
      <w:r w:rsidR="00C459C5" w:rsidRPr="00424A24">
        <w:rPr>
          <w:u w:val="single"/>
        </w:rPr>
        <w:fldChar w:fldCharType="end"/>
      </w:r>
      <w:r w:rsidR="00C459C5" w:rsidRPr="00C63D2D">
        <w:t>,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подписания</w:t>
      </w:r>
      <w:r w:rsidR="002328BB">
        <w:t xml:space="preserve"> </w:t>
      </w:r>
      <w:r w:rsidRPr="00C63D2D">
        <w:t>договора,</w:t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должен</w:t>
      </w:r>
      <w:r w:rsidR="002328BB">
        <w:t xml:space="preserve"> </w:t>
      </w:r>
      <w:r w:rsidR="00E50683" w:rsidRPr="00C63D2D">
        <w:t>в</w:t>
      </w:r>
      <w:r w:rsidR="002328BB">
        <w:t xml:space="preserve"> </w:t>
      </w:r>
      <w:r w:rsidR="00E50683" w:rsidRPr="00C63D2D">
        <w:t>порядке</w:t>
      </w:r>
      <w:r w:rsidR="002328BB">
        <w:t xml:space="preserve"> </w:t>
      </w:r>
      <w:r w:rsidR="00E50683" w:rsidRPr="00C63D2D">
        <w:t>и</w:t>
      </w:r>
      <w:r w:rsidR="002328BB">
        <w:t xml:space="preserve"> </w:t>
      </w:r>
      <w:r w:rsidR="00E50683" w:rsidRPr="00C63D2D">
        <w:t>сроки,</w:t>
      </w:r>
      <w:r w:rsidR="002328BB">
        <w:t xml:space="preserve"> </w:t>
      </w:r>
      <w:r w:rsidR="00E50683" w:rsidRPr="00424A24">
        <w:rPr>
          <w:bCs/>
        </w:rPr>
        <w:t>установленные</w:t>
      </w:r>
      <w:r w:rsidR="002328BB" w:rsidRPr="00424A24">
        <w:rPr>
          <w:bCs/>
        </w:rPr>
        <w:t xml:space="preserve"> </w:t>
      </w:r>
      <w:r w:rsidR="00E50683" w:rsidRPr="00C63D2D">
        <w:t>постановлением</w:t>
      </w:r>
      <w:r w:rsidR="002328BB">
        <w:t xml:space="preserve"> </w:t>
      </w:r>
      <w:r w:rsidR="00E50683" w:rsidRPr="00C63D2D">
        <w:t>Правительства</w:t>
      </w:r>
      <w:r w:rsidR="002328BB">
        <w:t xml:space="preserve"> </w:t>
      </w:r>
      <w:r w:rsidR="00E50683" w:rsidRPr="00C63D2D">
        <w:t>Российской</w:t>
      </w:r>
      <w:r w:rsidR="002328BB">
        <w:t xml:space="preserve"> </w:t>
      </w:r>
      <w:r w:rsidR="00E50683" w:rsidRPr="00C63D2D">
        <w:t>Федерации</w:t>
      </w:r>
      <w:r w:rsidR="002328BB">
        <w:t xml:space="preserve"> </w:t>
      </w:r>
      <w:r w:rsidR="00E50683" w:rsidRPr="00C63D2D">
        <w:t>от</w:t>
      </w:r>
      <w:r w:rsidR="002328BB">
        <w:t xml:space="preserve"> </w:t>
      </w:r>
      <w:r w:rsidR="00E50683" w:rsidRPr="00C63D2D">
        <w:t>22.11.2012</w:t>
      </w:r>
      <w:r w:rsidR="002328BB">
        <w:t xml:space="preserve"> </w:t>
      </w:r>
      <w:r w:rsidR="00E50683" w:rsidRPr="00C63D2D">
        <w:t>№</w:t>
      </w:r>
      <w:r w:rsidR="002328BB">
        <w:t xml:space="preserve"> </w:t>
      </w:r>
      <w:r w:rsidR="00E50683" w:rsidRPr="00C63D2D">
        <w:t>1211</w:t>
      </w:r>
      <w:r w:rsidR="002328BB">
        <w:t xml:space="preserve"> </w:t>
      </w:r>
      <w:r w:rsidR="00E50683" w:rsidRPr="00C63D2D">
        <w:t>«О</w:t>
      </w:r>
      <w:r w:rsidR="002328BB">
        <w:t xml:space="preserve"> </w:t>
      </w:r>
      <w:r w:rsidR="00E50683" w:rsidRPr="00C63D2D">
        <w:t>ведении</w:t>
      </w:r>
      <w:r w:rsidR="002328BB">
        <w:t xml:space="preserve"> </w:t>
      </w:r>
      <w:r w:rsidR="00E50683" w:rsidRPr="00C63D2D">
        <w:t>реестра</w:t>
      </w:r>
      <w:r w:rsidR="002328BB">
        <w:t xml:space="preserve"> </w:t>
      </w:r>
      <w:r w:rsidR="00E50683" w:rsidRPr="00C63D2D">
        <w:t>недобросовестных</w:t>
      </w:r>
      <w:r w:rsidR="002328BB">
        <w:t xml:space="preserve"> </w:t>
      </w:r>
      <w:r w:rsidR="00E50683" w:rsidRPr="00C63D2D">
        <w:t>поставщиков,</w:t>
      </w:r>
      <w:r w:rsidR="002328BB">
        <w:t xml:space="preserve"> </w:t>
      </w:r>
      <w:r w:rsidR="00E50683" w:rsidRPr="00C63D2D">
        <w:t>предусмотренного</w:t>
      </w:r>
      <w:r w:rsidR="002328BB">
        <w:t xml:space="preserve"> </w:t>
      </w:r>
      <w:r w:rsidR="00E50683" w:rsidRPr="00424A24">
        <w:rPr>
          <w:bCs/>
        </w:rPr>
        <w:t>Федеральным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законом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«О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закупках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товаров,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работ,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услуг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отдельными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видами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юридических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лиц»,</w:t>
      </w:r>
      <w:r w:rsidR="002328BB" w:rsidRPr="00424A24">
        <w:rPr>
          <w:bCs/>
        </w:rPr>
        <w:t xml:space="preserve"> </w:t>
      </w:r>
      <w:r w:rsidRPr="00C63D2D">
        <w:t>направить</w:t>
      </w:r>
      <w:r w:rsidR="002328BB">
        <w:t xml:space="preserve"> </w:t>
      </w:r>
      <w:r w:rsidRPr="00C63D2D">
        <w:t>предложение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включении</w:t>
      </w:r>
      <w:r w:rsidR="002328BB">
        <w:t xml:space="preserve"> </w:t>
      </w:r>
      <w:r w:rsidRPr="00C63D2D">
        <w:t>сведений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таком</w:t>
      </w:r>
      <w:r w:rsidR="002328BB">
        <w:t xml:space="preserve"> </w:t>
      </w:r>
      <w:r w:rsidRPr="00C63D2D">
        <w:t>участнике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реестр</w:t>
      </w:r>
      <w:r w:rsidR="002328BB">
        <w:t xml:space="preserve"> </w:t>
      </w:r>
      <w:r w:rsidRPr="00C63D2D">
        <w:t>недобросовестных</w:t>
      </w:r>
      <w:r w:rsidR="002328BB">
        <w:t xml:space="preserve"> </w:t>
      </w:r>
      <w:r w:rsidRPr="00C63D2D">
        <w:t>поставщиков,</w:t>
      </w:r>
      <w:r w:rsidR="002328BB">
        <w:t xml:space="preserve"> </w:t>
      </w:r>
      <w:r w:rsidRPr="00C63D2D">
        <w:t>ведущийся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положениями</w:t>
      </w:r>
      <w:r w:rsidR="002328BB">
        <w:t xml:space="preserve"> </w:t>
      </w:r>
      <w:r w:rsidRPr="00C63D2D">
        <w:t>Федерального</w:t>
      </w:r>
      <w:r w:rsidR="002328BB">
        <w:t xml:space="preserve"> </w:t>
      </w:r>
      <w:r w:rsidRPr="00C63D2D">
        <w:t>закона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18</w:t>
      </w:r>
      <w:r w:rsidR="002328BB">
        <w:t xml:space="preserve"> </w:t>
      </w:r>
      <w:r w:rsidRPr="00C63D2D">
        <w:t>июля</w:t>
      </w:r>
      <w:r w:rsidR="002328BB">
        <w:t xml:space="preserve"> </w:t>
      </w:r>
      <w:r w:rsidRPr="00C63D2D">
        <w:t>2011</w:t>
      </w:r>
      <w:r w:rsidR="002328BB">
        <w:t xml:space="preserve"> </w:t>
      </w:r>
      <w:r w:rsidRPr="00C63D2D">
        <w:t>г</w:t>
      </w:r>
      <w:r w:rsidR="00C459C5" w:rsidRPr="00C63D2D">
        <w:t>ода</w:t>
      </w:r>
      <w:r w:rsidR="002328BB">
        <w:t xml:space="preserve"> </w:t>
      </w:r>
      <w:r w:rsidRPr="00C63D2D">
        <w:t>№</w:t>
      </w:r>
      <w:r w:rsidR="002328BB">
        <w:t xml:space="preserve"> </w:t>
      </w:r>
      <w:r w:rsidRPr="00C63D2D">
        <w:t>223-ФЗ</w:t>
      </w:r>
      <w:r w:rsidR="002328BB">
        <w:t xml:space="preserve"> </w:t>
      </w:r>
      <w:r w:rsidRPr="00C63D2D">
        <w:t>«О</w:t>
      </w:r>
      <w:r w:rsidR="002328BB">
        <w:t xml:space="preserve"> </w:t>
      </w:r>
      <w:r w:rsidRPr="00C63D2D">
        <w:t>закупках</w:t>
      </w:r>
      <w:r w:rsidR="002328BB">
        <w:t xml:space="preserve"> </w:t>
      </w:r>
      <w:r w:rsidRPr="00C63D2D">
        <w:t>товаров,</w:t>
      </w:r>
      <w:r w:rsidR="002328BB">
        <w:t xml:space="preserve"> </w:t>
      </w:r>
      <w:r w:rsidRPr="00C63D2D">
        <w:t>работ,</w:t>
      </w:r>
      <w:r w:rsidR="002328BB">
        <w:t xml:space="preserve"> </w:t>
      </w:r>
      <w:r w:rsidRPr="00C63D2D">
        <w:t>услуг</w:t>
      </w:r>
      <w:r w:rsidR="002328BB">
        <w:t xml:space="preserve"> </w:t>
      </w:r>
      <w:r w:rsidRPr="00C63D2D">
        <w:t>отдельными</w:t>
      </w:r>
      <w:r w:rsidR="002328BB">
        <w:t xml:space="preserve"> </w:t>
      </w:r>
      <w:r w:rsidRPr="00C63D2D">
        <w:t>видами</w:t>
      </w:r>
      <w:r w:rsidR="002328BB">
        <w:t xml:space="preserve"> </w:t>
      </w:r>
      <w:r w:rsidRPr="00C63D2D">
        <w:t>юридических</w:t>
      </w:r>
      <w:r w:rsidR="002328BB">
        <w:t xml:space="preserve"> </w:t>
      </w:r>
      <w:r w:rsidRPr="00C63D2D">
        <w:t>лиц»,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обратиться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суд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иском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понуждении</w:t>
      </w:r>
      <w:r w:rsidR="002328BB">
        <w:t xml:space="preserve"> </w:t>
      </w:r>
      <w:r w:rsidRPr="00C63D2D">
        <w:t>такого</w:t>
      </w:r>
      <w:r w:rsidR="002328BB">
        <w:t xml:space="preserve"> </w:t>
      </w:r>
      <w:r w:rsidRPr="00C63D2D">
        <w:t>лица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возмещении</w:t>
      </w:r>
      <w:r w:rsidR="002328BB">
        <w:t xml:space="preserve"> </w:t>
      </w:r>
      <w:r w:rsidRPr="00C63D2D">
        <w:t>убытков,</w:t>
      </w:r>
      <w:r w:rsidR="002328BB">
        <w:t xml:space="preserve"> </w:t>
      </w:r>
      <w:r w:rsidRPr="00C63D2D">
        <w:t>причиненных</w:t>
      </w:r>
      <w:r w:rsidR="002328BB">
        <w:t xml:space="preserve"> </w:t>
      </w:r>
      <w:r w:rsidRPr="00C63D2D">
        <w:t>уклонением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договора.</w:t>
      </w:r>
    </w:p>
    <w:bookmarkEnd w:id="63"/>
    <w:p w:rsidR="008A644E" w:rsidRPr="00C63D2D" w:rsidRDefault="008A644E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Сведения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участнике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будут</w:t>
      </w:r>
      <w:r w:rsidR="002328BB">
        <w:t xml:space="preserve"> </w:t>
      </w:r>
      <w:r w:rsidRPr="00C63D2D">
        <w:t>внесены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публичный</w:t>
      </w:r>
      <w:r w:rsidR="002328BB">
        <w:t xml:space="preserve"> </w:t>
      </w:r>
      <w:r w:rsidRPr="00C63D2D">
        <w:t>реестр</w:t>
      </w:r>
      <w:r w:rsidR="002328BB">
        <w:t xml:space="preserve"> </w:t>
      </w:r>
      <w:r w:rsidRPr="00C63D2D">
        <w:t>недобросовестных</w:t>
      </w:r>
      <w:r w:rsidR="002328BB">
        <w:t xml:space="preserve"> </w:t>
      </w:r>
      <w:r w:rsidRPr="00C63D2D">
        <w:t>поставщиков</w:t>
      </w:r>
      <w:r w:rsidR="00046BB4" w:rsidRPr="00C63D2D">
        <w:t>,</w:t>
      </w:r>
      <w:r w:rsidR="002328BB">
        <w:t xml:space="preserve"> </w:t>
      </w:r>
      <w:r w:rsidR="00046BB4" w:rsidRPr="00C63D2D">
        <w:t>ведущийся</w:t>
      </w:r>
      <w:r w:rsidR="002328BB">
        <w:t xml:space="preserve"> </w:t>
      </w:r>
      <w:r w:rsidR="00046BB4" w:rsidRPr="00C63D2D">
        <w:t>в</w:t>
      </w:r>
      <w:r w:rsidR="002328BB">
        <w:t xml:space="preserve"> </w:t>
      </w:r>
      <w:r w:rsidR="00046BB4" w:rsidRPr="00C63D2D">
        <w:t>соответствии</w:t>
      </w:r>
      <w:r w:rsidR="002328BB">
        <w:t xml:space="preserve"> </w:t>
      </w:r>
      <w:r w:rsidR="00046BB4" w:rsidRPr="00C63D2D">
        <w:t>с</w:t>
      </w:r>
      <w:r w:rsidR="002328BB">
        <w:t xml:space="preserve"> </w:t>
      </w:r>
      <w:r w:rsidR="00046BB4" w:rsidRPr="00C63D2D">
        <w:t>положениями</w:t>
      </w:r>
      <w:r w:rsidR="002328BB">
        <w:t xml:space="preserve"> </w:t>
      </w:r>
      <w:r w:rsidR="00046BB4" w:rsidRPr="00C63D2D">
        <w:t>Федерального</w:t>
      </w:r>
      <w:r w:rsidR="002328BB">
        <w:t xml:space="preserve"> </w:t>
      </w:r>
      <w:r w:rsidR="00046BB4" w:rsidRPr="00C63D2D">
        <w:t>закона</w:t>
      </w:r>
      <w:r w:rsidR="002328BB">
        <w:t xml:space="preserve"> </w:t>
      </w:r>
      <w:r w:rsidR="00046BB4" w:rsidRPr="00C63D2D">
        <w:t>от</w:t>
      </w:r>
      <w:r w:rsidR="002328BB">
        <w:t xml:space="preserve"> </w:t>
      </w:r>
      <w:r w:rsidR="00046BB4" w:rsidRPr="00C63D2D">
        <w:t>18</w:t>
      </w:r>
      <w:r w:rsidR="002328BB">
        <w:t xml:space="preserve"> </w:t>
      </w:r>
      <w:r w:rsidR="00046BB4" w:rsidRPr="00C63D2D">
        <w:t>июля</w:t>
      </w:r>
      <w:r w:rsidR="002328BB">
        <w:t xml:space="preserve"> </w:t>
      </w:r>
      <w:r w:rsidR="00046BB4" w:rsidRPr="00C63D2D">
        <w:t>2011</w:t>
      </w:r>
      <w:r w:rsidR="002328BB">
        <w:t xml:space="preserve"> </w:t>
      </w:r>
      <w:r w:rsidR="00046BB4" w:rsidRPr="00C63D2D">
        <w:t>года</w:t>
      </w:r>
      <w:r w:rsidR="002328BB">
        <w:t xml:space="preserve"> </w:t>
      </w:r>
      <w:r w:rsidR="00046BB4" w:rsidRPr="00C63D2D">
        <w:t>№</w:t>
      </w:r>
      <w:r w:rsidR="002328BB">
        <w:t xml:space="preserve"> </w:t>
      </w:r>
      <w:r w:rsidR="00046BB4" w:rsidRPr="00C63D2D">
        <w:t>223-ФЗ</w:t>
      </w:r>
      <w:r w:rsidR="002328BB">
        <w:t xml:space="preserve"> </w:t>
      </w:r>
      <w:r w:rsidR="00046BB4" w:rsidRPr="00C63D2D">
        <w:t>«О</w:t>
      </w:r>
      <w:r w:rsidR="002328BB">
        <w:t xml:space="preserve"> </w:t>
      </w:r>
      <w:r w:rsidR="00046BB4" w:rsidRPr="00C63D2D">
        <w:t>закупках</w:t>
      </w:r>
      <w:r w:rsidR="002328BB">
        <w:t xml:space="preserve"> </w:t>
      </w:r>
      <w:r w:rsidR="00046BB4" w:rsidRPr="00C63D2D">
        <w:t>товаров,</w:t>
      </w:r>
      <w:r w:rsidR="002328BB">
        <w:t xml:space="preserve"> </w:t>
      </w:r>
      <w:r w:rsidR="00046BB4" w:rsidRPr="00C63D2D">
        <w:t>работ,</w:t>
      </w:r>
      <w:r w:rsidR="002328BB">
        <w:t xml:space="preserve"> </w:t>
      </w:r>
      <w:r w:rsidR="00046BB4" w:rsidRPr="00C63D2D">
        <w:t>услуг</w:t>
      </w:r>
      <w:r w:rsidR="002328BB">
        <w:t xml:space="preserve"> </w:t>
      </w:r>
      <w:r w:rsidR="00046BB4" w:rsidRPr="00C63D2D">
        <w:t>отдельными</w:t>
      </w:r>
      <w:r w:rsidR="002328BB">
        <w:t xml:space="preserve"> </w:t>
      </w:r>
      <w:r w:rsidR="00046BB4" w:rsidRPr="00C63D2D">
        <w:t>видами</w:t>
      </w:r>
      <w:r w:rsidR="002328BB">
        <w:t xml:space="preserve"> </w:t>
      </w:r>
      <w:r w:rsidR="00046BB4" w:rsidRPr="00C63D2D">
        <w:t>юридических</w:t>
      </w:r>
      <w:r w:rsidR="002328BB">
        <w:t xml:space="preserve"> </w:t>
      </w:r>
      <w:r w:rsidR="00046BB4" w:rsidRPr="00C63D2D">
        <w:t>лиц»,</w:t>
      </w:r>
      <w:r w:rsidR="002328BB">
        <w:t xml:space="preserve"> </w:t>
      </w:r>
      <w:r w:rsidRPr="00C63D2D">
        <w:t>сроком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2</w:t>
      </w:r>
      <w:r w:rsidR="002328BB">
        <w:t xml:space="preserve"> </w:t>
      </w:r>
      <w:r w:rsidRPr="00C63D2D">
        <w:t>года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следующих</w:t>
      </w:r>
      <w:r w:rsidR="002328BB">
        <w:t xml:space="preserve"> </w:t>
      </w:r>
      <w:r w:rsidRPr="00C63D2D">
        <w:t>случаях:</w:t>
      </w:r>
    </w:p>
    <w:p w:rsidR="008A644E" w:rsidRPr="00C63D2D" w:rsidRDefault="008A644E" w:rsidP="00B948B1">
      <w:pPr>
        <w:pStyle w:val="af2"/>
        <w:widowControl w:val="0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C63D2D">
        <w:t>если</w:t>
      </w:r>
      <w:r w:rsidR="002328BB">
        <w:t xml:space="preserve"> </w:t>
      </w:r>
      <w:r w:rsidRPr="00C63D2D">
        <w:t>такой</w:t>
      </w:r>
      <w:r w:rsidR="002328BB">
        <w:t xml:space="preserve"> </w:t>
      </w:r>
      <w:r w:rsidRPr="00C63D2D">
        <w:t>участник</w:t>
      </w:r>
      <w:r w:rsidR="002328BB">
        <w:t xml:space="preserve"> </w:t>
      </w:r>
      <w:r w:rsidR="00466F9E" w:rsidRPr="00C63D2D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466F9E" w:rsidRPr="00C63D2D">
        <w:rPr>
          <w:lang w:val="ru-RU"/>
        </w:rPr>
        <w:t>цен</w:t>
      </w:r>
      <w:r w:rsidRPr="00C63D2D">
        <w:t>:</w:t>
      </w:r>
    </w:p>
    <w:p w:rsidR="008A644E" w:rsidRPr="00C63D2D" w:rsidRDefault="008A644E" w:rsidP="00B948B1">
      <w:pPr>
        <w:widowControl w:val="0"/>
        <w:numPr>
          <w:ilvl w:val="0"/>
          <w:numId w:val="22"/>
        </w:numPr>
        <w:tabs>
          <w:tab w:val="left" w:pos="1134"/>
        </w:tabs>
        <w:ind w:left="0" w:firstLine="709"/>
        <w:jc w:val="both"/>
      </w:pPr>
      <w:r w:rsidRPr="00C63D2D">
        <w:lastRenderedPageBreak/>
        <w:t>будучи</w:t>
      </w:r>
      <w:r w:rsidR="002328BB">
        <w:t xml:space="preserve"> </w:t>
      </w:r>
      <w:r w:rsidRPr="00C63D2D">
        <w:t>признанным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424A24">
        <w:rPr>
          <w:i/>
        </w:rPr>
        <w:t>[по</w:t>
      </w:r>
      <w:r w:rsidR="002328BB" w:rsidRPr="00424A24">
        <w:rPr>
          <w:i/>
        </w:rPr>
        <w:t xml:space="preserve"> </w:t>
      </w:r>
      <w:r w:rsidRPr="00424A24">
        <w:rPr>
          <w:i/>
        </w:rPr>
        <w:t>какому-либо</w:t>
      </w:r>
      <w:r w:rsidR="002328BB" w:rsidRPr="00424A24">
        <w:rPr>
          <w:i/>
        </w:rPr>
        <w:t xml:space="preserve"> </w:t>
      </w:r>
      <w:r w:rsidRPr="00424A24">
        <w:rPr>
          <w:i/>
        </w:rPr>
        <w:t>лоту]</w:t>
      </w:r>
      <w:r w:rsidR="002328BB">
        <w:t xml:space="preserve"> </w:t>
      </w:r>
      <w:r w:rsidRPr="00C63D2D">
        <w:t>уклонился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договора;</w:t>
      </w:r>
    </w:p>
    <w:p w:rsidR="007A36EE" w:rsidRPr="00C63D2D" w:rsidRDefault="007A36EE" w:rsidP="00B948B1">
      <w:pPr>
        <w:widowControl w:val="0"/>
        <w:numPr>
          <w:ilvl w:val="0"/>
          <w:numId w:val="22"/>
        </w:numPr>
        <w:tabs>
          <w:tab w:val="left" w:pos="1134"/>
        </w:tabs>
        <w:ind w:left="0" w:firstLine="709"/>
        <w:jc w:val="both"/>
      </w:pPr>
      <w:r w:rsidRPr="00C63D2D">
        <w:t>будучи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424A24">
        <w:rPr>
          <w:i/>
        </w:rPr>
        <w:t>[в</w:t>
      </w:r>
      <w:r w:rsidR="002328BB" w:rsidRPr="00424A24">
        <w:rPr>
          <w:i/>
        </w:rPr>
        <w:t xml:space="preserve"> </w:t>
      </w:r>
      <w:r w:rsidRPr="00424A24">
        <w:rPr>
          <w:i/>
        </w:rPr>
        <w:t>отношении</w:t>
      </w:r>
      <w:r w:rsidR="002328BB" w:rsidRPr="00424A24">
        <w:rPr>
          <w:i/>
        </w:rPr>
        <w:t xml:space="preserve"> </w:t>
      </w:r>
      <w:r w:rsidRPr="00424A24">
        <w:rPr>
          <w:i/>
        </w:rPr>
        <w:t>данного</w:t>
      </w:r>
      <w:r w:rsidR="002328BB" w:rsidRPr="00424A24">
        <w:rPr>
          <w:i/>
        </w:rPr>
        <w:t xml:space="preserve"> </w:t>
      </w:r>
      <w:r w:rsidRPr="00424A24">
        <w:rPr>
          <w:i/>
        </w:rPr>
        <w:t>лота]</w:t>
      </w:r>
      <w:r w:rsidRPr="00424A24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="00A405B9" w:rsidRPr="00C63D2D">
        <w:t>с</w:t>
      </w:r>
      <w:r w:rsidR="002328BB">
        <w:t xml:space="preserve"> </w:t>
      </w:r>
      <w:r w:rsidR="00046BB4" w:rsidRPr="00424A24">
        <w:rPr>
          <w:u w:val="single"/>
        </w:rPr>
        <w:t>пунктами</w:t>
      </w:r>
      <w:r w:rsidR="002328BB" w:rsidRPr="00424A24">
        <w:rPr>
          <w:u w:val="single"/>
        </w:rPr>
        <w:t xml:space="preserve"> </w:t>
      </w:r>
      <w:r w:rsidR="00046BB4" w:rsidRPr="00424A24">
        <w:rPr>
          <w:u w:val="single"/>
        </w:rPr>
        <w:fldChar w:fldCharType="begin"/>
      </w:r>
      <w:r w:rsidR="00046BB4" w:rsidRPr="00424A24">
        <w:rPr>
          <w:u w:val="single"/>
        </w:rPr>
        <w:instrText xml:space="preserve"> REF _Ref311046448 \r \h </w:instrText>
      </w:r>
      <w:r w:rsidR="00E25B1F" w:rsidRPr="00424A24">
        <w:rPr>
          <w:u w:val="single"/>
        </w:rPr>
        <w:instrText xml:space="preserve"> \* MERGEFORMAT </w:instrText>
      </w:r>
      <w:r w:rsidR="00046BB4" w:rsidRPr="00424A24">
        <w:rPr>
          <w:u w:val="single"/>
        </w:rPr>
      </w:r>
      <w:r w:rsidR="00046BB4" w:rsidRPr="00424A24">
        <w:rPr>
          <w:u w:val="single"/>
        </w:rPr>
        <w:fldChar w:fldCharType="separate"/>
      </w:r>
      <w:r w:rsidR="00A56CF8">
        <w:rPr>
          <w:u w:val="single"/>
        </w:rPr>
        <w:t>3.32</w:t>
      </w:r>
      <w:r w:rsidR="00046BB4" w:rsidRPr="00424A24">
        <w:rPr>
          <w:u w:val="single"/>
        </w:rPr>
        <w:fldChar w:fldCharType="end"/>
      </w:r>
      <w:r w:rsidR="00046BB4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046BB4" w:rsidRPr="00424A24">
        <w:rPr>
          <w:u w:val="single"/>
        </w:rPr>
        <w:fldChar w:fldCharType="begin"/>
      </w:r>
      <w:r w:rsidR="00046BB4" w:rsidRPr="00424A24">
        <w:rPr>
          <w:u w:val="single"/>
        </w:rPr>
        <w:instrText xml:space="preserve"> REF _Ref352665594 \r \h </w:instrText>
      </w:r>
      <w:r w:rsidR="00E25B1F" w:rsidRPr="00424A24">
        <w:rPr>
          <w:u w:val="single"/>
        </w:rPr>
        <w:instrText xml:space="preserve"> \* MERGEFORMAT </w:instrText>
      </w:r>
      <w:r w:rsidR="00046BB4" w:rsidRPr="00424A24">
        <w:rPr>
          <w:u w:val="single"/>
        </w:rPr>
      </w:r>
      <w:r w:rsidR="00046BB4" w:rsidRPr="00424A24">
        <w:rPr>
          <w:u w:val="single"/>
        </w:rPr>
        <w:fldChar w:fldCharType="separate"/>
      </w:r>
      <w:r w:rsidR="00A56CF8">
        <w:rPr>
          <w:u w:val="single"/>
        </w:rPr>
        <w:t>3.43</w:t>
      </w:r>
      <w:r w:rsidR="00046BB4" w:rsidRPr="00424A24">
        <w:rPr>
          <w:u w:val="single"/>
        </w:rPr>
        <w:fldChar w:fldCharType="end"/>
      </w:r>
      <w:r w:rsidR="00046BB4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046BB4" w:rsidRPr="00424A24">
        <w:rPr>
          <w:u w:val="single"/>
        </w:rPr>
        <w:fldChar w:fldCharType="begin"/>
      </w:r>
      <w:r w:rsidR="00046BB4" w:rsidRPr="00424A24">
        <w:rPr>
          <w:u w:val="single"/>
        </w:rPr>
        <w:instrText xml:space="preserve"> REF _Ref352665596 \r \h </w:instrText>
      </w:r>
      <w:r w:rsidR="00E25B1F" w:rsidRPr="00424A24">
        <w:rPr>
          <w:u w:val="single"/>
        </w:rPr>
        <w:instrText xml:space="preserve"> \* MERGEFORMAT </w:instrText>
      </w:r>
      <w:r w:rsidR="00046BB4" w:rsidRPr="00424A24">
        <w:rPr>
          <w:u w:val="single"/>
        </w:rPr>
      </w:r>
      <w:r w:rsidR="00046BB4" w:rsidRPr="00424A24">
        <w:rPr>
          <w:u w:val="single"/>
        </w:rPr>
        <w:fldChar w:fldCharType="separate"/>
      </w:r>
      <w:r w:rsidR="00A56CF8">
        <w:rPr>
          <w:u w:val="single"/>
        </w:rPr>
        <w:t>3.44</w:t>
      </w:r>
      <w:r w:rsidR="00046BB4" w:rsidRPr="00424A24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="008900C3" w:rsidRPr="00C63D2D">
        <w:t>уклонился</w:t>
      </w:r>
      <w:r w:rsidR="002328BB">
        <w:t xml:space="preserve"> </w:t>
      </w:r>
      <w:r w:rsidR="008900C3" w:rsidRPr="00C63D2D">
        <w:t>от</w:t>
      </w:r>
      <w:r w:rsidR="002328BB">
        <w:t xml:space="preserve"> </w:t>
      </w:r>
      <w:r w:rsidR="008900C3" w:rsidRPr="00C63D2D">
        <w:t>заключения</w:t>
      </w:r>
      <w:r w:rsidR="002328BB">
        <w:t xml:space="preserve"> </w:t>
      </w:r>
      <w:r w:rsidR="008900C3" w:rsidRPr="00C63D2D">
        <w:t>договора</w:t>
      </w:r>
      <w:r w:rsidRPr="00C63D2D">
        <w:t>;</w:t>
      </w:r>
    </w:p>
    <w:p w:rsidR="007A36EE" w:rsidRPr="00C63D2D" w:rsidRDefault="007A36EE" w:rsidP="00B948B1">
      <w:pPr>
        <w:widowControl w:val="0"/>
        <w:numPr>
          <w:ilvl w:val="0"/>
          <w:numId w:val="22"/>
        </w:numPr>
        <w:tabs>
          <w:tab w:val="left" w:pos="1134"/>
        </w:tabs>
        <w:ind w:left="0" w:firstLine="709"/>
        <w:jc w:val="both"/>
      </w:pPr>
      <w:r w:rsidRPr="00C63D2D">
        <w:t>будучи</w:t>
      </w:r>
      <w:r w:rsidR="002328BB">
        <w:t xml:space="preserve"> </w:t>
      </w:r>
      <w:r w:rsidR="009F41C4" w:rsidRPr="00C63D2D">
        <w:t>победителем</w:t>
      </w:r>
      <w:r w:rsidR="002328BB">
        <w:t xml:space="preserve"> </w:t>
      </w:r>
      <w:r w:rsidR="009F41C4" w:rsidRPr="00C63D2D">
        <w:t>запроса</w:t>
      </w:r>
      <w:r w:rsidR="002328BB">
        <w:t xml:space="preserve"> </w:t>
      </w:r>
      <w:r w:rsidR="009F41C4" w:rsidRPr="00C63D2D">
        <w:t>цен</w:t>
      </w:r>
      <w:r w:rsidR="002328BB">
        <w:t xml:space="preserve"> </w:t>
      </w:r>
      <w:r w:rsidR="009F41C4" w:rsidRPr="00C63D2D">
        <w:t>или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424A24">
        <w:rPr>
          <w:i/>
        </w:rPr>
        <w:t>[в</w:t>
      </w:r>
      <w:r w:rsidR="002328BB" w:rsidRPr="00424A24">
        <w:rPr>
          <w:i/>
        </w:rPr>
        <w:t xml:space="preserve"> </w:t>
      </w:r>
      <w:r w:rsidRPr="00424A24">
        <w:rPr>
          <w:i/>
        </w:rPr>
        <w:t>отношении</w:t>
      </w:r>
      <w:r w:rsidR="002328BB" w:rsidRPr="00424A24">
        <w:rPr>
          <w:i/>
        </w:rPr>
        <w:t xml:space="preserve"> </w:t>
      </w:r>
      <w:r w:rsidRPr="00424A24">
        <w:rPr>
          <w:i/>
        </w:rPr>
        <w:t>данного</w:t>
      </w:r>
      <w:r w:rsidR="002328BB" w:rsidRPr="00424A24">
        <w:rPr>
          <w:i/>
        </w:rPr>
        <w:t xml:space="preserve"> </w:t>
      </w:r>
      <w:r w:rsidRPr="00424A24">
        <w:rPr>
          <w:i/>
        </w:rPr>
        <w:t>лота]</w:t>
      </w:r>
      <w:r w:rsidRPr="00424A24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</w:t>
      </w:r>
      <w:r w:rsidR="009F41C4" w:rsidRPr="00C63D2D">
        <w:t>,</w:t>
      </w:r>
      <w:r w:rsidR="002328BB">
        <w:t xml:space="preserve"> </w:t>
      </w:r>
      <w:r w:rsidRPr="00C63D2D">
        <w:t>отказался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предоставления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="00046BB4" w:rsidRPr="00C63D2D">
        <w:t>до</w:t>
      </w:r>
      <w:r w:rsidR="002328BB">
        <w:t xml:space="preserve"> </w:t>
      </w:r>
      <w:r w:rsidR="00046BB4" w:rsidRPr="00C63D2D">
        <w:t>подписания</w:t>
      </w:r>
      <w:r w:rsidR="002328BB">
        <w:t xml:space="preserve"> </w:t>
      </w:r>
      <w:r w:rsidR="00046BB4" w:rsidRPr="00C63D2D">
        <w:t>договора</w:t>
      </w:r>
      <w:r w:rsidRPr="00C63D2D">
        <w:t>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такое</w:t>
      </w:r>
      <w:r w:rsidR="002328BB">
        <w:t xml:space="preserve"> </w:t>
      </w:r>
      <w:r w:rsidRPr="00C63D2D">
        <w:t>требование</w:t>
      </w:r>
      <w:r w:rsidR="002328BB">
        <w:t xml:space="preserve"> </w:t>
      </w:r>
      <w:r w:rsidRPr="00C63D2D">
        <w:t>установлено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;</w:t>
      </w:r>
    </w:p>
    <w:p w:rsidR="008A644E" w:rsidRPr="00C63D2D" w:rsidRDefault="008A644E" w:rsidP="00B948B1">
      <w:pPr>
        <w:pStyle w:val="af2"/>
        <w:widowControl w:val="0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C63D2D">
        <w:t>если</w:t>
      </w:r>
      <w:r w:rsidR="002328BB">
        <w:t xml:space="preserve"> </w:t>
      </w:r>
      <w:r w:rsidRPr="00C63D2D">
        <w:t>договор,</w:t>
      </w:r>
      <w:r w:rsidR="002328BB">
        <w:t xml:space="preserve"> </w:t>
      </w:r>
      <w:r w:rsidRPr="00C63D2D">
        <w:t>заключенный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466F9E" w:rsidRPr="00C63D2D">
        <w:rPr>
          <w:lang w:val="ru-RU"/>
        </w:rPr>
        <w:t>цен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результатам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будет</w:t>
      </w:r>
      <w:r w:rsidR="002328BB">
        <w:t xml:space="preserve"> </w:t>
      </w:r>
      <w:r w:rsidRPr="00C63D2D">
        <w:t>расторгнут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решению</w:t>
      </w:r>
      <w:r w:rsidR="002328BB">
        <w:t xml:space="preserve"> </w:t>
      </w:r>
      <w:r w:rsidRPr="00C63D2D">
        <w:t>суда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силу</w:t>
      </w:r>
      <w:r w:rsidR="002328BB">
        <w:t xml:space="preserve"> </w:t>
      </w:r>
      <w:r w:rsidRPr="00C63D2D">
        <w:t>существенного</w:t>
      </w:r>
      <w:r w:rsidR="002328BB">
        <w:t xml:space="preserve"> </w:t>
      </w:r>
      <w:r w:rsidRPr="00C63D2D">
        <w:t>нарушения</w:t>
      </w:r>
      <w:r w:rsidR="002328BB">
        <w:t xml:space="preserve"> </w:t>
      </w:r>
      <w:r w:rsidRPr="00424A24">
        <w:rPr>
          <w:i/>
        </w:rPr>
        <w:t>поставщиком</w:t>
      </w:r>
      <w:r w:rsidR="002328BB" w:rsidRPr="00424A24">
        <w:rPr>
          <w:i/>
        </w:rPr>
        <w:t xml:space="preserve"> </w:t>
      </w:r>
      <w:r w:rsidRPr="00424A24">
        <w:rPr>
          <w:i/>
        </w:rPr>
        <w:t>(исполнителем,</w:t>
      </w:r>
      <w:r w:rsidR="002328BB" w:rsidRPr="00424A24">
        <w:rPr>
          <w:i/>
        </w:rPr>
        <w:t xml:space="preserve"> </w:t>
      </w:r>
      <w:r w:rsidRPr="00424A24">
        <w:rPr>
          <w:i/>
        </w:rPr>
        <w:t>подрядчиком)</w:t>
      </w:r>
      <w:r w:rsidR="002328BB">
        <w:t xml:space="preserve"> </w:t>
      </w:r>
      <w:r w:rsidRPr="00C63D2D">
        <w:t>условий</w:t>
      </w:r>
      <w:r w:rsidR="002328BB">
        <w:t xml:space="preserve"> </w:t>
      </w:r>
      <w:r w:rsidRPr="00C63D2D">
        <w:t>договора.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81" w:name="_Ref166350669"/>
      <w:bookmarkEnd w:id="64"/>
      <w:bookmarkEnd w:id="65"/>
      <w:bookmarkEnd w:id="66"/>
      <w:r w:rsidRPr="00C63D2D">
        <w:t>В</w:t>
      </w:r>
      <w:r w:rsidR="002328BB">
        <w:t xml:space="preserve"> </w:t>
      </w:r>
      <w:r w:rsidRPr="00C63D2D">
        <w:t>случае,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указано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424A24">
        <w:rPr>
          <w:u w:val="single"/>
        </w:rPr>
        <w:t>пункте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_Ref317256138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A56CF8">
        <w:rPr>
          <w:u w:val="single"/>
        </w:rPr>
        <w:t>20</w:t>
      </w:r>
      <w:r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раздела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_Ref317256158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A56CF8">
        <w:rPr>
          <w:u w:val="single"/>
        </w:rPr>
        <w:t>4</w:t>
      </w:r>
      <w:r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«Информационная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карта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запроса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цен»</w:t>
      </w:r>
      <w:r w:rsidRPr="00C63D2D">
        <w:t>,</w:t>
      </w:r>
      <w:r w:rsidR="002328BB">
        <w:t xml:space="preserve"> </w:t>
      </w:r>
      <w:r w:rsidRPr="00C63D2D">
        <w:t>победитель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8E1EB2">
        <w:rPr>
          <w:u w:val="single"/>
        </w:rPr>
        <w:t>пунктами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fldChar w:fldCharType="begin"/>
      </w:r>
      <w:r w:rsidRPr="008E1EB2">
        <w:rPr>
          <w:u w:val="single"/>
        </w:rPr>
        <w:instrText xml:space="preserve"> REF _Ref311046448 \r \h </w:instrText>
      </w:r>
      <w:r w:rsidR="00E25B1F" w:rsidRPr="008E1EB2">
        <w:rPr>
          <w:u w:val="single"/>
        </w:rPr>
        <w:instrText xml:space="preserve"> \* MERGEFORMAT </w:instrText>
      </w:r>
      <w:r w:rsidRPr="008E1EB2">
        <w:rPr>
          <w:u w:val="single"/>
        </w:rPr>
      </w:r>
      <w:r w:rsidRPr="008E1EB2">
        <w:rPr>
          <w:u w:val="single"/>
        </w:rPr>
        <w:fldChar w:fldCharType="separate"/>
      </w:r>
      <w:r w:rsidR="00A56CF8">
        <w:rPr>
          <w:u w:val="single"/>
        </w:rPr>
        <w:t>3.32</w:t>
      </w:r>
      <w:r w:rsidRPr="008E1EB2">
        <w:rPr>
          <w:u w:val="single"/>
        </w:rPr>
        <w:fldChar w:fldCharType="end"/>
      </w:r>
      <w:r w:rsidRPr="008E1EB2">
        <w:rPr>
          <w:u w:val="single"/>
        </w:rPr>
        <w:t>,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fldChar w:fldCharType="begin"/>
      </w:r>
      <w:r w:rsidRPr="008E1EB2">
        <w:rPr>
          <w:u w:val="single"/>
        </w:rPr>
        <w:instrText xml:space="preserve"> REF _Ref352665594 \r \h </w:instrText>
      </w:r>
      <w:r w:rsidR="00E25B1F" w:rsidRPr="008E1EB2">
        <w:rPr>
          <w:u w:val="single"/>
        </w:rPr>
        <w:instrText xml:space="preserve"> \* MERGEFORMAT </w:instrText>
      </w:r>
      <w:r w:rsidRPr="008E1EB2">
        <w:rPr>
          <w:u w:val="single"/>
        </w:rPr>
      </w:r>
      <w:r w:rsidRPr="008E1EB2">
        <w:rPr>
          <w:u w:val="single"/>
        </w:rPr>
        <w:fldChar w:fldCharType="separate"/>
      </w:r>
      <w:r w:rsidR="00A56CF8">
        <w:rPr>
          <w:u w:val="single"/>
        </w:rPr>
        <w:t>3.43</w:t>
      </w:r>
      <w:r w:rsidRPr="008E1EB2">
        <w:rPr>
          <w:u w:val="single"/>
        </w:rPr>
        <w:fldChar w:fldCharType="end"/>
      </w:r>
      <w:r w:rsidRPr="008E1EB2">
        <w:rPr>
          <w:u w:val="single"/>
        </w:rPr>
        <w:t>,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fldChar w:fldCharType="begin"/>
      </w:r>
      <w:r w:rsidRPr="008E1EB2">
        <w:rPr>
          <w:u w:val="single"/>
        </w:rPr>
        <w:instrText xml:space="preserve"> REF _Ref352665596 \r \h </w:instrText>
      </w:r>
      <w:r w:rsidR="00E25B1F" w:rsidRPr="008E1EB2">
        <w:rPr>
          <w:u w:val="single"/>
        </w:rPr>
        <w:instrText xml:space="preserve"> \* MERGEFORMAT </w:instrText>
      </w:r>
      <w:r w:rsidRPr="008E1EB2">
        <w:rPr>
          <w:u w:val="single"/>
        </w:rPr>
      </w:r>
      <w:r w:rsidRPr="008E1EB2">
        <w:rPr>
          <w:u w:val="single"/>
        </w:rPr>
        <w:fldChar w:fldCharType="separate"/>
      </w:r>
      <w:r w:rsidR="00A56CF8">
        <w:rPr>
          <w:u w:val="single"/>
        </w:rPr>
        <w:t>3.44</w:t>
      </w:r>
      <w:r w:rsidRPr="008E1EB2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должен</w:t>
      </w:r>
      <w:r w:rsidR="002328BB">
        <w:t xml:space="preserve"> </w:t>
      </w:r>
      <w:r w:rsidRPr="00C63D2D">
        <w:t>предоставить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предусмотренном</w:t>
      </w:r>
      <w:r w:rsidR="002328BB">
        <w:t xml:space="preserve"> </w:t>
      </w:r>
      <w:r w:rsidRPr="00C63D2D">
        <w:t>проектом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(</w:t>
      </w:r>
      <w:r w:rsidR="008E1EB2" w:rsidRPr="008E1EB2">
        <w:rPr>
          <w:u w:val="single"/>
          <w:lang w:val="ru-RU"/>
        </w:rPr>
        <w:t>Ч</w:t>
      </w:r>
      <w:r w:rsidRPr="008E1EB2">
        <w:rPr>
          <w:u w:val="single"/>
        </w:rPr>
        <w:t>асть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2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«Проект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договора»</w:t>
      </w:r>
      <w:r w:rsidRPr="00C63D2D">
        <w:t>),</w:t>
      </w:r>
      <w:r w:rsidR="002328BB">
        <w:t xml:space="preserve"> </w:t>
      </w:r>
      <w:r w:rsidRPr="00C63D2D">
        <w:t>обеспечение</w:t>
      </w:r>
      <w:r w:rsidR="002328BB">
        <w:t xml:space="preserve"> </w:t>
      </w:r>
      <w:r w:rsidRPr="00C63D2D">
        <w:t>исполнения</w:t>
      </w:r>
      <w:r w:rsidR="002328BB">
        <w:t xml:space="preserve"> </w:t>
      </w:r>
      <w:r w:rsidRPr="00C63D2D">
        <w:t>одного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нескольких</w:t>
      </w:r>
      <w:r w:rsidR="002328BB">
        <w:t xml:space="preserve"> </w:t>
      </w:r>
      <w:r w:rsidRPr="00C63D2D">
        <w:t>видов</w:t>
      </w:r>
      <w:r w:rsidR="002328BB">
        <w:t xml:space="preserve"> </w:t>
      </w:r>
      <w:r w:rsidRPr="00C63D2D">
        <w:t>обязательств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договору</w:t>
      </w:r>
      <w:r w:rsidR="002328BB">
        <w:t xml:space="preserve"> </w:t>
      </w:r>
      <w:r w:rsidRPr="00C63D2D">
        <w:t>из</w:t>
      </w:r>
      <w:r w:rsidR="002328BB">
        <w:t xml:space="preserve"> </w:t>
      </w:r>
      <w:r w:rsidRPr="00C63D2D">
        <w:t>следующих:</w:t>
      </w:r>
    </w:p>
    <w:p w:rsidR="00AF618D" w:rsidRPr="00C63D2D" w:rsidRDefault="00AF618D" w:rsidP="00B948B1">
      <w:pPr>
        <w:widowControl w:val="0"/>
        <w:numPr>
          <w:ilvl w:val="0"/>
          <w:numId w:val="39"/>
        </w:numPr>
        <w:tabs>
          <w:tab w:val="clear" w:pos="720"/>
          <w:tab w:val="num" w:pos="1418"/>
        </w:tabs>
        <w:ind w:left="0" w:firstLine="698"/>
        <w:jc w:val="both"/>
      </w:pPr>
      <w:r w:rsidRPr="00C63D2D">
        <w:t>обязательства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возврату</w:t>
      </w:r>
      <w:r w:rsidR="002328BB">
        <w:t xml:space="preserve"> </w:t>
      </w:r>
      <w:r w:rsidRPr="00C63D2D">
        <w:t>аванса;</w:t>
      </w:r>
    </w:p>
    <w:p w:rsidR="00AF618D" w:rsidRPr="00C63D2D" w:rsidRDefault="00AF618D" w:rsidP="00B948B1">
      <w:pPr>
        <w:widowControl w:val="0"/>
        <w:numPr>
          <w:ilvl w:val="0"/>
          <w:numId w:val="39"/>
        </w:numPr>
        <w:tabs>
          <w:tab w:val="clear" w:pos="720"/>
          <w:tab w:val="num" w:pos="1418"/>
        </w:tabs>
        <w:ind w:left="0" w:firstLine="698"/>
        <w:jc w:val="both"/>
      </w:pPr>
      <w:r w:rsidRPr="00C63D2D">
        <w:t>исполнение</w:t>
      </w:r>
      <w:r w:rsidR="002328BB">
        <w:t xml:space="preserve"> </w:t>
      </w:r>
      <w:r w:rsidRPr="00C63D2D">
        <w:t>обязательств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договору,</w:t>
      </w:r>
      <w:r w:rsidR="002328BB">
        <w:t xml:space="preserve"> </w:t>
      </w:r>
      <w:r w:rsidRPr="00C63D2D">
        <w:t>кроме</w:t>
      </w:r>
      <w:r w:rsidR="002328BB">
        <w:t xml:space="preserve"> </w:t>
      </w:r>
      <w:r w:rsidRPr="00C63D2D">
        <w:t>гарантийных</w:t>
      </w:r>
      <w:r w:rsidR="002328BB">
        <w:t xml:space="preserve"> </w:t>
      </w:r>
      <w:r w:rsidRPr="00C63D2D">
        <w:t>обязательств</w:t>
      </w:r>
      <w:r w:rsidR="002328BB">
        <w:t xml:space="preserve"> </w:t>
      </w:r>
      <w:r w:rsidRPr="00C63D2D">
        <w:t>(обеспечение</w:t>
      </w:r>
      <w:r w:rsidR="002328BB">
        <w:t xml:space="preserve"> </w:t>
      </w:r>
      <w:r w:rsidRPr="00C63D2D">
        <w:t>договора);</w:t>
      </w:r>
    </w:p>
    <w:p w:rsidR="00AF618D" w:rsidRPr="00C63D2D" w:rsidRDefault="00AF618D" w:rsidP="00B948B1">
      <w:pPr>
        <w:widowControl w:val="0"/>
        <w:numPr>
          <w:ilvl w:val="0"/>
          <w:numId w:val="39"/>
        </w:numPr>
        <w:tabs>
          <w:tab w:val="clear" w:pos="720"/>
          <w:tab w:val="num" w:pos="1418"/>
        </w:tabs>
        <w:ind w:left="0" w:firstLine="698"/>
        <w:jc w:val="both"/>
      </w:pPr>
      <w:r w:rsidRPr="00C63D2D">
        <w:t>исполнение</w:t>
      </w:r>
      <w:r w:rsidR="002328BB">
        <w:t xml:space="preserve"> </w:t>
      </w:r>
      <w:r w:rsidRPr="00C63D2D">
        <w:t>гарантийных</w:t>
      </w:r>
      <w:r w:rsidR="002328BB">
        <w:t xml:space="preserve"> </w:t>
      </w:r>
      <w:r w:rsidRPr="00C63D2D">
        <w:t>обязательств,</w:t>
      </w:r>
    </w:p>
    <w:p w:rsidR="00AF618D" w:rsidRPr="00C63D2D" w:rsidRDefault="00AF618D" w:rsidP="008E1F83">
      <w:pPr>
        <w:widowControl w:val="0"/>
        <w:spacing w:before="120" w:after="120"/>
        <w:jc w:val="both"/>
      </w:pPr>
      <w:r w:rsidRPr="00C63D2D">
        <w:t>в</w:t>
      </w:r>
      <w:r w:rsidR="002328BB">
        <w:t xml:space="preserve"> </w:t>
      </w:r>
      <w:r w:rsidRPr="00C63D2D">
        <w:t>одной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нескольких</w:t>
      </w:r>
      <w:r w:rsidR="002328BB">
        <w:t xml:space="preserve"> </w:t>
      </w:r>
      <w:r w:rsidRPr="00C63D2D">
        <w:t>из</w:t>
      </w:r>
      <w:r w:rsidR="002328BB">
        <w:t xml:space="preserve"> </w:t>
      </w:r>
      <w:r w:rsidRPr="00C63D2D">
        <w:t>следующих</w:t>
      </w:r>
      <w:r w:rsidR="002328BB">
        <w:t xml:space="preserve"> </w:t>
      </w:r>
      <w:r w:rsidRPr="00C63D2D">
        <w:t>форм:</w:t>
      </w:r>
    </w:p>
    <w:p w:rsidR="00AF618D" w:rsidRPr="00C63D2D" w:rsidRDefault="00AF618D" w:rsidP="00B948B1">
      <w:pPr>
        <w:widowControl w:val="0"/>
        <w:numPr>
          <w:ilvl w:val="0"/>
          <w:numId w:val="40"/>
        </w:numPr>
        <w:tabs>
          <w:tab w:val="clear" w:pos="720"/>
          <w:tab w:val="num" w:pos="1418"/>
        </w:tabs>
        <w:ind w:left="0" w:firstLine="709"/>
        <w:jc w:val="both"/>
      </w:pPr>
      <w:r w:rsidRPr="00C63D2D">
        <w:t>безотзывная</w:t>
      </w:r>
      <w:r w:rsidR="002328BB">
        <w:t xml:space="preserve"> </w:t>
      </w:r>
      <w:r w:rsidRPr="00C63D2D">
        <w:t>банковская</w:t>
      </w:r>
      <w:r w:rsidR="002328BB">
        <w:t xml:space="preserve"> </w:t>
      </w:r>
      <w:r w:rsidRPr="00C63D2D">
        <w:t>гарантия,</w:t>
      </w:r>
      <w:r w:rsidR="002328BB">
        <w:t xml:space="preserve"> </w:t>
      </w:r>
      <w:r w:rsidRPr="00C63D2D">
        <w:t>выданная</w:t>
      </w:r>
      <w:r w:rsidR="002328BB">
        <w:t xml:space="preserve"> </w:t>
      </w:r>
      <w:r w:rsidRPr="00C63D2D">
        <w:t>банком;</w:t>
      </w:r>
    </w:p>
    <w:p w:rsidR="00AF618D" w:rsidRPr="00C63D2D" w:rsidRDefault="00AF618D" w:rsidP="00B948B1">
      <w:pPr>
        <w:widowControl w:val="0"/>
        <w:numPr>
          <w:ilvl w:val="0"/>
          <w:numId w:val="40"/>
        </w:numPr>
        <w:tabs>
          <w:tab w:val="clear" w:pos="720"/>
          <w:tab w:val="num" w:pos="1418"/>
        </w:tabs>
        <w:ind w:left="0" w:firstLine="709"/>
        <w:jc w:val="both"/>
      </w:pPr>
      <w:r w:rsidRPr="00C63D2D">
        <w:t>поручительство;</w:t>
      </w:r>
    </w:p>
    <w:p w:rsidR="00AF618D" w:rsidRPr="00C63D2D" w:rsidRDefault="00AF618D" w:rsidP="00B948B1">
      <w:pPr>
        <w:widowControl w:val="0"/>
        <w:numPr>
          <w:ilvl w:val="0"/>
          <w:numId w:val="40"/>
        </w:numPr>
        <w:tabs>
          <w:tab w:val="clear" w:pos="720"/>
          <w:tab w:val="num" w:pos="1418"/>
        </w:tabs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форме</w:t>
      </w:r>
      <w:r w:rsidR="002328BB">
        <w:t xml:space="preserve"> </w:t>
      </w:r>
      <w:r w:rsidRPr="00C63D2D">
        <w:t>денежных</w:t>
      </w:r>
      <w:r w:rsidR="002328BB">
        <w:t xml:space="preserve"> </w:t>
      </w:r>
      <w:r w:rsidRPr="00C63D2D">
        <w:t>средств</w:t>
      </w:r>
      <w:r w:rsidR="002328BB">
        <w:t xml:space="preserve"> </w:t>
      </w:r>
      <w:r w:rsidRPr="00C63D2D">
        <w:t>путем</w:t>
      </w:r>
      <w:r w:rsidR="002328BB">
        <w:t xml:space="preserve"> </w:t>
      </w:r>
      <w:r w:rsidRPr="00C63D2D">
        <w:t>их</w:t>
      </w:r>
      <w:r w:rsidR="002328BB">
        <w:t xml:space="preserve"> </w:t>
      </w:r>
      <w:r w:rsidRPr="00C63D2D">
        <w:t>перечисления</w:t>
      </w:r>
      <w:r w:rsidR="002328BB">
        <w:t xml:space="preserve"> </w:t>
      </w:r>
      <w:r w:rsidRPr="00C63D2D">
        <w:t>заказчику.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Виды</w:t>
      </w:r>
      <w:r w:rsidR="002328BB">
        <w:t xml:space="preserve"> </w:t>
      </w:r>
      <w:r w:rsidRPr="00C63D2D">
        <w:t>обязательств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договору,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отношении</w:t>
      </w:r>
      <w:r w:rsidR="002328BB">
        <w:t xml:space="preserve"> </w:t>
      </w:r>
      <w:r w:rsidRPr="00C63D2D">
        <w:t>которых</w:t>
      </w:r>
      <w:r w:rsidR="002328BB">
        <w:t xml:space="preserve"> </w:t>
      </w:r>
      <w:r w:rsidRPr="00C63D2D">
        <w:t>требуется</w:t>
      </w:r>
      <w:r w:rsidR="002328BB">
        <w:t xml:space="preserve"> </w:t>
      </w:r>
      <w:r w:rsidRPr="00C63D2D">
        <w:t>предоставление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исполнения,</w:t>
      </w:r>
      <w:r w:rsidR="002328BB">
        <w:t xml:space="preserve"> </w:t>
      </w:r>
      <w:r w:rsidRPr="00C63D2D">
        <w:t>форма,</w:t>
      </w:r>
      <w:r w:rsidR="002328BB">
        <w:t xml:space="preserve"> </w:t>
      </w:r>
      <w:r w:rsidRPr="00C63D2D">
        <w:t>размер,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предоставления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действия</w:t>
      </w:r>
      <w:r w:rsidR="002328BB">
        <w:t xml:space="preserve"> </w:t>
      </w:r>
      <w:r w:rsidRPr="00C63D2D">
        <w:t>таких</w:t>
      </w:r>
      <w:r w:rsidR="002328BB">
        <w:t xml:space="preserve"> </w:t>
      </w:r>
      <w:r w:rsidRPr="00C63D2D">
        <w:t>обеспечений</w:t>
      </w:r>
      <w:r w:rsidR="002328BB">
        <w:t xml:space="preserve"> </w:t>
      </w:r>
      <w:r w:rsidRPr="00C63D2D">
        <w:t>указаны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8E1EB2">
        <w:rPr>
          <w:u w:val="single"/>
        </w:rPr>
        <w:t>пункте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fldChar w:fldCharType="begin"/>
      </w:r>
      <w:r w:rsidRPr="008E1EB2">
        <w:rPr>
          <w:u w:val="single"/>
        </w:rPr>
        <w:instrText xml:space="preserve"> REF _Ref317256138 \r \h  \* MERGEFORMAT </w:instrText>
      </w:r>
      <w:r w:rsidRPr="008E1EB2">
        <w:rPr>
          <w:u w:val="single"/>
        </w:rPr>
      </w:r>
      <w:r w:rsidRPr="008E1EB2">
        <w:rPr>
          <w:u w:val="single"/>
        </w:rPr>
        <w:fldChar w:fldCharType="separate"/>
      </w:r>
      <w:r w:rsidR="00A56CF8">
        <w:rPr>
          <w:u w:val="single"/>
        </w:rPr>
        <w:t>20</w:t>
      </w:r>
      <w:r w:rsidRPr="008E1EB2">
        <w:rPr>
          <w:u w:val="single"/>
        </w:rPr>
        <w:fldChar w:fldCharType="end"/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раздела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fldChar w:fldCharType="begin"/>
      </w:r>
      <w:r w:rsidRPr="008E1EB2">
        <w:rPr>
          <w:u w:val="single"/>
        </w:rPr>
        <w:instrText xml:space="preserve"> REF _Ref317256294 \r \h  \* MERGEFORMAT </w:instrText>
      </w:r>
      <w:r w:rsidRPr="008E1EB2">
        <w:rPr>
          <w:u w:val="single"/>
        </w:rPr>
      </w:r>
      <w:r w:rsidRPr="008E1EB2">
        <w:rPr>
          <w:u w:val="single"/>
        </w:rPr>
        <w:fldChar w:fldCharType="separate"/>
      </w:r>
      <w:r w:rsidR="00A56CF8">
        <w:rPr>
          <w:u w:val="single"/>
        </w:rPr>
        <w:t>4</w:t>
      </w:r>
      <w:r w:rsidRPr="008E1EB2">
        <w:rPr>
          <w:u w:val="single"/>
        </w:rPr>
        <w:fldChar w:fldCharType="end"/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«Информационная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карта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запроса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цен»</w:t>
      </w:r>
      <w:r w:rsidRPr="00C63D2D">
        <w:t>.</w:t>
      </w:r>
      <w:r w:rsidR="002328BB">
        <w:t xml:space="preserve"> 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Соответствующее</w:t>
      </w:r>
      <w:r w:rsidR="002328BB">
        <w:t xml:space="preserve"> </w:t>
      </w:r>
      <w:r w:rsidRPr="00C63D2D">
        <w:t>обеспечение</w:t>
      </w:r>
      <w:r w:rsidR="002328BB">
        <w:t xml:space="preserve"> </w:t>
      </w:r>
      <w:r w:rsidRPr="00C63D2D">
        <w:t>исполнения</w:t>
      </w:r>
      <w:r w:rsidR="002328BB">
        <w:t xml:space="preserve"> </w:t>
      </w:r>
      <w:r w:rsidRPr="00C63D2D">
        <w:t>обязательств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договору</w:t>
      </w:r>
      <w:r w:rsidR="002328BB">
        <w:t xml:space="preserve"> </w:t>
      </w:r>
      <w:r w:rsidRPr="00C63D2D">
        <w:t>должно</w:t>
      </w:r>
      <w:r w:rsidR="002328BB">
        <w:t xml:space="preserve"> </w:t>
      </w:r>
      <w:r w:rsidRPr="00C63D2D">
        <w:t>быть</w:t>
      </w:r>
      <w:r w:rsidR="002328BB">
        <w:t xml:space="preserve"> </w:t>
      </w:r>
      <w:r w:rsidRPr="00C63D2D">
        <w:t>предоставлено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сроки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условиях</w:t>
      </w:r>
      <w:r w:rsidR="002328BB">
        <w:t xml:space="preserve"> </w:t>
      </w:r>
      <w:r w:rsidRPr="00C63D2D">
        <w:t>предоставления</w:t>
      </w:r>
      <w:r w:rsidR="002328BB">
        <w:t xml:space="preserve"> </w:t>
      </w:r>
      <w:r w:rsidRPr="00C63D2D">
        <w:t>такого</w:t>
      </w:r>
      <w:r w:rsidR="002328BB">
        <w:t xml:space="preserve"> </w:t>
      </w:r>
      <w:r w:rsidRPr="00C63D2D">
        <w:t>обеспечения,</w:t>
      </w:r>
      <w:r w:rsidR="002328BB">
        <w:t xml:space="preserve"> </w:t>
      </w:r>
      <w:r w:rsidRPr="00C63D2D">
        <w:t>установленные</w:t>
      </w:r>
      <w:r w:rsidR="002328BB">
        <w:t xml:space="preserve"> </w:t>
      </w:r>
      <w:r w:rsidRPr="00C63D2D">
        <w:t>проектом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(</w:t>
      </w:r>
      <w:r w:rsidR="008E1EB2">
        <w:rPr>
          <w:u w:val="single"/>
          <w:lang w:val="ru-RU"/>
        </w:rPr>
        <w:t>Ча</w:t>
      </w:r>
      <w:r w:rsidRPr="008E1EB2">
        <w:rPr>
          <w:u w:val="single"/>
        </w:rPr>
        <w:t>сть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2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«Проект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договора»</w:t>
      </w:r>
      <w:r w:rsidRPr="008E1EB2">
        <w:t>)</w:t>
      </w:r>
      <w:r w:rsidR="002328BB" w:rsidRPr="008E1EB2">
        <w:t xml:space="preserve"> </w:t>
      </w:r>
      <w:r w:rsidRPr="008E1EB2">
        <w:rPr>
          <w:i/>
        </w:rPr>
        <w:t>[либо</w:t>
      </w:r>
      <w:r w:rsidR="002328BB" w:rsidRPr="008E1EB2">
        <w:rPr>
          <w:i/>
        </w:rPr>
        <w:t xml:space="preserve"> </w:t>
      </w:r>
      <w:r w:rsidRPr="008E1EB2">
        <w:rPr>
          <w:i/>
        </w:rPr>
        <w:t>в</w:t>
      </w:r>
      <w:r w:rsidR="002328BB" w:rsidRPr="008E1EB2">
        <w:rPr>
          <w:i/>
        </w:rPr>
        <w:t xml:space="preserve"> </w:t>
      </w:r>
      <w:r w:rsidRPr="008E1EB2">
        <w:rPr>
          <w:i/>
        </w:rPr>
        <w:t>случае</w:t>
      </w:r>
      <w:r w:rsidR="002328BB" w:rsidRPr="008E1EB2">
        <w:rPr>
          <w:i/>
        </w:rPr>
        <w:t xml:space="preserve"> </w:t>
      </w:r>
      <w:r w:rsidRPr="008E1EB2">
        <w:rPr>
          <w:i/>
        </w:rPr>
        <w:t>отсутствия</w:t>
      </w:r>
      <w:r w:rsidR="002328BB" w:rsidRPr="008E1EB2">
        <w:rPr>
          <w:i/>
        </w:rPr>
        <w:t xml:space="preserve"> </w:t>
      </w:r>
      <w:r w:rsidRPr="008E1EB2">
        <w:rPr>
          <w:i/>
        </w:rPr>
        <w:t>в</w:t>
      </w:r>
      <w:r w:rsidR="002328BB" w:rsidRPr="008E1EB2">
        <w:rPr>
          <w:i/>
        </w:rPr>
        <w:t xml:space="preserve"> </w:t>
      </w:r>
      <w:r w:rsidRPr="008E1EB2">
        <w:rPr>
          <w:i/>
        </w:rPr>
        <w:t>проекте</w:t>
      </w:r>
      <w:r w:rsidR="002328BB" w:rsidRPr="008E1EB2">
        <w:rPr>
          <w:i/>
        </w:rPr>
        <w:t xml:space="preserve"> </w:t>
      </w:r>
      <w:r w:rsidRPr="008E1EB2">
        <w:rPr>
          <w:i/>
        </w:rPr>
        <w:t>договора,</w:t>
      </w:r>
      <w:r w:rsidR="002328BB" w:rsidRPr="008E1EB2">
        <w:rPr>
          <w:i/>
        </w:rPr>
        <w:t xml:space="preserve"> </w:t>
      </w:r>
      <w:r w:rsidRPr="008E1EB2">
        <w:rPr>
          <w:i/>
        </w:rPr>
        <w:t>при</w:t>
      </w:r>
      <w:r w:rsidR="002328BB" w:rsidRPr="008E1EB2">
        <w:rPr>
          <w:i/>
        </w:rPr>
        <w:t xml:space="preserve"> </w:t>
      </w:r>
      <w:r w:rsidRPr="008E1EB2">
        <w:rPr>
          <w:i/>
        </w:rPr>
        <w:t>условии</w:t>
      </w:r>
      <w:r w:rsidR="002328BB" w:rsidRPr="008E1EB2">
        <w:rPr>
          <w:i/>
        </w:rPr>
        <w:t xml:space="preserve"> </w:t>
      </w:r>
      <w:r w:rsidRPr="008E1EB2">
        <w:rPr>
          <w:i/>
        </w:rPr>
        <w:t>предоставления</w:t>
      </w:r>
      <w:r w:rsidR="002328BB" w:rsidRPr="008E1EB2">
        <w:rPr>
          <w:i/>
        </w:rPr>
        <w:t xml:space="preserve"> </w:t>
      </w:r>
      <w:r w:rsidRPr="008E1EB2">
        <w:rPr>
          <w:i/>
        </w:rPr>
        <w:t>обеспечения</w:t>
      </w:r>
      <w:r w:rsidR="002328BB" w:rsidRPr="008E1EB2">
        <w:rPr>
          <w:i/>
        </w:rPr>
        <w:t xml:space="preserve"> </w:t>
      </w:r>
      <w:r w:rsidRPr="008E1EB2">
        <w:rPr>
          <w:i/>
        </w:rPr>
        <w:t>до</w:t>
      </w:r>
      <w:r w:rsidR="002328BB" w:rsidRPr="008E1EB2">
        <w:rPr>
          <w:i/>
        </w:rPr>
        <w:t xml:space="preserve"> </w:t>
      </w:r>
      <w:r w:rsidRPr="008E1EB2">
        <w:rPr>
          <w:i/>
        </w:rPr>
        <w:t>заключения</w:t>
      </w:r>
      <w:r w:rsidR="002328BB" w:rsidRPr="008E1EB2">
        <w:rPr>
          <w:i/>
        </w:rPr>
        <w:t xml:space="preserve"> </w:t>
      </w:r>
      <w:r w:rsidRPr="008E1EB2">
        <w:rPr>
          <w:i/>
        </w:rPr>
        <w:t>договора,</w:t>
      </w:r>
      <w:r w:rsidR="002328BB" w:rsidRPr="008E1EB2">
        <w:rPr>
          <w:i/>
        </w:rPr>
        <w:t xml:space="preserve"> </w:t>
      </w:r>
      <w:r w:rsidRPr="008E1EB2">
        <w:rPr>
          <w:i/>
        </w:rPr>
        <w:t>устанавливаются</w:t>
      </w:r>
      <w:r w:rsidR="002328BB" w:rsidRPr="008E1EB2">
        <w:rPr>
          <w:i/>
        </w:rPr>
        <w:t xml:space="preserve"> </w:t>
      </w:r>
      <w:r w:rsidRPr="008E1EB2">
        <w:rPr>
          <w:i/>
        </w:rPr>
        <w:t>типовые</w:t>
      </w:r>
      <w:r w:rsidR="002328BB" w:rsidRPr="008E1EB2">
        <w:rPr>
          <w:i/>
        </w:rPr>
        <w:t xml:space="preserve"> </w:t>
      </w:r>
      <w:r w:rsidRPr="008E1EB2">
        <w:rPr>
          <w:i/>
        </w:rPr>
        <w:t>требования</w:t>
      </w:r>
      <w:r w:rsidR="002328BB" w:rsidRPr="008E1EB2">
        <w:rPr>
          <w:i/>
        </w:rPr>
        <w:t xml:space="preserve"> </w:t>
      </w:r>
      <w:r w:rsidRPr="008E1EB2">
        <w:rPr>
          <w:i/>
        </w:rPr>
        <w:t>к</w:t>
      </w:r>
      <w:r w:rsidR="002328BB" w:rsidRPr="008E1EB2">
        <w:rPr>
          <w:i/>
        </w:rPr>
        <w:t xml:space="preserve"> </w:t>
      </w:r>
      <w:r w:rsidRPr="008E1EB2">
        <w:rPr>
          <w:i/>
        </w:rPr>
        <w:t>обеспечению,</w:t>
      </w:r>
      <w:r w:rsidR="002328BB" w:rsidRPr="008E1EB2">
        <w:rPr>
          <w:i/>
        </w:rPr>
        <w:t xml:space="preserve"> </w:t>
      </w:r>
      <w:r w:rsidRPr="008E1EB2">
        <w:rPr>
          <w:i/>
        </w:rPr>
        <w:t>указанные</w:t>
      </w:r>
      <w:r w:rsidR="002328BB" w:rsidRPr="008E1EB2">
        <w:rPr>
          <w:i/>
        </w:rPr>
        <w:t xml:space="preserve"> </w:t>
      </w:r>
      <w:r w:rsidRPr="008E1EB2">
        <w:rPr>
          <w:i/>
        </w:rPr>
        <w:t>в</w:t>
      </w:r>
      <w:r w:rsidR="002328BB" w:rsidRPr="008E1EB2">
        <w:rPr>
          <w:i/>
        </w:rPr>
        <w:t xml:space="preserve"> </w:t>
      </w:r>
      <w:r w:rsidRPr="008E1EB2">
        <w:rPr>
          <w:i/>
        </w:rPr>
        <w:t>типовых</w:t>
      </w:r>
      <w:r w:rsidR="002328BB" w:rsidRPr="008E1EB2">
        <w:rPr>
          <w:i/>
        </w:rPr>
        <w:t xml:space="preserve"> </w:t>
      </w:r>
      <w:r w:rsidRPr="008E1EB2">
        <w:rPr>
          <w:i/>
        </w:rPr>
        <w:t>договорах,</w:t>
      </w:r>
      <w:r w:rsidR="002328BB" w:rsidRPr="008E1EB2">
        <w:rPr>
          <w:i/>
        </w:rPr>
        <w:t xml:space="preserve"> </w:t>
      </w:r>
      <w:r w:rsidRPr="008E1EB2">
        <w:rPr>
          <w:i/>
        </w:rPr>
        <w:t>утвержденных</w:t>
      </w:r>
      <w:r w:rsidR="002328BB" w:rsidRPr="008E1EB2">
        <w:rPr>
          <w:i/>
        </w:rPr>
        <w:t xml:space="preserve"> </w:t>
      </w:r>
      <w:r w:rsidRPr="008E1EB2">
        <w:rPr>
          <w:i/>
        </w:rPr>
        <w:t>распорядительными</w:t>
      </w:r>
      <w:r w:rsidR="002328BB" w:rsidRPr="008E1EB2">
        <w:rPr>
          <w:i/>
        </w:rPr>
        <w:t xml:space="preserve"> </w:t>
      </w:r>
      <w:r w:rsidRPr="008E1EB2">
        <w:rPr>
          <w:i/>
        </w:rPr>
        <w:t>документами</w:t>
      </w:r>
      <w:r w:rsidR="002328BB" w:rsidRPr="008E1EB2">
        <w:rPr>
          <w:i/>
        </w:rPr>
        <w:t xml:space="preserve"> </w:t>
      </w:r>
      <w:r w:rsidRPr="008E1EB2">
        <w:rPr>
          <w:i/>
        </w:rPr>
        <w:t>Госкорпорации</w:t>
      </w:r>
      <w:r w:rsidR="002328BB" w:rsidRPr="008E1EB2">
        <w:rPr>
          <w:i/>
        </w:rPr>
        <w:t xml:space="preserve"> </w:t>
      </w:r>
      <w:r w:rsidRPr="008E1EB2">
        <w:rPr>
          <w:i/>
        </w:rPr>
        <w:t>«Росатом»]</w:t>
      </w:r>
      <w:r w:rsidRPr="008E1EB2">
        <w:t>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bCs/>
        </w:rPr>
      </w:pPr>
      <w:r w:rsidRPr="00C63D2D">
        <w:t>Поручитель</w:t>
      </w:r>
      <w:r w:rsidRPr="00C63D2D">
        <w:rPr>
          <w:bCs/>
        </w:rPr>
        <w:t>/банк-гарант</w:t>
      </w:r>
      <w:r w:rsidR="002328BB">
        <w:rPr>
          <w:bCs/>
        </w:rPr>
        <w:t xml:space="preserve"> </w:t>
      </w:r>
      <w:r w:rsidRPr="00C63D2D">
        <w:rPr>
          <w:bCs/>
        </w:rPr>
        <w:t>должен</w:t>
      </w:r>
      <w:r w:rsidR="002328BB">
        <w:rPr>
          <w:bCs/>
        </w:rPr>
        <w:t xml:space="preserve"> </w:t>
      </w:r>
      <w:r w:rsidRPr="00C63D2D">
        <w:rPr>
          <w:bCs/>
        </w:rPr>
        <w:t>соответствовать</w:t>
      </w:r>
      <w:r w:rsidR="002328BB">
        <w:rPr>
          <w:bCs/>
        </w:rPr>
        <w:t xml:space="preserve"> </w:t>
      </w:r>
      <w:r w:rsidRPr="00C63D2D">
        <w:rPr>
          <w:bCs/>
        </w:rPr>
        <w:t>требованиям,</w:t>
      </w:r>
      <w:r w:rsidR="002328BB">
        <w:rPr>
          <w:bCs/>
        </w:rPr>
        <w:t xml:space="preserve"> </w:t>
      </w:r>
      <w:r w:rsidRPr="00C63D2D">
        <w:rPr>
          <w:bCs/>
        </w:rPr>
        <w:t>установленным</w:t>
      </w:r>
      <w:r w:rsidR="002328BB">
        <w:rPr>
          <w:bCs/>
        </w:rPr>
        <w:t xml:space="preserve"> </w:t>
      </w:r>
      <w:r w:rsidRPr="00C63D2D">
        <w:rPr>
          <w:bCs/>
        </w:rPr>
        <w:t>распорядительным</w:t>
      </w:r>
      <w:r w:rsidR="002328BB">
        <w:rPr>
          <w:bCs/>
        </w:rPr>
        <w:t xml:space="preserve"> </w:t>
      </w:r>
      <w:r w:rsidRPr="00C63D2D">
        <w:rPr>
          <w:bCs/>
        </w:rPr>
        <w:t>документом</w:t>
      </w:r>
      <w:r w:rsidR="002328BB">
        <w:rPr>
          <w:bCs/>
        </w:rPr>
        <w:t xml:space="preserve"> </w:t>
      </w:r>
      <w:r w:rsidRPr="00C63D2D">
        <w:rPr>
          <w:bCs/>
        </w:rPr>
        <w:t>Госкорпорации</w:t>
      </w:r>
      <w:r w:rsidR="002328BB">
        <w:rPr>
          <w:bCs/>
        </w:rPr>
        <w:t xml:space="preserve"> </w:t>
      </w:r>
      <w:r w:rsidRPr="00C63D2D">
        <w:rPr>
          <w:bCs/>
        </w:rPr>
        <w:t>«Росатом»,</w:t>
      </w:r>
      <w:r w:rsidR="002328BB">
        <w:rPr>
          <w:bCs/>
        </w:rPr>
        <w:t xml:space="preserve"> </w:t>
      </w:r>
      <w:r w:rsidRPr="00C63D2D">
        <w:rPr>
          <w:bCs/>
        </w:rPr>
        <w:t>к</w:t>
      </w:r>
      <w:r w:rsidR="002328BB">
        <w:rPr>
          <w:bCs/>
        </w:rPr>
        <w:t xml:space="preserve"> </w:t>
      </w:r>
      <w:r w:rsidRPr="00C63D2D">
        <w:rPr>
          <w:bCs/>
        </w:rPr>
        <w:t>поручителям/гарантам,</w:t>
      </w:r>
      <w:r w:rsidR="002328BB">
        <w:rPr>
          <w:bCs/>
        </w:rPr>
        <w:t xml:space="preserve"> </w:t>
      </w:r>
      <w:r w:rsidRPr="00C63D2D">
        <w:t>предоставляющим</w:t>
      </w:r>
      <w:r w:rsidR="002328BB">
        <w:rPr>
          <w:bCs/>
        </w:rPr>
        <w:t xml:space="preserve"> </w:t>
      </w:r>
      <w:r w:rsidRPr="00C63D2D">
        <w:rPr>
          <w:bCs/>
        </w:rPr>
        <w:t>финансовое</w:t>
      </w:r>
      <w:r w:rsidR="002328BB">
        <w:rPr>
          <w:bCs/>
        </w:rPr>
        <w:t xml:space="preserve"> </w:t>
      </w:r>
      <w:r w:rsidRPr="00C63D2D">
        <w:rPr>
          <w:bCs/>
        </w:rPr>
        <w:t>обеспечение</w:t>
      </w:r>
      <w:r w:rsidR="002328BB">
        <w:rPr>
          <w:bCs/>
        </w:rPr>
        <w:t xml:space="preserve"> </w:t>
      </w:r>
      <w:r w:rsidRPr="00C63D2D">
        <w:rPr>
          <w:bCs/>
        </w:rPr>
        <w:t>договорных</w:t>
      </w:r>
      <w:r w:rsidR="002328BB">
        <w:rPr>
          <w:bCs/>
        </w:rPr>
        <w:t xml:space="preserve"> </w:t>
      </w:r>
      <w:r w:rsidRPr="00C63D2D">
        <w:rPr>
          <w:bCs/>
        </w:rPr>
        <w:t>обязательств</w:t>
      </w:r>
      <w:r w:rsidR="002328BB">
        <w:rPr>
          <w:bCs/>
        </w:rPr>
        <w:t xml:space="preserve"> </w:t>
      </w:r>
      <w:r w:rsidRPr="00C63D2D">
        <w:rPr>
          <w:bCs/>
        </w:rPr>
        <w:t>Госкорпорации</w:t>
      </w:r>
      <w:r w:rsidR="002328BB">
        <w:rPr>
          <w:bCs/>
        </w:rPr>
        <w:t xml:space="preserve"> </w:t>
      </w:r>
      <w:r w:rsidRPr="00C63D2D">
        <w:rPr>
          <w:bCs/>
        </w:rPr>
        <w:t>«Росатом»</w:t>
      </w:r>
      <w:r w:rsidR="002328BB">
        <w:rPr>
          <w:bCs/>
        </w:rPr>
        <w:t xml:space="preserve"> </w:t>
      </w:r>
      <w:r w:rsidRPr="00C63D2D">
        <w:rPr>
          <w:bCs/>
        </w:rPr>
        <w:t>и</w:t>
      </w:r>
      <w:r w:rsidR="002328BB">
        <w:rPr>
          <w:bCs/>
        </w:rPr>
        <w:t xml:space="preserve"> </w:t>
      </w:r>
      <w:r w:rsidRPr="00C63D2D">
        <w:rPr>
          <w:bCs/>
        </w:rPr>
        <w:t>ее</w:t>
      </w:r>
      <w:r w:rsidR="002328BB">
        <w:rPr>
          <w:bCs/>
        </w:rPr>
        <w:t xml:space="preserve"> </w:t>
      </w:r>
      <w:r w:rsidRPr="00C63D2D">
        <w:rPr>
          <w:bCs/>
        </w:rPr>
        <w:t>организаций,</w:t>
      </w:r>
      <w:r w:rsidR="002328BB">
        <w:rPr>
          <w:bCs/>
        </w:rPr>
        <w:t xml:space="preserve"> </w:t>
      </w:r>
      <w:r w:rsidRPr="00C63D2D">
        <w:rPr>
          <w:bCs/>
        </w:rPr>
        <w:t>и</w:t>
      </w:r>
      <w:r w:rsidR="002328BB">
        <w:rPr>
          <w:bCs/>
        </w:rPr>
        <w:t xml:space="preserve"> </w:t>
      </w:r>
      <w:r w:rsidRPr="00C63D2D">
        <w:rPr>
          <w:bCs/>
        </w:rPr>
        <w:t>размещенным</w:t>
      </w:r>
      <w:r w:rsidR="002328BB">
        <w:rPr>
          <w:bCs/>
        </w:rPr>
        <w:t xml:space="preserve"> </w:t>
      </w:r>
      <w:r w:rsidRPr="00C63D2D">
        <w:rPr>
          <w:bCs/>
        </w:rPr>
        <w:t>на</w:t>
      </w:r>
      <w:r w:rsidR="002328BB">
        <w:rPr>
          <w:bCs/>
        </w:rPr>
        <w:t xml:space="preserve"> </w:t>
      </w:r>
      <w:r w:rsidRPr="00C63D2D">
        <w:rPr>
          <w:bCs/>
        </w:rPr>
        <w:t>официальном</w:t>
      </w:r>
      <w:r w:rsidR="002328BB">
        <w:rPr>
          <w:bCs/>
        </w:rPr>
        <w:t xml:space="preserve"> </w:t>
      </w:r>
      <w:r w:rsidRPr="00C63D2D">
        <w:rPr>
          <w:bCs/>
        </w:rPr>
        <w:t>сайте</w:t>
      </w:r>
      <w:r w:rsidR="002328BB">
        <w:rPr>
          <w:bCs/>
        </w:rPr>
        <w:t xml:space="preserve"> </w:t>
      </w:r>
      <w:r w:rsidRPr="00C63D2D">
        <w:rPr>
          <w:bCs/>
        </w:rPr>
        <w:t>закупок</w:t>
      </w:r>
      <w:r w:rsidR="002328BB">
        <w:rPr>
          <w:bCs/>
        </w:rPr>
        <w:t xml:space="preserve"> </w:t>
      </w:r>
      <w:r w:rsidRPr="00C63D2D">
        <w:rPr>
          <w:bCs/>
        </w:rPr>
        <w:t>атомной</w:t>
      </w:r>
      <w:r w:rsidR="002328BB">
        <w:rPr>
          <w:bCs/>
        </w:rPr>
        <w:t xml:space="preserve"> </w:t>
      </w:r>
      <w:r w:rsidRPr="00C63D2D">
        <w:rPr>
          <w:bCs/>
        </w:rPr>
        <w:t>отрасли:</w:t>
      </w:r>
      <w:r w:rsidR="002328BB">
        <w:rPr>
          <w:bCs/>
        </w:rPr>
        <w:t xml:space="preserve"> </w:t>
      </w:r>
      <w:hyperlink r:id="rId23" w:history="1">
        <w:r w:rsidRPr="00C63D2D">
          <w:rPr>
            <w:rStyle w:val="afa"/>
            <w:bCs/>
          </w:rPr>
          <w:t>http://zakupki.rosatom.ru</w:t>
        </w:r>
      </w:hyperlink>
      <w:r w:rsidR="002328BB">
        <w:rPr>
          <w:bCs/>
        </w:rPr>
        <w:t xml:space="preserve"> </w:t>
      </w:r>
      <w:r w:rsidRPr="00C63D2D">
        <w:rPr>
          <w:bCs/>
        </w:rPr>
        <w:t>в</w:t>
      </w:r>
      <w:r w:rsidR="002328BB">
        <w:rPr>
          <w:bCs/>
        </w:rPr>
        <w:t xml:space="preserve"> </w:t>
      </w:r>
      <w:r w:rsidRPr="00C63D2D">
        <w:rPr>
          <w:bCs/>
        </w:rPr>
        <w:t>разделе</w:t>
      </w:r>
      <w:r w:rsidR="002328BB">
        <w:rPr>
          <w:bCs/>
        </w:rPr>
        <w:t xml:space="preserve"> </w:t>
      </w:r>
      <w:r w:rsidRPr="00C63D2D">
        <w:rPr>
          <w:bCs/>
        </w:rPr>
        <w:t>«Документы»/</w:t>
      </w:r>
      <w:r w:rsidR="002328BB">
        <w:rPr>
          <w:bCs/>
        </w:rPr>
        <w:t xml:space="preserve"> </w:t>
      </w:r>
      <w:r w:rsidRPr="00C63D2D">
        <w:rPr>
          <w:bCs/>
        </w:rPr>
        <w:t>«Нормативные</w:t>
      </w:r>
      <w:r w:rsidR="002328BB">
        <w:rPr>
          <w:bCs/>
        </w:rPr>
        <w:t xml:space="preserve"> </w:t>
      </w:r>
      <w:r w:rsidRPr="00C63D2D">
        <w:rPr>
          <w:bCs/>
        </w:rPr>
        <w:t>документы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закупочной</w:t>
      </w:r>
      <w:r w:rsidR="002328BB">
        <w:rPr>
          <w:bCs/>
        </w:rPr>
        <w:t xml:space="preserve"> </w:t>
      </w:r>
      <w:r w:rsidRPr="00C63D2D">
        <w:rPr>
          <w:bCs/>
        </w:rPr>
        <w:t>деятельности</w:t>
      </w:r>
      <w:r w:rsidR="002328BB">
        <w:rPr>
          <w:bCs/>
        </w:rPr>
        <w:t xml:space="preserve"> </w:t>
      </w:r>
      <w:r w:rsidRPr="00C63D2D">
        <w:rPr>
          <w:bCs/>
        </w:rPr>
        <w:t>атомной</w:t>
      </w:r>
      <w:r w:rsidR="002328BB">
        <w:rPr>
          <w:bCs/>
        </w:rPr>
        <w:t xml:space="preserve"> </w:t>
      </w:r>
      <w:r w:rsidRPr="00C63D2D">
        <w:rPr>
          <w:bCs/>
        </w:rPr>
        <w:t>отрасли»/</w:t>
      </w:r>
      <w:r w:rsidR="002328BB">
        <w:rPr>
          <w:bCs/>
        </w:rPr>
        <w:t xml:space="preserve"> </w:t>
      </w:r>
      <w:r w:rsidRPr="00C63D2D">
        <w:rPr>
          <w:bCs/>
        </w:rPr>
        <w:t>«Требования</w:t>
      </w:r>
      <w:r w:rsidR="002328BB">
        <w:rPr>
          <w:bCs/>
        </w:rPr>
        <w:t xml:space="preserve"> </w:t>
      </w:r>
      <w:r w:rsidRPr="00C63D2D">
        <w:rPr>
          <w:bCs/>
        </w:rPr>
        <w:t>к</w:t>
      </w:r>
      <w:r w:rsidR="002328BB">
        <w:rPr>
          <w:bCs/>
        </w:rPr>
        <w:t xml:space="preserve"> </w:t>
      </w:r>
      <w:r w:rsidRPr="00C63D2D">
        <w:rPr>
          <w:bCs/>
        </w:rPr>
        <w:t>поручителям</w:t>
      </w:r>
      <w:r w:rsidR="002328BB">
        <w:rPr>
          <w:bCs/>
        </w:rPr>
        <w:t xml:space="preserve"> </w:t>
      </w:r>
      <w:r w:rsidRPr="00C63D2D">
        <w:rPr>
          <w:bCs/>
        </w:rPr>
        <w:t>и</w:t>
      </w:r>
      <w:r w:rsidR="002328BB">
        <w:rPr>
          <w:bCs/>
        </w:rPr>
        <w:t xml:space="preserve"> </w:t>
      </w:r>
      <w:r w:rsidRPr="00C63D2D">
        <w:rPr>
          <w:bCs/>
        </w:rPr>
        <w:t>гарантам»,</w:t>
      </w:r>
      <w:r w:rsidR="002328BB">
        <w:rPr>
          <w:bCs/>
        </w:rPr>
        <w:t xml:space="preserve"> </w:t>
      </w:r>
      <w:r w:rsidRPr="00C63D2D">
        <w:rPr>
          <w:bCs/>
        </w:rPr>
        <w:t>а</w:t>
      </w:r>
      <w:r w:rsidR="002328BB">
        <w:rPr>
          <w:bCs/>
        </w:rPr>
        <w:t xml:space="preserve"> </w:t>
      </w:r>
      <w:r w:rsidRPr="00C63D2D">
        <w:rPr>
          <w:bCs/>
        </w:rPr>
        <w:t>также</w:t>
      </w:r>
      <w:r w:rsidR="002328BB">
        <w:rPr>
          <w:bCs/>
        </w:rPr>
        <w:t xml:space="preserve"> </w:t>
      </w:r>
      <w:r w:rsidRPr="00C63D2D">
        <w:rPr>
          <w:bCs/>
        </w:rPr>
        <w:t>требованиям,</w:t>
      </w:r>
      <w:r w:rsidR="002328BB">
        <w:rPr>
          <w:bCs/>
        </w:rPr>
        <w:t xml:space="preserve"> </w:t>
      </w:r>
      <w:r w:rsidRPr="00C63D2D">
        <w:t>предусмотренным</w:t>
      </w:r>
      <w:r w:rsidR="002328BB">
        <w:t xml:space="preserve"> </w:t>
      </w:r>
      <w:r w:rsidRPr="00C63D2D">
        <w:t>проектом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(</w:t>
      </w:r>
      <w:r w:rsidR="008E1EB2" w:rsidRPr="008E1EB2">
        <w:rPr>
          <w:u w:val="single"/>
          <w:lang w:val="ru-RU"/>
        </w:rPr>
        <w:t>Ч</w:t>
      </w:r>
      <w:r w:rsidRPr="008E1EB2">
        <w:rPr>
          <w:u w:val="single"/>
        </w:rPr>
        <w:t>асть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2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«Проект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договора»).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color w:val="000000"/>
        </w:rPr>
      </w:pPr>
      <w:bookmarkStart w:id="82" w:name="_Ref352670143"/>
      <w:r w:rsidRPr="00C63D2D">
        <w:rPr>
          <w:color w:val="000000"/>
        </w:rPr>
        <w:t>К</w:t>
      </w:r>
      <w:r w:rsidR="002328BB">
        <w:rPr>
          <w:color w:val="000000"/>
        </w:rPr>
        <w:t xml:space="preserve"> </w:t>
      </w:r>
      <w:r w:rsidRPr="00C63D2D">
        <w:t>обеспечению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исполнения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обязательств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договору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в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форме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поручительства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или</w:t>
      </w:r>
      <w:r w:rsidR="002328BB">
        <w:rPr>
          <w:color w:val="000000"/>
        </w:rPr>
        <w:t xml:space="preserve"> </w:t>
      </w:r>
      <w:r w:rsidRPr="00C63D2D">
        <w:t>банковской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гарантии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в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обязательном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порядке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прилагаются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следующие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документы,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подтверждающие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полномочия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лица,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подписавшего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обеспечение:</w:t>
      </w:r>
      <w:bookmarkEnd w:id="82"/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C63D2D">
        <w:rPr>
          <w:rFonts w:ascii="Times New Roman" w:hAnsi="Times New Roman"/>
          <w:color w:val="000000"/>
          <w:sz w:val="24"/>
          <w:szCs w:val="24"/>
        </w:rPr>
        <w:t>заверенные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уполномоченным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нотариально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заверенные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копии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действующих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учредительных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документов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банка-гаранта;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C63D2D">
        <w:rPr>
          <w:rFonts w:ascii="Times New Roman" w:hAnsi="Times New Roman"/>
          <w:color w:val="000000"/>
          <w:sz w:val="24"/>
          <w:szCs w:val="24"/>
        </w:rPr>
        <w:t>заверенная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уполномоченным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копия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решения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(выписки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из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протокола)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уполномоченного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органа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управления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избрании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единоличного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исполнительного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органа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случае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если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поручительство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банковская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гарантия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подписаны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единоличным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исполнительным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органом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банка-гаранта);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C63D2D">
        <w:rPr>
          <w:rFonts w:ascii="Times New Roman" w:hAnsi="Times New Roman"/>
          <w:color w:val="000000"/>
          <w:sz w:val="24"/>
          <w:szCs w:val="24"/>
        </w:rPr>
        <w:t>подлинник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копия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доверенности,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заверенная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выдавшим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нотариально,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лицо,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действующее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от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имени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либо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заверенный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отделом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кадров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lastRenderedPageBreak/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подписавшим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приказ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назначении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лица,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выполняющего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функции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единоличного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исполнительного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органа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данного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общества.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случае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если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доверенности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право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подписи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обеспечения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имеются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ограничения,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именно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–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подписание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осуществляется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рамках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решений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кредитных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комитетов,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структурных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подразделений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т.п.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лица,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выдающего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обеспечение,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необходимо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представление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всех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поименованных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доверенности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решений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случае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отказа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от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предоставления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данных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документов,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письма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от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уполномоченного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лица,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что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предоставление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данного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обеспечения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осуществляется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соответствии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решениями,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перечисленными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доверенности;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C63D2D">
        <w:rPr>
          <w:rFonts w:ascii="Times New Roman" w:hAnsi="Times New Roman"/>
          <w:color w:val="000000"/>
          <w:sz w:val="24"/>
          <w:szCs w:val="24"/>
        </w:rPr>
        <w:t>подлинник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нотариально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заверенная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копия)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выписки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из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Единого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государственного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реестра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юридических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(ЕГРЮЛ)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лица,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выдающего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обеспечение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(выданной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ранее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30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(тридцати)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дней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дня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предоставления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обеспечения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исполнения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обязательств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договору).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bCs/>
        </w:rPr>
      </w:pP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решению</w:t>
      </w:r>
      <w:r w:rsidR="002328BB">
        <w:rPr>
          <w:bCs/>
        </w:rPr>
        <w:t xml:space="preserve"> </w:t>
      </w:r>
      <w:r w:rsidRPr="00C63D2D">
        <w:rPr>
          <w:bCs/>
        </w:rPr>
        <w:t>заказчика,</w:t>
      </w:r>
      <w:r w:rsidR="002328BB">
        <w:rPr>
          <w:bCs/>
        </w:rPr>
        <w:t xml:space="preserve"> </w:t>
      </w:r>
      <w:r w:rsidRPr="00C63D2D">
        <w:rPr>
          <w:bCs/>
        </w:rPr>
        <w:t>перечень</w:t>
      </w:r>
      <w:r w:rsidR="002328BB">
        <w:rPr>
          <w:bCs/>
        </w:rPr>
        <w:t xml:space="preserve"> </w:t>
      </w:r>
      <w:r w:rsidRPr="00C63D2D">
        <w:rPr>
          <w:bCs/>
        </w:rPr>
        <w:t>документов,</w:t>
      </w:r>
      <w:r w:rsidR="002328BB">
        <w:rPr>
          <w:bCs/>
        </w:rPr>
        <w:t xml:space="preserve"> </w:t>
      </w:r>
      <w:r w:rsidRPr="00C63D2D">
        <w:rPr>
          <w:bCs/>
        </w:rPr>
        <w:t>указанных</w:t>
      </w:r>
      <w:r w:rsidR="002328BB">
        <w:rPr>
          <w:bCs/>
        </w:rPr>
        <w:t xml:space="preserve"> </w:t>
      </w:r>
      <w:r w:rsidRPr="00C63D2D">
        <w:rPr>
          <w:bCs/>
        </w:rPr>
        <w:t>в</w:t>
      </w:r>
      <w:r w:rsidR="002328BB">
        <w:rPr>
          <w:bCs/>
        </w:rPr>
        <w:t xml:space="preserve"> </w:t>
      </w:r>
      <w:r w:rsidRPr="008E1EB2">
        <w:rPr>
          <w:bCs/>
          <w:u w:val="single"/>
        </w:rPr>
        <w:t>пункте</w:t>
      </w:r>
      <w:r w:rsidR="002328BB" w:rsidRPr="008E1EB2">
        <w:rPr>
          <w:bCs/>
          <w:u w:val="single"/>
        </w:rPr>
        <w:t xml:space="preserve"> </w:t>
      </w:r>
      <w:r w:rsidRPr="008E1EB2">
        <w:rPr>
          <w:bCs/>
          <w:u w:val="single"/>
        </w:rPr>
        <w:fldChar w:fldCharType="begin"/>
      </w:r>
      <w:r w:rsidRPr="008E1EB2">
        <w:rPr>
          <w:bCs/>
          <w:u w:val="single"/>
        </w:rPr>
        <w:instrText xml:space="preserve"> REF _Ref352670143 \r \h </w:instrText>
      </w:r>
      <w:r w:rsidR="00E25B1F" w:rsidRPr="008E1EB2">
        <w:rPr>
          <w:bCs/>
          <w:u w:val="single"/>
        </w:rPr>
        <w:instrText xml:space="preserve"> \* MERGEFORMAT </w:instrText>
      </w:r>
      <w:r w:rsidRPr="008E1EB2">
        <w:rPr>
          <w:bCs/>
          <w:u w:val="single"/>
        </w:rPr>
      </w:r>
      <w:r w:rsidRPr="008E1EB2">
        <w:rPr>
          <w:bCs/>
          <w:u w:val="single"/>
        </w:rPr>
        <w:fldChar w:fldCharType="separate"/>
      </w:r>
      <w:r w:rsidR="00A56CF8">
        <w:rPr>
          <w:bCs/>
          <w:u w:val="single"/>
        </w:rPr>
        <w:t>3.53</w:t>
      </w:r>
      <w:r w:rsidRPr="008E1EB2">
        <w:rPr>
          <w:bCs/>
          <w:u w:val="single"/>
        </w:rPr>
        <w:fldChar w:fldCharType="end"/>
      </w:r>
      <w:r w:rsidR="002328BB">
        <w:rPr>
          <w:bCs/>
        </w:rPr>
        <w:t xml:space="preserve"> </w:t>
      </w:r>
      <w:r w:rsidRPr="00C63D2D">
        <w:rPr>
          <w:bCs/>
        </w:rPr>
        <w:t>может</w:t>
      </w:r>
      <w:r w:rsidR="002328BB">
        <w:rPr>
          <w:bCs/>
        </w:rPr>
        <w:t xml:space="preserve"> </w:t>
      </w:r>
      <w:r w:rsidRPr="00C63D2D">
        <w:rPr>
          <w:bCs/>
        </w:rPr>
        <w:t>быть</w:t>
      </w:r>
      <w:r w:rsidR="002328BB">
        <w:rPr>
          <w:bCs/>
        </w:rPr>
        <w:t xml:space="preserve"> </w:t>
      </w:r>
      <w:r w:rsidRPr="00C63D2D">
        <w:rPr>
          <w:bCs/>
        </w:rPr>
        <w:t>ограничен</w:t>
      </w:r>
      <w:r w:rsidR="002328BB">
        <w:rPr>
          <w:bCs/>
        </w:rPr>
        <w:t xml:space="preserve"> </w:t>
      </w:r>
      <w:r w:rsidRPr="00C63D2D">
        <w:rPr>
          <w:bCs/>
        </w:rPr>
        <w:t>только</w:t>
      </w:r>
      <w:r w:rsidR="002328BB">
        <w:rPr>
          <w:bCs/>
        </w:rPr>
        <w:t xml:space="preserve"> </w:t>
      </w:r>
      <w:r w:rsidRPr="00C63D2D">
        <w:rPr>
          <w:bCs/>
        </w:rPr>
        <w:t>документами,</w:t>
      </w:r>
      <w:r w:rsidR="002328BB">
        <w:rPr>
          <w:bCs/>
        </w:rPr>
        <w:t xml:space="preserve"> </w:t>
      </w:r>
      <w:r w:rsidRPr="00C63D2D">
        <w:rPr>
          <w:bCs/>
        </w:rPr>
        <w:t>необходимыми</w:t>
      </w:r>
      <w:r w:rsidR="002328BB">
        <w:rPr>
          <w:bCs/>
        </w:rPr>
        <w:t xml:space="preserve"> </w:t>
      </w:r>
      <w:r w:rsidRPr="00C63D2D">
        <w:rPr>
          <w:bCs/>
        </w:rPr>
        <w:t>для</w:t>
      </w:r>
      <w:r w:rsidR="002328BB">
        <w:rPr>
          <w:bCs/>
        </w:rPr>
        <w:t xml:space="preserve"> </w:t>
      </w:r>
      <w:r w:rsidRPr="00C63D2D">
        <w:rPr>
          <w:bCs/>
        </w:rPr>
        <w:t>актуализации</w:t>
      </w:r>
      <w:r w:rsidR="002328BB">
        <w:rPr>
          <w:bCs/>
        </w:rPr>
        <w:t xml:space="preserve"> </w:t>
      </w:r>
      <w:r w:rsidRPr="00C63D2D">
        <w:rPr>
          <w:bCs/>
        </w:rPr>
        <w:t>уже</w:t>
      </w:r>
      <w:r w:rsidR="002328BB">
        <w:rPr>
          <w:bCs/>
        </w:rPr>
        <w:t xml:space="preserve"> </w:t>
      </w:r>
      <w:r w:rsidRPr="00C63D2D">
        <w:rPr>
          <w:bCs/>
        </w:rPr>
        <w:t>имеющегося</w:t>
      </w:r>
      <w:r w:rsidR="002328BB">
        <w:rPr>
          <w:bCs/>
        </w:rPr>
        <w:t xml:space="preserve"> </w:t>
      </w:r>
      <w:r w:rsidRPr="00C63D2D">
        <w:rPr>
          <w:bCs/>
        </w:rPr>
        <w:t>у</w:t>
      </w:r>
      <w:r w:rsidR="002328BB">
        <w:rPr>
          <w:bCs/>
        </w:rPr>
        <w:t xml:space="preserve"> </w:t>
      </w:r>
      <w:r w:rsidRPr="00C63D2D">
        <w:rPr>
          <w:bCs/>
        </w:rPr>
        <w:t>заказчика</w:t>
      </w:r>
      <w:r w:rsidR="002328BB">
        <w:rPr>
          <w:bCs/>
        </w:rPr>
        <w:t xml:space="preserve"> </w:t>
      </w:r>
      <w:r w:rsidRPr="00C63D2D">
        <w:rPr>
          <w:bCs/>
        </w:rPr>
        <w:t>комплекта</w:t>
      </w:r>
      <w:r w:rsidR="002328BB">
        <w:rPr>
          <w:bCs/>
        </w:rPr>
        <w:t xml:space="preserve"> </w:t>
      </w:r>
      <w:r w:rsidRPr="00C63D2D">
        <w:rPr>
          <w:bCs/>
        </w:rPr>
        <w:t>документов</w:t>
      </w:r>
      <w:r w:rsidR="002328BB">
        <w:rPr>
          <w:bCs/>
        </w:rPr>
        <w:t xml:space="preserve"> </w:t>
      </w:r>
      <w:r w:rsidRPr="00C63D2D">
        <w:rPr>
          <w:bCs/>
        </w:rPr>
        <w:t>соответствующего</w:t>
      </w:r>
      <w:r w:rsidR="002328BB">
        <w:rPr>
          <w:bCs/>
        </w:rPr>
        <w:t xml:space="preserve"> </w:t>
      </w:r>
      <w:r w:rsidRPr="00C63D2D">
        <w:rPr>
          <w:color w:val="000000"/>
        </w:rPr>
        <w:t>поручителя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или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банка-гаранта.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bCs/>
        </w:rPr>
      </w:pPr>
      <w:bookmarkStart w:id="83" w:name="_Ref264477417"/>
      <w:bookmarkStart w:id="84" w:name="_Ref264478467"/>
      <w:bookmarkStart w:id="85" w:name="_Ref298490302"/>
      <w:bookmarkStart w:id="86" w:name="_Toc342292943"/>
      <w:r w:rsidRPr="00C63D2D">
        <w:rPr>
          <w:bCs/>
        </w:rPr>
        <w:t>Срок</w:t>
      </w:r>
      <w:r w:rsidR="002328BB">
        <w:rPr>
          <w:bCs/>
        </w:rPr>
        <w:t xml:space="preserve"> </w:t>
      </w:r>
      <w:r w:rsidRPr="00C63D2D">
        <w:rPr>
          <w:bCs/>
        </w:rPr>
        <w:t>действия</w:t>
      </w:r>
      <w:r w:rsidR="002328BB">
        <w:rPr>
          <w:bCs/>
        </w:rPr>
        <w:t xml:space="preserve"> </w:t>
      </w:r>
      <w:r w:rsidRPr="00C63D2D">
        <w:rPr>
          <w:bCs/>
        </w:rPr>
        <w:t>обеспечения</w:t>
      </w:r>
      <w:r w:rsidR="002328BB">
        <w:rPr>
          <w:bCs/>
        </w:rPr>
        <w:t xml:space="preserve"> </w:t>
      </w:r>
      <w:r w:rsidRPr="00C63D2D">
        <w:rPr>
          <w:bCs/>
        </w:rPr>
        <w:t>исполнения</w:t>
      </w:r>
      <w:r w:rsidR="002328BB">
        <w:rPr>
          <w:bCs/>
        </w:rPr>
        <w:t xml:space="preserve"> </w:t>
      </w:r>
      <w:r w:rsidRPr="00C63D2D">
        <w:rPr>
          <w:bCs/>
        </w:rPr>
        <w:t>обязательств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договору</w:t>
      </w:r>
      <w:bookmarkEnd w:id="83"/>
      <w:bookmarkEnd w:id="84"/>
      <w:bookmarkEnd w:id="85"/>
      <w:bookmarkEnd w:id="86"/>
      <w:r w:rsidR="002328BB">
        <w:rPr>
          <w:bCs/>
        </w:rPr>
        <w:t xml:space="preserve"> </w:t>
      </w:r>
      <w:r w:rsidRPr="00C63D2D">
        <w:rPr>
          <w:bCs/>
        </w:rPr>
        <w:t>должен</w:t>
      </w:r>
      <w:r w:rsidR="002328BB">
        <w:rPr>
          <w:bCs/>
        </w:rPr>
        <w:t xml:space="preserve"> </w:t>
      </w:r>
      <w:r w:rsidRPr="00C63D2D">
        <w:rPr>
          <w:bCs/>
        </w:rPr>
        <w:t>составлять: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для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возврата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аванса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(кроме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поручительства)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-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на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сумму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выплаченного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аванса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60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дней;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для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договора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(кроме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поручительства)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-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по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договору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60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дней;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для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гарантийных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(кроме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поручительства)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-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гарантийных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60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дней.</w:t>
      </w:r>
    </w:p>
    <w:p w:rsidR="00AF618D" w:rsidRPr="00C63D2D" w:rsidRDefault="00AF618D" w:rsidP="008E1F83">
      <w:pPr>
        <w:pStyle w:val="affe"/>
        <w:widowControl w:val="0"/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действия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поручительства,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принятого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в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качестве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возврата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аванса,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договора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или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гарантийных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обязательств,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должен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составлять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соответствующего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1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(один)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год.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bCs/>
        </w:rPr>
      </w:pPr>
      <w:r w:rsidRPr="00C63D2D">
        <w:rPr>
          <w:bCs/>
        </w:rPr>
        <w:t>В</w:t>
      </w:r>
      <w:r w:rsidR="002328BB">
        <w:rPr>
          <w:bCs/>
        </w:rPr>
        <w:t xml:space="preserve"> </w:t>
      </w:r>
      <w:r w:rsidRPr="00C63D2D">
        <w:rPr>
          <w:bCs/>
        </w:rPr>
        <w:t>случае,</w:t>
      </w:r>
      <w:r w:rsidR="002328BB">
        <w:rPr>
          <w:bCs/>
        </w:rPr>
        <w:t xml:space="preserve"> </w:t>
      </w:r>
      <w:r w:rsidRPr="00C63D2D">
        <w:rPr>
          <w:bCs/>
        </w:rPr>
        <w:t>если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каким</w:t>
      </w:r>
      <w:r w:rsidR="002328BB">
        <w:rPr>
          <w:bCs/>
        </w:rPr>
        <w:t xml:space="preserve"> </w:t>
      </w:r>
      <w:r w:rsidRPr="00C63D2D">
        <w:rPr>
          <w:bCs/>
        </w:rPr>
        <w:t>либо</w:t>
      </w:r>
      <w:r w:rsidR="002328BB">
        <w:rPr>
          <w:bCs/>
        </w:rPr>
        <w:t xml:space="preserve"> </w:t>
      </w:r>
      <w:r w:rsidRPr="00C63D2D">
        <w:rPr>
          <w:bCs/>
        </w:rPr>
        <w:t>причинам</w:t>
      </w:r>
      <w:r w:rsidR="002328BB">
        <w:rPr>
          <w:bCs/>
        </w:rPr>
        <w:t xml:space="preserve"> </w:t>
      </w:r>
      <w:r w:rsidRPr="00C63D2D">
        <w:rPr>
          <w:bCs/>
        </w:rPr>
        <w:t>обеспечение</w:t>
      </w:r>
      <w:r w:rsidR="002328BB">
        <w:rPr>
          <w:bCs/>
        </w:rPr>
        <w:t xml:space="preserve"> </w:t>
      </w:r>
      <w:r w:rsidRPr="00C63D2D">
        <w:rPr>
          <w:bCs/>
        </w:rPr>
        <w:t>исполнения</w:t>
      </w:r>
      <w:r w:rsidR="002328BB">
        <w:rPr>
          <w:bCs/>
        </w:rPr>
        <w:t xml:space="preserve"> </w:t>
      </w:r>
      <w:r w:rsidRPr="00C63D2D">
        <w:rPr>
          <w:bCs/>
        </w:rPr>
        <w:t>обязательств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договору</w:t>
      </w:r>
      <w:r w:rsidR="002328BB">
        <w:rPr>
          <w:bCs/>
        </w:rPr>
        <w:t xml:space="preserve"> </w:t>
      </w:r>
      <w:r w:rsidRPr="00C63D2D">
        <w:rPr>
          <w:bCs/>
        </w:rPr>
        <w:t>перестало</w:t>
      </w:r>
      <w:r w:rsidR="002328BB">
        <w:rPr>
          <w:bCs/>
        </w:rPr>
        <w:t xml:space="preserve"> </w:t>
      </w:r>
      <w:r w:rsidRPr="00C63D2D">
        <w:rPr>
          <w:bCs/>
        </w:rPr>
        <w:t>быть</w:t>
      </w:r>
      <w:r w:rsidR="002328BB">
        <w:rPr>
          <w:bCs/>
        </w:rPr>
        <w:t xml:space="preserve"> </w:t>
      </w:r>
      <w:r w:rsidRPr="00C63D2D">
        <w:rPr>
          <w:bCs/>
        </w:rPr>
        <w:t>действительным,</w:t>
      </w:r>
      <w:r w:rsidR="002328BB">
        <w:rPr>
          <w:bCs/>
        </w:rPr>
        <w:t xml:space="preserve"> </w:t>
      </w:r>
      <w:r w:rsidRPr="00C63D2D">
        <w:rPr>
          <w:bCs/>
        </w:rPr>
        <w:t>прекратило</w:t>
      </w:r>
      <w:r w:rsidR="002328BB">
        <w:rPr>
          <w:bCs/>
        </w:rPr>
        <w:t xml:space="preserve"> </w:t>
      </w:r>
      <w:r w:rsidRPr="00C63D2D">
        <w:rPr>
          <w:bCs/>
        </w:rPr>
        <w:t>свое</w:t>
      </w:r>
      <w:r w:rsidR="002328BB">
        <w:rPr>
          <w:bCs/>
        </w:rPr>
        <w:t xml:space="preserve"> </w:t>
      </w:r>
      <w:r w:rsidRPr="00C63D2D">
        <w:rPr>
          <w:bCs/>
        </w:rPr>
        <w:t>действие</w:t>
      </w:r>
      <w:r w:rsidR="002328BB">
        <w:rPr>
          <w:bCs/>
        </w:rPr>
        <w:t xml:space="preserve"> </w:t>
      </w:r>
      <w:r w:rsidRPr="00C63D2D">
        <w:rPr>
          <w:bCs/>
        </w:rPr>
        <w:t>или</w:t>
      </w:r>
      <w:r w:rsidR="002328BB">
        <w:rPr>
          <w:bCs/>
        </w:rPr>
        <w:t xml:space="preserve"> </w:t>
      </w:r>
      <w:r w:rsidRPr="00C63D2D">
        <w:rPr>
          <w:bCs/>
        </w:rPr>
        <w:t>иным</w:t>
      </w:r>
      <w:r w:rsidR="002328BB">
        <w:rPr>
          <w:bCs/>
        </w:rPr>
        <w:t xml:space="preserve"> </w:t>
      </w:r>
      <w:r w:rsidRPr="00C63D2D">
        <w:rPr>
          <w:bCs/>
        </w:rPr>
        <w:t>образом</w:t>
      </w:r>
      <w:r w:rsidR="002328BB">
        <w:rPr>
          <w:bCs/>
        </w:rPr>
        <w:t xml:space="preserve"> </w:t>
      </w:r>
      <w:r w:rsidRPr="00C63D2D">
        <w:rPr>
          <w:bCs/>
        </w:rPr>
        <w:t>перестало</w:t>
      </w:r>
      <w:r w:rsidR="002328BB">
        <w:rPr>
          <w:bCs/>
        </w:rPr>
        <w:t xml:space="preserve"> </w:t>
      </w:r>
      <w:r w:rsidRPr="00C63D2D">
        <w:rPr>
          <w:bCs/>
        </w:rPr>
        <w:t>обеспечивать</w:t>
      </w:r>
      <w:r w:rsidR="002328BB">
        <w:rPr>
          <w:bCs/>
        </w:rPr>
        <w:t xml:space="preserve"> </w:t>
      </w:r>
      <w:r w:rsidRPr="00C63D2D">
        <w:rPr>
          <w:bCs/>
        </w:rPr>
        <w:t>исполнение</w:t>
      </w:r>
      <w:r w:rsidR="002328BB">
        <w:rPr>
          <w:bCs/>
        </w:rPr>
        <w:t xml:space="preserve"> </w:t>
      </w:r>
      <w:r w:rsidRPr="00C63D2D">
        <w:rPr>
          <w:bCs/>
        </w:rPr>
        <w:t>обязательств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договору</w:t>
      </w:r>
      <w:r w:rsidR="002328BB">
        <w:rPr>
          <w:bCs/>
        </w:rPr>
        <w:t xml:space="preserve"> </w:t>
      </w:r>
      <w:r w:rsidRPr="00C63D2D">
        <w:rPr>
          <w:bCs/>
        </w:rPr>
        <w:t>соответствующий</w:t>
      </w:r>
      <w:r w:rsidR="002328BB">
        <w:rPr>
          <w:bCs/>
        </w:rPr>
        <w:t xml:space="preserve"> </w:t>
      </w:r>
      <w:r w:rsidRPr="008E1EB2">
        <w:rPr>
          <w:i/>
        </w:rPr>
        <w:t>поставщик</w:t>
      </w:r>
      <w:r w:rsidR="002328BB" w:rsidRPr="008E1EB2">
        <w:rPr>
          <w:i/>
        </w:rPr>
        <w:t xml:space="preserve"> </w:t>
      </w:r>
      <w:r w:rsidRPr="008E1EB2">
        <w:rPr>
          <w:i/>
        </w:rPr>
        <w:t>товара</w:t>
      </w:r>
      <w:r w:rsidR="002328BB" w:rsidRPr="008E1EB2">
        <w:rPr>
          <w:i/>
        </w:rPr>
        <w:t xml:space="preserve"> </w:t>
      </w:r>
      <w:r w:rsidRPr="008E1EB2">
        <w:rPr>
          <w:i/>
        </w:rPr>
        <w:t>/подрядчик</w:t>
      </w:r>
      <w:r w:rsidR="002328BB" w:rsidRPr="008E1EB2">
        <w:rPr>
          <w:i/>
        </w:rPr>
        <w:t xml:space="preserve"> </w:t>
      </w:r>
      <w:r w:rsidRPr="008E1EB2">
        <w:rPr>
          <w:i/>
        </w:rPr>
        <w:t>/исполнитель</w:t>
      </w:r>
      <w:r w:rsidR="002328BB">
        <w:rPr>
          <w:bCs/>
        </w:rPr>
        <w:t xml:space="preserve"> </w:t>
      </w:r>
      <w:r w:rsidRPr="00C63D2D">
        <w:rPr>
          <w:bCs/>
        </w:rPr>
        <w:t>должен</w:t>
      </w:r>
      <w:r w:rsidR="002328BB">
        <w:rPr>
          <w:bCs/>
        </w:rPr>
        <w:t xml:space="preserve"> </w:t>
      </w:r>
      <w:r w:rsidRPr="00C63D2D">
        <w:rPr>
          <w:bCs/>
        </w:rPr>
        <w:t>предоставить</w:t>
      </w:r>
      <w:r w:rsidR="002328BB">
        <w:rPr>
          <w:bCs/>
        </w:rPr>
        <w:t xml:space="preserve"> </w:t>
      </w:r>
      <w:r w:rsidRPr="00C63D2D">
        <w:rPr>
          <w:bCs/>
        </w:rPr>
        <w:t>заказчику/организатору</w:t>
      </w:r>
      <w:r w:rsidR="002328BB">
        <w:rPr>
          <w:bCs/>
        </w:rPr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rPr>
          <w:bCs/>
        </w:rPr>
        <w:t>иное</w:t>
      </w:r>
      <w:r w:rsidR="002328BB">
        <w:rPr>
          <w:bCs/>
        </w:rPr>
        <w:t xml:space="preserve"> </w:t>
      </w:r>
      <w:r w:rsidRPr="00C63D2D">
        <w:rPr>
          <w:bCs/>
        </w:rPr>
        <w:t>(новое)</w:t>
      </w:r>
      <w:r w:rsidR="002328BB">
        <w:rPr>
          <w:bCs/>
        </w:rPr>
        <w:t xml:space="preserve"> </w:t>
      </w:r>
      <w:r w:rsidRPr="00C63D2D">
        <w:rPr>
          <w:bCs/>
        </w:rPr>
        <w:t>надлежащее</w:t>
      </w:r>
      <w:r w:rsidR="002328BB">
        <w:rPr>
          <w:bCs/>
        </w:rPr>
        <w:t xml:space="preserve"> </w:t>
      </w:r>
      <w:r w:rsidRPr="00C63D2D">
        <w:rPr>
          <w:bCs/>
        </w:rPr>
        <w:t>обеспечение</w:t>
      </w:r>
      <w:r w:rsidR="002328BB">
        <w:rPr>
          <w:bCs/>
        </w:rPr>
        <w:t xml:space="preserve"> </w:t>
      </w:r>
      <w:r w:rsidRPr="00C63D2D">
        <w:rPr>
          <w:bCs/>
        </w:rPr>
        <w:t>исполнения</w:t>
      </w:r>
      <w:r w:rsidR="002328BB">
        <w:rPr>
          <w:bCs/>
        </w:rPr>
        <w:t xml:space="preserve"> </w:t>
      </w:r>
      <w:r w:rsidRPr="00C63D2D">
        <w:rPr>
          <w:bCs/>
        </w:rPr>
        <w:t>обязательств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договору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предусмотренном</w:t>
      </w:r>
      <w:r w:rsidR="002328BB">
        <w:t xml:space="preserve"> </w:t>
      </w:r>
      <w:r w:rsidRPr="00C63D2D">
        <w:t>проектом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(</w:t>
      </w:r>
      <w:r w:rsidR="008E1EB2" w:rsidRPr="008E1EB2">
        <w:rPr>
          <w:u w:val="single"/>
        </w:rPr>
        <w:t>Ч</w:t>
      </w:r>
      <w:r w:rsidRPr="008E1EB2">
        <w:rPr>
          <w:u w:val="single"/>
        </w:rPr>
        <w:t>асть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2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«Проект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договора»</w:t>
      </w:r>
      <w:r w:rsidRPr="00C63D2D">
        <w:t>)</w:t>
      </w:r>
      <w:r w:rsidRPr="00C63D2D">
        <w:rPr>
          <w:bCs/>
        </w:rPr>
        <w:t>.</w:t>
      </w:r>
    </w:p>
    <w:bookmarkEnd w:id="81"/>
    <w:p w:rsidR="00A52F3D" w:rsidRPr="00C63D2D" w:rsidRDefault="00A52F3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8E1EB2">
        <w:rPr>
          <w:i/>
        </w:rPr>
        <w:t>[при</w:t>
      </w:r>
      <w:r w:rsidR="002328BB" w:rsidRPr="008E1EB2">
        <w:rPr>
          <w:i/>
        </w:rPr>
        <w:t xml:space="preserve"> </w:t>
      </w:r>
      <w:r w:rsidRPr="008E1EB2">
        <w:rPr>
          <w:i/>
        </w:rPr>
        <w:t>необходимости,</w:t>
      </w:r>
      <w:r w:rsidR="002328BB" w:rsidRPr="008E1EB2">
        <w:rPr>
          <w:i/>
        </w:rPr>
        <w:t xml:space="preserve"> </w:t>
      </w:r>
      <w:r w:rsidRPr="008E1EB2">
        <w:rPr>
          <w:i/>
        </w:rPr>
        <w:t>в</w:t>
      </w:r>
      <w:r w:rsidR="002328BB" w:rsidRPr="008E1EB2">
        <w:rPr>
          <w:i/>
        </w:rPr>
        <w:t xml:space="preserve"> </w:t>
      </w:r>
      <w:r w:rsidRPr="008E1EB2">
        <w:rPr>
          <w:i/>
        </w:rPr>
        <w:t>случае</w:t>
      </w:r>
      <w:r w:rsidR="002328BB" w:rsidRPr="008E1EB2">
        <w:rPr>
          <w:i/>
        </w:rPr>
        <w:t xml:space="preserve"> </w:t>
      </w:r>
      <w:r w:rsidRPr="008E1EB2">
        <w:rPr>
          <w:i/>
        </w:rPr>
        <w:t>если</w:t>
      </w:r>
      <w:r w:rsidR="002328BB" w:rsidRPr="008E1EB2">
        <w:rPr>
          <w:i/>
        </w:rPr>
        <w:t xml:space="preserve"> </w:t>
      </w:r>
      <w:r w:rsidRPr="008E1EB2">
        <w:rPr>
          <w:i/>
        </w:rPr>
        <w:t>заказчик</w:t>
      </w:r>
      <w:r w:rsidR="002328BB" w:rsidRPr="008E1EB2">
        <w:rPr>
          <w:i/>
        </w:rPr>
        <w:t xml:space="preserve"> </w:t>
      </w:r>
      <w:r w:rsidRPr="008E1EB2">
        <w:rPr>
          <w:i/>
        </w:rPr>
        <w:t>допускает</w:t>
      </w:r>
      <w:r w:rsidR="002328BB" w:rsidRPr="008E1EB2">
        <w:rPr>
          <w:i/>
        </w:rPr>
        <w:t xml:space="preserve"> </w:t>
      </w:r>
      <w:r w:rsidRPr="008E1EB2">
        <w:rPr>
          <w:i/>
        </w:rPr>
        <w:t>уменьшение</w:t>
      </w:r>
      <w:r w:rsidR="002328BB" w:rsidRPr="008E1EB2">
        <w:rPr>
          <w:i/>
        </w:rPr>
        <w:t xml:space="preserve"> </w:t>
      </w:r>
      <w:r w:rsidRPr="008E1EB2">
        <w:rPr>
          <w:i/>
        </w:rPr>
        <w:t>размера,</w:t>
      </w:r>
      <w:r w:rsidR="002328BB" w:rsidRPr="008E1EB2">
        <w:rPr>
          <w:i/>
        </w:rPr>
        <w:t xml:space="preserve"> </w:t>
      </w:r>
      <w:r w:rsidRPr="008E1EB2">
        <w:rPr>
          <w:i/>
        </w:rPr>
        <w:t>либо</w:t>
      </w:r>
      <w:r w:rsidR="002328BB" w:rsidRPr="008E1EB2">
        <w:rPr>
          <w:i/>
        </w:rPr>
        <w:t xml:space="preserve"> </w:t>
      </w:r>
      <w:r w:rsidRPr="008E1EB2">
        <w:rPr>
          <w:i/>
        </w:rPr>
        <w:t>отказ</w:t>
      </w:r>
      <w:r w:rsidR="002328BB" w:rsidRPr="008E1EB2">
        <w:rPr>
          <w:i/>
        </w:rPr>
        <w:t xml:space="preserve"> </w:t>
      </w:r>
      <w:r w:rsidRPr="008E1EB2">
        <w:rPr>
          <w:i/>
        </w:rPr>
        <w:t>от</w:t>
      </w:r>
      <w:r w:rsidR="002328BB" w:rsidRPr="008E1EB2">
        <w:rPr>
          <w:i/>
        </w:rPr>
        <w:t xml:space="preserve"> </w:t>
      </w:r>
      <w:r w:rsidRPr="008E1EB2">
        <w:rPr>
          <w:i/>
        </w:rPr>
        <w:t>авансового</w:t>
      </w:r>
      <w:r w:rsidR="002328BB" w:rsidRPr="008E1EB2">
        <w:rPr>
          <w:i/>
        </w:rPr>
        <w:t xml:space="preserve"> </w:t>
      </w:r>
      <w:r w:rsidRPr="008E1EB2">
        <w:rPr>
          <w:i/>
        </w:rPr>
        <w:t>платежа]</w:t>
      </w:r>
      <w:r w:rsidR="002328BB" w:rsidRPr="008E1EB2">
        <w:rPr>
          <w:i/>
        </w:rPr>
        <w:t xml:space="preserve"> </w:t>
      </w:r>
      <w:r w:rsidRPr="008E1EB2">
        <w:t>Если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rPr>
          <w:bCs/>
        </w:rPr>
        <w:t>заявке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содержится</w:t>
      </w:r>
      <w:r w:rsidR="002328BB">
        <w:t xml:space="preserve"> </w:t>
      </w:r>
      <w:r w:rsidRPr="00C63D2D">
        <w:t>предложение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уменьшению</w:t>
      </w:r>
      <w:r w:rsidR="002328BB">
        <w:t xml:space="preserve"> </w:t>
      </w:r>
      <w:r w:rsidRPr="00C63D2D">
        <w:rPr>
          <w:bCs/>
        </w:rPr>
        <w:t>размера</w:t>
      </w:r>
      <w:r w:rsidR="002328BB">
        <w:t xml:space="preserve"> </w:t>
      </w:r>
      <w:r w:rsidRPr="00C63D2D">
        <w:t>аванса,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отказ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аванса,</w:t>
      </w:r>
      <w:r w:rsidR="002328BB">
        <w:t xml:space="preserve"> </w:t>
      </w:r>
      <w:r w:rsidRPr="00C63D2D">
        <w:t>то</w:t>
      </w:r>
      <w:r w:rsidR="002328BB">
        <w:t xml:space="preserve"> </w:t>
      </w:r>
      <w:r w:rsidRPr="00C63D2D">
        <w:t>сумма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возврата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уменьшается</w:t>
      </w:r>
      <w:r w:rsidR="002328BB">
        <w:t xml:space="preserve"> </w:t>
      </w:r>
      <w:r w:rsidRPr="00C63D2D">
        <w:t>соответственно,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обеспечение</w:t>
      </w:r>
      <w:r w:rsidR="002328BB">
        <w:t xml:space="preserve"> </w:t>
      </w:r>
      <w:r w:rsidRPr="00C63D2D">
        <w:t>возврата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предоставляется.</w:t>
      </w:r>
    </w:p>
    <w:p w:rsidR="00A52F3D" w:rsidRPr="00C63D2D" w:rsidRDefault="00A52F3D" w:rsidP="008E1F83">
      <w:pPr>
        <w:widowControl w:val="0"/>
        <w:tabs>
          <w:tab w:val="left" w:pos="709"/>
          <w:tab w:val="num" w:pos="1004"/>
          <w:tab w:val="left" w:pos="1134"/>
          <w:tab w:val="num" w:pos="1701"/>
        </w:tabs>
        <w:ind w:firstLine="709"/>
        <w:jc w:val="both"/>
      </w:pPr>
      <w:r w:rsidRPr="00C63D2D">
        <w:t>Если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стадии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Pr="00C63D2D">
        <w:t>преддоговорных</w:t>
      </w:r>
      <w:r w:rsidR="002328BB">
        <w:t xml:space="preserve"> </w:t>
      </w:r>
      <w:r w:rsidRPr="00C63D2D">
        <w:t>переговоров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="00A405B9" w:rsidRPr="00C63D2D">
        <w:t>с</w:t>
      </w:r>
      <w:r w:rsidR="002328BB">
        <w:t xml:space="preserve"> </w:t>
      </w:r>
      <w:r w:rsidR="00A405B9" w:rsidRPr="008E1EB2">
        <w:rPr>
          <w:u w:val="single"/>
        </w:rPr>
        <w:t>пунктами</w:t>
      </w:r>
      <w:r w:rsidR="002328BB" w:rsidRPr="008E1EB2">
        <w:rPr>
          <w:u w:val="single"/>
        </w:rPr>
        <w:t xml:space="preserve"> </w:t>
      </w:r>
      <w:r w:rsidR="00A405B9" w:rsidRPr="008E1EB2">
        <w:rPr>
          <w:u w:val="single"/>
        </w:rPr>
        <w:fldChar w:fldCharType="begin"/>
      </w:r>
      <w:r w:rsidR="00A405B9" w:rsidRPr="008E1EB2">
        <w:rPr>
          <w:u w:val="single"/>
        </w:rPr>
        <w:instrText xml:space="preserve"> REF _Ref311046448 \r \h </w:instrText>
      </w:r>
      <w:r w:rsidR="00A206E3" w:rsidRPr="008E1EB2">
        <w:rPr>
          <w:u w:val="single"/>
        </w:rPr>
        <w:instrText xml:space="preserve"> \* MERGEFORMAT </w:instrText>
      </w:r>
      <w:r w:rsidR="00A405B9" w:rsidRPr="008E1EB2">
        <w:rPr>
          <w:u w:val="single"/>
        </w:rPr>
      </w:r>
      <w:r w:rsidR="00A405B9" w:rsidRPr="008E1EB2">
        <w:rPr>
          <w:u w:val="single"/>
        </w:rPr>
        <w:fldChar w:fldCharType="separate"/>
      </w:r>
      <w:r w:rsidR="00A56CF8">
        <w:rPr>
          <w:u w:val="single"/>
        </w:rPr>
        <w:t>3.32</w:t>
      </w:r>
      <w:r w:rsidR="00A405B9" w:rsidRPr="008E1EB2">
        <w:rPr>
          <w:u w:val="single"/>
        </w:rPr>
        <w:fldChar w:fldCharType="end"/>
      </w:r>
      <w:r w:rsidR="002328BB" w:rsidRPr="008E1EB2">
        <w:rPr>
          <w:u w:val="single"/>
        </w:rPr>
        <w:t xml:space="preserve"> </w:t>
      </w:r>
      <w:r w:rsidR="00A405B9" w:rsidRPr="008E1EB2">
        <w:rPr>
          <w:u w:val="single"/>
        </w:rPr>
        <w:t>и</w:t>
      </w:r>
      <w:r w:rsidR="002328BB" w:rsidRPr="008E1EB2">
        <w:rPr>
          <w:u w:val="single"/>
        </w:rPr>
        <w:t xml:space="preserve"> </w:t>
      </w:r>
      <w:r w:rsidR="00A405B9" w:rsidRPr="008E1EB2">
        <w:rPr>
          <w:u w:val="single"/>
        </w:rPr>
        <w:fldChar w:fldCharType="begin"/>
      </w:r>
      <w:r w:rsidR="00A405B9" w:rsidRPr="008E1EB2">
        <w:rPr>
          <w:u w:val="single"/>
        </w:rPr>
        <w:instrText xml:space="preserve"> REF _Ref317179204 \r \h </w:instrText>
      </w:r>
      <w:r w:rsidR="00A206E3" w:rsidRPr="008E1EB2">
        <w:rPr>
          <w:u w:val="single"/>
        </w:rPr>
        <w:instrText xml:space="preserve"> \* MERGEFORMAT </w:instrText>
      </w:r>
      <w:r w:rsidR="00A405B9" w:rsidRPr="008E1EB2">
        <w:rPr>
          <w:u w:val="single"/>
        </w:rPr>
      </w:r>
      <w:r w:rsidR="00A405B9" w:rsidRPr="008E1EB2">
        <w:rPr>
          <w:u w:val="single"/>
        </w:rPr>
        <w:fldChar w:fldCharType="separate"/>
      </w:r>
      <w:r w:rsidR="00A56CF8">
        <w:rPr>
          <w:u w:val="single"/>
        </w:rPr>
        <w:t>3.46</w:t>
      </w:r>
      <w:r w:rsidR="00A405B9" w:rsidRPr="008E1EB2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достигнуто</w:t>
      </w:r>
      <w:r w:rsidR="002328BB">
        <w:t xml:space="preserve"> </w:t>
      </w:r>
      <w:r w:rsidRPr="00C63D2D">
        <w:t>соглашение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уменьшении</w:t>
      </w:r>
      <w:r w:rsidR="002328BB">
        <w:t xml:space="preserve"> </w:t>
      </w:r>
      <w:r w:rsidRPr="00C63D2D">
        <w:t>размера</w:t>
      </w:r>
      <w:r w:rsidR="002328BB">
        <w:t xml:space="preserve"> </w:t>
      </w:r>
      <w:r w:rsidRPr="00C63D2D">
        <w:t>аванса,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соглашение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отказе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аванса,</w:t>
      </w:r>
      <w:r w:rsidR="002328BB">
        <w:t xml:space="preserve"> </w:t>
      </w:r>
      <w:r w:rsidRPr="00C63D2D">
        <w:t>то</w:t>
      </w:r>
      <w:r w:rsidR="002328BB">
        <w:t xml:space="preserve"> </w:t>
      </w:r>
      <w:r w:rsidRPr="00C63D2D">
        <w:t>сумма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возврата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уменьшается</w:t>
      </w:r>
      <w:r w:rsidR="002328BB">
        <w:t xml:space="preserve"> </w:t>
      </w:r>
      <w:r w:rsidRPr="00C63D2D">
        <w:t>соответственно,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обеспечение</w:t>
      </w:r>
      <w:r w:rsidR="002328BB">
        <w:t xml:space="preserve"> </w:t>
      </w:r>
      <w:r w:rsidRPr="00C63D2D">
        <w:t>возврата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предоставляется.</w:t>
      </w:r>
    </w:p>
    <w:p w:rsidR="00A52F3D" w:rsidRPr="00C63D2D" w:rsidRDefault="00A52F3D" w:rsidP="008E1F83">
      <w:pPr>
        <w:widowControl w:val="0"/>
        <w:tabs>
          <w:tab w:val="num" w:pos="993"/>
          <w:tab w:val="left" w:pos="1134"/>
          <w:tab w:val="num" w:pos="1701"/>
        </w:tabs>
        <w:ind w:firstLine="709"/>
        <w:jc w:val="both"/>
      </w:pPr>
      <w:r w:rsidRPr="00C63D2D">
        <w:t>Непредставление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возврата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полного</w:t>
      </w:r>
      <w:r w:rsidR="002328BB">
        <w:t xml:space="preserve"> </w:t>
      </w:r>
      <w:r w:rsidRPr="00C63D2D">
        <w:t>отказа</w:t>
      </w:r>
      <w:r w:rsidR="002328BB">
        <w:t xml:space="preserve"> </w:t>
      </w:r>
      <w:r w:rsidRPr="00C63D2D">
        <w:t>таким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является</w:t>
      </w:r>
      <w:r w:rsidR="002328BB">
        <w:t xml:space="preserve"> </w:t>
      </w:r>
      <w:r w:rsidRPr="00C63D2D">
        <w:t>причиной</w:t>
      </w:r>
      <w:r w:rsidR="002328BB">
        <w:t xml:space="preserve"> </w:t>
      </w:r>
      <w:r w:rsidRPr="00C63D2D">
        <w:t>признания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участника,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договор,</w:t>
      </w:r>
      <w:r w:rsidR="002328BB">
        <w:t xml:space="preserve"> </w:t>
      </w:r>
      <w:r w:rsidRPr="00C63D2D">
        <w:t>уклонившимся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договора.</w:t>
      </w:r>
    </w:p>
    <w:p w:rsidR="00C87330" w:rsidRPr="00C63D2D" w:rsidRDefault="00C87330" w:rsidP="008E1F83">
      <w:pPr>
        <w:widowControl w:val="0"/>
        <w:tabs>
          <w:tab w:val="num" w:pos="1800"/>
          <w:tab w:val="num" w:pos="2847"/>
        </w:tabs>
        <w:spacing w:after="120"/>
        <w:jc w:val="both"/>
        <w:rPr>
          <w:lang w:val="x-none"/>
        </w:rPr>
      </w:pPr>
    </w:p>
    <w:p w:rsidR="00C87330" w:rsidRPr="00C63D2D" w:rsidRDefault="00C87330" w:rsidP="00B948B1">
      <w:pPr>
        <w:widowControl w:val="0"/>
        <w:numPr>
          <w:ilvl w:val="2"/>
          <w:numId w:val="32"/>
        </w:numPr>
        <w:tabs>
          <w:tab w:val="num" w:pos="1288"/>
          <w:tab w:val="num" w:pos="1800"/>
        </w:tabs>
        <w:spacing w:after="120"/>
        <w:ind w:left="0" w:firstLine="0"/>
        <w:jc w:val="both"/>
        <w:sectPr w:rsidR="00C87330" w:rsidRPr="00C63D2D" w:rsidSect="00F621A8">
          <w:pgSz w:w="11907" w:h="16840" w:code="9"/>
          <w:pgMar w:top="1134" w:right="567" w:bottom="1134" w:left="1418" w:header="709" w:footer="295" w:gutter="0"/>
          <w:cols w:space="708"/>
          <w:docGrid w:linePitch="360"/>
        </w:sectPr>
      </w:pPr>
    </w:p>
    <w:p w:rsidR="00C87330" w:rsidRPr="00C63D2D" w:rsidRDefault="00C87330" w:rsidP="008E1F83">
      <w:pPr>
        <w:pStyle w:val="10"/>
        <w:keepNext w:val="0"/>
        <w:widowControl w:val="0"/>
        <w:numPr>
          <w:ilvl w:val="1"/>
          <w:numId w:val="6"/>
        </w:numPr>
        <w:tabs>
          <w:tab w:val="clear" w:pos="1440"/>
          <w:tab w:val="num" w:pos="1134"/>
          <w:tab w:val="num" w:pos="1790"/>
        </w:tabs>
        <w:ind w:left="1790" w:hanging="731"/>
        <w:jc w:val="center"/>
      </w:pPr>
      <w:bookmarkStart w:id="87" w:name="_Ref317249938"/>
      <w:bookmarkStart w:id="88" w:name="_Ref317250097"/>
      <w:bookmarkStart w:id="89" w:name="_Ref317250449"/>
      <w:bookmarkStart w:id="90" w:name="_Ref317250478"/>
      <w:bookmarkStart w:id="91" w:name="_Ref317250543"/>
      <w:bookmarkStart w:id="92" w:name="_Ref317250574"/>
      <w:bookmarkStart w:id="93" w:name="_Ref317250613"/>
      <w:bookmarkStart w:id="94" w:name="_Ref317250658"/>
      <w:bookmarkStart w:id="95" w:name="_Ref317250794"/>
      <w:bookmarkStart w:id="96" w:name="_Ref317250824"/>
      <w:bookmarkStart w:id="97" w:name="_Ref317250960"/>
      <w:bookmarkStart w:id="98" w:name="_Ref317251687"/>
      <w:bookmarkStart w:id="99" w:name="_Ref317251859"/>
      <w:bookmarkStart w:id="100" w:name="_Ref317251922"/>
      <w:bookmarkStart w:id="101" w:name="_Ref317252010"/>
      <w:bookmarkStart w:id="102" w:name="_Ref317252139"/>
      <w:bookmarkStart w:id="103" w:name="_Ref317252218"/>
      <w:bookmarkStart w:id="104" w:name="_Ref317252248"/>
      <w:bookmarkStart w:id="105" w:name="_Ref317252368"/>
      <w:bookmarkStart w:id="106" w:name="_Ref317252507"/>
      <w:bookmarkStart w:id="107" w:name="_Ref317252621"/>
      <w:bookmarkStart w:id="108" w:name="_Ref317252703"/>
      <w:bookmarkStart w:id="109" w:name="_Ref317252728"/>
      <w:bookmarkStart w:id="110" w:name="_Ref317252748"/>
      <w:bookmarkStart w:id="111" w:name="_Ref317253259"/>
      <w:bookmarkStart w:id="112" w:name="_Ref317253402"/>
      <w:bookmarkStart w:id="113" w:name="_Ref317253410"/>
      <w:bookmarkStart w:id="114" w:name="_Ref317253440"/>
      <w:bookmarkStart w:id="115" w:name="_Ref317253501"/>
      <w:bookmarkStart w:id="116" w:name="_Ref317253520"/>
      <w:bookmarkStart w:id="117" w:name="_Ref317253546"/>
      <w:bookmarkStart w:id="118" w:name="_Ref317253575"/>
      <w:bookmarkStart w:id="119" w:name="_Ref317253625"/>
      <w:bookmarkStart w:id="120" w:name="_Ref317253730"/>
      <w:bookmarkStart w:id="121" w:name="_Ref317253746"/>
      <w:bookmarkStart w:id="122" w:name="_Ref317253837"/>
      <w:bookmarkStart w:id="123" w:name="_Ref317253860"/>
      <w:bookmarkStart w:id="124" w:name="_Ref317253928"/>
      <w:bookmarkStart w:id="125" w:name="_Ref317253950"/>
      <w:bookmarkStart w:id="126" w:name="_Ref317254150"/>
      <w:bookmarkStart w:id="127" w:name="_Ref317254376"/>
      <w:bookmarkStart w:id="128" w:name="_Ref317254587"/>
      <w:bookmarkStart w:id="129" w:name="_Ref317254624"/>
      <w:bookmarkStart w:id="130" w:name="_Ref317254668"/>
      <w:bookmarkStart w:id="131" w:name="_Ref317254811"/>
      <w:bookmarkStart w:id="132" w:name="_Ref317254962"/>
      <w:bookmarkStart w:id="133" w:name="_Ref317254984"/>
      <w:bookmarkStart w:id="134" w:name="_Ref317255052"/>
      <w:bookmarkStart w:id="135" w:name="_Ref317255067"/>
      <w:bookmarkStart w:id="136" w:name="_Ref317255152"/>
      <w:bookmarkStart w:id="137" w:name="_Ref317255544"/>
      <w:bookmarkStart w:id="138" w:name="_Ref317255710"/>
      <w:bookmarkStart w:id="139" w:name="_Ref317255807"/>
      <w:bookmarkStart w:id="140" w:name="_Ref317256048"/>
      <w:bookmarkStart w:id="141" w:name="_Ref317256158"/>
      <w:bookmarkStart w:id="142" w:name="_Ref317256294"/>
      <w:bookmarkStart w:id="143" w:name="_Ref317256304"/>
      <w:bookmarkStart w:id="144" w:name="_Ref317256340"/>
      <w:bookmarkStart w:id="145" w:name="_Ref317256731"/>
      <w:bookmarkStart w:id="146" w:name="_Ref317257275"/>
      <w:bookmarkStart w:id="147" w:name="_Ref317257316"/>
      <w:bookmarkStart w:id="148" w:name="_Ref317257380"/>
      <w:bookmarkStart w:id="149" w:name="_Ref317257480"/>
      <w:bookmarkStart w:id="150" w:name="_Ref317257622"/>
      <w:bookmarkStart w:id="151" w:name="_Ref317257653"/>
      <w:bookmarkStart w:id="152" w:name="_Ref317257798"/>
      <w:bookmarkStart w:id="153" w:name="_Ref317257810"/>
      <w:bookmarkStart w:id="154" w:name="_Ref317257897"/>
      <w:bookmarkStart w:id="155" w:name="_Ref317258036"/>
      <w:bookmarkStart w:id="156" w:name="_Toc373934121"/>
      <w:r w:rsidRPr="00C63D2D">
        <w:lastRenderedPageBreak/>
        <w:t>ИНФОРМАЦИОННАЯ</w:t>
      </w:r>
      <w:r w:rsidR="002328BB">
        <w:t xml:space="preserve"> </w:t>
      </w:r>
      <w:r w:rsidRPr="00C63D2D">
        <w:t>КАРТА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</w:p>
    <w:p w:rsidR="00C87330" w:rsidRPr="00C63D2D" w:rsidRDefault="00C87330" w:rsidP="008E1F83">
      <w:pPr>
        <w:pStyle w:val="af2"/>
        <w:widowControl w:val="0"/>
        <w:spacing w:before="0" w:beforeAutospacing="0" w:after="0" w:afterAutospacing="0"/>
        <w:ind w:firstLine="709"/>
        <w:jc w:val="both"/>
      </w:pPr>
      <w:r w:rsidRPr="00C63D2D">
        <w:t>Следующие</w:t>
      </w:r>
      <w:r w:rsidR="002328BB">
        <w:t xml:space="preserve"> </w:t>
      </w:r>
      <w:r w:rsidRPr="00C63D2D">
        <w:t>условия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являются</w:t>
      </w:r>
      <w:r w:rsidR="002328BB">
        <w:t xml:space="preserve"> </w:t>
      </w:r>
      <w:r w:rsidRPr="00C63D2D">
        <w:t>неотъемлемой</w:t>
      </w:r>
      <w:r w:rsidR="002328BB">
        <w:t xml:space="preserve"> </w:t>
      </w:r>
      <w:r w:rsidRPr="00C63D2D">
        <w:t>частью</w:t>
      </w:r>
      <w:r w:rsidR="002328BB">
        <w:t xml:space="preserve"> </w:t>
      </w:r>
      <w:r w:rsidRPr="00C63D2D">
        <w:t>настоящей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уточняют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дополняют</w:t>
      </w:r>
      <w:r w:rsidR="002328BB">
        <w:t xml:space="preserve"> </w:t>
      </w:r>
      <w:r w:rsidRPr="00C63D2D">
        <w:t>положения</w:t>
      </w:r>
      <w:r w:rsidR="002328BB">
        <w:t xml:space="preserve"> </w:t>
      </w:r>
      <w:r w:rsidRPr="00C63D2D">
        <w:t>разделов</w:t>
      </w:r>
      <w:r w:rsidR="002328BB">
        <w:t xml:space="preserve"> </w:t>
      </w:r>
      <w:r w:rsidR="007540C3" w:rsidRPr="00C63D2D">
        <w:fldChar w:fldCharType="begin"/>
      </w:r>
      <w:r w:rsidR="007540C3" w:rsidRPr="00C63D2D">
        <w:instrText xml:space="preserve"> REF _Ref317259002 \r \h </w:instrText>
      </w:r>
      <w:r w:rsidR="00A206E3" w:rsidRPr="00C63D2D">
        <w:instrText xml:space="preserve"> \* MERGEFORMAT </w:instrText>
      </w:r>
      <w:r w:rsidR="007540C3" w:rsidRPr="00C63D2D">
        <w:fldChar w:fldCharType="separate"/>
      </w:r>
      <w:r w:rsidR="00A56CF8">
        <w:t>1</w:t>
      </w:r>
      <w:r w:rsidR="007540C3" w:rsidRPr="00C63D2D">
        <w:fldChar w:fldCharType="end"/>
      </w:r>
      <w:r w:rsidRPr="00C63D2D">
        <w:t>…</w:t>
      </w:r>
      <w:r w:rsidR="00753531" w:rsidRPr="00C63D2D">
        <w:rPr>
          <w:lang w:val="ru-RU"/>
        </w:rPr>
        <w:t>3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</w:p>
    <w:tbl>
      <w:tblPr>
        <w:tblW w:w="146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8"/>
        <w:gridCol w:w="11624"/>
      </w:tblGrid>
      <w:tr w:rsidR="00C87330" w:rsidRPr="00E62D4F" w:rsidTr="00237E88">
        <w:trPr>
          <w:trHeight w:val="20"/>
          <w:tblHeader/>
        </w:trPr>
        <w:tc>
          <w:tcPr>
            <w:tcW w:w="781" w:type="dxa"/>
            <w:vAlign w:val="center"/>
          </w:tcPr>
          <w:p w:rsidR="00C87330" w:rsidRPr="00E62D4F" w:rsidRDefault="00C87330" w:rsidP="00237E88">
            <w:pPr>
              <w:widowControl w:val="0"/>
              <w:jc w:val="center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№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п/п</w:t>
            </w:r>
          </w:p>
        </w:tc>
        <w:tc>
          <w:tcPr>
            <w:tcW w:w="2268" w:type="dxa"/>
            <w:vAlign w:val="center"/>
          </w:tcPr>
          <w:p w:rsidR="00C87330" w:rsidRPr="00E62D4F" w:rsidRDefault="00C87330" w:rsidP="00237E88">
            <w:pPr>
              <w:pStyle w:val="22"/>
              <w:widowControl w:val="0"/>
              <w:ind w:firstLine="0"/>
              <w:jc w:val="center"/>
              <w:rPr>
                <w:bCs/>
                <w:sz w:val="23"/>
                <w:szCs w:val="23"/>
              </w:rPr>
            </w:pPr>
            <w:r w:rsidRPr="00E62D4F">
              <w:rPr>
                <w:bCs/>
                <w:sz w:val="23"/>
                <w:szCs w:val="23"/>
              </w:rPr>
              <w:t>Наименование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п/п</w:t>
            </w:r>
          </w:p>
        </w:tc>
        <w:tc>
          <w:tcPr>
            <w:tcW w:w="11624" w:type="dxa"/>
            <w:vAlign w:val="center"/>
          </w:tcPr>
          <w:p w:rsidR="00C87330" w:rsidRPr="00E62D4F" w:rsidRDefault="00C87330" w:rsidP="00237E88">
            <w:pPr>
              <w:pStyle w:val="22"/>
              <w:widowControl w:val="0"/>
              <w:ind w:right="153" w:firstLine="0"/>
              <w:jc w:val="center"/>
              <w:rPr>
                <w:bCs/>
                <w:sz w:val="23"/>
                <w:szCs w:val="23"/>
              </w:rPr>
            </w:pPr>
            <w:r w:rsidRPr="00E62D4F">
              <w:rPr>
                <w:bCs/>
                <w:sz w:val="23"/>
                <w:szCs w:val="23"/>
              </w:rPr>
              <w:t>Содержание</w:t>
            </w:r>
          </w:p>
        </w:tc>
      </w:tr>
      <w:tr w:rsidR="00C87330" w:rsidRPr="00E62D4F" w:rsidTr="00237E88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57" w:name="_Ref317250566"/>
          </w:p>
        </w:tc>
        <w:bookmarkEnd w:id="157"/>
        <w:tc>
          <w:tcPr>
            <w:tcW w:w="2268" w:type="dxa"/>
          </w:tcPr>
          <w:p w:rsidR="00C87330" w:rsidRPr="00E62D4F" w:rsidRDefault="00C87330" w:rsidP="00237E88">
            <w:pPr>
              <w:widowControl w:val="0"/>
              <w:contextualSpacing/>
              <w:rPr>
                <w:sz w:val="23"/>
                <w:szCs w:val="23"/>
              </w:rPr>
            </w:pPr>
            <w:r w:rsidRPr="00E62D4F">
              <w:rPr>
                <w:bCs/>
                <w:sz w:val="23"/>
                <w:szCs w:val="23"/>
              </w:rPr>
              <w:t>Предмет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="00466F9E" w:rsidRPr="00E62D4F">
              <w:rPr>
                <w:bCs/>
                <w:sz w:val="23"/>
                <w:szCs w:val="23"/>
              </w:rPr>
              <w:t>запроса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="00466F9E" w:rsidRPr="00E62D4F">
              <w:rPr>
                <w:bCs/>
                <w:sz w:val="23"/>
                <w:szCs w:val="23"/>
              </w:rPr>
              <w:t>цен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</w:p>
          <w:p w:rsidR="00641C15" w:rsidRDefault="00641C15" w:rsidP="00237E88">
            <w:pPr>
              <w:widowControl w:val="0"/>
              <w:contextualSpacing/>
              <w:rPr>
                <w:sz w:val="23"/>
                <w:szCs w:val="23"/>
              </w:rPr>
            </w:pPr>
          </w:p>
          <w:p w:rsidR="009552AE" w:rsidRDefault="009552AE" w:rsidP="00237E88">
            <w:pPr>
              <w:widowControl w:val="0"/>
              <w:contextualSpacing/>
              <w:rPr>
                <w:sz w:val="23"/>
                <w:szCs w:val="23"/>
              </w:rPr>
            </w:pPr>
          </w:p>
          <w:p w:rsidR="00C87330" w:rsidRPr="00E62D4F" w:rsidRDefault="00C87330" w:rsidP="00237E88">
            <w:pPr>
              <w:widowControl w:val="0"/>
              <w:contextualSpacing/>
              <w:rPr>
                <w:bCs/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Состав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объем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[товара/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работ/услуг]</w:t>
            </w:r>
          </w:p>
        </w:tc>
        <w:tc>
          <w:tcPr>
            <w:tcW w:w="11624" w:type="dxa"/>
          </w:tcPr>
          <w:p w:rsidR="00C87330" w:rsidRPr="00E62D4F" w:rsidRDefault="008B772B" w:rsidP="00237E88">
            <w:pPr>
              <w:widowControl w:val="0"/>
              <w:ind w:right="153"/>
              <w:contextualSpacing/>
              <w:jc w:val="both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 xml:space="preserve">Право заключения договора на </w:t>
            </w:r>
            <w:r w:rsidR="00D46D90" w:rsidRPr="00D46D90">
              <w:rPr>
                <w:sz w:val="23"/>
                <w:szCs w:val="23"/>
              </w:rPr>
              <w:t>проведение предрейсовых и послерейсовых медосмотров водителей транспортных средств Саратовского отделения филиала «Приволжский территориальный округ» ФГУП «РосРАО»</w:t>
            </w:r>
            <w:r w:rsidR="00C87330" w:rsidRPr="00E62D4F">
              <w:rPr>
                <w:sz w:val="23"/>
                <w:szCs w:val="23"/>
              </w:rPr>
              <w:t>.</w:t>
            </w:r>
          </w:p>
          <w:p w:rsidR="00C87330" w:rsidRPr="00E62D4F" w:rsidRDefault="00C87330" w:rsidP="00237E88">
            <w:pPr>
              <w:widowControl w:val="0"/>
              <w:ind w:right="153"/>
              <w:contextualSpacing/>
              <w:jc w:val="both"/>
              <w:rPr>
                <w:sz w:val="23"/>
                <w:szCs w:val="23"/>
              </w:rPr>
            </w:pPr>
          </w:p>
          <w:p w:rsidR="00C87330" w:rsidRPr="00E62D4F" w:rsidRDefault="008B772B" w:rsidP="00237E88">
            <w:pPr>
              <w:widowControl w:val="0"/>
              <w:ind w:right="153"/>
              <w:contextualSpacing/>
              <w:jc w:val="both"/>
              <w:rPr>
                <w:bCs/>
                <w:sz w:val="23"/>
                <w:szCs w:val="23"/>
              </w:rPr>
            </w:pPr>
            <w:r w:rsidRPr="001820AD">
              <w:rPr>
                <w:sz w:val="23"/>
                <w:szCs w:val="23"/>
              </w:rPr>
              <w:t xml:space="preserve">В соответствии с </w:t>
            </w:r>
            <w:r w:rsidRPr="001820AD">
              <w:rPr>
                <w:sz w:val="23"/>
                <w:szCs w:val="23"/>
                <w:u w:val="single"/>
              </w:rPr>
              <w:t>Томом 2 «ТЕХНИЧЕСКАЯ ЧАСТЬ»</w:t>
            </w:r>
            <w:r w:rsidRPr="001820AD">
              <w:rPr>
                <w:sz w:val="23"/>
                <w:szCs w:val="23"/>
              </w:rPr>
              <w:t>.</w:t>
            </w:r>
          </w:p>
        </w:tc>
      </w:tr>
      <w:tr w:rsidR="00C87330" w:rsidRPr="00E62D4F" w:rsidTr="00237E88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58" w:name="_Ref320260537"/>
          </w:p>
        </w:tc>
        <w:bookmarkEnd w:id="158"/>
        <w:tc>
          <w:tcPr>
            <w:tcW w:w="2268" w:type="dxa"/>
          </w:tcPr>
          <w:p w:rsidR="00C87330" w:rsidRPr="00E62D4F" w:rsidRDefault="00C87330" w:rsidP="00237E88">
            <w:pPr>
              <w:widowControl w:val="0"/>
              <w:ind w:right="70"/>
              <w:rPr>
                <w:bCs/>
                <w:sz w:val="23"/>
                <w:szCs w:val="23"/>
              </w:rPr>
            </w:pPr>
            <w:r w:rsidRPr="00E62D4F">
              <w:rPr>
                <w:bCs/>
                <w:sz w:val="23"/>
                <w:szCs w:val="23"/>
              </w:rPr>
              <w:t>Нормативный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документ,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в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соответствии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с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которым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проводится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="00466F9E" w:rsidRPr="00E62D4F">
              <w:rPr>
                <w:bCs/>
                <w:sz w:val="23"/>
                <w:szCs w:val="23"/>
              </w:rPr>
              <w:t>запрос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="00466F9E" w:rsidRPr="00E62D4F">
              <w:rPr>
                <w:bCs/>
                <w:sz w:val="23"/>
                <w:szCs w:val="23"/>
              </w:rPr>
              <w:t>цен</w:t>
            </w:r>
          </w:p>
        </w:tc>
        <w:tc>
          <w:tcPr>
            <w:tcW w:w="11624" w:type="dxa"/>
          </w:tcPr>
          <w:p w:rsidR="00C87330" w:rsidRPr="00E62D4F" w:rsidRDefault="00963D48" w:rsidP="00F01806">
            <w:pPr>
              <w:pStyle w:val="22"/>
              <w:widowControl w:val="0"/>
              <w:ind w:right="153" w:firstLine="0"/>
              <w:rPr>
                <w:b/>
                <w:bCs/>
                <w:i/>
                <w:sz w:val="23"/>
                <w:szCs w:val="23"/>
                <w:shd w:val="clear" w:color="auto" w:fill="FDE9D9"/>
              </w:rPr>
            </w:pPr>
            <w:r w:rsidRPr="00E62D4F">
              <w:rPr>
                <w:bCs/>
                <w:sz w:val="23"/>
                <w:szCs w:val="23"/>
              </w:rPr>
              <w:t>Единый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отраслевой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стандарт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закупок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(Положение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о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закупке)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Государственной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корпорации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по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атомной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энергии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«Росатом»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="00AF618D" w:rsidRPr="00E62D4F">
              <w:rPr>
                <w:bCs/>
                <w:sz w:val="23"/>
                <w:szCs w:val="23"/>
              </w:rPr>
              <w:t>с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="00AF618D" w:rsidRPr="00E62D4F">
              <w:rPr>
                <w:bCs/>
                <w:sz w:val="23"/>
                <w:szCs w:val="23"/>
              </w:rPr>
              <w:t>изменениями</w:t>
            </w:r>
            <w:r w:rsidRPr="00E62D4F">
              <w:rPr>
                <w:bCs/>
                <w:sz w:val="23"/>
                <w:szCs w:val="23"/>
              </w:rPr>
              <w:t>,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утвержденны</w:t>
            </w:r>
            <w:r w:rsidR="00AF618D" w:rsidRPr="00E62D4F">
              <w:rPr>
                <w:bCs/>
                <w:sz w:val="23"/>
                <w:szCs w:val="23"/>
              </w:rPr>
              <w:t>ми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решением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наблюдательного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совета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Госкорпорации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«Росатом»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="00BD7FA6" w:rsidRPr="00E62D4F">
              <w:rPr>
                <w:bCs/>
                <w:sz w:val="23"/>
                <w:szCs w:val="23"/>
              </w:rPr>
              <w:t>(</w:t>
            </w:r>
            <w:r w:rsidR="00BD7FA6" w:rsidRPr="00E62D4F">
              <w:rPr>
                <w:bCs/>
                <w:i/>
                <w:sz w:val="23"/>
                <w:szCs w:val="23"/>
              </w:rPr>
              <w:t>протокол</w:t>
            </w:r>
            <w:r w:rsidR="002328BB" w:rsidRPr="00E62D4F">
              <w:rPr>
                <w:bCs/>
                <w:i/>
                <w:sz w:val="23"/>
                <w:szCs w:val="23"/>
              </w:rPr>
              <w:t xml:space="preserve"> </w:t>
            </w:r>
            <w:r w:rsidR="00BD7FA6" w:rsidRPr="00E62D4F">
              <w:rPr>
                <w:bCs/>
                <w:i/>
                <w:sz w:val="23"/>
                <w:szCs w:val="23"/>
              </w:rPr>
              <w:t>от</w:t>
            </w:r>
            <w:r w:rsidR="00F01806">
              <w:rPr>
                <w:bCs/>
                <w:i/>
                <w:sz w:val="23"/>
                <w:szCs w:val="23"/>
              </w:rPr>
              <w:t xml:space="preserve"> 03</w:t>
            </w:r>
            <w:r w:rsidR="005D735C" w:rsidRPr="005D735C">
              <w:rPr>
                <w:bCs/>
                <w:i/>
                <w:sz w:val="23"/>
                <w:szCs w:val="23"/>
              </w:rPr>
              <w:t>.</w:t>
            </w:r>
            <w:r w:rsidR="00F01806">
              <w:rPr>
                <w:bCs/>
                <w:i/>
                <w:sz w:val="23"/>
                <w:szCs w:val="23"/>
              </w:rPr>
              <w:t>12</w:t>
            </w:r>
            <w:r w:rsidR="005D735C" w:rsidRPr="005D735C">
              <w:rPr>
                <w:bCs/>
                <w:i/>
                <w:sz w:val="23"/>
                <w:szCs w:val="23"/>
              </w:rPr>
              <w:t>.2013 № 5</w:t>
            </w:r>
            <w:r w:rsidR="00F01806">
              <w:rPr>
                <w:bCs/>
                <w:i/>
                <w:sz w:val="23"/>
                <w:szCs w:val="23"/>
              </w:rPr>
              <w:t>4</w:t>
            </w:r>
            <w:r w:rsidR="00BD7FA6" w:rsidRPr="00E62D4F">
              <w:rPr>
                <w:bCs/>
                <w:sz w:val="23"/>
                <w:szCs w:val="23"/>
              </w:rPr>
              <w:t>)</w:t>
            </w:r>
            <w:r w:rsidR="001820AD">
              <w:rPr>
                <w:i/>
                <w:sz w:val="23"/>
                <w:szCs w:val="23"/>
              </w:rPr>
              <w:t>.</w:t>
            </w:r>
          </w:p>
        </w:tc>
      </w:tr>
      <w:tr w:rsidR="00C87330" w:rsidRPr="00E62D4F" w:rsidTr="00237E88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59" w:name="_Ref317250598"/>
          </w:p>
        </w:tc>
        <w:bookmarkEnd w:id="159"/>
        <w:tc>
          <w:tcPr>
            <w:tcW w:w="2268" w:type="dxa"/>
          </w:tcPr>
          <w:p w:rsidR="00C62F68" w:rsidRPr="00E62D4F" w:rsidRDefault="00C62F68" w:rsidP="00237E88">
            <w:pPr>
              <w:widowControl w:val="0"/>
              <w:ind w:right="153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Условия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договора:</w:t>
            </w:r>
          </w:p>
          <w:p w:rsidR="00C87330" w:rsidRPr="00E62D4F" w:rsidRDefault="00C87330" w:rsidP="00237E88">
            <w:pPr>
              <w:widowControl w:val="0"/>
              <w:ind w:right="153"/>
              <w:rPr>
                <w:bCs/>
                <w:i/>
                <w:sz w:val="23"/>
                <w:szCs w:val="23"/>
                <w:shd w:val="clear" w:color="auto" w:fill="FDE9D9"/>
              </w:rPr>
            </w:pPr>
            <w:r w:rsidRPr="00E62D4F">
              <w:rPr>
                <w:sz w:val="23"/>
                <w:szCs w:val="23"/>
              </w:rPr>
              <w:t>Сроки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поставки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товара/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выполнения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работ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или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оказания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услуг</w:t>
            </w:r>
          </w:p>
          <w:p w:rsidR="008B772B" w:rsidRPr="00E62D4F" w:rsidRDefault="008B772B" w:rsidP="00237E88">
            <w:pPr>
              <w:widowControl w:val="0"/>
              <w:ind w:right="153"/>
              <w:rPr>
                <w:sz w:val="23"/>
                <w:szCs w:val="23"/>
              </w:rPr>
            </w:pPr>
          </w:p>
          <w:p w:rsidR="00C87330" w:rsidRPr="00E62D4F" w:rsidRDefault="00C87330" w:rsidP="00237E88">
            <w:pPr>
              <w:widowControl w:val="0"/>
              <w:ind w:right="153"/>
              <w:rPr>
                <w:bCs/>
                <w:i/>
                <w:sz w:val="23"/>
                <w:szCs w:val="23"/>
                <w:shd w:val="clear" w:color="auto" w:fill="FDE9D9"/>
              </w:rPr>
            </w:pPr>
            <w:r w:rsidRPr="00E62D4F">
              <w:rPr>
                <w:sz w:val="23"/>
                <w:szCs w:val="23"/>
              </w:rPr>
              <w:t>Место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поставки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товара/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выполнения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работ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или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оказания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услуг</w:t>
            </w:r>
          </w:p>
          <w:p w:rsidR="008B772B" w:rsidRPr="00E62D4F" w:rsidRDefault="008B772B" w:rsidP="00237E88">
            <w:pPr>
              <w:widowControl w:val="0"/>
              <w:ind w:right="153"/>
              <w:rPr>
                <w:i/>
                <w:sz w:val="23"/>
                <w:szCs w:val="23"/>
              </w:rPr>
            </w:pPr>
          </w:p>
          <w:p w:rsidR="00C87330" w:rsidRPr="00E62D4F" w:rsidRDefault="00C87330" w:rsidP="00237E88">
            <w:pPr>
              <w:widowControl w:val="0"/>
              <w:ind w:right="153"/>
              <w:rPr>
                <w:i/>
                <w:sz w:val="23"/>
                <w:szCs w:val="23"/>
              </w:rPr>
            </w:pPr>
            <w:r w:rsidRPr="00E62D4F">
              <w:rPr>
                <w:i/>
                <w:sz w:val="23"/>
                <w:szCs w:val="23"/>
              </w:rPr>
              <w:t>Условия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оплаты</w:t>
            </w:r>
          </w:p>
        </w:tc>
        <w:tc>
          <w:tcPr>
            <w:tcW w:w="11624" w:type="dxa"/>
          </w:tcPr>
          <w:p w:rsidR="00237E88" w:rsidRPr="00E62D4F" w:rsidRDefault="00237E88" w:rsidP="00237E88">
            <w:pPr>
              <w:ind w:right="153"/>
              <w:rPr>
                <w:sz w:val="23"/>
                <w:szCs w:val="23"/>
              </w:rPr>
            </w:pPr>
          </w:p>
          <w:p w:rsidR="008B772B" w:rsidRPr="00E62D4F" w:rsidRDefault="00237E88" w:rsidP="00237E88">
            <w:pPr>
              <w:ind w:right="153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Д</w:t>
            </w:r>
            <w:r w:rsidR="008B772B" w:rsidRPr="00E62D4F">
              <w:rPr>
                <w:sz w:val="23"/>
                <w:szCs w:val="23"/>
              </w:rPr>
              <w:t xml:space="preserve">ата начала: – </w:t>
            </w:r>
            <w:r w:rsidR="008B772B" w:rsidRPr="001820AD">
              <w:rPr>
                <w:sz w:val="23"/>
                <w:szCs w:val="23"/>
              </w:rPr>
              <w:t>с момента заключения договора</w:t>
            </w:r>
            <w:r w:rsidR="008B772B" w:rsidRPr="00E62D4F">
              <w:rPr>
                <w:sz w:val="23"/>
                <w:szCs w:val="23"/>
              </w:rPr>
              <w:t xml:space="preserve">. Дата окончания: </w:t>
            </w:r>
            <w:r w:rsidR="008B772B" w:rsidRPr="001820AD">
              <w:rPr>
                <w:sz w:val="23"/>
                <w:szCs w:val="23"/>
              </w:rPr>
              <w:t>–</w:t>
            </w:r>
            <w:r w:rsidR="00D46D90">
              <w:rPr>
                <w:sz w:val="23"/>
                <w:szCs w:val="23"/>
              </w:rPr>
              <w:t xml:space="preserve"> 3</w:t>
            </w:r>
            <w:r w:rsidR="009552AE">
              <w:rPr>
                <w:sz w:val="23"/>
                <w:szCs w:val="23"/>
              </w:rPr>
              <w:t>1</w:t>
            </w:r>
            <w:r w:rsidR="008B772B" w:rsidRPr="001820AD">
              <w:rPr>
                <w:sz w:val="23"/>
                <w:szCs w:val="23"/>
              </w:rPr>
              <w:t>.</w:t>
            </w:r>
            <w:r w:rsidR="00D46D90">
              <w:rPr>
                <w:sz w:val="23"/>
                <w:szCs w:val="23"/>
              </w:rPr>
              <w:t>1</w:t>
            </w:r>
            <w:r w:rsidR="008B772B" w:rsidRPr="001820AD">
              <w:rPr>
                <w:sz w:val="23"/>
                <w:szCs w:val="23"/>
              </w:rPr>
              <w:t>2.201</w:t>
            </w:r>
            <w:r w:rsidR="009552AE">
              <w:rPr>
                <w:sz w:val="23"/>
                <w:szCs w:val="23"/>
              </w:rPr>
              <w:t>4</w:t>
            </w:r>
            <w:r w:rsidR="008B772B" w:rsidRPr="001820AD">
              <w:rPr>
                <w:sz w:val="23"/>
                <w:szCs w:val="23"/>
              </w:rPr>
              <w:t>г.</w:t>
            </w:r>
          </w:p>
          <w:p w:rsidR="00237E88" w:rsidRPr="00E62D4F" w:rsidRDefault="00237E88" w:rsidP="00237E88">
            <w:pPr>
              <w:widowControl w:val="0"/>
              <w:ind w:right="153"/>
              <w:jc w:val="both"/>
              <w:rPr>
                <w:sz w:val="23"/>
                <w:szCs w:val="23"/>
              </w:rPr>
            </w:pPr>
          </w:p>
          <w:p w:rsidR="00237E88" w:rsidRPr="00E62D4F" w:rsidRDefault="00237E88" w:rsidP="00237E88">
            <w:pPr>
              <w:widowControl w:val="0"/>
              <w:ind w:right="153"/>
              <w:jc w:val="both"/>
              <w:rPr>
                <w:sz w:val="23"/>
                <w:szCs w:val="23"/>
              </w:rPr>
            </w:pPr>
          </w:p>
          <w:p w:rsidR="00237E88" w:rsidRPr="00E62D4F" w:rsidRDefault="00237E88" w:rsidP="00237E88">
            <w:pPr>
              <w:widowControl w:val="0"/>
              <w:ind w:right="153"/>
              <w:jc w:val="both"/>
              <w:rPr>
                <w:sz w:val="23"/>
                <w:szCs w:val="23"/>
              </w:rPr>
            </w:pPr>
          </w:p>
          <w:p w:rsidR="00237E88" w:rsidRPr="00E62D4F" w:rsidRDefault="00237E88" w:rsidP="00237E88">
            <w:pPr>
              <w:widowControl w:val="0"/>
              <w:ind w:right="153"/>
              <w:jc w:val="both"/>
              <w:rPr>
                <w:sz w:val="23"/>
                <w:szCs w:val="23"/>
              </w:rPr>
            </w:pPr>
          </w:p>
          <w:p w:rsidR="009552AE" w:rsidRDefault="00D46D90" w:rsidP="009552AE">
            <w:pPr>
              <w:widowControl w:val="0"/>
              <w:ind w:right="153"/>
              <w:jc w:val="both"/>
              <w:rPr>
                <w:sz w:val="23"/>
                <w:szCs w:val="23"/>
              </w:rPr>
            </w:pPr>
            <w:r w:rsidRPr="00D46D90">
              <w:rPr>
                <w:sz w:val="23"/>
                <w:szCs w:val="23"/>
              </w:rPr>
              <w:t>г. Саратов, район очистных сооружений АООТ «Нитрон» (Саратовское отделение филиала «Приволжский территориальный округ» ФГУП «РосРАО»)</w:t>
            </w:r>
          </w:p>
          <w:p w:rsidR="009552AE" w:rsidRDefault="009552AE" w:rsidP="009552AE">
            <w:pPr>
              <w:widowControl w:val="0"/>
              <w:ind w:right="153"/>
              <w:jc w:val="both"/>
              <w:rPr>
                <w:sz w:val="23"/>
                <w:szCs w:val="23"/>
              </w:rPr>
            </w:pPr>
          </w:p>
          <w:p w:rsidR="009552AE" w:rsidRDefault="009552AE" w:rsidP="009552AE">
            <w:pPr>
              <w:widowControl w:val="0"/>
              <w:ind w:right="153"/>
              <w:jc w:val="both"/>
              <w:rPr>
                <w:sz w:val="23"/>
                <w:szCs w:val="23"/>
              </w:rPr>
            </w:pPr>
          </w:p>
          <w:p w:rsidR="009552AE" w:rsidRPr="00E62D4F" w:rsidRDefault="009552AE" w:rsidP="009552AE">
            <w:pPr>
              <w:widowControl w:val="0"/>
              <w:ind w:right="153"/>
              <w:jc w:val="both"/>
              <w:rPr>
                <w:sz w:val="23"/>
                <w:szCs w:val="23"/>
              </w:rPr>
            </w:pPr>
          </w:p>
          <w:p w:rsidR="00237E88" w:rsidRPr="00E62D4F" w:rsidRDefault="00D46D90" w:rsidP="00237E88">
            <w:pPr>
              <w:widowControl w:val="0"/>
              <w:ind w:right="153"/>
              <w:jc w:val="both"/>
              <w:rPr>
                <w:sz w:val="23"/>
                <w:szCs w:val="23"/>
              </w:rPr>
            </w:pPr>
            <w:r w:rsidRPr="00D46D90">
              <w:rPr>
                <w:sz w:val="23"/>
                <w:szCs w:val="23"/>
              </w:rPr>
              <w:t>Безналичный расчет. Заказчик оплачивает оказание услуг до 10 (десятого) числа месяца, следующего за месяцем оказания услуг</w:t>
            </w:r>
            <w:r w:rsidR="00237E88" w:rsidRPr="00E62D4F">
              <w:rPr>
                <w:sz w:val="23"/>
                <w:szCs w:val="23"/>
              </w:rPr>
              <w:t>.</w:t>
            </w:r>
          </w:p>
          <w:p w:rsidR="00237E88" w:rsidRPr="00E62D4F" w:rsidRDefault="00237E88" w:rsidP="00237E88">
            <w:pPr>
              <w:widowControl w:val="0"/>
              <w:ind w:right="153"/>
              <w:jc w:val="both"/>
              <w:rPr>
                <w:sz w:val="23"/>
                <w:szCs w:val="23"/>
              </w:rPr>
            </w:pPr>
          </w:p>
          <w:p w:rsidR="00C62F68" w:rsidRPr="00E62D4F" w:rsidRDefault="00C62F68" w:rsidP="00237E88">
            <w:pPr>
              <w:widowControl w:val="0"/>
              <w:ind w:right="153"/>
              <w:jc w:val="both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Встречные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предложения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участников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проекту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договора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  <w:u w:val="single"/>
              </w:rPr>
              <w:t>не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Pr="00E62D4F">
              <w:rPr>
                <w:sz w:val="23"/>
                <w:szCs w:val="23"/>
                <w:u w:val="single"/>
              </w:rPr>
              <w:t>допускаются</w:t>
            </w:r>
            <w:r w:rsidRPr="00E62D4F">
              <w:rPr>
                <w:sz w:val="23"/>
                <w:szCs w:val="23"/>
              </w:rPr>
              <w:t>.</w:t>
            </w:r>
          </w:p>
        </w:tc>
      </w:tr>
      <w:tr w:rsidR="00C87330" w:rsidRPr="00E62D4F" w:rsidTr="00237E88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0" w:name="_Ref317250606"/>
          </w:p>
        </w:tc>
        <w:bookmarkEnd w:id="160"/>
        <w:tc>
          <w:tcPr>
            <w:tcW w:w="2268" w:type="dxa"/>
          </w:tcPr>
          <w:p w:rsidR="00C87330" w:rsidRPr="00E62D4F" w:rsidRDefault="00C87330" w:rsidP="00237E88">
            <w:pPr>
              <w:widowControl w:val="0"/>
              <w:ind w:right="153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Количество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лотов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</w:p>
        </w:tc>
        <w:tc>
          <w:tcPr>
            <w:tcW w:w="11624" w:type="dxa"/>
          </w:tcPr>
          <w:p w:rsidR="00C87330" w:rsidRPr="00E62D4F" w:rsidRDefault="00237E88" w:rsidP="00237E88">
            <w:pPr>
              <w:widowControl w:val="0"/>
              <w:ind w:right="153"/>
              <w:rPr>
                <w:sz w:val="23"/>
                <w:szCs w:val="23"/>
              </w:rPr>
            </w:pPr>
            <w:r w:rsidRPr="001820AD">
              <w:rPr>
                <w:sz w:val="23"/>
                <w:szCs w:val="23"/>
              </w:rPr>
              <w:t>1 (Один)</w:t>
            </w:r>
          </w:p>
        </w:tc>
      </w:tr>
      <w:tr w:rsidR="00C87330" w:rsidRPr="00E62D4F" w:rsidTr="00237E88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1" w:name="_Ref317249928"/>
          </w:p>
        </w:tc>
        <w:bookmarkEnd w:id="161"/>
        <w:tc>
          <w:tcPr>
            <w:tcW w:w="2268" w:type="dxa"/>
          </w:tcPr>
          <w:p w:rsidR="00C87330" w:rsidRPr="00E62D4F" w:rsidRDefault="00C87330" w:rsidP="00237E88">
            <w:pPr>
              <w:widowControl w:val="0"/>
              <w:contextualSpacing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Заказчик</w:t>
            </w:r>
          </w:p>
        </w:tc>
        <w:tc>
          <w:tcPr>
            <w:tcW w:w="11624" w:type="dxa"/>
          </w:tcPr>
          <w:p w:rsidR="00237E88" w:rsidRPr="00E62D4F" w:rsidRDefault="00237E88" w:rsidP="00237E88">
            <w:pPr>
              <w:widowControl w:val="0"/>
              <w:ind w:right="153"/>
              <w:jc w:val="both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Федеральное государственное унитарное предприятие «Предприятие по обращению с радиоактивными отходами «РосРАО»</w:t>
            </w:r>
          </w:p>
          <w:p w:rsidR="00237E88" w:rsidRPr="00E62D4F" w:rsidRDefault="00237E88" w:rsidP="00237E88">
            <w:pPr>
              <w:widowControl w:val="0"/>
              <w:ind w:right="153"/>
              <w:jc w:val="both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Место нахождения: 119017, г. Москва, Пыжевский пер., д. 6.</w:t>
            </w:r>
          </w:p>
          <w:p w:rsidR="00237E88" w:rsidRPr="00E62D4F" w:rsidRDefault="00237E88" w:rsidP="00237E88">
            <w:pPr>
              <w:widowControl w:val="0"/>
              <w:ind w:right="153"/>
              <w:jc w:val="both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lastRenderedPageBreak/>
              <w:t>Почтовый адрес: 119017, г. Москва, Большая Ордынка, д. 24.</w:t>
            </w:r>
          </w:p>
          <w:p w:rsidR="00C87330" w:rsidRPr="00E62D4F" w:rsidRDefault="00237E88" w:rsidP="00237E88">
            <w:pPr>
              <w:widowControl w:val="0"/>
              <w:ind w:right="153"/>
              <w:jc w:val="both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Тел.: (495) 710-76-48; факс: (495) 710-76-50.</w:t>
            </w:r>
          </w:p>
        </w:tc>
      </w:tr>
      <w:tr w:rsidR="00C87330" w:rsidRPr="00E62D4F" w:rsidTr="00237E88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2" w:name="_Ref317250471"/>
          </w:p>
        </w:tc>
        <w:bookmarkEnd w:id="162"/>
        <w:tc>
          <w:tcPr>
            <w:tcW w:w="2268" w:type="dxa"/>
          </w:tcPr>
          <w:p w:rsidR="00C87330" w:rsidRPr="00E62D4F" w:rsidRDefault="00C87330" w:rsidP="00237E88">
            <w:pPr>
              <w:widowControl w:val="0"/>
              <w:ind w:right="153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О</w:t>
            </w:r>
            <w:r w:rsidRPr="00E62D4F">
              <w:rPr>
                <w:bCs/>
                <w:sz w:val="23"/>
                <w:szCs w:val="23"/>
              </w:rPr>
              <w:t>рганизатор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="00466F9E" w:rsidRPr="00E62D4F">
              <w:rPr>
                <w:bCs/>
                <w:sz w:val="23"/>
                <w:szCs w:val="23"/>
              </w:rPr>
              <w:t>запроса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="00466F9E" w:rsidRPr="00E62D4F">
              <w:rPr>
                <w:bCs/>
                <w:sz w:val="23"/>
                <w:szCs w:val="23"/>
              </w:rPr>
              <w:t>цен</w:t>
            </w:r>
          </w:p>
        </w:tc>
        <w:tc>
          <w:tcPr>
            <w:tcW w:w="11624" w:type="dxa"/>
          </w:tcPr>
          <w:p w:rsidR="00237E88" w:rsidRPr="00E62D4F" w:rsidRDefault="00237E88" w:rsidP="00237E88">
            <w:pPr>
              <w:widowControl w:val="0"/>
              <w:ind w:right="153"/>
              <w:jc w:val="both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Федеральное государственное унитарное предприятие «Предприятие по обращению с радиоактивными отходами «РосРАО».</w:t>
            </w:r>
          </w:p>
          <w:p w:rsidR="00237E88" w:rsidRPr="00E62D4F" w:rsidRDefault="00237E88" w:rsidP="00237E88">
            <w:pPr>
              <w:widowControl w:val="0"/>
              <w:ind w:right="153"/>
              <w:jc w:val="both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Место нахождения: 119017, г. Москва, Пыжевский пер., д. 6.</w:t>
            </w:r>
          </w:p>
          <w:p w:rsidR="00237E88" w:rsidRPr="00E62D4F" w:rsidRDefault="00237E88" w:rsidP="00237E88">
            <w:pPr>
              <w:widowControl w:val="0"/>
              <w:ind w:right="153"/>
              <w:jc w:val="both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Почтовый адрес: 119017, г. Москва, Большая Ордынка, д. 24.</w:t>
            </w:r>
          </w:p>
          <w:p w:rsidR="00C87330" w:rsidRPr="00E62D4F" w:rsidRDefault="00237E88" w:rsidP="00237E88">
            <w:pPr>
              <w:widowControl w:val="0"/>
              <w:ind w:right="153"/>
              <w:jc w:val="both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 xml:space="preserve">Тел.: (495) 710-76-48; факс: (495) 710-76-50; Эл. почта: </w:t>
            </w:r>
            <w:hyperlink r:id="rId24" w:history="1">
              <w:r w:rsidRPr="00E62D4F">
                <w:rPr>
                  <w:rStyle w:val="afa"/>
                  <w:sz w:val="23"/>
                  <w:szCs w:val="23"/>
                </w:rPr>
                <w:t>zakupki@rosrao.ru</w:t>
              </w:r>
            </w:hyperlink>
            <w:r w:rsidRPr="00E62D4F">
              <w:rPr>
                <w:sz w:val="23"/>
                <w:szCs w:val="23"/>
              </w:rPr>
              <w:t>.</w:t>
            </w:r>
          </w:p>
          <w:p w:rsidR="00237E88" w:rsidRPr="00E62D4F" w:rsidRDefault="00237E88" w:rsidP="00237E88">
            <w:pPr>
              <w:widowControl w:val="0"/>
              <w:ind w:right="153"/>
              <w:jc w:val="both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Контактное лицо</w:t>
            </w:r>
            <w:r w:rsidRPr="001820AD">
              <w:rPr>
                <w:sz w:val="23"/>
                <w:szCs w:val="23"/>
              </w:rPr>
              <w:t>: Камалов Артур</w:t>
            </w:r>
            <w:r w:rsidR="001820AD">
              <w:rPr>
                <w:sz w:val="23"/>
                <w:szCs w:val="23"/>
              </w:rPr>
              <w:t>.</w:t>
            </w:r>
          </w:p>
        </w:tc>
      </w:tr>
      <w:tr w:rsidR="00C87330" w:rsidRPr="00E62D4F" w:rsidTr="00237E88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3" w:name="_Ref317250534"/>
          </w:p>
        </w:tc>
        <w:bookmarkEnd w:id="163"/>
        <w:tc>
          <w:tcPr>
            <w:tcW w:w="2268" w:type="dxa"/>
          </w:tcPr>
          <w:p w:rsidR="00C87330" w:rsidRPr="00E62D4F" w:rsidRDefault="00C87330" w:rsidP="00237E88">
            <w:pPr>
              <w:widowControl w:val="0"/>
              <w:ind w:right="153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Информационное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обеспечение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проведения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цен</w:t>
            </w:r>
          </w:p>
        </w:tc>
        <w:tc>
          <w:tcPr>
            <w:tcW w:w="11624" w:type="dxa"/>
          </w:tcPr>
          <w:p w:rsidR="004C1016" w:rsidRPr="00E62D4F" w:rsidRDefault="004C1016" w:rsidP="00237E88">
            <w:pPr>
              <w:widowControl w:val="0"/>
              <w:tabs>
                <w:tab w:val="left" w:pos="1134"/>
              </w:tabs>
              <w:contextualSpacing/>
              <w:jc w:val="both"/>
              <w:rPr>
                <w:sz w:val="23"/>
                <w:szCs w:val="23"/>
              </w:rPr>
            </w:pPr>
            <w:r w:rsidRPr="00E62D4F">
              <w:rPr>
                <w:spacing w:val="-6"/>
                <w:sz w:val="23"/>
                <w:szCs w:val="23"/>
              </w:rPr>
              <w:t>Официальным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сайтом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сети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«Интернет»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для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размещения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информации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проведении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является:</w:t>
            </w:r>
          </w:p>
          <w:p w:rsidR="004C1016" w:rsidRPr="00E62D4F" w:rsidRDefault="004C1016" w:rsidP="00237E88">
            <w:pPr>
              <w:widowControl w:val="0"/>
              <w:tabs>
                <w:tab w:val="left" w:pos="1134"/>
              </w:tabs>
              <w:contextualSpacing/>
              <w:jc w:val="both"/>
              <w:rPr>
                <w:sz w:val="23"/>
                <w:szCs w:val="23"/>
              </w:rPr>
            </w:pPr>
            <w:r w:rsidRPr="00E62D4F">
              <w:rPr>
                <w:spacing w:val="-6"/>
                <w:sz w:val="23"/>
                <w:szCs w:val="23"/>
              </w:rPr>
              <w:t>Официальный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государственный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сайт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</w:t>
            </w:r>
            <w:hyperlink r:id="rId25" w:history="1">
              <w:r w:rsidRPr="00E62D4F">
                <w:rPr>
                  <w:rStyle w:val="afa"/>
                  <w:sz w:val="23"/>
                  <w:szCs w:val="23"/>
                </w:rPr>
                <w:t>http://www.zakupki.gov.ru</w:t>
              </w:r>
            </w:hyperlink>
            <w:r w:rsidRPr="00E62D4F">
              <w:rPr>
                <w:sz w:val="23"/>
                <w:szCs w:val="23"/>
              </w:rPr>
              <w:t>),</w:t>
            </w:r>
            <w:r w:rsidR="002328BB" w:rsidRPr="00E62D4F">
              <w:rPr>
                <w:sz w:val="23"/>
                <w:szCs w:val="23"/>
              </w:rPr>
              <w:t xml:space="preserve"> </w:t>
            </w:r>
          </w:p>
          <w:p w:rsidR="004C1016" w:rsidRPr="00E62D4F" w:rsidRDefault="004C1016" w:rsidP="00237E88">
            <w:pPr>
              <w:widowControl w:val="0"/>
              <w:tabs>
                <w:tab w:val="left" w:pos="1134"/>
              </w:tabs>
              <w:contextualSpacing/>
              <w:jc w:val="both"/>
              <w:rPr>
                <w:spacing w:val="-6"/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Официальный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сайт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закупкам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атомной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отрасли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Госкорпорации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«Рос</w:t>
            </w:r>
            <w:r w:rsidRPr="00E62D4F">
              <w:rPr>
                <w:spacing w:val="-6"/>
                <w:sz w:val="23"/>
                <w:szCs w:val="23"/>
              </w:rPr>
              <w:t>атом»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(</w:t>
            </w:r>
            <w:hyperlink r:id="rId26" w:history="1">
              <w:r w:rsidRPr="00E62D4F">
                <w:rPr>
                  <w:rStyle w:val="afa"/>
                  <w:sz w:val="23"/>
                  <w:szCs w:val="23"/>
                </w:rPr>
                <w:t>http://zakupki.rosatom.ru</w:t>
              </w:r>
            </w:hyperlink>
            <w:r w:rsidRPr="00E62D4F">
              <w:rPr>
                <w:spacing w:val="-6"/>
                <w:sz w:val="23"/>
                <w:szCs w:val="23"/>
              </w:rPr>
              <w:t>).</w:t>
            </w:r>
          </w:p>
          <w:p w:rsidR="004C1016" w:rsidRPr="00E62D4F" w:rsidRDefault="004C1016" w:rsidP="00237E88">
            <w:pPr>
              <w:widowControl w:val="0"/>
              <w:tabs>
                <w:tab w:val="left" w:pos="1134"/>
              </w:tabs>
              <w:jc w:val="both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Настоящий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запрос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проводится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соответствии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правилами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использованием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функционала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ЭТП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237E88" w:rsidRPr="00E62D4F">
              <w:rPr>
                <w:sz w:val="23"/>
                <w:szCs w:val="23"/>
              </w:rPr>
              <w:t xml:space="preserve">ООО «Аукционный конкурсный дом» в сети «Интернет» по адресу: </w:t>
            </w:r>
            <w:hyperlink r:id="rId27" w:history="1">
              <w:r w:rsidR="00237E88" w:rsidRPr="00E62D4F">
                <w:rPr>
                  <w:rStyle w:val="afa"/>
                  <w:sz w:val="23"/>
                  <w:szCs w:val="23"/>
                </w:rPr>
                <w:t>http://www.a-k-d.r</w:t>
              </w:r>
              <w:r w:rsidR="00237E88" w:rsidRPr="00E62D4F">
                <w:rPr>
                  <w:rStyle w:val="afa"/>
                  <w:sz w:val="23"/>
                  <w:szCs w:val="23"/>
                  <w:lang w:val="en-US"/>
                </w:rPr>
                <w:t>u</w:t>
              </w:r>
              <w:r w:rsidR="00237E88" w:rsidRPr="00E62D4F">
                <w:rPr>
                  <w:rStyle w:val="afa"/>
                  <w:sz w:val="23"/>
                  <w:szCs w:val="23"/>
                </w:rPr>
                <w:t>/</w:t>
              </w:r>
            </w:hyperlink>
          </w:p>
        </w:tc>
      </w:tr>
      <w:tr w:rsidR="00C87330" w:rsidRPr="00E62D4F" w:rsidTr="00237E88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4" w:name="_Ref317250440"/>
          </w:p>
        </w:tc>
        <w:bookmarkEnd w:id="164"/>
        <w:tc>
          <w:tcPr>
            <w:tcW w:w="2268" w:type="dxa"/>
          </w:tcPr>
          <w:p w:rsidR="00C87330" w:rsidRPr="00E62D4F" w:rsidRDefault="00C87330" w:rsidP="00237E88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Начальная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(максимальная)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договора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F6C75" w:rsidRPr="00E62D4F">
              <w:rPr>
                <w:i/>
                <w:sz w:val="23"/>
                <w:szCs w:val="23"/>
              </w:rPr>
              <w:t>[по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="003F6C75" w:rsidRPr="00E62D4F">
              <w:rPr>
                <w:i/>
                <w:sz w:val="23"/>
                <w:szCs w:val="23"/>
              </w:rPr>
              <w:t>каждому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="003F6C75" w:rsidRPr="00E62D4F">
              <w:rPr>
                <w:i/>
                <w:sz w:val="23"/>
                <w:szCs w:val="23"/>
              </w:rPr>
              <w:t>лоту]</w:t>
            </w:r>
          </w:p>
        </w:tc>
        <w:tc>
          <w:tcPr>
            <w:tcW w:w="11624" w:type="dxa"/>
          </w:tcPr>
          <w:p w:rsidR="00C87330" w:rsidRPr="00E62D4F" w:rsidRDefault="002B0500" w:rsidP="002B0500">
            <w:pPr>
              <w:pStyle w:val="36"/>
              <w:tabs>
                <w:tab w:val="clear" w:pos="1307"/>
              </w:tabs>
              <w:ind w:left="0" w:right="153"/>
              <w:rPr>
                <w:sz w:val="23"/>
                <w:szCs w:val="23"/>
              </w:rPr>
            </w:pPr>
            <w:r>
              <w:rPr>
                <w:bCs/>
                <w:color w:val="000000"/>
                <w:sz w:val="23"/>
                <w:szCs w:val="23"/>
              </w:rPr>
              <w:t>198 439,</w:t>
            </w:r>
            <w:r w:rsidRPr="002B0500">
              <w:rPr>
                <w:bCs/>
                <w:color w:val="000000"/>
                <w:sz w:val="23"/>
                <w:szCs w:val="23"/>
              </w:rPr>
              <w:t>92 (Сто девяносто восемь тысяч четыреста тридцать девять) рублей 92 копейки, включая НДС</w:t>
            </w:r>
            <w:r>
              <w:rPr>
                <w:bCs/>
                <w:color w:val="000000"/>
                <w:sz w:val="23"/>
                <w:szCs w:val="23"/>
              </w:rPr>
              <w:t>. Цена договора включает в себя</w:t>
            </w:r>
            <w:r w:rsidRPr="002B0500">
              <w:rPr>
                <w:bCs/>
                <w:color w:val="000000"/>
                <w:sz w:val="23"/>
                <w:szCs w:val="23"/>
              </w:rPr>
              <w:t xml:space="preserve"> все расходы, в том числе выезд Исполнителя на место оказания услуг, а также все налоги, сборы, пошлины и другие обязательные платежи</w:t>
            </w:r>
            <w:r w:rsidR="00FC03C1" w:rsidRPr="00E62D4F">
              <w:rPr>
                <w:bCs/>
                <w:color w:val="000000"/>
                <w:sz w:val="23"/>
                <w:szCs w:val="23"/>
              </w:rPr>
              <w:t>.</w:t>
            </w:r>
          </w:p>
        </w:tc>
      </w:tr>
      <w:tr w:rsidR="00C87330" w:rsidRPr="00E62D4F" w:rsidTr="00237E88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</w:p>
        </w:tc>
        <w:tc>
          <w:tcPr>
            <w:tcW w:w="2268" w:type="dxa"/>
          </w:tcPr>
          <w:p w:rsidR="00C87330" w:rsidRPr="00E62D4F" w:rsidRDefault="00C87330" w:rsidP="00237E88">
            <w:pPr>
              <w:widowControl w:val="0"/>
              <w:ind w:right="153"/>
              <w:rPr>
                <w:sz w:val="23"/>
                <w:szCs w:val="23"/>
                <w:lang w:val="en-US"/>
              </w:rPr>
            </w:pPr>
            <w:r w:rsidRPr="00E62D4F">
              <w:rPr>
                <w:sz w:val="23"/>
                <w:szCs w:val="23"/>
              </w:rPr>
              <w:t>Официальный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язык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цен</w:t>
            </w:r>
          </w:p>
        </w:tc>
        <w:tc>
          <w:tcPr>
            <w:tcW w:w="11624" w:type="dxa"/>
          </w:tcPr>
          <w:p w:rsidR="00C87330" w:rsidRPr="00E62D4F" w:rsidRDefault="00C87330" w:rsidP="00237E88">
            <w:pPr>
              <w:widowControl w:val="0"/>
              <w:ind w:right="153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русский</w:t>
            </w:r>
          </w:p>
        </w:tc>
      </w:tr>
      <w:tr w:rsidR="00C87330" w:rsidRPr="00E62D4F" w:rsidTr="00237E88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5" w:name="_Ref317253392"/>
          </w:p>
        </w:tc>
        <w:bookmarkEnd w:id="165"/>
        <w:tc>
          <w:tcPr>
            <w:tcW w:w="2268" w:type="dxa"/>
          </w:tcPr>
          <w:p w:rsidR="00C87330" w:rsidRPr="00E62D4F" w:rsidRDefault="00C87330" w:rsidP="00237E88">
            <w:pPr>
              <w:widowControl w:val="0"/>
              <w:ind w:right="153"/>
              <w:rPr>
                <w:sz w:val="23"/>
                <w:szCs w:val="23"/>
                <w:lang w:val="en-US"/>
              </w:rPr>
            </w:pPr>
            <w:r w:rsidRPr="00E62D4F">
              <w:rPr>
                <w:sz w:val="23"/>
                <w:szCs w:val="23"/>
              </w:rPr>
              <w:t>Валюта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цен</w:t>
            </w:r>
          </w:p>
        </w:tc>
        <w:tc>
          <w:tcPr>
            <w:tcW w:w="11624" w:type="dxa"/>
          </w:tcPr>
          <w:p w:rsidR="002542AE" w:rsidRPr="00E62D4F" w:rsidRDefault="00C87330" w:rsidP="00FC03C1">
            <w:pPr>
              <w:widowControl w:val="0"/>
              <w:ind w:right="153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российский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рубль</w:t>
            </w:r>
          </w:p>
        </w:tc>
      </w:tr>
      <w:tr w:rsidR="00815182" w:rsidRPr="00E62D4F" w:rsidTr="00237E88">
        <w:trPr>
          <w:trHeight w:val="20"/>
        </w:trPr>
        <w:tc>
          <w:tcPr>
            <w:tcW w:w="781" w:type="dxa"/>
          </w:tcPr>
          <w:p w:rsidR="00815182" w:rsidRPr="00E62D4F" w:rsidRDefault="00815182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</w:p>
        </w:tc>
        <w:tc>
          <w:tcPr>
            <w:tcW w:w="2268" w:type="dxa"/>
          </w:tcPr>
          <w:p w:rsidR="00815182" w:rsidRPr="00E62D4F" w:rsidRDefault="00815182" w:rsidP="00237E88">
            <w:pPr>
              <w:pStyle w:val="36"/>
              <w:tabs>
                <w:tab w:val="clear" w:pos="1307"/>
              </w:tabs>
              <w:ind w:left="45" w:right="153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Требования,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предъявляемые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участникам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[в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случае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предъявления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по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лотам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различных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требований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-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c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указанием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номеров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лотов,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для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которых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эти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требования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предъявляются]</w:t>
            </w:r>
          </w:p>
        </w:tc>
        <w:tc>
          <w:tcPr>
            <w:tcW w:w="11624" w:type="dxa"/>
          </w:tcPr>
          <w:p w:rsidR="00641C15" w:rsidRDefault="00E3604D" w:rsidP="00B948B1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  <w:rPr>
                <w:sz w:val="23"/>
                <w:szCs w:val="23"/>
              </w:rPr>
            </w:pPr>
            <w:bookmarkStart w:id="166" w:name="_Ref318730527"/>
            <w:r w:rsidRPr="00E62D4F">
              <w:rPr>
                <w:sz w:val="23"/>
                <w:szCs w:val="23"/>
              </w:rPr>
              <w:t>д</w:t>
            </w:r>
            <w:r w:rsidR="00641C15" w:rsidRPr="00E62D4F">
              <w:rPr>
                <w:sz w:val="23"/>
                <w:szCs w:val="23"/>
              </w:rPr>
              <w:t>олжен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641C15" w:rsidRPr="00E62D4F">
              <w:rPr>
                <w:sz w:val="23"/>
                <w:szCs w:val="23"/>
              </w:rPr>
              <w:t>быть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641C15" w:rsidRPr="00E62D4F">
              <w:rPr>
                <w:sz w:val="23"/>
                <w:szCs w:val="23"/>
              </w:rPr>
              <w:t>зарегистрированным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641C15"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641C15" w:rsidRPr="00E62D4F">
              <w:rPr>
                <w:sz w:val="23"/>
                <w:szCs w:val="23"/>
              </w:rPr>
              <w:t>качестве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641C15" w:rsidRPr="00E62D4F">
              <w:rPr>
                <w:sz w:val="23"/>
                <w:szCs w:val="23"/>
              </w:rPr>
              <w:t>юридического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641C15" w:rsidRPr="00E62D4F">
              <w:rPr>
                <w:sz w:val="23"/>
                <w:szCs w:val="23"/>
              </w:rPr>
              <w:t>лица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641C15" w:rsidRPr="00E62D4F">
              <w:rPr>
                <w:sz w:val="23"/>
                <w:szCs w:val="23"/>
              </w:rPr>
              <w:t>или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641C15" w:rsidRPr="00E62D4F">
              <w:rPr>
                <w:sz w:val="23"/>
                <w:szCs w:val="23"/>
              </w:rPr>
              <w:t>индивидуального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641C15" w:rsidRPr="00E62D4F">
              <w:rPr>
                <w:sz w:val="23"/>
                <w:szCs w:val="23"/>
              </w:rPr>
              <w:t>предпринимателя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641C15"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641C15" w:rsidRPr="00E62D4F">
              <w:rPr>
                <w:sz w:val="23"/>
                <w:szCs w:val="23"/>
              </w:rPr>
              <w:t>установленном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641C15"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641C15" w:rsidRPr="00E62D4F">
              <w:rPr>
                <w:sz w:val="23"/>
                <w:szCs w:val="23"/>
              </w:rPr>
              <w:t>Российской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641C15" w:rsidRPr="00E62D4F">
              <w:rPr>
                <w:sz w:val="23"/>
                <w:szCs w:val="23"/>
              </w:rPr>
              <w:t>Федерации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641C15" w:rsidRPr="00E62D4F">
              <w:rPr>
                <w:sz w:val="23"/>
                <w:szCs w:val="23"/>
              </w:rPr>
              <w:t>порядке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641C15" w:rsidRPr="00E62D4F">
              <w:rPr>
                <w:sz w:val="23"/>
                <w:szCs w:val="23"/>
              </w:rPr>
              <w:t>(для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641C15" w:rsidRPr="00E62D4F">
              <w:rPr>
                <w:sz w:val="23"/>
                <w:szCs w:val="23"/>
              </w:rPr>
              <w:t>российских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641C15" w:rsidRPr="00E62D4F">
              <w:rPr>
                <w:sz w:val="23"/>
                <w:szCs w:val="23"/>
              </w:rPr>
              <w:t>участников);</w:t>
            </w:r>
            <w:bookmarkEnd w:id="166"/>
          </w:p>
          <w:p w:rsidR="00E3604D" w:rsidRDefault="00C87427" w:rsidP="00C87427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  <w:rPr>
                <w:sz w:val="23"/>
                <w:szCs w:val="23"/>
              </w:rPr>
            </w:pPr>
            <w:r w:rsidRPr="00C87427">
              <w:rPr>
                <w:sz w:val="23"/>
                <w:szCs w:val="23"/>
              </w:rPr>
              <w:t>должен иметь соответствующие разрешающие документы на осуществление видов деятельности, связанные с выполнением договора, право на заключение которого является предметом настоящей процедуры закупки, в объёме поставляемого товара/ выполняемых работ/ оказываемых услуг согласно плану распределения объемов поставки товаров/выполнения работ/оказания услуг, в том числе</w:t>
            </w:r>
            <w:r>
              <w:rPr>
                <w:sz w:val="23"/>
                <w:szCs w:val="23"/>
              </w:rPr>
              <w:t>:</w:t>
            </w:r>
          </w:p>
          <w:p w:rsidR="009552AE" w:rsidRDefault="00C87427" w:rsidP="00C87427">
            <w:pPr>
              <w:widowControl w:val="0"/>
              <w:tabs>
                <w:tab w:val="left" w:pos="0"/>
                <w:tab w:val="left" w:pos="1204"/>
              </w:tabs>
              <w:ind w:left="1269" w:right="153" w:hanging="426"/>
              <w:jc w:val="both"/>
              <w:rPr>
                <w:sz w:val="23"/>
                <w:szCs w:val="23"/>
              </w:rPr>
            </w:pPr>
            <w:r w:rsidRPr="00C87427">
              <w:rPr>
                <w:sz w:val="23"/>
                <w:szCs w:val="23"/>
              </w:rPr>
              <w:t>•</w:t>
            </w:r>
            <w:r w:rsidRPr="00C87427">
              <w:rPr>
                <w:sz w:val="23"/>
                <w:szCs w:val="23"/>
              </w:rPr>
              <w:tab/>
            </w:r>
            <w:r w:rsidR="0025070B" w:rsidRPr="0025070B">
              <w:rPr>
                <w:sz w:val="23"/>
                <w:szCs w:val="23"/>
              </w:rPr>
              <w:t>Наличие лицензии на медицинскую деятельность, в том числе на право проведения предрейсовых и послерейсовых медицинских осмотров, выданной Федеральной службой по надзору в сфере здравоохранения и социального развития (либо лицензирующими органами субъектов РФ)</w:t>
            </w:r>
            <w:r w:rsidR="0025070B">
              <w:rPr>
                <w:sz w:val="23"/>
                <w:szCs w:val="23"/>
              </w:rPr>
              <w:t>.</w:t>
            </w:r>
            <w:r w:rsidR="009552AE" w:rsidRPr="009552AE">
              <w:rPr>
                <w:sz w:val="23"/>
                <w:szCs w:val="23"/>
              </w:rPr>
              <w:t xml:space="preserve"> </w:t>
            </w:r>
          </w:p>
          <w:p w:rsidR="005761D6" w:rsidRPr="00E62D4F" w:rsidRDefault="00E3604D" w:rsidP="00F621A8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д</w:t>
            </w:r>
            <w:r w:rsidR="0085523F" w:rsidRPr="00E62D4F">
              <w:rPr>
                <w:sz w:val="23"/>
                <w:szCs w:val="23"/>
              </w:rPr>
              <w:t>олжен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85523F" w:rsidRPr="00E62D4F">
              <w:rPr>
                <w:sz w:val="23"/>
                <w:szCs w:val="23"/>
              </w:rPr>
              <w:t>раскрывать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85523F"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85523F" w:rsidRPr="00E62D4F">
              <w:rPr>
                <w:sz w:val="23"/>
                <w:szCs w:val="23"/>
              </w:rPr>
              <w:t>составе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85523F" w:rsidRPr="00E62D4F">
              <w:rPr>
                <w:sz w:val="23"/>
                <w:szCs w:val="23"/>
              </w:rPr>
              <w:t>заявки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85523F"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85523F" w:rsidRPr="00E62D4F">
              <w:rPr>
                <w:sz w:val="23"/>
                <w:szCs w:val="23"/>
              </w:rPr>
              <w:t>участие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85523F"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60F3" w:rsidRPr="00E62D4F">
              <w:rPr>
                <w:sz w:val="23"/>
                <w:szCs w:val="23"/>
              </w:rPr>
              <w:t>запросе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60F3"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85523F" w:rsidRPr="00E62D4F">
              <w:rPr>
                <w:sz w:val="23"/>
                <w:szCs w:val="23"/>
              </w:rPr>
              <w:t>информацию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85523F"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85523F" w:rsidRPr="00E62D4F">
              <w:rPr>
                <w:sz w:val="23"/>
                <w:szCs w:val="23"/>
              </w:rPr>
              <w:t>отношении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85523F" w:rsidRPr="00E62D4F">
              <w:rPr>
                <w:sz w:val="23"/>
                <w:szCs w:val="23"/>
              </w:rPr>
              <w:t>всей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85523F" w:rsidRPr="00E62D4F">
              <w:rPr>
                <w:sz w:val="23"/>
                <w:szCs w:val="23"/>
              </w:rPr>
              <w:t>цепочки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85523F" w:rsidRPr="00E62D4F">
              <w:rPr>
                <w:sz w:val="23"/>
                <w:szCs w:val="23"/>
              </w:rPr>
              <w:t>собственников,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85523F" w:rsidRPr="00E62D4F">
              <w:rPr>
                <w:sz w:val="23"/>
                <w:szCs w:val="23"/>
              </w:rPr>
              <w:t>включая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85523F" w:rsidRPr="00E62D4F">
              <w:rPr>
                <w:sz w:val="23"/>
                <w:szCs w:val="23"/>
              </w:rPr>
              <w:t>бенефициаров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85523F" w:rsidRPr="00E62D4F">
              <w:rPr>
                <w:sz w:val="23"/>
                <w:szCs w:val="23"/>
              </w:rPr>
              <w:t>(в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85523F" w:rsidRPr="00E62D4F">
              <w:rPr>
                <w:sz w:val="23"/>
                <w:szCs w:val="23"/>
              </w:rPr>
              <w:t>том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85523F" w:rsidRPr="00E62D4F">
              <w:rPr>
                <w:sz w:val="23"/>
                <w:szCs w:val="23"/>
              </w:rPr>
              <w:t>числе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85523F" w:rsidRPr="00E62D4F">
              <w:rPr>
                <w:sz w:val="23"/>
                <w:szCs w:val="23"/>
              </w:rPr>
              <w:t>конечных);</w:t>
            </w:r>
          </w:p>
          <w:p w:rsidR="00D913CA" w:rsidRPr="00E62D4F" w:rsidRDefault="00D913CA" w:rsidP="00237E88">
            <w:pPr>
              <w:widowControl w:val="0"/>
              <w:tabs>
                <w:tab w:val="left" w:pos="851"/>
              </w:tabs>
              <w:ind w:right="153" w:firstLine="495"/>
              <w:jc w:val="both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отношении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участников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цен</w:t>
            </w:r>
            <w:r w:rsidRPr="00E62D4F">
              <w:rPr>
                <w:sz w:val="23"/>
                <w:szCs w:val="23"/>
              </w:rPr>
              <w:t>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являющихся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зарубежными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публичными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компаниями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мирового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уровня,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занимающих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лидирующие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позиции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соответствующих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отраслях,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сведения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будут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считаться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предоставленными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lastRenderedPageBreak/>
              <w:t>полном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объеме,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если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они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будут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содержать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информацию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акционерах,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владеющих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пакетами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акций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более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5%.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Подтверждающие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документы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отношении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акционеров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такой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компании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могут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быть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заменены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прямой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ссылкой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общедоступный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источник,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посредством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которого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установленном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закон</w:t>
            </w:r>
            <w:r w:rsidR="00BA1401" w:rsidRPr="00E62D4F">
              <w:rPr>
                <w:sz w:val="23"/>
                <w:szCs w:val="23"/>
              </w:rPr>
              <w:t>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порядке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раскрыта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соответствующая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информация.</w:t>
            </w:r>
          </w:p>
          <w:p w:rsidR="00D913CA" w:rsidRPr="00E62D4F" w:rsidRDefault="00D913CA" w:rsidP="00237E88">
            <w:pPr>
              <w:widowControl w:val="0"/>
              <w:tabs>
                <w:tab w:val="left" w:pos="851"/>
              </w:tabs>
              <w:ind w:right="153" w:firstLine="495"/>
              <w:jc w:val="both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отношении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участников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цен</w:t>
            </w:r>
            <w:r w:rsidRPr="00E62D4F">
              <w:rPr>
                <w:sz w:val="23"/>
                <w:szCs w:val="23"/>
              </w:rPr>
              <w:t>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являющихся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публичными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акционерными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обществами,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акции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которых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котируются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бирже,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число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акционеров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которых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превышает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50,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сведения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будут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считаться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предоставленными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полном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объеме,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если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они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будут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содержать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информацию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акционерах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B351AA"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B351AA" w:rsidRPr="00E62D4F">
              <w:rPr>
                <w:sz w:val="23"/>
                <w:szCs w:val="23"/>
              </w:rPr>
              <w:t>бенефициарах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B351AA" w:rsidRPr="00E62D4F">
              <w:rPr>
                <w:sz w:val="23"/>
                <w:szCs w:val="23"/>
              </w:rPr>
              <w:t>(в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B351AA" w:rsidRPr="00E62D4F">
              <w:rPr>
                <w:sz w:val="23"/>
                <w:szCs w:val="23"/>
              </w:rPr>
              <w:t>том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B351AA" w:rsidRPr="00E62D4F">
              <w:rPr>
                <w:sz w:val="23"/>
                <w:szCs w:val="23"/>
              </w:rPr>
              <w:t>числе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B351AA" w:rsidRPr="00E62D4F">
              <w:rPr>
                <w:sz w:val="23"/>
                <w:szCs w:val="23"/>
              </w:rPr>
              <w:t>конечных)</w:t>
            </w:r>
            <w:r w:rsidRPr="00E62D4F">
              <w:rPr>
                <w:sz w:val="23"/>
                <w:szCs w:val="23"/>
              </w:rPr>
              <w:t>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владеющих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пакетами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акций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более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5%.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Подтверждающие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документы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отношении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акционеров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(бенефициаров)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такой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компании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могут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быть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заменены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прямой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ссылкой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общедоступный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источник,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посредством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которого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установленном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закон</w:t>
            </w:r>
            <w:r w:rsidR="00BA1401" w:rsidRPr="00E62D4F">
              <w:rPr>
                <w:sz w:val="23"/>
                <w:szCs w:val="23"/>
              </w:rPr>
              <w:t>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порядке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раскрыта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соответствующая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информация.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отношении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акционеров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(бенефициаров),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владеющих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пакетами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акций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менее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5%,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допускается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указание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общей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информации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количестве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таких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акционеров.</w:t>
            </w:r>
          </w:p>
          <w:p w:rsidR="000E1C9D" w:rsidRPr="00E62D4F" w:rsidRDefault="000E1C9D" w:rsidP="00F621A8">
            <w:pPr>
              <w:widowControl w:val="0"/>
              <w:numPr>
                <w:ilvl w:val="0"/>
                <w:numId w:val="46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  <w:rPr>
                <w:sz w:val="23"/>
                <w:szCs w:val="23"/>
              </w:rPr>
            </w:pPr>
            <w:bookmarkStart w:id="167" w:name="_Ref357696776"/>
            <w:r w:rsidRPr="00E62D4F">
              <w:rPr>
                <w:sz w:val="23"/>
                <w:szCs w:val="23"/>
              </w:rPr>
              <w:t>не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иметь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задолженности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уплате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налогов,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сборов,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пеней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штрафов,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размер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которой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превышает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двадцать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пять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процентов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балансовой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стоимости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активов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определяемой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данным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бухгалтерской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(финансовой)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отчетности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истекший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период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(год</w:t>
            </w:r>
            <w:r w:rsidR="00454B58" w:rsidRPr="00E62D4F">
              <w:rPr>
                <w:sz w:val="23"/>
                <w:szCs w:val="23"/>
              </w:rPr>
              <w:t>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квартал/полугодие/9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месяцев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текущего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года);</w:t>
            </w:r>
            <w:bookmarkEnd w:id="167"/>
          </w:p>
          <w:p w:rsidR="005D51C6" w:rsidRPr="00E62D4F" w:rsidRDefault="005D51C6" w:rsidP="00F621A8">
            <w:pPr>
              <w:widowControl w:val="0"/>
              <w:numPr>
                <w:ilvl w:val="0"/>
                <w:numId w:val="46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  <w:rPr>
                <w:sz w:val="23"/>
                <w:szCs w:val="23"/>
              </w:rPr>
            </w:pPr>
            <w:bookmarkStart w:id="168" w:name="_Ref299553052"/>
            <w:r w:rsidRPr="00E62D4F">
              <w:rPr>
                <w:sz w:val="23"/>
                <w:szCs w:val="23"/>
              </w:rPr>
              <w:t>не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находиться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процессе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ликвидации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(для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юридического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лица)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быть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признанным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решению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арбитражного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суда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несостоятельным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(банкротом);</w:t>
            </w:r>
            <w:bookmarkEnd w:id="168"/>
          </w:p>
          <w:p w:rsidR="005D51C6" w:rsidRPr="00E62D4F" w:rsidRDefault="005D51C6" w:rsidP="00F621A8">
            <w:pPr>
              <w:widowControl w:val="0"/>
              <w:numPr>
                <w:ilvl w:val="0"/>
                <w:numId w:val="46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  <w:rPr>
                <w:sz w:val="23"/>
                <w:szCs w:val="23"/>
              </w:rPr>
            </w:pPr>
            <w:bookmarkStart w:id="169" w:name="_Ref299553055"/>
            <w:r w:rsidRPr="00E62D4F">
              <w:rPr>
                <w:sz w:val="23"/>
                <w:szCs w:val="23"/>
              </w:rPr>
              <w:t>не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являться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организацией,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имущество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которой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части,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необходимой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для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выполнения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договора,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наложен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арест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решению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суда,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административного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органа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(или)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экономическая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деятельность,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которой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приостановлена;</w:t>
            </w:r>
            <w:bookmarkEnd w:id="169"/>
          </w:p>
          <w:p w:rsidR="00815182" w:rsidRPr="00E62D4F" w:rsidRDefault="002328BB" w:rsidP="00F621A8">
            <w:pPr>
              <w:widowControl w:val="0"/>
              <w:numPr>
                <w:ilvl w:val="0"/>
                <w:numId w:val="46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 xml:space="preserve"> </w:t>
            </w:r>
            <w:r w:rsidR="00815182" w:rsidRPr="00E62D4F">
              <w:rPr>
                <w:sz w:val="23"/>
                <w:szCs w:val="23"/>
              </w:rPr>
              <w:t>отсутствие</w:t>
            </w:r>
            <w:r w:rsidRPr="00E62D4F">
              <w:rPr>
                <w:sz w:val="23"/>
                <w:szCs w:val="23"/>
              </w:rPr>
              <w:t xml:space="preserve"> </w:t>
            </w:r>
            <w:r w:rsidR="00815182" w:rsidRPr="00E62D4F">
              <w:rPr>
                <w:sz w:val="23"/>
                <w:szCs w:val="23"/>
              </w:rPr>
              <w:t>сведений</w:t>
            </w:r>
            <w:r w:rsidRPr="00E62D4F">
              <w:rPr>
                <w:sz w:val="23"/>
                <w:szCs w:val="23"/>
              </w:rPr>
              <w:t xml:space="preserve"> </w:t>
            </w:r>
            <w:r w:rsidR="00815182" w:rsidRPr="00E62D4F">
              <w:rPr>
                <w:sz w:val="23"/>
                <w:szCs w:val="23"/>
              </w:rPr>
              <w:t>об</w:t>
            </w:r>
            <w:r w:rsidRPr="00E62D4F">
              <w:rPr>
                <w:sz w:val="23"/>
                <w:szCs w:val="23"/>
              </w:rPr>
              <w:t xml:space="preserve"> </w:t>
            </w:r>
            <w:r w:rsidR="00815182" w:rsidRPr="00E62D4F">
              <w:rPr>
                <w:sz w:val="23"/>
                <w:szCs w:val="23"/>
              </w:rPr>
              <w:t>участнике</w:t>
            </w:r>
            <w:r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запроса</w:t>
            </w:r>
            <w:r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цен</w:t>
            </w:r>
            <w:r w:rsidRPr="00E62D4F">
              <w:rPr>
                <w:sz w:val="23"/>
                <w:szCs w:val="23"/>
              </w:rPr>
              <w:t xml:space="preserve"> </w:t>
            </w:r>
            <w:r w:rsidR="00815182" w:rsidRPr="00E62D4F">
              <w:rPr>
                <w:sz w:val="23"/>
                <w:szCs w:val="23"/>
              </w:rPr>
              <w:t>в</w:t>
            </w:r>
            <w:r w:rsidRPr="00E62D4F">
              <w:rPr>
                <w:sz w:val="23"/>
                <w:szCs w:val="23"/>
              </w:rPr>
              <w:t xml:space="preserve"> </w:t>
            </w:r>
            <w:r w:rsidR="00815182" w:rsidRPr="00E62D4F">
              <w:rPr>
                <w:sz w:val="23"/>
                <w:szCs w:val="23"/>
              </w:rPr>
              <w:t>Реестре</w:t>
            </w:r>
            <w:r w:rsidRPr="00E62D4F">
              <w:rPr>
                <w:sz w:val="23"/>
                <w:szCs w:val="23"/>
              </w:rPr>
              <w:t xml:space="preserve"> </w:t>
            </w:r>
            <w:r w:rsidR="00815182" w:rsidRPr="00E62D4F">
              <w:rPr>
                <w:sz w:val="23"/>
                <w:szCs w:val="23"/>
              </w:rPr>
              <w:t>недобросовестных</w:t>
            </w:r>
            <w:r w:rsidRPr="00E62D4F">
              <w:rPr>
                <w:sz w:val="23"/>
                <w:szCs w:val="23"/>
              </w:rPr>
              <w:t xml:space="preserve"> </w:t>
            </w:r>
            <w:r w:rsidR="00815182" w:rsidRPr="00E62D4F">
              <w:rPr>
                <w:sz w:val="23"/>
                <w:szCs w:val="23"/>
              </w:rPr>
              <w:t>поставщиков</w:t>
            </w:r>
            <w:r w:rsidRPr="00E62D4F">
              <w:rPr>
                <w:sz w:val="23"/>
                <w:szCs w:val="23"/>
              </w:rPr>
              <w:t xml:space="preserve"> </w:t>
            </w:r>
            <w:r w:rsidR="00815182" w:rsidRPr="00E62D4F">
              <w:rPr>
                <w:sz w:val="23"/>
                <w:szCs w:val="23"/>
              </w:rPr>
              <w:t>ФАС</w:t>
            </w:r>
            <w:r w:rsidRPr="00E62D4F">
              <w:rPr>
                <w:sz w:val="23"/>
                <w:szCs w:val="23"/>
              </w:rPr>
              <w:t xml:space="preserve"> </w:t>
            </w:r>
            <w:r w:rsidR="00815182" w:rsidRPr="00E62D4F">
              <w:rPr>
                <w:sz w:val="23"/>
                <w:szCs w:val="23"/>
              </w:rPr>
              <w:t>России</w:t>
            </w:r>
            <w:r w:rsidRPr="00E62D4F">
              <w:rPr>
                <w:sz w:val="23"/>
                <w:szCs w:val="23"/>
              </w:rPr>
              <w:t xml:space="preserve"> </w:t>
            </w:r>
            <w:r w:rsidR="00815182" w:rsidRPr="00E62D4F">
              <w:rPr>
                <w:b/>
                <w:i/>
                <w:sz w:val="23"/>
                <w:szCs w:val="23"/>
              </w:rPr>
              <w:t>и/или</w:t>
            </w:r>
            <w:r w:rsidRPr="00E62D4F">
              <w:rPr>
                <w:sz w:val="23"/>
                <w:szCs w:val="23"/>
              </w:rPr>
              <w:t xml:space="preserve"> </w:t>
            </w:r>
            <w:r w:rsidR="00815182" w:rsidRPr="00E62D4F">
              <w:rPr>
                <w:sz w:val="23"/>
                <w:szCs w:val="23"/>
              </w:rPr>
              <w:t>в</w:t>
            </w:r>
            <w:r w:rsidRPr="00E62D4F">
              <w:rPr>
                <w:sz w:val="23"/>
                <w:szCs w:val="23"/>
              </w:rPr>
              <w:t xml:space="preserve"> </w:t>
            </w:r>
            <w:r w:rsidR="00815182" w:rsidRPr="00E62D4F">
              <w:rPr>
                <w:sz w:val="23"/>
                <w:szCs w:val="23"/>
              </w:rPr>
              <w:t>реестре</w:t>
            </w:r>
            <w:r w:rsidRPr="00E62D4F">
              <w:rPr>
                <w:sz w:val="23"/>
                <w:szCs w:val="23"/>
              </w:rPr>
              <w:t xml:space="preserve"> </w:t>
            </w:r>
            <w:r w:rsidR="00815182" w:rsidRPr="00E62D4F">
              <w:rPr>
                <w:sz w:val="23"/>
                <w:szCs w:val="23"/>
              </w:rPr>
              <w:t>недобросовестных</w:t>
            </w:r>
            <w:r w:rsidRPr="00E62D4F">
              <w:rPr>
                <w:sz w:val="23"/>
                <w:szCs w:val="23"/>
              </w:rPr>
              <w:t xml:space="preserve"> </w:t>
            </w:r>
            <w:r w:rsidR="00815182" w:rsidRPr="00E62D4F">
              <w:rPr>
                <w:sz w:val="23"/>
                <w:szCs w:val="23"/>
              </w:rPr>
              <w:t>поставщиков</w:t>
            </w:r>
            <w:r w:rsidRPr="00E62D4F">
              <w:rPr>
                <w:sz w:val="23"/>
                <w:szCs w:val="23"/>
              </w:rPr>
              <w:t xml:space="preserve"> </w:t>
            </w:r>
            <w:r w:rsidR="00E50683" w:rsidRPr="00E62D4F">
              <w:rPr>
                <w:sz w:val="23"/>
                <w:szCs w:val="23"/>
              </w:rPr>
              <w:t>Госкорпорации</w:t>
            </w:r>
            <w:r w:rsidRPr="00E62D4F">
              <w:rPr>
                <w:sz w:val="23"/>
                <w:szCs w:val="23"/>
              </w:rPr>
              <w:t xml:space="preserve"> </w:t>
            </w:r>
            <w:r w:rsidR="00E50683" w:rsidRPr="00E62D4F">
              <w:rPr>
                <w:sz w:val="23"/>
                <w:szCs w:val="23"/>
              </w:rPr>
              <w:t>«Росатом»</w:t>
            </w:r>
            <w:r w:rsidRPr="00E62D4F">
              <w:rPr>
                <w:sz w:val="23"/>
                <w:szCs w:val="23"/>
              </w:rPr>
              <w:t xml:space="preserve"> </w:t>
            </w:r>
            <w:r w:rsidR="00E50683" w:rsidRPr="00E62D4F">
              <w:rPr>
                <w:sz w:val="23"/>
                <w:szCs w:val="23"/>
              </w:rPr>
              <w:t>и</w:t>
            </w:r>
            <w:r w:rsidRPr="00E62D4F">
              <w:rPr>
                <w:sz w:val="23"/>
                <w:szCs w:val="23"/>
              </w:rPr>
              <w:t xml:space="preserve"> </w:t>
            </w:r>
            <w:r w:rsidR="00E50683" w:rsidRPr="00E62D4F">
              <w:rPr>
                <w:sz w:val="23"/>
                <w:szCs w:val="23"/>
              </w:rPr>
              <w:t>организаций</w:t>
            </w:r>
            <w:r w:rsidRPr="00E62D4F">
              <w:rPr>
                <w:sz w:val="23"/>
                <w:szCs w:val="23"/>
              </w:rPr>
              <w:t xml:space="preserve"> </w:t>
            </w:r>
            <w:r w:rsidR="00E50683" w:rsidRPr="00E62D4F">
              <w:rPr>
                <w:sz w:val="23"/>
                <w:szCs w:val="23"/>
              </w:rPr>
              <w:t>Госкорпорации</w:t>
            </w:r>
            <w:r w:rsidRPr="00E62D4F">
              <w:rPr>
                <w:sz w:val="23"/>
                <w:szCs w:val="23"/>
              </w:rPr>
              <w:t xml:space="preserve"> </w:t>
            </w:r>
            <w:r w:rsidR="00E50683" w:rsidRPr="00E62D4F">
              <w:rPr>
                <w:sz w:val="23"/>
                <w:szCs w:val="23"/>
              </w:rPr>
              <w:t>«Росатом»</w:t>
            </w:r>
            <w:r w:rsidR="00815182" w:rsidRPr="00E62D4F">
              <w:rPr>
                <w:sz w:val="23"/>
                <w:szCs w:val="23"/>
              </w:rPr>
              <w:t>.</w:t>
            </w:r>
          </w:p>
        </w:tc>
      </w:tr>
      <w:tr w:rsidR="00C87330" w:rsidRPr="00E62D4F" w:rsidTr="00237E88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70" w:name="_Ref317257394"/>
          </w:p>
        </w:tc>
        <w:bookmarkEnd w:id="170"/>
        <w:tc>
          <w:tcPr>
            <w:tcW w:w="2268" w:type="dxa"/>
          </w:tcPr>
          <w:p w:rsidR="00C87330" w:rsidRPr="00E62D4F" w:rsidRDefault="00C87330" w:rsidP="00237E88">
            <w:pPr>
              <w:pStyle w:val="36"/>
              <w:tabs>
                <w:tab w:val="clear" w:pos="1307"/>
              </w:tabs>
              <w:ind w:left="45" w:right="153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Требования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поставляемому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товару,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выполняемым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работам,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оказываемым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услугам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[в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случае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предъявления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по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лотам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различных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требований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-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c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lastRenderedPageBreak/>
              <w:t>указанием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номеров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лотов,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для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которых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эти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требования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предъявляются]</w:t>
            </w:r>
          </w:p>
        </w:tc>
        <w:tc>
          <w:tcPr>
            <w:tcW w:w="11624" w:type="dxa"/>
          </w:tcPr>
          <w:p w:rsidR="00C87330" w:rsidRPr="00E62D4F" w:rsidRDefault="00C87330" w:rsidP="00F947B8">
            <w:pPr>
              <w:widowControl w:val="0"/>
              <w:tabs>
                <w:tab w:val="left" w:pos="495"/>
                <w:tab w:val="left" w:pos="5657"/>
              </w:tabs>
              <w:ind w:right="153" w:firstLine="660"/>
              <w:jc w:val="both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lastRenderedPageBreak/>
              <w:t>Требования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поставляемому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товару,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выполняемым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работам,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оказываемым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услугам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приводятся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F947B8" w:rsidRPr="00E62D4F">
              <w:rPr>
                <w:sz w:val="23"/>
                <w:szCs w:val="23"/>
                <w:u w:val="single"/>
              </w:rPr>
              <w:t>Томе 2 «ТЕХНИЧЕСКАЯ ЧАСТЬ»</w:t>
            </w:r>
            <w:r w:rsidR="00F947B8" w:rsidRPr="00E62D4F">
              <w:rPr>
                <w:sz w:val="23"/>
                <w:szCs w:val="23"/>
              </w:rPr>
              <w:t>.</w:t>
            </w:r>
          </w:p>
          <w:p w:rsidR="009552AE" w:rsidRDefault="0025070B" w:rsidP="0025070B">
            <w:pPr>
              <w:widowControl w:val="0"/>
              <w:numPr>
                <w:ilvl w:val="0"/>
                <w:numId w:val="45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  <w:rPr>
                <w:sz w:val="23"/>
                <w:szCs w:val="23"/>
              </w:rPr>
            </w:pPr>
            <w:r w:rsidRPr="0025070B">
              <w:rPr>
                <w:sz w:val="23"/>
                <w:szCs w:val="23"/>
              </w:rPr>
              <w:t>Перечень оказываемых услуг должен соответствовать техническому заданию</w:t>
            </w:r>
            <w:r w:rsidR="009552AE">
              <w:rPr>
                <w:sz w:val="23"/>
                <w:szCs w:val="23"/>
              </w:rPr>
              <w:t>.</w:t>
            </w:r>
          </w:p>
          <w:p w:rsidR="0025070B" w:rsidRPr="00C87427" w:rsidRDefault="0025070B" w:rsidP="0025070B">
            <w:pPr>
              <w:widowControl w:val="0"/>
              <w:tabs>
                <w:tab w:val="left" w:pos="0"/>
                <w:tab w:val="left" w:pos="1204"/>
              </w:tabs>
              <w:ind w:left="495" w:right="153"/>
              <w:jc w:val="both"/>
              <w:rPr>
                <w:sz w:val="23"/>
                <w:szCs w:val="23"/>
              </w:rPr>
            </w:pPr>
          </w:p>
        </w:tc>
      </w:tr>
      <w:tr w:rsidR="00815182" w:rsidRPr="00E62D4F" w:rsidTr="00237E88">
        <w:trPr>
          <w:trHeight w:val="20"/>
        </w:trPr>
        <w:tc>
          <w:tcPr>
            <w:tcW w:w="781" w:type="dxa"/>
          </w:tcPr>
          <w:p w:rsidR="00815182" w:rsidRPr="00E62D4F" w:rsidRDefault="00815182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71" w:name="_Ref317257698"/>
          </w:p>
        </w:tc>
        <w:bookmarkEnd w:id="171"/>
        <w:tc>
          <w:tcPr>
            <w:tcW w:w="2268" w:type="dxa"/>
          </w:tcPr>
          <w:p w:rsidR="00815182" w:rsidRPr="00E62D4F" w:rsidRDefault="00815182" w:rsidP="00237E88">
            <w:pPr>
              <w:pStyle w:val="Times12"/>
              <w:widowControl w:val="0"/>
              <w:tabs>
                <w:tab w:val="num" w:pos="960"/>
                <w:tab w:val="num" w:pos="2564"/>
              </w:tabs>
              <w:ind w:right="153" w:firstLine="0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Документы,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подтверждающие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соответствие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требованиям,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предъявляемым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участникам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включаемые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состав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заявки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60F3" w:rsidRPr="00E62D4F">
              <w:rPr>
                <w:sz w:val="23"/>
                <w:szCs w:val="23"/>
              </w:rPr>
              <w:t>запросе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60F3"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b/>
                <w:i/>
                <w:sz w:val="23"/>
                <w:szCs w:val="23"/>
              </w:rPr>
              <w:t>[в</w:t>
            </w:r>
            <w:r w:rsidR="002328BB" w:rsidRPr="00E62D4F">
              <w:rPr>
                <w:b/>
                <w:i/>
                <w:sz w:val="23"/>
                <w:szCs w:val="23"/>
              </w:rPr>
              <w:t xml:space="preserve"> </w:t>
            </w:r>
            <w:r w:rsidRPr="00E62D4F">
              <w:rPr>
                <w:b/>
                <w:i/>
                <w:sz w:val="23"/>
                <w:szCs w:val="23"/>
              </w:rPr>
              <w:t>случае</w:t>
            </w:r>
            <w:r w:rsidR="002328BB" w:rsidRPr="00E62D4F">
              <w:rPr>
                <w:b/>
                <w:i/>
                <w:sz w:val="23"/>
                <w:szCs w:val="23"/>
              </w:rPr>
              <w:t xml:space="preserve"> </w:t>
            </w:r>
            <w:r w:rsidRPr="00E62D4F">
              <w:rPr>
                <w:b/>
                <w:i/>
                <w:sz w:val="23"/>
                <w:szCs w:val="23"/>
              </w:rPr>
              <w:t>требования</w:t>
            </w:r>
            <w:r w:rsidR="002328BB" w:rsidRPr="00E62D4F">
              <w:rPr>
                <w:b/>
                <w:i/>
                <w:sz w:val="23"/>
                <w:szCs w:val="23"/>
              </w:rPr>
              <w:t xml:space="preserve"> </w:t>
            </w:r>
            <w:r w:rsidRPr="00E62D4F">
              <w:rPr>
                <w:b/>
                <w:i/>
                <w:sz w:val="23"/>
                <w:szCs w:val="23"/>
              </w:rPr>
              <w:t>по</w:t>
            </w:r>
            <w:r w:rsidR="002328BB" w:rsidRPr="00E62D4F">
              <w:rPr>
                <w:b/>
                <w:i/>
                <w:sz w:val="23"/>
                <w:szCs w:val="23"/>
              </w:rPr>
              <w:t xml:space="preserve"> </w:t>
            </w:r>
            <w:r w:rsidRPr="00E62D4F">
              <w:rPr>
                <w:b/>
                <w:i/>
                <w:sz w:val="23"/>
                <w:szCs w:val="23"/>
              </w:rPr>
              <w:t>лотам</w:t>
            </w:r>
            <w:r w:rsidR="002328BB" w:rsidRPr="00E62D4F">
              <w:rPr>
                <w:b/>
                <w:i/>
                <w:sz w:val="23"/>
                <w:szCs w:val="23"/>
              </w:rPr>
              <w:t xml:space="preserve"> </w:t>
            </w:r>
            <w:r w:rsidRPr="00E62D4F">
              <w:rPr>
                <w:b/>
                <w:i/>
                <w:sz w:val="23"/>
                <w:szCs w:val="23"/>
              </w:rPr>
              <w:t>различных</w:t>
            </w:r>
            <w:r w:rsidR="002328BB" w:rsidRPr="00E62D4F">
              <w:rPr>
                <w:b/>
                <w:i/>
                <w:sz w:val="23"/>
                <w:szCs w:val="23"/>
              </w:rPr>
              <w:t xml:space="preserve"> </w:t>
            </w:r>
            <w:r w:rsidRPr="00E62D4F">
              <w:rPr>
                <w:b/>
                <w:i/>
                <w:sz w:val="23"/>
                <w:szCs w:val="23"/>
              </w:rPr>
              <w:t>документов</w:t>
            </w:r>
            <w:r w:rsidR="002328BB" w:rsidRPr="00E62D4F">
              <w:rPr>
                <w:b/>
                <w:i/>
                <w:sz w:val="23"/>
                <w:szCs w:val="23"/>
              </w:rPr>
              <w:t xml:space="preserve"> </w:t>
            </w:r>
            <w:r w:rsidRPr="00E62D4F">
              <w:rPr>
                <w:b/>
                <w:i/>
                <w:sz w:val="23"/>
                <w:szCs w:val="23"/>
              </w:rPr>
              <w:t>–</w:t>
            </w:r>
            <w:r w:rsidR="002328BB" w:rsidRPr="00E62D4F">
              <w:rPr>
                <w:b/>
                <w:i/>
                <w:sz w:val="23"/>
                <w:szCs w:val="23"/>
              </w:rPr>
              <w:t xml:space="preserve"> </w:t>
            </w:r>
            <w:r w:rsidRPr="00E62D4F">
              <w:rPr>
                <w:b/>
                <w:i/>
                <w:sz w:val="23"/>
                <w:szCs w:val="23"/>
              </w:rPr>
              <w:t>c</w:t>
            </w:r>
            <w:r w:rsidR="002328BB" w:rsidRPr="00E62D4F">
              <w:rPr>
                <w:b/>
                <w:i/>
                <w:sz w:val="23"/>
                <w:szCs w:val="23"/>
              </w:rPr>
              <w:t xml:space="preserve"> </w:t>
            </w:r>
            <w:r w:rsidRPr="00E62D4F">
              <w:rPr>
                <w:b/>
                <w:i/>
                <w:sz w:val="23"/>
                <w:szCs w:val="23"/>
              </w:rPr>
              <w:t>указанием</w:t>
            </w:r>
            <w:r w:rsidR="002328BB" w:rsidRPr="00E62D4F">
              <w:rPr>
                <w:b/>
                <w:i/>
                <w:sz w:val="23"/>
                <w:szCs w:val="23"/>
              </w:rPr>
              <w:t xml:space="preserve"> </w:t>
            </w:r>
            <w:r w:rsidRPr="00E62D4F">
              <w:rPr>
                <w:b/>
                <w:i/>
                <w:sz w:val="23"/>
                <w:szCs w:val="23"/>
              </w:rPr>
              <w:t>номеров</w:t>
            </w:r>
            <w:r w:rsidR="002328BB" w:rsidRPr="00E62D4F">
              <w:rPr>
                <w:b/>
                <w:i/>
                <w:sz w:val="23"/>
                <w:szCs w:val="23"/>
              </w:rPr>
              <w:t xml:space="preserve"> </w:t>
            </w:r>
            <w:r w:rsidRPr="00E62D4F">
              <w:rPr>
                <w:b/>
                <w:i/>
                <w:sz w:val="23"/>
                <w:szCs w:val="23"/>
              </w:rPr>
              <w:t>лотов,</w:t>
            </w:r>
            <w:r w:rsidR="002328BB" w:rsidRPr="00E62D4F">
              <w:rPr>
                <w:b/>
                <w:i/>
                <w:sz w:val="23"/>
                <w:szCs w:val="23"/>
              </w:rPr>
              <w:t xml:space="preserve"> </w:t>
            </w:r>
            <w:r w:rsidRPr="00E62D4F">
              <w:rPr>
                <w:b/>
                <w:i/>
                <w:sz w:val="23"/>
                <w:szCs w:val="23"/>
              </w:rPr>
              <w:t>для</w:t>
            </w:r>
            <w:r w:rsidR="002328BB" w:rsidRPr="00E62D4F">
              <w:rPr>
                <w:b/>
                <w:i/>
                <w:sz w:val="23"/>
                <w:szCs w:val="23"/>
              </w:rPr>
              <w:t xml:space="preserve"> </w:t>
            </w:r>
            <w:r w:rsidRPr="00E62D4F">
              <w:rPr>
                <w:b/>
                <w:i/>
                <w:sz w:val="23"/>
                <w:szCs w:val="23"/>
              </w:rPr>
              <w:t>которых</w:t>
            </w:r>
            <w:r w:rsidR="002328BB" w:rsidRPr="00E62D4F">
              <w:rPr>
                <w:b/>
                <w:i/>
                <w:sz w:val="23"/>
                <w:szCs w:val="23"/>
              </w:rPr>
              <w:t xml:space="preserve"> </w:t>
            </w:r>
            <w:r w:rsidRPr="00E62D4F">
              <w:rPr>
                <w:b/>
                <w:i/>
                <w:sz w:val="23"/>
                <w:szCs w:val="23"/>
              </w:rPr>
              <w:t>эти</w:t>
            </w:r>
            <w:r w:rsidR="002328BB" w:rsidRPr="00E62D4F">
              <w:rPr>
                <w:b/>
                <w:i/>
                <w:sz w:val="23"/>
                <w:szCs w:val="23"/>
              </w:rPr>
              <w:t xml:space="preserve"> </w:t>
            </w:r>
            <w:r w:rsidRPr="00E62D4F">
              <w:rPr>
                <w:b/>
                <w:i/>
                <w:sz w:val="23"/>
                <w:szCs w:val="23"/>
              </w:rPr>
              <w:t>документы</w:t>
            </w:r>
            <w:r w:rsidR="002328BB" w:rsidRPr="00E62D4F">
              <w:rPr>
                <w:b/>
                <w:i/>
                <w:sz w:val="23"/>
                <w:szCs w:val="23"/>
              </w:rPr>
              <w:t xml:space="preserve"> </w:t>
            </w:r>
            <w:r w:rsidRPr="00E62D4F">
              <w:rPr>
                <w:b/>
                <w:i/>
                <w:sz w:val="23"/>
                <w:szCs w:val="23"/>
              </w:rPr>
              <w:t>необходимо</w:t>
            </w:r>
            <w:r w:rsidR="002328BB" w:rsidRPr="00E62D4F">
              <w:rPr>
                <w:b/>
                <w:i/>
                <w:sz w:val="23"/>
                <w:szCs w:val="23"/>
              </w:rPr>
              <w:t xml:space="preserve"> </w:t>
            </w:r>
            <w:r w:rsidRPr="00E62D4F">
              <w:rPr>
                <w:b/>
                <w:i/>
                <w:sz w:val="23"/>
                <w:szCs w:val="23"/>
              </w:rPr>
              <w:t>предоставить]</w:t>
            </w:r>
            <w:r w:rsidR="002328BB" w:rsidRPr="00E62D4F">
              <w:rPr>
                <w:sz w:val="23"/>
                <w:szCs w:val="23"/>
              </w:rPr>
              <w:t xml:space="preserve"> </w:t>
            </w:r>
          </w:p>
        </w:tc>
        <w:tc>
          <w:tcPr>
            <w:tcW w:w="11624" w:type="dxa"/>
          </w:tcPr>
          <w:p w:rsidR="00815182" w:rsidRPr="00E62D4F" w:rsidRDefault="00FC37F4" w:rsidP="00B948B1">
            <w:pPr>
              <w:widowControl w:val="0"/>
              <w:numPr>
                <w:ilvl w:val="0"/>
                <w:numId w:val="24"/>
              </w:numPr>
              <w:tabs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  <w:rPr>
                <w:sz w:val="23"/>
                <w:szCs w:val="23"/>
              </w:rPr>
            </w:pPr>
            <w:bookmarkStart w:id="172" w:name="_Ref317256601"/>
            <w:r w:rsidRPr="00E62D4F">
              <w:rPr>
                <w:sz w:val="23"/>
                <w:szCs w:val="23"/>
              </w:rPr>
              <w:t>отсканированный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оригинал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свидетельства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внесении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записи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Единый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государственный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реестр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юридических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лиц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(для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юридических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лиц),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копию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свидетельства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государственной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регистрации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физического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лица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качестве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индивидуального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предпринимателя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(для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индивидуальных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предпринимателей),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копии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документов,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удостоверяющих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личность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(для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иных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физических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лиц);</w:t>
            </w:r>
            <w:bookmarkEnd w:id="172"/>
          </w:p>
          <w:p w:rsidR="00FC37F4" w:rsidRPr="00E62D4F" w:rsidRDefault="00FC37F4" w:rsidP="00B948B1">
            <w:pPr>
              <w:widowControl w:val="0"/>
              <w:numPr>
                <w:ilvl w:val="0"/>
                <w:numId w:val="24"/>
              </w:numPr>
              <w:tabs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  <w:rPr>
                <w:sz w:val="23"/>
                <w:szCs w:val="23"/>
              </w:rPr>
            </w:pPr>
            <w:bookmarkStart w:id="173" w:name="_Ref270105117"/>
            <w:r w:rsidRPr="00E62D4F">
              <w:rPr>
                <w:sz w:val="23"/>
                <w:szCs w:val="23"/>
              </w:rPr>
              <w:t>отсканированный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оригинал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документа,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подтверждающего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полномочия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лица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подписание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заявки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от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имени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(документы,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подтверждающие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полномочия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лица,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выполняющего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функции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единоличного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исполнительного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органа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необходимости,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отсканированный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оригинал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доверенности,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если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заявка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подписывается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доверенности)</w:t>
            </w:r>
            <w:r w:rsidR="00195E51" w:rsidRPr="00E62D4F">
              <w:rPr>
                <w:sz w:val="23"/>
                <w:szCs w:val="23"/>
              </w:rPr>
              <w:t>.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Если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заявка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участие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запросе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согласно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  <w:u w:val="single"/>
              </w:rPr>
              <w:t>пункту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="00195E51" w:rsidRPr="00E62D4F">
              <w:rPr>
                <w:sz w:val="23"/>
                <w:szCs w:val="23"/>
                <w:u w:val="single"/>
              </w:rPr>
              <w:fldChar w:fldCharType="begin"/>
            </w:r>
            <w:r w:rsidR="00195E51" w:rsidRPr="00E62D4F">
              <w:rPr>
                <w:sz w:val="23"/>
                <w:szCs w:val="23"/>
                <w:u w:val="single"/>
              </w:rPr>
              <w:instrText xml:space="preserve"> REF _Ref352677363 \r \h </w:instrText>
            </w:r>
            <w:r w:rsidR="00E25B1F" w:rsidRPr="00E62D4F">
              <w:rPr>
                <w:sz w:val="23"/>
                <w:szCs w:val="23"/>
                <w:u w:val="single"/>
              </w:rPr>
              <w:instrText xml:space="preserve"> \* MERGEFORMAT </w:instrText>
            </w:r>
            <w:r w:rsidR="00195E51" w:rsidRPr="00E62D4F">
              <w:rPr>
                <w:sz w:val="23"/>
                <w:szCs w:val="23"/>
                <w:u w:val="single"/>
              </w:rPr>
            </w:r>
            <w:r w:rsidR="00195E51" w:rsidRPr="00E62D4F">
              <w:rPr>
                <w:sz w:val="23"/>
                <w:szCs w:val="23"/>
                <w:u w:val="single"/>
              </w:rPr>
              <w:fldChar w:fldCharType="separate"/>
            </w:r>
            <w:r w:rsidR="00A56CF8">
              <w:rPr>
                <w:sz w:val="23"/>
                <w:szCs w:val="23"/>
                <w:u w:val="single"/>
              </w:rPr>
              <w:t>3.1</w:t>
            </w:r>
            <w:r w:rsidR="00195E51" w:rsidRPr="00E62D4F">
              <w:rPr>
                <w:sz w:val="23"/>
                <w:szCs w:val="23"/>
                <w:u w:val="single"/>
              </w:rPr>
              <w:fldChar w:fldCharType="end"/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(или)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входящие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ее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состав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электронные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документы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подписаны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разными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лицами,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то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8F35D2" w:rsidRPr="00E62D4F">
              <w:rPr>
                <w:sz w:val="23"/>
                <w:szCs w:val="23"/>
              </w:rPr>
              <w:t>документы,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8F35D2" w:rsidRPr="00E62D4F">
              <w:rPr>
                <w:sz w:val="23"/>
                <w:szCs w:val="23"/>
              </w:rPr>
              <w:t>подтверждающие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полномочия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8F35D2" w:rsidRPr="00E62D4F">
              <w:rPr>
                <w:sz w:val="23"/>
                <w:szCs w:val="23"/>
              </w:rPr>
              <w:t>лица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подписание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заявки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(или)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8F35D2" w:rsidRPr="00E62D4F">
              <w:rPr>
                <w:sz w:val="23"/>
                <w:szCs w:val="23"/>
              </w:rPr>
              <w:t>входящих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8F35D2"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8F35D2" w:rsidRPr="00E62D4F">
              <w:rPr>
                <w:sz w:val="23"/>
                <w:szCs w:val="23"/>
              </w:rPr>
              <w:t>ее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8F35D2" w:rsidRPr="00E62D4F">
              <w:rPr>
                <w:sz w:val="23"/>
                <w:szCs w:val="23"/>
              </w:rPr>
              <w:t>состав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документов</w:t>
            </w:r>
            <w:r w:rsidR="008F35D2" w:rsidRPr="00E62D4F">
              <w:rPr>
                <w:sz w:val="23"/>
                <w:szCs w:val="23"/>
              </w:rPr>
              <w:t>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должны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быть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представлены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каждого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подписавшего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соответствии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с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полномочиями</w:t>
            </w:r>
            <w:r w:rsidRPr="00E62D4F">
              <w:rPr>
                <w:sz w:val="23"/>
                <w:szCs w:val="23"/>
              </w:rPr>
              <w:t>;</w:t>
            </w:r>
            <w:bookmarkEnd w:id="173"/>
          </w:p>
          <w:p w:rsidR="00183811" w:rsidRPr="00E62D4F" w:rsidRDefault="00183811" w:rsidP="00B948B1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3"/>
                <w:szCs w:val="23"/>
              </w:rPr>
            </w:pPr>
            <w:bookmarkStart w:id="174" w:name="_Ref270105111"/>
            <w:bookmarkStart w:id="175" w:name="_Ref317251956"/>
            <w:bookmarkStart w:id="176" w:name="_Ref317256610"/>
            <w:bookmarkStart w:id="177" w:name="_Ref317256699"/>
            <w:r w:rsidRPr="00E62D4F">
              <w:rPr>
                <w:sz w:val="23"/>
                <w:szCs w:val="23"/>
              </w:rPr>
              <w:t>отсканированный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оригинал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решения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одобрении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совершении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крупной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сделки,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если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требование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необходимости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наличия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такого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решения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для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совершения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крупной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сделки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установлено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законодательством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Российской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Федерации,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учредительными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документами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юридического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лица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если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для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заключение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договора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предоставление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обеспечения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заявки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обеспечения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договора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являются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крупной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сделкой,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либо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письмо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том,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что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данная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сделка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для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такого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является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крупно</w:t>
            </w:r>
            <w:bookmarkEnd w:id="174"/>
            <w:r w:rsidRPr="00E62D4F">
              <w:rPr>
                <w:sz w:val="23"/>
                <w:szCs w:val="23"/>
              </w:rPr>
              <w:t>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или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письмо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том,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что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организация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не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попадает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под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действие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такого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требования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закона,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поскольку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единственный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участник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(акционер)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является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единоличным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исполнительным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органом</w:t>
            </w:r>
            <w:r w:rsidRPr="00E62D4F">
              <w:rPr>
                <w:sz w:val="23"/>
                <w:szCs w:val="23"/>
              </w:rPr>
              <w:t>;</w:t>
            </w:r>
            <w:bookmarkEnd w:id="175"/>
            <w:r w:rsidR="002328BB" w:rsidRPr="00E62D4F">
              <w:rPr>
                <w:sz w:val="23"/>
                <w:szCs w:val="23"/>
              </w:rPr>
              <w:t xml:space="preserve"> </w:t>
            </w:r>
          </w:p>
          <w:p w:rsidR="00183811" w:rsidRPr="00E62D4F" w:rsidRDefault="00183811" w:rsidP="00B948B1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3"/>
                <w:szCs w:val="23"/>
              </w:rPr>
            </w:pPr>
            <w:bookmarkStart w:id="178" w:name="_Ref317251962"/>
            <w:r w:rsidRPr="00E62D4F">
              <w:rPr>
                <w:sz w:val="23"/>
                <w:szCs w:val="23"/>
              </w:rPr>
              <w:t>отсканированный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оригинал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решения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одобрении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совершении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сделки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заинтересованностью,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если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требование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наличии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такого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одобрения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установлено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законодательством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Российской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Федерации,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учредительными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документации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юридического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лица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если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для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выполнение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договора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предоставление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обеспечения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заявки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обеспечение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договора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является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сделкой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заинтересованностью,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либо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письмо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том,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что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данная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сделка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для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такого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является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сделкой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заинтересованностью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или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письмо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том,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что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организация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не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попадает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под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действие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такого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требования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закона,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поскольку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единственный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участник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(акционер)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является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единоличным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исполнительным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органом</w:t>
            </w:r>
            <w:r w:rsidRPr="00E62D4F">
              <w:rPr>
                <w:sz w:val="23"/>
                <w:szCs w:val="23"/>
              </w:rPr>
              <w:t>.</w:t>
            </w:r>
            <w:bookmarkEnd w:id="178"/>
          </w:p>
          <w:p w:rsidR="00183811" w:rsidRPr="00E62D4F" w:rsidRDefault="00183811" w:rsidP="00237E88">
            <w:pPr>
              <w:widowControl w:val="0"/>
              <w:tabs>
                <w:tab w:val="left" w:pos="1418"/>
              </w:tabs>
              <w:ind w:right="-1" w:firstLine="709"/>
              <w:jc w:val="both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случае,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если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получение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решения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одобрении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совершении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крупной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сделки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(или)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решения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одобрении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совершении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сделки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заинтересованностью,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указанных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  <w:u w:val="single"/>
              </w:rPr>
              <w:t>пунктах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Pr="00E62D4F">
              <w:rPr>
                <w:sz w:val="23"/>
                <w:szCs w:val="23"/>
                <w:u w:val="single"/>
              </w:rPr>
              <w:fldChar w:fldCharType="begin"/>
            </w:r>
            <w:r w:rsidRPr="00E62D4F">
              <w:rPr>
                <w:sz w:val="23"/>
                <w:szCs w:val="23"/>
                <w:u w:val="single"/>
              </w:rPr>
              <w:instrText xml:space="preserve"> REF _Ref317251956 \r \h </w:instrText>
            </w:r>
            <w:r w:rsidR="00A206E3" w:rsidRPr="00E62D4F">
              <w:rPr>
                <w:sz w:val="23"/>
                <w:szCs w:val="23"/>
                <w:u w:val="single"/>
              </w:rPr>
              <w:instrText xml:space="preserve"> \* MERGEFORMAT </w:instrText>
            </w:r>
            <w:r w:rsidRPr="00E62D4F">
              <w:rPr>
                <w:sz w:val="23"/>
                <w:szCs w:val="23"/>
                <w:u w:val="single"/>
              </w:rPr>
            </w:r>
            <w:r w:rsidRPr="00E62D4F">
              <w:rPr>
                <w:sz w:val="23"/>
                <w:szCs w:val="23"/>
                <w:u w:val="single"/>
              </w:rPr>
              <w:fldChar w:fldCharType="separate"/>
            </w:r>
            <w:r w:rsidR="00A56CF8">
              <w:rPr>
                <w:sz w:val="23"/>
                <w:szCs w:val="23"/>
                <w:u w:val="single"/>
              </w:rPr>
              <w:t>13.3</w:t>
            </w:r>
            <w:r w:rsidRPr="00E62D4F">
              <w:rPr>
                <w:sz w:val="23"/>
                <w:szCs w:val="23"/>
                <w:u w:val="single"/>
              </w:rPr>
              <w:fldChar w:fldCharType="end"/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Pr="00E62D4F">
              <w:rPr>
                <w:sz w:val="23"/>
                <w:szCs w:val="23"/>
                <w:u w:val="single"/>
              </w:rPr>
              <w:t>и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Pr="00E62D4F">
              <w:rPr>
                <w:sz w:val="23"/>
                <w:szCs w:val="23"/>
                <w:u w:val="single"/>
              </w:rPr>
              <w:fldChar w:fldCharType="begin"/>
            </w:r>
            <w:r w:rsidRPr="00E62D4F">
              <w:rPr>
                <w:sz w:val="23"/>
                <w:szCs w:val="23"/>
                <w:u w:val="single"/>
              </w:rPr>
              <w:instrText xml:space="preserve"> REF _Ref317251962 \r \h </w:instrText>
            </w:r>
            <w:r w:rsidR="00A206E3" w:rsidRPr="00E62D4F">
              <w:rPr>
                <w:sz w:val="23"/>
                <w:szCs w:val="23"/>
                <w:u w:val="single"/>
              </w:rPr>
              <w:instrText xml:space="preserve"> \* MERGEFORMAT </w:instrText>
            </w:r>
            <w:r w:rsidRPr="00E62D4F">
              <w:rPr>
                <w:sz w:val="23"/>
                <w:szCs w:val="23"/>
                <w:u w:val="single"/>
              </w:rPr>
            </w:r>
            <w:r w:rsidRPr="00E62D4F">
              <w:rPr>
                <w:sz w:val="23"/>
                <w:szCs w:val="23"/>
                <w:u w:val="single"/>
              </w:rPr>
              <w:fldChar w:fldCharType="separate"/>
            </w:r>
            <w:r w:rsidR="00A56CF8">
              <w:rPr>
                <w:sz w:val="23"/>
                <w:szCs w:val="23"/>
                <w:u w:val="single"/>
              </w:rPr>
              <w:t>13.4</w:t>
            </w:r>
            <w:r w:rsidRPr="00E62D4F">
              <w:rPr>
                <w:sz w:val="23"/>
                <w:szCs w:val="23"/>
                <w:u w:val="single"/>
              </w:rPr>
              <w:fldChar w:fldCharType="end"/>
            </w:r>
            <w:r w:rsidRPr="00E62D4F">
              <w:rPr>
                <w:sz w:val="23"/>
                <w:szCs w:val="23"/>
              </w:rPr>
              <w:t>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истечения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срока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подачи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заявок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для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невозможно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силу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необходимости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соблюдения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установленного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lastRenderedPageBreak/>
              <w:t>законодательством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учредительными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документами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порядка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созыва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заседания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органа,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компетенции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которого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относится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вопрос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одобрении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совершении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таких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сделок,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обязан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представить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письмо,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содержащее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обязательство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случае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признания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его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победителем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представить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вышеуказанные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решения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момента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заключения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договора.</w:t>
            </w:r>
          </w:p>
          <w:p w:rsidR="00183811" w:rsidRPr="00E62D4F" w:rsidRDefault="00183811" w:rsidP="00B948B1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3"/>
                <w:szCs w:val="23"/>
              </w:rPr>
            </w:pPr>
            <w:bookmarkStart w:id="179" w:name="_Ref299570035"/>
            <w:r w:rsidRPr="00E62D4F">
              <w:rPr>
                <w:sz w:val="23"/>
                <w:szCs w:val="23"/>
              </w:rPr>
              <w:t>отсканированный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оригинал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уведомления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возможности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применения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упрощенной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системы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налогообложения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(для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участников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применяющих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ее)</w:t>
            </w:r>
            <w:bookmarkEnd w:id="179"/>
            <w:r w:rsidRPr="00E62D4F">
              <w:rPr>
                <w:sz w:val="23"/>
                <w:szCs w:val="23"/>
              </w:rPr>
              <w:t>.</w:t>
            </w:r>
          </w:p>
          <w:p w:rsidR="00183811" w:rsidRPr="00E62D4F" w:rsidRDefault="00183811" w:rsidP="00B948B1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3"/>
                <w:szCs w:val="23"/>
              </w:rPr>
            </w:pPr>
            <w:bookmarkStart w:id="180" w:name="_Ref325034202"/>
            <w:r w:rsidRPr="00E62D4F">
              <w:rPr>
                <w:sz w:val="23"/>
                <w:szCs w:val="23"/>
              </w:rPr>
              <w:t>документы,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подтверждающие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сведения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цепочке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собственников,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включая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бенефициаров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числе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конечных)</w:t>
            </w:r>
            <w:bookmarkEnd w:id="176"/>
            <w:r w:rsidRPr="00E62D4F">
              <w:rPr>
                <w:sz w:val="23"/>
                <w:szCs w:val="23"/>
              </w:rPr>
              <w:t>.</w:t>
            </w:r>
            <w:bookmarkEnd w:id="180"/>
          </w:p>
          <w:p w:rsidR="00183811" w:rsidRPr="00E62D4F" w:rsidRDefault="00183811" w:rsidP="00B948B1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отсканированный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оригинал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полученной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ранее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чем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6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месяцев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если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были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изменения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—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ранее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внесения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таких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изменений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соответствующий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реестр)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дня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размещения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официальном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сайте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извещения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проведении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выписки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из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единого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государственного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реестра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юридических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лиц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(для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юридических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лиц)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либо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выписки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из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единого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государственного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реестра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индивидуальных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предпринимателей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(для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индивидуальных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предпринимателей),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копии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документов,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удостоверяющих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личность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(для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иных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физических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лиц);</w:t>
            </w:r>
          </w:p>
          <w:p w:rsidR="00183811" w:rsidRPr="00E62D4F" w:rsidRDefault="00183811" w:rsidP="00B948B1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отсканированные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оригиналы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учредительных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документов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действующей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редакции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(для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юридических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лиц);</w:t>
            </w:r>
          </w:p>
          <w:p w:rsidR="00A02782" w:rsidRPr="00E62D4F" w:rsidRDefault="00A02782" w:rsidP="00B948B1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подтверждение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форме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1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«Заявка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цен»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отсутствии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задолженности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уплате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налогов,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сборов,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пеней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штрафов</w:t>
            </w:r>
            <w:r w:rsidR="001B58CD" w:rsidRPr="00E62D4F">
              <w:rPr>
                <w:sz w:val="23"/>
                <w:szCs w:val="23"/>
              </w:rPr>
              <w:t>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B58CD" w:rsidRPr="00E62D4F">
              <w:rPr>
                <w:sz w:val="23"/>
                <w:szCs w:val="23"/>
              </w:rPr>
              <w:t>превышающей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B58CD" w:rsidRPr="00E62D4F">
              <w:rPr>
                <w:sz w:val="23"/>
                <w:szCs w:val="23"/>
              </w:rPr>
              <w:t>двадцать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B58CD" w:rsidRPr="00E62D4F">
              <w:rPr>
                <w:sz w:val="23"/>
                <w:szCs w:val="23"/>
              </w:rPr>
              <w:t>пять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B58CD" w:rsidRPr="00E62D4F">
              <w:rPr>
                <w:sz w:val="23"/>
                <w:szCs w:val="23"/>
              </w:rPr>
              <w:t>процентов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B58CD" w:rsidRPr="00E62D4F">
              <w:rPr>
                <w:sz w:val="23"/>
                <w:szCs w:val="23"/>
              </w:rPr>
              <w:t>балансовой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B58CD" w:rsidRPr="00E62D4F">
              <w:rPr>
                <w:sz w:val="23"/>
                <w:szCs w:val="23"/>
              </w:rPr>
              <w:t>стоимости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B58CD" w:rsidRPr="00E62D4F">
              <w:rPr>
                <w:sz w:val="23"/>
                <w:szCs w:val="23"/>
              </w:rPr>
              <w:t>активов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B58CD" w:rsidRPr="00E62D4F">
              <w:rPr>
                <w:sz w:val="23"/>
                <w:szCs w:val="23"/>
              </w:rPr>
              <w:t>участника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B58CD"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B58CD" w:rsidRPr="00E62D4F">
              <w:rPr>
                <w:sz w:val="23"/>
                <w:szCs w:val="23"/>
              </w:rPr>
              <w:t>цен</w:t>
            </w:r>
            <w:r w:rsidRPr="00E62D4F">
              <w:rPr>
                <w:sz w:val="23"/>
                <w:szCs w:val="23"/>
              </w:rPr>
              <w:t>;</w:t>
            </w:r>
          </w:p>
          <w:p w:rsidR="00724441" w:rsidRPr="00E62D4F" w:rsidRDefault="00183811" w:rsidP="00B948B1">
            <w:pPr>
              <w:widowControl w:val="0"/>
              <w:numPr>
                <w:ilvl w:val="0"/>
                <w:numId w:val="24"/>
              </w:numPr>
              <w:tabs>
                <w:tab w:val="num" w:pos="0"/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подтверждение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0B2F08"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форме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0B2F08" w:rsidRPr="00E62D4F">
              <w:rPr>
                <w:sz w:val="23"/>
                <w:szCs w:val="23"/>
              </w:rPr>
              <w:t>1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0B2F08" w:rsidRPr="00E62D4F">
              <w:rPr>
                <w:sz w:val="23"/>
                <w:szCs w:val="23"/>
              </w:rPr>
              <w:t>«Заявка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0B2F08"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0B2F08" w:rsidRPr="00E62D4F">
              <w:rPr>
                <w:sz w:val="23"/>
                <w:szCs w:val="23"/>
              </w:rPr>
              <w:t>участие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0B2F08"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0B2F08" w:rsidRPr="00E62D4F">
              <w:rPr>
                <w:sz w:val="23"/>
                <w:szCs w:val="23"/>
              </w:rPr>
              <w:t>запросе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01108C" w:rsidRPr="00E62D4F">
              <w:rPr>
                <w:sz w:val="23"/>
                <w:szCs w:val="23"/>
              </w:rPr>
              <w:t>цен</w:t>
            </w:r>
            <w:r w:rsidR="000B2F08" w:rsidRPr="00E62D4F">
              <w:rPr>
                <w:sz w:val="23"/>
                <w:szCs w:val="23"/>
              </w:rPr>
              <w:t>»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ненахождении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процессе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ликвидации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(для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юридического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лица),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отсутствии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отношении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решения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арбитражного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суда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признании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его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несостоятельным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(банкротом),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отсутствии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ареста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имущества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наложенного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решению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суда,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административного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органа,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неприостановлении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экономической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деятельности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цен.</w:t>
            </w:r>
          </w:p>
          <w:p w:rsidR="00183811" w:rsidRPr="00E62D4F" w:rsidRDefault="00183811" w:rsidP="00724441">
            <w:pPr>
              <w:widowControl w:val="0"/>
              <w:tabs>
                <w:tab w:val="left" w:pos="636"/>
              </w:tabs>
              <w:adjustRightInd w:val="0"/>
              <w:ind w:left="660" w:right="153"/>
              <w:jc w:val="both"/>
              <w:textAlignment w:val="baseline"/>
              <w:rPr>
                <w:sz w:val="23"/>
                <w:szCs w:val="23"/>
              </w:rPr>
            </w:pPr>
          </w:p>
          <w:bookmarkEnd w:id="177"/>
          <w:p w:rsidR="00815182" w:rsidRPr="00E62D4F" w:rsidRDefault="00815182" w:rsidP="00237E88">
            <w:pPr>
              <w:widowControl w:val="0"/>
              <w:tabs>
                <w:tab w:val="left" w:pos="648"/>
              </w:tabs>
              <w:adjustRightInd w:val="0"/>
              <w:ind w:right="153" w:firstLine="660"/>
              <w:jc w:val="both"/>
              <w:textAlignment w:val="baseline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Участник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вправе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приложить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заявке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60F3" w:rsidRPr="00E62D4F">
              <w:rPr>
                <w:sz w:val="23"/>
                <w:szCs w:val="23"/>
              </w:rPr>
              <w:t>запросе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60F3"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иные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документы,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которые,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мнению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цен</w:t>
            </w:r>
            <w:r w:rsidRPr="00E62D4F">
              <w:rPr>
                <w:sz w:val="23"/>
                <w:szCs w:val="23"/>
              </w:rPr>
              <w:t>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подтверждают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соответствие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установленным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требованиям,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соответствующими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комментариями,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разъясняющими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цель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предоставления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этих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документов.</w:t>
            </w:r>
          </w:p>
          <w:p w:rsidR="00815182" w:rsidRPr="00E62D4F" w:rsidRDefault="00815182" w:rsidP="00237E88">
            <w:pPr>
              <w:widowControl w:val="0"/>
              <w:adjustRightInd w:val="0"/>
              <w:ind w:right="153" w:firstLine="660"/>
              <w:jc w:val="both"/>
              <w:textAlignment w:val="baseline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Все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указанные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документы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прилагаются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заявке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60F3" w:rsidRPr="00E62D4F">
              <w:rPr>
                <w:sz w:val="23"/>
                <w:szCs w:val="23"/>
              </w:rPr>
              <w:t>запросе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60F3" w:rsidRPr="00E62D4F">
              <w:rPr>
                <w:sz w:val="23"/>
                <w:szCs w:val="23"/>
              </w:rPr>
              <w:t>цен</w:t>
            </w:r>
            <w:r w:rsidRPr="00E62D4F">
              <w:rPr>
                <w:sz w:val="23"/>
                <w:szCs w:val="23"/>
              </w:rPr>
              <w:t>.</w:t>
            </w:r>
          </w:p>
        </w:tc>
      </w:tr>
      <w:tr w:rsidR="0086246F" w:rsidRPr="00E62D4F" w:rsidTr="00237E88">
        <w:trPr>
          <w:trHeight w:val="20"/>
        </w:trPr>
        <w:tc>
          <w:tcPr>
            <w:tcW w:w="781" w:type="dxa"/>
          </w:tcPr>
          <w:p w:rsidR="0086246F" w:rsidRPr="00E62D4F" w:rsidRDefault="0086246F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1" w:name="_Ref317252608"/>
          </w:p>
        </w:tc>
        <w:bookmarkEnd w:id="181"/>
        <w:tc>
          <w:tcPr>
            <w:tcW w:w="2268" w:type="dxa"/>
          </w:tcPr>
          <w:p w:rsidR="0086246F" w:rsidRPr="00E62D4F" w:rsidRDefault="0086246F" w:rsidP="00237E88">
            <w:pPr>
              <w:pStyle w:val="Times12"/>
              <w:widowControl w:val="0"/>
              <w:ind w:right="153" w:firstLine="0"/>
              <w:jc w:val="left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Состав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заявки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60F3" w:rsidRPr="00E62D4F">
              <w:rPr>
                <w:sz w:val="23"/>
                <w:szCs w:val="23"/>
              </w:rPr>
              <w:t>запросе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60F3"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порядок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размещения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документов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lastRenderedPageBreak/>
              <w:t>составе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заявки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60F3" w:rsidRPr="00E62D4F">
              <w:rPr>
                <w:sz w:val="23"/>
                <w:szCs w:val="23"/>
              </w:rPr>
              <w:t>запросе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60F3" w:rsidRPr="00E62D4F">
              <w:rPr>
                <w:sz w:val="23"/>
                <w:szCs w:val="23"/>
              </w:rPr>
              <w:t>цен</w:t>
            </w:r>
          </w:p>
        </w:tc>
        <w:tc>
          <w:tcPr>
            <w:tcW w:w="11624" w:type="dxa"/>
          </w:tcPr>
          <w:p w:rsidR="0086246F" w:rsidRPr="00E62D4F" w:rsidRDefault="0086246F" w:rsidP="00B948B1">
            <w:pPr>
              <w:pStyle w:val="Times12"/>
              <w:widowControl w:val="0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lastRenderedPageBreak/>
              <w:t>заявка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60F3" w:rsidRPr="00E62D4F">
              <w:rPr>
                <w:sz w:val="23"/>
                <w:szCs w:val="23"/>
              </w:rPr>
              <w:t>запросе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60F3"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форме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соответствии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инструкциями,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приведенными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настоящей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E0066" w:rsidRPr="00E62D4F">
              <w:rPr>
                <w:sz w:val="23"/>
                <w:szCs w:val="23"/>
              </w:rPr>
              <w:t>документации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E0066" w:rsidRPr="00E62D4F">
              <w:rPr>
                <w:sz w:val="23"/>
                <w:szCs w:val="23"/>
              </w:rPr>
              <w:t>по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запросу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</w:t>
            </w:r>
            <w:r w:rsidRPr="00E62D4F">
              <w:rPr>
                <w:sz w:val="23"/>
                <w:szCs w:val="23"/>
                <w:u w:val="single"/>
              </w:rPr>
              <w:t>раздел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="001E70F7" w:rsidRPr="00E62D4F">
              <w:rPr>
                <w:sz w:val="23"/>
                <w:szCs w:val="23"/>
                <w:u w:val="single"/>
              </w:rPr>
              <w:fldChar w:fldCharType="begin"/>
            </w:r>
            <w:r w:rsidR="001E70F7" w:rsidRPr="00E62D4F">
              <w:rPr>
                <w:sz w:val="23"/>
                <w:szCs w:val="23"/>
                <w:u w:val="single"/>
              </w:rPr>
              <w:instrText xml:space="preserve"> REF _Ref317259138 \r \h </w:instrText>
            </w:r>
            <w:r w:rsidR="00A206E3" w:rsidRPr="00E62D4F">
              <w:rPr>
                <w:sz w:val="23"/>
                <w:szCs w:val="23"/>
                <w:u w:val="single"/>
              </w:rPr>
              <w:instrText xml:space="preserve"> \* MERGEFORMAT </w:instrText>
            </w:r>
            <w:r w:rsidR="001E70F7" w:rsidRPr="00E62D4F">
              <w:rPr>
                <w:sz w:val="23"/>
                <w:szCs w:val="23"/>
                <w:u w:val="single"/>
              </w:rPr>
            </w:r>
            <w:r w:rsidR="001E70F7" w:rsidRPr="00E62D4F">
              <w:rPr>
                <w:sz w:val="23"/>
                <w:szCs w:val="23"/>
                <w:u w:val="single"/>
              </w:rPr>
              <w:fldChar w:fldCharType="separate"/>
            </w:r>
            <w:r w:rsidR="00A56CF8">
              <w:rPr>
                <w:sz w:val="23"/>
                <w:szCs w:val="23"/>
                <w:u w:val="single"/>
              </w:rPr>
              <w:t>5</w:t>
            </w:r>
            <w:r w:rsidR="001E70F7" w:rsidRPr="00E62D4F">
              <w:rPr>
                <w:sz w:val="23"/>
                <w:szCs w:val="23"/>
                <w:u w:val="single"/>
              </w:rPr>
              <w:fldChar w:fldCharType="end"/>
            </w:r>
            <w:r w:rsidRPr="00E62D4F">
              <w:rPr>
                <w:sz w:val="23"/>
                <w:szCs w:val="23"/>
                <w:u w:val="single"/>
              </w:rPr>
              <w:t>,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hyperlink w:anchor="_Письмо_о_подаче" w:history="1">
              <w:r w:rsidRPr="00E62D4F">
                <w:rPr>
                  <w:rStyle w:val="afa"/>
                  <w:color w:val="auto"/>
                  <w:sz w:val="23"/>
                  <w:szCs w:val="23"/>
                </w:rPr>
                <w:t>Форма</w:t>
              </w:r>
              <w:r w:rsidR="002328BB" w:rsidRPr="00E62D4F">
                <w:rPr>
                  <w:rStyle w:val="afa"/>
                  <w:color w:val="auto"/>
                  <w:sz w:val="23"/>
                  <w:szCs w:val="23"/>
                </w:rPr>
                <w:t xml:space="preserve"> </w:t>
              </w:r>
              <w:r w:rsidRPr="00E62D4F">
                <w:rPr>
                  <w:rStyle w:val="afa"/>
                  <w:color w:val="auto"/>
                  <w:sz w:val="23"/>
                  <w:szCs w:val="23"/>
                </w:rPr>
                <w:t>1</w:t>
              </w:r>
            </w:hyperlink>
            <w:r w:rsidRPr="00E62D4F">
              <w:rPr>
                <w:sz w:val="23"/>
                <w:szCs w:val="23"/>
              </w:rPr>
              <w:t>);</w:t>
            </w:r>
          </w:p>
          <w:p w:rsidR="005E691F" w:rsidRPr="00E62D4F" w:rsidRDefault="0086246F" w:rsidP="00B948B1">
            <w:pPr>
              <w:pStyle w:val="Times12"/>
              <w:widowControl w:val="0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анкета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</w:t>
            </w:r>
            <w:r w:rsidRPr="00E62D4F">
              <w:rPr>
                <w:sz w:val="23"/>
                <w:szCs w:val="23"/>
                <w:u w:val="single"/>
              </w:rPr>
              <w:t>раздел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="001E70F7" w:rsidRPr="00E62D4F">
              <w:rPr>
                <w:sz w:val="23"/>
                <w:szCs w:val="23"/>
                <w:u w:val="single"/>
              </w:rPr>
              <w:fldChar w:fldCharType="begin"/>
            </w:r>
            <w:r w:rsidR="001E70F7" w:rsidRPr="00E62D4F">
              <w:rPr>
                <w:sz w:val="23"/>
                <w:szCs w:val="23"/>
                <w:u w:val="single"/>
              </w:rPr>
              <w:instrText xml:space="preserve"> REF _Ref317259149 \r \h </w:instrText>
            </w:r>
            <w:r w:rsidR="00A206E3" w:rsidRPr="00E62D4F">
              <w:rPr>
                <w:sz w:val="23"/>
                <w:szCs w:val="23"/>
                <w:u w:val="single"/>
              </w:rPr>
              <w:instrText xml:space="preserve"> \* MERGEFORMAT </w:instrText>
            </w:r>
            <w:r w:rsidR="001E70F7" w:rsidRPr="00E62D4F">
              <w:rPr>
                <w:sz w:val="23"/>
                <w:szCs w:val="23"/>
                <w:u w:val="single"/>
              </w:rPr>
            </w:r>
            <w:r w:rsidR="001E70F7" w:rsidRPr="00E62D4F">
              <w:rPr>
                <w:sz w:val="23"/>
                <w:szCs w:val="23"/>
                <w:u w:val="single"/>
              </w:rPr>
              <w:fldChar w:fldCharType="separate"/>
            </w:r>
            <w:r w:rsidR="00A56CF8">
              <w:rPr>
                <w:sz w:val="23"/>
                <w:szCs w:val="23"/>
                <w:u w:val="single"/>
              </w:rPr>
              <w:t>5</w:t>
            </w:r>
            <w:r w:rsidR="001E70F7" w:rsidRPr="00E62D4F">
              <w:rPr>
                <w:sz w:val="23"/>
                <w:szCs w:val="23"/>
                <w:u w:val="single"/>
              </w:rPr>
              <w:fldChar w:fldCharType="end"/>
            </w:r>
            <w:r w:rsidRPr="00E62D4F">
              <w:rPr>
                <w:sz w:val="23"/>
                <w:szCs w:val="23"/>
                <w:u w:val="single"/>
              </w:rPr>
              <w:t>,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hyperlink w:anchor="_Анкета_Участника_процедуры" w:history="1">
              <w:r w:rsidRPr="00E62D4F">
                <w:rPr>
                  <w:rStyle w:val="afa"/>
                  <w:color w:val="auto"/>
                  <w:sz w:val="23"/>
                  <w:szCs w:val="23"/>
                </w:rPr>
                <w:t>Форма</w:t>
              </w:r>
              <w:r w:rsidR="002328BB" w:rsidRPr="00E62D4F">
                <w:rPr>
                  <w:rStyle w:val="afa"/>
                  <w:color w:val="auto"/>
                  <w:sz w:val="23"/>
                  <w:szCs w:val="23"/>
                </w:rPr>
                <w:t xml:space="preserve"> </w:t>
              </w:r>
              <w:r w:rsidRPr="00E62D4F">
                <w:rPr>
                  <w:rStyle w:val="afa"/>
                  <w:color w:val="auto"/>
                  <w:sz w:val="23"/>
                  <w:szCs w:val="23"/>
                </w:rPr>
                <w:t>2</w:t>
              </w:r>
            </w:hyperlink>
            <w:r w:rsidRPr="00E62D4F">
              <w:rPr>
                <w:sz w:val="23"/>
                <w:szCs w:val="23"/>
              </w:rPr>
              <w:t>)</w:t>
            </w:r>
            <w:r w:rsidR="005E691F" w:rsidRPr="00E62D4F">
              <w:rPr>
                <w:sz w:val="23"/>
                <w:szCs w:val="23"/>
              </w:rPr>
              <w:t>: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5E691F" w:rsidRPr="00E62D4F">
              <w:rPr>
                <w:sz w:val="23"/>
                <w:szCs w:val="23"/>
                <w:u w:val="single"/>
              </w:rPr>
              <w:t>Таблица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="005E691F" w:rsidRPr="00E62D4F">
              <w:rPr>
                <w:sz w:val="23"/>
                <w:szCs w:val="23"/>
                <w:u w:val="single"/>
              </w:rPr>
              <w:t>1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="005E691F" w:rsidRPr="00E62D4F">
              <w:rPr>
                <w:sz w:val="23"/>
                <w:szCs w:val="23"/>
                <w:u w:val="single"/>
              </w:rPr>
              <w:t>«Сведения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="005E691F" w:rsidRPr="00E62D4F">
              <w:rPr>
                <w:sz w:val="23"/>
                <w:szCs w:val="23"/>
                <w:u w:val="single"/>
              </w:rPr>
              <w:t>об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="005E691F" w:rsidRPr="00E62D4F">
              <w:rPr>
                <w:sz w:val="23"/>
                <w:szCs w:val="23"/>
                <w:u w:val="single"/>
              </w:rPr>
              <w:t>участнике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="005E691F" w:rsidRPr="00E62D4F">
              <w:rPr>
                <w:sz w:val="23"/>
                <w:szCs w:val="23"/>
                <w:u w:val="single"/>
              </w:rPr>
              <w:t>запроса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="005E691F" w:rsidRPr="00E62D4F">
              <w:rPr>
                <w:sz w:val="23"/>
                <w:szCs w:val="23"/>
                <w:u w:val="single"/>
              </w:rPr>
              <w:t>цен»</w:t>
            </w:r>
            <w:r w:rsidR="005E691F" w:rsidRPr="00E62D4F">
              <w:rPr>
                <w:sz w:val="23"/>
                <w:szCs w:val="23"/>
              </w:rPr>
              <w:t>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42709" w:rsidRPr="00E62D4F">
              <w:rPr>
                <w:sz w:val="23"/>
                <w:szCs w:val="23"/>
                <w:u w:val="single"/>
              </w:rPr>
              <w:t>Таблица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="00142709" w:rsidRPr="00E62D4F">
              <w:rPr>
                <w:sz w:val="23"/>
                <w:szCs w:val="23"/>
                <w:u w:val="single"/>
              </w:rPr>
              <w:t>2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="00142709" w:rsidRPr="00E62D4F">
              <w:rPr>
                <w:sz w:val="23"/>
                <w:szCs w:val="23"/>
                <w:u w:val="single"/>
              </w:rPr>
              <w:t>«Сведения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="00142709" w:rsidRPr="00E62D4F">
              <w:rPr>
                <w:sz w:val="23"/>
                <w:szCs w:val="23"/>
                <w:u w:val="single"/>
              </w:rPr>
              <w:t>о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="00142709" w:rsidRPr="00E62D4F">
              <w:rPr>
                <w:sz w:val="23"/>
                <w:szCs w:val="23"/>
                <w:u w:val="single"/>
              </w:rPr>
              <w:t>цепочке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="00142709" w:rsidRPr="00E62D4F">
              <w:rPr>
                <w:sz w:val="23"/>
                <w:szCs w:val="23"/>
                <w:u w:val="single"/>
              </w:rPr>
              <w:t>собственников,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="00142709" w:rsidRPr="00E62D4F">
              <w:rPr>
                <w:sz w:val="23"/>
                <w:szCs w:val="23"/>
                <w:u w:val="single"/>
              </w:rPr>
              <w:t>включая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="00142709" w:rsidRPr="00E62D4F">
              <w:rPr>
                <w:sz w:val="23"/>
                <w:szCs w:val="23"/>
                <w:u w:val="single"/>
              </w:rPr>
              <w:t>бенеф</w:t>
            </w:r>
            <w:r w:rsidR="005E691F" w:rsidRPr="00E62D4F">
              <w:rPr>
                <w:sz w:val="23"/>
                <w:szCs w:val="23"/>
                <w:u w:val="single"/>
              </w:rPr>
              <w:t>ициаров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="005E691F" w:rsidRPr="00E62D4F">
              <w:rPr>
                <w:sz w:val="23"/>
                <w:szCs w:val="23"/>
                <w:u w:val="single"/>
              </w:rPr>
              <w:t>(в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="005E691F" w:rsidRPr="00E62D4F">
              <w:rPr>
                <w:sz w:val="23"/>
                <w:szCs w:val="23"/>
                <w:u w:val="single"/>
              </w:rPr>
              <w:t>том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="005E691F" w:rsidRPr="00E62D4F">
              <w:rPr>
                <w:sz w:val="23"/>
                <w:szCs w:val="23"/>
                <w:u w:val="single"/>
              </w:rPr>
              <w:t>числе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="005E691F" w:rsidRPr="00E62D4F">
              <w:rPr>
                <w:sz w:val="23"/>
                <w:szCs w:val="23"/>
                <w:u w:val="single"/>
              </w:rPr>
              <w:t>конечных)»</w:t>
            </w:r>
            <w:r w:rsidR="005E691F" w:rsidRPr="00E62D4F">
              <w:rPr>
                <w:sz w:val="23"/>
                <w:szCs w:val="23"/>
              </w:rPr>
              <w:t>.</w:t>
            </w:r>
          </w:p>
          <w:p w:rsidR="005E691F" w:rsidRPr="00E62D4F" w:rsidRDefault="005E691F" w:rsidP="00250FFF">
            <w:pPr>
              <w:pStyle w:val="Times12"/>
              <w:widowControl w:val="0"/>
              <w:tabs>
                <w:tab w:val="left" w:pos="0"/>
                <w:tab w:val="left" w:pos="1140"/>
              </w:tabs>
              <w:ind w:right="153" w:firstLine="843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Таблица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2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должна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быть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оформлена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42709" w:rsidRPr="00E62D4F">
              <w:rPr>
                <w:sz w:val="23"/>
                <w:szCs w:val="23"/>
              </w:rPr>
              <w:t>по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42709" w:rsidRPr="00E62D4F">
              <w:rPr>
                <w:sz w:val="23"/>
                <w:szCs w:val="23"/>
              </w:rPr>
              <w:t>форме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42709"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42709"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42709" w:rsidRPr="00E62D4F">
              <w:rPr>
                <w:sz w:val="23"/>
                <w:szCs w:val="23"/>
              </w:rPr>
              <w:t>соответствии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42709" w:rsidRPr="00E62D4F">
              <w:rPr>
                <w:sz w:val="23"/>
                <w:szCs w:val="23"/>
              </w:rPr>
              <w:t>с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42709" w:rsidRPr="00E62D4F">
              <w:rPr>
                <w:sz w:val="23"/>
                <w:szCs w:val="23"/>
              </w:rPr>
              <w:t>инструкциями,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42709" w:rsidRPr="00E62D4F">
              <w:rPr>
                <w:sz w:val="23"/>
                <w:szCs w:val="23"/>
              </w:rPr>
              <w:t>приведенными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42709"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42709" w:rsidRPr="00E62D4F">
              <w:rPr>
                <w:sz w:val="23"/>
                <w:szCs w:val="23"/>
              </w:rPr>
              <w:t>настоящей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E0066" w:rsidRPr="00E62D4F">
              <w:rPr>
                <w:sz w:val="23"/>
                <w:szCs w:val="23"/>
              </w:rPr>
              <w:lastRenderedPageBreak/>
              <w:t>документации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E0066" w:rsidRPr="00E62D4F">
              <w:rPr>
                <w:sz w:val="23"/>
                <w:szCs w:val="23"/>
              </w:rPr>
              <w:t>по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запросу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цен</w:t>
            </w:r>
            <w:r w:rsidR="00142709" w:rsidRPr="00E62D4F">
              <w:rPr>
                <w:sz w:val="23"/>
                <w:szCs w:val="23"/>
              </w:rPr>
              <w:t>.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42709" w:rsidRPr="00E62D4F">
              <w:rPr>
                <w:sz w:val="23"/>
                <w:szCs w:val="23"/>
              </w:rPr>
              <w:t>Все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42709" w:rsidRPr="00E62D4F">
              <w:rPr>
                <w:sz w:val="23"/>
                <w:szCs w:val="23"/>
              </w:rPr>
              <w:t>сведения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42709"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42709" w:rsidRPr="00E62D4F">
              <w:rPr>
                <w:sz w:val="23"/>
                <w:szCs w:val="23"/>
              </w:rPr>
              <w:t>документы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42709" w:rsidRPr="00E62D4F">
              <w:rPr>
                <w:sz w:val="23"/>
                <w:szCs w:val="23"/>
              </w:rPr>
              <w:t>обязат</w:t>
            </w:r>
            <w:r w:rsidR="009513A0" w:rsidRPr="00E62D4F">
              <w:rPr>
                <w:sz w:val="23"/>
                <w:szCs w:val="23"/>
              </w:rPr>
              <w:t>ельны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9513A0" w:rsidRPr="00E62D4F">
              <w:rPr>
                <w:sz w:val="23"/>
                <w:szCs w:val="23"/>
              </w:rPr>
              <w:t>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9513A0" w:rsidRPr="00E62D4F">
              <w:rPr>
                <w:sz w:val="23"/>
                <w:szCs w:val="23"/>
              </w:rPr>
              <w:t>предоставлению</w:t>
            </w:r>
            <w:r w:rsidR="00C500A3" w:rsidRPr="00E62D4F">
              <w:rPr>
                <w:sz w:val="23"/>
                <w:szCs w:val="23"/>
              </w:rPr>
              <w:t>.</w:t>
            </w:r>
            <w:r w:rsidR="002328BB" w:rsidRPr="00E62D4F">
              <w:rPr>
                <w:sz w:val="23"/>
                <w:szCs w:val="23"/>
              </w:rPr>
              <w:t xml:space="preserve"> </w:t>
            </w:r>
          </w:p>
          <w:p w:rsidR="0086246F" w:rsidRPr="00E62D4F" w:rsidRDefault="00C500A3" w:rsidP="00250FFF">
            <w:pPr>
              <w:pStyle w:val="Times12"/>
              <w:widowControl w:val="0"/>
              <w:tabs>
                <w:tab w:val="left" w:pos="0"/>
                <w:tab w:val="left" w:pos="1140"/>
              </w:tabs>
              <w:ind w:right="153" w:firstLine="843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Таблица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5E691F" w:rsidRPr="00E62D4F">
              <w:rPr>
                <w:sz w:val="23"/>
                <w:szCs w:val="23"/>
              </w:rPr>
              <w:t>2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должна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быть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представлена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составе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заявки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двух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форматах</w:t>
            </w:r>
            <w:r w:rsidR="005E691F" w:rsidRPr="00E62D4F">
              <w:rPr>
                <w:sz w:val="23"/>
                <w:szCs w:val="23"/>
              </w:rPr>
              <w:t>: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*.</w:t>
            </w:r>
            <w:r w:rsidRPr="00E62D4F">
              <w:rPr>
                <w:sz w:val="23"/>
                <w:szCs w:val="23"/>
                <w:lang w:val="en-US"/>
              </w:rPr>
              <w:t>pdf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*.xls</w:t>
            </w:r>
            <w:r w:rsidR="0086246F" w:rsidRPr="00E62D4F">
              <w:rPr>
                <w:sz w:val="23"/>
                <w:szCs w:val="23"/>
              </w:rPr>
              <w:t>;</w:t>
            </w:r>
          </w:p>
          <w:p w:rsidR="0086246F" w:rsidRPr="00E62D4F" w:rsidRDefault="0086246F" w:rsidP="00B948B1">
            <w:pPr>
              <w:pStyle w:val="Times12"/>
              <w:widowControl w:val="0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документы,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указанные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  <w:u w:val="single"/>
              </w:rPr>
              <w:t>пункт</w:t>
            </w:r>
            <w:r w:rsidR="009513A0" w:rsidRPr="00E62D4F">
              <w:rPr>
                <w:sz w:val="23"/>
                <w:szCs w:val="23"/>
                <w:u w:val="single"/>
              </w:rPr>
              <w:t>е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="009513A0" w:rsidRPr="00E62D4F">
              <w:rPr>
                <w:sz w:val="23"/>
                <w:szCs w:val="23"/>
                <w:u w:val="single"/>
              </w:rPr>
              <w:fldChar w:fldCharType="begin"/>
            </w:r>
            <w:r w:rsidR="009513A0" w:rsidRPr="00E62D4F">
              <w:rPr>
                <w:sz w:val="23"/>
                <w:szCs w:val="23"/>
                <w:u w:val="single"/>
              </w:rPr>
              <w:instrText xml:space="preserve"> REF _Ref317257698 \r \h </w:instrText>
            </w:r>
            <w:r w:rsidR="00A206E3" w:rsidRPr="00E62D4F">
              <w:rPr>
                <w:sz w:val="23"/>
                <w:szCs w:val="23"/>
                <w:u w:val="single"/>
              </w:rPr>
              <w:instrText xml:space="preserve"> \* MERGEFORMAT </w:instrText>
            </w:r>
            <w:r w:rsidR="009513A0" w:rsidRPr="00E62D4F">
              <w:rPr>
                <w:sz w:val="23"/>
                <w:szCs w:val="23"/>
                <w:u w:val="single"/>
              </w:rPr>
            </w:r>
            <w:r w:rsidR="009513A0" w:rsidRPr="00E62D4F">
              <w:rPr>
                <w:sz w:val="23"/>
                <w:szCs w:val="23"/>
                <w:u w:val="single"/>
              </w:rPr>
              <w:fldChar w:fldCharType="separate"/>
            </w:r>
            <w:r w:rsidR="00A56CF8">
              <w:rPr>
                <w:sz w:val="23"/>
                <w:szCs w:val="23"/>
                <w:u w:val="single"/>
              </w:rPr>
              <w:t>13</w:t>
            </w:r>
            <w:r w:rsidR="009513A0" w:rsidRPr="00E62D4F">
              <w:rPr>
                <w:sz w:val="23"/>
                <w:szCs w:val="23"/>
                <w:u w:val="single"/>
              </w:rPr>
              <w:fldChar w:fldCharType="end"/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="007540C3" w:rsidRPr="00E62D4F">
              <w:rPr>
                <w:sz w:val="23"/>
                <w:szCs w:val="23"/>
                <w:u w:val="single"/>
              </w:rPr>
              <w:t>раздела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="007540C3" w:rsidRPr="00E62D4F">
              <w:rPr>
                <w:sz w:val="23"/>
                <w:szCs w:val="23"/>
                <w:u w:val="single"/>
              </w:rPr>
              <w:fldChar w:fldCharType="begin"/>
            </w:r>
            <w:r w:rsidR="007540C3" w:rsidRPr="00E62D4F">
              <w:rPr>
                <w:sz w:val="23"/>
                <w:szCs w:val="23"/>
                <w:u w:val="single"/>
              </w:rPr>
              <w:instrText xml:space="preserve"> REF _Ref317256731 \r \h </w:instrText>
            </w:r>
            <w:r w:rsidR="00A206E3" w:rsidRPr="00E62D4F">
              <w:rPr>
                <w:sz w:val="23"/>
                <w:szCs w:val="23"/>
                <w:u w:val="single"/>
              </w:rPr>
              <w:instrText xml:space="preserve"> \* MERGEFORMAT </w:instrText>
            </w:r>
            <w:r w:rsidR="007540C3" w:rsidRPr="00E62D4F">
              <w:rPr>
                <w:sz w:val="23"/>
                <w:szCs w:val="23"/>
                <w:u w:val="single"/>
              </w:rPr>
            </w:r>
            <w:r w:rsidR="007540C3" w:rsidRPr="00E62D4F">
              <w:rPr>
                <w:sz w:val="23"/>
                <w:szCs w:val="23"/>
                <w:u w:val="single"/>
              </w:rPr>
              <w:fldChar w:fldCharType="separate"/>
            </w:r>
            <w:r w:rsidR="00A56CF8">
              <w:rPr>
                <w:sz w:val="23"/>
                <w:szCs w:val="23"/>
                <w:u w:val="single"/>
              </w:rPr>
              <w:t>4</w:t>
            </w:r>
            <w:r w:rsidR="007540C3" w:rsidRPr="00E62D4F">
              <w:rPr>
                <w:sz w:val="23"/>
                <w:szCs w:val="23"/>
                <w:u w:val="single"/>
              </w:rPr>
              <w:fldChar w:fldCharType="end"/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Pr="00E62D4F">
              <w:rPr>
                <w:sz w:val="23"/>
                <w:szCs w:val="23"/>
                <w:u w:val="single"/>
              </w:rPr>
              <w:t>«Информационная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Pr="00E62D4F">
              <w:rPr>
                <w:sz w:val="23"/>
                <w:szCs w:val="23"/>
                <w:u w:val="single"/>
              </w:rPr>
              <w:t>карта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="00466F9E" w:rsidRPr="00E62D4F">
              <w:rPr>
                <w:sz w:val="23"/>
                <w:szCs w:val="23"/>
                <w:u w:val="single"/>
              </w:rPr>
              <w:t>запроса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="00466F9E" w:rsidRPr="00E62D4F">
              <w:rPr>
                <w:sz w:val="23"/>
                <w:szCs w:val="23"/>
                <w:u w:val="single"/>
              </w:rPr>
              <w:t>цен</w:t>
            </w:r>
            <w:r w:rsidRPr="00E62D4F">
              <w:rPr>
                <w:sz w:val="23"/>
                <w:szCs w:val="23"/>
                <w:u w:val="single"/>
              </w:rPr>
              <w:t>»</w:t>
            </w:r>
            <w:r w:rsidRPr="00E62D4F">
              <w:rPr>
                <w:sz w:val="23"/>
                <w:szCs w:val="23"/>
              </w:rPr>
              <w:t>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подтверждающие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соответствие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установленным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требованиям;</w:t>
            </w:r>
          </w:p>
          <w:p w:rsidR="00AC6B13" w:rsidRPr="00E62D4F" w:rsidRDefault="0086246F" w:rsidP="00A42A7B">
            <w:pPr>
              <w:pStyle w:val="Times12"/>
              <w:widowControl w:val="0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 w:val="23"/>
                <w:szCs w:val="23"/>
              </w:rPr>
            </w:pPr>
            <w:r w:rsidRPr="00E62D4F">
              <w:rPr>
                <w:rFonts w:eastAsia="Arial Unicode MS"/>
                <w:sz w:val="23"/>
                <w:szCs w:val="23"/>
              </w:rPr>
              <w:t>техническое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предложение</w:t>
            </w:r>
            <w:r w:rsidR="00AC6B13" w:rsidRPr="00E62D4F">
              <w:rPr>
                <w:sz w:val="23"/>
                <w:szCs w:val="23"/>
              </w:rPr>
              <w:t>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AC6B13" w:rsidRPr="00E62D4F">
              <w:rPr>
                <w:rFonts w:eastAsia="Calibri"/>
                <w:sz w:val="23"/>
                <w:szCs w:val="23"/>
              </w:rPr>
              <w:t>подтверждающее</w:t>
            </w:r>
            <w:r w:rsidR="002328BB" w:rsidRPr="00E62D4F">
              <w:rPr>
                <w:rFonts w:eastAsia="Calibri"/>
                <w:sz w:val="23"/>
                <w:szCs w:val="23"/>
              </w:rPr>
              <w:t xml:space="preserve"> </w:t>
            </w:r>
            <w:r w:rsidR="00AC6B13" w:rsidRPr="00E62D4F">
              <w:rPr>
                <w:rFonts w:eastAsia="Calibri"/>
                <w:sz w:val="23"/>
                <w:szCs w:val="23"/>
              </w:rPr>
              <w:t>выполнение</w:t>
            </w:r>
            <w:r w:rsidR="002328BB" w:rsidRPr="00E62D4F">
              <w:rPr>
                <w:rFonts w:eastAsia="Calibri"/>
                <w:sz w:val="23"/>
                <w:szCs w:val="23"/>
              </w:rPr>
              <w:t xml:space="preserve"> </w:t>
            </w:r>
            <w:r w:rsidR="00AC6B13" w:rsidRPr="00E62D4F">
              <w:rPr>
                <w:rFonts w:eastAsia="Calibri"/>
                <w:sz w:val="23"/>
                <w:szCs w:val="23"/>
              </w:rPr>
              <w:t>каждого</w:t>
            </w:r>
            <w:r w:rsidR="002328BB" w:rsidRPr="00E62D4F">
              <w:rPr>
                <w:rFonts w:eastAsia="Calibri"/>
                <w:sz w:val="23"/>
                <w:szCs w:val="23"/>
              </w:rPr>
              <w:t xml:space="preserve"> </w:t>
            </w:r>
            <w:r w:rsidR="00AC6B13" w:rsidRPr="00E62D4F">
              <w:rPr>
                <w:rFonts w:eastAsia="Calibri"/>
                <w:sz w:val="23"/>
                <w:szCs w:val="23"/>
              </w:rPr>
              <w:t>технического</w:t>
            </w:r>
            <w:r w:rsidR="002328BB" w:rsidRPr="00E62D4F">
              <w:rPr>
                <w:rFonts w:eastAsia="Calibri"/>
                <w:sz w:val="23"/>
                <w:szCs w:val="23"/>
              </w:rPr>
              <w:t xml:space="preserve"> </w:t>
            </w:r>
            <w:r w:rsidR="00AC6B13" w:rsidRPr="00E62D4F">
              <w:rPr>
                <w:rFonts w:eastAsia="Calibri"/>
                <w:sz w:val="23"/>
                <w:szCs w:val="23"/>
              </w:rPr>
              <w:t>требования</w:t>
            </w:r>
            <w:r w:rsidR="002328BB" w:rsidRPr="00E62D4F">
              <w:rPr>
                <w:rFonts w:eastAsia="Calibri"/>
                <w:sz w:val="23"/>
                <w:szCs w:val="23"/>
              </w:rPr>
              <w:t xml:space="preserve"> </w:t>
            </w:r>
            <w:r w:rsidR="00AC6B13" w:rsidRPr="00E62D4F">
              <w:rPr>
                <w:rFonts w:eastAsia="Calibri"/>
                <w:sz w:val="23"/>
                <w:szCs w:val="23"/>
              </w:rPr>
              <w:t>(</w:t>
            </w:r>
            <w:r w:rsidR="00250FFF" w:rsidRPr="00E62D4F">
              <w:rPr>
                <w:sz w:val="23"/>
                <w:szCs w:val="23"/>
                <w:u w:val="single"/>
              </w:rPr>
              <w:t>Том 2 «ТЕХНИЧЕСКАЯ ЧАСТЬ»</w:t>
            </w:r>
            <w:r w:rsidR="00AC6B13" w:rsidRPr="00E62D4F">
              <w:rPr>
                <w:rFonts w:eastAsia="Calibri"/>
                <w:sz w:val="23"/>
                <w:szCs w:val="23"/>
              </w:rPr>
              <w:t>),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соответствии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инструкциями,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приведенными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настоящей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E0066" w:rsidRPr="00E62D4F">
              <w:rPr>
                <w:sz w:val="23"/>
                <w:szCs w:val="23"/>
              </w:rPr>
              <w:t>документации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E0066" w:rsidRPr="00E62D4F">
              <w:rPr>
                <w:sz w:val="23"/>
                <w:szCs w:val="23"/>
              </w:rPr>
              <w:t>по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запросу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</w:t>
            </w:r>
            <w:r w:rsidRPr="00E62D4F">
              <w:rPr>
                <w:sz w:val="23"/>
                <w:szCs w:val="23"/>
                <w:u w:val="single"/>
              </w:rPr>
              <w:t>раздел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="001E70F7" w:rsidRPr="00E62D4F">
              <w:rPr>
                <w:sz w:val="23"/>
                <w:szCs w:val="23"/>
                <w:u w:val="single"/>
              </w:rPr>
              <w:fldChar w:fldCharType="begin"/>
            </w:r>
            <w:r w:rsidR="001E70F7" w:rsidRPr="00E62D4F">
              <w:rPr>
                <w:sz w:val="23"/>
                <w:szCs w:val="23"/>
                <w:u w:val="single"/>
              </w:rPr>
              <w:instrText xml:space="preserve"> REF _Ref317259217 \r \h </w:instrText>
            </w:r>
            <w:r w:rsidR="00A206E3" w:rsidRPr="00E62D4F">
              <w:rPr>
                <w:sz w:val="23"/>
                <w:szCs w:val="23"/>
                <w:u w:val="single"/>
              </w:rPr>
              <w:instrText xml:space="preserve"> \* MERGEFORMAT </w:instrText>
            </w:r>
            <w:r w:rsidR="001E70F7" w:rsidRPr="00E62D4F">
              <w:rPr>
                <w:sz w:val="23"/>
                <w:szCs w:val="23"/>
                <w:u w:val="single"/>
              </w:rPr>
            </w:r>
            <w:r w:rsidR="001E70F7" w:rsidRPr="00E62D4F">
              <w:rPr>
                <w:sz w:val="23"/>
                <w:szCs w:val="23"/>
                <w:u w:val="single"/>
              </w:rPr>
              <w:fldChar w:fldCharType="separate"/>
            </w:r>
            <w:r w:rsidR="00A56CF8">
              <w:rPr>
                <w:sz w:val="23"/>
                <w:szCs w:val="23"/>
                <w:u w:val="single"/>
              </w:rPr>
              <w:t>5</w:t>
            </w:r>
            <w:r w:rsidR="001E70F7" w:rsidRPr="00E62D4F">
              <w:rPr>
                <w:sz w:val="23"/>
                <w:szCs w:val="23"/>
                <w:u w:val="single"/>
              </w:rPr>
              <w:fldChar w:fldCharType="end"/>
            </w:r>
            <w:r w:rsidRPr="00E62D4F">
              <w:rPr>
                <w:sz w:val="23"/>
                <w:szCs w:val="23"/>
                <w:u w:val="single"/>
              </w:rPr>
              <w:t>,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hyperlink w:anchor="_Техническое_предложение_(Форма" w:history="1">
              <w:r w:rsidR="009513A0" w:rsidRPr="00E62D4F">
                <w:rPr>
                  <w:rStyle w:val="afa"/>
                  <w:color w:val="auto"/>
                  <w:sz w:val="23"/>
                  <w:szCs w:val="23"/>
                </w:rPr>
                <w:t>Форма</w:t>
              </w:r>
              <w:r w:rsidR="002328BB" w:rsidRPr="00E62D4F">
                <w:rPr>
                  <w:rStyle w:val="afa"/>
                  <w:color w:val="auto"/>
                  <w:sz w:val="23"/>
                  <w:szCs w:val="23"/>
                </w:rPr>
                <w:t xml:space="preserve"> </w:t>
              </w:r>
              <w:r w:rsidR="009513A0" w:rsidRPr="00E62D4F">
                <w:rPr>
                  <w:rStyle w:val="afa"/>
                  <w:color w:val="auto"/>
                  <w:sz w:val="23"/>
                  <w:szCs w:val="23"/>
                </w:rPr>
                <w:t>3</w:t>
              </w:r>
            </w:hyperlink>
            <w:r w:rsidRPr="00E62D4F">
              <w:rPr>
                <w:sz w:val="23"/>
                <w:szCs w:val="23"/>
              </w:rPr>
              <w:t>)</w:t>
            </w:r>
            <w:r w:rsidR="00C87427">
              <w:rPr>
                <w:sz w:val="23"/>
                <w:szCs w:val="23"/>
              </w:rPr>
              <w:t>.</w:t>
            </w:r>
            <w:r w:rsidR="002328BB" w:rsidRPr="00E62D4F">
              <w:rPr>
                <w:sz w:val="23"/>
                <w:szCs w:val="23"/>
              </w:rPr>
              <w:t xml:space="preserve"> </w:t>
            </w:r>
          </w:p>
          <w:p w:rsidR="00D413CC" w:rsidRPr="00F621A8" w:rsidRDefault="00250FFF" w:rsidP="00F621A8">
            <w:pPr>
              <w:pStyle w:val="Times12"/>
              <w:widowControl w:val="0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 w:val="23"/>
                <w:szCs w:val="23"/>
              </w:rPr>
            </w:pPr>
            <w:r w:rsidRPr="00E62D4F">
              <w:rPr>
                <w:rFonts w:eastAsia="Arial Unicode MS"/>
                <w:sz w:val="23"/>
                <w:szCs w:val="23"/>
              </w:rPr>
              <w:t>документы</w:t>
            </w:r>
            <w:r w:rsidRPr="00E62D4F">
              <w:rPr>
                <w:sz w:val="23"/>
                <w:szCs w:val="23"/>
              </w:rPr>
              <w:t xml:space="preserve">, указанные в </w:t>
            </w:r>
            <w:r w:rsidRPr="00E62D4F">
              <w:rPr>
                <w:sz w:val="23"/>
                <w:szCs w:val="23"/>
                <w:u w:val="single"/>
              </w:rPr>
              <w:t>пункте 11-</w:t>
            </w:r>
            <w:r w:rsidRPr="00E62D4F">
              <w:rPr>
                <w:sz w:val="23"/>
                <w:szCs w:val="23"/>
                <w:u w:val="single"/>
              </w:rPr>
              <w:fldChar w:fldCharType="begin"/>
            </w:r>
            <w:r w:rsidRPr="00E62D4F">
              <w:rPr>
                <w:sz w:val="23"/>
                <w:szCs w:val="23"/>
                <w:u w:val="single"/>
              </w:rPr>
              <w:instrText xml:space="preserve"> REF _Ref317257394 \r \h  \* MERGEFORMAT </w:instrText>
            </w:r>
            <w:r w:rsidRPr="00E62D4F">
              <w:rPr>
                <w:sz w:val="23"/>
                <w:szCs w:val="23"/>
                <w:u w:val="single"/>
              </w:rPr>
            </w:r>
            <w:r w:rsidRPr="00E62D4F">
              <w:rPr>
                <w:sz w:val="23"/>
                <w:szCs w:val="23"/>
                <w:u w:val="single"/>
              </w:rPr>
              <w:fldChar w:fldCharType="separate"/>
            </w:r>
            <w:r w:rsidR="00A56CF8">
              <w:rPr>
                <w:sz w:val="23"/>
                <w:szCs w:val="23"/>
                <w:u w:val="single"/>
              </w:rPr>
              <w:t>12</w:t>
            </w:r>
            <w:r w:rsidRPr="00E62D4F">
              <w:rPr>
                <w:sz w:val="23"/>
                <w:szCs w:val="23"/>
                <w:u w:val="single"/>
              </w:rPr>
              <w:fldChar w:fldCharType="end"/>
            </w:r>
            <w:r w:rsidRPr="00E62D4F">
              <w:rPr>
                <w:sz w:val="23"/>
                <w:szCs w:val="23"/>
                <w:u w:val="single"/>
              </w:rPr>
              <w:t xml:space="preserve"> раздела </w:t>
            </w:r>
            <w:r w:rsidRPr="00E62D4F">
              <w:rPr>
                <w:sz w:val="23"/>
                <w:szCs w:val="23"/>
                <w:u w:val="single"/>
              </w:rPr>
              <w:fldChar w:fldCharType="begin"/>
            </w:r>
            <w:r w:rsidRPr="00E62D4F">
              <w:rPr>
                <w:sz w:val="23"/>
                <w:szCs w:val="23"/>
                <w:u w:val="single"/>
              </w:rPr>
              <w:instrText xml:space="preserve"> REF _Ref317257380 \r \h  \* MERGEFORMAT </w:instrText>
            </w:r>
            <w:r w:rsidRPr="00E62D4F">
              <w:rPr>
                <w:sz w:val="23"/>
                <w:szCs w:val="23"/>
                <w:u w:val="single"/>
              </w:rPr>
            </w:r>
            <w:r w:rsidRPr="00E62D4F">
              <w:rPr>
                <w:sz w:val="23"/>
                <w:szCs w:val="23"/>
                <w:u w:val="single"/>
              </w:rPr>
              <w:fldChar w:fldCharType="separate"/>
            </w:r>
            <w:r w:rsidR="00A56CF8">
              <w:rPr>
                <w:sz w:val="23"/>
                <w:szCs w:val="23"/>
                <w:u w:val="single"/>
              </w:rPr>
              <w:t>4</w:t>
            </w:r>
            <w:r w:rsidRPr="00E62D4F">
              <w:rPr>
                <w:sz w:val="23"/>
                <w:szCs w:val="23"/>
                <w:u w:val="single"/>
              </w:rPr>
              <w:fldChar w:fldCharType="end"/>
            </w:r>
            <w:r w:rsidRPr="00E62D4F">
              <w:rPr>
                <w:sz w:val="23"/>
                <w:szCs w:val="23"/>
                <w:u w:val="single"/>
              </w:rPr>
              <w:t xml:space="preserve"> «Информационная карта запроса цен»</w:t>
            </w:r>
            <w:r w:rsidRPr="00E62D4F">
              <w:rPr>
                <w:sz w:val="23"/>
                <w:szCs w:val="23"/>
              </w:rPr>
              <w:t>, подтверждающие соответствие участника запрос</w:t>
            </w:r>
            <w:r w:rsidR="00F621A8">
              <w:rPr>
                <w:sz w:val="23"/>
                <w:szCs w:val="23"/>
              </w:rPr>
              <w:t>а цен установленным требованиям.</w:t>
            </w:r>
          </w:p>
          <w:p w:rsidR="0086246F" w:rsidRPr="00E62D4F" w:rsidRDefault="00FA5D22" w:rsidP="00A56CF8">
            <w:pPr>
              <w:pStyle w:val="Times12"/>
              <w:widowControl w:val="0"/>
              <w:tabs>
                <w:tab w:val="left" w:pos="0"/>
                <w:tab w:val="left" w:pos="1140"/>
              </w:tabs>
              <w:ind w:right="153" w:firstLine="669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Если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разрешающие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документы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(любой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из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разрешающих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документов)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осуществление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видов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деятельности,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связанных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выполнением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договора,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право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заключение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которого,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является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предметом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настоящего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указанные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  <w:u w:val="single"/>
              </w:rPr>
              <w:t>пункт</w:t>
            </w:r>
            <w:r w:rsidR="00F621A8">
              <w:rPr>
                <w:sz w:val="23"/>
                <w:szCs w:val="23"/>
                <w:u w:val="single"/>
              </w:rPr>
              <w:t>е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="00A56CF8">
              <w:rPr>
                <w:sz w:val="23"/>
                <w:szCs w:val="23"/>
                <w:u w:val="single"/>
              </w:rPr>
              <w:t>1</w:t>
            </w:r>
            <w:bookmarkStart w:id="182" w:name="_GoBack"/>
            <w:bookmarkEnd w:id="182"/>
            <w:r w:rsidR="00F621A8">
              <w:rPr>
                <w:sz w:val="23"/>
                <w:szCs w:val="23"/>
                <w:u w:val="single"/>
              </w:rPr>
              <w:t>1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Pr="00E62D4F">
              <w:rPr>
                <w:sz w:val="23"/>
                <w:szCs w:val="23"/>
                <w:u w:val="single"/>
              </w:rPr>
              <w:t>раздела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Pr="00E62D4F">
              <w:rPr>
                <w:sz w:val="23"/>
                <w:szCs w:val="23"/>
                <w:u w:val="single"/>
              </w:rPr>
              <w:fldChar w:fldCharType="begin"/>
            </w:r>
            <w:r w:rsidRPr="00E62D4F">
              <w:rPr>
                <w:sz w:val="23"/>
                <w:szCs w:val="23"/>
                <w:u w:val="single"/>
              </w:rPr>
              <w:instrText xml:space="preserve"> REF _Ref317257480 \r \h  \* MERGEFORMAT </w:instrText>
            </w:r>
            <w:r w:rsidRPr="00E62D4F">
              <w:rPr>
                <w:sz w:val="23"/>
                <w:szCs w:val="23"/>
                <w:u w:val="single"/>
              </w:rPr>
            </w:r>
            <w:r w:rsidRPr="00E62D4F">
              <w:rPr>
                <w:sz w:val="23"/>
                <w:szCs w:val="23"/>
                <w:u w:val="single"/>
              </w:rPr>
              <w:fldChar w:fldCharType="separate"/>
            </w:r>
            <w:r w:rsidR="00A56CF8">
              <w:rPr>
                <w:sz w:val="23"/>
                <w:szCs w:val="23"/>
                <w:u w:val="single"/>
              </w:rPr>
              <w:t>4</w:t>
            </w:r>
            <w:r w:rsidRPr="00E62D4F">
              <w:rPr>
                <w:sz w:val="23"/>
                <w:szCs w:val="23"/>
                <w:u w:val="single"/>
              </w:rPr>
              <w:fldChar w:fldCharType="end"/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Pr="00E62D4F">
              <w:rPr>
                <w:sz w:val="23"/>
                <w:szCs w:val="23"/>
                <w:u w:val="single"/>
              </w:rPr>
              <w:t>«Информационная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Pr="00E62D4F">
              <w:rPr>
                <w:sz w:val="23"/>
                <w:szCs w:val="23"/>
                <w:u w:val="single"/>
              </w:rPr>
              <w:t>карта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Pr="00E62D4F">
              <w:rPr>
                <w:sz w:val="23"/>
                <w:szCs w:val="23"/>
                <w:u w:val="single"/>
              </w:rPr>
              <w:t>запроса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Pr="00E62D4F">
              <w:rPr>
                <w:sz w:val="23"/>
                <w:szCs w:val="23"/>
                <w:u w:val="single"/>
              </w:rPr>
              <w:t>цен»</w:t>
            </w:r>
            <w:r w:rsidRPr="00E62D4F">
              <w:rPr>
                <w:sz w:val="23"/>
                <w:szCs w:val="23"/>
              </w:rPr>
              <w:t>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заканчивают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свое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действие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период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момента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изначально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установленного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срока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окончания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подачи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заявок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момента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выбора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победителя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новый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разрешающий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документ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представлен,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состав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заявки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включаются: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ранее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действовавшее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разрешение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документы,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подтверждающие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нового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разрешающего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документа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подтверждением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приеме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такого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от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соответствующего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250FFF" w:rsidRPr="00E62D4F">
              <w:rPr>
                <w:sz w:val="23"/>
                <w:szCs w:val="23"/>
              </w:rPr>
              <w:t>органа.</w:t>
            </w:r>
          </w:p>
        </w:tc>
      </w:tr>
      <w:tr w:rsidR="00C87330" w:rsidRPr="00E62D4F" w:rsidTr="00237E88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3" w:name="_Ref317254826"/>
          </w:p>
        </w:tc>
        <w:bookmarkEnd w:id="183"/>
        <w:tc>
          <w:tcPr>
            <w:tcW w:w="2268" w:type="dxa"/>
          </w:tcPr>
          <w:p w:rsidR="00647F8D" w:rsidRPr="00E62D4F" w:rsidRDefault="00C87330" w:rsidP="00237E88">
            <w:pPr>
              <w:pStyle w:val="Times12"/>
              <w:widowControl w:val="0"/>
              <w:ind w:left="45" w:right="153" w:firstLine="0"/>
              <w:jc w:val="left"/>
              <w:rPr>
                <w:sz w:val="23"/>
                <w:szCs w:val="23"/>
              </w:rPr>
            </w:pPr>
            <w:r w:rsidRPr="00E62D4F">
              <w:rPr>
                <w:spacing w:val="-6"/>
                <w:sz w:val="23"/>
                <w:szCs w:val="23"/>
              </w:rPr>
              <w:t>Возможность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проведения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процедуры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переторжки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="00270981" w:rsidRPr="00E62D4F">
              <w:rPr>
                <w:spacing w:val="-6"/>
                <w:sz w:val="23"/>
                <w:szCs w:val="23"/>
              </w:rPr>
              <w:t>по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="00270981" w:rsidRPr="00E62D4F">
              <w:rPr>
                <w:spacing w:val="-6"/>
                <w:sz w:val="23"/>
                <w:szCs w:val="23"/>
              </w:rPr>
              <w:t>снижению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="00270981" w:rsidRPr="00E62D4F">
              <w:rPr>
                <w:spacing w:val="-6"/>
                <w:sz w:val="23"/>
                <w:szCs w:val="23"/>
              </w:rPr>
              <w:t>первоначально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="00270981" w:rsidRPr="00E62D4F">
              <w:rPr>
                <w:spacing w:val="-6"/>
                <w:sz w:val="23"/>
                <w:szCs w:val="23"/>
              </w:rPr>
              <w:t>указанной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="00270981" w:rsidRPr="00E62D4F">
              <w:rPr>
                <w:spacing w:val="-6"/>
                <w:sz w:val="23"/>
                <w:szCs w:val="23"/>
              </w:rPr>
              <w:t>в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="00270981" w:rsidRPr="00E62D4F">
              <w:rPr>
                <w:spacing w:val="-6"/>
                <w:sz w:val="23"/>
                <w:szCs w:val="23"/>
              </w:rPr>
              <w:t>заявке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="00270981" w:rsidRPr="00E62D4F">
              <w:rPr>
                <w:spacing w:val="-6"/>
                <w:sz w:val="23"/>
                <w:szCs w:val="23"/>
              </w:rPr>
              <w:t>цены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="001558C3" w:rsidRPr="00E62D4F">
              <w:rPr>
                <w:spacing w:val="-6"/>
                <w:sz w:val="23"/>
                <w:szCs w:val="23"/>
              </w:rPr>
              <w:t>договора</w:t>
            </w:r>
          </w:p>
        </w:tc>
        <w:tc>
          <w:tcPr>
            <w:tcW w:w="11624" w:type="dxa"/>
          </w:tcPr>
          <w:p w:rsidR="00C87330" w:rsidRPr="00E62D4F" w:rsidRDefault="00250FFF" w:rsidP="00250FFF">
            <w:pPr>
              <w:pStyle w:val="Times12"/>
              <w:widowControl w:val="0"/>
              <w:tabs>
                <w:tab w:val="left" w:pos="70"/>
              </w:tabs>
              <w:ind w:right="153" w:firstLine="0"/>
              <w:rPr>
                <w:spacing w:val="-6"/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В</w:t>
            </w:r>
            <w:r w:rsidR="00C87330" w:rsidRPr="00E62D4F">
              <w:rPr>
                <w:sz w:val="23"/>
                <w:szCs w:val="23"/>
              </w:rPr>
              <w:t>озможна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</w:p>
        </w:tc>
      </w:tr>
      <w:tr w:rsidR="001F7063" w:rsidRPr="00E62D4F" w:rsidTr="00237E88">
        <w:trPr>
          <w:trHeight w:val="20"/>
        </w:trPr>
        <w:tc>
          <w:tcPr>
            <w:tcW w:w="781" w:type="dxa"/>
          </w:tcPr>
          <w:p w:rsidR="001F7063" w:rsidRPr="00E62D4F" w:rsidRDefault="001F7063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4" w:name="_Ref317250778"/>
          </w:p>
        </w:tc>
        <w:bookmarkEnd w:id="184"/>
        <w:tc>
          <w:tcPr>
            <w:tcW w:w="2268" w:type="dxa"/>
          </w:tcPr>
          <w:p w:rsidR="001F7063" w:rsidRPr="00E62D4F" w:rsidRDefault="001F7063" w:rsidP="00237E88">
            <w:pPr>
              <w:pStyle w:val="Times12"/>
              <w:widowControl w:val="0"/>
              <w:ind w:firstLine="0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Место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срок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окончания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подачи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заявок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60F3" w:rsidRPr="00E62D4F">
              <w:rPr>
                <w:sz w:val="23"/>
                <w:szCs w:val="23"/>
              </w:rPr>
              <w:t>запросе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60F3"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(открытия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доступа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поданным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заявкам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60F3" w:rsidRPr="00E62D4F">
              <w:rPr>
                <w:sz w:val="23"/>
                <w:szCs w:val="23"/>
              </w:rPr>
              <w:t>запросе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60F3" w:rsidRPr="00E62D4F">
              <w:rPr>
                <w:sz w:val="23"/>
                <w:szCs w:val="23"/>
              </w:rPr>
              <w:t>цен</w:t>
            </w:r>
            <w:r w:rsidRPr="00E62D4F">
              <w:rPr>
                <w:sz w:val="23"/>
                <w:szCs w:val="23"/>
              </w:rPr>
              <w:t>)</w:t>
            </w:r>
          </w:p>
        </w:tc>
        <w:tc>
          <w:tcPr>
            <w:tcW w:w="11624" w:type="dxa"/>
          </w:tcPr>
          <w:p w:rsidR="00250FFF" w:rsidRPr="00F621A8" w:rsidRDefault="00250FFF" w:rsidP="00250FFF">
            <w:pPr>
              <w:pStyle w:val="Times12"/>
              <w:widowControl w:val="0"/>
              <w:tabs>
                <w:tab w:val="left" w:pos="70"/>
              </w:tabs>
              <w:ind w:right="153" w:firstLine="0"/>
              <w:rPr>
                <w:sz w:val="23"/>
                <w:szCs w:val="23"/>
              </w:rPr>
            </w:pPr>
            <w:r w:rsidRPr="00F621A8">
              <w:rPr>
                <w:sz w:val="23"/>
                <w:szCs w:val="23"/>
              </w:rPr>
              <w:t xml:space="preserve">ЭТП ООО «Аукционный Конкурсный Дом» в сети «Интернет» по адресу: </w:t>
            </w:r>
            <w:hyperlink r:id="rId28" w:history="1">
              <w:r w:rsidRPr="00F621A8">
                <w:rPr>
                  <w:rStyle w:val="afa"/>
                  <w:sz w:val="23"/>
                  <w:szCs w:val="23"/>
                </w:rPr>
                <w:t>www.a-k-d.ru</w:t>
              </w:r>
            </w:hyperlink>
            <w:r w:rsidRPr="00F621A8">
              <w:rPr>
                <w:sz w:val="23"/>
                <w:szCs w:val="23"/>
              </w:rPr>
              <w:t>.</w:t>
            </w:r>
          </w:p>
          <w:p w:rsidR="001F7063" w:rsidRPr="00F621A8" w:rsidRDefault="00250FFF" w:rsidP="009552AE">
            <w:pPr>
              <w:pStyle w:val="Times12"/>
              <w:widowControl w:val="0"/>
              <w:tabs>
                <w:tab w:val="left" w:pos="70"/>
              </w:tabs>
              <w:ind w:right="153" w:firstLine="0"/>
              <w:rPr>
                <w:sz w:val="23"/>
                <w:szCs w:val="23"/>
              </w:rPr>
            </w:pPr>
            <w:r w:rsidRPr="00F621A8">
              <w:rPr>
                <w:sz w:val="23"/>
                <w:szCs w:val="23"/>
              </w:rPr>
              <w:t xml:space="preserve">11:00 (время московское) </w:t>
            </w:r>
            <w:r w:rsidR="0025070B" w:rsidRPr="0025070B">
              <w:rPr>
                <w:sz w:val="23"/>
                <w:szCs w:val="23"/>
              </w:rPr>
              <w:t xml:space="preserve">«22» Января 2014 </w:t>
            </w:r>
            <w:r w:rsidRPr="00F621A8">
              <w:rPr>
                <w:sz w:val="23"/>
                <w:szCs w:val="23"/>
              </w:rPr>
              <w:t>г.</w:t>
            </w:r>
          </w:p>
        </w:tc>
      </w:tr>
      <w:tr w:rsidR="00686193" w:rsidRPr="00E62D4F" w:rsidTr="00237E88">
        <w:trPr>
          <w:trHeight w:val="20"/>
        </w:trPr>
        <w:tc>
          <w:tcPr>
            <w:tcW w:w="781" w:type="dxa"/>
          </w:tcPr>
          <w:p w:rsidR="00686193" w:rsidRPr="00E62D4F" w:rsidRDefault="00686193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5" w:name="_Ref317254136"/>
          </w:p>
        </w:tc>
        <w:bookmarkEnd w:id="185"/>
        <w:tc>
          <w:tcPr>
            <w:tcW w:w="2268" w:type="dxa"/>
          </w:tcPr>
          <w:p w:rsidR="00686193" w:rsidRPr="00E62D4F" w:rsidRDefault="00530919" w:rsidP="00237E88">
            <w:pPr>
              <w:pStyle w:val="Times12"/>
              <w:widowControl w:val="0"/>
              <w:ind w:firstLine="0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Срок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проведения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отборочной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оценочной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стадии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рассмотрения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заявок</w:t>
            </w:r>
          </w:p>
        </w:tc>
        <w:tc>
          <w:tcPr>
            <w:tcW w:w="11624" w:type="dxa"/>
          </w:tcPr>
          <w:p w:rsidR="00250FFF" w:rsidRPr="00F621A8" w:rsidRDefault="00250FFF" w:rsidP="00237E88">
            <w:pPr>
              <w:pStyle w:val="Times12"/>
              <w:widowControl w:val="0"/>
              <w:ind w:firstLine="0"/>
              <w:rPr>
                <w:sz w:val="23"/>
                <w:szCs w:val="23"/>
              </w:rPr>
            </w:pPr>
            <w:r w:rsidRPr="00F621A8">
              <w:rPr>
                <w:sz w:val="23"/>
                <w:szCs w:val="23"/>
              </w:rPr>
              <w:t>119017, г.</w:t>
            </w:r>
            <w:r w:rsidR="0025070B">
              <w:rPr>
                <w:sz w:val="23"/>
                <w:szCs w:val="23"/>
              </w:rPr>
              <w:t xml:space="preserve"> Москва, Пыжевский пер., д. 6, Управление</w:t>
            </w:r>
            <w:r w:rsidRPr="00F621A8">
              <w:rPr>
                <w:sz w:val="23"/>
                <w:szCs w:val="23"/>
              </w:rPr>
              <w:t xml:space="preserve"> организации закупок. </w:t>
            </w:r>
          </w:p>
          <w:p w:rsidR="00250FFF" w:rsidRPr="00F621A8" w:rsidRDefault="00250FFF" w:rsidP="00250FFF">
            <w:pPr>
              <w:pStyle w:val="Times12"/>
              <w:widowControl w:val="0"/>
              <w:ind w:firstLine="0"/>
              <w:rPr>
                <w:sz w:val="23"/>
                <w:szCs w:val="23"/>
              </w:rPr>
            </w:pPr>
            <w:r w:rsidRPr="00F621A8">
              <w:rPr>
                <w:sz w:val="23"/>
                <w:szCs w:val="23"/>
              </w:rPr>
              <w:t>Отборочная стадия рассмотрения заявок на участие в запросе цен: не позднее «</w:t>
            </w:r>
            <w:r w:rsidR="0025070B" w:rsidRPr="0025070B">
              <w:rPr>
                <w:sz w:val="23"/>
                <w:szCs w:val="23"/>
              </w:rPr>
              <w:t>«2</w:t>
            </w:r>
            <w:r w:rsidR="0025070B">
              <w:rPr>
                <w:sz w:val="23"/>
                <w:szCs w:val="23"/>
              </w:rPr>
              <w:t>7</w:t>
            </w:r>
            <w:r w:rsidR="0025070B" w:rsidRPr="0025070B">
              <w:rPr>
                <w:sz w:val="23"/>
                <w:szCs w:val="23"/>
              </w:rPr>
              <w:t xml:space="preserve">» Января 2014 </w:t>
            </w:r>
            <w:r w:rsidRPr="00F621A8">
              <w:rPr>
                <w:sz w:val="23"/>
                <w:szCs w:val="23"/>
              </w:rPr>
              <w:t>г.</w:t>
            </w:r>
          </w:p>
          <w:p w:rsidR="00375486" w:rsidRPr="00F621A8" w:rsidRDefault="00250FFF" w:rsidP="0025070B">
            <w:pPr>
              <w:pStyle w:val="Times12"/>
              <w:widowControl w:val="0"/>
              <w:ind w:firstLine="0"/>
              <w:rPr>
                <w:sz w:val="23"/>
                <w:szCs w:val="23"/>
              </w:rPr>
            </w:pPr>
            <w:r w:rsidRPr="00F621A8">
              <w:rPr>
                <w:sz w:val="23"/>
                <w:szCs w:val="23"/>
              </w:rPr>
              <w:t xml:space="preserve">Оценочная стадия рассмотрения заявок на участие в запросе цен и подведение итогов запроса цен: не позднее </w:t>
            </w:r>
            <w:r w:rsidR="0025070B" w:rsidRPr="0025070B">
              <w:rPr>
                <w:sz w:val="23"/>
                <w:szCs w:val="23"/>
              </w:rPr>
              <w:t>«2</w:t>
            </w:r>
            <w:r w:rsidR="0025070B">
              <w:rPr>
                <w:sz w:val="23"/>
                <w:szCs w:val="23"/>
              </w:rPr>
              <w:t>7</w:t>
            </w:r>
            <w:r w:rsidR="0025070B" w:rsidRPr="0025070B">
              <w:rPr>
                <w:sz w:val="23"/>
                <w:szCs w:val="23"/>
              </w:rPr>
              <w:t xml:space="preserve">» Января 2014 </w:t>
            </w:r>
            <w:r w:rsidR="00D04565" w:rsidRPr="00F621A8">
              <w:rPr>
                <w:sz w:val="23"/>
                <w:szCs w:val="23"/>
              </w:rPr>
              <w:t xml:space="preserve"> г</w:t>
            </w:r>
            <w:r w:rsidRPr="00F621A8">
              <w:rPr>
                <w:sz w:val="23"/>
                <w:szCs w:val="23"/>
              </w:rPr>
              <w:t>.</w:t>
            </w:r>
          </w:p>
        </w:tc>
      </w:tr>
      <w:tr w:rsidR="00375486" w:rsidRPr="00E62D4F" w:rsidTr="00237E88">
        <w:trPr>
          <w:trHeight w:val="20"/>
        </w:trPr>
        <w:tc>
          <w:tcPr>
            <w:tcW w:w="781" w:type="dxa"/>
          </w:tcPr>
          <w:p w:rsidR="00375486" w:rsidRPr="00E62D4F" w:rsidRDefault="00375486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</w:p>
        </w:tc>
        <w:tc>
          <w:tcPr>
            <w:tcW w:w="2268" w:type="dxa"/>
          </w:tcPr>
          <w:p w:rsidR="00375486" w:rsidRPr="00E62D4F" w:rsidRDefault="00375486" w:rsidP="00237E88">
            <w:pPr>
              <w:pStyle w:val="Times12"/>
              <w:widowControl w:val="0"/>
              <w:ind w:firstLine="0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Оценка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заявок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</w:t>
            </w:r>
          </w:p>
        </w:tc>
        <w:tc>
          <w:tcPr>
            <w:tcW w:w="11624" w:type="dxa"/>
          </w:tcPr>
          <w:p w:rsidR="00405FB7" w:rsidRPr="00E62D4F" w:rsidRDefault="00375486" w:rsidP="00237E88">
            <w:pPr>
              <w:pStyle w:val="Times12"/>
              <w:widowControl w:val="0"/>
              <w:ind w:firstLine="0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качестве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единого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базиса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сравнения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ценовых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предложений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используются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цены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предложений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участников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учетом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всех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налогов,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сборов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прочих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расходов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соответствии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законодательством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Российской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Федер</w:t>
            </w:r>
            <w:r w:rsidR="000B34A2" w:rsidRPr="00E62D4F">
              <w:rPr>
                <w:sz w:val="23"/>
                <w:szCs w:val="23"/>
              </w:rPr>
              <w:t>ации.</w:t>
            </w:r>
          </w:p>
        </w:tc>
      </w:tr>
      <w:tr w:rsidR="000316C6" w:rsidRPr="00E62D4F" w:rsidTr="00237E88">
        <w:trPr>
          <w:trHeight w:val="20"/>
        </w:trPr>
        <w:tc>
          <w:tcPr>
            <w:tcW w:w="781" w:type="dxa"/>
          </w:tcPr>
          <w:p w:rsidR="000316C6" w:rsidRPr="00E62D4F" w:rsidRDefault="000316C6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6" w:name="_Ref317254659"/>
          </w:p>
        </w:tc>
        <w:bookmarkEnd w:id="186"/>
        <w:tc>
          <w:tcPr>
            <w:tcW w:w="2268" w:type="dxa"/>
          </w:tcPr>
          <w:p w:rsidR="000316C6" w:rsidRPr="00E62D4F" w:rsidRDefault="009C5F84" w:rsidP="00D04565">
            <w:pPr>
              <w:widowControl w:val="0"/>
              <w:ind w:right="153"/>
              <w:rPr>
                <w:spacing w:val="-6"/>
                <w:sz w:val="23"/>
                <w:szCs w:val="23"/>
              </w:rPr>
            </w:pPr>
            <w:r w:rsidRPr="00E62D4F">
              <w:rPr>
                <w:spacing w:val="-6"/>
                <w:sz w:val="23"/>
                <w:szCs w:val="23"/>
              </w:rPr>
              <w:t>Срок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="000316C6" w:rsidRPr="00E62D4F">
              <w:rPr>
                <w:spacing w:val="-6"/>
                <w:sz w:val="23"/>
                <w:szCs w:val="23"/>
              </w:rPr>
              <w:t>заключения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="000316C6" w:rsidRPr="00E62D4F">
              <w:rPr>
                <w:spacing w:val="-6"/>
                <w:sz w:val="23"/>
                <w:szCs w:val="23"/>
              </w:rPr>
              <w:t>договора/</w:t>
            </w:r>
            <w:r w:rsidR="000316C6" w:rsidRPr="00E62D4F">
              <w:rPr>
                <w:bCs/>
                <w:i/>
                <w:sz w:val="23"/>
                <w:szCs w:val="23"/>
              </w:rPr>
              <w:t>ов</w:t>
            </w:r>
            <w:r w:rsidR="002328BB" w:rsidRPr="00E62D4F">
              <w:rPr>
                <w:bCs/>
                <w:i/>
                <w:sz w:val="23"/>
                <w:szCs w:val="23"/>
              </w:rPr>
              <w:t xml:space="preserve"> </w:t>
            </w:r>
            <w:r w:rsidR="000316C6" w:rsidRPr="00E62D4F">
              <w:rPr>
                <w:bCs/>
                <w:i/>
                <w:sz w:val="23"/>
                <w:szCs w:val="23"/>
              </w:rPr>
              <w:t>[в</w:t>
            </w:r>
            <w:r w:rsidR="002328BB" w:rsidRPr="00E62D4F">
              <w:rPr>
                <w:bCs/>
                <w:i/>
                <w:sz w:val="23"/>
                <w:szCs w:val="23"/>
              </w:rPr>
              <w:t xml:space="preserve"> </w:t>
            </w:r>
            <w:r w:rsidR="000316C6" w:rsidRPr="00E62D4F">
              <w:rPr>
                <w:bCs/>
                <w:i/>
                <w:sz w:val="23"/>
                <w:szCs w:val="23"/>
              </w:rPr>
              <w:t>отношении</w:t>
            </w:r>
            <w:r w:rsidR="002328BB" w:rsidRPr="00E62D4F">
              <w:rPr>
                <w:bCs/>
                <w:i/>
                <w:sz w:val="23"/>
                <w:szCs w:val="23"/>
              </w:rPr>
              <w:t xml:space="preserve"> </w:t>
            </w:r>
            <w:r w:rsidR="000316C6" w:rsidRPr="00E62D4F">
              <w:rPr>
                <w:bCs/>
                <w:i/>
                <w:sz w:val="23"/>
                <w:szCs w:val="23"/>
              </w:rPr>
              <w:t>каждого</w:t>
            </w:r>
            <w:r w:rsidR="002328BB" w:rsidRPr="00E62D4F">
              <w:rPr>
                <w:bCs/>
                <w:i/>
                <w:sz w:val="23"/>
                <w:szCs w:val="23"/>
              </w:rPr>
              <w:t xml:space="preserve"> </w:t>
            </w:r>
            <w:r w:rsidR="000316C6" w:rsidRPr="00E62D4F">
              <w:rPr>
                <w:bCs/>
                <w:i/>
                <w:sz w:val="23"/>
                <w:szCs w:val="23"/>
              </w:rPr>
              <w:t>лота]</w:t>
            </w:r>
            <w:r w:rsidR="000316C6" w:rsidRPr="00E62D4F">
              <w:rPr>
                <w:spacing w:val="-6"/>
                <w:sz w:val="23"/>
                <w:szCs w:val="23"/>
              </w:rPr>
              <w:t>:</w:t>
            </w:r>
          </w:p>
        </w:tc>
        <w:tc>
          <w:tcPr>
            <w:tcW w:w="11624" w:type="dxa"/>
          </w:tcPr>
          <w:p w:rsidR="00C4293B" w:rsidRPr="00E62D4F" w:rsidRDefault="00C4293B" w:rsidP="00237E88">
            <w:pPr>
              <w:widowControl w:val="0"/>
              <w:ind w:right="153" w:firstLine="637"/>
              <w:jc w:val="both"/>
              <w:rPr>
                <w:b/>
                <w:bCs/>
                <w:i/>
                <w:sz w:val="23"/>
                <w:szCs w:val="23"/>
              </w:rPr>
            </w:pPr>
            <w:r w:rsidRPr="00E62D4F">
              <w:rPr>
                <w:bCs/>
                <w:i/>
                <w:iCs/>
                <w:sz w:val="23"/>
                <w:szCs w:val="23"/>
              </w:rPr>
              <w:t>[в</w:t>
            </w:r>
            <w:r w:rsidR="002328BB" w:rsidRPr="00E62D4F">
              <w:rPr>
                <w:bCs/>
                <w:i/>
                <w:iCs/>
                <w:sz w:val="23"/>
                <w:szCs w:val="23"/>
              </w:rPr>
              <w:t xml:space="preserve"> </w:t>
            </w:r>
            <w:r w:rsidRPr="00E62D4F">
              <w:rPr>
                <w:bCs/>
                <w:i/>
                <w:iCs/>
                <w:sz w:val="23"/>
                <w:szCs w:val="23"/>
              </w:rPr>
              <w:t>отношении</w:t>
            </w:r>
            <w:r w:rsidR="002328BB" w:rsidRPr="00E62D4F">
              <w:rPr>
                <w:bCs/>
                <w:i/>
                <w:iCs/>
                <w:sz w:val="23"/>
                <w:szCs w:val="23"/>
              </w:rPr>
              <w:t xml:space="preserve"> </w:t>
            </w:r>
            <w:r w:rsidRPr="00E62D4F">
              <w:rPr>
                <w:bCs/>
                <w:i/>
                <w:iCs/>
                <w:sz w:val="23"/>
                <w:szCs w:val="23"/>
              </w:rPr>
              <w:t>каждого</w:t>
            </w:r>
            <w:r w:rsidR="002328BB" w:rsidRPr="00E62D4F">
              <w:rPr>
                <w:bCs/>
                <w:i/>
                <w:iCs/>
                <w:sz w:val="23"/>
                <w:szCs w:val="23"/>
              </w:rPr>
              <w:t xml:space="preserve"> </w:t>
            </w:r>
            <w:r w:rsidRPr="00E62D4F">
              <w:rPr>
                <w:bCs/>
                <w:i/>
                <w:iCs/>
                <w:sz w:val="23"/>
                <w:szCs w:val="23"/>
              </w:rPr>
              <w:t>лота]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Заказчик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течение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A07CB9" w:rsidRPr="00E62D4F">
              <w:rPr>
                <w:sz w:val="23"/>
                <w:szCs w:val="23"/>
              </w:rPr>
              <w:t>10 (десяти) дней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дня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размещения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протокола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заседания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закупочной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комиссии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подведению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итогов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официальном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сайте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ЭТП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передает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победителю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проект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договора,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который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составляется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путем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включения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условий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исполнения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договора,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предложенных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победителем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заявке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проект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договора,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прилагаемый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документации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запросу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цен.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Победитель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обязан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предоставить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заказчику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подписанный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заверенный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печатью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стороны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победителя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договор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течение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10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(десяти)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дней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дня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направления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указанного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договора.</w:t>
            </w:r>
            <w:r w:rsidR="002328BB" w:rsidRPr="00E62D4F">
              <w:rPr>
                <w:b/>
                <w:bCs/>
                <w:i/>
                <w:sz w:val="23"/>
                <w:szCs w:val="23"/>
              </w:rPr>
              <w:t xml:space="preserve"> </w:t>
            </w:r>
          </w:p>
          <w:p w:rsidR="000316C6" w:rsidRPr="00E62D4F" w:rsidRDefault="000316C6" w:rsidP="00237E88">
            <w:pPr>
              <w:widowControl w:val="0"/>
              <w:ind w:right="153" w:firstLine="637"/>
              <w:jc w:val="both"/>
              <w:rPr>
                <w:sz w:val="23"/>
                <w:szCs w:val="23"/>
              </w:rPr>
            </w:pPr>
            <w:r w:rsidRPr="00E62D4F">
              <w:rPr>
                <w:bCs/>
                <w:i/>
                <w:sz w:val="23"/>
                <w:szCs w:val="23"/>
              </w:rPr>
              <w:t>[в</w:t>
            </w:r>
            <w:r w:rsidR="002328BB" w:rsidRPr="00E62D4F">
              <w:rPr>
                <w:bCs/>
                <w:i/>
                <w:sz w:val="23"/>
                <w:szCs w:val="23"/>
              </w:rPr>
              <w:t xml:space="preserve"> </w:t>
            </w:r>
            <w:r w:rsidRPr="00E62D4F">
              <w:rPr>
                <w:bCs/>
                <w:i/>
                <w:sz w:val="23"/>
                <w:szCs w:val="23"/>
              </w:rPr>
              <w:t>отношении</w:t>
            </w:r>
            <w:r w:rsidR="002328BB" w:rsidRPr="00E62D4F">
              <w:rPr>
                <w:bCs/>
                <w:i/>
                <w:sz w:val="23"/>
                <w:szCs w:val="23"/>
              </w:rPr>
              <w:t xml:space="preserve"> </w:t>
            </w:r>
            <w:r w:rsidRPr="00E62D4F">
              <w:rPr>
                <w:bCs/>
                <w:i/>
                <w:sz w:val="23"/>
                <w:szCs w:val="23"/>
              </w:rPr>
              <w:t>каждого</w:t>
            </w:r>
            <w:r w:rsidR="002328BB" w:rsidRPr="00E62D4F">
              <w:rPr>
                <w:bCs/>
                <w:i/>
                <w:sz w:val="23"/>
                <w:szCs w:val="23"/>
              </w:rPr>
              <w:t xml:space="preserve"> </w:t>
            </w:r>
            <w:r w:rsidRPr="00E62D4F">
              <w:rPr>
                <w:bCs/>
                <w:i/>
                <w:sz w:val="23"/>
                <w:szCs w:val="23"/>
              </w:rPr>
              <w:t>лота]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C4293B" w:rsidRPr="00E62D4F">
              <w:rPr>
                <w:sz w:val="23"/>
                <w:szCs w:val="23"/>
              </w:rPr>
              <w:t>договор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C4293B" w:rsidRPr="00E62D4F">
              <w:rPr>
                <w:sz w:val="23"/>
                <w:szCs w:val="23"/>
              </w:rPr>
              <w:t>заключается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течение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20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дней,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ранее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10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дней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дня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размещения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4B58"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4B58" w:rsidRPr="00E62D4F">
              <w:rPr>
                <w:sz w:val="23"/>
                <w:szCs w:val="23"/>
              </w:rPr>
              <w:t>официальном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4B58" w:rsidRPr="00E62D4F">
              <w:rPr>
                <w:sz w:val="23"/>
                <w:szCs w:val="23"/>
              </w:rPr>
              <w:t>сайте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4B58"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4B58"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4B58" w:rsidRPr="00E62D4F">
              <w:rPr>
                <w:sz w:val="23"/>
                <w:szCs w:val="23"/>
              </w:rPr>
              <w:t>ЭТП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4B58" w:rsidRPr="00E62D4F">
              <w:rPr>
                <w:sz w:val="23"/>
                <w:szCs w:val="23"/>
              </w:rPr>
              <w:t>протокола,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4B58"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4B58" w:rsidRPr="00E62D4F">
              <w:rPr>
                <w:sz w:val="23"/>
                <w:szCs w:val="23"/>
              </w:rPr>
              <w:t>основании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4B58" w:rsidRPr="00E62D4F">
              <w:rPr>
                <w:sz w:val="23"/>
                <w:szCs w:val="23"/>
              </w:rPr>
              <w:t>которого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4B58" w:rsidRPr="00E62D4F">
              <w:rPr>
                <w:sz w:val="23"/>
                <w:szCs w:val="23"/>
              </w:rPr>
              <w:t>заключается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4B58" w:rsidRPr="00E62D4F">
              <w:rPr>
                <w:sz w:val="23"/>
                <w:szCs w:val="23"/>
              </w:rPr>
              <w:t>договор</w:t>
            </w:r>
            <w:r w:rsidR="006D126A" w:rsidRPr="00E62D4F">
              <w:rPr>
                <w:sz w:val="23"/>
                <w:szCs w:val="23"/>
              </w:rPr>
              <w:t>.</w:t>
            </w:r>
          </w:p>
          <w:p w:rsidR="006D126A" w:rsidRPr="00E62D4F" w:rsidRDefault="006D126A" w:rsidP="00237E88">
            <w:pPr>
              <w:widowControl w:val="0"/>
              <w:ind w:right="153" w:firstLine="637"/>
              <w:jc w:val="both"/>
              <w:rPr>
                <w:spacing w:val="-6"/>
                <w:sz w:val="23"/>
                <w:szCs w:val="23"/>
              </w:rPr>
            </w:pPr>
            <w:r w:rsidRPr="00E62D4F">
              <w:rPr>
                <w:spacing w:val="-6"/>
                <w:sz w:val="23"/>
                <w:szCs w:val="23"/>
              </w:rPr>
              <w:t>До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заключения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договора,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победитель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запроса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цен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представляет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обновленную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таблицу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сведений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о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цепочке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собственников,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включая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бенефициаров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(в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том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числе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конечных),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в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случае,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если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в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такие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сведения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были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внесены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изменения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либо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справку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об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отсутствии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изменений.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Срок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подписания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победителем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запроса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цен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справки,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подтверждающей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актуальность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информации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–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не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ранее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5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(пяти)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дней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до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заключения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договора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(с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двух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сторон)</w:t>
            </w:r>
            <w:r w:rsidR="00454B58" w:rsidRPr="00E62D4F">
              <w:rPr>
                <w:spacing w:val="-6"/>
                <w:sz w:val="23"/>
                <w:szCs w:val="23"/>
              </w:rPr>
              <w:t>.</w:t>
            </w:r>
          </w:p>
        </w:tc>
      </w:tr>
      <w:tr w:rsidR="00380FA3" w:rsidRPr="00E62D4F" w:rsidTr="00237E88">
        <w:trPr>
          <w:trHeight w:val="20"/>
        </w:trPr>
        <w:tc>
          <w:tcPr>
            <w:tcW w:w="781" w:type="dxa"/>
          </w:tcPr>
          <w:p w:rsidR="00380FA3" w:rsidRPr="00E62D4F" w:rsidRDefault="00380FA3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7" w:name="_Ref317256138"/>
          </w:p>
        </w:tc>
        <w:bookmarkEnd w:id="187"/>
        <w:tc>
          <w:tcPr>
            <w:tcW w:w="2268" w:type="dxa"/>
          </w:tcPr>
          <w:p w:rsidR="00380FA3" w:rsidRPr="00E62D4F" w:rsidRDefault="00380FA3" w:rsidP="00237E88">
            <w:pPr>
              <w:widowControl w:val="0"/>
              <w:ind w:right="153"/>
              <w:rPr>
                <w:spacing w:val="-6"/>
                <w:sz w:val="23"/>
                <w:szCs w:val="23"/>
              </w:rPr>
            </w:pPr>
            <w:r w:rsidRPr="00E62D4F">
              <w:rPr>
                <w:spacing w:val="-6"/>
                <w:sz w:val="23"/>
                <w:szCs w:val="23"/>
              </w:rPr>
              <w:t>Обеспечение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исполнения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обязательств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по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договору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bCs/>
                <w:i/>
                <w:sz w:val="23"/>
                <w:szCs w:val="23"/>
              </w:rPr>
              <w:t>[в</w:t>
            </w:r>
            <w:r w:rsidR="002328BB" w:rsidRPr="00E62D4F">
              <w:rPr>
                <w:bCs/>
                <w:i/>
                <w:sz w:val="23"/>
                <w:szCs w:val="23"/>
              </w:rPr>
              <w:t xml:space="preserve"> </w:t>
            </w:r>
            <w:r w:rsidRPr="00E62D4F">
              <w:rPr>
                <w:bCs/>
                <w:i/>
                <w:sz w:val="23"/>
                <w:szCs w:val="23"/>
              </w:rPr>
              <w:t>отношении</w:t>
            </w:r>
            <w:r w:rsidR="002328BB" w:rsidRPr="00E62D4F">
              <w:rPr>
                <w:bCs/>
                <w:i/>
                <w:sz w:val="23"/>
                <w:szCs w:val="23"/>
              </w:rPr>
              <w:t xml:space="preserve"> </w:t>
            </w:r>
            <w:r w:rsidRPr="00E62D4F">
              <w:rPr>
                <w:bCs/>
                <w:i/>
                <w:sz w:val="23"/>
                <w:szCs w:val="23"/>
              </w:rPr>
              <w:t>каждого</w:t>
            </w:r>
            <w:r w:rsidR="002328BB" w:rsidRPr="00E62D4F">
              <w:rPr>
                <w:bCs/>
                <w:i/>
                <w:sz w:val="23"/>
                <w:szCs w:val="23"/>
              </w:rPr>
              <w:t xml:space="preserve"> </w:t>
            </w:r>
            <w:r w:rsidRPr="00E62D4F">
              <w:rPr>
                <w:bCs/>
                <w:i/>
                <w:sz w:val="23"/>
                <w:szCs w:val="23"/>
              </w:rPr>
              <w:t>лота]</w:t>
            </w:r>
            <w:r w:rsidRPr="00E62D4F">
              <w:rPr>
                <w:spacing w:val="-6"/>
                <w:sz w:val="23"/>
                <w:szCs w:val="23"/>
              </w:rPr>
              <w:t>:</w:t>
            </w:r>
          </w:p>
        </w:tc>
        <w:tc>
          <w:tcPr>
            <w:tcW w:w="11624" w:type="dxa"/>
          </w:tcPr>
          <w:p w:rsidR="00380FA3" w:rsidRPr="00E62D4F" w:rsidRDefault="00A07CB9" w:rsidP="00A07CB9">
            <w:pPr>
              <w:pStyle w:val="Times12"/>
              <w:widowControl w:val="0"/>
              <w:ind w:firstLine="0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Не предусмотрено.</w:t>
            </w:r>
          </w:p>
        </w:tc>
      </w:tr>
      <w:tr w:rsidR="007A678F" w:rsidRPr="00E62D4F" w:rsidTr="00237E88">
        <w:trPr>
          <w:trHeight w:val="20"/>
        </w:trPr>
        <w:tc>
          <w:tcPr>
            <w:tcW w:w="781" w:type="dxa"/>
          </w:tcPr>
          <w:p w:rsidR="007A678F" w:rsidRPr="00E62D4F" w:rsidRDefault="007A678F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</w:p>
        </w:tc>
        <w:tc>
          <w:tcPr>
            <w:tcW w:w="2268" w:type="dxa"/>
          </w:tcPr>
          <w:p w:rsidR="007A678F" w:rsidRPr="00E62D4F" w:rsidRDefault="007A678F" w:rsidP="00237E88">
            <w:pPr>
              <w:widowControl w:val="0"/>
              <w:ind w:right="153"/>
              <w:jc w:val="both"/>
              <w:rPr>
                <w:spacing w:val="-6"/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Реквизиты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для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перечисления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обеспечения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исполнения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договора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и/или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обеспечения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возврата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аванса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и/или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обеспечения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гарантийных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обязательств</w:t>
            </w:r>
          </w:p>
        </w:tc>
        <w:tc>
          <w:tcPr>
            <w:tcW w:w="11624" w:type="dxa"/>
          </w:tcPr>
          <w:p w:rsidR="007A678F" w:rsidRPr="00E62D4F" w:rsidRDefault="007A678F" w:rsidP="00A07CB9">
            <w:pPr>
              <w:pStyle w:val="af2"/>
              <w:widowControl w:val="0"/>
              <w:spacing w:before="0" w:beforeAutospacing="0" w:after="0" w:afterAutospacing="0"/>
              <w:ind w:right="153"/>
              <w:rPr>
                <w:b/>
                <w:bCs/>
                <w:i/>
                <w:sz w:val="23"/>
                <w:szCs w:val="23"/>
              </w:rPr>
            </w:pPr>
          </w:p>
        </w:tc>
      </w:tr>
      <w:tr w:rsidR="009D350D" w:rsidRPr="00E62D4F" w:rsidTr="00237E88">
        <w:trPr>
          <w:trHeight w:val="20"/>
        </w:trPr>
        <w:tc>
          <w:tcPr>
            <w:tcW w:w="781" w:type="dxa"/>
          </w:tcPr>
          <w:p w:rsidR="009D350D" w:rsidRPr="00E62D4F" w:rsidRDefault="009D350D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8" w:name="_Ref321836744"/>
          </w:p>
        </w:tc>
        <w:bookmarkEnd w:id="188"/>
        <w:tc>
          <w:tcPr>
            <w:tcW w:w="2268" w:type="dxa"/>
          </w:tcPr>
          <w:p w:rsidR="009D350D" w:rsidRPr="00E62D4F" w:rsidRDefault="009D350D" w:rsidP="00237E88">
            <w:pPr>
              <w:widowControl w:val="0"/>
              <w:ind w:right="153"/>
              <w:jc w:val="both"/>
              <w:rPr>
                <w:b/>
                <w:i/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Порядок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обжалования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действий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заказчика,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организатора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цен</w:t>
            </w:r>
            <w:r w:rsidRPr="00E62D4F">
              <w:rPr>
                <w:sz w:val="23"/>
                <w:szCs w:val="23"/>
              </w:rPr>
              <w:t>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2E77A5" w:rsidRPr="00E62D4F">
              <w:rPr>
                <w:sz w:val="23"/>
                <w:szCs w:val="23"/>
              </w:rPr>
              <w:t>закупочной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2E77A5" w:rsidRPr="00E62D4F">
              <w:rPr>
                <w:sz w:val="23"/>
                <w:szCs w:val="23"/>
              </w:rPr>
              <w:t>комиссии</w:t>
            </w:r>
          </w:p>
        </w:tc>
        <w:tc>
          <w:tcPr>
            <w:tcW w:w="11624" w:type="dxa"/>
          </w:tcPr>
          <w:p w:rsidR="009D350D" w:rsidRPr="00E62D4F" w:rsidRDefault="009D350D" w:rsidP="00237E88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  <w:rPr>
                <w:sz w:val="23"/>
                <w:szCs w:val="23"/>
                <w:lang w:val="ru-RU"/>
              </w:rPr>
            </w:pPr>
            <w:r w:rsidRPr="00E62D4F">
              <w:rPr>
                <w:sz w:val="23"/>
                <w:szCs w:val="23"/>
              </w:rPr>
              <w:t>Жалобы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действия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(бездействие)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заказчика,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организатора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  <w:lang w:val="ru-RU"/>
              </w:rPr>
              <w:t>запроса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466F9E" w:rsidRPr="00E62D4F">
              <w:rPr>
                <w:sz w:val="23"/>
                <w:szCs w:val="23"/>
                <w:lang w:val="ru-RU"/>
              </w:rPr>
              <w:t>цен</w:t>
            </w:r>
            <w:r w:rsidRPr="00E62D4F">
              <w:rPr>
                <w:sz w:val="23"/>
                <w:szCs w:val="23"/>
              </w:rPr>
              <w:t>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2E77A5" w:rsidRPr="00E62D4F">
              <w:rPr>
                <w:sz w:val="23"/>
                <w:szCs w:val="23"/>
                <w:lang w:val="ru-RU"/>
              </w:rPr>
              <w:t>закупочной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2E77A5" w:rsidRPr="00E62D4F">
              <w:rPr>
                <w:sz w:val="23"/>
                <w:szCs w:val="23"/>
                <w:lang w:val="ru-RU"/>
              </w:rPr>
              <w:t>комиссии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563A6D" w:rsidRPr="00E62D4F">
              <w:rPr>
                <w:sz w:val="23"/>
                <w:szCs w:val="23"/>
                <w:lang w:val="ru-RU"/>
              </w:rPr>
              <w:t>при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563A6D" w:rsidRPr="00E62D4F">
              <w:rPr>
                <w:sz w:val="23"/>
                <w:szCs w:val="23"/>
                <w:lang w:val="ru-RU"/>
              </w:rPr>
              <w:t>проведении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563A6D" w:rsidRPr="00E62D4F">
              <w:rPr>
                <w:sz w:val="23"/>
                <w:szCs w:val="23"/>
                <w:lang w:val="ru-RU"/>
              </w:rPr>
              <w:t>запроса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563A6D" w:rsidRPr="00E62D4F">
              <w:rPr>
                <w:sz w:val="23"/>
                <w:szCs w:val="23"/>
                <w:lang w:val="ru-RU"/>
              </w:rPr>
              <w:t>цен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Pr="00E62D4F">
              <w:rPr>
                <w:sz w:val="23"/>
                <w:szCs w:val="23"/>
              </w:rPr>
              <w:t>могут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быть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направлены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563A6D" w:rsidRPr="00E62D4F">
              <w:rPr>
                <w:sz w:val="23"/>
                <w:szCs w:val="23"/>
                <w:lang w:val="ru-RU"/>
              </w:rPr>
              <w:t>в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380FA3" w:rsidRPr="00E62D4F">
              <w:rPr>
                <w:sz w:val="23"/>
                <w:szCs w:val="23"/>
                <w:lang w:val="ru-RU"/>
              </w:rPr>
              <w:t>Центральный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380FA3" w:rsidRPr="00E62D4F">
              <w:rPr>
                <w:sz w:val="23"/>
                <w:szCs w:val="23"/>
                <w:lang w:val="ru-RU"/>
              </w:rPr>
              <w:t>арбитражный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380FA3" w:rsidRPr="00E62D4F">
              <w:rPr>
                <w:sz w:val="23"/>
                <w:szCs w:val="23"/>
                <w:lang w:val="ru-RU"/>
              </w:rPr>
              <w:t>комитет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380FA3" w:rsidRPr="00E62D4F">
              <w:rPr>
                <w:sz w:val="23"/>
                <w:szCs w:val="23"/>
                <w:lang w:val="ru-RU"/>
              </w:rPr>
              <w:t>(ЦАК)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563A6D" w:rsidRPr="00E62D4F">
              <w:rPr>
                <w:sz w:val="23"/>
                <w:szCs w:val="23"/>
                <w:lang w:val="ru-RU"/>
              </w:rPr>
              <w:t>в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563A6D" w:rsidRPr="00E62D4F">
              <w:rPr>
                <w:sz w:val="23"/>
                <w:szCs w:val="23"/>
                <w:lang w:val="ru-RU"/>
              </w:rPr>
              <w:t>отсканированном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563A6D" w:rsidRPr="00E62D4F">
              <w:rPr>
                <w:sz w:val="23"/>
                <w:szCs w:val="23"/>
                <w:lang w:val="ru-RU"/>
              </w:rPr>
              <w:t>виде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электронному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hyperlink r:id="rId29" w:history="1">
              <w:r w:rsidRPr="00E62D4F">
                <w:rPr>
                  <w:rStyle w:val="afa"/>
                  <w:color w:val="auto"/>
                  <w:sz w:val="23"/>
                  <w:szCs w:val="23"/>
                </w:rPr>
                <w:t>arbitration@rosatom.ru</w:t>
              </w:r>
            </w:hyperlink>
            <w:r w:rsidRPr="00E62D4F">
              <w:rPr>
                <w:sz w:val="23"/>
                <w:szCs w:val="23"/>
                <w:lang w:val="ru-RU"/>
              </w:rPr>
              <w:t>.</w:t>
            </w:r>
          </w:p>
          <w:p w:rsidR="009D350D" w:rsidRPr="00E62D4F" w:rsidRDefault="009D350D" w:rsidP="00237E88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Направление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жалоб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допускается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любое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время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проведения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  <w:lang w:val="ru-RU"/>
              </w:rPr>
              <w:t>запроса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466F9E" w:rsidRPr="00E62D4F">
              <w:rPr>
                <w:sz w:val="23"/>
                <w:szCs w:val="23"/>
                <w:lang w:val="ru-RU"/>
              </w:rPr>
              <w:t>цен</w:t>
            </w:r>
            <w:r w:rsidRPr="00E62D4F">
              <w:rPr>
                <w:sz w:val="23"/>
                <w:szCs w:val="23"/>
              </w:rPr>
              <w:t>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позднее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десяти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дней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дня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размещения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официальном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сайте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протокола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A7053D" w:rsidRPr="00E62D4F">
              <w:rPr>
                <w:sz w:val="23"/>
                <w:szCs w:val="23"/>
              </w:rPr>
              <w:t>подведения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A7053D" w:rsidRPr="00E62D4F">
              <w:rPr>
                <w:sz w:val="23"/>
                <w:szCs w:val="23"/>
              </w:rPr>
              <w:t>итогов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  <w:lang w:val="ru-RU"/>
              </w:rPr>
              <w:t>запроса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466F9E" w:rsidRPr="00E62D4F">
              <w:rPr>
                <w:sz w:val="23"/>
                <w:szCs w:val="23"/>
                <w:lang w:val="ru-RU"/>
              </w:rPr>
              <w:t>цен</w:t>
            </w:r>
            <w:r w:rsidR="00A7053D" w:rsidRPr="00E62D4F">
              <w:rPr>
                <w:sz w:val="23"/>
                <w:szCs w:val="23"/>
              </w:rPr>
              <w:t>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A7053D" w:rsidRPr="00E62D4F">
              <w:rPr>
                <w:sz w:val="23"/>
                <w:szCs w:val="23"/>
              </w:rPr>
              <w:t>протокола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A7053D"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A7053D" w:rsidRPr="00E62D4F">
              <w:rPr>
                <w:sz w:val="23"/>
                <w:szCs w:val="23"/>
              </w:rPr>
              <w:t>признании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  <w:lang w:val="ru-RU"/>
              </w:rPr>
              <w:t>запроса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466F9E" w:rsidRPr="00E62D4F">
              <w:rPr>
                <w:sz w:val="23"/>
                <w:szCs w:val="23"/>
                <w:lang w:val="ru-RU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A7053D" w:rsidRPr="00E62D4F">
              <w:rPr>
                <w:sz w:val="23"/>
                <w:szCs w:val="23"/>
              </w:rPr>
              <w:t>не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A7053D" w:rsidRPr="00E62D4F">
              <w:rPr>
                <w:sz w:val="23"/>
                <w:szCs w:val="23"/>
              </w:rPr>
              <w:t>состоявш</w:t>
            </w:r>
            <w:r w:rsidR="00A7053D" w:rsidRPr="00E62D4F">
              <w:rPr>
                <w:sz w:val="23"/>
                <w:szCs w:val="23"/>
                <w:lang w:val="ru-RU"/>
              </w:rPr>
              <w:t>имся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A7053D" w:rsidRPr="00E62D4F">
              <w:rPr>
                <w:sz w:val="23"/>
                <w:szCs w:val="23"/>
              </w:rPr>
              <w:t>или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A7053D" w:rsidRPr="00E62D4F">
              <w:rPr>
                <w:sz w:val="23"/>
                <w:szCs w:val="23"/>
              </w:rPr>
              <w:t>принятия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A7053D" w:rsidRPr="00E62D4F">
              <w:rPr>
                <w:sz w:val="23"/>
                <w:szCs w:val="23"/>
              </w:rPr>
              <w:t>заказчиком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A7053D" w:rsidRPr="00E62D4F">
              <w:rPr>
                <w:sz w:val="23"/>
                <w:szCs w:val="23"/>
              </w:rPr>
              <w:t>решения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A7053D" w:rsidRPr="00E62D4F">
              <w:rPr>
                <w:sz w:val="23"/>
                <w:szCs w:val="23"/>
              </w:rPr>
              <w:t>об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A7053D" w:rsidRPr="00E62D4F">
              <w:rPr>
                <w:sz w:val="23"/>
                <w:szCs w:val="23"/>
              </w:rPr>
              <w:t>отказе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A7053D" w:rsidRPr="00E62D4F">
              <w:rPr>
                <w:sz w:val="23"/>
                <w:szCs w:val="23"/>
              </w:rPr>
              <w:t>от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A7053D" w:rsidRPr="00E62D4F">
              <w:rPr>
                <w:sz w:val="23"/>
                <w:szCs w:val="23"/>
              </w:rPr>
              <w:t>проведения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  <w:lang w:val="ru-RU"/>
              </w:rPr>
              <w:t>запроса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466F9E" w:rsidRPr="00E62D4F">
              <w:rPr>
                <w:sz w:val="23"/>
                <w:szCs w:val="23"/>
                <w:lang w:val="ru-RU"/>
              </w:rPr>
              <w:t>цен</w:t>
            </w:r>
            <w:r w:rsidRPr="00E62D4F">
              <w:rPr>
                <w:sz w:val="23"/>
                <w:szCs w:val="23"/>
              </w:rPr>
              <w:t>.</w:t>
            </w:r>
          </w:p>
          <w:p w:rsidR="009D350D" w:rsidRPr="00E62D4F" w:rsidRDefault="009D350D" w:rsidP="00237E88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Условия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положения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E0066" w:rsidRPr="00E62D4F">
              <w:rPr>
                <w:sz w:val="23"/>
                <w:szCs w:val="23"/>
                <w:lang w:val="ru-RU"/>
              </w:rPr>
              <w:t>документации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3E0066" w:rsidRPr="00E62D4F">
              <w:rPr>
                <w:sz w:val="23"/>
                <w:szCs w:val="23"/>
                <w:lang w:val="ru-RU"/>
              </w:rPr>
              <w:t>по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466F9E" w:rsidRPr="00E62D4F">
              <w:rPr>
                <w:sz w:val="23"/>
                <w:szCs w:val="23"/>
                <w:lang w:val="ru-RU"/>
              </w:rPr>
              <w:t>запросу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466F9E" w:rsidRPr="00E62D4F">
              <w:rPr>
                <w:sz w:val="23"/>
                <w:szCs w:val="23"/>
                <w:lang w:val="ru-RU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могут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быть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обжалованы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исключительно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окончания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срока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подачи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заявок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60F3" w:rsidRPr="00E62D4F">
              <w:rPr>
                <w:sz w:val="23"/>
                <w:szCs w:val="23"/>
                <w:lang w:val="ru-RU"/>
              </w:rPr>
              <w:t>запросе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4560F3" w:rsidRPr="00E62D4F">
              <w:rPr>
                <w:sz w:val="23"/>
                <w:szCs w:val="23"/>
                <w:lang w:val="ru-RU"/>
              </w:rPr>
              <w:t>цен</w:t>
            </w:r>
            <w:r w:rsidRPr="00E62D4F">
              <w:rPr>
                <w:sz w:val="23"/>
                <w:szCs w:val="23"/>
              </w:rPr>
              <w:t>.</w:t>
            </w:r>
          </w:p>
          <w:p w:rsidR="009D350D" w:rsidRPr="00E62D4F" w:rsidRDefault="009D350D" w:rsidP="00237E88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сайте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http://zakupki.rosatom.ru/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(раздел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Контроль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арбитраж/Нормативные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документы)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представлены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Методические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рекомендации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порядке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рассмотрения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жалоб.</w:t>
            </w:r>
            <w:r w:rsidR="002328BB" w:rsidRPr="00E62D4F">
              <w:rPr>
                <w:sz w:val="23"/>
                <w:szCs w:val="23"/>
              </w:rPr>
              <w:t xml:space="preserve"> </w:t>
            </w:r>
          </w:p>
          <w:p w:rsidR="009D350D" w:rsidRPr="00E62D4F" w:rsidRDefault="009D350D" w:rsidP="00237E88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  <w:rPr>
                <w:sz w:val="23"/>
                <w:szCs w:val="23"/>
                <w:lang w:val="ru-RU"/>
              </w:rPr>
            </w:pPr>
            <w:r w:rsidRPr="00E62D4F">
              <w:rPr>
                <w:sz w:val="23"/>
                <w:szCs w:val="23"/>
              </w:rPr>
              <w:t>Информация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состоянии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итогах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рассмотрения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жалобы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отражается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сайте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закупок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Госкорпорации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«Росатом»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странице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соответствующей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закупки.</w:t>
            </w:r>
          </w:p>
          <w:p w:rsidR="00563A6D" w:rsidRPr="00E62D4F" w:rsidRDefault="00380FA3" w:rsidP="00E62D4F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  <w:rPr>
                <w:sz w:val="23"/>
                <w:szCs w:val="23"/>
                <w:lang w:val="ru-RU"/>
              </w:rPr>
            </w:pPr>
            <w:r w:rsidRPr="00E62D4F">
              <w:rPr>
                <w:sz w:val="23"/>
                <w:szCs w:val="23"/>
              </w:rPr>
              <w:t>Решени</w:t>
            </w:r>
            <w:r w:rsidRPr="00E62D4F">
              <w:rPr>
                <w:sz w:val="23"/>
                <w:szCs w:val="23"/>
                <w:lang w:val="ru-RU"/>
              </w:rPr>
              <w:t>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ЦАК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Pr="00E62D4F">
              <w:rPr>
                <w:sz w:val="23"/>
                <w:szCs w:val="23"/>
                <w:lang w:val="ru-RU"/>
              </w:rPr>
              <w:t>могут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Pr="00E62D4F">
              <w:rPr>
                <w:sz w:val="23"/>
                <w:szCs w:val="23"/>
                <w:lang w:val="ru-RU"/>
              </w:rPr>
              <w:t>быть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Pr="00E62D4F">
              <w:rPr>
                <w:sz w:val="23"/>
                <w:szCs w:val="23"/>
                <w:lang w:val="ru-RU"/>
              </w:rPr>
              <w:t>обжалованы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—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Контрольно</w:t>
            </w:r>
            <w:r w:rsidRPr="00E62D4F">
              <w:rPr>
                <w:sz w:val="23"/>
                <w:szCs w:val="23"/>
                <w:lang w:val="ru-RU"/>
              </w:rPr>
              <w:t>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коми</w:t>
            </w:r>
            <w:r w:rsidRPr="00E62D4F">
              <w:rPr>
                <w:sz w:val="23"/>
                <w:szCs w:val="23"/>
                <w:lang w:val="ru-RU"/>
              </w:rPr>
              <w:t>тете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563A6D" w:rsidRPr="00E62D4F">
              <w:rPr>
                <w:sz w:val="23"/>
                <w:szCs w:val="23"/>
                <w:lang w:val="ru-RU"/>
              </w:rPr>
              <w:t>Госкорпорации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563A6D" w:rsidRPr="00E62D4F">
              <w:rPr>
                <w:sz w:val="23"/>
                <w:szCs w:val="23"/>
                <w:lang w:val="ru-RU"/>
              </w:rPr>
              <w:t>«Росатом»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563A6D" w:rsidRPr="00E62D4F">
              <w:rPr>
                <w:sz w:val="23"/>
                <w:szCs w:val="23"/>
              </w:rPr>
              <w:t>не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563A6D" w:rsidRPr="00E62D4F">
              <w:rPr>
                <w:sz w:val="23"/>
                <w:szCs w:val="23"/>
              </w:rPr>
              <w:t>позднее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563A6D" w:rsidRPr="00E62D4F">
              <w:rPr>
                <w:sz w:val="23"/>
                <w:szCs w:val="23"/>
              </w:rPr>
              <w:t>1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563A6D" w:rsidRPr="00E62D4F">
              <w:rPr>
                <w:sz w:val="23"/>
                <w:szCs w:val="23"/>
                <w:lang w:val="ru-RU"/>
              </w:rPr>
              <w:t>(одного)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563A6D" w:rsidRPr="00E62D4F">
              <w:rPr>
                <w:sz w:val="23"/>
                <w:szCs w:val="23"/>
              </w:rPr>
              <w:t>месяца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563A6D" w:rsidRPr="00E62D4F">
              <w:rPr>
                <w:sz w:val="23"/>
                <w:szCs w:val="23"/>
              </w:rPr>
              <w:t>с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563A6D" w:rsidRPr="00E62D4F">
              <w:rPr>
                <w:sz w:val="23"/>
                <w:szCs w:val="23"/>
              </w:rPr>
              <w:t>даты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563A6D" w:rsidRPr="00E62D4F">
              <w:rPr>
                <w:sz w:val="23"/>
                <w:szCs w:val="23"/>
              </w:rPr>
              <w:t>размещения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563A6D"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563A6D" w:rsidRPr="00E62D4F">
              <w:rPr>
                <w:sz w:val="23"/>
                <w:szCs w:val="23"/>
              </w:rPr>
              <w:t>официальном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563A6D" w:rsidRPr="00E62D4F">
              <w:rPr>
                <w:sz w:val="23"/>
                <w:szCs w:val="23"/>
              </w:rPr>
              <w:t>сайте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563A6D" w:rsidRPr="00E62D4F">
              <w:rPr>
                <w:sz w:val="23"/>
                <w:szCs w:val="23"/>
              </w:rPr>
              <w:t>результата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563A6D" w:rsidRPr="00E62D4F">
              <w:rPr>
                <w:sz w:val="23"/>
                <w:szCs w:val="23"/>
              </w:rPr>
              <w:t>рассмотрения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563A6D" w:rsidRPr="00E62D4F">
              <w:rPr>
                <w:sz w:val="23"/>
                <w:szCs w:val="23"/>
              </w:rPr>
              <w:t>жалобы</w:t>
            </w:r>
            <w:r w:rsidR="00563A6D" w:rsidRPr="00E62D4F">
              <w:rPr>
                <w:sz w:val="23"/>
                <w:szCs w:val="23"/>
                <w:lang w:val="ru-RU"/>
              </w:rPr>
              <w:t>.</w:t>
            </w:r>
          </w:p>
        </w:tc>
      </w:tr>
      <w:tr w:rsidR="009D350D" w:rsidRPr="00E62D4F" w:rsidTr="00237E88">
        <w:trPr>
          <w:trHeight w:val="20"/>
        </w:trPr>
        <w:tc>
          <w:tcPr>
            <w:tcW w:w="781" w:type="dxa"/>
          </w:tcPr>
          <w:p w:rsidR="009D350D" w:rsidRPr="00E62D4F" w:rsidRDefault="009D350D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</w:p>
        </w:tc>
        <w:tc>
          <w:tcPr>
            <w:tcW w:w="2268" w:type="dxa"/>
          </w:tcPr>
          <w:p w:rsidR="009D350D" w:rsidRPr="00E62D4F" w:rsidRDefault="009D350D" w:rsidP="00237E88">
            <w:pPr>
              <w:widowControl w:val="0"/>
              <w:ind w:right="153"/>
              <w:jc w:val="both"/>
              <w:rPr>
                <w:b/>
                <w:i/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Каналы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связи,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которым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можно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сообщить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фактах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злоупотребления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проведении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цен</w:t>
            </w:r>
          </w:p>
        </w:tc>
        <w:tc>
          <w:tcPr>
            <w:tcW w:w="11624" w:type="dxa"/>
          </w:tcPr>
          <w:p w:rsidR="009D350D" w:rsidRPr="00E62D4F" w:rsidRDefault="009D350D" w:rsidP="00237E88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фактах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злоупотреблений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  <w:lang w:val="ru-RU"/>
              </w:rPr>
              <w:t>запроса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466F9E" w:rsidRPr="00E62D4F">
              <w:rPr>
                <w:sz w:val="23"/>
                <w:szCs w:val="23"/>
                <w:lang w:val="ru-RU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может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заявить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563A6D" w:rsidRPr="00E62D4F">
              <w:rPr>
                <w:sz w:val="23"/>
                <w:szCs w:val="23"/>
                <w:lang w:val="ru-RU"/>
              </w:rPr>
              <w:t>Госкорпорацию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563A6D" w:rsidRPr="00E62D4F">
              <w:rPr>
                <w:sz w:val="23"/>
                <w:szCs w:val="23"/>
                <w:lang w:val="ru-RU"/>
              </w:rPr>
              <w:t>«Росатом»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Pr="00E62D4F">
              <w:rPr>
                <w:sz w:val="23"/>
                <w:szCs w:val="23"/>
              </w:rPr>
              <w:t>сообщить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этом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гласно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анонимно,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воспользовавшись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следующими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каналами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связи:</w:t>
            </w:r>
            <w:r w:rsidR="002328BB" w:rsidRPr="00E62D4F">
              <w:rPr>
                <w:sz w:val="23"/>
                <w:szCs w:val="23"/>
              </w:rPr>
              <w:t xml:space="preserve"> </w:t>
            </w:r>
          </w:p>
          <w:p w:rsidR="009D350D" w:rsidRPr="00E62D4F" w:rsidRDefault="009D350D" w:rsidP="00237E88">
            <w:pPr>
              <w:pStyle w:val="af2"/>
              <w:widowControl w:val="0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1.</w:t>
            </w:r>
            <w:r w:rsidRPr="00E62D4F">
              <w:rPr>
                <w:sz w:val="23"/>
                <w:szCs w:val="23"/>
              </w:rPr>
              <w:tab/>
              <w:t>Телефон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«горячей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линии»: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8-800-100-07-07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(многоканальный,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круглосуточно,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бесплатно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из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любой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точки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страны);</w:t>
            </w:r>
          </w:p>
          <w:p w:rsidR="009D350D" w:rsidRPr="00E62D4F" w:rsidRDefault="009D350D" w:rsidP="00237E88">
            <w:pPr>
              <w:pStyle w:val="af2"/>
              <w:widowControl w:val="0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2.</w:t>
            </w:r>
            <w:r w:rsidRPr="00E62D4F">
              <w:rPr>
                <w:sz w:val="23"/>
                <w:szCs w:val="23"/>
              </w:rPr>
              <w:tab/>
              <w:t>Адрес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электронной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почты: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0707@rosatom.ru;</w:t>
            </w:r>
          </w:p>
          <w:p w:rsidR="009D350D" w:rsidRPr="00E62D4F" w:rsidRDefault="009D350D" w:rsidP="00237E88">
            <w:pPr>
              <w:pStyle w:val="af2"/>
              <w:widowControl w:val="0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3.</w:t>
            </w:r>
            <w:r w:rsidRPr="00E62D4F">
              <w:rPr>
                <w:sz w:val="23"/>
                <w:szCs w:val="23"/>
              </w:rPr>
              <w:tab/>
              <w:t>Адрес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для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почтовых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отправлений: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119017,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Москва,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а/я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Pr="00E62D4F">
              <w:rPr>
                <w:sz w:val="23"/>
                <w:szCs w:val="23"/>
              </w:rPr>
              <w:t>226,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FB70DC" w:rsidRPr="00E62D4F">
              <w:rPr>
                <w:sz w:val="23"/>
                <w:szCs w:val="23"/>
                <w:lang w:val="ru-RU"/>
              </w:rPr>
              <w:t>Департамент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FB70DC" w:rsidRPr="00E62D4F">
              <w:rPr>
                <w:sz w:val="23"/>
                <w:szCs w:val="23"/>
                <w:lang w:val="ru-RU"/>
              </w:rPr>
              <w:t>защиты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FB70DC" w:rsidRPr="00E62D4F">
              <w:rPr>
                <w:sz w:val="23"/>
                <w:szCs w:val="23"/>
                <w:lang w:val="ru-RU"/>
              </w:rPr>
              <w:t>активов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FB70DC" w:rsidRPr="00E62D4F">
              <w:rPr>
                <w:sz w:val="23"/>
                <w:szCs w:val="23"/>
              </w:rPr>
              <w:t>Госкорпорации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FB70DC" w:rsidRPr="00E62D4F">
              <w:rPr>
                <w:sz w:val="23"/>
                <w:szCs w:val="23"/>
              </w:rPr>
              <w:t>«Росатом»</w:t>
            </w:r>
            <w:r w:rsidRPr="00E62D4F">
              <w:rPr>
                <w:sz w:val="23"/>
                <w:szCs w:val="23"/>
              </w:rPr>
              <w:t>.</w:t>
            </w:r>
          </w:p>
        </w:tc>
      </w:tr>
    </w:tbl>
    <w:p w:rsidR="00C87330" w:rsidRPr="00C63D2D" w:rsidRDefault="00C87330" w:rsidP="008E1F83">
      <w:pPr>
        <w:widowControl w:val="0"/>
        <w:tabs>
          <w:tab w:val="num" w:pos="1800"/>
        </w:tabs>
        <w:spacing w:after="120"/>
        <w:jc w:val="both"/>
        <w:sectPr w:rsidR="00C87330" w:rsidRPr="00C63D2D" w:rsidSect="0023690F">
          <w:pgSz w:w="16840" w:h="11907" w:orient="landscape" w:code="9"/>
          <w:pgMar w:top="1418" w:right="1134" w:bottom="567" w:left="1134" w:header="567" w:footer="342" w:gutter="0"/>
          <w:cols w:space="708"/>
          <w:docGrid w:linePitch="360"/>
        </w:sectPr>
      </w:pPr>
    </w:p>
    <w:p w:rsidR="00C87330" w:rsidRPr="00E62D4F" w:rsidRDefault="00C87330" w:rsidP="00E62D4F">
      <w:pPr>
        <w:pStyle w:val="10"/>
        <w:keepNext w:val="0"/>
        <w:widowControl w:val="0"/>
        <w:numPr>
          <w:ilvl w:val="1"/>
          <w:numId w:val="6"/>
        </w:numPr>
        <w:tabs>
          <w:tab w:val="clear" w:pos="1440"/>
          <w:tab w:val="num" w:pos="1134"/>
          <w:tab w:val="num" w:pos="1790"/>
        </w:tabs>
        <w:ind w:left="1790" w:hanging="731"/>
        <w:jc w:val="center"/>
      </w:pPr>
      <w:bookmarkStart w:id="189" w:name="_Ref317252392"/>
      <w:bookmarkStart w:id="190" w:name="_Ref317252770"/>
      <w:bookmarkStart w:id="191" w:name="_Ref317258826"/>
      <w:bookmarkStart w:id="192" w:name="_Ref317258847"/>
      <w:bookmarkStart w:id="193" w:name="_Ref317258884"/>
      <w:bookmarkStart w:id="194" w:name="_Ref317259078"/>
      <w:bookmarkStart w:id="195" w:name="_Ref317259086"/>
      <w:bookmarkStart w:id="196" w:name="_Ref317259097"/>
      <w:bookmarkStart w:id="197" w:name="_Ref317259107"/>
      <w:bookmarkStart w:id="198" w:name="_Ref317259121"/>
      <w:bookmarkStart w:id="199" w:name="_Ref317259138"/>
      <w:bookmarkStart w:id="200" w:name="_Ref317259149"/>
      <w:bookmarkStart w:id="201" w:name="_Ref317259167"/>
      <w:bookmarkStart w:id="202" w:name="_Ref317259176"/>
      <w:bookmarkStart w:id="203" w:name="_Ref317259188"/>
      <w:bookmarkStart w:id="204" w:name="_Ref317259197"/>
      <w:bookmarkStart w:id="205" w:name="_Ref317259206"/>
      <w:bookmarkStart w:id="206" w:name="_Ref317259217"/>
      <w:bookmarkStart w:id="207" w:name="_Ref317259233"/>
      <w:bookmarkStart w:id="208" w:name="_Toc373934122"/>
      <w:bookmarkStart w:id="209" w:name="_Toc255987070"/>
      <w:r w:rsidRPr="00E62D4F">
        <w:t>ОБРАЗЦЫ</w:t>
      </w:r>
      <w:r w:rsidR="002328BB" w:rsidRPr="00E62D4F">
        <w:t xml:space="preserve"> </w:t>
      </w:r>
      <w:r w:rsidRPr="00E62D4F">
        <w:t>ФОРМ</w:t>
      </w:r>
      <w:r w:rsidR="002328BB" w:rsidRPr="00E62D4F">
        <w:t xml:space="preserve"> </w:t>
      </w:r>
      <w:r w:rsidRPr="00E62D4F">
        <w:t>ОСНОВНЫХ</w:t>
      </w:r>
      <w:r w:rsidR="002328BB" w:rsidRPr="00E62D4F">
        <w:t xml:space="preserve"> </w:t>
      </w:r>
      <w:r w:rsidRPr="00E62D4F">
        <w:t>ДОКУМЕНТОВ,</w:t>
      </w:r>
      <w:r w:rsidR="002328BB" w:rsidRPr="00E62D4F">
        <w:t xml:space="preserve"> </w:t>
      </w:r>
      <w:r w:rsidRPr="00E62D4F">
        <w:t>ВКЛЮЧАЕМЫХ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ЗАЯВКУ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УЧАСТИЕ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="004560F3" w:rsidRPr="00E62D4F">
        <w:t>ЗАПРОСЕ</w:t>
      </w:r>
      <w:r w:rsidR="002328BB" w:rsidRPr="00E62D4F">
        <w:t xml:space="preserve"> </w:t>
      </w:r>
      <w:r w:rsidR="004560F3" w:rsidRPr="00E62D4F">
        <w:t>ЦЕН</w:t>
      </w:r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</w:p>
    <w:p w:rsidR="00C87330" w:rsidRPr="00E62D4F" w:rsidRDefault="00E62D4F" w:rsidP="00E62D4F">
      <w:pPr>
        <w:pStyle w:val="Times12"/>
        <w:widowControl w:val="0"/>
        <w:ind w:right="-29" w:firstLine="709"/>
        <w:rPr>
          <w:szCs w:val="24"/>
        </w:rPr>
      </w:pPr>
      <w:r w:rsidRPr="00E62D4F">
        <w:rPr>
          <w:b/>
          <w:i/>
          <w:szCs w:val="24"/>
        </w:rPr>
        <w:t xml:space="preserve"> </w:t>
      </w:r>
    </w:p>
    <w:p w:rsidR="00C87330" w:rsidRPr="00E62D4F" w:rsidRDefault="00C87330" w:rsidP="008E1F83">
      <w:pPr>
        <w:pStyle w:val="Times12"/>
        <w:widowControl w:val="0"/>
        <w:jc w:val="right"/>
        <w:rPr>
          <w:bCs w:val="0"/>
          <w:szCs w:val="24"/>
        </w:rPr>
      </w:pPr>
      <w:bookmarkStart w:id="210" w:name="форма1"/>
      <w:bookmarkStart w:id="211" w:name="_Toc98251753"/>
      <w:bookmarkEnd w:id="209"/>
      <w:r w:rsidRPr="00E62D4F">
        <w:rPr>
          <w:bCs w:val="0"/>
          <w:szCs w:val="24"/>
        </w:rPr>
        <w:t>Форма</w:t>
      </w:r>
      <w:r w:rsidR="002328BB" w:rsidRPr="00E62D4F">
        <w:rPr>
          <w:bCs w:val="0"/>
          <w:szCs w:val="24"/>
        </w:rPr>
        <w:t xml:space="preserve"> </w:t>
      </w:r>
      <w:r w:rsidRPr="00E62D4F">
        <w:rPr>
          <w:bCs w:val="0"/>
          <w:szCs w:val="24"/>
        </w:rPr>
        <w:t>1.</w:t>
      </w:r>
      <w:bookmarkEnd w:id="210"/>
    </w:p>
    <w:p w:rsidR="00C87330" w:rsidRPr="00E62D4F" w:rsidRDefault="00C87330" w:rsidP="008E1F83">
      <w:pPr>
        <w:widowControl w:val="0"/>
        <w:rPr>
          <w:b/>
          <w:i/>
        </w:rPr>
      </w:pPr>
      <w:r w:rsidRPr="00E62D4F">
        <w:rPr>
          <w:b/>
          <w:i/>
        </w:rPr>
        <w:t>Фирменный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бланк</w:t>
      </w:r>
      <w:r w:rsidR="002328BB" w:rsidRPr="00E62D4F">
        <w:rPr>
          <w:b/>
          <w:i/>
        </w:rPr>
        <w:t xml:space="preserve"> </w:t>
      </w:r>
      <w:r w:rsidR="007A0C42"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="00466F9E" w:rsidRPr="00E62D4F">
        <w:rPr>
          <w:b/>
          <w:i/>
        </w:rPr>
        <w:t>запроса</w:t>
      </w:r>
      <w:r w:rsidR="002328BB" w:rsidRPr="00E62D4F">
        <w:rPr>
          <w:b/>
          <w:i/>
        </w:rPr>
        <w:t xml:space="preserve"> </w:t>
      </w:r>
      <w:r w:rsidR="00466F9E" w:rsidRPr="00E62D4F">
        <w:rPr>
          <w:b/>
          <w:i/>
        </w:rPr>
        <w:t>цен</w:t>
      </w:r>
    </w:p>
    <w:p w:rsidR="00C87330" w:rsidRPr="00E62D4F" w:rsidRDefault="00C87330" w:rsidP="008E1F83">
      <w:pPr>
        <w:pStyle w:val="Times12"/>
        <w:widowControl w:val="0"/>
        <w:spacing w:before="120"/>
        <w:ind w:firstLine="0"/>
        <w:jc w:val="left"/>
        <w:rPr>
          <w:szCs w:val="24"/>
        </w:rPr>
      </w:pPr>
      <w:r w:rsidRPr="00E62D4F">
        <w:rPr>
          <w:szCs w:val="24"/>
        </w:rPr>
        <w:t>«___»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__________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20___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года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№______</w:t>
      </w:r>
    </w:p>
    <w:p w:rsidR="00C87330" w:rsidRPr="00E62D4F" w:rsidRDefault="00C87330" w:rsidP="008E1F83">
      <w:pPr>
        <w:pStyle w:val="Times12"/>
        <w:widowControl w:val="0"/>
        <w:spacing w:before="120"/>
        <w:ind w:firstLine="0"/>
        <w:jc w:val="right"/>
        <w:rPr>
          <w:b/>
          <w:bCs w:val="0"/>
          <w:i/>
          <w:szCs w:val="24"/>
        </w:rPr>
      </w:pPr>
      <w:r w:rsidRPr="00E62D4F">
        <w:rPr>
          <w:b/>
          <w:bCs w:val="0"/>
          <w:i/>
          <w:szCs w:val="24"/>
        </w:rPr>
        <w:t>Лот</w:t>
      </w:r>
      <w:r w:rsidR="002328BB" w:rsidRPr="00E62D4F">
        <w:rPr>
          <w:b/>
          <w:bCs w:val="0"/>
          <w:i/>
          <w:szCs w:val="24"/>
        </w:rPr>
        <w:t xml:space="preserve"> </w:t>
      </w:r>
      <w:r w:rsidRPr="00E62D4F">
        <w:rPr>
          <w:b/>
          <w:bCs w:val="0"/>
          <w:i/>
          <w:szCs w:val="24"/>
        </w:rPr>
        <w:t>__</w:t>
      </w:r>
    </w:p>
    <w:p w:rsidR="00C87330" w:rsidRPr="00E62D4F" w:rsidRDefault="00C87330" w:rsidP="008E1F83">
      <w:pPr>
        <w:pStyle w:val="21"/>
        <w:keepNext w:val="0"/>
        <w:widowControl w:val="0"/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212" w:name="_Письмо_о_подаче"/>
      <w:bookmarkStart w:id="213" w:name="_Toc255987071"/>
      <w:bookmarkStart w:id="214" w:name="_Toc272505461"/>
      <w:bookmarkStart w:id="215" w:name="_Toc373934123"/>
      <w:bookmarkEnd w:id="212"/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ЗАЯВКА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НА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УЧАСТИЕ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В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="004560F3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ЗАПРОСЕ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="004560F3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ЦЕН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(Форма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1)</w:t>
      </w:r>
      <w:bookmarkEnd w:id="213"/>
      <w:bookmarkEnd w:id="214"/>
      <w:bookmarkEnd w:id="215"/>
    </w:p>
    <w:p w:rsidR="00C87330" w:rsidRPr="00E62D4F" w:rsidRDefault="00C87330" w:rsidP="008E1F83">
      <w:pPr>
        <w:widowControl w:val="0"/>
        <w:tabs>
          <w:tab w:val="left" w:pos="7938"/>
        </w:tabs>
        <w:ind w:firstLine="4820"/>
        <w:jc w:val="center"/>
        <w:rPr>
          <w:b/>
        </w:rPr>
      </w:pPr>
    </w:p>
    <w:p w:rsidR="00C87330" w:rsidRPr="00E62D4F" w:rsidRDefault="00C87330" w:rsidP="008E1F83">
      <w:pPr>
        <w:widowControl w:val="0"/>
        <w:ind w:firstLine="709"/>
        <w:jc w:val="both"/>
      </w:pPr>
      <w:r w:rsidRPr="00E62D4F">
        <w:t>Изучив</w:t>
      </w:r>
      <w:r w:rsidR="002328BB" w:rsidRPr="00E62D4F">
        <w:t xml:space="preserve"> </w:t>
      </w:r>
      <w:r w:rsidRPr="00E62D4F">
        <w:t>извещение</w:t>
      </w:r>
      <w:r w:rsidR="002328BB" w:rsidRPr="00E62D4F">
        <w:t xml:space="preserve"> </w:t>
      </w:r>
      <w:r w:rsidRPr="00E62D4F">
        <w:t>о</w:t>
      </w:r>
      <w:r w:rsidR="002328BB" w:rsidRPr="00E62D4F">
        <w:t xml:space="preserve"> </w:t>
      </w:r>
      <w:r w:rsidRPr="00E62D4F">
        <w:t>проведении</w:t>
      </w:r>
      <w:r w:rsidR="002328BB" w:rsidRPr="00E62D4F">
        <w:t xml:space="preserve"> </w:t>
      </w:r>
      <w:r w:rsidR="00466F9E" w:rsidRPr="00E62D4F">
        <w:t>запроса</w:t>
      </w:r>
      <w:r w:rsidR="002328BB" w:rsidRPr="00E62D4F">
        <w:t xml:space="preserve"> </w:t>
      </w:r>
      <w:r w:rsidR="00466F9E" w:rsidRPr="00E62D4F">
        <w:t>цен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право</w:t>
      </w:r>
      <w:r w:rsidR="002328BB" w:rsidRPr="00E62D4F">
        <w:t xml:space="preserve"> </w:t>
      </w:r>
      <w:r w:rsidRPr="00E62D4F">
        <w:t>заключения</w:t>
      </w:r>
      <w:r w:rsidR="002328BB" w:rsidRPr="00E62D4F">
        <w:t xml:space="preserve"> </w:t>
      </w:r>
      <w:r w:rsidRPr="00E62D4F">
        <w:t>договора/</w:t>
      </w:r>
      <w:r w:rsidRPr="00E62D4F">
        <w:rPr>
          <w:b/>
          <w:bCs/>
          <w:i/>
        </w:rPr>
        <w:t>ов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________________________,</w:t>
      </w:r>
      <w:r w:rsidR="002328BB" w:rsidRPr="00E62D4F">
        <w:t xml:space="preserve"> </w:t>
      </w:r>
      <w:r w:rsidRPr="00E62D4F">
        <w:t>опубликованное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="001D0134" w:rsidRPr="00E62D4F">
        <w:t>официальном</w:t>
      </w:r>
      <w:r w:rsidR="002328BB" w:rsidRPr="00E62D4F">
        <w:t xml:space="preserve"> </w:t>
      </w:r>
      <w:r w:rsidR="001D0134" w:rsidRPr="00E62D4F">
        <w:t>сайте</w:t>
      </w:r>
      <w:r w:rsidR="002328BB" w:rsidRPr="00E62D4F">
        <w:t xml:space="preserve"> </w:t>
      </w:r>
      <w:r w:rsidR="001D0134" w:rsidRPr="00E62D4F">
        <w:t>и</w:t>
      </w:r>
      <w:r w:rsidR="002328BB" w:rsidRPr="00E62D4F">
        <w:t xml:space="preserve"> </w:t>
      </w:r>
      <w:r w:rsidR="001D0134" w:rsidRPr="00E62D4F">
        <w:t>на</w:t>
      </w:r>
      <w:r w:rsidR="002328BB" w:rsidRPr="00E62D4F">
        <w:t xml:space="preserve"> </w:t>
      </w:r>
      <w:r w:rsidR="001D0134" w:rsidRPr="00E62D4F">
        <w:t>ЭТП</w:t>
      </w:r>
      <w:r w:rsidR="002328BB" w:rsidRPr="00E62D4F">
        <w:t xml:space="preserve"> </w:t>
      </w:r>
      <w:r w:rsidR="001D0134" w:rsidRPr="00E62D4F">
        <w:t>_________________</w:t>
      </w:r>
      <w:r w:rsidR="002328BB" w:rsidRPr="00E62D4F">
        <w:t xml:space="preserve"> </w:t>
      </w:r>
      <w:r w:rsidR="001D0134" w:rsidRPr="00E62D4F">
        <w:rPr>
          <w:b/>
          <w:i/>
        </w:rPr>
        <w:t>[указывается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наименование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ЭТП]</w:t>
      </w:r>
      <w:r w:rsidR="002328BB" w:rsidRPr="00E62D4F">
        <w:rPr>
          <w:b/>
          <w:i/>
        </w:rPr>
        <w:t xml:space="preserve"> </w:t>
      </w:r>
      <w:r w:rsidR="001D0134" w:rsidRPr="00E62D4F">
        <w:t>на</w:t>
      </w:r>
      <w:r w:rsidR="002328BB" w:rsidRPr="00E62D4F">
        <w:t xml:space="preserve"> </w:t>
      </w:r>
      <w:r w:rsidR="001D0134" w:rsidRPr="00E62D4F">
        <w:t>сайте</w:t>
      </w:r>
      <w:r w:rsidR="002328BB" w:rsidRPr="00E62D4F">
        <w:t xml:space="preserve"> </w:t>
      </w:r>
      <w:r w:rsidR="001D0134" w:rsidRPr="00E62D4F">
        <w:t>_____________</w:t>
      </w:r>
      <w:r w:rsidR="002328BB" w:rsidRPr="00E62D4F">
        <w:t xml:space="preserve"> </w:t>
      </w:r>
      <w:r w:rsidR="001D0134" w:rsidRPr="00E62D4F">
        <w:rPr>
          <w:b/>
          <w:i/>
        </w:rPr>
        <w:t>[указывается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адрес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сайта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ЭТП]</w:t>
      </w:r>
      <w:r w:rsidRPr="00E62D4F">
        <w:t>,</w:t>
      </w:r>
      <w:r w:rsidR="002328BB" w:rsidRPr="00E62D4F">
        <w:t xml:space="preserve"> </w:t>
      </w:r>
      <w:r w:rsidR="00466F9E" w:rsidRPr="00E62D4F">
        <w:t>запрос</w:t>
      </w:r>
      <w:r w:rsidR="002328BB" w:rsidRPr="00E62D4F">
        <w:t xml:space="preserve"> </w:t>
      </w:r>
      <w:r w:rsidR="00466F9E" w:rsidRPr="00E62D4F">
        <w:t>цен</w:t>
      </w:r>
      <w:r w:rsidR="002328BB" w:rsidRPr="00E62D4F">
        <w:t xml:space="preserve"> </w:t>
      </w:r>
      <w:r w:rsidR="001D0134" w:rsidRPr="00E62D4F">
        <w:t>№</w:t>
      </w:r>
      <w:r w:rsidR="002328BB" w:rsidRPr="00E62D4F">
        <w:t xml:space="preserve"> </w:t>
      </w:r>
      <w:r w:rsidR="001D0134" w:rsidRPr="00E62D4F">
        <w:t>___</w:t>
      </w:r>
      <w:r w:rsidR="002328BB" w:rsidRPr="00E62D4F">
        <w:t xml:space="preserve"> </w:t>
      </w:r>
      <w:r w:rsidR="001D0134" w:rsidRPr="00E62D4F">
        <w:rPr>
          <w:b/>
          <w:i/>
        </w:rPr>
        <w:t>[указывается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номер</w:t>
      </w:r>
      <w:r w:rsidR="002328BB" w:rsidRPr="00E62D4F">
        <w:rPr>
          <w:b/>
          <w:i/>
        </w:rPr>
        <w:t xml:space="preserve"> </w:t>
      </w:r>
      <w:r w:rsidR="00466F9E" w:rsidRPr="00E62D4F">
        <w:rPr>
          <w:b/>
          <w:i/>
        </w:rPr>
        <w:t>запроса</w:t>
      </w:r>
      <w:r w:rsidR="002328BB" w:rsidRPr="00E62D4F">
        <w:rPr>
          <w:b/>
          <w:i/>
        </w:rPr>
        <w:t xml:space="preserve"> </w:t>
      </w:r>
      <w:r w:rsidR="00466F9E" w:rsidRPr="00E62D4F">
        <w:rPr>
          <w:b/>
          <w:i/>
        </w:rPr>
        <w:t>цен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ЭТП],</w:t>
      </w:r>
      <w:r w:rsidR="002328BB" w:rsidRPr="00E62D4F">
        <w:rPr>
          <w:b/>
          <w:i/>
        </w:rPr>
        <w:t xml:space="preserve"> </w:t>
      </w:r>
      <w:r w:rsidR="002E77A5" w:rsidRPr="00E62D4F">
        <w:t>документацию</w:t>
      </w:r>
      <w:r w:rsidR="002328BB" w:rsidRPr="00E62D4F">
        <w:t xml:space="preserve"> </w:t>
      </w:r>
      <w:r w:rsidR="002E77A5" w:rsidRPr="00E62D4F">
        <w:t>по</w:t>
      </w:r>
      <w:r w:rsidR="002328BB" w:rsidRPr="00E62D4F">
        <w:t xml:space="preserve"> </w:t>
      </w:r>
      <w:r w:rsidR="00466F9E" w:rsidRPr="00E62D4F">
        <w:t>запросу</w:t>
      </w:r>
      <w:r w:rsidR="002328BB" w:rsidRPr="00E62D4F">
        <w:t xml:space="preserve"> </w:t>
      </w:r>
      <w:r w:rsidR="00466F9E" w:rsidRPr="00E62D4F">
        <w:t>цен</w:t>
      </w:r>
      <w:r w:rsidRPr="00E62D4F">
        <w:t>,</w:t>
      </w:r>
      <w:r w:rsidR="002328BB" w:rsidRPr="00E62D4F">
        <w:t xml:space="preserve"> </w:t>
      </w:r>
      <w:r w:rsidRPr="00E62D4F">
        <w:t>________________</w:t>
      </w:r>
      <w:r w:rsidR="003D3C51" w:rsidRPr="00E62D4F">
        <w:t>_______________</w:t>
      </w:r>
      <w:r w:rsidRPr="00E62D4F">
        <w:t>___________________________________________________,</w:t>
      </w:r>
      <w:r w:rsidR="002328BB" w:rsidRPr="00E62D4F">
        <w:t xml:space="preserve"> </w:t>
      </w:r>
    </w:p>
    <w:p w:rsidR="00C87330" w:rsidRPr="00E62D4F" w:rsidRDefault="00C87330" w:rsidP="008E1F83">
      <w:pPr>
        <w:pStyle w:val="Times12"/>
        <w:widowControl w:val="0"/>
        <w:suppressAutoHyphens/>
        <w:ind w:left="284" w:firstLine="393"/>
        <w:jc w:val="center"/>
        <w:rPr>
          <w:szCs w:val="24"/>
        </w:rPr>
      </w:pPr>
      <w:r w:rsidRPr="00E62D4F">
        <w:rPr>
          <w:b/>
          <w:i/>
          <w:szCs w:val="24"/>
          <w:vertAlign w:val="superscript"/>
        </w:rPr>
        <w:t>(полное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наименование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7A0C42" w:rsidRPr="00E62D4F">
        <w:rPr>
          <w:b/>
          <w:i/>
          <w:szCs w:val="24"/>
          <w:vertAlign w:val="superscript"/>
        </w:rPr>
        <w:t>участника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запроса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цен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с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указанием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организационно-правовой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формы)</w:t>
      </w:r>
      <w:r w:rsidR="002328BB" w:rsidRPr="00E62D4F">
        <w:rPr>
          <w:szCs w:val="24"/>
        </w:rPr>
        <w:t xml:space="preserve"> </w:t>
      </w:r>
    </w:p>
    <w:p w:rsidR="001D0134" w:rsidRPr="00E62D4F" w:rsidRDefault="001D0134" w:rsidP="008E1F83">
      <w:pPr>
        <w:pStyle w:val="Times12"/>
        <w:widowControl w:val="0"/>
        <w:suppressAutoHyphens/>
        <w:ind w:firstLine="0"/>
        <w:rPr>
          <w:szCs w:val="24"/>
        </w:rPr>
      </w:pPr>
      <w:r w:rsidRPr="00E62D4F">
        <w:rPr>
          <w:szCs w:val="24"/>
        </w:rPr>
        <w:t>ИНН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________________________________________________________,</w:t>
      </w:r>
    </w:p>
    <w:p w:rsidR="001D0134" w:rsidRPr="00E62D4F" w:rsidRDefault="001D0134" w:rsidP="008E1F83">
      <w:pPr>
        <w:pStyle w:val="Times12"/>
        <w:widowControl w:val="0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E62D4F">
        <w:rPr>
          <w:b/>
          <w:i/>
          <w:szCs w:val="24"/>
          <w:vertAlign w:val="superscript"/>
        </w:rPr>
        <w:t>(ИНН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участника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запроса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цен</w:t>
      </w:r>
      <w:r w:rsidRPr="00E62D4F">
        <w:rPr>
          <w:b/>
          <w:i/>
          <w:szCs w:val="24"/>
          <w:vertAlign w:val="superscript"/>
        </w:rPr>
        <w:t>)</w:t>
      </w:r>
    </w:p>
    <w:p w:rsidR="00C87330" w:rsidRPr="00E62D4F" w:rsidRDefault="00C87330" w:rsidP="008E1F83">
      <w:pPr>
        <w:pStyle w:val="Times12"/>
        <w:widowControl w:val="0"/>
        <w:suppressAutoHyphens/>
        <w:ind w:firstLine="0"/>
        <w:rPr>
          <w:szCs w:val="24"/>
        </w:rPr>
      </w:pPr>
      <w:r w:rsidRPr="00E62D4F">
        <w:rPr>
          <w:szCs w:val="24"/>
        </w:rPr>
        <w:t>зарегистрированное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по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адресу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________________________________________________________,</w:t>
      </w:r>
    </w:p>
    <w:p w:rsidR="00C87330" w:rsidRPr="00E62D4F" w:rsidRDefault="00C87330" w:rsidP="008E1F83">
      <w:pPr>
        <w:pStyle w:val="Times12"/>
        <w:widowControl w:val="0"/>
        <w:suppressAutoHyphens/>
        <w:ind w:left="2836" w:firstLine="709"/>
        <w:jc w:val="center"/>
        <w:rPr>
          <w:b/>
          <w:i/>
          <w:szCs w:val="24"/>
          <w:vertAlign w:val="superscript"/>
        </w:rPr>
      </w:pPr>
      <w:r w:rsidRPr="00E62D4F">
        <w:rPr>
          <w:b/>
          <w:i/>
          <w:szCs w:val="24"/>
          <w:vertAlign w:val="superscript"/>
        </w:rPr>
        <w:t>(юридический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адрес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7A0C42" w:rsidRPr="00E62D4F">
        <w:rPr>
          <w:b/>
          <w:i/>
          <w:szCs w:val="24"/>
          <w:vertAlign w:val="superscript"/>
        </w:rPr>
        <w:t>участника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запроса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цен</w:t>
      </w:r>
      <w:r w:rsidRPr="00E62D4F">
        <w:rPr>
          <w:b/>
          <w:i/>
          <w:szCs w:val="24"/>
          <w:vertAlign w:val="superscript"/>
        </w:rPr>
        <w:t>)</w:t>
      </w:r>
    </w:p>
    <w:p w:rsidR="001D0134" w:rsidRPr="00E62D4F" w:rsidRDefault="00142709" w:rsidP="008E1F83">
      <w:pPr>
        <w:pStyle w:val="Times12"/>
        <w:widowControl w:val="0"/>
        <w:suppressAutoHyphens/>
        <w:ind w:firstLine="0"/>
        <w:rPr>
          <w:szCs w:val="24"/>
        </w:rPr>
      </w:pPr>
      <w:r w:rsidRPr="00E62D4F">
        <w:rPr>
          <w:szCs w:val="24"/>
        </w:rPr>
        <w:t>фактический</w:t>
      </w:r>
      <w:r w:rsidR="002328BB" w:rsidRPr="00E62D4F">
        <w:rPr>
          <w:szCs w:val="24"/>
        </w:rPr>
        <w:t xml:space="preserve"> </w:t>
      </w:r>
      <w:r w:rsidR="001D0134" w:rsidRPr="00E62D4F">
        <w:rPr>
          <w:szCs w:val="24"/>
        </w:rPr>
        <w:t>адрес</w:t>
      </w:r>
      <w:r w:rsidR="002328BB" w:rsidRPr="00E62D4F">
        <w:rPr>
          <w:szCs w:val="24"/>
        </w:rPr>
        <w:t xml:space="preserve"> </w:t>
      </w:r>
      <w:r w:rsidR="001D0134" w:rsidRPr="00E62D4F">
        <w:rPr>
          <w:szCs w:val="24"/>
        </w:rPr>
        <w:t>_____________________________________________________,</w:t>
      </w:r>
    </w:p>
    <w:p w:rsidR="001D0134" w:rsidRPr="00E62D4F" w:rsidRDefault="001D0134" w:rsidP="008E1F83">
      <w:pPr>
        <w:pStyle w:val="Times12"/>
        <w:widowControl w:val="0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E62D4F">
        <w:rPr>
          <w:b/>
          <w:i/>
          <w:szCs w:val="24"/>
          <w:vertAlign w:val="superscript"/>
        </w:rPr>
        <w:t>(</w:t>
      </w:r>
      <w:r w:rsidR="00142709" w:rsidRPr="00E62D4F">
        <w:rPr>
          <w:b/>
          <w:i/>
          <w:szCs w:val="24"/>
          <w:vertAlign w:val="superscript"/>
        </w:rPr>
        <w:t>фактический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адрес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участника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запроса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цен</w:t>
      </w:r>
      <w:r w:rsidRPr="00E62D4F">
        <w:rPr>
          <w:b/>
          <w:i/>
          <w:szCs w:val="24"/>
          <w:vertAlign w:val="superscript"/>
        </w:rPr>
        <w:t>)</w:t>
      </w:r>
    </w:p>
    <w:p w:rsidR="001D0134" w:rsidRPr="00E62D4F" w:rsidRDefault="001D0134" w:rsidP="008E1F83">
      <w:pPr>
        <w:pStyle w:val="Times12"/>
        <w:widowControl w:val="0"/>
        <w:suppressAutoHyphens/>
        <w:ind w:left="2836" w:firstLine="709"/>
        <w:jc w:val="center"/>
        <w:rPr>
          <w:b/>
          <w:i/>
          <w:szCs w:val="24"/>
          <w:vertAlign w:val="superscript"/>
        </w:rPr>
      </w:pPr>
    </w:p>
    <w:p w:rsidR="009B4E7C" w:rsidRPr="00E62D4F" w:rsidRDefault="009B4E7C" w:rsidP="008E1F83">
      <w:pPr>
        <w:widowControl w:val="0"/>
        <w:jc w:val="both"/>
        <w:rPr>
          <w:b/>
          <w:i/>
        </w:rPr>
      </w:pPr>
      <w:r w:rsidRPr="00E62D4F">
        <w:t>выражае</w:t>
      </w:r>
      <w:r w:rsidR="003D3C51" w:rsidRPr="00E62D4F">
        <w:t>т</w:t>
      </w:r>
      <w:r w:rsidR="002328BB" w:rsidRPr="00E62D4F">
        <w:t xml:space="preserve"> </w:t>
      </w:r>
      <w:r w:rsidRPr="00E62D4F">
        <w:t>согласие</w:t>
      </w:r>
      <w:r w:rsidR="002328BB" w:rsidRPr="00E62D4F">
        <w:t xml:space="preserve"> </w:t>
      </w:r>
      <w:r w:rsidRPr="00E62D4F">
        <w:t>исполнить</w:t>
      </w:r>
      <w:r w:rsidR="002328BB" w:rsidRPr="00E62D4F">
        <w:t xml:space="preserve"> </w:t>
      </w:r>
      <w:r w:rsidRPr="00E62D4F">
        <w:t>условия,</w:t>
      </w:r>
      <w:r w:rsidR="002328BB" w:rsidRPr="00E62D4F">
        <w:t xml:space="preserve"> </w:t>
      </w:r>
      <w:r w:rsidRPr="00E62D4F">
        <w:t>указанные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извещении</w:t>
      </w:r>
      <w:r w:rsidR="002328BB" w:rsidRPr="00E62D4F">
        <w:t xml:space="preserve"> </w:t>
      </w:r>
      <w:r w:rsidRPr="00E62D4F">
        <w:t>о</w:t>
      </w:r>
      <w:r w:rsidR="002328BB" w:rsidRPr="00E62D4F">
        <w:t xml:space="preserve"> </w:t>
      </w:r>
      <w:r w:rsidRPr="00E62D4F">
        <w:t>проведении</w:t>
      </w:r>
      <w:r w:rsidR="002328BB" w:rsidRPr="00E62D4F">
        <w:t xml:space="preserve"> </w:t>
      </w:r>
      <w:r w:rsidRPr="00E62D4F">
        <w:t>запроса</w:t>
      </w:r>
      <w:r w:rsidR="002328BB" w:rsidRPr="00E62D4F">
        <w:t xml:space="preserve"> </w:t>
      </w:r>
      <w:r w:rsidRPr="00E62D4F">
        <w:t>цен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документации</w:t>
      </w:r>
      <w:r w:rsidR="002328BB" w:rsidRPr="00E62D4F">
        <w:t xml:space="preserve"> </w:t>
      </w:r>
      <w:r w:rsidRPr="00E62D4F">
        <w:t>по</w:t>
      </w:r>
      <w:r w:rsidR="002328BB" w:rsidRPr="00E62D4F">
        <w:t xml:space="preserve"> </w:t>
      </w:r>
      <w:r w:rsidRPr="00E62D4F">
        <w:t>запросу</w:t>
      </w:r>
      <w:r w:rsidR="002328BB" w:rsidRPr="00E62D4F">
        <w:t xml:space="preserve"> </w:t>
      </w:r>
      <w:r w:rsidRPr="00E62D4F">
        <w:t>цен,</w:t>
      </w:r>
      <w:r w:rsidR="002328BB" w:rsidRPr="00E62D4F">
        <w:t xml:space="preserve"> </w:t>
      </w:r>
      <w:r w:rsidRPr="00E62D4F">
        <w:t>условия</w:t>
      </w:r>
      <w:r w:rsidR="002328BB" w:rsidRPr="00E62D4F">
        <w:rPr>
          <w:b/>
          <w:i/>
        </w:rPr>
        <w:t xml:space="preserve"> </w:t>
      </w:r>
      <w:r w:rsidRPr="00E62D4F">
        <w:t>договора,</w:t>
      </w:r>
      <w:r w:rsidR="002328BB" w:rsidRPr="00E62D4F">
        <w:t xml:space="preserve"> </w:t>
      </w:r>
      <w:r w:rsidRPr="00E62D4F">
        <w:rPr>
          <w:b/>
          <w:bCs/>
          <w:i/>
        </w:rPr>
        <w:t>предусмотренные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Частью</w:t>
      </w:r>
      <w:r w:rsidR="002328BB" w:rsidRPr="00E62D4F">
        <w:rPr>
          <w:b/>
          <w:bCs/>
          <w:i/>
        </w:rPr>
        <w:t xml:space="preserve"> </w:t>
      </w:r>
      <w:r w:rsidR="00577CE0" w:rsidRPr="00E62D4F">
        <w:rPr>
          <w:b/>
          <w:bCs/>
          <w:i/>
        </w:rPr>
        <w:fldChar w:fldCharType="begin"/>
      </w:r>
      <w:r w:rsidR="00577CE0" w:rsidRPr="00E62D4F">
        <w:rPr>
          <w:b/>
          <w:bCs/>
          <w:i/>
        </w:rPr>
        <w:instrText xml:space="preserve"> REF _Ref318824453 \r \h </w:instrText>
      </w:r>
      <w:r w:rsidR="00B272BC" w:rsidRPr="00E62D4F">
        <w:rPr>
          <w:b/>
          <w:bCs/>
          <w:i/>
        </w:rPr>
        <w:instrText xml:space="preserve"> \* MERGEFORMAT </w:instrText>
      </w:r>
      <w:r w:rsidR="00577CE0" w:rsidRPr="00E62D4F">
        <w:rPr>
          <w:b/>
          <w:bCs/>
          <w:i/>
        </w:rPr>
      </w:r>
      <w:r w:rsidR="00577CE0" w:rsidRPr="00E62D4F">
        <w:rPr>
          <w:b/>
          <w:bCs/>
          <w:i/>
        </w:rPr>
        <w:fldChar w:fldCharType="separate"/>
      </w:r>
      <w:r w:rsidR="00A56CF8">
        <w:rPr>
          <w:b/>
          <w:bCs/>
          <w:i/>
        </w:rPr>
        <w:t>ЧАСТЬ 2</w:t>
      </w:r>
      <w:r w:rsidR="00577CE0" w:rsidRPr="00E62D4F">
        <w:rPr>
          <w:b/>
          <w:bCs/>
          <w:i/>
        </w:rPr>
        <w:fldChar w:fldCharType="end"/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«Проект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договора»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Тома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1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документации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по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запросу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цен</w:t>
      </w:r>
      <w:r w:rsidRPr="00E62D4F">
        <w:rPr>
          <w:b/>
          <w:bCs/>
          <w:i/>
        </w:rPr>
        <w:t>,</w:t>
      </w:r>
      <w:r w:rsidR="002328BB" w:rsidRPr="00E62D4F">
        <w:rPr>
          <w:b/>
          <w:i/>
        </w:rPr>
        <w:t xml:space="preserve"> </w:t>
      </w:r>
      <w:r w:rsidRPr="00E62D4F">
        <w:t>и</w:t>
      </w:r>
      <w:r w:rsidR="002328BB" w:rsidRPr="00E62D4F">
        <w:t xml:space="preserve"> </w:t>
      </w:r>
      <w:r w:rsidRPr="00E62D4F">
        <w:t>предлагаем</w:t>
      </w:r>
      <w:r w:rsidR="002328BB" w:rsidRPr="00E62D4F">
        <w:t xml:space="preserve"> </w:t>
      </w:r>
      <w:r w:rsidR="003D3C51" w:rsidRPr="00E62D4F">
        <w:rPr>
          <w:b/>
          <w:bCs/>
          <w:i/>
        </w:rPr>
        <w:t>товар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(работы,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услуги)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i/>
        </w:rPr>
        <w:t>согласно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Приложению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к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заявке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«Техническое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предложение».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6"/>
        <w:gridCol w:w="2271"/>
        <w:gridCol w:w="2126"/>
        <w:gridCol w:w="1134"/>
        <w:gridCol w:w="1276"/>
        <w:gridCol w:w="1418"/>
        <w:gridCol w:w="1134"/>
      </w:tblGrid>
      <w:tr w:rsidR="00F94E82" w:rsidRPr="00E62D4F" w:rsidTr="00F94E82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№</w:t>
            </w:r>
          </w:p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п/п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Наименование</w:t>
            </w:r>
          </w:p>
          <w:p w:rsidR="00F94E82" w:rsidRPr="00E62D4F" w:rsidRDefault="00F94E82" w:rsidP="008E1F83">
            <w:pPr>
              <w:widowControl w:val="0"/>
              <w:contextualSpacing/>
              <w:jc w:val="center"/>
              <w:rPr>
                <w:lang w:val="en-US"/>
              </w:rPr>
            </w:pPr>
            <w:r w:rsidRPr="00E62D4F">
              <w:rPr>
                <w:b/>
                <w:bCs/>
                <w:i/>
              </w:rPr>
              <w:t>[товара,</w:t>
            </w:r>
            <w:r w:rsidR="002328BB" w:rsidRPr="00E62D4F">
              <w:rPr>
                <w:b/>
                <w:bCs/>
                <w:i/>
              </w:rPr>
              <w:t xml:space="preserve"> </w:t>
            </w:r>
            <w:r w:rsidRPr="00E62D4F">
              <w:rPr>
                <w:b/>
                <w:bCs/>
                <w:i/>
              </w:rPr>
              <w:t>работ,</w:t>
            </w:r>
            <w:r w:rsidR="002328BB" w:rsidRPr="00E62D4F">
              <w:rPr>
                <w:b/>
                <w:bCs/>
                <w:i/>
              </w:rPr>
              <w:t xml:space="preserve"> </w:t>
            </w:r>
            <w:r w:rsidRPr="00E62D4F">
              <w:rPr>
                <w:b/>
                <w:bCs/>
                <w:i/>
              </w:rPr>
              <w:t>услуг]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Количество</w:t>
            </w:r>
            <w:r w:rsidR="002328BB" w:rsidRPr="00E62D4F">
              <w:t xml:space="preserve"> </w:t>
            </w:r>
            <w:r w:rsidRPr="00E62D4F">
              <w:rPr>
                <w:b/>
                <w:bCs/>
                <w:i/>
              </w:rPr>
              <w:t>[товара,</w:t>
            </w:r>
            <w:r w:rsidR="002328BB" w:rsidRPr="00E62D4F">
              <w:rPr>
                <w:b/>
                <w:bCs/>
                <w:i/>
              </w:rPr>
              <w:t xml:space="preserve"> </w:t>
            </w:r>
            <w:r w:rsidRPr="00E62D4F">
              <w:rPr>
                <w:b/>
                <w:bCs/>
                <w:i/>
              </w:rPr>
              <w:t>работ,</w:t>
            </w:r>
            <w:r w:rsidR="002328BB" w:rsidRPr="00E62D4F">
              <w:rPr>
                <w:b/>
                <w:bCs/>
                <w:i/>
              </w:rPr>
              <w:t xml:space="preserve"> </w:t>
            </w:r>
            <w:r w:rsidRPr="00E62D4F">
              <w:rPr>
                <w:b/>
                <w:bCs/>
                <w:i/>
              </w:rPr>
              <w:t>услуг]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ind w:left="-108" w:right="-108"/>
              <w:contextualSpacing/>
              <w:jc w:val="center"/>
            </w:pPr>
            <w:r w:rsidRPr="00E62D4F">
              <w:t>Ед.</w:t>
            </w:r>
            <w:r w:rsidR="002328BB" w:rsidRPr="00E62D4F">
              <w:t xml:space="preserve"> </w:t>
            </w:r>
            <w:r w:rsidRPr="00E62D4F">
              <w:t>изм.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ind w:left="-108" w:right="-108"/>
              <w:contextualSpacing/>
              <w:jc w:val="center"/>
            </w:pPr>
            <w:r w:rsidRPr="00E62D4F">
              <w:t>Цена</w:t>
            </w:r>
            <w:r w:rsidR="002328BB" w:rsidRPr="00E62D4F">
              <w:t xml:space="preserve"> </w:t>
            </w:r>
            <w:r w:rsidRPr="00E62D4F">
              <w:t>за</w:t>
            </w:r>
            <w:r w:rsidR="002328BB" w:rsidRPr="00E62D4F">
              <w:t xml:space="preserve"> </w:t>
            </w:r>
            <w:r w:rsidRPr="00E62D4F">
              <w:t>единицу,</w:t>
            </w:r>
            <w:r w:rsidR="002328BB" w:rsidRPr="00E62D4F">
              <w:t xml:space="preserve"> </w:t>
            </w:r>
            <w:r w:rsidRPr="00E62D4F">
              <w:t>руб.</w:t>
            </w:r>
            <w:r w:rsidR="002328BB" w:rsidRPr="00E62D4F">
              <w:t xml:space="preserve"> </w:t>
            </w:r>
            <w:r w:rsidRPr="00E62D4F">
              <w:t>без</w:t>
            </w:r>
            <w:r w:rsidR="002328BB" w:rsidRPr="00E62D4F">
              <w:t xml:space="preserve"> </w:t>
            </w:r>
            <w:r w:rsidRPr="00E62D4F">
              <w:t>НДС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ind w:left="-108" w:right="-108"/>
              <w:contextualSpacing/>
              <w:jc w:val="center"/>
            </w:pPr>
            <w:r w:rsidRPr="00E62D4F">
              <w:t>Цена</w:t>
            </w:r>
            <w:r w:rsidR="002328BB" w:rsidRPr="00E62D4F">
              <w:t xml:space="preserve"> </w:t>
            </w:r>
            <w:r w:rsidRPr="00E62D4F">
              <w:t>всего,</w:t>
            </w:r>
            <w:r w:rsidR="002328BB" w:rsidRPr="00E62D4F">
              <w:t xml:space="preserve"> </w:t>
            </w:r>
            <w:r w:rsidRPr="00E62D4F">
              <w:t>руб.</w:t>
            </w:r>
            <w:r w:rsidR="002328BB" w:rsidRPr="00E62D4F">
              <w:t xml:space="preserve"> </w:t>
            </w:r>
            <w:r w:rsidRPr="00E62D4F">
              <w:t>без</w:t>
            </w:r>
            <w:r w:rsidR="002328BB" w:rsidRPr="00E62D4F">
              <w:t xml:space="preserve"> </w:t>
            </w:r>
            <w:r w:rsidRPr="00E62D4F">
              <w:t>НДС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ind w:left="-108" w:right="-108"/>
              <w:contextualSpacing/>
              <w:jc w:val="center"/>
            </w:pPr>
            <w:r w:rsidRPr="00E62D4F">
              <w:t>Цена</w:t>
            </w:r>
            <w:r w:rsidR="002328BB" w:rsidRPr="00E62D4F">
              <w:t xml:space="preserve"> </w:t>
            </w:r>
            <w:r w:rsidRPr="00E62D4F">
              <w:t>всего,</w:t>
            </w:r>
            <w:r w:rsidR="002328BB" w:rsidRPr="00E62D4F">
              <w:t xml:space="preserve"> </w:t>
            </w:r>
            <w:r w:rsidRPr="00E62D4F">
              <w:t>руб.</w:t>
            </w:r>
            <w:r w:rsidR="002328BB" w:rsidRPr="00E62D4F">
              <w:t xml:space="preserve"> </w:t>
            </w:r>
            <w:r w:rsidRPr="00E62D4F">
              <w:t>с</w:t>
            </w:r>
            <w:r w:rsidR="002328BB" w:rsidRPr="00E62D4F">
              <w:t xml:space="preserve"> </w:t>
            </w:r>
            <w:r w:rsidRPr="00E62D4F">
              <w:t>НДС</w:t>
            </w:r>
          </w:p>
        </w:tc>
      </w:tr>
      <w:tr w:rsidR="00F94E82" w:rsidRPr="00E62D4F" w:rsidTr="00F94E82">
        <w:trPr>
          <w:trHeight w:val="54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1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spacing w:line="276" w:lineRule="auto"/>
              <w:contextualSpacing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</w:tr>
      <w:tr w:rsidR="00F94E82" w:rsidRPr="00E62D4F" w:rsidTr="00F94E82">
        <w:trPr>
          <w:trHeight w:val="41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…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spacing w:line="276" w:lineRule="auto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</w:tr>
      <w:tr w:rsidR="00F94E82" w:rsidRPr="00E62D4F" w:rsidTr="00F94E82">
        <w:trPr>
          <w:trHeight w:val="412"/>
        </w:trPr>
        <w:tc>
          <w:tcPr>
            <w:tcW w:w="75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</w:pPr>
            <w:r w:rsidRPr="00E62D4F">
              <w:t>ИТОГО: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</w:tr>
    </w:tbl>
    <w:p w:rsidR="009B4E7C" w:rsidRPr="00E62D4F" w:rsidRDefault="00F94E82" w:rsidP="008E1F83">
      <w:pPr>
        <w:widowControl w:val="0"/>
        <w:spacing w:before="120"/>
        <w:jc w:val="both"/>
        <w:rPr>
          <w:b/>
          <w:bCs/>
          <w:i/>
        </w:rPr>
      </w:pPr>
      <w:r w:rsidRPr="00E62D4F">
        <w:t>ИТОГО</w:t>
      </w:r>
      <w:r w:rsidR="002328BB" w:rsidRPr="00E62D4F">
        <w:t xml:space="preserve"> </w:t>
      </w:r>
      <w:r w:rsidRPr="00E62D4F">
        <w:t>ц</w:t>
      </w:r>
      <w:r w:rsidR="009B4E7C" w:rsidRPr="00E62D4F">
        <w:t>ена</w:t>
      </w:r>
      <w:r w:rsidR="002328BB" w:rsidRPr="00E62D4F">
        <w:t xml:space="preserve"> </w:t>
      </w:r>
      <w:r w:rsidR="003D3C51" w:rsidRPr="00E62D4F">
        <w:rPr>
          <w:b/>
          <w:bCs/>
          <w:i/>
        </w:rPr>
        <w:t>договора</w:t>
      </w:r>
      <w:r w:rsidR="002328BB" w:rsidRPr="00E62D4F">
        <w:t xml:space="preserve"> </w:t>
      </w:r>
      <w:r w:rsidR="003D3C51" w:rsidRPr="00E62D4F">
        <w:t>(с</w:t>
      </w:r>
      <w:r w:rsidR="002328BB" w:rsidRPr="00E62D4F">
        <w:t xml:space="preserve"> </w:t>
      </w:r>
      <w:r w:rsidR="003D3C51" w:rsidRPr="00E62D4F">
        <w:t>учетом</w:t>
      </w:r>
      <w:r w:rsidR="002328BB" w:rsidRPr="00E62D4F">
        <w:t xml:space="preserve"> </w:t>
      </w:r>
      <w:r w:rsidR="003D3C51" w:rsidRPr="00E62D4F">
        <w:t>установленного</w:t>
      </w:r>
      <w:r w:rsidR="002328BB" w:rsidRPr="00E62D4F">
        <w:t xml:space="preserve"> </w:t>
      </w:r>
      <w:r w:rsidR="003D3C51" w:rsidRPr="00E62D4F">
        <w:t>порядка</w:t>
      </w:r>
      <w:r w:rsidR="002328BB" w:rsidRPr="00E62D4F">
        <w:t xml:space="preserve"> </w:t>
      </w:r>
      <w:r w:rsidR="003D3C51" w:rsidRPr="00E62D4F">
        <w:t>формирования</w:t>
      </w:r>
      <w:r w:rsidR="002328BB" w:rsidRPr="00E62D4F">
        <w:t xml:space="preserve"> </w:t>
      </w:r>
      <w:r w:rsidR="003D3C51" w:rsidRPr="00E62D4F">
        <w:t>цены</w:t>
      </w:r>
      <w:r w:rsidR="002328BB" w:rsidRPr="00E62D4F">
        <w:t xml:space="preserve"> </w:t>
      </w:r>
      <w:r w:rsidR="003D3C51" w:rsidRPr="00E62D4F">
        <w:t>договора)</w:t>
      </w:r>
      <w:r w:rsidR="002328BB" w:rsidRPr="00E62D4F">
        <w:t xml:space="preserve"> </w:t>
      </w:r>
      <w:r w:rsidR="003D3C51" w:rsidRPr="00E62D4F">
        <w:rPr>
          <w:b/>
          <w:bCs/>
          <w:i/>
        </w:rPr>
        <w:t>[единицы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единичных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расценок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или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тарифов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работ]</w:t>
      </w:r>
      <w:r w:rsidR="002328BB" w:rsidRPr="00E62D4F">
        <w:t xml:space="preserve"> </w:t>
      </w:r>
      <w:r w:rsidR="009B4E7C" w:rsidRPr="00E62D4F">
        <w:t>составляет:</w:t>
      </w:r>
      <w:r w:rsidR="002328BB" w:rsidRPr="00E62D4F">
        <w:t xml:space="preserve"> </w:t>
      </w:r>
      <w:r w:rsidR="009B4E7C" w:rsidRPr="00E62D4F">
        <w:t>_________</w:t>
      </w:r>
      <w:r w:rsidR="002328BB" w:rsidRPr="00E62D4F">
        <w:t xml:space="preserve"> </w:t>
      </w:r>
      <w:r w:rsidR="009B4E7C" w:rsidRPr="00E62D4F">
        <w:t>(____________)</w:t>
      </w:r>
      <w:r w:rsidR="002328BB" w:rsidRPr="00E62D4F">
        <w:t xml:space="preserve"> </w:t>
      </w:r>
      <w:r w:rsidR="009B4E7C" w:rsidRPr="00E62D4F">
        <w:t>руб.</w:t>
      </w:r>
      <w:r w:rsidR="002328BB" w:rsidRPr="00E62D4F">
        <w:t xml:space="preserve"> </w:t>
      </w:r>
      <w:r w:rsidR="009B4E7C" w:rsidRPr="00E62D4F">
        <w:t>___</w:t>
      </w:r>
      <w:r w:rsidR="002328BB" w:rsidRPr="00E62D4F">
        <w:t xml:space="preserve"> </w:t>
      </w:r>
      <w:r w:rsidR="009B4E7C" w:rsidRPr="00E62D4F">
        <w:t>коп.,</w:t>
      </w:r>
      <w:r w:rsidR="002328BB" w:rsidRPr="00E62D4F">
        <w:t xml:space="preserve"> </w:t>
      </w:r>
      <w:r w:rsidR="009B4E7C" w:rsidRPr="00E62D4F">
        <w:t>в</w:t>
      </w:r>
      <w:r w:rsidR="002328BB" w:rsidRPr="00E62D4F">
        <w:t xml:space="preserve"> </w:t>
      </w:r>
      <w:r w:rsidR="009B4E7C" w:rsidRPr="00E62D4F">
        <w:t>том</w:t>
      </w:r>
      <w:r w:rsidR="002328BB" w:rsidRPr="00E62D4F">
        <w:t xml:space="preserve"> </w:t>
      </w:r>
      <w:r w:rsidR="009B4E7C" w:rsidRPr="00E62D4F">
        <w:t>числе</w:t>
      </w:r>
      <w:r w:rsidR="002328BB" w:rsidRPr="00E62D4F">
        <w:t xml:space="preserve"> </w:t>
      </w:r>
      <w:r w:rsidR="009B4E7C" w:rsidRPr="00E62D4F">
        <w:t>НДС</w:t>
      </w:r>
      <w:r w:rsidR="002328BB" w:rsidRPr="00E62D4F">
        <w:t xml:space="preserve"> </w:t>
      </w:r>
      <w:r w:rsidR="009B4E7C" w:rsidRPr="00E62D4F">
        <w:t>______________</w:t>
      </w:r>
      <w:r w:rsidR="002328BB" w:rsidRPr="00E62D4F">
        <w:t xml:space="preserve"> </w:t>
      </w:r>
      <w:r w:rsidR="009B4E7C" w:rsidRPr="00E62D4F">
        <w:t>(__________________)</w:t>
      </w:r>
      <w:r w:rsidR="002328BB" w:rsidRPr="00E62D4F">
        <w:t xml:space="preserve"> </w:t>
      </w:r>
      <w:r w:rsidR="009B4E7C" w:rsidRPr="00E62D4F">
        <w:t>руб.</w:t>
      </w:r>
      <w:r w:rsidR="002328BB" w:rsidRPr="00E62D4F">
        <w:t xml:space="preserve"> </w:t>
      </w:r>
      <w:r w:rsidR="009B4E7C" w:rsidRPr="00E62D4F">
        <w:t>___</w:t>
      </w:r>
      <w:r w:rsidR="002328BB" w:rsidRPr="00E62D4F">
        <w:t xml:space="preserve"> </w:t>
      </w:r>
      <w:r w:rsidR="009B4E7C" w:rsidRPr="00E62D4F">
        <w:t>коп.,</w:t>
      </w:r>
      <w:r w:rsidR="002328BB" w:rsidRPr="00E62D4F">
        <w:t xml:space="preserve"> </w:t>
      </w:r>
      <w:r w:rsidR="009B4E7C" w:rsidRPr="00E62D4F">
        <w:t>включая</w:t>
      </w:r>
      <w:r w:rsidR="002328BB" w:rsidRPr="00E62D4F">
        <w:t xml:space="preserve"> </w:t>
      </w:r>
      <w:r w:rsidR="009B4E7C" w:rsidRPr="00E62D4F">
        <w:rPr>
          <w:b/>
          <w:bCs/>
          <w:i/>
        </w:rPr>
        <w:t>(перечисляются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расходы,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связанные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с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поставкой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выполнением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работ,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оказанием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услуг,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включаемые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в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цену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работ,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услуг)</w:t>
      </w:r>
    </w:p>
    <w:p w:rsidR="009B4E7C" w:rsidRPr="00E62D4F" w:rsidRDefault="009B4E7C" w:rsidP="008E1F83">
      <w:pPr>
        <w:widowControl w:val="0"/>
      </w:pPr>
      <w:r w:rsidRPr="00E62D4F">
        <w:t>Данное</w:t>
      </w:r>
      <w:r w:rsidR="002328BB" w:rsidRPr="00E62D4F">
        <w:t xml:space="preserve"> </w:t>
      </w:r>
      <w:r w:rsidRPr="00E62D4F">
        <w:t>предложение</w:t>
      </w:r>
      <w:r w:rsidR="002328BB" w:rsidRPr="00E62D4F">
        <w:t xml:space="preserve"> </w:t>
      </w:r>
      <w:r w:rsidRPr="00E62D4F">
        <w:t>действительно</w:t>
      </w:r>
      <w:r w:rsidR="002328BB" w:rsidRPr="00E62D4F">
        <w:t xml:space="preserve"> </w:t>
      </w:r>
      <w:r w:rsidRPr="00E62D4F">
        <w:t>до</w:t>
      </w:r>
      <w:r w:rsidR="002328BB" w:rsidRPr="00E62D4F">
        <w:t xml:space="preserve"> </w:t>
      </w:r>
      <w:r w:rsidRPr="00E62D4F">
        <w:t>«___»</w:t>
      </w:r>
      <w:r w:rsidR="002328BB" w:rsidRPr="00E62D4F">
        <w:t xml:space="preserve"> </w:t>
      </w:r>
      <w:r w:rsidRPr="00E62D4F">
        <w:t>__________</w:t>
      </w:r>
      <w:r w:rsidR="002328BB" w:rsidRPr="00E62D4F">
        <w:t xml:space="preserve"> </w:t>
      </w:r>
      <w:r w:rsidRPr="00E62D4F">
        <w:t>20___</w:t>
      </w:r>
      <w:r w:rsidR="002328BB" w:rsidRPr="00E62D4F">
        <w:t xml:space="preserve"> </w:t>
      </w:r>
      <w:r w:rsidRPr="00E62D4F">
        <w:t>года.</w:t>
      </w:r>
    </w:p>
    <w:p w:rsidR="00592876" w:rsidRPr="00E62D4F" w:rsidRDefault="00592876" w:rsidP="00592876">
      <w:pPr>
        <w:widowControl w:val="0"/>
        <w:rPr>
          <w:b/>
          <w:bCs/>
          <w:i/>
        </w:rPr>
      </w:pPr>
      <w:r>
        <w:rPr>
          <w:bCs/>
        </w:rPr>
        <w:t>Место</w:t>
      </w:r>
      <w:r w:rsidRPr="00E62D4F">
        <w:rPr>
          <w:b/>
        </w:rPr>
        <w:t xml:space="preserve"> </w:t>
      </w:r>
      <w:r w:rsidRPr="00E62D4F">
        <w:rPr>
          <w:b/>
          <w:bCs/>
          <w:i/>
        </w:rPr>
        <w:t>поставки товара, выполнения работ или оказания услуг: ________________________</w:t>
      </w:r>
      <w:r w:rsidRPr="00E62D4F">
        <w:rPr>
          <w:bCs/>
        </w:rPr>
        <w:t>;</w:t>
      </w:r>
    </w:p>
    <w:p w:rsidR="003D3C51" w:rsidRPr="00E62D4F" w:rsidRDefault="003D3C51" w:rsidP="008E1F83">
      <w:pPr>
        <w:widowControl w:val="0"/>
        <w:rPr>
          <w:b/>
          <w:bCs/>
          <w:i/>
        </w:rPr>
      </w:pPr>
      <w:r w:rsidRPr="00E62D4F">
        <w:rPr>
          <w:bCs/>
        </w:rPr>
        <w:t>Срок</w:t>
      </w:r>
      <w:r w:rsidR="002328BB" w:rsidRPr="00E62D4F">
        <w:rPr>
          <w:b/>
        </w:rPr>
        <w:t xml:space="preserve"> </w:t>
      </w:r>
      <w:r w:rsidRPr="00E62D4F">
        <w:rPr>
          <w:b/>
          <w:bCs/>
          <w:i/>
        </w:rPr>
        <w:t>поставки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выполнения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работ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или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оказания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услуг: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________________________</w:t>
      </w:r>
      <w:r w:rsidRPr="00E62D4F">
        <w:rPr>
          <w:bCs/>
        </w:rPr>
        <w:t>;</w:t>
      </w:r>
    </w:p>
    <w:p w:rsidR="003D3C51" w:rsidRPr="00E62D4F" w:rsidRDefault="003D3C51" w:rsidP="008E1F83">
      <w:pPr>
        <w:widowControl w:val="0"/>
        <w:contextualSpacing/>
        <w:jc w:val="both"/>
      </w:pPr>
      <w:r w:rsidRPr="00E62D4F">
        <w:t>Начало</w:t>
      </w:r>
      <w:r w:rsidR="002328BB" w:rsidRPr="00E62D4F">
        <w:t xml:space="preserve"> </w:t>
      </w:r>
      <w:r w:rsidRPr="00E62D4F">
        <w:rPr>
          <w:b/>
          <w:bCs/>
          <w:i/>
        </w:rPr>
        <w:t>поставки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выполнения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работ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или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оказания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услуг</w:t>
      </w:r>
      <w:r w:rsidR="002328BB" w:rsidRPr="00E62D4F">
        <w:t xml:space="preserve"> </w:t>
      </w:r>
      <w:r w:rsidRPr="00E62D4F">
        <w:t>___________________;</w:t>
      </w:r>
    </w:p>
    <w:p w:rsidR="003D3C51" w:rsidRPr="00E62D4F" w:rsidRDefault="003D3C51" w:rsidP="008E1F83">
      <w:pPr>
        <w:widowControl w:val="0"/>
        <w:contextualSpacing/>
        <w:jc w:val="both"/>
      </w:pPr>
      <w:r w:rsidRPr="00E62D4F">
        <w:t>Окончание</w:t>
      </w:r>
      <w:r w:rsidR="002328BB" w:rsidRPr="00E62D4F">
        <w:t xml:space="preserve"> </w:t>
      </w:r>
      <w:r w:rsidRPr="00E62D4F">
        <w:rPr>
          <w:b/>
          <w:bCs/>
          <w:i/>
        </w:rPr>
        <w:t>поставки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выполнения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работ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или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оказания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услуг</w:t>
      </w:r>
      <w:r w:rsidR="002328BB" w:rsidRPr="00E62D4F">
        <w:t xml:space="preserve"> </w:t>
      </w:r>
      <w:r w:rsidRPr="00E62D4F">
        <w:t>________________.</w:t>
      </w:r>
    </w:p>
    <w:p w:rsidR="00F94E82" w:rsidRPr="00E62D4F" w:rsidRDefault="00F94E82" w:rsidP="008E1F83">
      <w:pPr>
        <w:widowControl w:val="0"/>
        <w:jc w:val="both"/>
      </w:pPr>
      <w:r w:rsidRPr="00E62D4F">
        <w:t>Сроки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условия</w:t>
      </w:r>
      <w:r w:rsidR="002328BB" w:rsidRPr="00E62D4F">
        <w:t xml:space="preserve"> </w:t>
      </w:r>
      <w:r w:rsidRPr="00E62D4F">
        <w:t>оплаты:</w:t>
      </w:r>
      <w:r w:rsidR="002328BB" w:rsidRPr="00E62D4F">
        <w:t xml:space="preserve"> </w:t>
      </w:r>
      <w:r w:rsidRPr="00E62D4F">
        <w:t>___________________________.</w:t>
      </w:r>
    </w:p>
    <w:p w:rsidR="00822CB9" w:rsidRPr="00E62D4F" w:rsidRDefault="001C7884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lang w:val="ru-RU"/>
        </w:rPr>
      </w:pPr>
      <w:r w:rsidRPr="00E62D4F">
        <w:rPr>
          <w:b/>
          <w:i/>
          <w:lang w:val="ru-RU"/>
        </w:rPr>
        <w:t>Для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юридических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лиц:</w:t>
      </w:r>
      <w:r w:rsidR="002328BB" w:rsidRPr="00E62D4F">
        <w:rPr>
          <w:lang w:val="ru-RU"/>
        </w:rPr>
        <w:t xml:space="preserve"> </w:t>
      </w:r>
      <w:r w:rsidR="00C87330" w:rsidRPr="00E62D4F">
        <w:t>Настоящим</w:t>
      </w:r>
      <w:r w:rsidR="002328BB" w:rsidRPr="00E62D4F">
        <w:t xml:space="preserve"> </w:t>
      </w:r>
      <w:r w:rsidR="00C87330" w:rsidRPr="00E62D4F">
        <w:t>подтверждаем,</w:t>
      </w:r>
      <w:r w:rsidR="002328BB" w:rsidRPr="00E62D4F">
        <w:t xml:space="preserve"> </w:t>
      </w:r>
      <w:r w:rsidR="00C87330" w:rsidRPr="00E62D4F">
        <w:t>что</w:t>
      </w:r>
      <w:r w:rsidR="00822CB9" w:rsidRPr="00E62D4F">
        <w:rPr>
          <w:lang w:val="ru-RU"/>
        </w:rPr>
        <w:t>:</w:t>
      </w:r>
    </w:p>
    <w:p w:rsidR="00822CB9" w:rsidRPr="00E62D4F" w:rsidRDefault="002328BB" w:rsidP="00B948B1">
      <w:pPr>
        <w:pStyle w:val="af2"/>
        <w:widowControl w:val="0"/>
        <w:numPr>
          <w:ilvl w:val="0"/>
          <w:numId w:val="41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  <w:lang w:val="ru-RU"/>
        </w:rPr>
      </w:pPr>
      <w:r w:rsidRPr="00E62D4F">
        <w:t xml:space="preserve"> </w:t>
      </w:r>
      <w:r w:rsidR="00822CB9" w:rsidRPr="00E62D4F">
        <w:rPr>
          <w:b/>
          <w:i/>
          <w:lang w:val="ru-RU"/>
        </w:rPr>
        <w:t>[участнику</w:t>
      </w:r>
      <w:r w:rsidRPr="00E62D4F">
        <w:rPr>
          <w:b/>
          <w:i/>
          <w:lang w:val="ru-RU"/>
        </w:rPr>
        <w:t xml:space="preserve"> </w:t>
      </w:r>
      <w:r w:rsidR="00E64597" w:rsidRPr="00E62D4F">
        <w:rPr>
          <w:b/>
          <w:i/>
          <w:lang w:val="ru-RU"/>
        </w:rPr>
        <w:t>запроса</w:t>
      </w:r>
      <w:r w:rsidRPr="00E62D4F">
        <w:rPr>
          <w:b/>
          <w:i/>
          <w:lang w:val="ru-RU"/>
        </w:rPr>
        <w:t xml:space="preserve"> </w:t>
      </w:r>
      <w:r w:rsidR="00E64597" w:rsidRPr="00E62D4F">
        <w:rPr>
          <w:b/>
          <w:i/>
          <w:lang w:val="ru-RU"/>
        </w:rPr>
        <w:t>цен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необходимо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выбрать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одно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из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следующих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положений,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подходящих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для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его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состояния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по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задолженности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по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уплате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налогов,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сборов,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пеней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и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штрафов:</w:t>
      </w:r>
    </w:p>
    <w:p w:rsidR="00822CB9" w:rsidRPr="00E62D4F" w:rsidRDefault="00822CB9" w:rsidP="008E1F83">
      <w:pPr>
        <w:pStyle w:val="af2"/>
        <w:widowControl w:val="0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  <w:lang w:val="ru-RU"/>
        </w:rPr>
        <w:t>задолженность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(наименование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="00E64597"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="00E64597" w:rsidRPr="00E62D4F">
        <w:rPr>
          <w:b/>
          <w:i/>
          <w:lang w:val="ru-RU"/>
        </w:rPr>
        <w:t>цен</w:t>
      </w:r>
      <w:r w:rsidRPr="00E62D4F">
        <w:rPr>
          <w:b/>
          <w:i/>
        </w:rPr>
        <w:t>)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уплате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налогов,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сборов,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пеней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штрафов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отсутствует.</w:t>
      </w:r>
    </w:p>
    <w:p w:rsidR="00822CB9" w:rsidRPr="00E62D4F" w:rsidRDefault="00822CB9" w:rsidP="008E1F83">
      <w:pPr>
        <w:pStyle w:val="af2"/>
        <w:widowControl w:val="0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  <w:lang w:val="ru-RU"/>
        </w:rPr>
        <w:t>либо</w:t>
      </w:r>
    </w:p>
    <w:p w:rsidR="00822CB9" w:rsidRPr="00E62D4F" w:rsidRDefault="00822CB9" w:rsidP="008E1F83">
      <w:pPr>
        <w:pStyle w:val="af2"/>
        <w:widowControl w:val="0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  <w:lang w:val="ru-RU"/>
        </w:rPr>
        <w:t>задолженность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(</w:t>
      </w:r>
      <w:r w:rsidR="00E64597" w:rsidRPr="00E62D4F">
        <w:rPr>
          <w:b/>
          <w:i/>
        </w:rPr>
        <w:t>наименование</w:t>
      </w:r>
      <w:r w:rsidR="002328BB" w:rsidRPr="00E62D4F">
        <w:rPr>
          <w:b/>
          <w:i/>
        </w:rPr>
        <w:t xml:space="preserve"> </w:t>
      </w:r>
      <w:r w:rsidR="00E64597"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="00E64597"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="00E64597" w:rsidRPr="00E62D4F">
        <w:rPr>
          <w:b/>
          <w:i/>
          <w:lang w:val="ru-RU"/>
        </w:rPr>
        <w:t>цен</w:t>
      </w:r>
      <w:r w:rsidRPr="00E62D4F">
        <w:rPr>
          <w:b/>
          <w:i/>
        </w:rPr>
        <w:t>)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уплате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налогов,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сборов,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пеней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штрафов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превышает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25</w:t>
      </w:r>
      <w:r w:rsidRPr="00E62D4F">
        <w:rPr>
          <w:b/>
          <w:i/>
        </w:rPr>
        <w:t>%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балансовой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стоимости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активов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(</w:t>
      </w:r>
      <w:r w:rsidR="00E64597" w:rsidRPr="00E62D4F">
        <w:rPr>
          <w:b/>
          <w:i/>
        </w:rPr>
        <w:t>наименование</w:t>
      </w:r>
      <w:r w:rsidR="002328BB" w:rsidRPr="00E62D4F">
        <w:rPr>
          <w:b/>
          <w:i/>
        </w:rPr>
        <w:t xml:space="preserve"> </w:t>
      </w:r>
      <w:r w:rsidR="00E64597"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="00E64597"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="00E64597" w:rsidRPr="00E62D4F">
        <w:rPr>
          <w:b/>
          <w:i/>
          <w:lang w:val="ru-RU"/>
        </w:rPr>
        <w:t>цен</w:t>
      </w:r>
      <w:r w:rsidRPr="00E62D4F">
        <w:rPr>
          <w:b/>
          <w:i/>
        </w:rPr>
        <w:t>)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данным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бухгалтерской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(финансовой)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отчетности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за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истекший</w:t>
      </w:r>
      <w:r w:rsidR="002328BB" w:rsidRPr="00E62D4F">
        <w:rPr>
          <w:b/>
          <w:i/>
          <w:lang w:val="ru-RU"/>
        </w:rPr>
        <w:t xml:space="preserve"> </w:t>
      </w:r>
      <w:r w:rsidR="006F5A1F" w:rsidRPr="00E62D4F">
        <w:rPr>
          <w:b/>
          <w:i/>
          <w:lang w:val="ru-RU"/>
        </w:rPr>
        <w:t>_____</w:t>
      </w:r>
      <w:r w:rsidR="002328BB" w:rsidRPr="00E62D4F">
        <w:rPr>
          <w:b/>
          <w:i/>
          <w:lang w:val="ru-RU"/>
        </w:rPr>
        <w:t xml:space="preserve"> </w:t>
      </w:r>
      <w:r w:rsidR="006F5A1F" w:rsidRPr="00E62D4F">
        <w:rPr>
          <w:b/>
          <w:i/>
        </w:rPr>
        <w:t>(указать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период: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год,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квартал,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полугодие,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9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месяцев)</w:t>
      </w:r>
      <w:r w:rsidRPr="00E62D4F">
        <w:rPr>
          <w:b/>
          <w:i/>
          <w:lang w:val="ru-RU"/>
        </w:rPr>
        <w:t>.];</w:t>
      </w:r>
    </w:p>
    <w:p w:rsidR="00822CB9" w:rsidRPr="00E62D4F" w:rsidRDefault="00822CB9" w:rsidP="008E1F83">
      <w:pPr>
        <w:pStyle w:val="af2"/>
        <w:widowControl w:val="0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  <w:lang w:val="ru-RU" w:eastAsia="ru-RU"/>
        </w:rPr>
        <w:t>[указывается,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в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случае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наличия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требования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согласно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пунктам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fldChar w:fldCharType="begin"/>
      </w:r>
      <w:r w:rsidRPr="00E62D4F">
        <w:rPr>
          <w:b/>
          <w:i/>
          <w:lang w:val="ru-RU" w:eastAsia="ru-RU"/>
        </w:rPr>
        <w:instrText xml:space="preserve"> REF _Ref299553052 \r \h  \* MERGEFORMAT </w:instrText>
      </w:r>
      <w:r w:rsidRPr="00E62D4F">
        <w:rPr>
          <w:b/>
          <w:i/>
          <w:lang w:val="ru-RU" w:eastAsia="ru-RU"/>
        </w:rPr>
      </w:r>
      <w:r w:rsidRPr="00E62D4F">
        <w:rPr>
          <w:b/>
          <w:i/>
          <w:lang w:val="ru-RU" w:eastAsia="ru-RU"/>
        </w:rPr>
        <w:fldChar w:fldCharType="separate"/>
      </w:r>
      <w:r w:rsidR="00A56CF8">
        <w:rPr>
          <w:b/>
          <w:i/>
          <w:lang w:val="ru-RU" w:eastAsia="ru-RU"/>
        </w:rPr>
        <w:t>11.2</w:t>
      </w:r>
      <w:r w:rsidRPr="00E62D4F">
        <w:rPr>
          <w:b/>
          <w:i/>
          <w:lang w:val="ru-RU" w:eastAsia="ru-RU"/>
        </w:rPr>
        <w:fldChar w:fldCharType="end"/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и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fldChar w:fldCharType="begin"/>
      </w:r>
      <w:r w:rsidRPr="00E62D4F">
        <w:rPr>
          <w:b/>
          <w:i/>
          <w:lang w:val="ru-RU" w:eastAsia="ru-RU"/>
        </w:rPr>
        <w:instrText xml:space="preserve"> REF _Ref299553055 \r \h  \* MERGEFORMAT </w:instrText>
      </w:r>
      <w:r w:rsidRPr="00E62D4F">
        <w:rPr>
          <w:b/>
          <w:i/>
          <w:lang w:val="ru-RU" w:eastAsia="ru-RU"/>
        </w:rPr>
      </w:r>
      <w:r w:rsidRPr="00E62D4F">
        <w:rPr>
          <w:b/>
          <w:i/>
          <w:lang w:val="ru-RU" w:eastAsia="ru-RU"/>
        </w:rPr>
        <w:fldChar w:fldCharType="separate"/>
      </w:r>
      <w:r w:rsidR="00A56CF8">
        <w:rPr>
          <w:b/>
          <w:i/>
          <w:lang w:val="ru-RU" w:eastAsia="ru-RU"/>
        </w:rPr>
        <w:t>11.3</w:t>
      </w:r>
      <w:r w:rsidRPr="00E62D4F">
        <w:rPr>
          <w:b/>
          <w:i/>
          <w:lang w:val="ru-RU" w:eastAsia="ru-RU"/>
        </w:rPr>
        <w:fldChar w:fldCharType="end"/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раздела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fldChar w:fldCharType="begin"/>
      </w:r>
      <w:r w:rsidRPr="00E62D4F">
        <w:rPr>
          <w:b/>
          <w:i/>
          <w:lang w:val="ru-RU" w:eastAsia="ru-RU"/>
        </w:rPr>
        <w:instrText xml:space="preserve"> REF _Ref317249938 \r \h  \* MERGEFORMAT </w:instrText>
      </w:r>
      <w:r w:rsidRPr="00E62D4F">
        <w:rPr>
          <w:b/>
          <w:i/>
          <w:lang w:val="ru-RU" w:eastAsia="ru-RU"/>
        </w:rPr>
      </w:r>
      <w:r w:rsidRPr="00E62D4F">
        <w:rPr>
          <w:b/>
          <w:i/>
          <w:lang w:val="ru-RU" w:eastAsia="ru-RU"/>
        </w:rPr>
        <w:fldChar w:fldCharType="separate"/>
      </w:r>
      <w:r w:rsidR="00A56CF8">
        <w:rPr>
          <w:b/>
          <w:i/>
          <w:lang w:val="ru-RU" w:eastAsia="ru-RU"/>
        </w:rPr>
        <w:t>4</w:t>
      </w:r>
      <w:r w:rsidRPr="00E62D4F">
        <w:rPr>
          <w:b/>
          <w:i/>
          <w:lang w:val="ru-RU" w:eastAsia="ru-RU"/>
        </w:rPr>
        <w:fldChar w:fldCharType="end"/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«Информационная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карта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запроса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цен»]</w:t>
      </w:r>
    </w:p>
    <w:p w:rsidR="00822CB9" w:rsidRPr="00E62D4F" w:rsidRDefault="00822CB9" w:rsidP="00B948B1">
      <w:pPr>
        <w:pStyle w:val="af2"/>
        <w:widowControl w:val="0"/>
        <w:numPr>
          <w:ilvl w:val="0"/>
          <w:numId w:val="41"/>
        </w:numPr>
        <w:spacing w:before="0" w:beforeAutospacing="0" w:after="0" w:afterAutospacing="0"/>
        <w:ind w:left="0" w:firstLine="709"/>
        <w:jc w:val="both"/>
      </w:pPr>
      <w:r w:rsidRPr="00E62D4F">
        <w:t>против</w:t>
      </w:r>
      <w:r w:rsidR="002328BB" w:rsidRPr="00E62D4F">
        <w:t xml:space="preserve"> </w:t>
      </w:r>
      <w:r w:rsidRPr="00E62D4F">
        <w:t>___________</w:t>
      </w:r>
      <w:r w:rsidR="002328BB" w:rsidRPr="00E62D4F">
        <w:t xml:space="preserve"> </w:t>
      </w:r>
      <w:r w:rsidRPr="00E62D4F">
        <w:rPr>
          <w:b/>
          <w:i/>
        </w:rPr>
        <w:t>(наименование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запроса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цен)</w:t>
      </w:r>
      <w:r w:rsidR="002328BB" w:rsidRPr="00E62D4F">
        <w:t xml:space="preserve"> </w:t>
      </w:r>
      <w:r w:rsidRPr="00E62D4F">
        <w:t>не</w:t>
      </w:r>
      <w:r w:rsidR="002328BB" w:rsidRPr="00E62D4F">
        <w:t xml:space="preserve"> </w:t>
      </w:r>
      <w:r w:rsidRPr="00E62D4F">
        <w:t>проводится</w:t>
      </w:r>
      <w:r w:rsidR="002328BB" w:rsidRPr="00E62D4F">
        <w:t xml:space="preserve"> </w:t>
      </w:r>
      <w:r w:rsidRPr="00E62D4F">
        <w:t>процедура</w:t>
      </w:r>
      <w:r w:rsidR="002328BB" w:rsidRPr="00E62D4F">
        <w:t xml:space="preserve"> </w:t>
      </w:r>
      <w:r w:rsidRPr="00E62D4F">
        <w:t>ликвидации,</w:t>
      </w:r>
      <w:r w:rsidR="002328BB" w:rsidRPr="00E62D4F">
        <w:t xml:space="preserve"> </w:t>
      </w:r>
      <w:r w:rsidRPr="00E62D4F">
        <w:t>не</w:t>
      </w:r>
      <w:r w:rsidR="002328BB" w:rsidRPr="00E62D4F">
        <w:t xml:space="preserve"> </w:t>
      </w:r>
      <w:r w:rsidRPr="00E62D4F">
        <w:t>принято</w:t>
      </w:r>
      <w:r w:rsidR="002328BB" w:rsidRPr="00E62D4F">
        <w:t xml:space="preserve"> </w:t>
      </w:r>
      <w:r w:rsidRPr="00E62D4F">
        <w:t>арбитражным</w:t>
      </w:r>
      <w:r w:rsidR="002328BB" w:rsidRPr="00E62D4F">
        <w:t xml:space="preserve"> </w:t>
      </w:r>
      <w:r w:rsidRPr="00E62D4F">
        <w:t>судом</w:t>
      </w:r>
      <w:r w:rsidR="002328BB" w:rsidRPr="00E62D4F">
        <w:t xml:space="preserve"> </w:t>
      </w:r>
      <w:r w:rsidRPr="00E62D4F">
        <w:t>решения</w:t>
      </w:r>
      <w:r w:rsidR="002328BB" w:rsidRPr="00E62D4F">
        <w:t xml:space="preserve"> </w:t>
      </w:r>
      <w:r w:rsidRPr="00E62D4F">
        <w:t>о</w:t>
      </w:r>
      <w:r w:rsidR="002328BB" w:rsidRPr="00E62D4F">
        <w:t xml:space="preserve"> </w:t>
      </w:r>
      <w:r w:rsidRPr="00E62D4F">
        <w:t>признании</w:t>
      </w:r>
      <w:r w:rsidR="002328BB" w:rsidRPr="00E62D4F">
        <w:t xml:space="preserve"> </w:t>
      </w:r>
      <w:r w:rsidRPr="00E62D4F">
        <w:t>___________</w:t>
      </w:r>
      <w:r w:rsidR="002328BB" w:rsidRPr="00E62D4F">
        <w:t xml:space="preserve"> </w:t>
      </w:r>
      <w:r w:rsidRPr="00E62D4F">
        <w:rPr>
          <w:b/>
          <w:i/>
        </w:rPr>
        <w:t>(наименование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)</w:t>
      </w:r>
      <w:r w:rsidR="002328BB" w:rsidRPr="00E62D4F">
        <w:t xml:space="preserve"> </w:t>
      </w:r>
      <w:r w:rsidRPr="00E62D4F">
        <w:t>банкротом,</w:t>
      </w:r>
      <w:r w:rsidR="002328BB" w:rsidRPr="00E62D4F">
        <w:t xml:space="preserve"> </w:t>
      </w:r>
      <w:r w:rsidRPr="00E62D4F">
        <w:t>деятельность</w:t>
      </w:r>
      <w:r w:rsidR="002328BB" w:rsidRPr="00E62D4F">
        <w:t xml:space="preserve"> </w:t>
      </w:r>
      <w:r w:rsidRPr="00E62D4F">
        <w:t>___________</w:t>
      </w:r>
      <w:r w:rsidR="002328BB" w:rsidRPr="00E62D4F">
        <w:t xml:space="preserve"> </w:t>
      </w:r>
      <w:r w:rsidRPr="00E62D4F">
        <w:t>(</w:t>
      </w:r>
      <w:r w:rsidRPr="00E62D4F">
        <w:rPr>
          <w:b/>
          <w:i/>
        </w:rPr>
        <w:t>наименование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t>)</w:t>
      </w:r>
      <w:r w:rsidR="002328BB" w:rsidRPr="00E62D4F">
        <w:t xml:space="preserve"> </w:t>
      </w:r>
      <w:r w:rsidRPr="00E62D4F">
        <w:t>не</w:t>
      </w:r>
      <w:r w:rsidR="002328BB" w:rsidRPr="00E62D4F">
        <w:t xml:space="preserve"> </w:t>
      </w:r>
      <w:r w:rsidRPr="00E62D4F">
        <w:t>приостановлена,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имущество</w:t>
      </w:r>
      <w:r w:rsidR="002328BB" w:rsidRPr="00E62D4F">
        <w:t xml:space="preserve"> </w:t>
      </w:r>
      <w:r w:rsidRPr="00E62D4F">
        <w:t>не</w:t>
      </w:r>
      <w:r w:rsidR="002328BB" w:rsidRPr="00E62D4F">
        <w:t xml:space="preserve"> </w:t>
      </w:r>
      <w:r w:rsidRPr="00E62D4F">
        <w:t>наложен</w:t>
      </w:r>
      <w:r w:rsidR="002328BB" w:rsidRPr="00E62D4F">
        <w:t xml:space="preserve"> </w:t>
      </w:r>
      <w:r w:rsidRPr="00E62D4F">
        <w:t>арест</w:t>
      </w:r>
      <w:r w:rsidR="002328BB" w:rsidRPr="00E62D4F">
        <w:t xml:space="preserve"> </w:t>
      </w:r>
      <w:r w:rsidRPr="00E62D4F">
        <w:t>по</w:t>
      </w:r>
      <w:r w:rsidR="002328BB" w:rsidRPr="00E62D4F">
        <w:t xml:space="preserve"> </w:t>
      </w:r>
      <w:r w:rsidRPr="00E62D4F">
        <w:t>решению</w:t>
      </w:r>
      <w:r w:rsidR="002328BB" w:rsidRPr="00E62D4F">
        <w:t xml:space="preserve"> </w:t>
      </w:r>
      <w:r w:rsidRPr="00E62D4F">
        <w:t>суда,</w:t>
      </w:r>
      <w:r w:rsidR="002328BB" w:rsidRPr="00E62D4F">
        <w:t xml:space="preserve"> </w:t>
      </w:r>
      <w:r w:rsidRPr="00E62D4F">
        <w:t>административного</w:t>
      </w:r>
      <w:r w:rsidR="002328BB" w:rsidRPr="00E62D4F">
        <w:t xml:space="preserve"> </w:t>
      </w:r>
      <w:r w:rsidRPr="00E62D4F">
        <w:t>органа</w:t>
      </w:r>
      <w:r w:rsidRPr="00E62D4F">
        <w:rPr>
          <w:lang w:val="ru-RU"/>
        </w:rPr>
        <w:t>;</w:t>
      </w:r>
    </w:p>
    <w:p w:rsidR="001D0134" w:rsidRPr="00E62D4F" w:rsidRDefault="001D0134" w:rsidP="008E1F83">
      <w:pPr>
        <w:pStyle w:val="af2"/>
        <w:widowControl w:val="0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</w:pPr>
      <w:r w:rsidRPr="00E62D4F">
        <w:t>Настоящим</w:t>
      </w:r>
      <w:r w:rsidR="002328BB" w:rsidRPr="00E62D4F">
        <w:t xml:space="preserve"> </w:t>
      </w:r>
      <w:r w:rsidRPr="00E62D4F">
        <w:t>даем</w:t>
      </w:r>
      <w:r w:rsidR="002328BB" w:rsidRPr="00E62D4F">
        <w:t xml:space="preserve"> </w:t>
      </w:r>
      <w:r w:rsidRPr="00E62D4F">
        <w:t>свое</w:t>
      </w:r>
      <w:r w:rsidR="002328BB" w:rsidRPr="00E62D4F">
        <w:t xml:space="preserve"> </w:t>
      </w:r>
      <w:r w:rsidRPr="00E62D4F">
        <w:t>согласие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подтверждаем</w:t>
      </w:r>
      <w:r w:rsidR="002328BB" w:rsidRPr="00E62D4F">
        <w:t xml:space="preserve"> </w:t>
      </w:r>
      <w:r w:rsidRPr="00E62D4F">
        <w:t>получение</w:t>
      </w:r>
      <w:r w:rsidR="002328BB" w:rsidRPr="00E62D4F">
        <w:t xml:space="preserve"> </w:t>
      </w:r>
      <w:r w:rsidRPr="00E62D4F">
        <w:t>нами</w:t>
      </w:r>
      <w:r w:rsidR="002328BB" w:rsidRPr="00E62D4F">
        <w:t xml:space="preserve"> </w:t>
      </w:r>
      <w:r w:rsidRPr="00E62D4F">
        <w:t>всех</w:t>
      </w:r>
      <w:r w:rsidR="002328BB" w:rsidRPr="00E62D4F">
        <w:t xml:space="preserve"> </w:t>
      </w:r>
      <w:r w:rsidRPr="00E62D4F">
        <w:t>требуемых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соответствии</w:t>
      </w:r>
      <w:r w:rsidR="002328BB" w:rsidRPr="00E62D4F">
        <w:t xml:space="preserve"> </w:t>
      </w:r>
      <w:r w:rsidRPr="00E62D4F">
        <w:t>с</w:t>
      </w:r>
      <w:r w:rsidR="002328BB" w:rsidRPr="00E62D4F">
        <w:t xml:space="preserve"> </w:t>
      </w:r>
      <w:r w:rsidRPr="00E62D4F">
        <w:t>действующим</w:t>
      </w:r>
      <w:r w:rsidR="002328BB" w:rsidRPr="00E62D4F">
        <w:t xml:space="preserve"> </w:t>
      </w:r>
      <w:r w:rsidRPr="00E62D4F">
        <w:t>законодательством</w:t>
      </w:r>
      <w:r w:rsidR="002328BB" w:rsidRPr="00E62D4F">
        <w:t xml:space="preserve"> </w:t>
      </w:r>
      <w:r w:rsidRPr="00E62D4F">
        <w:t>Российской</w:t>
      </w:r>
      <w:r w:rsidR="002328BB" w:rsidRPr="00E62D4F">
        <w:t xml:space="preserve"> </w:t>
      </w:r>
      <w:r w:rsidRPr="00E62D4F">
        <w:t>Федерации</w:t>
      </w:r>
      <w:r w:rsidR="002328BB" w:rsidRPr="00E62D4F">
        <w:t xml:space="preserve"> </w:t>
      </w:r>
      <w:r w:rsidRPr="00E62D4F">
        <w:t>(в</w:t>
      </w:r>
      <w:r w:rsidR="002328BB" w:rsidRPr="00E62D4F">
        <w:t xml:space="preserve"> </w:t>
      </w:r>
      <w:r w:rsidRPr="00E62D4F">
        <w:t>том</w:t>
      </w:r>
      <w:r w:rsidR="002328BB" w:rsidRPr="00E62D4F">
        <w:t xml:space="preserve"> </w:t>
      </w:r>
      <w:r w:rsidRPr="00E62D4F">
        <w:t>числе</w:t>
      </w:r>
      <w:r w:rsidR="002328BB" w:rsidRPr="00E62D4F">
        <w:t xml:space="preserve"> </w:t>
      </w:r>
      <w:r w:rsidRPr="00E62D4F">
        <w:t>о</w:t>
      </w:r>
      <w:r w:rsidR="002328BB" w:rsidRPr="00E62D4F">
        <w:t xml:space="preserve"> </w:t>
      </w:r>
      <w:r w:rsidRPr="00E62D4F">
        <w:t>персональных</w:t>
      </w:r>
      <w:r w:rsidR="002328BB" w:rsidRPr="00E62D4F">
        <w:t xml:space="preserve"> </w:t>
      </w:r>
      <w:r w:rsidRPr="00E62D4F">
        <w:t>данных)</w:t>
      </w:r>
      <w:r w:rsidR="002328BB" w:rsidRPr="00E62D4F">
        <w:t xml:space="preserve"> </w:t>
      </w:r>
      <w:r w:rsidRPr="00E62D4F">
        <w:t>согласий</w:t>
      </w:r>
      <w:r w:rsidR="002328BB" w:rsidRPr="00E62D4F">
        <w:t xml:space="preserve"> </w:t>
      </w:r>
      <w:r w:rsidRPr="00E62D4F">
        <w:t>всех</w:t>
      </w:r>
      <w:r w:rsidR="002328BB" w:rsidRPr="00E62D4F">
        <w:t xml:space="preserve"> </w:t>
      </w:r>
      <w:r w:rsidRPr="00E62D4F">
        <w:t>упомянутых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Таблице</w:t>
      </w:r>
      <w:r w:rsidR="002328BB" w:rsidRPr="00E62D4F">
        <w:t xml:space="preserve"> </w:t>
      </w:r>
      <w:r w:rsidRPr="00E62D4F">
        <w:t>2</w:t>
      </w:r>
      <w:r w:rsidR="002328BB" w:rsidRPr="00E62D4F">
        <w:t xml:space="preserve"> </w:t>
      </w:r>
      <w:r w:rsidRPr="00E62D4F">
        <w:t>«Сведения</w:t>
      </w:r>
      <w:r w:rsidR="002328BB" w:rsidRPr="00E62D4F">
        <w:t xml:space="preserve"> </w:t>
      </w:r>
      <w:r w:rsidRPr="00E62D4F">
        <w:t>о</w:t>
      </w:r>
      <w:r w:rsidR="002328BB" w:rsidRPr="00E62D4F">
        <w:t xml:space="preserve"> </w:t>
      </w:r>
      <w:r w:rsidRPr="00E62D4F">
        <w:t>цепочке</w:t>
      </w:r>
      <w:r w:rsidR="002328BB" w:rsidRPr="00E62D4F">
        <w:t xml:space="preserve"> </w:t>
      </w:r>
      <w:r w:rsidRPr="00E62D4F">
        <w:t>собственников,</w:t>
      </w:r>
      <w:r w:rsidR="002328BB" w:rsidRPr="00E62D4F">
        <w:t xml:space="preserve"> </w:t>
      </w:r>
      <w:r w:rsidRPr="00E62D4F">
        <w:t>включая</w:t>
      </w:r>
      <w:r w:rsidR="002328BB" w:rsidRPr="00E62D4F">
        <w:t xml:space="preserve"> </w:t>
      </w:r>
      <w:r w:rsidRPr="00E62D4F">
        <w:t>бенефициаров</w:t>
      </w:r>
      <w:r w:rsidR="002328BB" w:rsidRPr="00E62D4F">
        <w:t xml:space="preserve"> </w:t>
      </w:r>
      <w:r w:rsidRPr="00E62D4F">
        <w:t>(в</w:t>
      </w:r>
      <w:r w:rsidR="002328BB" w:rsidRPr="00E62D4F">
        <w:t xml:space="preserve"> </w:t>
      </w:r>
      <w:r w:rsidRPr="00E62D4F">
        <w:t>том</w:t>
      </w:r>
      <w:r w:rsidR="002328BB" w:rsidRPr="00E62D4F">
        <w:t xml:space="preserve"> </w:t>
      </w:r>
      <w:r w:rsidRPr="00E62D4F">
        <w:t>числе</w:t>
      </w:r>
      <w:r w:rsidR="002328BB" w:rsidRPr="00E62D4F">
        <w:t xml:space="preserve"> </w:t>
      </w:r>
      <w:r w:rsidRPr="00E62D4F">
        <w:t>конечных)»</w:t>
      </w:r>
      <w:r w:rsidR="002328BB" w:rsidRPr="00E62D4F">
        <w:t xml:space="preserve"> </w:t>
      </w:r>
      <w:r w:rsidRPr="00E62D4F">
        <w:t>формы</w:t>
      </w:r>
      <w:r w:rsidR="002328BB" w:rsidRPr="00E62D4F">
        <w:t xml:space="preserve"> </w:t>
      </w:r>
      <w:r w:rsidRPr="00E62D4F">
        <w:t>2</w:t>
      </w:r>
      <w:r w:rsidR="002328BB" w:rsidRPr="00E62D4F">
        <w:t xml:space="preserve"> </w:t>
      </w:r>
      <w:r w:rsidRPr="00E62D4F">
        <w:t>«Анкета</w:t>
      </w:r>
      <w:r w:rsidR="002328BB" w:rsidRPr="00E62D4F">
        <w:t xml:space="preserve"> </w:t>
      </w:r>
      <w:r w:rsidRPr="00E62D4F">
        <w:t>участника</w:t>
      </w:r>
      <w:r w:rsidR="002328BB" w:rsidRPr="00E62D4F">
        <w:t xml:space="preserve"> </w:t>
      </w:r>
      <w:r w:rsidR="00466F9E" w:rsidRPr="00E62D4F">
        <w:rPr>
          <w:lang w:val="ru-RU"/>
        </w:rPr>
        <w:t>запроса</w:t>
      </w:r>
      <w:r w:rsidR="002328BB" w:rsidRPr="00E62D4F">
        <w:rPr>
          <w:lang w:val="ru-RU"/>
        </w:rPr>
        <w:t xml:space="preserve"> </w:t>
      </w:r>
      <w:r w:rsidR="00466F9E" w:rsidRPr="00E62D4F">
        <w:rPr>
          <w:lang w:val="ru-RU"/>
        </w:rPr>
        <w:t>цен</w:t>
      </w:r>
      <w:r w:rsidRPr="00E62D4F">
        <w:t>»,</w:t>
      </w:r>
      <w:r w:rsidR="002328BB" w:rsidRPr="00E62D4F">
        <w:t xml:space="preserve"> </w:t>
      </w:r>
      <w:r w:rsidRPr="00E62D4F">
        <w:t>заинтересованных</w:t>
      </w:r>
      <w:r w:rsidR="002328BB" w:rsidRPr="00E62D4F">
        <w:t xml:space="preserve"> </w:t>
      </w:r>
      <w:r w:rsidRPr="00E62D4F">
        <w:t>или</w:t>
      </w:r>
      <w:r w:rsidR="002328BB" w:rsidRPr="00E62D4F">
        <w:t xml:space="preserve"> </w:t>
      </w:r>
      <w:r w:rsidRPr="00E62D4F">
        <w:t>причастных</w:t>
      </w:r>
      <w:r w:rsidR="002328BB" w:rsidRPr="00E62D4F">
        <w:t xml:space="preserve"> </w:t>
      </w:r>
      <w:r w:rsidRPr="00E62D4F">
        <w:t>к</w:t>
      </w:r>
      <w:r w:rsidR="002328BB" w:rsidRPr="00E62D4F">
        <w:t xml:space="preserve"> </w:t>
      </w:r>
      <w:r w:rsidRPr="00E62D4F">
        <w:t>данным</w:t>
      </w:r>
      <w:r w:rsidR="002328BB" w:rsidRPr="00E62D4F">
        <w:t xml:space="preserve"> </w:t>
      </w:r>
      <w:r w:rsidRPr="00E62D4F">
        <w:t>сведениям</w:t>
      </w:r>
      <w:r w:rsidR="002328BB" w:rsidRPr="00E62D4F">
        <w:t xml:space="preserve"> </w:t>
      </w:r>
      <w:r w:rsidRPr="00E62D4F">
        <w:t>лиц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обработку</w:t>
      </w:r>
      <w:r w:rsidR="002328BB" w:rsidRPr="00E62D4F">
        <w:t xml:space="preserve"> </w:t>
      </w:r>
      <w:r w:rsidRPr="00E62D4F">
        <w:t>предоставленных</w:t>
      </w:r>
      <w:r w:rsidR="002328BB" w:rsidRPr="00E62D4F">
        <w:t xml:space="preserve"> </w:t>
      </w:r>
      <w:r w:rsidRPr="00E62D4F">
        <w:t>сведений</w:t>
      </w:r>
      <w:r w:rsidR="002328BB" w:rsidRPr="00E62D4F">
        <w:t xml:space="preserve"> </w:t>
      </w:r>
      <w:r w:rsidRPr="00E62D4F">
        <w:t>заказчиком</w:t>
      </w:r>
      <w:r w:rsidR="002328BB" w:rsidRPr="00E62D4F">
        <w:t xml:space="preserve"> </w:t>
      </w:r>
      <w:r w:rsidRPr="00E62D4F">
        <w:t>(организатором</w:t>
      </w:r>
      <w:r w:rsidR="002328BB" w:rsidRPr="00E62D4F">
        <w:t xml:space="preserve"> </w:t>
      </w:r>
      <w:r w:rsidR="00466F9E" w:rsidRPr="00E62D4F">
        <w:t>запроса</w:t>
      </w:r>
      <w:r w:rsidR="002328BB" w:rsidRPr="00E62D4F">
        <w:t xml:space="preserve"> </w:t>
      </w:r>
      <w:r w:rsidR="00466F9E" w:rsidRPr="00E62D4F">
        <w:t>цен</w:t>
      </w:r>
      <w:r w:rsidRPr="00E62D4F">
        <w:t>),</w:t>
      </w:r>
      <w:r w:rsidR="002328BB" w:rsidRPr="00E62D4F">
        <w:t xml:space="preserve"> </w:t>
      </w:r>
      <w:r w:rsidRPr="00E62D4F">
        <w:t>а</w:t>
      </w:r>
      <w:r w:rsidR="002328BB" w:rsidRPr="00E62D4F">
        <w:t xml:space="preserve"> </w:t>
      </w:r>
      <w:r w:rsidRPr="00E62D4F">
        <w:t>также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раскрытие</w:t>
      </w:r>
      <w:r w:rsidR="002328BB" w:rsidRPr="00E62D4F">
        <w:t xml:space="preserve"> </w:t>
      </w:r>
      <w:r w:rsidRPr="00E62D4F">
        <w:t>заказчиком</w:t>
      </w:r>
      <w:r w:rsidR="002328BB" w:rsidRPr="00E62D4F">
        <w:t xml:space="preserve"> </w:t>
      </w:r>
      <w:r w:rsidRPr="00E62D4F">
        <w:t>сведений,</w:t>
      </w:r>
      <w:r w:rsidR="002328BB" w:rsidRPr="00E62D4F">
        <w:t xml:space="preserve"> </w:t>
      </w:r>
      <w:r w:rsidRPr="00E62D4F">
        <w:t>полностью</w:t>
      </w:r>
      <w:r w:rsidR="002328BB" w:rsidRPr="00E62D4F">
        <w:t xml:space="preserve"> </w:t>
      </w:r>
      <w:r w:rsidRPr="00E62D4F">
        <w:t>или</w:t>
      </w:r>
      <w:r w:rsidR="002328BB" w:rsidRPr="00E62D4F">
        <w:t xml:space="preserve"> </w:t>
      </w:r>
      <w:r w:rsidRPr="00E62D4F">
        <w:t>частично,</w:t>
      </w:r>
      <w:r w:rsidR="002328BB" w:rsidRPr="00E62D4F">
        <w:t xml:space="preserve"> </w:t>
      </w:r>
      <w:r w:rsidRPr="00E62D4F">
        <w:t>компетентным</w:t>
      </w:r>
      <w:r w:rsidR="002328BB" w:rsidRPr="00E62D4F">
        <w:t xml:space="preserve"> </w:t>
      </w:r>
      <w:r w:rsidRPr="00E62D4F">
        <w:t>органам</w:t>
      </w:r>
      <w:r w:rsidR="002328BB" w:rsidRPr="00E62D4F">
        <w:t xml:space="preserve"> </w:t>
      </w:r>
      <w:r w:rsidRPr="00E62D4F">
        <w:t>государственной</w:t>
      </w:r>
      <w:r w:rsidR="002328BB" w:rsidRPr="00E62D4F">
        <w:t xml:space="preserve"> </w:t>
      </w:r>
      <w:r w:rsidRPr="00E62D4F">
        <w:t>власти</w:t>
      </w:r>
      <w:r w:rsidR="002328BB" w:rsidRPr="00E62D4F">
        <w:t xml:space="preserve"> </w:t>
      </w:r>
      <w:r w:rsidRPr="00E62D4F">
        <w:t>(в</w:t>
      </w:r>
      <w:r w:rsidR="002328BB" w:rsidRPr="00E62D4F">
        <w:t xml:space="preserve"> </w:t>
      </w:r>
      <w:r w:rsidRPr="00E62D4F">
        <w:t>том</w:t>
      </w:r>
      <w:r w:rsidR="002328BB" w:rsidRPr="00E62D4F">
        <w:t xml:space="preserve"> </w:t>
      </w:r>
      <w:r w:rsidRPr="00E62D4F">
        <w:t>числе</w:t>
      </w:r>
      <w:r w:rsidR="002328BB" w:rsidRPr="00E62D4F">
        <w:t xml:space="preserve"> </w:t>
      </w:r>
      <w:r w:rsidRPr="00E62D4F">
        <w:t>Федеральной</w:t>
      </w:r>
      <w:r w:rsidR="002328BB" w:rsidRPr="00E62D4F">
        <w:t xml:space="preserve"> </w:t>
      </w:r>
      <w:r w:rsidRPr="00E62D4F">
        <w:t>налоговой</w:t>
      </w:r>
      <w:r w:rsidR="002328BB" w:rsidRPr="00E62D4F">
        <w:t xml:space="preserve"> </w:t>
      </w:r>
      <w:r w:rsidRPr="00E62D4F">
        <w:t>службе</w:t>
      </w:r>
      <w:r w:rsidR="002328BB" w:rsidRPr="00E62D4F">
        <w:t xml:space="preserve"> </w:t>
      </w:r>
      <w:r w:rsidRPr="00E62D4F">
        <w:t>Российской</w:t>
      </w:r>
      <w:r w:rsidR="002328BB" w:rsidRPr="00E62D4F">
        <w:t xml:space="preserve"> </w:t>
      </w:r>
      <w:r w:rsidRPr="00E62D4F">
        <w:t>Федерации,</w:t>
      </w:r>
      <w:r w:rsidR="002328BB" w:rsidRPr="00E62D4F">
        <w:t xml:space="preserve"> </w:t>
      </w:r>
      <w:r w:rsidRPr="00E62D4F">
        <w:t>Минэнерго</w:t>
      </w:r>
      <w:r w:rsidR="002328BB" w:rsidRPr="00E62D4F">
        <w:t xml:space="preserve"> </w:t>
      </w:r>
      <w:r w:rsidRPr="00E62D4F">
        <w:t>России,</w:t>
      </w:r>
      <w:r w:rsidR="002328BB" w:rsidRPr="00E62D4F">
        <w:t xml:space="preserve"> </w:t>
      </w:r>
      <w:r w:rsidRPr="00E62D4F">
        <w:t>Росфинмониторингу,</w:t>
      </w:r>
      <w:r w:rsidR="002328BB" w:rsidRPr="00E62D4F">
        <w:t xml:space="preserve"> </w:t>
      </w:r>
      <w:r w:rsidRPr="00E62D4F">
        <w:t>Правительству</w:t>
      </w:r>
      <w:r w:rsidR="002328BB" w:rsidRPr="00E62D4F">
        <w:t xml:space="preserve"> </w:t>
      </w:r>
      <w:r w:rsidRPr="00E62D4F">
        <w:t>Российской</w:t>
      </w:r>
      <w:r w:rsidR="002328BB" w:rsidRPr="00E62D4F">
        <w:t xml:space="preserve"> </w:t>
      </w:r>
      <w:r w:rsidRPr="00E62D4F">
        <w:t>Федерации)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последующую</w:t>
      </w:r>
      <w:r w:rsidR="002328BB" w:rsidRPr="00E62D4F">
        <w:t xml:space="preserve"> </w:t>
      </w:r>
      <w:r w:rsidRPr="00E62D4F">
        <w:t>обработку</w:t>
      </w:r>
      <w:r w:rsidR="002328BB" w:rsidRPr="00E62D4F">
        <w:t xml:space="preserve"> </w:t>
      </w:r>
      <w:r w:rsidRPr="00E62D4F">
        <w:t>данных</w:t>
      </w:r>
      <w:r w:rsidR="002328BB" w:rsidRPr="00E62D4F">
        <w:t xml:space="preserve"> </w:t>
      </w:r>
      <w:r w:rsidRPr="00E62D4F">
        <w:t>сведений</w:t>
      </w:r>
      <w:r w:rsidR="002328BB" w:rsidRPr="00E62D4F">
        <w:t xml:space="preserve"> </w:t>
      </w:r>
      <w:r w:rsidRPr="00E62D4F">
        <w:t>такими</w:t>
      </w:r>
      <w:r w:rsidR="002328BB" w:rsidRPr="00E62D4F">
        <w:t xml:space="preserve"> </w:t>
      </w:r>
      <w:r w:rsidRPr="00E62D4F">
        <w:t>органами.</w:t>
      </w:r>
    </w:p>
    <w:p w:rsidR="001C7884" w:rsidRPr="00E62D4F" w:rsidRDefault="001C7884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</w:rPr>
        <w:t>Для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физических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лиц:</w:t>
      </w:r>
      <w:r w:rsidR="002328BB" w:rsidRPr="00E62D4F">
        <w:t xml:space="preserve"> </w:t>
      </w:r>
      <w:r w:rsidRPr="00E62D4F">
        <w:rPr>
          <w:b/>
          <w:i/>
        </w:rPr>
        <w:t>Настоящим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да</w:t>
      </w:r>
      <w:r w:rsidRPr="00E62D4F">
        <w:rPr>
          <w:b/>
          <w:i/>
          <w:lang w:val="ru-RU"/>
        </w:rPr>
        <w:t>ем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свое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согласие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обработку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заказчиком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(организатором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)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предоставленных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сведений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персональных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данных,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также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раскрытие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заказчиком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сведений,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полностью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или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частично,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компетентным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органам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государственной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власти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последующую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обработку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данных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сведений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такими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органами.</w:t>
      </w:r>
    </w:p>
    <w:p w:rsidR="00822CB9" w:rsidRPr="00E62D4F" w:rsidRDefault="00142709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lang w:val="ru-RU"/>
        </w:rPr>
      </w:pPr>
      <w:r w:rsidRPr="00E62D4F">
        <w:t>В</w:t>
      </w:r>
      <w:r w:rsidR="002328BB" w:rsidRPr="00E62D4F">
        <w:t xml:space="preserve"> </w:t>
      </w:r>
      <w:r w:rsidRPr="00E62D4F">
        <w:t>случае</w:t>
      </w:r>
      <w:r w:rsidR="002328BB" w:rsidRPr="00E62D4F">
        <w:t xml:space="preserve"> </w:t>
      </w:r>
      <w:r w:rsidRPr="00E62D4F">
        <w:t>признания</w:t>
      </w:r>
      <w:r w:rsidR="002328BB" w:rsidRPr="00E62D4F">
        <w:t xml:space="preserve"> </w:t>
      </w:r>
      <w:r w:rsidRPr="00E62D4F">
        <w:t>нас</w:t>
      </w:r>
      <w:r w:rsidR="002328BB" w:rsidRPr="00E62D4F">
        <w:t xml:space="preserve"> </w:t>
      </w:r>
      <w:r w:rsidRPr="00E62D4F">
        <w:t>победителем</w:t>
      </w:r>
      <w:r w:rsidR="002328BB" w:rsidRPr="00E62D4F">
        <w:t xml:space="preserve"> </w:t>
      </w:r>
      <w:r w:rsidR="00466F9E" w:rsidRPr="00E62D4F">
        <w:t>запроса</w:t>
      </w:r>
      <w:r w:rsidR="002328BB" w:rsidRPr="00E62D4F">
        <w:t xml:space="preserve"> </w:t>
      </w:r>
      <w:r w:rsidR="00466F9E" w:rsidRPr="00E62D4F">
        <w:t>цен</w:t>
      </w:r>
      <w:r w:rsidRPr="00E62D4F">
        <w:t>,</w:t>
      </w:r>
      <w:r w:rsidR="002328BB" w:rsidRPr="00E62D4F">
        <w:t xml:space="preserve"> </w:t>
      </w:r>
      <w:r w:rsidR="00822CB9" w:rsidRPr="00E62D4F">
        <w:rPr>
          <w:lang w:val="ru-RU"/>
        </w:rPr>
        <w:t>либо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при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поступлении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наш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адрес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предложения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о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заключении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договора,</w:t>
      </w:r>
      <w:r w:rsidR="002328BB" w:rsidRPr="00E62D4F">
        <w:rPr>
          <w:lang w:val="ru-RU"/>
        </w:rPr>
        <w:t xml:space="preserve"> </w:t>
      </w:r>
      <w:r w:rsidRPr="00E62D4F">
        <w:t>мы</w:t>
      </w:r>
      <w:r w:rsidR="002328BB" w:rsidRPr="00E62D4F">
        <w:t xml:space="preserve"> </w:t>
      </w:r>
      <w:r w:rsidRPr="00E62D4F">
        <w:t>берем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себя</w:t>
      </w:r>
      <w:r w:rsidR="002328BB" w:rsidRPr="00E62D4F">
        <w:t xml:space="preserve"> </w:t>
      </w:r>
      <w:r w:rsidR="00822CB9" w:rsidRPr="00E62D4F">
        <w:rPr>
          <w:lang w:val="ru-RU"/>
        </w:rPr>
        <w:t>следующие</w:t>
      </w:r>
      <w:r w:rsidR="002328BB" w:rsidRPr="00E62D4F">
        <w:rPr>
          <w:lang w:val="ru-RU"/>
        </w:rPr>
        <w:t xml:space="preserve"> </w:t>
      </w:r>
      <w:r w:rsidRPr="00E62D4F">
        <w:t>обязательства</w:t>
      </w:r>
      <w:r w:rsidR="00822CB9" w:rsidRPr="00E62D4F">
        <w:rPr>
          <w:lang w:val="ru-RU"/>
        </w:rPr>
        <w:t>:</w:t>
      </w:r>
      <w:r w:rsidR="002328BB" w:rsidRPr="00E62D4F">
        <w:t xml:space="preserve"> </w:t>
      </w:r>
    </w:p>
    <w:p w:rsidR="00E64597" w:rsidRPr="00E62D4F" w:rsidRDefault="00142709" w:rsidP="00B948B1">
      <w:pPr>
        <w:pStyle w:val="af2"/>
        <w:widowControl w:val="0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lang w:val="ru-RU"/>
        </w:rPr>
      </w:pPr>
      <w:r w:rsidRPr="00E62D4F">
        <w:t>подписать</w:t>
      </w:r>
      <w:r w:rsidR="002328BB" w:rsidRPr="00E62D4F">
        <w:t xml:space="preserve"> </w:t>
      </w:r>
      <w:r w:rsidRPr="00E62D4F">
        <w:t>со</w:t>
      </w:r>
      <w:r w:rsidR="002328BB" w:rsidRPr="00E62D4F">
        <w:t xml:space="preserve"> </w:t>
      </w:r>
      <w:r w:rsidRPr="00E62D4F">
        <w:t>своей</w:t>
      </w:r>
      <w:r w:rsidR="002328BB" w:rsidRPr="00E62D4F">
        <w:t xml:space="preserve"> </w:t>
      </w:r>
      <w:r w:rsidRPr="00E62D4F">
        <w:t>стороны</w:t>
      </w:r>
      <w:r w:rsidR="002328BB" w:rsidRPr="00E62D4F">
        <w:t xml:space="preserve"> </w:t>
      </w:r>
      <w:r w:rsidRPr="00E62D4F">
        <w:t>договор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соответствии</w:t>
      </w:r>
      <w:r w:rsidR="002328BB" w:rsidRPr="00E62D4F">
        <w:t xml:space="preserve"> </w:t>
      </w:r>
      <w:r w:rsidRPr="00E62D4F">
        <w:t>с</w:t>
      </w:r>
      <w:r w:rsidR="002328BB" w:rsidRPr="00E62D4F">
        <w:t xml:space="preserve"> </w:t>
      </w:r>
      <w:r w:rsidRPr="00E62D4F">
        <w:t>требованиями</w:t>
      </w:r>
      <w:r w:rsidR="002328BB" w:rsidRPr="00E62D4F">
        <w:t xml:space="preserve"> </w:t>
      </w:r>
      <w:r w:rsidR="003E0066" w:rsidRPr="00E62D4F">
        <w:t>документации</w:t>
      </w:r>
      <w:r w:rsidR="002328BB" w:rsidRPr="00E62D4F">
        <w:t xml:space="preserve"> </w:t>
      </w:r>
      <w:r w:rsidR="003E0066" w:rsidRPr="00E62D4F">
        <w:t>по</w:t>
      </w:r>
      <w:r w:rsidR="002328BB" w:rsidRPr="00E62D4F">
        <w:t xml:space="preserve"> </w:t>
      </w:r>
      <w:r w:rsidR="00466F9E" w:rsidRPr="00E62D4F">
        <w:t>запросу</w:t>
      </w:r>
      <w:r w:rsidR="002328BB" w:rsidRPr="00E62D4F">
        <w:t xml:space="preserve"> </w:t>
      </w:r>
      <w:r w:rsidR="00466F9E" w:rsidRPr="00E62D4F">
        <w:t>цен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условиями</w:t>
      </w:r>
      <w:r w:rsidR="002328BB" w:rsidRPr="00E62D4F">
        <w:t xml:space="preserve"> </w:t>
      </w:r>
      <w:r w:rsidRPr="00E62D4F">
        <w:t>нашей</w:t>
      </w:r>
      <w:r w:rsidR="002328BB" w:rsidRPr="00E62D4F">
        <w:t xml:space="preserve"> </w:t>
      </w:r>
      <w:r w:rsidRPr="00E62D4F">
        <w:t>заявки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участие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="004560F3" w:rsidRPr="00E62D4F">
        <w:t>запросе</w:t>
      </w:r>
      <w:r w:rsidR="002328BB" w:rsidRPr="00E62D4F">
        <w:t xml:space="preserve"> </w:t>
      </w:r>
      <w:r w:rsidR="004560F3" w:rsidRPr="00E62D4F">
        <w:t>цен</w:t>
      </w:r>
      <w:r w:rsidR="00E64597" w:rsidRPr="00E62D4F">
        <w:rPr>
          <w:lang w:val="ru-RU"/>
        </w:rPr>
        <w:t>;</w:t>
      </w:r>
    </w:p>
    <w:p w:rsidR="00E64597" w:rsidRPr="00E62D4F" w:rsidRDefault="0041085B" w:rsidP="00B948B1">
      <w:pPr>
        <w:pStyle w:val="af2"/>
        <w:widowControl w:val="0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lang w:val="ru-RU"/>
        </w:rPr>
      </w:pPr>
      <w:r w:rsidRPr="00E62D4F">
        <w:rPr>
          <w:lang w:val="ru-RU"/>
        </w:rPr>
        <w:t>представить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обновленные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сведения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цепочке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собственников,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включая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бенефициаров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(в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том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числе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конечных)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случае,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если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такие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сведения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были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внесены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изменения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момента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подачи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нами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заявки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участие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запросе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цен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подписания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договора.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случае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отсутствия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изменений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мы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берем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себя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обязательства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представить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справку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об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отсутствии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изменений.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Справка,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подтверждающая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актуальность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информации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будет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подписана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предоставлена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нами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ранее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5(пяти)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дней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заключения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договора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(с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двух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сторон)</w:t>
      </w:r>
      <w:r w:rsidR="00454B58" w:rsidRPr="00E62D4F">
        <w:rPr>
          <w:lang w:val="ru-RU"/>
        </w:rPr>
        <w:t>.</w:t>
      </w:r>
    </w:p>
    <w:p w:rsidR="0041085B" w:rsidRPr="00E62D4F" w:rsidRDefault="0041085B" w:rsidP="008E1F83">
      <w:pPr>
        <w:pStyle w:val="af2"/>
        <w:widowControl w:val="0"/>
        <w:spacing w:before="120" w:beforeAutospacing="0" w:after="0" w:afterAutospacing="0"/>
        <w:ind w:firstLine="709"/>
        <w:jc w:val="both"/>
      </w:pPr>
      <w:r w:rsidRPr="00E62D4F">
        <w:rPr>
          <w:lang w:val="ru-RU"/>
        </w:rPr>
        <w:t>Мы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уведомлены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согласны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условием,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что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случае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предоставления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нами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недостоверных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сведений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мы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можем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быть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отстранены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от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участия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запросе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цен,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случае,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если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недостоверность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предоставленных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нами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сведений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будет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выявлена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после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заключения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нами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договора,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такой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договор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может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быть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расторгнут.</w:t>
      </w:r>
    </w:p>
    <w:p w:rsidR="00380FA3" w:rsidRPr="00E62D4F" w:rsidRDefault="00380FA3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</w:rPr>
        <w:t>Нами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будет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виде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[безотзывной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банковской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гарантии,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выданной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банком</w:t>
      </w:r>
      <w:r w:rsidRPr="00E62D4F">
        <w:rPr>
          <w:b/>
          <w:i/>
        </w:rPr>
        <w:t>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обязательств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договору/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поручительства/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форме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денежных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средств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путем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перечисления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заказчику]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течение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дней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[указать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сумму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__%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цены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[вид,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указываются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соответствии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частью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2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«Проект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и/или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пунктом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_Ref317256138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A56CF8">
        <w:rPr>
          <w:b/>
          <w:i/>
          <w:lang w:val="ru-RU"/>
        </w:rPr>
        <w:t>20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раздела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_Ref317257798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A56CF8">
        <w:rPr>
          <w:b/>
          <w:i/>
          <w:lang w:val="ru-RU"/>
        </w:rPr>
        <w:t>4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«Информационная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карта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документации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запросу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]</w:t>
      </w:r>
    </w:p>
    <w:p w:rsidR="00380FA3" w:rsidRPr="00E62D4F" w:rsidRDefault="00380FA3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</w:rPr>
        <w:t>Нами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будет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возврата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аванса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виде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[безотзывной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банковской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гарантии,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выданной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банком</w:t>
      </w:r>
      <w:r w:rsidRPr="00E62D4F">
        <w:rPr>
          <w:b/>
          <w:i/>
        </w:rPr>
        <w:t>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возврат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аванса</w:t>
      </w:r>
      <w:r w:rsidRPr="00E62D4F">
        <w:rPr>
          <w:b/>
          <w:i/>
        </w:rPr>
        <w:t>/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поручительства/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форме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денежных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средств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путем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перечисления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заказчику]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течение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дней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[указать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возврата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аванса</w:t>
      </w:r>
      <w:r w:rsidRPr="00E62D4F">
        <w:rPr>
          <w:b/>
          <w:i/>
        </w:rPr>
        <w:t>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сумму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[вид,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возврата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аванса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указываются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соответствии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частью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2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«Проект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и/или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пунктом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_Ref317256138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A56CF8">
        <w:rPr>
          <w:b/>
          <w:i/>
          <w:lang w:val="ru-RU"/>
        </w:rPr>
        <w:t>20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раздела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_Ref317257798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A56CF8">
        <w:rPr>
          <w:b/>
          <w:i/>
          <w:lang w:val="ru-RU"/>
        </w:rPr>
        <w:t>4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«Информационная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карта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документации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запросу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]</w:t>
      </w:r>
    </w:p>
    <w:p w:rsidR="00380FA3" w:rsidRPr="00E62D4F" w:rsidRDefault="00380FA3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</w:rPr>
        <w:t>Нами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будет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гарантийных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обязательств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виде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[безотзывной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банковской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гарантии,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выданной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банком</w:t>
      </w:r>
      <w:r w:rsidRPr="00E62D4F">
        <w:rPr>
          <w:b/>
          <w:i/>
        </w:rPr>
        <w:t>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гарантийных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обязательств/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поручительства/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форме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денежных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средств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путем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перечисления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заказчику]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течение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дней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[указать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гарантийных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обязательств</w:t>
      </w:r>
      <w:r w:rsidRPr="00E62D4F">
        <w:rPr>
          <w:b/>
          <w:i/>
        </w:rPr>
        <w:t>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сумму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__%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цены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[вид,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гарантийных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обязательств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указываются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соответствии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частью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2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«Проект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и/или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пунктом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_Ref317256138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A56CF8">
        <w:rPr>
          <w:b/>
          <w:i/>
          <w:lang w:val="ru-RU"/>
        </w:rPr>
        <w:t>20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раздела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_Ref317257798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A56CF8">
        <w:rPr>
          <w:b/>
          <w:i/>
          <w:lang w:val="ru-RU"/>
        </w:rPr>
        <w:t>4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«Информационная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карта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документации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запросу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]</w:t>
      </w:r>
    </w:p>
    <w:p w:rsidR="00454B58" w:rsidRPr="00E62D4F" w:rsidRDefault="00454B58" w:rsidP="008E1F83">
      <w:pPr>
        <w:widowControl w:val="0"/>
        <w:ind w:firstLine="709"/>
        <w:jc w:val="both"/>
      </w:pPr>
      <w:r w:rsidRPr="00E62D4F">
        <w:t>Нами</w:t>
      </w:r>
      <w:r w:rsidR="002328BB" w:rsidRPr="00E62D4F">
        <w:t xml:space="preserve"> </w:t>
      </w:r>
      <w:r w:rsidRPr="00E62D4F">
        <w:t>будут</w:t>
      </w:r>
      <w:r w:rsidR="002328BB" w:rsidRPr="00E62D4F">
        <w:t xml:space="preserve"> </w:t>
      </w:r>
      <w:r w:rsidRPr="00E62D4F">
        <w:t>представлены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течение</w:t>
      </w:r>
      <w:r w:rsidR="002328BB" w:rsidRPr="00E62D4F">
        <w:t xml:space="preserve"> </w:t>
      </w:r>
      <w:r w:rsidRPr="00E62D4F">
        <w:t>___</w:t>
      </w:r>
      <w:r w:rsidR="002328BB" w:rsidRPr="00E62D4F">
        <w:t xml:space="preserve"> </w:t>
      </w:r>
      <w:r w:rsidRPr="00E62D4F">
        <w:t>с</w:t>
      </w:r>
      <w:r w:rsidR="002328BB" w:rsidRPr="00E62D4F">
        <w:t xml:space="preserve"> </w:t>
      </w:r>
      <w:r w:rsidRPr="00E62D4F">
        <w:t>момента</w:t>
      </w:r>
      <w:r w:rsidR="002328BB" w:rsidRPr="00E62D4F">
        <w:t xml:space="preserve"> </w:t>
      </w:r>
      <w:r w:rsidRPr="00E62D4F">
        <w:t>заключения</w:t>
      </w:r>
      <w:r w:rsidR="002328BB" w:rsidRPr="00E62D4F">
        <w:t xml:space="preserve"> </w:t>
      </w:r>
      <w:r w:rsidRPr="00E62D4F">
        <w:t>договора</w:t>
      </w:r>
      <w:r w:rsidR="002328BB" w:rsidRPr="00E62D4F">
        <w:t xml:space="preserve"> </w:t>
      </w:r>
      <w:r w:rsidRPr="00E62D4F">
        <w:rPr>
          <w:b/>
          <w:i/>
        </w:rPr>
        <w:t>[указать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подтверждающих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документов]</w:t>
      </w:r>
      <w:r w:rsidR="002328BB" w:rsidRPr="00E62D4F">
        <w:t xml:space="preserve"> </w:t>
      </w:r>
      <w:r w:rsidRPr="00E62D4F">
        <w:t>документы,</w:t>
      </w:r>
      <w:r w:rsidR="002328BB" w:rsidRPr="00E62D4F">
        <w:t xml:space="preserve"> </w:t>
      </w:r>
      <w:r w:rsidRPr="00E62D4F">
        <w:t>указанные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пункте</w:t>
      </w:r>
      <w:r w:rsidR="002328BB" w:rsidRPr="00E62D4F">
        <w:t xml:space="preserve"> </w:t>
      </w:r>
      <w:r w:rsidRPr="00E62D4F">
        <w:fldChar w:fldCharType="begin"/>
      </w:r>
      <w:r w:rsidRPr="00E62D4F">
        <w:instrText xml:space="preserve"> REF _Ref361398143 \r \h </w:instrText>
      </w:r>
      <w:r w:rsidR="00973A1D" w:rsidRPr="00E62D4F">
        <w:instrText xml:space="preserve"> \* MERGEFORMAT </w:instrText>
      </w:r>
      <w:r w:rsidRPr="00E62D4F">
        <w:fldChar w:fldCharType="separate"/>
      </w:r>
      <w:r w:rsidR="00A56CF8">
        <w:t>3.36</w:t>
      </w:r>
      <w:r w:rsidRPr="00E62D4F">
        <w:fldChar w:fldCharType="end"/>
      </w:r>
      <w:r w:rsidR="002328BB" w:rsidRPr="00E62D4F">
        <w:t xml:space="preserve"> </w:t>
      </w:r>
      <w:r w:rsidRPr="00E62D4F">
        <w:t>документации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проекте</w:t>
      </w:r>
      <w:r w:rsidR="002328BB" w:rsidRPr="00E62D4F">
        <w:t xml:space="preserve"> </w:t>
      </w:r>
      <w:r w:rsidRPr="00E62D4F">
        <w:t>договора</w:t>
      </w:r>
      <w:r w:rsidR="002328BB" w:rsidRPr="00E62D4F">
        <w:t xml:space="preserve"> </w:t>
      </w:r>
      <w:r w:rsidRPr="00E62D4F">
        <w:t>(часть</w:t>
      </w:r>
      <w:r w:rsidR="002328BB" w:rsidRPr="00E62D4F">
        <w:t xml:space="preserve"> </w:t>
      </w:r>
      <w:r w:rsidRPr="00E62D4F">
        <w:t>2</w:t>
      </w:r>
      <w:r w:rsidR="002328BB" w:rsidRPr="00E62D4F">
        <w:t xml:space="preserve"> </w:t>
      </w:r>
      <w:r w:rsidRPr="00E62D4F">
        <w:t>документации</w:t>
      </w:r>
      <w:r w:rsidR="002328BB" w:rsidRPr="00E62D4F">
        <w:t xml:space="preserve"> </w:t>
      </w:r>
      <w:r w:rsidRPr="00E62D4F">
        <w:t>по</w:t>
      </w:r>
      <w:r w:rsidR="002328BB" w:rsidRPr="00E62D4F">
        <w:t xml:space="preserve"> </w:t>
      </w:r>
      <w:r w:rsidRPr="00E62D4F">
        <w:t>запросу</w:t>
      </w:r>
      <w:r w:rsidR="002328BB" w:rsidRPr="00E62D4F">
        <w:t xml:space="preserve"> </w:t>
      </w:r>
      <w:r w:rsidRPr="00E62D4F">
        <w:t>цен),</w:t>
      </w:r>
      <w:r w:rsidR="002328BB" w:rsidRPr="00E62D4F">
        <w:t xml:space="preserve"> </w:t>
      </w:r>
      <w:r w:rsidRPr="00E62D4F">
        <w:t>подтверждающие</w:t>
      </w:r>
      <w:r w:rsidR="002328BB" w:rsidRPr="00E62D4F">
        <w:t xml:space="preserve"> </w:t>
      </w:r>
      <w:r w:rsidRPr="00E62D4F">
        <w:t>отсутствие</w:t>
      </w:r>
      <w:r w:rsidR="002328BB" w:rsidRPr="00E62D4F">
        <w:t xml:space="preserve"> </w:t>
      </w:r>
      <w:r w:rsidRPr="00E62D4F">
        <w:t>задолженности</w:t>
      </w:r>
      <w:r w:rsidR="002328BB" w:rsidRPr="00E62D4F">
        <w:t xml:space="preserve"> </w:t>
      </w:r>
      <w:r w:rsidRPr="00E62D4F">
        <w:t>по</w:t>
      </w:r>
      <w:r w:rsidR="002328BB" w:rsidRPr="00E62D4F">
        <w:t xml:space="preserve"> </w:t>
      </w:r>
      <w:r w:rsidRPr="00E62D4F">
        <w:t>уплате</w:t>
      </w:r>
      <w:r w:rsidR="002328BB" w:rsidRPr="00E62D4F">
        <w:t xml:space="preserve"> </w:t>
      </w:r>
      <w:r w:rsidRPr="00E62D4F">
        <w:t>налогов,</w:t>
      </w:r>
      <w:r w:rsidR="002328BB" w:rsidRPr="00E62D4F">
        <w:t xml:space="preserve"> </w:t>
      </w:r>
      <w:r w:rsidRPr="00E62D4F">
        <w:t>сборов,</w:t>
      </w:r>
      <w:r w:rsidR="002328BB" w:rsidRPr="00E62D4F">
        <w:t xml:space="preserve"> </w:t>
      </w:r>
      <w:r w:rsidRPr="00E62D4F">
        <w:t>пеней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штрафов,</w:t>
      </w:r>
      <w:r w:rsidR="002328BB" w:rsidRPr="00E62D4F">
        <w:t xml:space="preserve"> </w:t>
      </w:r>
      <w:r w:rsidRPr="00E62D4F">
        <w:t>превышающей</w:t>
      </w:r>
      <w:r w:rsidR="002328BB" w:rsidRPr="00E62D4F">
        <w:t xml:space="preserve"> </w:t>
      </w:r>
      <w:r w:rsidRPr="00E62D4F">
        <w:t>двадцать</w:t>
      </w:r>
      <w:r w:rsidR="002328BB" w:rsidRPr="00E62D4F">
        <w:t xml:space="preserve"> </w:t>
      </w:r>
      <w:r w:rsidRPr="00E62D4F">
        <w:t>пять</w:t>
      </w:r>
      <w:r w:rsidR="002328BB" w:rsidRPr="00E62D4F">
        <w:t xml:space="preserve"> </w:t>
      </w:r>
      <w:r w:rsidRPr="00E62D4F">
        <w:t>процентов</w:t>
      </w:r>
      <w:r w:rsidR="002328BB" w:rsidRPr="00E62D4F">
        <w:t xml:space="preserve"> </w:t>
      </w:r>
      <w:r w:rsidRPr="00E62D4F">
        <w:t>балансовой</w:t>
      </w:r>
      <w:r w:rsidR="002328BB" w:rsidRPr="00E62D4F">
        <w:t xml:space="preserve"> </w:t>
      </w:r>
      <w:r w:rsidRPr="00E62D4F">
        <w:t>стоимости</w:t>
      </w:r>
      <w:r w:rsidR="002328BB" w:rsidRPr="00E62D4F">
        <w:t xml:space="preserve"> </w:t>
      </w:r>
      <w:r w:rsidRPr="00E62D4F">
        <w:t>наших</w:t>
      </w:r>
      <w:r w:rsidR="002328BB" w:rsidRPr="00E62D4F">
        <w:t xml:space="preserve"> </w:t>
      </w:r>
      <w:r w:rsidRPr="00E62D4F">
        <w:t>активов.</w:t>
      </w:r>
    </w:p>
    <w:p w:rsidR="00C87330" w:rsidRPr="00E62D4F" w:rsidRDefault="00C87330" w:rsidP="008E1F83">
      <w:pPr>
        <w:pStyle w:val="af2"/>
        <w:widowControl w:val="0"/>
        <w:spacing w:before="0" w:beforeAutospacing="0" w:after="0" w:afterAutospacing="0"/>
        <w:ind w:firstLine="709"/>
        <w:jc w:val="both"/>
      </w:pPr>
      <w:r w:rsidRPr="00E62D4F">
        <w:t>В</w:t>
      </w:r>
      <w:r w:rsidR="002328BB" w:rsidRPr="00E62D4F">
        <w:t xml:space="preserve"> </w:t>
      </w:r>
      <w:r w:rsidRPr="00E62D4F">
        <w:t>случае,</w:t>
      </w:r>
      <w:r w:rsidR="002328BB" w:rsidRPr="00E62D4F">
        <w:t xml:space="preserve"> </w:t>
      </w:r>
      <w:r w:rsidRPr="00E62D4F">
        <w:t>если</w:t>
      </w:r>
      <w:r w:rsidR="002328BB" w:rsidRPr="00E62D4F">
        <w:t xml:space="preserve"> </w:t>
      </w:r>
      <w:r w:rsidRPr="00E62D4F">
        <w:t>нашей</w:t>
      </w:r>
      <w:r w:rsidR="002328BB" w:rsidRPr="00E62D4F">
        <w:t xml:space="preserve"> </w:t>
      </w:r>
      <w:r w:rsidRPr="00E62D4F">
        <w:t>заявке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участие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="004560F3" w:rsidRPr="00E62D4F">
        <w:t>запросе</w:t>
      </w:r>
      <w:r w:rsidR="002328BB" w:rsidRPr="00E62D4F">
        <w:t xml:space="preserve"> </w:t>
      </w:r>
      <w:r w:rsidR="004560F3" w:rsidRPr="00E62D4F">
        <w:t>цен</w:t>
      </w:r>
      <w:r w:rsidR="002328BB" w:rsidRPr="00E62D4F">
        <w:t xml:space="preserve"> </w:t>
      </w:r>
      <w:r w:rsidRPr="00E62D4F">
        <w:t>будет</w:t>
      </w:r>
      <w:r w:rsidR="002328BB" w:rsidRPr="00E62D4F">
        <w:t xml:space="preserve"> </w:t>
      </w:r>
      <w:r w:rsidRPr="00E62D4F">
        <w:t>присвоен</w:t>
      </w:r>
      <w:r w:rsidR="00F95589" w:rsidRPr="00E62D4F">
        <w:rPr>
          <w:lang w:val="ru-RU"/>
        </w:rPr>
        <w:t>о</w:t>
      </w:r>
      <w:r w:rsidR="002328BB" w:rsidRPr="00E62D4F">
        <w:t xml:space="preserve"> </w:t>
      </w:r>
      <w:r w:rsidRPr="00E62D4F">
        <w:t>второ</w:t>
      </w:r>
      <w:r w:rsidR="00F95589" w:rsidRPr="00E62D4F">
        <w:rPr>
          <w:lang w:val="ru-RU"/>
        </w:rPr>
        <w:t>е</w:t>
      </w:r>
      <w:r w:rsidR="002328BB" w:rsidRPr="00E62D4F">
        <w:t xml:space="preserve"> </w:t>
      </w:r>
      <w:r w:rsidR="00F95589" w:rsidRPr="00E62D4F">
        <w:rPr>
          <w:lang w:val="ru-RU"/>
        </w:rPr>
        <w:t>место</w:t>
      </w:r>
      <w:r w:rsidRPr="00E62D4F">
        <w:t>,</w:t>
      </w:r>
      <w:r w:rsidR="002328BB" w:rsidRPr="00E62D4F">
        <w:t xml:space="preserve"> </w:t>
      </w:r>
      <w:r w:rsidRPr="00E62D4F">
        <w:t>а</w:t>
      </w:r>
      <w:r w:rsidR="002328BB" w:rsidRPr="00E62D4F">
        <w:t xml:space="preserve"> </w:t>
      </w:r>
      <w:r w:rsidRPr="00E62D4F">
        <w:t>победитель</w:t>
      </w:r>
      <w:r w:rsidR="002328BB" w:rsidRPr="00E62D4F">
        <w:t xml:space="preserve"> </w:t>
      </w:r>
      <w:r w:rsidR="00466F9E" w:rsidRPr="00E62D4F">
        <w:t>запроса</w:t>
      </w:r>
      <w:r w:rsidR="002328BB" w:rsidRPr="00E62D4F">
        <w:t xml:space="preserve"> </w:t>
      </w:r>
      <w:r w:rsidR="00466F9E" w:rsidRPr="00E62D4F">
        <w:t>цен</w:t>
      </w:r>
      <w:r w:rsidR="002328BB" w:rsidRPr="00E62D4F">
        <w:t xml:space="preserve"> </w:t>
      </w:r>
      <w:r w:rsidRPr="00E62D4F">
        <w:t>будет</w:t>
      </w:r>
      <w:r w:rsidR="002328BB" w:rsidRPr="00E62D4F">
        <w:t xml:space="preserve"> </w:t>
      </w:r>
      <w:r w:rsidRPr="00E62D4F">
        <w:t>признан</w:t>
      </w:r>
      <w:r w:rsidR="002328BB" w:rsidRPr="00E62D4F">
        <w:t xml:space="preserve"> </w:t>
      </w:r>
      <w:r w:rsidRPr="00E62D4F">
        <w:t>уклонившимся</w:t>
      </w:r>
      <w:r w:rsidR="002328BB" w:rsidRPr="00E62D4F">
        <w:t xml:space="preserve"> </w:t>
      </w:r>
      <w:r w:rsidRPr="00E62D4F">
        <w:t>от</w:t>
      </w:r>
      <w:r w:rsidR="002328BB" w:rsidRPr="00E62D4F">
        <w:t xml:space="preserve"> </w:t>
      </w:r>
      <w:r w:rsidRPr="00E62D4F">
        <w:t>заключения</w:t>
      </w:r>
      <w:r w:rsidR="002328BB" w:rsidRPr="00E62D4F">
        <w:t xml:space="preserve"> </w:t>
      </w:r>
      <w:r w:rsidRPr="00E62D4F">
        <w:t>договора</w:t>
      </w:r>
      <w:r w:rsidR="002328BB" w:rsidRPr="00E62D4F">
        <w:t xml:space="preserve"> </w:t>
      </w:r>
      <w:r w:rsidRPr="00E62D4F">
        <w:t>с</w:t>
      </w:r>
      <w:r w:rsidR="002328BB" w:rsidRPr="00E62D4F">
        <w:t xml:space="preserve"> </w:t>
      </w:r>
      <w:r w:rsidRPr="00E62D4F">
        <w:t>заказчиком,</w:t>
      </w:r>
      <w:r w:rsidR="002328BB" w:rsidRPr="00E62D4F">
        <w:t xml:space="preserve"> </w:t>
      </w:r>
      <w:r w:rsidRPr="00E62D4F">
        <w:t>мы</w:t>
      </w:r>
      <w:r w:rsidR="002328BB" w:rsidRPr="00E62D4F">
        <w:t xml:space="preserve"> </w:t>
      </w:r>
      <w:r w:rsidRPr="00E62D4F">
        <w:t>обязуемся</w:t>
      </w:r>
      <w:r w:rsidR="002328BB" w:rsidRPr="00E62D4F">
        <w:t xml:space="preserve"> </w:t>
      </w:r>
      <w:r w:rsidRPr="00E62D4F">
        <w:t>подписать</w:t>
      </w:r>
      <w:r w:rsidR="002328BB" w:rsidRPr="00E62D4F">
        <w:t xml:space="preserve"> </w:t>
      </w:r>
      <w:r w:rsidRPr="00E62D4F">
        <w:t>данный</w:t>
      </w:r>
      <w:r w:rsidR="002328BB" w:rsidRPr="00E62D4F">
        <w:t xml:space="preserve"> </w:t>
      </w:r>
      <w:r w:rsidRPr="00E62D4F">
        <w:t>договор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соответствии</w:t>
      </w:r>
      <w:r w:rsidR="002328BB" w:rsidRPr="00E62D4F">
        <w:t xml:space="preserve"> </w:t>
      </w:r>
      <w:r w:rsidRPr="00E62D4F">
        <w:t>с</w:t>
      </w:r>
      <w:r w:rsidR="002328BB" w:rsidRPr="00E62D4F">
        <w:t xml:space="preserve"> </w:t>
      </w:r>
      <w:r w:rsidRPr="00E62D4F">
        <w:t>требованиями</w:t>
      </w:r>
      <w:r w:rsidR="002328BB" w:rsidRPr="00E62D4F">
        <w:t xml:space="preserve"> </w:t>
      </w:r>
      <w:r w:rsidR="003E0066" w:rsidRPr="00E62D4F">
        <w:t>документации</w:t>
      </w:r>
      <w:r w:rsidR="002328BB" w:rsidRPr="00E62D4F">
        <w:t xml:space="preserve"> </w:t>
      </w:r>
      <w:r w:rsidR="003E0066" w:rsidRPr="00E62D4F">
        <w:t>по</w:t>
      </w:r>
      <w:r w:rsidR="002328BB" w:rsidRPr="00E62D4F">
        <w:t xml:space="preserve"> </w:t>
      </w:r>
      <w:r w:rsidR="00466F9E" w:rsidRPr="00E62D4F">
        <w:t>запросу</w:t>
      </w:r>
      <w:r w:rsidR="002328BB" w:rsidRPr="00E62D4F">
        <w:t xml:space="preserve"> </w:t>
      </w:r>
      <w:r w:rsidR="00466F9E" w:rsidRPr="00E62D4F">
        <w:t>цен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условиями</w:t>
      </w:r>
      <w:r w:rsidR="002328BB" w:rsidRPr="00E62D4F">
        <w:t xml:space="preserve"> </w:t>
      </w:r>
      <w:r w:rsidRPr="00E62D4F">
        <w:t>нашей</w:t>
      </w:r>
      <w:r w:rsidR="002328BB" w:rsidRPr="00E62D4F">
        <w:t xml:space="preserve"> </w:t>
      </w:r>
      <w:r w:rsidRPr="00E62D4F">
        <w:t>заявки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участие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="004560F3" w:rsidRPr="00E62D4F">
        <w:t>запросе</w:t>
      </w:r>
      <w:r w:rsidR="002328BB" w:rsidRPr="00E62D4F">
        <w:t xml:space="preserve"> </w:t>
      </w:r>
      <w:r w:rsidR="004560F3" w:rsidRPr="00E62D4F">
        <w:t>цен</w:t>
      </w:r>
      <w:r w:rsidRPr="00E62D4F">
        <w:t>.</w:t>
      </w:r>
    </w:p>
    <w:p w:rsidR="00C87330" w:rsidRPr="00E62D4F" w:rsidRDefault="00C87330" w:rsidP="008E1F83">
      <w:pPr>
        <w:pStyle w:val="38"/>
        <w:widowControl w:val="0"/>
        <w:ind w:firstLine="709"/>
        <w:rPr>
          <w:szCs w:val="24"/>
        </w:rPr>
      </w:pPr>
      <w:r w:rsidRPr="00E62D4F">
        <w:rPr>
          <w:szCs w:val="24"/>
        </w:rPr>
        <w:t>Мы,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_____________________________</w:t>
      </w:r>
      <w:r w:rsidR="00380FA3" w:rsidRPr="00E62D4F">
        <w:rPr>
          <w:szCs w:val="24"/>
        </w:rPr>
        <w:t>______________________</w:t>
      </w:r>
      <w:r w:rsidRPr="00E62D4F">
        <w:rPr>
          <w:szCs w:val="24"/>
        </w:rPr>
        <w:t>__________</w:t>
      </w:r>
      <w:r w:rsidR="002328BB" w:rsidRPr="00E62D4F">
        <w:rPr>
          <w:szCs w:val="24"/>
        </w:rPr>
        <w:t xml:space="preserve"> </w:t>
      </w:r>
    </w:p>
    <w:p w:rsidR="00C87330" w:rsidRPr="00E62D4F" w:rsidRDefault="002328BB" w:rsidP="008E1F83">
      <w:pPr>
        <w:pStyle w:val="38"/>
        <w:widowControl w:val="0"/>
        <w:ind w:firstLine="709"/>
        <w:rPr>
          <w:b/>
          <w:i/>
          <w:szCs w:val="24"/>
          <w:vertAlign w:val="superscript"/>
        </w:rPr>
      </w:pPr>
      <w:r w:rsidRPr="00E62D4F">
        <w:rPr>
          <w:szCs w:val="24"/>
          <w:vertAlign w:val="superscript"/>
        </w:rPr>
        <w:t xml:space="preserve"> </w:t>
      </w:r>
      <w:r w:rsidR="00C87330" w:rsidRPr="00E62D4F">
        <w:rPr>
          <w:szCs w:val="24"/>
          <w:vertAlign w:val="superscript"/>
        </w:rPr>
        <w:tab/>
      </w:r>
      <w:r w:rsidR="00C87330" w:rsidRPr="00E62D4F">
        <w:rPr>
          <w:b/>
          <w:i/>
          <w:szCs w:val="24"/>
          <w:vertAlign w:val="superscript"/>
        </w:rPr>
        <w:t>(наименование</w:t>
      </w:r>
      <w:r w:rsidRPr="00E62D4F">
        <w:rPr>
          <w:b/>
          <w:i/>
          <w:szCs w:val="24"/>
          <w:vertAlign w:val="superscript"/>
        </w:rPr>
        <w:t xml:space="preserve"> </w:t>
      </w:r>
      <w:r w:rsidR="00C87330" w:rsidRPr="00E62D4F">
        <w:rPr>
          <w:b/>
          <w:i/>
          <w:szCs w:val="24"/>
          <w:vertAlign w:val="superscript"/>
        </w:rPr>
        <w:t>организации</w:t>
      </w:r>
      <w:r w:rsidRPr="00E62D4F">
        <w:rPr>
          <w:b/>
          <w:i/>
          <w:szCs w:val="24"/>
          <w:vertAlign w:val="superscript"/>
        </w:rPr>
        <w:t xml:space="preserve"> </w:t>
      </w:r>
      <w:r w:rsidR="00C87330" w:rsidRPr="00E62D4F">
        <w:rPr>
          <w:b/>
          <w:i/>
          <w:szCs w:val="24"/>
          <w:vertAlign w:val="superscript"/>
        </w:rPr>
        <w:t>или</w:t>
      </w:r>
      <w:r w:rsidRPr="00E62D4F">
        <w:rPr>
          <w:b/>
          <w:i/>
          <w:szCs w:val="24"/>
          <w:vertAlign w:val="superscript"/>
        </w:rPr>
        <w:t xml:space="preserve"> </w:t>
      </w:r>
      <w:r w:rsidR="00C87330" w:rsidRPr="00E62D4F">
        <w:rPr>
          <w:b/>
          <w:i/>
          <w:szCs w:val="24"/>
          <w:vertAlign w:val="superscript"/>
        </w:rPr>
        <w:t>Ф.И.О.</w:t>
      </w:r>
      <w:r w:rsidRPr="00E62D4F">
        <w:rPr>
          <w:b/>
          <w:i/>
          <w:szCs w:val="24"/>
          <w:vertAlign w:val="superscript"/>
        </w:rPr>
        <w:t xml:space="preserve"> </w:t>
      </w:r>
      <w:r w:rsidR="007A0C42" w:rsidRPr="00E62D4F">
        <w:rPr>
          <w:b/>
          <w:i/>
          <w:szCs w:val="24"/>
          <w:vertAlign w:val="superscript"/>
        </w:rPr>
        <w:t>участника</w:t>
      </w:r>
      <w:r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запроса</w:t>
      </w:r>
      <w:r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цен</w:t>
      </w:r>
      <w:r w:rsidR="00C87330" w:rsidRPr="00E62D4F">
        <w:rPr>
          <w:b/>
          <w:i/>
          <w:szCs w:val="24"/>
          <w:vertAlign w:val="superscript"/>
        </w:rPr>
        <w:t>)</w:t>
      </w:r>
    </w:p>
    <w:p w:rsidR="00C87330" w:rsidRPr="00E62D4F" w:rsidRDefault="00380FA3" w:rsidP="008E1F83">
      <w:pPr>
        <w:pStyle w:val="38"/>
        <w:widowControl w:val="0"/>
        <w:rPr>
          <w:szCs w:val="24"/>
        </w:rPr>
      </w:pPr>
      <w:r w:rsidRPr="00E62D4F">
        <w:rPr>
          <w:szCs w:val="24"/>
        </w:rPr>
        <w:t>осведомлены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и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согласны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с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условием,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что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будем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признаны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уклонившимися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от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заключения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договора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в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случаях,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предусмотренных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пунктом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fldChar w:fldCharType="begin"/>
      </w:r>
      <w:r w:rsidR="00DA57EE" w:rsidRPr="00E62D4F">
        <w:rPr>
          <w:szCs w:val="24"/>
        </w:rPr>
        <w:instrText xml:space="preserve"> REF _Ref359591246 \r \h </w:instrText>
      </w:r>
      <w:r w:rsidR="00723913" w:rsidRPr="00E62D4F">
        <w:rPr>
          <w:szCs w:val="24"/>
        </w:rPr>
        <w:instrText xml:space="preserve"> \* MERGEFORMAT </w:instrText>
      </w:r>
      <w:r w:rsidR="00DA57EE" w:rsidRPr="00E62D4F">
        <w:rPr>
          <w:szCs w:val="24"/>
        </w:rPr>
      </w:r>
      <w:r w:rsidR="00DA57EE" w:rsidRPr="00E62D4F">
        <w:rPr>
          <w:szCs w:val="24"/>
        </w:rPr>
        <w:fldChar w:fldCharType="separate"/>
      </w:r>
      <w:r w:rsidR="00A56CF8">
        <w:rPr>
          <w:szCs w:val="24"/>
        </w:rPr>
        <w:t>3.45</w:t>
      </w:r>
      <w:r w:rsidR="00DA57EE" w:rsidRPr="00E62D4F">
        <w:rPr>
          <w:szCs w:val="24"/>
        </w:rPr>
        <w:fldChar w:fldCharType="end"/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документации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по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запросу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цен,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сведения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о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нас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будут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внесены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в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соответствующий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публичный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реестр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недобросовестных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поставщиков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сроком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на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два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года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в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случаях</w:t>
      </w:r>
      <w:r w:rsidRPr="00E62D4F">
        <w:rPr>
          <w:szCs w:val="24"/>
        </w:rPr>
        <w:t>,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предусмотренных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пунктом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3.45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документации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по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запросу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цен.</w:t>
      </w:r>
    </w:p>
    <w:p w:rsidR="00C87330" w:rsidRPr="00E62D4F" w:rsidRDefault="00C87330" w:rsidP="008E1F83">
      <w:pPr>
        <w:pStyle w:val="affd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соответствии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инструкциями,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полученными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от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Вас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="003E0066" w:rsidRPr="00E62D4F">
        <w:rPr>
          <w:rFonts w:ascii="Times New Roman" w:hAnsi="Times New Roman" w:cs="Times New Roman"/>
        </w:rPr>
        <w:t>документации</w:t>
      </w:r>
      <w:r w:rsidR="002328BB" w:rsidRPr="00E62D4F">
        <w:rPr>
          <w:rFonts w:ascii="Times New Roman" w:hAnsi="Times New Roman" w:cs="Times New Roman"/>
        </w:rPr>
        <w:t xml:space="preserve"> </w:t>
      </w:r>
      <w:r w:rsidR="003E0066" w:rsidRPr="00E62D4F">
        <w:rPr>
          <w:rFonts w:ascii="Times New Roman" w:hAnsi="Times New Roman" w:cs="Times New Roman"/>
        </w:rPr>
        <w:t>по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66F9E" w:rsidRPr="00E62D4F">
        <w:rPr>
          <w:rFonts w:ascii="Times New Roman" w:hAnsi="Times New Roman" w:cs="Times New Roman"/>
        </w:rPr>
        <w:t>запросу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66F9E" w:rsidRPr="00E62D4F">
        <w:rPr>
          <w:rFonts w:ascii="Times New Roman" w:hAnsi="Times New Roman" w:cs="Times New Roman"/>
        </w:rPr>
        <w:t>цен</w:t>
      </w:r>
      <w:r w:rsidRPr="00E62D4F">
        <w:rPr>
          <w:rFonts w:ascii="Times New Roman" w:hAnsi="Times New Roman" w:cs="Times New Roman"/>
        </w:rPr>
        <w:t>,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информация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по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сути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наших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предложений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данном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560F3" w:rsidRPr="00E62D4F">
        <w:rPr>
          <w:rFonts w:ascii="Times New Roman" w:hAnsi="Times New Roman" w:cs="Times New Roman"/>
        </w:rPr>
        <w:t>запросе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560F3" w:rsidRPr="00E62D4F">
        <w:rPr>
          <w:rFonts w:ascii="Times New Roman" w:hAnsi="Times New Roman" w:cs="Times New Roman"/>
        </w:rPr>
        <w:t>цен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представлена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следующих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документах,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которые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являются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неотъемлемой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частью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нашей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заявки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на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участие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560F3" w:rsidRPr="00E62D4F">
        <w:rPr>
          <w:rFonts w:ascii="Times New Roman" w:hAnsi="Times New Roman" w:cs="Times New Roman"/>
        </w:rPr>
        <w:t>запросе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560F3" w:rsidRPr="00E62D4F">
        <w:rPr>
          <w:rFonts w:ascii="Times New Roman" w:hAnsi="Times New Roman" w:cs="Times New Roman"/>
        </w:rPr>
        <w:t>цен</w:t>
      </w:r>
      <w:r w:rsidRPr="00E62D4F">
        <w:rPr>
          <w:rFonts w:ascii="Times New Roman" w:hAnsi="Times New Roman" w:cs="Times New Roman"/>
        </w:rPr>
        <w:t>:</w:t>
      </w:r>
    </w:p>
    <w:p w:rsidR="00C87330" w:rsidRPr="00E62D4F" w:rsidRDefault="00C87330" w:rsidP="008E1F83">
      <w:pPr>
        <w:pStyle w:val="affd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E62D4F">
        <w:rPr>
          <w:rFonts w:ascii="Times New Roman" w:hAnsi="Times New Roman" w:cs="Times New Roman"/>
        </w:rPr>
        <w:t>Опись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документов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заявки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соответствии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требованиями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пункта</w:t>
      </w:r>
      <w:r w:rsidR="002328BB" w:rsidRPr="00E62D4F">
        <w:rPr>
          <w:rFonts w:ascii="Times New Roman" w:hAnsi="Times New Roman" w:cs="Times New Roman"/>
        </w:rPr>
        <w:t xml:space="preserve"> </w:t>
      </w:r>
      <w:r w:rsidR="007540C3" w:rsidRPr="00E62D4F">
        <w:rPr>
          <w:rFonts w:ascii="Times New Roman" w:hAnsi="Times New Roman" w:cs="Times New Roman"/>
        </w:rPr>
        <w:fldChar w:fldCharType="begin"/>
      </w:r>
      <w:r w:rsidR="007540C3" w:rsidRPr="00E62D4F">
        <w:rPr>
          <w:rFonts w:ascii="Times New Roman" w:hAnsi="Times New Roman" w:cs="Times New Roman"/>
        </w:rPr>
        <w:instrText xml:space="preserve"> REF _Ref317252608 \r \h </w:instrText>
      </w:r>
      <w:r w:rsidR="00A206E3" w:rsidRPr="00E62D4F">
        <w:rPr>
          <w:rFonts w:ascii="Times New Roman" w:hAnsi="Times New Roman" w:cs="Times New Roman"/>
        </w:rPr>
        <w:instrText xml:space="preserve"> \* MERGEFORMAT </w:instrText>
      </w:r>
      <w:r w:rsidR="007540C3" w:rsidRPr="00E62D4F">
        <w:rPr>
          <w:rFonts w:ascii="Times New Roman" w:hAnsi="Times New Roman" w:cs="Times New Roman"/>
        </w:rPr>
      </w:r>
      <w:r w:rsidR="007540C3" w:rsidRPr="00E62D4F">
        <w:rPr>
          <w:rFonts w:ascii="Times New Roman" w:hAnsi="Times New Roman" w:cs="Times New Roman"/>
        </w:rPr>
        <w:fldChar w:fldCharType="separate"/>
      </w:r>
      <w:r w:rsidR="00A56CF8">
        <w:rPr>
          <w:rFonts w:ascii="Times New Roman" w:hAnsi="Times New Roman" w:cs="Times New Roman"/>
        </w:rPr>
        <w:t>14</w:t>
      </w:r>
      <w:r w:rsidR="007540C3" w:rsidRPr="00E62D4F">
        <w:rPr>
          <w:rFonts w:ascii="Times New Roman" w:hAnsi="Times New Roman" w:cs="Times New Roman"/>
        </w:rPr>
        <w:fldChar w:fldCharType="end"/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раздела</w:t>
      </w:r>
      <w:r w:rsidR="002328BB" w:rsidRPr="00E62D4F">
        <w:rPr>
          <w:rFonts w:ascii="Times New Roman" w:hAnsi="Times New Roman" w:cs="Times New Roman"/>
        </w:rPr>
        <w:t xml:space="preserve"> </w:t>
      </w:r>
      <w:r w:rsidR="007540C3" w:rsidRPr="00E62D4F">
        <w:rPr>
          <w:rFonts w:ascii="Times New Roman" w:hAnsi="Times New Roman" w:cs="Times New Roman"/>
        </w:rPr>
        <w:fldChar w:fldCharType="begin"/>
      </w:r>
      <w:r w:rsidR="007540C3" w:rsidRPr="00E62D4F">
        <w:rPr>
          <w:rFonts w:ascii="Times New Roman" w:hAnsi="Times New Roman" w:cs="Times New Roman"/>
        </w:rPr>
        <w:instrText xml:space="preserve"> REF _Ref317257810 \r \h </w:instrText>
      </w:r>
      <w:r w:rsidR="00A206E3" w:rsidRPr="00E62D4F">
        <w:rPr>
          <w:rFonts w:ascii="Times New Roman" w:hAnsi="Times New Roman" w:cs="Times New Roman"/>
        </w:rPr>
        <w:instrText xml:space="preserve"> \* MERGEFORMAT </w:instrText>
      </w:r>
      <w:r w:rsidR="007540C3" w:rsidRPr="00E62D4F">
        <w:rPr>
          <w:rFonts w:ascii="Times New Roman" w:hAnsi="Times New Roman" w:cs="Times New Roman"/>
        </w:rPr>
      </w:r>
      <w:r w:rsidR="007540C3" w:rsidRPr="00E62D4F">
        <w:rPr>
          <w:rFonts w:ascii="Times New Roman" w:hAnsi="Times New Roman" w:cs="Times New Roman"/>
        </w:rPr>
        <w:fldChar w:fldCharType="separate"/>
      </w:r>
      <w:r w:rsidR="00A56CF8">
        <w:rPr>
          <w:rFonts w:ascii="Times New Roman" w:hAnsi="Times New Roman" w:cs="Times New Roman"/>
        </w:rPr>
        <w:t>4</w:t>
      </w:r>
      <w:r w:rsidR="007540C3" w:rsidRPr="00E62D4F">
        <w:rPr>
          <w:rFonts w:ascii="Times New Roman" w:hAnsi="Times New Roman" w:cs="Times New Roman"/>
        </w:rPr>
        <w:fldChar w:fldCharType="end"/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«Информационная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карта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66F9E" w:rsidRPr="00E62D4F">
        <w:rPr>
          <w:rFonts w:ascii="Times New Roman" w:hAnsi="Times New Roman" w:cs="Times New Roman"/>
        </w:rPr>
        <w:t>запроса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66F9E" w:rsidRPr="00E62D4F">
        <w:rPr>
          <w:rFonts w:ascii="Times New Roman" w:hAnsi="Times New Roman" w:cs="Times New Roman"/>
        </w:rPr>
        <w:t>цен</w:t>
      </w:r>
      <w:r w:rsidRPr="00E62D4F">
        <w:rPr>
          <w:rFonts w:ascii="Times New Roman" w:hAnsi="Times New Roman" w:cs="Times New Roman"/>
        </w:rPr>
        <w:t>»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формате.</w:t>
      </w:r>
      <w:r w:rsidR="002328BB" w:rsidRPr="00E62D4F">
        <w:rPr>
          <w:rFonts w:ascii="Times New Roman" w:hAnsi="Times New Roman" w:cs="Times New Roman"/>
        </w:rPr>
        <w:t xml:space="preserve"> 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107"/>
        <w:gridCol w:w="7540"/>
        <w:gridCol w:w="1276"/>
      </w:tblGrid>
      <w:tr w:rsidR="00F94E82" w:rsidRPr="00E62D4F" w:rsidTr="00F94E82">
        <w:trPr>
          <w:tblHeader/>
        </w:trPr>
        <w:tc>
          <w:tcPr>
            <w:tcW w:w="1107" w:type="dxa"/>
            <w:vAlign w:val="center"/>
          </w:tcPr>
          <w:p w:rsidR="00F94E82" w:rsidRPr="00E62D4F" w:rsidRDefault="00F94E82" w:rsidP="008E1F83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№</w:t>
            </w:r>
          </w:p>
          <w:p w:rsidR="00F94E82" w:rsidRPr="00E62D4F" w:rsidRDefault="00F94E82" w:rsidP="008E1F83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7540" w:type="dxa"/>
            <w:vAlign w:val="center"/>
          </w:tcPr>
          <w:p w:rsidR="00F94E82" w:rsidRPr="00E62D4F" w:rsidRDefault="00F94E82" w:rsidP="008E1F83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Наименование</w:t>
            </w:r>
            <w:r w:rsidR="002328BB" w:rsidRPr="00E62D4F"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szCs w:val="24"/>
              </w:rPr>
              <w:t>документа</w:t>
            </w:r>
            <w:r w:rsidR="002328BB" w:rsidRPr="00E62D4F">
              <w:rPr>
                <w:rFonts w:ascii="Times New Roman" w:hAnsi="Times New Roman" w:cs="Times New Roman"/>
                <w:szCs w:val="24"/>
              </w:rPr>
              <w:t xml:space="preserve"> </w:t>
            </w:r>
          </w:p>
        </w:tc>
        <w:tc>
          <w:tcPr>
            <w:tcW w:w="1276" w:type="dxa"/>
            <w:vAlign w:val="center"/>
          </w:tcPr>
          <w:p w:rsidR="00F94E82" w:rsidRPr="00E62D4F" w:rsidRDefault="00F94E82" w:rsidP="008E1F83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Число</w:t>
            </w:r>
          </w:p>
          <w:p w:rsidR="00F94E82" w:rsidRPr="00E62D4F" w:rsidRDefault="00F94E82" w:rsidP="008E1F83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B948B1">
            <w:pPr>
              <w:widowControl w:val="0"/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E62D4F">
              <w:rPr>
                <w:rFonts w:ascii="Times New Roman" w:hAnsi="Times New Roman" w:cs="Times New Roman"/>
                <w:i/>
                <w:szCs w:val="24"/>
              </w:rPr>
              <w:t>Анкета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(форма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2)</w:t>
            </w: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B948B1">
            <w:pPr>
              <w:widowControl w:val="0"/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E62D4F">
              <w:rPr>
                <w:rFonts w:ascii="Times New Roman" w:hAnsi="Times New Roman" w:cs="Times New Roman"/>
                <w:i/>
                <w:szCs w:val="24"/>
              </w:rPr>
              <w:t>Отсканированный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оригинал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свидетельства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о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внесении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записи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в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Единый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государственный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реестр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юридических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лиц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(для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юридических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лиц)</w:t>
            </w: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B948B1">
            <w:pPr>
              <w:widowControl w:val="0"/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B948B1">
            <w:pPr>
              <w:widowControl w:val="0"/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8E1F83">
            <w:pPr>
              <w:widowControl w:val="0"/>
              <w:tabs>
                <w:tab w:val="left" w:pos="284"/>
              </w:tabs>
              <w:spacing w:before="40" w:after="40"/>
              <w:jc w:val="center"/>
            </w:pPr>
            <w:r w:rsidRPr="00E62D4F">
              <w:t>…</w:t>
            </w: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8E1F83">
            <w:pPr>
              <w:widowControl w:val="0"/>
              <w:tabs>
                <w:tab w:val="left" w:pos="284"/>
              </w:tabs>
              <w:spacing w:before="40" w:after="40"/>
              <w:jc w:val="center"/>
            </w:pPr>
            <w:r w:rsidRPr="00E62D4F">
              <w:t>…</w:t>
            </w: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8E1F83">
            <w:pPr>
              <w:widowControl w:val="0"/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8E1F83">
            <w:pPr>
              <w:widowControl w:val="0"/>
              <w:tabs>
                <w:tab w:val="left" w:pos="284"/>
              </w:tabs>
              <w:spacing w:before="40" w:after="40"/>
              <w:jc w:val="center"/>
            </w:pPr>
            <w:r w:rsidRPr="00E62D4F">
              <w:t>…</w:t>
            </w: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C87330" w:rsidRPr="00E62D4F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C87330" w:rsidRPr="00723913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723913">
        <w:rPr>
          <w:sz w:val="16"/>
          <w:szCs w:val="16"/>
        </w:rPr>
        <w:t>___________________________________</w:t>
      </w:r>
      <w:r w:rsidRPr="00723913">
        <w:rPr>
          <w:sz w:val="16"/>
          <w:szCs w:val="16"/>
        </w:rPr>
        <w:tab/>
        <w:t>__</w:t>
      </w:r>
      <w:r w:rsidRPr="00723913">
        <w:rPr>
          <w:sz w:val="16"/>
          <w:szCs w:val="16"/>
        </w:rPr>
        <w:tab/>
      </w:r>
      <w:r w:rsidRPr="00723913">
        <w:rPr>
          <w:sz w:val="16"/>
          <w:szCs w:val="16"/>
        </w:rPr>
        <w:tab/>
        <w:t>___________________________</w:t>
      </w:r>
    </w:p>
    <w:p w:rsidR="00C87330" w:rsidRPr="00723913" w:rsidRDefault="00C87330" w:rsidP="008E1F83">
      <w:pPr>
        <w:pStyle w:val="Times12"/>
        <w:widowControl w:val="0"/>
        <w:ind w:firstLine="0"/>
        <w:rPr>
          <w:b/>
          <w:bCs w:val="0"/>
          <w:i/>
          <w:vertAlign w:val="superscript"/>
        </w:rPr>
      </w:pPr>
      <w:r w:rsidRPr="00723913">
        <w:rPr>
          <w:b/>
          <w:bCs w:val="0"/>
          <w:i/>
          <w:vertAlign w:val="superscript"/>
        </w:rPr>
        <w:t>(Подпись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уполномоченного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представителя)</w:t>
      </w:r>
      <w:r w:rsidRPr="00723913">
        <w:rPr>
          <w:snapToGrid w:val="0"/>
          <w:sz w:val="14"/>
          <w:szCs w:val="14"/>
        </w:rPr>
        <w:tab/>
      </w:r>
      <w:r w:rsidRPr="00723913">
        <w:rPr>
          <w:snapToGrid w:val="0"/>
          <w:sz w:val="14"/>
          <w:szCs w:val="14"/>
        </w:rPr>
        <w:tab/>
      </w:r>
      <w:r w:rsidRPr="00723913">
        <w:rPr>
          <w:b/>
          <w:bCs w:val="0"/>
          <w:i/>
          <w:vertAlign w:val="superscript"/>
        </w:rPr>
        <w:t>(Имя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и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должность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подписавшего)</w:t>
      </w:r>
    </w:p>
    <w:p w:rsidR="00C87330" w:rsidRPr="00723913" w:rsidRDefault="00C87330" w:rsidP="008E1F83">
      <w:pPr>
        <w:pStyle w:val="Times12"/>
        <w:widowControl w:val="0"/>
        <w:ind w:firstLine="709"/>
        <w:rPr>
          <w:bCs w:val="0"/>
          <w:sz w:val="28"/>
        </w:rPr>
      </w:pPr>
      <w:r w:rsidRPr="00723913">
        <w:rPr>
          <w:bCs w:val="0"/>
          <w:sz w:val="28"/>
        </w:rPr>
        <w:t>М.П.</w:t>
      </w:r>
    </w:p>
    <w:p w:rsidR="00C87330" w:rsidRPr="00723913" w:rsidRDefault="00C87330" w:rsidP="008E1F83">
      <w:pPr>
        <w:pStyle w:val="affd"/>
        <w:widowControl w:val="0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C87330" w:rsidRPr="00723913" w:rsidRDefault="00C87330" w:rsidP="008E1F83">
      <w:pPr>
        <w:pStyle w:val="Times12"/>
        <w:widowControl w:val="0"/>
        <w:tabs>
          <w:tab w:val="left" w:pos="709"/>
        </w:tabs>
        <w:ind w:firstLine="709"/>
        <w:rPr>
          <w:bCs w:val="0"/>
          <w:szCs w:val="24"/>
        </w:rPr>
      </w:pPr>
      <w:r w:rsidRPr="00723913">
        <w:rPr>
          <w:bCs w:val="0"/>
          <w:szCs w:val="24"/>
        </w:rPr>
        <w:t>ИНСТРУКЦИИ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ПО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ЗАПОЛНЕНИЮ</w:t>
      </w:r>
    </w:p>
    <w:p w:rsidR="00C87330" w:rsidRPr="00723913" w:rsidRDefault="00C87330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Данные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следует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воспроизводить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документах,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подготовленных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</w:p>
    <w:p w:rsidR="00C87330" w:rsidRPr="00723913" w:rsidRDefault="00C87330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Заявку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следует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оформить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официальном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бланке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  <w:r w:rsidR="002328BB">
        <w:rPr>
          <w:szCs w:val="24"/>
        </w:rPr>
        <w:t xml:space="preserve"> </w:t>
      </w:r>
    </w:p>
    <w:p w:rsidR="00C87330" w:rsidRPr="00723913" w:rsidRDefault="00E526CF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присваивает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заявке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дату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номер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соответствии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принятыми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него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правилами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документооборота.</w:t>
      </w:r>
    </w:p>
    <w:p w:rsidR="00C87330" w:rsidRPr="00723913" w:rsidRDefault="00E526CF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bookmarkEnd w:id="211"/>
      <w:r w:rsidR="00C87330" w:rsidRPr="00723913">
        <w:rPr>
          <w:szCs w:val="24"/>
        </w:rPr>
        <w:t>должен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указать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свое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полное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наименование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(с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указанием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организационно-правовой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формы)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юридический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адрес.</w:t>
      </w:r>
    </w:p>
    <w:p w:rsidR="00C87330" w:rsidRPr="00723913" w:rsidRDefault="00E526CF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должен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перечислить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указать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объем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каждого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из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прилагаемых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заявке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документов,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определяющих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суть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технико-коммерческого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предложения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C87330" w:rsidRPr="00723913">
        <w:rPr>
          <w:szCs w:val="24"/>
        </w:rPr>
        <w:t>,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согласно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требованиям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пункта</w:t>
      </w:r>
      <w:r w:rsidR="002328BB">
        <w:rPr>
          <w:szCs w:val="24"/>
        </w:rPr>
        <w:t xml:space="preserve"> </w:t>
      </w:r>
      <w:r w:rsidR="007540C3" w:rsidRPr="00723913">
        <w:rPr>
          <w:szCs w:val="24"/>
        </w:rPr>
        <w:fldChar w:fldCharType="begin"/>
      </w:r>
      <w:r w:rsidR="007540C3" w:rsidRPr="00723913">
        <w:rPr>
          <w:szCs w:val="24"/>
        </w:rPr>
        <w:instrText xml:space="preserve"> REF _Ref317252608 \r \h </w:instrText>
      </w:r>
      <w:r w:rsidR="00A206E3" w:rsidRPr="00723913">
        <w:rPr>
          <w:szCs w:val="24"/>
        </w:rPr>
        <w:instrText xml:space="preserve"> \* MERGEFORMAT </w:instrText>
      </w:r>
      <w:r w:rsidR="007540C3" w:rsidRPr="00723913">
        <w:rPr>
          <w:szCs w:val="24"/>
        </w:rPr>
      </w:r>
      <w:r w:rsidR="007540C3" w:rsidRPr="00723913">
        <w:rPr>
          <w:szCs w:val="24"/>
        </w:rPr>
        <w:fldChar w:fldCharType="separate"/>
      </w:r>
      <w:r w:rsidR="00A56CF8">
        <w:rPr>
          <w:szCs w:val="24"/>
        </w:rPr>
        <w:t>14</w:t>
      </w:r>
      <w:r w:rsidR="007540C3" w:rsidRPr="00723913">
        <w:rPr>
          <w:szCs w:val="24"/>
        </w:rPr>
        <w:fldChar w:fldCharType="end"/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раздела</w:t>
      </w:r>
      <w:r w:rsidR="002328BB">
        <w:rPr>
          <w:szCs w:val="24"/>
        </w:rPr>
        <w:t xml:space="preserve"> </w:t>
      </w:r>
      <w:r w:rsidR="007540C3" w:rsidRPr="00723913">
        <w:rPr>
          <w:szCs w:val="24"/>
        </w:rPr>
        <w:fldChar w:fldCharType="begin"/>
      </w:r>
      <w:r w:rsidR="007540C3" w:rsidRPr="00723913">
        <w:rPr>
          <w:szCs w:val="24"/>
        </w:rPr>
        <w:instrText xml:space="preserve"> REF _Ref317257897 \r \h </w:instrText>
      </w:r>
      <w:r w:rsidR="00A206E3" w:rsidRPr="00723913">
        <w:rPr>
          <w:szCs w:val="24"/>
        </w:rPr>
        <w:instrText xml:space="preserve"> \* MERGEFORMAT </w:instrText>
      </w:r>
      <w:r w:rsidR="007540C3" w:rsidRPr="00723913">
        <w:rPr>
          <w:szCs w:val="24"/>
        </w:rPr>
      </w:r>
      <w:r w:rsidR="007540C3" w:rsidRPr="00723913">
        <w:rPr>
          <w:szCs w:val="24"/>
        </w:rPr>
        <w:fldChar w:fldCharType="separate"/>
      </w:r>
      <w:r w:rsidR="00A56CF8">
        <w:rPr>
          <w:szCs w:val="24"/>
        </w:rPr>
        <w:t>4</w:t>
      </w:r>
      <w:r w:rsidR="007540C3" w:rsidRPr="00723913">
        <w:rPr>
          <w:szCs w:val="24"/>
        </w:rPr>
        <w:fldChar w:fldCharType="end"/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«Информационная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карта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C87330" w:rsidRPr="00723913">
        <w:rPr>
          <w:szCs w:val="24"/>
        </w:rPr>
        <w:t>».</w:t>
      </w:r>
    </w:p>
    <w:p w:rsidR="00C87330" w:rsidRPr="00723913" w:rsidRDefault="00A4330B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рекомендуется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подписать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скрепить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печатью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заявку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соответствии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порядком,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указанным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пунктах</w:t>
      </w:r>
      <w:r w:rsidR="002328BB">
        <w:rPr>
          <w:szCs w:val="24"/>
        </w:rPr>
        <w:t xml:space="preserve"> </w:t>
      </w:r>
      <w:r w:rsidR="007540C3" w:rsidRPr="00723913">
        <w:rPr>
          <w:szCs w:val="24"/>
        </w:rPr>
        <w:fldChar w:fldCharType="begin"/>
      </w:r>
      <w:r w:rsidR="007540C3" w:rsidRPr="00723913">
        <w:rPr>
          <w:szCs w:val="24"/>
        </w:rPr>
        <w:instrText xml:space="preserve"> REF _Ref317252426 \r \h </w:instrText>
      </w:r>
      <w:r w:rsidR="00A206E3" w:rsidRPr="00723913">
        <w:rPr>
          <w:szCs w:val="24"/>
        </w:rPr>
        <w:instrText xml:space="preserve"> \* MERGEFORMAT </w:instrText>
      </w:r>
      <w:r w:rsidR="007540C3" w:rsidRPr="00723913">
        <w:rPr>
          <w:szCs w:val="24"/>
        </w:rPr>
      </w:r>
      <w:r w:rsidR="007540C3" w:rsidRPr="00723913">
        <w:rPr>
          <w:szCs w:val="24"/>
        </w:rPr>
        <w:fldChar w:fldCharType="separate"/>
      </w:r>
      <w:r w:rsidR="00A56CF8">
        <w:rPr>
          <w:szCs w:val="24"/>
        </w:rPr>
        <w:t>3.5</w:t>
      </w:r>
      <w:r w:rsidR="007540C3" w:rsidRPr="00723913">
        <w:rPr>
          <w:szCs w:val="24"/>
        </w:rPr>
        <w:fldChar w:fldCharType="end"/>
      </w:r>
      <w:r w:rsidR="007540C3" w:rsidRPr="00723913">
        <w:rPr>
          <w:szCs w:val="24"/>
        </w:rPr>
        <w:t>,</w:t>
      </w:r>
      <w:r w:rsidR="002328BB">
        <w:rPr>
          <w:szCs w:val="24"/>
        </w:rPr>
        <w:t xml:space="preserve"> </w:t>
      </w:r>
      <w:r w:rsidR="007540C3" w:rsidRPr="00723913">
        <w:rPr>
          <w:szCs w:val="24"/>
        </w:rPr>
        <w:fldChar w:fldCharType="begin"/>
      </w:r>
      <w:r w:rsidR="007540C3" w:rsidRPr="00723913">
        <w:rPr>
          <w:szCs w:val="24"/>
        </w:rPr>
        <w:instrText xml:space="preserve"> REF _Ref317252433 \r \h </w:instrText>
      </w:r>
      <w:r w:rsidR="00A206E3" w:rsidRPr="00723913">
        <w:rPr>
          <w:szCs w:val="24"/>
        </w:rPr>
        <w:instrText xml:space="preserve"> \* MERGEFORMAT </w:instrText>
      </w:r>
      <w:r w:rsidR="007540C3" w:rsidRPr="00723913">
        <w:rPr>
          <w:szCs w:val="24"/>
        </w:rPr>
      </w:r>
      <w:r w:rsidR="007540C3" w:rsidRPr="00723913">
        <w:rPr>
          <w:szCs w:val="24"/>
        </w:rPr>
        <w:fldChar w:fldCharType="separate"/>
      </w:r>
      <w:r w:rsidR="00A56CF8">
        <w:rPr>
          <w:szCs w:val="24"/>
        </w:rPr>
        <w:t>3.6</w:t>
      </w:r>
      <w:r w:rsidR="007540C3" w:rsidRPr="00723913">
        <w:rPr>
          <w:szCs w:val="24"/>
        </w:rPr>
        <w:fldChar w:fldCharType="end"/>
      </w:r>
      <w:r w:rsidR="00C87330" w:rsidRPr="00723913">
        <w:rPr>
          <w:szCs w:val="24"/>
        </w:rPr>
        <w:t>.</w:t>
      </w:r>
    </w:p>
    <w:p w:rsidR="00C87330" w:rsidRPr="00723913" w:rsidRDefault="00C87330" w:rsidP="008E1F83">
      <w:pPr>
        <w:widowControl w:val="0"/>
        <w:jc w:val="right"/>
        <w:rPr>
          <w:sz w:val="28"/>
          <w:szCs w:val="28"/>
        </w:rPr>
      </w:pPr>
      <w:bookmarkStart w:id="216" w:name="_Ref55335821"/>
      <w:bookmarkStart w:id="217" w:name="_Ref55336345"/>
      <w:bookmarkStart w:id="218" w:name="_Toc57314674"/>
      <w:bookmarkStart w:id="219" w:name="_Toc69728988"/>
      <w:bookmarkStart w:id="220" w:name="_Toc98251754"/>
      <w:r w:rsidRPr="00723913">
        <w:rPr>
          <w:sz w:val="22"/>
        </w:rPr>
        <w:br w:type="page"/>
      </w:r>
      <w:bookmarkEnd w:id="216"/>
      <w:bookmarkEnd w:id="217"/>
      <w:bookmarkEnd w:id="218"/>
      <w:bookmarkEnd w:id="219"/>
      <w:bookmarkEnd w:id="220"/>
      <w:r w:rsidRPr="00723913">
        <w:rPr>
          <w:sz w:val="28"/>
          <w:szCs w:val="28"/>
        </w:rPr>
        <w:t>Форма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2.</w:t>
      </w:r>
    </w:p>
    <w:p w:rsidR="00C87330" w:rsidRPr="00723913" w:rsidRDefault="00C87330" w:rsidP="008E1F83">
      <w:pPr>
        <w:pStyle w:val="Times12"/>
        <w:widowControl w:val="0"/>
        <w:ind w:left="5103" w:firstLine="0"/>
        <w:jc w:val="left"/>
        <w:rPr>
          <w:iCs/>
          <w:szCs w:val="24"/>
        </w:rPr>
      </w:pPr>
      <w:r w:rsidRPr="00723913">
        <w:rPr>
          <w:iCs/>
          <w:szCs w:val="24"/>
        </w:rPr>
        <w:t>Приложение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к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заявке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на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участие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в</w:t>
      </w:r>
      <w:r w:rsidR="002328BB">
        <w:rPr>
          <w:iCs/>
          <w:szCs w:val="24"/>
        </w:rPr>
        <w:t xml:space="preserve"> </w:t>
      </w:r>
      <w:r w:rsidR="004560F3" w:rsidRPr="00723913">
        <w:rPr>
          <w:iCs/>
          <w:szCs w:val="24"/>
        </w:rPr>
        <w:t>запросе</w:t>
      </w:r>
      <w:r w:rsidR="002328BB">
        <w:rPr>
          <w:iCs/>
          <w:szCs w:val="24"/>
        </w:rPr>
        <w:t xml:space="preserve"> </w:t>
      </w:r>
      <w:r w:rsidR="004560F3" w:rsidRPr="00723913">
        <w:rPr>
          <w:iCs/>
          <w:szCs w:val="24"/>
        </w:rPr>
        <w:t>цен</w:t>
      </w:r>
    </w:p>
    <w:p w:rsidR="00C87330" w:rsidRPr="00723913" w:rsidRDefault="00C87330" w:rsidP="008E1F83">
      <w:pPr>
        <w:pStyle w:val="Times12"/>
        <w:widowControl w:val="0"/>
        <w:ind w:left="5103" w:firstLine="0"/>
        <w:jc w:val="left"/>
        <w:rPr>
          <w:szCs w:val="24"/>
        </w:rPr>
      </w:pPr>
      <w:r w:rsidRPr="00723913">
        <w:rPr>
          <w:iCs/>
          <w:szCs w:val="24"/>
        </w:rPr>
        <w:t>от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«___»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__________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20___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г.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№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______</w:t>
      </w:r>
    </w:p>
    <w:p w:rsidR="00C87330" w:rsidRPr="00723913" w:rsidRDefault="00C87330" w:rsidP="008E1F83">
      <w:pPr>
        <w:widowControl w:val="0"/>
        <w:jc w:val="right"/>
        <w:rPr>
          <w:b/>
          <w:sz w:val="22"/>
          <w:szCs w:val="22"/>
        </w:rPr>
      </w:pPr>
    </w:p>
    <w:p w:rsidR="00C87330" w:rsidRPr="00592876" w:rsidRDefault="00C87330" w:rsidP="008E1F83">
      <w:pPr>
        <w:widowControl w:val="0"/>
        <w:jc w:val="center"/>
      </w:pPr>
      <w:r w:rsidRPr="00592876">
        <w:t>Открытый</w:t>
      </w:r>
      <w:r w:rsidR="002328BB" w:rsidRPr="00592876">
        <w:t xml:space="preserve"> </w:t>
      </w:r>
      <w:r w:rsidR="00466F9E" w:rsidRPr="00592876">
        <w:t>запрос</w:t>
      </w:r>
      <w:r w:rsidR="002328BB" w:rsidRPr="00592876">
        <w:t xml:space="preserve"> </w:t>
      </w:r>
      <w:r w:rsidR="00466F9E" w:rsidRPr="00592876">
        <w:t>цен</w:t>
      </w:r>
      <w:r w:rsidR="002328BB" w:rsidRPr="00592876">
        <w:t xml:space="preserve"> </w:t>
      </w:r>
      <w:r w:rsidR="004564FB" w:rsidRPr="00592876">
        <w:t>в</w:t>
      </w:r>
      <w:r w:rsidR="002328BB" w:rsidRPr="00592876">
        <w:t xml:space="preserve"> </w:t>
      </w:r>
      <w:r w:rsidR="004564FB" w:rsidRPr="00592876">
        <w:t>электронной</w:t>
      </w:r>
      <w:r w:rsidR="002328BB" w:rsidRPr="00592876">
        <w:t xml:space="preserve"> </w:t>
      </w:r>
      <w:r w:rsidR="004564FB" w:rsidRPr="00592876">
        <w:t>форме</w:t>
      </w:r>
      <w:r w:rsidR="002328BB" w:rsidRPr="00592876">
        <w:t xml:space="preserve"> </w:t>
      </w:r>
      <w:r w:rsidRPr="00592876">
        <w:t>на</w:t>
      </w:r>
      <w:r w:rsidR="002328BB" w:rsidRPr="00592876">
        <w:t xml:space="preserve"> </w:t>
      </w:r>
      <w:r w:rsidRPr="00592876">
        <w:t>право</w:t>
      </w:r>
      <w:r w:rsidR="002328BB" w:rsidRPr="00592876">
        <w:t xml:space="preserve"> </w:t>
      </w:r>
      <w:r w:rsidRPr="00592876">
        <w:t>заключения</w:t>
      </w:r>
      <w:r w:rsidR="002328BB" w:rsidRPr="00592876">
        <w:t xml:space="preserve"> </w:t>
      </w:r>
      <w:r w:rsidRPr="00592876">
        <w:t>договора/</w:t>
      </w:r>
      <w:r w:rsidRPr="00592876">
        <w:rPr>
          <w:b/>
          <w:i/>
          <w:iCs/>
        </w:rPr>
        <w:t>ов</w:t>
      </w:r>
      <w:r w:rsidR="002328BB" w:rsidRPr="00592876">
        <w:rPr>
          <w:b/>
          <w:i/>
          <w:iCs/>
        </w:rPr>
        <w:t xml:space="preserve"> </w:t>
      </w:r>
      <w:r w:rsidRPr="00592876">
        <w:t>на</w:t>
      </w:r>
      <w:r w:rsidR="002328BB" w:rsidRPr="00592876">
        <w:t xml:space="preserve"> </w:t>
      </w:r>
      <w:r w:rsidRPr="00592876">
        <w:t>______________________</w:t>
      </w:r>
    </w:p>
    <w:p w:rsidR="00C87330" w:rsidRPr="00592876" w:rsidRDefault="00C87330" w:rsidP="008E1F83">
      <w:pPr>
        <w:widowControl w:val="0"/>
        <w:jc w:val="right"/>
        <w:rPr>
          <w:b/>
        </w:rPr>
      </w:pPr>
    </w:p>
    <w:p w:rsidR="00C87330" w:rsidRPr="00592876" w:rsidRDefault="00C87330" w:rsidP="008E1F83">
      <w:pPr>
        <w:pStyle w:val="21"/>
        <w:keepNext w:val="0"/>
        <w:widowControl w:val="0"/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221" w:name="_Анкета_Претендента_на"/>
      <w:bookmarkStart w:id="222" w:name="_Анкета_Участника_процедуры"/>
      <w:bookmarkStart w:id="223" w:name="_Toc255987077"/>
      <w:bookmarkStart w:id="224" w:name="_Toc373934124"/>
      <w:bookmarkEnd w:id="221"/>
      <w:bookmarkEnd w:id="222"/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АНКЕТА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7A0C42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УЧАСТНИКА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466F9E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ЗАПРОСА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466F9E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ЦЕН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(Форма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2)</w:t>
      </w:r>
      <w:bookmarkEnd w:id="223"/>
      <w:bookmarkEnd w:id="224"/>
    </w:p>
    <w:p w:rsidR="00C87330" w:rsidRPr="00592876" w:rsidRDefault="00C87330" w:rsidP="008E1F83">
      <w:pPr>
        <w:widowControl w:val="0"/>
        <w:jc w:val="right"/>
        <w:rPr>
          <w:b/>
          <w:i/>
          <w:iCs/>
        </w:rPr>
      </w:pPr>
      <w:r w:rsidRPr="00592876">
        <w:rPr>
          <w:b/>
          <w:i/>
          <w:iCs/>
        </w:rPr>
        <w:t>Лот</w:t>
      </w:r>
      <w:r w:rsidR="002328BB" w:rsidRPr="00592876">
        <w:rPr>
          <w:b/>
          <w:i/>
          <w:iCs/>
        </w:rPr>
        <w:t xml:space="preserve"> </w:t>
      </w:r>
      <w:r w:rsidRPr="00592876">
        <w:rPr>
          <w:b/>
          <w:i/>
          <w:iCs/>
        </w:rPr>
        <w:t>__</w:t>
      </w:r>
    </w:p>
    <w:p w:rsidR="00C87330" w:rsidRPr="00592876" w:rsidRDefault="00E526CF" w:rsidP="008E1F83">
      <w:pPr>
        <w:pStyle w:val="Times12"/>
        <w:widowControl w:val="0"/>
        <w:ind w:firstLine="0"/>
        <w:rPr>
          <w:szCs w:val="24"/>
        </w:rPr>
      </w:pPr>
      <w:r w:rsidRPr="00592876">
        <w:rPr>
          <w:szCs w:val="24"/>
        </w:rPr>
        <w:t>Участник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запроса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цен</w:t>
      </w:r>
      <w:r w:rsidR="00C87330" w:rsidRPr="00592876">
        <w:rPr>
          <w:szCs w:val="24"/>
        </w:rPr>
        <w:t>:</w:t>
      </w:r>
      <w:r w:rsidR="002328BB" w:rsidRPr="00592876">
        <w:rPr>
          <w:szCs w:val="24"/>
        </w:rPr>
        <w:t xml:space="preserve"> </w:t>
      </w:r>
      <w:r w:rsidR="00C87330" w:rsidRPr="00592876">
        <w:rPr>
          <w:szCs w:val="24"/>
        </w:rPr>
        <w:t>________________________________</w:t>
      </w:r>
      <w:r w:rsidR="002328BB" w:rsidRPr="00592876">
        <w:rPr>
          <w:szCs w:val="24"/>
        </w:rPr>
        <w:t xml:space="preserve"> </w:t>
      </w:r>
    </w:p>
    <w:p w:rsidR="0085523F" w:rsidRPr="00592876" w:rsidRDefault="0085523F" w:rsidP="008E1F83">
      <w:pPr>
        <w:pStyle w:val="Times12"/>
        <w:widowControl w:val="0"/>
        <w:ind w:firstLine="0"/>
        <w:rPr>
          <w:szCs w:val="24"/>
        </w:rPr>
      </w:pPr>
      <w:r w:rsidRPr="00592876">
        <w:rPr>
          <w:szCs w:val="24"/>
        </w:rPr>
        <w:t>Таблица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1.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Сведения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об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участнике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запроса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цен</w:t>
      </w:r>
      <w:r w:rsidRPr="00592876">
        <w:rPr>
          <w:szCs w:val="24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07"/>
        <w:gridCol w:w="5947"/>
        <w:gridCol w:w="3358"/>
      </w:tblGrid>
      <w:tr w:rsidR="00C87330" w:rsidRPr="00592876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C87330" w:rsidRPr="00592876" w:rsidRDefault="00C87330" w:rsidP="008E1F83">
            <w:pPr>
              <w:pStyle w:val="af6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92876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6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92876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6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92876">
              <w:rPr>
                <w:sz w:val="24"/>
                <w:szCs w:val="24"/>
              </w:rPr>
              <w:t>Сведения</w:t>
            </w:r>
            <w:r w:rsidR="002328BB" w:rsidRPr="00592876">
              <w:rPr>
                <w:sz w:val="24"/>
                <w:szCs w:val="24"/>
              </w:rPr>
              <w:t xml:space="preserve"> </w:t>
            </w:r>
            <w:r w:rsidRPr="00592876">
              <w:rPr>
                <w:sz w:val="24"/>
                <w:szCs w:val="24"/>
              </w:rPr>
              <w:t>об</w:t>
            </w:r>
            <w:r w:rsidR="002328BB" w:rsidRPr="00592876">
              <w:rPr>
                <w:sz w:val="24"/>
                <w:szCs w:val="24"/>
              </w:rPr>
              <w:t xml:space="preserve"> </w:t>
            </w:r>
            <w:r w:rsidRPr="00592876">
              <w:rPr>
                <w:sz w:val="24"/>
                <w:szCs w:val="24"/>
              </w:rPr>
              <w:t>участнике</w:t>
            </w:r>
            <w:r w:rsidR="002328BB" w:rsidRPr="00592876">
              <w:rPr>
                <w:sz w:val="24"/>
                <w:szCs w:val="24"/>
              </w:rPr>
              <w:t xml:space="preserve"> </w:t>
            </w:r>
            <w:r w:rsidR="00466F9E" w:rsidRPr="00592876">
              <w:rPr>
                <w:sz w:val="24"/>
                <w:szCs w:val="24"/>
              </w:rPr>
              <w:t>запроса</w:t>
            </w:r>
            <w:r w:rsidR="002328BB" w:rsidRPr="00592876">
              <w:rPr>
                <w:sz w:val="24"/>
                <w:szCs w:val="24"/>
              </w:rPr>
              <w:t xml:space="preserve"> </w:t>
            </w:r>
            <w:r w:rsidR="00466F9E" w:rsidRPr="00592876">
              <w:rPr>
                <w:sz w:val="24"/>
                <w:szCs w:val="24"/>
              </w:rPr>
              <w:t>цен</w:t>
            </w:r>
          </w:p>
        </w:tc>
      </w:tr>
      <w:tr w:rsidR="00C87330" w:rsidRPr="00592876">
        <w:trPr>
          <w:cantSplit/>
          <w:trHeight w:val="471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592876">
              <w:rPr>
                <w:szCs w:val="24"/>
              </w:rPr>
              <w:t>Фирменное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наименование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(Полное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сокращенное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наименования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организации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либо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Ф.И.О.</w:t>
            </w:r>
            <w:r w:rsidR="002328BB" w:rsidRPr="00592876">
              <w:rPr>
                <w:szCs w:val="24"/>
              </w:rPr>
              <w:t xml:space="preserve"> </w:t>
            </w:r>
            <w:r w:rsidR="007A0C42" w:rsidRPr="00592876">
              <w:rPr>
                <w:szCs w:val="24"/>
              </w:rPr>
              <w:t>участника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–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физического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лица,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том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числе,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зарегистрированного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качестве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индивидуального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предпринимателя)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Организационно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-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правовая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форма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Учредители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(перечислить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наименования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организационно-правовую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форму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или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Ф.И.О.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всех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учредителей)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Свидетельство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внесении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Единый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государственный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реестр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юридических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лиц/индивидуального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предпринимателя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(дата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номер,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кем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выдано)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либо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паспортные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данные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для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="007A0C42" w:rsidRPr="00592876">
              <w:rPr>
                <w:i/>
                <w:szCs w:val="24"/>
              </w:rPr>
              <w:t>участника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="00466F9E" w:rsidRPr="00592876">
              <w:rPr>
                <w:i/>
                <w:szCs w:val="24"/>
              </w:rPr>
              <w:t>запроса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="00466F9E" w:rsidRPr="00592876">
              <w:rPr>
                <w:i/>
                <w:szCs w:val="24"/>
              </w:rPr>
              <w:t>цен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–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физического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лица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Виды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деятельности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Срок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деятельности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учетом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правопреемственности)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ИНН,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КПП,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ОГРН,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ОКПО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Юридический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(страна,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Почтовый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(страна,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Фактическое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местоположение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Телефоны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указанием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кода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города)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Факс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указанием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кода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города)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Адрес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электронной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почты</w:t>
            </w:r>
            <w:r w:rsidR="002328BB" w:rsidRPr="00592876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Филиалы: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перечислить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наименования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почтовые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адреса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Размер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уставного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капитала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Стоимость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основных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фондов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(по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балансу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последнего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завершенного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периода)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Банковские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реквизиты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(наименование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банка,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номер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расчетного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счета</w:t>
            </w:r>
            <w:r w:rsidR="002328BB" w:rsidRPr="00592876">
              <w:rPr>
                <w:szCs w:val="24"/>
              </w:rPr>
              <w:t xml:space="preserve"> </w:t>
            </w:r>
            <w:r w:rsidR="007A0C42" w:rsidRPr="00592876">
              <w:rPr>
                <w:szCs w:val="24"/>
              </w:rPr>
              <w:t>участника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банке,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телефоны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банка,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прочие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банковские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реквизиты)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Фамилия,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Имя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Отчество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руководителя</w:t>
            </w:r>
            <w:r w:rsidR="002328BB" w:rsidRPr="00592876">
              <w:rPr>
                <w:szCs w:val="24"/>
              </w:rPr>
              <w:t xml:space="preserve"> </w:t>
            </w:r>
            <w:r w:rsidR="007A0C42" w:rsidRPr="00592876">
              <w:rPr>
                <w:szCs w:val="24"/>
              </w:rPr>
              <w:t>участника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Pr="00592876">
              <w:rPr>
                <w:szCs w:val="24"/>
              </w:rPr>
              <w:t>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имеющего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право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подписи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согласно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учредительным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документам,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указанием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должности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контактного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телефона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Орган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управления</w:t>
            </w:r>
            <w:r w:rsidR="002328BB" w:rsidRPr="00592876">
              <w:rPr>
                <w:szCs w:val="24"/>
              </w:rPr>
              <w:t xml:space="preserve"> </w:t>
            </w:r>
            <w:r w:rsidR="007A0C42" w:rsidRPr="00592876">
              <w:rPr>
                <w:szCs w:val="24"/>
              </w:rPr>
              <w:t>участника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–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юридического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лица,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уполномоченный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одобрение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сделки,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право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заключение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которой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является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предметом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настоящего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порядок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одобрения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соответствующей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сделки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Фамилия,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Имя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Отчество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уполномоченного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лица</w:t>
            </w:r>
            <w:r w:rsidR="002328BB" w:rsidRPr="00592876">
              <w:rPr>
                <w:szCs w:val="24"/>
              </w:rPr>
              <w:t xml:space="preserve"> </w:t>
            </w:r>
            <w:r w:rsidR="007A0C42" w:rsidRPr="00592876">
              <w:rPr>
                <w:szCs w:val="24"/>
              </w:rPr>
              <w:t>участника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указанием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должности,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контактного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телефона,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эл.почты</w:t>
            </w:r>
            <w:r w:rsidR="002328BB" w:rsidRPr="00592876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</w:tbl>
    <w:p w:rsidR="00C87330" w:rsidRPr="00592876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C87330" w:rsidRPr="00723913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723913">
        <w:rPr>
          <w:sz w:val="16"/>
          <w:szCs w:val="16"/>
        </w:rPr>
        <w:t>_________________________________</w:t>
      </w:r>
      <w:r w:rsidRPr="00723913">
        <w:rPr>
          <w:sz w:val="16"/>
          <w:szCs w:val="16"/>
        </w:rPr>
        <w:tab/>
        <w:t>___</w:t>
      </w:r>
      <w:r w:rsidRPr="00723913">
        <w:rPr>
          <w:sz w:val="16"/>
          <w:szCs w:val="16"/>
        </w:rPr>
        <w:tab/>
      </w:r>
      <w:r w:rsidRPr="00723913">
        <w:rPr>
          <w:sz w:val="16"/>
          <w:szCs w:val="16"/>
        </w:rPr>
        <w:tab/>
        <w:t>___________________________</w:t>
      </w:r>
    </w:p>
    <w:p w:rsidR="00C87330" w:rsidRPr="00723913" w:rsidRDefault="00C87330" w:rsidP="008E1F83">
      <w:pPr>
        <w:pStyle w:val="Times12"/>
        <w:widowControl w:val="0"/>
        <w:ind w:firstLine="0"/>
        <w:rPr>
          <w:b/>
          <w:bCs w:val="0"/>
          <w:i/>
          <w:vertAlign w:val="superscript"/>
        </w:rPr>
      </w:pPr>
      <w:r w:rsidRPr="00723913">
        <w:rPr>
          <w:b/>
          <w:bCs w:val="0"/>
          <w:i/>
          <w:vertAlign w:val="superscript"/>
        </w:rPr>
        <w:t>(Подпись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уполномоченного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представителя)</w:t>
      </w:r>
      <w:r w:rsidRPr="00723913">
        <w:rPr>
          <w:snapToGrid w:val="0"/>
          <w:sz w:val="14"/>
          <w:szCs w:val="14"/>
        </w:rPr>
        <w:tab/>
      </w:r>
      <w:r w:rsidRPr="00723913">
        <w:rPr>
          <w:snapToGrid w:val="0"/>
          <w:sz w:val="14"/>
          <w:szCs w:val="14"/>
        </w:rPr>
        <w:tab/>
      </w:r>
      <w:r w:rsidRPr="00723913">
        <w:rPr>
          <w:b/>
          <w:bCs w:val="0"/>
          <w:i/>
          <w:vertAlign w:val="superscript"/>
        </w:rPr>
        <w:t>(Имя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и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должность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подписавшего)</w:t>
      </w:r>
    </w:p>
    <w:p w:rsidR="00C87330" w:rsidRPr="00723913" w:rsidRDefault="00C87330" w:rsidP="008E1F83">
      <w:pPr>
        <w:pStyle w:val="Times12"/>
        <w:widowControl w:val="0"/>
        <w:ind w:firstLine="709"/>
        <w:rPr>
          <w:bCs w:val="0"/>
          <w:sz w:val="28"/>
        </w:rPr>
      </w:pPr>
      <w:r w:rsidRPr="00723913">
        <w:rPr>
          <w:bCs w:val="0"/>
          <w:sz w:val="28"/>
        </w:rPr>
        <w:t>М.П.</w:t>
      </w:r>
    </w:p>
    <w:p w:rsidR="00C87330" w:rsidRPr="00723913" w:rsidRDefault="00C87330" w:rsidP="008E1F83">
      <w:pPr>
        <w:widowControl w:val="0"/>
        <w:jc w:val="center"/>
        <w:rPr>
          <w:b/>
        </w:rPr>
      </w:pPr>
      <w:bookmarkStart w:id="225" w:name="_Toc98251773"/>
    </w:p>
    <w:p w:rsidR="00C87330" w:rsidRPr="00723913" w:rsidRDefault="00C87330" w:rsidP="008E1F83">
      <w:pPr>
        <w:pStyle w:val="Times12"/>
        <w:widowControl w:val="0"/>
        <w:tabs>
          <w:tab w:val="left" w:pos="1134"/>
        </w:tabs>
        <w:ind w:firstLine="709"/>
        <w:rPr>
          <w:b/>
          <w:bCs w:val="0"/>
          <w:szCs w:val="24"/>
        </w:rPr>
      </w:pPr>
      <w:r w:rsidRPr="00723913">
        <w:rPr>
          <w:bCs w:val="0"/>
          <w:szCs w:val="24"/>
        </w:rPr>
        <w:t>ИНСТРУКЦИИ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ПО</w:t>
      </w:r>
      <w:r w:rsidR="002328BB">
        <w:rPr>
          <w:b/>
          <w:bCs w:val="0"/>
          <w:szCs w:val="24"/>
        </w:rPr>
        <w:t xml:space="preserve"> </w:t>
      </w:r>
      <w:r w:rsidRPr="00723913">
        <w:rPr>
          <w:bCs w:val="0"/>
          <w:szCs w:val="24"/>
        </w:rPr>
        <w:t>ЗАПОЛНЕНИЮ</w:t>
      </w:r>
      <w:bookmarkEnd w:id="225"/>
    </w:p>
    <w:p w:rsidR="00C87330" w:rsidRPr="00723913" w:rsidRDefault="00C87330" w:rsidP="00B948B1">
      <w:pPr>
        <w:pStyle w:val="Times12"/>
        <w:widowControl w:val="0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Данные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следует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воспроизводить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документах,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подготовленных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</w:p>
    <w:p w:rsidR="00C87330" w:rsidRPr="00723913" w:rsidRDefault="00E526CF" w:rsidP="00B948B1">
      <w:pPr>
        <w:pStyle w:val="Times12"/>
        <w:widowControl w:val="0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приводит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номер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дату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заявки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цен</w:t>
      </w:r>
      <w:r w:rsidR="00C87330" w:rsidRPr="00723913">
        <w:rPr>
          <w:szCs w:val="24"/>
        </w:rPr>
        <w:t>,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приложением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которой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является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данная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анкета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C87330" w:rsidRPr="00723913">
        <w:rPr>
          <w:szCs w:val="24"/>
        </w:rPr>
        <w:t>.</w:t>
      </w:r>
    </w:p>
    <w:p w:rsidR="00C87330" w:rsidRPr="00723913" w:rsidRDefault="00E526CF" w:rsidP="00B948B1">
      <w:pPr>
        <w:pStyle w:val="Times12"/>
        <w:widowControl w:val="0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указывает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свое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фирменное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наименование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(в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т.ч.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организационно-правовую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форму).</w:t>
      </w:r>
    </w:p>
    <w:p w:rsidR="00C87330" w:rsidRPr="00723913" w:rsidRDefault="00C87330" w:rsidP="00B948B1">
      <w:pPr>
        <w:pStyle w:val="Times12"/>
        <w:widowControl w:val="0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графе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20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уполномоченное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для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оперативного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уведомления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вопросам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организационного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характера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взаимодействия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организатором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</w:p>
    <w:p w:rsidR="00C87330" w:rsidRPr="00723913" w:rsidRDefault="00C87330" w:rsidP="00B948B1">
      <w:pPr>
        <w:pStyle w:val="Times12"/>
        <w:widowControl w:val="0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Заполненная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анкета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должна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содержать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все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сведения,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указанные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таблице.</w:t>
      </w:r>
      <w:r w:rsidR="002328BB">
        <w:rPr>
          <w:b/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отсутствия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каких-либо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данных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слово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«нет».</w:t>
      </w:r>
    </w:p>
    <w:p w:rsidR="00C62F68" w:rsidRPr="00723913" w:rsidRDefault="00C62F68" w:rsidP="008E1F83">
      <w:pPr>
        <w:pStyle w:val="Times12"/>
        <w:widowControl w:val="0"/>
        <w:tabs>
          <w:tab w:val="left" w:pos="1134"/>
        </w:tabs>
        <w:ind w:left="709" w:firstLine="0"/>
        <w:rPr>
          <w:szCs w:val="24"/>
        </w:rPr>
      </w:pPr>
    </w:p>
    <w:p w:rsidR="0085523F" w:rsidRPr="00723913" w:rsidRDefault="0085523F" w:rsidP="008E1F83">
      <w:pPr>
        <w:pStyle w:val="Times12"/>
        <w:widowControl w:val="0"/>
        <w:ind w:left="600" w:firstLine="0"/>
        <w:rPr>
          <w:sz w:val="20"/>
          <w:szCs w:val="20"/>
        </w:rPr>
        <w:sectPr w:rsidR="0085523F" w:rsidRPr="00723913" w:rsidSect="00F621A8">
          <w:pgSz w:w="11907" w:h="16840" w:code="9"/>
          <w:pgMar w:top="1134" w:right="567" w:bottom="1134" w:left="1418" w:header="567" w:footer="304" w:gutter="0"/>
          <w:cols w:space="708"/>
          <w:docGrid w:linePitch="360"/>
        </w:sectPr>
      </w:pPr>
    </w:p>
    <w:p w:rsidR="00C87330" w:rsidRPr="00723913" w:rsidRDefault="00C87330" w:rsidP="008E1F83">
      <w:pPr>
        <w:pStyle w:val="Times12"/>
        <w:widowControl w:val="0"/>
        <w:ind w:left="600" w:firstLine="0"/>
        <w:rPr>
          <w:sz w:val="20"/>
          <w:szCs w:val="20"/>
        </w:rPr>
      </w:pPr>
    </w:p>
    <w:p w:rsidR="0085523F" w:rsidRPr="00592876" w:rsidRDefault="0085523F" w:rsidP="008E1F83">
      <w:pPr>
        <w:pStyle w:val="Times12"/>
        <w:widowControl w:val="0"/>
        <w:ind w:firstLine="0"/>
        <w:rPr>
          <w:szCs w:val="24"/>
        </w:rPr>
      </w:pPr>
      <w:r w:rsidRPr="00592876">
        <w:rPr>
          <w:szCs w:val="24"/>
        </w:rPr>
        <w:t>Таблица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2.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Сведения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о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цепочке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собственников,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включая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бенеф</w:t>
      </w:r>
      <w:r w:rsidR="00405BF3" w:rsidRPr="00592876">
        <w:rPr>
          <w:szCs w:val="24"/>
        </w:rPr>
        <w:t>ициаров</w:t>
      </w:r>
      <w:r w:rsidR="002328BB" w:rsidRPr="00592876">
        <w:rPr>
          <w:szCs w:val="24"/>
        </w:rPr>
        <w:t xml:space="preserve"> </w:t>
      </w:r>
      <w:r w:rsidR="00405BF3" w:rsidRPr="00592876">
        <w:rPr>
          <w:szCs w:val="24"/>
        </w:rPr>
        <w:t>(в</w:t>
      </w:r>
      <w:r w:rsidR="002328BB" w:rsidRPr="00592876">
        <w:rPr>
          <w:szCs w:val="24"/>
        </w:rPr>
        <w:t xml:space="preserve"> </w:t>
      </w:r>
      <w:r w:rsidR="00405BF3" w:rsidRPr="00592876">
        <w:rPr>
          <w:szCs w:val="24"/>
        </w:rPr>
        <w:t>том</w:t>
      </w:r>
      <w:r w:rsidR="002328BB" w:rsidRPr="00592876">
        <w:rPr>
          <w:szCs w:val="24"/>
        </w:rPr>
        <w:t xml:space="preserve"> </w:t>
      </w:r>
      <w:r w:rsidR="00405BF3" w:rsidRPr="00592876">
        <w:rPr>
          <w:szCs w:val="24"/>
        </w:rPr>
        <w:t>числе</w:t>
      </w:r>
      <w:r w:rsidR="002328BB" w:rsidRPr="00592876">
        <w:rPr>
          <w:szCs w:val="24"/>
        </w:rPr>
        <w:t xml:space="preserve"> </w:t>
      </w:r>
      <w:r w:rsidR="00405BF3" w:rsidRPr="00592876">
        <w:rPr>
          <w:szCs w:val="24"/>
        </w:rPr>
        <w:t>конечных).</w:t>
      </w:r>
    </w:p>
    <w:p w:rsidR="0085523F" w:rsidRPr="00592876" w:rsidRDefault="0085523F" w:rsidP="008E1F83">
      <w:pPr>
        <w:pStyle w:val="Times12"/>
        <w:widowControl w:val="0"/>
        <w:ind w:firstLine="0"/>
        <w:rPr>
          <w:szCs w:val="24"/>
        </w:rPr>
      </w:pPr>
      <w:r w:rsidRPr="00592876">
        <w:rPr>
          <w:szCs w:val="24"/>
        </w:rPr>
        <w:t>Участник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запроса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цен</w:t>
      </w:r>
      <w:r w:rsidRPr="00592876">
        <w:rPr>
          <w:szCs w:val="24"/>
        </w:rPr>
        <w:t>: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________________________________________________________</w:t>
      </w:r>
      <w:r w:rsidR="002328BB" w:rsidRPr="00592876">
        <w:rPr>
          <w:szCs w:val="24"/>
        </w:rPr>
        <w:t xml:space="preserve"> </w:t>
      </w:r>
    </w:p>
    <w:p w:rsidR="0085523F" w:rsidRPr="00592876" w:rsidRDefault="002328BB" w:rsidP="008E1F83">
      <w:pPr>
        <w:widowControl w:val="0"/>
      </w:pPr>
      <w:r w:rsidRPr="00592876">
        <w:t xml:space="preserve">                                                                                </w:t>
      </w:r>
      <w:r w:rsidR="0085523F" w:rsidRPr="00592876">
        <w:t>наименование</w:t>
      </w:r>
      <w:r w:rsidRPr="00592876">
        <w:t xml:space="preserve"> </w:t>
      </w:r>
      <w:r w:rsidR="0085523F" w:rsidRPr="00592876">
        <w:t>организации</w:t>
      </w:r>
      <w:r w:rsidRPr="00592876">
        <w:t xml:space="preserve"> </w:t>
      </w:r>
      <w:r w:rsidR="0085523F" w:rsidRPr="00592876">
        <w:t>участника</w:t>
      </w:r>
      <w:r w:rsidRPr="00592876">
        <w:t xml:space="preserve"> </w:t>
      </w:r>
      <w:r w:rsidR="00466F9E" w:rsidRPr="00592876">
        <w:t>запроса</w:t>
      </w:r>
      <w:r w:rsidRPr="00592876">
        <w:t xml:space="preserve"> </w:t>
      </w:r>
      <w:r w:rsidR="00466F9E" w:rsidRPr="00592876">
        <w:t>цен</w:t>
      </w:r>
    </w:p>
    <w:p w:rsidR="00C87330" w:rsidRPr="00723913" w:rsidRDefault="00C87330" w:rsidP="008E1F83">
      <w:pPr>
        <w:pStyle w:val="Times12"/>
        <w:widowControl w:val="0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8B79DC" w:rsidRPr="00723913" w:rsidTr="008B79DC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№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п/п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Информация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об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участнике</w:t>
            </w:r>
            <w:r w:rsidR="002328BB">
              <w:rPr>
                <w:sz w:val="20"/>
                <w:szCs w:val="20"/>
              </w:rPr>
              <w:t xml:space="preserve"> </w:t>
            </w:r>
            <w:r w:rsidR="00466F9E" w:rsidRPr="00723913">
              <w:rPr>
                <w:sz w:val="20"/>
                <w:szCs w:val="20"/>
              </w:rPr>
              <w:t>запроса</w:t>
            </w:r>
            <w:r w:rsidR="002328BB">
              <w:rPr>
                <w:sz w:val="20"/>
                <w:szCs w:val="20"/>
              </w:rPr>
              <w:t xml:space="preserve"> </w:t>
            </w:r>
            <w:r w:rsidR="00466F9E" w:rsidRPr="00723913">
              <w:rPr>
                <w:sz w:val="20"/>
                <w:szCs w:val="20"/>
              </w:rPr>
              <w:t>цен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Информация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цепочке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собственников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контрагента,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включая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бенефициаров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(в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том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числе,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Информация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подтверждающих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документах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(наименование,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реквизиты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и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т.д.)</w:t>
            </w:r>
          </w:p>
        </w:tc>
      </w:tr>
      <w:tr w:rsidR="008B79DC" w:rsidRPr="00723913" w:rsidTr="00DA05F5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Наименование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краткое</w:t>
            </w:r>
          </w:p>
        </w:tc>
        <w:tc>
          <w:tcPr>
            <w:tcW w:w="709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Код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ОКВЭД</w:t>
            </w:r>
          </w:p>
        </w:tc>
        <w:tc>
          <w:tcPr>
            <w:tcW w:w="1276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Фамилия,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Имя,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Отчество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Серия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и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номер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документа,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удостоверяющего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личность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руководителя</w:t>
            </w:r>
          </w:p>
        </w:tc>
        <w:tc>
          <w:tcPr>
            <w:tcW w:w="425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№</w:t>
            </w:r>
            <w:r w:rsidR="002328BB">
              <w:rPr>
                <w:sz w:val="20"/>
                <w:szCs w:val="20"/>
              </w:rPr>
              <w:t xml:space="preserve"> </w:t>
            </w:r>
          </w:p>
        </w:tc>
        <w:tc>
          <w:tcPr>
            <w:tcW w:w="708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ИНН</w:t>
            </w:r>
            <w:r w:rsidR="002328BB">
              <w:rPr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Наименование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/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ФИО</w:t>
            </w:r>
          </w:p>
        </w:tc>
        <w:tc>
          <w:tcPr>
            <w:tcW w:w="1276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Адрес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Серия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и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номер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документа,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удостоверяющего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личность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(для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физического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Руководитель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/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участник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/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акционер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/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8B79DC" w:rsidRPr="00723913" w:rsidTr="00DA05F5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15</w:t>
            </w:r>
          </w:p>
        </w:tc>
      </w:tr>
      <w:tr w:rsidR="008B79DC" w:rsidRPr="00723913" w:rsidTr="00DA05F5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</w:tr>
      <w:tr w:rsidR="008B79DC" w:rsidRPr="00723913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</w:tr>
      <w:tr w:rsidR="008B79DC" w:rsidRPr="00723913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568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</w:tr>
      <w:tr w:rsidR="008B79DC" w:rsidRPr="00723913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8B79DC" w:rsidRPr="00723913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</w:tr>
    </w:tbl>
    <w:p w:rsidR="00282962" w:rsidRPr="00723913" w:rsidRDefault="00282962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E6945" w:rsidRPr="00723913" w:rsidRDefault="004F5DFF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8"/>
        </w:rPr>
      </w:pPr>
      <w:r w:rsidRPr="00723913">
        <w:rPr>
          <w:sz w:val="24"/>
          <w:szCs w:val="28"/>
        </w:rPr>
        <w:t>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случае,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если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представленные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нами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сведения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цепочке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собственников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будут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внесены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изменения,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обязуемся,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случае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признания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нас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победителем,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представить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обновленную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таблицу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сведений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цепочке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собственников,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включая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бенефициаров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(в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том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числе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конечных)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либо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справку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об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отсутствии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изменений.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Дата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подписания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справки,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подтверждающей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актуальность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информации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–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не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позднее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5</w:t>
      </w:r>
      <w:r w:rsidR="002328BB">
        <w:rPr>
          <w:sz w:val="24"/>
          <w:szCs w:val="28"/>
        </w:rPr>
        <w:t xml:space="preserve"> </w:t>
      </w:r>
      <w:r w:rsidR="0041085B" w:rsidRPr="00723913">
        <w:rPr>
          <w:sz w:val="24"/>
          <w:szCs w:val="28"/>
        </w:rPr>
        <w:t>(пяти)</w:t>
      </w:r>
      <w:r w:rsidR="002328BB">
        <w:rPr>
          <w:sz w:val="24"/>
          <w:szCs w:val="28"/>
        </w:rPr>
        <w:t xml:space="preserve"> </w:t>
      </w:r>
      <w:r w:rsidR="0041085B" w:rsidRPr="00723913">
        <w:rPr>
          <w:sz w:val="24"/>
          <w:szCs w:val="28"/>
        </w:rPr>
        <w:t>дней</w:t>
      </w:r>
      <w:r w:rsidR="002328BB">
        <w:rPr>
          <w:sz w:val="24"/>
          <w:szCs w:val="28"/>
        </w:rPr>
        <w:t xml:space="preserve"> </w:t>
      </w:r>
      <w:r w:rsidR="0041085B" w:rsidRPr="00723913">
        <w:rPr>
          <w:sz w:val="24"/>
          <w:szCs w:val="28"/>
        </w:rPr>
        <w:t>до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заключения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договора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(с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двух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сторон)</w:t>
      </w:r>
      <w:r w:rsidR="00BE6945" w:rsidRPr="00723913">
        <w:rPr>
          <w:sz w:val="24"/>
          <w:szCs w:val="28"/>
        </w:rPr>
        <w:t>.</w:t>
      </w:r>
    </w:p>
    <w:p w:rsidR="00BE6945" w:rsidRPr="00723913" w:rsidRDefault="00BE6945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282962" w:rsidRPr="00723913" w:rsidRDefault="00282962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723913">
        <w:rPr>
          <w:sz w:val="16"/>
          <w:szCs w:val="16"/>
        </w:rPr>
        <w:t>_________________________________</w:t>
      </w:r>
      <w:r w:rsidRPr="00723913">
        <w:rPr>
          <w:sz w:val="16"/>
          <w:szCs w:val="16"/>
        </w:rPr>
        <w:tab/>
        <w:t>___</w:t>
      </w:r>
      <w:r w:rsidRPr="00723913">
        <w:rPr>
          <w:sz w:val="16"/>
          <w:szCs w:val="16"/>
        </w:rPr>
        <w:tab/>
      </w:r>
      <w:r w:rsidRPr="00723913">
        <w:rPr>
          <w:sz w:val="16"/>
          <w:szCs w:val="16"/>
        </w:rPr>
        <w:tab/>
        <w:t>___________________________</w:t>
      </w:r>
    </w:p>
    <w:p w:rsidR="00282962" w:rsidRPr="00723913" w:rsidRDefault="00282962" w:rsidP="008E1F83">
      <w:pPr>
        <w:pStyle w:val="Times12"/>
        <w:widowControl w:val="0"/>
        <w:ind w:firstLine="0"/>
        <w:rPr>
          <w:b/>
          <w:bCs w:val="0"/>
          <w:i/>
          <w:vertAlign w:val="superscript"/>
        </w:rPr>
      </w:pPr>
      <w:r w:rsidRPr="00723913">
        <w:rPr>
          <w:b/>
          <w:bCs w:val="0"/>
          <w:i/>
          <w:vertAlign w:val="superscript"/>
        </w:rPr>
        <w:t>(Подпись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уполномоченного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представителя)</w:t>
      </w:r>
      <w:r w:rsidRPr="00723913">
        <w:rPr>
          <w:snapToGrid w:val="0"/>
          <w:sz w:val="14"/>
          <w:szCs w:val="14"/>
        </w:rPr>
        <w:tab/>
      </w:r>
      <w:r w:rsidRPr="00723913">
        <w:rPr>
          <w:snapToGrid w:val="0"/>
          <w:sz w:val="14"/>
          <w:szCs w:val="14"/>
        </w:rPr>
        <w:tab/>
      </w:r>
      <w:r w:rsidRPr="00723913">
        <w:rPr>
          <w:b/>
          <w:bCs w:val="0"/>
          <w:i/>
          <w:vertAlign w:val="superscript"/>
        </w:rPr>
        <w:t>(Имя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и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должность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подписавшего)</w:t>
      </w:r>
    </w:p>
    <w:p w:rsidR="00282962" w:rsidRPr="00723913" w:rsidRDefault="00282962" w:rsidP="008E1F83">
      <w:pPr>
        <w:pStyle w:val="Times12"/>
        <w:widowControl w:val="0"/>
        <w:ind w:firstLine="709"/>
        <w:rPr>
          <w:bCs w:val="0"/>
          <w:sz w:val="28"/>
        </w:rPr>
      </w:pPr>
      <w:r w:rsidRPr="00723913">
        <w:rPr>
          <w:bCs w:val="0"/>
          <w:sz w:val="28"/>
        </w:rPr>
        <w:t>М.П.</w:t>
      </w:r>
    </w:p>
    <w:p w:rsidR="00282962" w:rsidRPr="00723913" w:rsidRDefault="00282962" w:rsidP="008E1F83">
      <w:pPr>
        <w:widowControl w:val="0"/>
        <w:jc w:val="center"/>
        <w:rPr>
          <w:b/>
        </w:rPr>
      </w:pPr>
    </w:p>
    <w:p w:rsidR="00282962" w:rsidRPr="00723913" w:rsidRDefault="00282962" w:rsidP="008E1F83">
      <w:pPr>
        <w:pStyle w:val="Times12"/>
        <w:widowControl w:val="0"/>
        <w:tabs>
          <w:tab w:val="left" w:pos="1134"/>
        </w:tabs>
        <w:ind w:firstLine="709"/>
        <w:rPr>
          <w:b/>
          <w:bCs w:val="0"/>
          <w:szCs w:val="24"/>
        </w:rPr>
      </w:pPr>
      <w:r w:rsidRPr="00723913">
        <w:rPr>
          <w:bCs w:val="0"/>
          <w:szCs w:val="24"/>
        </w:rPr>
        <w:t>ИНСТРУКЦИИ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ПО</w:t>
      </w:r>
      <w:r w:rsidR="002328BB">
        <w:rPr>
          <w:b/>
          <w:bCs w:val="0"/>
          <w:szCs w:val="24"/>
        </w:rPr>
        <w:t xml:space="preserve"> </w:t>
      </w:r>
      <w:r w:rsidRPr="00723913">
        <w:rPr>
          <w:bCs w:val="0"/>
          <w:szCs w:val="24"/>
        </w:rPr>
        <w:t>ЗАПОЛНЕНИЮ</w:t>
      </w:r>
    </w:p>
    <w:p w:rsidR="00282962" w:rsidRPr="00723913" w:rsidRDefault="00282962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Данные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следует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воспроизводить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документах,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подготовленных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</w:p>
    <w:p w:rsidR="00282962" w:rsidRPr="00723913" w:rsidRDefault="00647F8D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Форма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Таблицы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изменению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подлежит.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Все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сведения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документы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обязательны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предоставлению.</w:t>
      </w:r>
      <w:r w:rsidR="002328BB">
        <w:rPr>
          <w:szCs w:val="24"/>
        </w:rPr>
        <w:t xml:space="preserve"> </w:t>
      </w:r>
    </w:p>
    <w:p w:rsidR="009C538C" w:rsidRPr="00723913" w:rsidRDefault="009C538C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Таблица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должна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быть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представлена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составе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заявки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A731C4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A731C4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двух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форматах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*.</w:t>
      </w:r>
      <w:r w:rsidRPr="00723913">
        <w:rPr>
          <w:szCs w:val="24"/>
          <w:lang w:val="en-US"/>
        </w:rPr>
        <w:t>pdf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*.xls;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необходимо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ИНН.</w:t>
      </w:r>
      <w:r w:rsidR="002328BB"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10-значный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(как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являющееся,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так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являющееся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индивидуальным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предпринимателем)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12-тизначный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-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иностранное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графе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«отсутствует».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3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необходимо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ОГРН.</w:t>
      </w:r>
      <w:r w:rsidR="002328BB"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-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(13-значный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код).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качестве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индивидуального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предпринимателя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(ИП),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ОГРНИП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(15-тизначный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код).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-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иностранное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графе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«отсутствует».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4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организационная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аббревиатурой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наименование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(например,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ООО,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ФГУП,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т.д.).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-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ФИО.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5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необходимо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ОКВЭД.</w:t>
      </w:r>
      <w:r w:rsidR="002328BB"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индивидуальный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предприниматель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который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может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состоять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из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2-6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знаков,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разделенных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через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два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знака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точками.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иностранное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графе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«отсутствует».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Столбец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6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формате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Фамилия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Имя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Отчество,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например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Иванов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Иван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Степанович.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Столбец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7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формате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серия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(пробел)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номер,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например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5003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143877.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Для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иностранцев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допускается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заполнение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формате,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отраженном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национальном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паспорте.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Столбец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8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согласно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образцу.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Столбцы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9,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10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заполняются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порядке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пунктов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3,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4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настоящей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инструкции.</w:t>
      </w:r>
      <w:r w:rsidR="002328BB">
        <w:rPr>
          <w:szCs w:val="24"/>
        </w:rPr>
        <w:t xml:space="preserve"> 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11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организационная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аббревиатурой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наименование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(например,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ООО,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ФГУП,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т.д.).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собственник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ФИО.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Так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же,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наличии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информации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руководителе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–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собственника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контрагента,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полностью.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Столбец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12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формате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географической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иерархии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нисходящем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порядке,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например,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Тула,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ул.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Пионеров,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56-89.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Столбец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13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порядке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пункта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8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настоящей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14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какое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отношение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имеет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данный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субъект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вышестоящему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звену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цепочке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"контрагент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-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бенефициар"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согласно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примеру,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указанному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образце.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15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указываются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юридический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статус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реквизиты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подтверждающих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документов,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например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учредительный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договор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23.01.2008.</w:t>
      </w:r>
    </w:p>
    <w:p w:rsidR="00AD3B8E" w:rsidRPr="00723913" w:rsidRDefault="00AD3B8E" w:rsidP="008E1F83">
      <w:pPr>
        <w:pStyle w:val="Times12"/>
        <w:widowControl w:val="0"/>
        <w:ind w:firstLine="0"/>
        <w:jc w:val="center"/>
        <w:rPr>
          <w:i/>
          <w:szCs w:val="24"/>
        </w:rPr>
      </w:pPr>
      <w:r w:rsidRPr="00723913">
        <w:rPr>
          <w:szCs w:val="24"/>
        </w:rPr>
        <w:br w:type="page"/>
      </w:r>
      <w:r w:rsidRPr="00723913">
        <w:rPr>
          <w:i/>
          <w:szCs w:val="24"/>
        </w:rPr>
        <w:t>ОБРАЗЕЦ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ЗАПОЛНЕНИЯ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ТАБЛИЦЫ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СВЕДЕНИЙ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О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ЦЕПОЧКЕ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СОБСТВЕННИКОВ</w:t>
      </w:r>
    </w:p>
    <w:p w:rsidR="00AD3B8E" w:rsidRPr="00723913" w:rsidRDefault="00AD3B8E" w:rsidP="008E1F83">
      <w:pPr>
        <w:pStyle w:val="Times12"/>
        <w:widowControl w:val="0"/>
        <w:ind w:left="10635" w:firstLine="709"/>
        <w:jc w:val="center"/>
        <w:rPr>
          <w:i/>
          <w:szCs w:val="24"/>
        </w:rPr>
      </w:pPr>
      <w:r w:rsidRPr="00723913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AD3B8E" w:rsidRPr="00723913" w:rsidTr="00244E09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№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п/п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Информация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об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участнике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="00C62F68" w:rsidRPr="00723913">
              <w:rPr>
                <w:i/>
                <w:sz w:val="20"/>
                <w:szCs w:val="20"/>
              </w:rPr>
              <w:t>запроса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="00C62F68" w:rsidRPr="00723913">
              <w:rPr>
                <w:i/>
                <w:sz w:val="20"/>
                <w:szCs w:val="20"/>
              </w:rPr>
              <w:t>цен</w:t>
            </w:r>
          </w:p>
        </w:tc>
      </w:tr>
      <w:tr w:rsidR="00AD3B8E" w:rsidRPr="00723913" w:rsidTr="00244E09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AD3B8E" w:rsidRPr="00723913" w:rsidRDefault="00AD3B8E" w:rsidP="008E1F83">
            <w:pPr>
              <w:widowControl w:val="0"/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Наименование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краткое</w:t>
            </w:r>
          </w:p>
        </w:tc>
        <w:tc>
          <w:tcPr>
            <w:tcW w:w="1985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Код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ОКВЭД</w:t>
            </w:r>
          </w:p>
        </w:tc>
        <w:tc>
          <w:tcPr>
            <w:tcW w:w="2976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Фамилия,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Имя,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Отчество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Серия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и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номер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документа,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удостоверяющего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личность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руководителя</w:t>
            </w: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AD3B8E" w:rsidRPr="00723913" w:rsidTr="00244E09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jc w:val="right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jc w:val="right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ООО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Иванов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Иван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5003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143877</w:t>
            </w: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</w:tbl>
    <w:p w:rsidR="00C62F68" w:rsidRPr="00723913" w:rsidRDefault="00C62F68" w:rsidP="008E1F83">
      <w:pPr>
        <w:pStyle w:val="Times12"/>
        <w:widowControl w:val="0"/>
        <w:ind w:firstLine="0"/>
        <w:jc w:val="left"/>
        <w:rPr>
          <w:szCs w:val="24"/>
        </w:rPr>
        <w:sectPr w:rsidR="00C62F68" w:rsidRPr="00723913" w:rsidSect="00F621A8">
          <w:pgSz w:w="16840" w:h="11907" w:orient="landscape" w:code="9"/>
          <w:pgMar w:top="1418" w:right="1134" w:bottom="567" w:left="1134" w:header="567" w:footer="330" w:gutter="0"/>
          <w:cols w:space="708"/>
          <w:docGrid w:linePitch="360"/>
        </w:sectPr>
      </w:pPr>
    </w:p>
    <w:p w:rsidR="00AD3B8E" w:rsidRPr="00723913" w:rsidRDefault="00AD3B8E" w:rsidP="008E1F83">
      <w:pPr>
        <w:pStyle w:val="Times12"/>
        <w:widowControl w:val="0"/>
        <w:ind w:left="11344" w:firstLine="709"/>
        <w:jc w:val="center"/>
        <w:rPr>
          <w:i/>
          <w:szCs w:val="24"/>
        </w:rPr>
      </w:pPr>
      <w:r w:rsidRPr="00723913">
        <w:rPr>
          <w:i/>
          <w:szCs w:val="24"/>
        </w:rPr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AD3B8E" w:rsidRPr="00723913" w:rsidTr="00244E09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Информация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цепочке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собственников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контрагента,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включая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бенефициаров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(в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том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числе,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Информация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подтверждающих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документах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(наименование,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реквизиты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и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т.д.)</w:t>
            </w:r>
          </w:p>
        </w:tc>
      </w:tr>
      <w:tr w:rsidR="00AD3B8E" w:rsidRPr="00723913" w:rsidTr="00244E09">
        <w:trPr>
          <w:trHeight w:val="1590"/>
        </w:trPr>
        <w:tc>
          <w:tcPr>
            <w:tcW w:w="851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№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ИНН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Наименование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/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ФИО</w:t>
            </w:r>
          </w:p>
        </w:tc>
        <w:tc>
          <w:tcPr>
            <w:tcW w:w="2410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Адрес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Серия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и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номер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документа,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удостоверяющего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личность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(для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физического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Руководитель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/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участник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/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акционер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/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AD3B8E" w:rsidRPr="00723913" w:rsidRDefault="00AD3B8E" w:rsidP="008E1F83">
            <w:pPr>
              <w:widowControl w:val="0"/>
              <w:rPr>
                <w:i/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AD3B8E" w:rsidRPr="00723913" w:rsidTr="00244E09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ЗАО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"Свет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1"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Москва,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ул.Лубянка,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23.01.2008</w:t>
            </w:r>
          </w:p>
        </w:tc>
      </w:tr>
      <w:tr w:rsidR="00AD3B8E" w:rsidRPr="00723913" w:rsidTr="00244E09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Петрова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Анна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Москва,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ул.Щепкина,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44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55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устав,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приказ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№45-л/с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22.03.10</w:t>
            </w:r>
          </w:p>
        </w:tc>
      </w:tr>
      <w:tr w:rsidR="00AD3B8E" w:rsidRPr="00723913" w:rsidTr="00244E09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Сидоров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Пётр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Саратов,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Ленина,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55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66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12.03.2004</w:t>
            </w:r>
          </w:p>
        </w:tc>
      </w:tr>
      <w:tr w:rsidR="00AD3B8E" w:rsidRPr="00723913" w:rsidTr="00244E09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ООО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Саратов,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Ленина,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12.03.2004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Мухов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Амир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Мазиевич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Саратов,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Ленина,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66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78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устав,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приказ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№77-л/с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22.05.11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Мазаева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Инна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Саратов,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К.Маркса,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67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03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12.03.2004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ООО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"Свет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Смоленск,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Титова,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23.01.2008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Антонов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Иван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Смоленск,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Титова,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66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55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устав,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приказ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№56-л/с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22.05.09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Ивлев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Дмитрий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Смоленск,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Чапаева,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77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55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23.01.2006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Степанов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Игорь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Смоленск,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Гагарина,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66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77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23.01.2006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Игуана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лтд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(Iguana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LTD)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США,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штат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Виржиния,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23.01.2008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Ruan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Max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Amer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Кипр,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Лимассол,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776AE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</w:tbl>
    <w:p w:rsidR="00C62F68" w:rsidRPr="00723913" w:rsidRDefault="00C62F68" w:rsidP="008E1F83">
      <w:pPr>
        <w:pStyle w:val="Times12"/>
        <w:widowControl w:val="0"/>
        <w:jc w:val="right"/>
        <w:rPr>
          <w:szCs w:val="24"/>
        </w:rPr>
        <w:sectPr w:rsidR="00C62F68" w:rsidRPr="00723913" w:rsidSect="00F621A8">
          <w:pgSz w:w="16840" w:h="11907" w:orient="landscape" w:code="9"/>
          <w:pgMar w:top="1418" w:right="1134" w:bottom="567" w:left="1134" w:header="567" w:footer="327" w:gutter="0"/>
          <w:cols w:space="708"/>
          <w:docGrid w:linePitch="360"/>
        </w:sectPr>
      </w:pPr>
    </w:p>
    <w:p w:rsidR="00C87330" w:rsidRPr="00723913" w:rsidRDefault="00C87330" w:rsidP="008E1F83">
      <w:pPr>
        <w:pStyle w:val="Times12"/>
        <w:widowControl w:val="0"/>
        <w:jc w:val="right"/>
        <w:rPr>
          <w:bCs w:val="0"/>
          <w:sz w:val="28"/>
          <w:szCs w:val="28"/>
        </w:rPr>
      </w:pPr>
      <w:r w:rsidRPr="00723913">
        <w:rPr>
          <w:bCs w:val="0"/>
          <w:sz w:val="28"/>
          <w:szCs w:val="28"/>
        </w:rPr>
        <w:t>Форма</w:t>
      </w:r>
      <w:r w:rsidR="002328BB">
        <w:rPr>
          <w:bCs w:val="0"/>
          <w:sz w:val="28"/>
          <w:szCs w:val="28"/>
        </w:rPr>
        <w:t xml:space="preserve"> </w:t>
      </w:r>
      <w:r w:rsidR="00F94E82" w:rsidRPr="00723913">
        <w:rPr>
          <w:bCs w:val="0"/>
          <w:sz w:val="28"/>
          <w:szCs w:val="28"/>
        </w:rPr>
        <w:t>3</w:t>
      </w:r>
      <w:r w:rsidRPr="00723913">
        <w:rPr>
          <w:bCs w:val="0"/>
          <w:sz w:val="28"/>
          <w:szCs w:val="28"/>
        </w:rPr>
        <w:t>.</w:t>
      </w:r>
    </w:p>
    <w:p w:rsidR="00C87330" w:rsidRPr="00723913" w:rsidRDefault="00C87330" w:rsidP="008E1F83">
      <w:pPr>
        <w:pStyle w:val="Times12"/>
        <w:widowControl w:val="0"/>
        <w:ind w:left="5103" w:firstLine="0"/>
        <w:jc w:val="left"/>
        <w:rPr>
          <w:iCs/>
          <w:szCs w:val="24"/>
        </w:rPr>
      </w:pPr>
      <w:r w:rsidRPr="00723913">
        <w:rPr>
          <w:iCs/>
          <w:szCs w:val="24"/>
        </w:rPr>
        <w:t>Приложение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к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заявке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на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участие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в</w:t>
      </w:r>
      <w:r w:rsidR="002328BB">
        <w:rPr>
          <w:iCs/>
          <w:szCs w:val="24"/>
        </w:rPr>
        <w:t xml:space="preserve"> </w:t>
      </w:r>
      <w:r w:rsidR="004560F3" w:rsidRPr="00723913">
        <w:rPr>
          <w:iCs/>
          <w:szCs w:val="24"/>
        </w:rPr>
        <w:t>запросе</w:t>
      </w:r>
      <w:r w:rsidR="002328BB">
        <w:rPr>
          <w:iCs/>
          <w:szCs w:val="24"/>
        </w:rPr>
        <w:t xml:space="preserve"> </w:t>
      </w:r>
      <w:r w:rsidR="004560F3" w:rsidRPr="00723913">
        <w:rPr>
          <w:iCs/>
          <w:szCs w:val="24"/>
        </w:rPr>
        <w:t>цен</w:t>
      </w:r>
    </w:p>
    <w:p w:rsidR="00C87330" w:rsidRPr="00723913" w:rsidRDefault="00C87330" w:rsidP="008E1F83">
      <w:pPr>
        <w:pStyle w:val="Times12"/>
        <w:widowControl w:val="0"/>
        <w:ind w:left="5103" w:firstLine="0"/>
        <w:jc w:val="left"/>
        <w:rPr>
          <w:szCs w:val="24"/>
        </w:rPr>
      </w:pPr>
      <w:r w:rsidRPr="00723913">
        <w:rPr>
          <w:iCs/>
          <w:szCs w:val="24"/>
        </w:rPr>
        <w:t>от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«___»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__________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20___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г.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№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______</w:t>
      </w:r>
    </w:p>
    <w:p w:rsidR="00C87330" w:rsidRPr="00723913" w:rsidRDefault="00C87330" w:rsidP="008E1F83">
      <w:pPr>
        <w:pStyle w:val="Times12"/>
        <w:widowControl w:val="0"/>
        <w:jc w:val="center"/>
        <w:rPr>
          <w:b/>
          <w:snapToGrid w:val="0"/>
          <w:szCs w:val="24"/>
        </w:rPr>
      </w:pPr>
    </w:p>
    <w:p w:rsidR="00C87330" w:rsidRPr="00592876" w:rsidRDefault="00C87330" w:rsidP="008E1F83">
      <w:pPr>
        <w:widowControl w:val="0"/>
        <w:jc w:val="center"/>
      </w:pPr>
      <w:r w:rsidRPr="00592876">
        <w:t>Открытый</w:t>
      </w:r>
      <w:r w:rsidR="002328BB" w:rsidRPr="00592876">
        <w:t xml:space="preserve"> </w:t>
      </w:r>
      <w:r w:rsidR="00466F9E" w:rsidRPr="00592876">
        <w:t>запрос</w:t>
      </w:r>
      <w:r w:rsidR="002328BB" w:rsidRPr="00592876">
        <w:t xml:space="preserve"> </w:t>
      </w:r>
      <w:r w:rsidR="00466F9E" w:rsidRPr="00592876">
        <w:t>цен</w:t>
      </w:r>
      <w:r w:rsidR="002328BB" w:rsidRPr="00592876">
        <w:t xml:space="preserve"> </w:t>
      </w:r>
      <w:r w:rsidR="004564FB" w:rsidRPr="00592876">
        <w:t>в</w:t>
      </w:r>
      <w:r w:rsidR="002328BB" w:rsidRPr="00592876">
        <w:t xml:space="preserve"> </w:t>
      </w:r>
      <w:r w:rsidR="004564FB" w:rsidRPr="00592876">
        <w:t>электронной</w:t>
      </w:r>
      <w:r w:rsidR="002328BB" w:rsidRPr="00592876">
        <w:t xml:space="preserve"> </w:t>
      </w:r>
      <w:r w:rsidR="004564FB" w:rsidRPr="00592876">
        <w:t>форме</w:t>
      </w:r>
      <w:r w:rsidR="002328BB" w:rsidRPr="00592876">
        <w:t xml:space="preserve"> </w:t>
      </w:r>
      <w:r w:rsidRPr="00592876">
        <w:t>на</w:t>
      </w:r>
      <w:r w:rsidR="002328BB" w:rsidRPr="00592876">
        <w:t xml:space="preserve"> </w:t>
      </w:r>
      <w:r w:rsidRPr="00592876">
        <w:t>право</w:t>
      </w:r>
      <w:r w:rsidR="002328BB" w:rsidRPr="00592876">
        <w:t xml:space="preserve"> </w:t>
      </w:r>
      <w:r w:rsidRPr="00592876">
        <w:t>заключения</w:t>
      </w:r>
      <w:r w:rsidR="002328BB" w:rsidRPr="00592876">
        <w:t xml:space="preserve"> </w:t>
      </w:r>
      <w:r w:rsidRPr="00592876">
        <w:t>договора/</w:t>
      </w:r>
      <w:r w:rsidRPr="00592876">
        <w:rPr>
          <w:b/>
          <w:i/>
          <w:iCs/>
        </w:rPr>
        <w:t>ов</w:t>
      </w:r>
      <w:r w:rsidR="002328BB" w:rsidRPr="00592876">
        <w:rPr>
          <w:b/>
          <w:i/>
          <w:iCs/>
        </w:rPr>
        <w:t xml:space="preserve"> </w:t>
      </w:r>
      <w:r w:rsidRPr="00592876">
        <w:t>на</w:t>
      </w:r>
      <w:r w:rsidR="002328BB" w:rsidRPr="00592876">
        <w:t xml:space="preserve"> </w:t>
      </w:r>
      <w:r w:rsidRPr="00592876">
        <w:t>______________________</w:t>
      </w:r>
    </w:p>
    <w:p w:rsidR="00C87330" w:rsidRPr="00592876" w:rsidRDefault="00C87330" w:rsidP="008E1F83">
      <w:pPr>
        <w:widowControl w:val="0"/>
        <w:autoSpaceDE w:val="0"/>
        <w:autoSpaceDN w:val="0"/>
        <w:adjustRightInd w:val="0"/>
        <w:jc w:val="center"/>
      </w:pPr>
    </w:p>
    <w:p w:rsidR="00C87330" w:rsidRPr="00592876" w:rsidRDefault="00C87330" w:rsidP="008E1F83">
      <w:pPr>
        <w:pStyle w:val="21"/>
        <w:keepNext w:val="0"/>
        <w:widowControl w:val="0"/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226" w:name="_Техническое_предложение_(Форма"/>
      <w:bookmarkStart w:id="227" w:name="_Toc235439567"/>
      <w:bookmarkStart w:id="228" w:name="_Toc373934125"/>
      <w:bookmarkEnd w:id="226"/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ТЕХНИЧЕСКОЕ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ПРЕДЛОЖЕНИЕ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(Форма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6D7B10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3</w:t>
      </w:r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)</w:t>
      </w:r>
      <w:bookmarkEnd w:id="227"/>
      <w:bookmarkEnd w:id="228"/>
    </w:p>
    <w:p w:rsidR="00C87330" w:rsidRPr="00592876" w:rsidRDefault="00C87330" w:rsidP="008E1F83">
      <w:pPr>
        <w:widowControl w:val="0"/>
        <w:jc w:val="right"/>
        <w:rPr>
          <w:b/>
          <w:i/>
          <w:iCs/>
        </w:rPr>
      </w:pPr>
      <w:r w:rsidRPr="00592876">
        <w:rPr>
          <w:b/>
          <w:i/>
          <w:iCs/>
        </w:rPr>
        <w:t>Лот</w:t>
      </w:r>
      <w:r w:rsidR="002328BB" w:rsidRPr="00592876">
        <w:rPr>
          <w:b/>
          <w:i/>
          <w:iCs/>
        </w:rPr>
        <w:t xml:space="preserve"> </w:t>
      </w:r>
      <w:r w:rsidRPr="00592876">
        <w:rPr>
          <w:b/>
          <w:i/>
          <w:iCs/>
        </w:rPr>
        <w:t>__</w:t>
      </w:r>
    </w:p>
    <w:p w:rsidR="00C87330" w:rsidRPr="00592876" w:rsidRDefault="00E526CF" w:rsidP="008E1F83">
      <w:pPr>
        <w:pStyle w:val="Times12"/>
        <w:widowControl w:val="0"/>
        <w:ind w:firstLine="0"/>
        <w:rPr>
          <w:szCs w:val="24"/>
        </w:rPr>
      </w:pPr>
      <w:r w:rsidRPr="00592876">
        <w:rPr>
          <w:szCs w:val="24"/>
        </w:rPr>
        <w:t>Участник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запроса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цен</w:t>
      </w:r>
      <w:r w:rsidR="00C87330" w:rsidRPr="00592876">
        <w:rPr>
          <w:szCs w:val="24"/>
        </w:rPr>
        <w:t>:</w:t>
      </w:r>
      <w:r w:rsidR="002328BB" w:rsidRPr="00592876">
        <w:rPr>
          <w:szCs w:val="24"/>
        </w:rPr>
        <w:t xml:space="preserve"> </w:t>
      </w:r>
      <w:r w:rsidR="00C87330" w:rsidRPr="00592876">
        <w:rPr>
          <w:szCs w:val="24"/>
        </w:rPr>
        <w:t>________________________________</w:t>
      </w:r>
      <w:r w:rsidR="002328BB" w:rsidRPr="00592876">
        <w:rPr>
          <w:szCs w:val="24"/>
        </w:rPr>
        <w:t xml:space="preserve"> </w:t>
      </w:r>
    </w:p>
    <w:p w:rsidR="00C87330" w:rsidRPr="00723913" w:rsidRDefault="00C87330" w:rsidP="008E1F83">
      <w:pPr>
        <w:pStyle w:val="Times12"/>
        <w:widowControl w:val="0"/>
        <w:rPr>
          <w:i/>
          <w:sz w:val="22"/>
        </w:rPr>
      </w:pPr>
    </w:p>
    <w:p w:rsidR="00C87330" w:rsidRPr="00723913" w:rsidRDefault="00C87330" w:rsidP="008E1F83">
      <w:pPr>
        <w:pStyle w:val="Times12"/>
        <w:widowControl w:val="0"/>
        <w:ind w:firstLine="0"/>
        <w:jc w:val="center"/>
        <w:rPr>
          <w:b/>
          <w:i/>
          <w:szCs w:val="28"/>
        </w:rPr>
      </w:pPr>
      <w:r w:rsidRPr="00723913">
        <w:rPr>
          <w:b/>
          <w:i/>
          <w:szCs w:val="28"/>
        </w:rPr>
        <w:t>Суть</w:t>
      </w:r>
      <w:r w:rsidR="002328BB">
        <w:rPr>
          <w:b/>
          <w:i/>
          <w:szCs w:val="28"/>
        </w:rPr>
        <w:t xml:space="preserve"> </w:t>
      </w:r>
      <w:r w:rsidRPr="00723913">
        <w:rPr>
          <w:b/>
          <w:i/>
          <w:szCs w:val="28"/>
        </w:rPr>
        <w:t>технического</w:t>
      </w:r>
      <w:r w:rsidR="002328BB">
        <w:rPr>
          <w:b/>
          <w:i/>
          <w:szCs w:val="28"/>
        </w:rPr>
        <w:t xml:space="preserve"> </w:t>
      </w:r>
      <w:r w:rsidRPr="00723913">
        <w:rPr>
          <w:b/>
          <w:i/>
          <w:szCs w:val="28"/>
        </w:rPr>
        <w:t>предложения</w:t>
      </w:r>
    </w:p>
    <w:p w:rsidR="00C87330" w:rsidRPr="00723913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723913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723913">
        <w:rPr>
          <w:sz w:val="16"/>
          <w:szCs w:val="16"/>
        </w:rPr>
        <w:t>_________________________________</w:t>
      </w:r>
      <w:r w:rsidRPr="00723913">
        <w:rPr>
          <w:sz w:val="16"/>
          <w:szCs w:val="16"/>
        </w:rPr>
        <w:tab/>
        <w:t>___</w:t>
      </w:r>
      <w:r w:rsidRPr="00723913">
        <w:rPr>
          <w:sz w:val="16"/>
          <w:szCs w:val="16"/>
        </w:rPr>
        <w:tab/>
      </w:r>
      <w:r w:rsidRPr="00723913">
        <w:rPr>
          <w:sz w:val="16"/>
          <w:szCs w:val="16"/>
        </w:rPr>
        <w:tab/>
        <w:t>___________________________</w:t>
      </w:r>
    </w:p>
    <w:p w:rsidR="00C87330" w:rsidRPr="00723913" w:rsidRDefault="00C87330" w:rsidP="008E1F83">
      <w:pPr>
        <w:pStyle w:val="Times12"/>
        <w:widowControl w:val="0"/>
        <w:ind w:firstLine="0"/>
        <w:rPr>
          <w:b/>
          <w:bCs w:val="0"/>
          <w:i/>
          <w:vertAlign w:val="superscript"/>
        </w:rPr>
      </w:pPr>
      <w:r w:rsidRPr="00723913">
        <w:rPr>
          <w:b/>
          <w:bCs w:val="0"/>
          <w:i/>
          <w:vertAlign w:val="superscript"/>
        </w:rPr>
        <w:t>(Подпись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уполномоченного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представителя)</w:t>
      </w:r>
      <w:r w:rsidRPr="00723913">
        <w:rPr>
          <w:snapToGrid w:val="0"/>
          <w:sz w:val="14"/>
          <w:szCs w:val="14"/>
        </w:rPr>
        <w:tab/>
      </w:r>
      <w:r w:rsidRPr="00723913">
        <w:rPr>
          <w:snapToGrid w:val="0"/>
          <w:sz w:val="14"/>
          <w:szCs w:val="14"/>
        </w:rPr>
        <w:tab/>
      </w:r>
      <w:r w:rsidRPr="00723913">
        <w:rPr>
          <w:b/>
          <w:bCs w:val="0"/>
          <w:i/>
          <w:vertAlign w:val="superscript"/>
        </w:rPr>
        <w:t>(Имя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и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должность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подписавшего)</w:t>
      </w:r>
    </w:p>
    <w:p w:rsidR="00C87330" w:rsidRPr="00592876" w:rsidRDefault="00C87330" w:rsidP="008E1F83">
      <w:pPr>
        <w:pStyle w:val="Times12"/>
        <w:widowControl w:val="0"/>
        <w:ind w:firstLine="709"/>
        <w:rPr>
          <w:bCs w:val="0"/>
          <w:szCs w:val="24"/>
        </w:rPr>
      </w:pPr>
      <w:r w:rsidRPr="00592876">
        <w:rPr>
          <w:bCs w:val="0"/>
          <w:szCs w:val="24"/>
        </w:rPr>
        <w:t>М.П.</w:t>
      </w:r>
    </w:p>
    <w:p w:rsidR="00C87330" w:rsidRPr="00723913" w:rsidRDefault="00C87330" w:rsidP="008E1F83">
      <w:pPr>
        <w:widowControl w:val="0"/>
        <w:jc w:val="center"/>
        <w:rPr>
          <w:b/>
        </w:rPr>
      </w:pPr>
    </w:p>
    <w:p w:rsidR="00C87330" w:rsidRPr="00723913" w:rsidRDefault="00C87330" w:rsidP="008E1F83">
      <w:pPr>
        <w:pStyle w:val="Times12"/>
        <w:widowControl w:val="0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723913">
        <w:rPr>
          <w:bCs w:val="0"/>
          <w:szCs w:val="24"/>
        </w:rPr>
        <w:t>ИНСТРУКЦИИ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ПО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ЗАПОЛНЕНИЮ</w:t>
      </w:r>
    </w:p>
    <w:p w:rsidR="00C87330" w:rsidRPr="00723913" w:rsidRDefault="00C87330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zCs w:val="24"/>
        </w:rPr>
        <w:t>Данные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следует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воспроизводить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документах,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подготовленных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</w:p>
    <w:p w:rsidR="00C87330" w:rsidRPr="00723913" w:rsidRDefault="00E526CF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приводит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номер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дату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заявки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цен</w:t>
      </w:r>
      <w:r w:rsidR="00C87330" w:rsidRPr="00723913">
        <w:rPr>
          <w:szCs w:val="24"/>
        </w:rPr>
        <w:t>,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приложением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которой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является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данное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техническое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предложение.</w:t>
      </w:r>
    </w:p>
    <w:p w:rsidR="00C87330" w:rsidRPr="00723913" w:rsidRDefault="00E526CF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указывает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свое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фирменное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наименование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(в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т.ч.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организационно-правовую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форму).</w:t>
      </w:r>
    </w:p>
    <w:p w:rsidR="00C87330" w:rsidRPr="00723913" w:rsidRDefault="00C87330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zCs w:val="24"/>
        </w:rPr>
        <w:t>Выше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приведена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титульного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листа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Технического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предложения.</w:t>
      </w:r>
    </w:p>
    <w:p w:rsidR="00380FA3" w:rsidRPr="00723913" w:rsidRDefault="00C87330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zCs w:val="24"/>
        </w:rPr>
        <w:t>Техническое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предложение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помимо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материалов,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указанных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тексте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технических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тре</w:t>
      </w:r>
      <w:r w:rsidR="00F94E82" w:rsidRPr="00723913">
        <w:rPr>
          <w:szCs w:val="24"/>
        </w:rPr>
        <w:t>бований,</w:t>
      </w:r>
      <w:r w:rsidR="002328BB">
        <w:rPr>
          <w:szCs w:val="24"/>
        </w:rPr>
        <w:t xml:space="preserve"> </w:t>
      </w:r>
      <w:r w:rsidR="00F94E82" w:rsidRPr="00723913">
        <w:rPr>
          <w:szCs w:val="24"/>
        </w:rPr>
        <w:t>должно</w:t>
      </w:r>
      <w:r w:rsidR="002328BB">
        <w:rPr>
          <w:szCs w:val="24"/>
        </w:rPr>
        <w:t xml:space="preserve"> </w:t>
      </w:r>
      <w:r w:rsidR="00F94E82" w:rsidRPr="00723913">
        <w:rPr>
          <w:szCs w:val="24"/>
        </w:rPr>
        <w:t>включать</w:t>
      </w:r>
      <w:r w:rsidR="002328BB">
        <w:rPr>
          <w:szCs w:val="24"/>
        </w:rPr>
        <w:t xml:space="preserve"> </w:t>
      </w:r>
      <w:r w:rsidR="00F94E82" w:rsidRPr="00723913">
        <w:rPr>
          <w:b/>
          <w:i/>
          <w:szCs w:val="24"/>
        </w:rPr>
        <w:t>[указывается</w:t>
      </w:r>
      <w:r w:rsidR="002328BB">
        <w:rPr>
          <w:b/>
          <w:i/>
          <w:szCs w:val="24"/>
        </w:rPr>
        <w:t xml:space="preserve"> </w:t>
      </w:r>
      <w:r w:rsidR="00F94E82" w:rsidRPr="00723913">
        <w:rPr>
          <w:b/>
          <w:i/>
          <w:szCs w:val="24"/>
        </w:rPr>
        <w:t>в</w:t>
      </w:r>
      <w:r w:rsidR="002328BB">
        <w:rPr>
          <w:b/>
          <w:i/>
          <w:szCs w:val="24"/>
        </w:rPr>
        <w:t xml:space="preserve"> </w:t>
      </w:r>
      <w:r w:rsidR="00F94E82" w:rsidRPr="00723913">
        <w:rPr>
          <w:b/>
          <w:i/>
          <w:szCs w:val="24"/>
        </w:rPr>
        <w:t>соответствии</w:t>
      </w:r>
      <w:r w:rsidR="002328BB">
        <w:rPr>
          <w:b/>
          <w:i/>
          <w:szCs w:val="24"/>
        </w:rPr>
        <w:t xml:space="preserve"> </w:t>
      </w:r>
      <w:r w:rsidR="00F94E82" w:rsidRPr="00723913">
        <w:rPr>
          <w:b/>
          <w:i/>
          <w:szCs w:val="24"/>
        </w:rPr>
        <w:t>с</w:t>
      </w:r>
      <w:r w:rsidR="002328BB">
        <w:rPr>
          <w:b/>
          <w:i/>
          <w:szCs w:val="24"/>
        </w:rPr>
        <w:t xml:space="preserve"> </w:t>
      </w:r>
      <w:r w:rsidR="00380FA3" w:rsidRPr="00723913">
        <w:rPr>
          <w:b/>
          <w:i/>
          <w:szCs w:val="24"/>
        </w:rPr>
        <w:t>[для</w:t>
      </w:r>
      <w:r w:rsidR="002328BB">
        <w:rPr>
          <w:b/>
          <w:i/>
          <w:szCs w:val="24"/>
        </w:rPr>
        <w:t xml:space="preserve"> </w:t>
      </w:r>
      <w:r w:rsidR="00380FA3" w:rsidRPr="00723913">
        <w:rPr>
          <w:b/>
          <w:i/>
          <w:szCs w:val="24"/>
        </w:rPr>
        <w:t>закупок</w:t>
      </w:r>
      <w:r w:rsidR="002328BB">
        <w:rPr>
          <w:b/>
          <w:i/>
          <w:szCs w:val="24"/>
        </w:rPr>
        <w:t xml:space="preserve"> </w:t>
      </w:r>
      <w:r w:rsidR="00380FA3" w:rsidRPr="00723913">
        <w:rPr>
          <w:b/>
          <w:i/>
          <w:szCs w:val="24"/>
        </w:rPr>
        <w:t>работ,</w:t>
      </w:r>
      <w:r w:rsidR="002328BB">
        <w:rPr>
          <w:b/>
          <w:i/>
          <w:szCs w:val="24"/>
        </w:rPr>
        <w:t xml:space="preserve"> </w:t>
      </w:r>
      <w:r w:rsidR="00380FA3" w:rsidRPr="00723913">
        <w:rPr>
          <w:b/>
          <w:i/>
          <w:szCs w:val="24"/>
        </w:rPr>
        <w:t>услуг]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описание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участником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его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заявке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выполняемых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работ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оказываемых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услуг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(в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том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числе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состав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работ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услуг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последовательность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выполнения,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технология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выполнения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работ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услуг,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сроки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выполнения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работ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услуг);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указание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объема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работ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услуг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порядка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его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определения;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b/>
          <w:i/>
          <w:sz w:val="24"/>
          <w:szCs w:val="24"/>
        </w:rPr>
        <w:t>[при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необходимости,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в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случае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установления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соответствующего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требования</w:t>
      </w:r>
      <w:r w:rsidR="002328BB">
        <w:rPr>
          <w:b/>
          <w:i/>
          <w:sz w:val="24"/>
          <w:szCs w:val="24"/>
        </w:rPr>
        <w:t xml:space="preserve">  </w:t>
      </w:r>
      <w:r w:rsidRPr="00723913">
        <w:rPr>
          <w:b/>
          <w:i/>
          <w:sz w:val="24"/>
          <w:szCs w:val="24"/>
        </w:rPr>
        <w:t>в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пункте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fldChar w:fldCharType="begin"/>
      </w:r>
      <w:r w:rsidRPr="00723913">
        <w:rPr>
          <w:b/>
          <w:i/>
          <w:sz w:val="24"/>
          <w:szCs w:val="24"/>
        </w:rPr>
        <w:instrText xml:space="preserve"> REF _Ref317257698 \r \h </w:instrText>
      </w:r>
      <w:r w:rsidR="00E25B1F" w:rsidRPr="00723913">
        <w:rPr>
          <w:b/>
          <w:i/>
          <w:sz w:val="24"/>
          <w:szCs w:val="24"/>
        </w:rPr>
        <w:instrText xml:space="preserve"> \* MERGEFORMAT </w:instrText>
      </w:r>
      <w:r w:rsidRPr="00723913">
        <w:rPr>
          <w:b/>
          <w:i/>
          <w:sz w:val="24"/>
          <w:szCs w:val="24"/>
        </w:rPr>
      </w:r>
      <w:r w:rsidRPr="00723913">
        <w:rPr>
          <w:b/>
          <w:i/>
          <w:sz w:val="24"/>
          <w:szCs w:val="24"/>
        </w:rPr>
        <w:fldChar w:fldCharType="separate"/>
      </w:r>
      <w:r w:rsidR="00A56CF8">
        <w:rPr>
          <w:b/>
          <w:i/>
          <w:sz w:val="24"/>
          <w:szCs w:val="24"/>
        </w:rPr>
        <w:t>13</w:t>
      </w:r>
      <w:r w:rsidRPr="00723913">
        <w:rPr>
          <w:b/>
          <w:i/>
          <w:sz w:val="24"/>
          <w:szCs w:val="24"/>
        </w:rPr>
        <w:fldChar w:fldCharType="end"/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раздела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fldChar w:fldCharType="begin"/>
      </w:r>
      <w:r w:rsidRPr="00723913">
        <w:rPr>
          <w:b/>
          <w:i/>
          <w:sz w:val="24"/>
          <w:szCs w:val="24"/>
        </w:rPr>
        <w:instrText xml:space="preserve"> REF _Ref317249938 \r \h  \* MERGEFORMAT </w:instrText>
      </w:r>
      <w:r w:rsidRPr="00723913">
        <w:rPr>
          <w:b/>
          <w:i/>
          <w:sz w:val="24"/>
          <w:szCs w:val="24"/>
        </w:rPr>
      </w:r>
      <w:r w:rsidRPr="00723913">
        <w:rPr>
          <w:b/>
          <w:i/>
          <w:sz w:val="24"/>
          <w:szCs w:val="24"/>
        </w:rPr>
        <w:fldChar w:fldCharType="separate"/>
      </w:r>
      <w:r w:rsidR="00A56CF8">
        <w:rPr>
          <w:b/>
          <w:i/>
          <w:sz w:val="24"/>
          <w:szCs w:val="24"/>
        </w:rPr>
        <w:t>4</w:t>
      </w:r>
      <w:r w:rsidRPr="00723913">
        <w:rPr>
          <w:b/>
          <w:i/>
          <w:sz w:val="24"/>
          <w:szCs w:val="24"/>
        </w:rPr>
        <w:fldChar w:fldCharType="end"/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«Информационная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карта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запроса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предложений»]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sz w:val="24"/>
          <w:szCs w:val="24"/>
        </w:rPr>
        <w:t>документы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на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виды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деятельности,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связанные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выполнением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договора,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вместе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приложениями,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описывающими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конкретные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виды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деятельности.</w:t>
      </w:r>
    </w:p>
    <w:p w:rsidR="00380FA3" w:rsidRPr="00723913" w:rsidRDefault="00380FA3" w:rsidP="008E1F83">
      <w:pPr>
        <w:pStyle w:val="Times12"/>
        <w:widowControl w:val="0"/>
        <w:tabs>
          <w:tab w:val="left" w:pos="1134"/>
          <w:tab w:val="left" w:pos="1418"/>
        </w:tabs>
        <w:ind w:firstLine="709"/>
        <w:rPr>
          <w:szCs w:val="24"/>
        </w:rPr>
      </w:pPr>
      <w:r w:rsidRPr="00723913">
        <w:rPr>
          <w:b/>
          <w:i/>
          <w:szCs w:val="24"/>
        </w:rPr>
        <w:t>[для</w:t>
      </w:r>
      <w:r w:rsidR="002328BB">
        <w:rPr>
          <w:b/>
          <w:i/>
          <w:szCs w:val="24"/>
        </w:rPr>
        <w:t xml:space="preserve"> </w:t>
      </w:r>
      <w:r w:rsidRPr="00723913">
        <w:rPr>
          <w:b/>
          <w:i/>
          <w:szCs w:val="24"/>
        </w:rPr>
        <w:t>закупок</w:t>
      </w:r>
      <w:r w:rsidR="002328BB">
        <w:rPr>
          <w:b/>
          <w:i/>
          <w:szCs w:val="24"/>
        </w:rPr>
        <w:t xml:space="preserve"> </w:t>
      </w:r>
      <w:r w:rsidRPr="00723913">
        <w:rPr>
          <w:b/>
          <w:i/>
          <w:szCs w:val="24"/>
        </w:rPr>
        <w:t>товаров]</w:t>
      </w:r>
      <w:r w:rsidR="002328BB">
        <w:rPr>
          <w:szCs w:val="24"/>
        </w:rPr>
        <w:t xml:space="preserve"> 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наименование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головного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разработчика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(в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соответствии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50-605-80-93),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головного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изготовителя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(в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соответствии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50-605-80-93)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страны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происхождения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оборудования;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описание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функциональных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характеристик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(потребительских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свойств)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товара,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его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количественных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качественных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характеристик;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указание</w:t>
      </w:r>
      <w:r w:rsidR="00973A1D" w:rsidRPr="00723913">
        <w:rPr>
          <w:sz w:val="24"/>
          <w:szCs w:val="24"/>
        </w:rPr>
        <w:t>,</w:t>
      </w:r>
      <w:r w:rsidR="002328BB">
        <w:rPr>
          <w:sz w:val="24"/>
          <w:szCs w:val="24"/>
        </w:rPr>
        <w:t xml:space="preserve"> </w:t>
      </w:r>
      <w:r w:rsidR="00973A1D" w:rsidRPr="00723913">
        <w:rPr>
          <w:sz w:val="24"/>
          <w:szCs w:val="24"/>
        </w:rPr>
        <w:t>при</w:t>
      </w:r>
      <w:r w:rsidR="002328BB">
        <w:rPr>
          <w:sz w:val="24"/>
          <w:szCs w:val="24"/>
        </w:rPr>
        <w:t xml:space="preserve"> </w:t>
      </w:r>
      <w:r w:rsidR="00973A1D" w:rsidRPr="00723913">
        <w:rPr>
          <w:sz w:val="24"/>
          <w:szCs w:val="24"/>
        </w:rPr>
        <w:t>наличии,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на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зарегистрированные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знаки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(или)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знаки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обслуживания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товара,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патенты,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полезные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модели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промышленные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образцы,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которым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будет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соответствовать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описание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комплектации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товара;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указание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количества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товаров.</w:t>
      </w:r>
    </w:p>
    <w:p w:rsidR="00380FA3" w:rsidRPr="00723913" w:rsidRDefault="00380FA3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napToGrid w:val="0"/>
          <w:szCs w:val="24"/>
        </w:rPr>
        <w:t>Участник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запроса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цен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в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данной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форме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должен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подтвердить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выполнение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каждого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технического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требования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(том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2).</w:t>
      </w:r>
    </w:p>
    <w:p w:rsidR="00C87330" w:rsidRPr="00723913" w:rsidRDefault="00C87330" w:rsidP="008E1F83">
      <w:pPr>
        <w:pStyle w:val="Times12"/>
        <w:widowControl w:val="0"/>
        <w:tabs>
          <w:tab w:val="left" w:pos="1140"/>
          <w:tab w:val="left" w:pos="1418"/>
          <w:tab w:val="num" w:pos="2564"/>
        </w:tabs>
        <w:ind w:firstLine="0"/>
        <w:rPr>
          <w:szCs w:val="20"/>
        </w:rPr>
      </w:pPr>
    </w:p>
    <w:p w:rsidR="00C87330" w:rsidRPr="00723913" w:rsidRDefault="00C87330" w:rsidP="008E1F83">
      <w:pPr>
        <w:widowControl w:val="0"/>
        <w:shd w:val="clear" w:color="auto" w:fill="FFFFFF"/>
        <w:tabs>
          <w:tab w:val="left" w:pos="1080"/>
        </w:tabs>
        <w:suppressAutoHyphens/>
        <w:sectPr w:rsidR="00C87330" w:rsidRPr="00723913" w:rsidSect="00F621A8">
          <w:pgSz w:w="11907" w:h="16840" w:code="9"/>
          <w:pgMar w:top="1134" w:right="567" w:bottom="1134" w:left="1418" w:header="567" w:footer="304" w:gutter="0"/>
          <w:cols w:space="708"/>
          <w:docGrid w:linePitch="360"/>
        </w:sectPr>
      </w:pPr>
    </w:p>
    <w:p w:rsidR="00C14669" w:rsidRPr="00723913" w:rsidRDefault="00C14669" w:rsidP="00B948B1">
      <w:pPr>
        <w:pStyle w:val="10"/>
        <w:keepNext w:val="0"/>
        <w:widowControl w:val="0"/>
        <w:numPr>
          <w:ilvl w:val="0"/>
          <w:numId w:val="35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b/>
          <w:sz w:val="28"/>
          <w:szCs w:val="28"/>
        </w:rPr>
      </w:pPr>
      <w:bookmarkStart w:id="229" w:name="_План_распределения_объемов_выполнен"/>
      <w:bookmarkStart w:id="230" w:name="_Ref318824453"/>
      <w:bookmarkStart w:id="231" w:name="_Toc373934126"/>
      <w:bookmarkEnd w:id="229"/>
      <w:r w:rsidRPr="00723913">
        <w:rPr>
          <w:b/>
          <w:sz w:val="28"/>
          <w:szCs w:val="28"/>
        </w:rPr>
        <w:t>«ПРОЕКТ</w:t>
      </w:r>
      <w:r w:rsidR="002328BB">
        <w:rPr>
          <w:b/>
          <w:sz w:val="28"/>
          <w:szCs w:val="28"/>
        </w:rPr>
        <w:t xml:space="preserve"> </w:t>
      </w:r>
      <w:r w:rsidRPr="00723913">
        <w:rPr>
          <w:b/>
          <w:sz w:val="28"/>
          <w:szCs w:val="28"/>
        </w:rPr>
        <w:t>ДОГОВОРА»</w:t>
      </w:r>
      <w:bookmarkEnd w:id="230"/>
      <w:bookmarkEnd w:id="231"/>
    </w:p>
    <w:p w:rsidR="00F621A8" w:rsidRDefault="00C1192A" w:rsidP="008E1F83">
      <w:pPr>
        <w:pStyle w:val="Times12"/>
        <w:widowControl w:val="0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  <w:r w:rsidRPr="00723913">
        <w:rPr>
          <w:sz w:val="28"/>
          <w:szCs w:val="28"/>
        </w:rPr>
        <w:t>Проект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договора,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который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будет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заключен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по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результатам</w:t>
      </w:r>
      <w:r w:rsidR="002328BB">
        <w:rPr>
          <w:sz w:val="28"/>
          <w:szCs w:val="28"/>
        </w:rPr>
        <w:t xml:space="preserve"> </w:t>
      </w:r>
      <w:r w:rsidR="00466F9E" w:rsidRPr="00723913">
        <w:rPr>
          <w:sz w:val="28"/>
          <w:szCs w:val="28"/>
        </w:rPr>
        <w:t>запроса</w:t>
      </w:r>
      <w:r w:rsidR="002328BB">
        <w:rPr>
          <w:sz w:val="28"/>
          <w:szCs w:val="28"/>
        </w:rPr>
        <w:t xml:space="preserve"> </w:t>
      </w:r>
      <w:r w:rsidR="00466F9E" w:rsidRPr="00723913">
        <w:rPr>
          <w:sz w:val="28"/>
          <w:szCs w:val="28"/>
        </w:rPr>
        <w:t>цен</w:t>
      </w:r>
      <w:r w:rsidRPr="00723913">
        <w:rPr>
          <w:sz w:val="28"/>
          <w:szCs w:val="28"/>
        </w:rPr>
        <w:t>,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приведен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в</w:t>
      </w:r>
      <w:r w:rsidR="002328BB">
        <w:rPr>
          <w:iCs/>
        </w:rPr>
        <w:t xml:space="preserve"> </w:t>
      </w:r>
      <w:r w:rsidRPr="00723913">
        <w:rPr>
          <w:b/>
          <w:i/>
          <w:iCs/>
        </w:rPr>
        <w:t>Части</w:t>
      </w:r>
      <w:r w:rsidR="002328BB">
        <w:rPr>
          <w:b/>
          <w:i/>
          <w:iCs/>
        </w:rPr>
        <w:t xml:space="preserve"> </w:t>
      </w:r>
      <w:r w:rsidRPr="00723913">
        <w:rPr>
          <w:b/>
          <w:i/>
          <w:iCs/>
        </w:rPr>
        <w:t>2</w:t>
      </w:r>
      <w:r w:rsidR="002328BB">
        <w:rPr>
          <w:b/>
          <w:i/>
          <w:iCs/>
        </w:rPr>
        <w:t xml:space="preserve"> </w:t>
      </w:r>
      <w:r w:rsidRPr="00723913">
        <w:rPr>
          <w:b/>
          <w:i/>
          <w:iCs/>
        </w:rPr>
        <w:t>Тома</w:t>
      </w:r>
      <w:r w:rsidR="002328BB">
        <w:rPr>
          <w:b/>
          <w:i/>
          <w:iCs/>
        </w:rPr>
        <w:t xml:space="preserve"> </w:t>
      </w:r>
      <w:r w:rsidRPr="00723913">
        <w:rPr>
          <w:b/>
          <w:i/>
          <w:iCs/>
        </w:rPr>
        <w:t>1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в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виде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отдельного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файла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в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формате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  <w:lang w:val="en-US"/>
        </w:rPr>
        <w:t>Word</w:t>
      </w:r>
      <w:r w:rsidRPr="00723913">
        <w:rPr>
          <w:sz w:val="28"/>
          <w:szCs w:val="28"/>
        </w:rPr>
        <w:t>.</w:t>
      </w:r>
    </w:p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Default="00F621A8" w:rsidP="00F621A8"/>
    <w:p w:rsidR="00F621A8" w:rsidRPr="00F621A8" w:rsidRDefault="00F621A8" w:rsidP="00F621A8"/>
    <w:p w:rsidR="00F621A8" w:rsidRDefault="00F621A8" w:rsidP="00F621A8"/>
    <w:p w:rsidR="00C87330" w:rsidRPr="00F621A8" w:rsidRDefault="00C87330" w:rsidP="00F621A8">
      <w:pPr>
        <w:jc w:val="center"/>
      </w:pPr>
    </w:p>
    <w:sectPr w:rsidR="00C87330" w:rsidRPr="00F621A8" w:rsidSect="00F621A8">
      <w:pgSz w:w="11907" w:h="16840" w:code="9"/>
      <w:pgMar w:top="1134" w:right="737" w:bottom="1701" w:left="1134" w:header="567" w:footer="30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46D90" w:rsidRDefault="00D46D90">
      <w:r>
        <w:separator/>
      </w:r>
    </w:p>
  </w:endnote>
  <w:endnote w:type="continuationSeparator" w:id="0">
    <w:p w:rsidR="00D46D90" w:rsidRDefault="00D46D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6D90" w:rsidRDefault="00D46D90"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D46D90" w:rsidRDefault="00D46D90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6D90" w:rsidRDefault="00D46D90" w:rsidP="00270579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D46D90" w:rsidRPr="00270579" w:rsidRDefault="00D46D90" w:rsidP="00270579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201</w:t>
    </w:r>
    <w:r w:rsidR="0025070B">
      <w:rPr>
        <w:rFonts w:ascii="Times New Roman" w:hAnsi="Times New Roman" w:cs="Times New Roman"/>
        <w:sz w:val="24"/>
        <w:szCs w:val="24"/>
      </w:rPr>
      <w:t>4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6D90" w:rsidRPr="00C030AA" w:rsidRDefault="00A56CF8" w:rsidP="00FA3425">
    <w:pPr>
      <w:pStyle w:val="a8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sdt>
      <w:sdtPr>
        <w:id w:val="1018279787"/>
        <w:docPartObj>
          <w:docPartGallery w:val="Page Numbers (Top of Page)"/>
          <w:docPartUnique/>
        </w:docPartObj>
      </w:sdtPr>
      <w:sdtEndPr/>
      <w:sdtContent>
        <w:r w:rsidR="00D46D90" w:rsidRPr="00C030AA">
          <w:rPr>
            <w:rFonts w:ascii="Times New Roman" w:hAnsi="Times New Roman"/>
          </w:rPr>
          <w:t xml:space="preserve">Страница </w:t>
        </w:r>
        <w:r w:rsidR="00D46D90" w:rsidRPr="00C030AA">
          <w:rPr>
            <w:rFonts w:ascii="Times New Roman" w:hAnsi="Times New Roman"/>
          </w:rPr>
          <w:fldChar w:fldCharType="begin"/>
        </w:r>
        <w:r w:rsidR="00D46D90" w:rsidRPr="00C030AA">
          <w:rPr>
            <w:rFonts w:ascii="Times New Roman" w:hAnsi="Times New Roman"/>
          </w:rPr>
          <w:instrText>PAGE</w:instrText>
        </w:r>
        <w:r w:rsidR="00D46D90" w:rsidRPr="00C030AA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23</w:t>
        </w:r>
        <w:r w:rsidR="00D46D90" w:rsidRPr="00C030AA">
          <w:rPr>
            <w:rFonts w:ascii="Times New Roman" w:hAnsi="Times New Roman"/>
          </w:rPr>
          <w:fldChar w:fldCharType="end"/>
        </w:r>
        <w:r w:rsidR="00D46D90" w:rsidRPr="00C030AA">
          <w:rPr>
            <w:rFonts w:ascii="Times New Roman" w:hAnsi="Times New Roman"/>
          </w:rPr>
          <w:t xml:space="preserve"> из </w:t>
        </w:r>
        <w:r w:rsidR="00D46D90" w:rsidRPr="00C030AA">
          <w:rPr>
            <w:rFonts w:ascii="Times New Roman" w:hAnsi="Times New Roman"/>
          </w:rPr>
          <w:fldChar w:fldCharType="begin"/>
        </w:r>
        <w:r w:rsidR="00D46D90" w:rsidRPr="00C030AA">
          <w:rPr>
            <w:rFonts w:ascii="Times New Roman" w:hAnsi="Times New Roman"/>
          </w:rPr>
          <w:instrText>NUMPAGES</w:instrText>
        </w:r>
        <w:r w:rsidR="00D46D90" w:rsidRPr="00C030AA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36</w:t>
        </w:r>
        <w:r w:rsidR="00D46D90" w:rsidRPr="00C030AA">
          <w:rPr>
            <w:rFonts w:ascii="Times New Roman" w:hAnsi="Times New Roman"/>
          </w:rPr>
          <w:fldChar w:fldCharType="end"/>
        </w:r>
      </w:sdtContent>
    </w:sdt>
    <w:r w:rsidR="00D46D90" w:rsidRPr="00C030AA">
      <w:rPr>
        <w:rFonts w:ascii="Times New Roman" w:hAnsi="Times New Roman" w:cs="Times New Roman"/>
      </w:rPr>
      <w:t xml:space="preserve"> </w:t>
    </w:r>
  </w:p>
  <w:p w:rsidR="00D46D90" w:rsidRPr="00C030AA" w:rsidRDefault="00D46D90" w:rsidP="00FA3425">
    <w:pPr>
      <w:pStyle w:val="a8"/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 w:cs="Times New Roman"/>
      </w:rPr>
      <w:t xml:space="preserve">ТОМ 1 «ОБЩАЯ И КОММЕРЧЕСКАЯ ЧАСТИ» </w:t>
    </w:r>
  </w:p>
  <w:p w:rsidR="00D46D90" w:rsidRPr="00C030AA" w:rsidRDefault="00D46D90" w:rsidP="00FA3425">
    <w:pPr>
      <w:pStyle w:val="a8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 w:cs="Times New Roman"/>
      </w:rPr>
      <w:t xml:space="preserve">Открытый запрос цен в электронной форме на право заключения договора на </w:t>
    </w:r>
    <w:r w:rsidRPr="00D46D90">
      <w:rPr>
        <w:rFonts w:ascii="Times New Roman" w:hAnsi="Times New Roman" w:cs="Times New Roman"/>
      </w:rPr>
      <w:t>проведение предрейсовых и послерейсовых медосмотров водителей транспортных средств Саратовского отделения филиала «Приволжский территориальный округ» ФГУП «РосРАО»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46D90" w:rsidRDefault="00D46D90">
      <w:r>
        <w:separator/>
      </w:r>
    </w:p>
  </w:footnote>
  <w:footnote w:type="continuationSeparator" w:id="0">
    <w:p w:rsidR="00D46D90" w:rsidRDefault="00D46D9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6D90" w:rsidRPr="00723913" w:rsidRDefault="00D46D90" w:rsidP="00723913">
    <w:pPr>
      <w:ind w:right="-1"/>
      <w:jc w:val="center"/>
      <w:rPr>
        <w:b/>
        <w:sz w:val="30"/>
        <w:szCs w:val="30"/>
      </w:rPr>
    </w:pPr>
    <w:bookmarkStart w:id="0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0"/>
  </w:p>
  <w:p w:rsidR="00D46D90" w:rsidRPr="00723913" w:rsidRDefault="00D46D90" w:rsidP="00723913">
    <w:pPr>
      <w:ind w:right="-1"/>
      <w:jc w:val="center"/>
      <w:rPr>
        <w:b/>
        <w:sz w:val="30"/>
        <w:szCs w:val="30"/>
      </w:rPr>
    </w:pPr>
    <w:bookmarkStart w:id="1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1"/>
  </w:p>
  <w:p w:rsidR="00D46D90" w:rsidRPr="00723913" w:rsidRDefault="00D46D90" w:rsidP="00723913">
    <w:pPr>
      <w:ind w:right="-1"/>
      <w:rPr>
        <w:b/>
        <w:sz w:val="18"/>
        <w:szCs w:val="18"/>
      </w:rPr>
    </w:pPr>
    <w:r w:rsidRPr="00723913">
      <w:rPr>
        <w:b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EC6BE80" wp14:editId="6986FD67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A671BA6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6D90" w:rsidRPr="00723913" w:rsidRDefault="00D46D90" w:rsidP="00723913">
    <w:pPr>
      <w:pStyle w:val="a6"/>
      <w:rPr>
        <w:rFonts w:ascii="Times New Roman" w:hAnsi="Times New Roman" w:cs="Times New Roman"/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7DF33D2"/>
    <w:multiLevelType w:val="hybridMultilevel"/>
    <w:tmpl w:val="D1A09A24"/>
    <w:lvl w:ilvl="0" w:tplc="5A6427BC">
      <w:start w:val="1"/>
      <w:numFmt w:val="decimal"/>
      <w:lvlText w:val="12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20B66B5"/>
    <w:multiLevelType w:val="hybridMultilevel"/>
    <w:tmpl w:val="85465D0E"/>
    <w:lvl w:ilvl="0" w:tplc="0BC2801E">
      <w:start w:val="1"/>
      <w:numFmt w:val="decimal"/>
      <w:lvlText w:val="11.%1.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D9507E9"/>
    <w:multiLevelType w:val="hybridMultilevel"/>
    <w:tmpl w:val="537C4A96"/>
    <w:lvl w:ilvl="0" w:tplc="442EE6B0">
      <w:start w:val="1"/>
      <w:numFmt w:val="russianLower"/>
      <w:lvlText w:val="%1)"/>
      <w:lvlJc w:val="left"/>
      <w:pPr>
        <w:ind w:left="1429" w:hanging="360"/>
      </w:pPr>
      <w:rPr>
        <w:rFonts w:hint="default"/>
        <w:b w:val="0"/>
        <w:i w:val="0"/>
        <w:sz w:val="28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1F4F4A79"/>
    <w:multiLevelType w:val="hybridMultilevel"/>
    <w:tmpl w:val="770EB5E4"/>
    <w:lvl w:ilvl="0" w:tplc="CD0AA57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22FF451C"/>
    <w:multiLevelType w:val="hybridMultilevel"/>
    <w:tmpl w:val="610ECBB0"/>
    <w:lvl w:ilvl="0" w:tplc="EB5CCF6A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B6FC563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57A183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2B494E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10E03B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CACDDC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E66A0F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CA0B88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D800E4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72D301C"/>
    <w:multiLevelType w:val="hybridMultilevel"/>
    <w:tmpl w:val="85465D0E"/>
    <w:lvl w:ilvl="0" w:tplc="0BC2801E">
      <w:start w:val="1"/>
      <w:numFmt w:val="decimal"/>
      <w:lvlText w:val="11.%1.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7CD2EAB"/>
    <w:multiLevelType w:val="hybridMultilevel"/>
    <w:tmpl w:val="2A98578C"/>
    <w:lvl w:ilvl="0" w:tplc="13FAB5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697AC6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2E1075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A58291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2B89C5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24A57F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62F2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DB27DB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9BC267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14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ECC7F59"/>
    <w:multiLevelType w:val="hybridMultilevel"/>
    <w:tmpl w:val="389C2B36"/>
    <w:lvl w:ilvl="0" w:tplc="288286C2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ED43788"/>
    <w:multiLevelType w:val="hybridMultilevel"/>
    <w:tmpl w:val="46BAB658"/>
    <w:lvl w:ilvl="0" w:tplc="3FA4C85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C1FC5ED8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1DBC050C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1E6EED1C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B4008DE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8EC47CD8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87AF058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E7D2EB52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282805AC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27B5D29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0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1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7613B00"/>
    <w:multiLevelType w:val="hybridMultilevel"/>
    <w:tmpl w:val="7B48E56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3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5">
    <w:nsid w:val="3E8C3CB3"/>
    <w:multiLevelType w:val="hybridMultilevel"/>
    <w:tmpl w:val="B610369E"/>
    <w:lvl w:ilvl="0" w:tplc="B72A59A4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2BE3E5B"/>
    <w:multiLevelType w:val="multilevel"/>
    <w:tmpl w:val="A24609D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3.%2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>
    <w:nsid w:val="46F02416"/>
    <w:multiLevelType w:val="hybridMultilevel"/>
    <w:tmpl w:val="2A1E4270"/>
    <w:lvl w:ilvl="0" w:tplc="6C86D7DC">
      <w:start w:val="1"/>
      <w:numFmt w:val="decimal"/>
      <w:lvlText w:val="ЧАСТЬ 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8337DD7"/>
    <w:multiLevelType w:val="hybridMultilevel"/>
    <w:tmpl w:val="D2A8F0E2"/>
    <w:lvl w:ilvl="0" w:tplc="1CE4D268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1">
    <w:nsid w:val="54A63701"/>
    <w:multiLevelType w:val="multilevel"/>
    <w:tmpl w:val="89D057AA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30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32">
    <w:nsid w:val="57BE6A61"/>
    <w:multiLevelType w:val="hybridMultilevel"/>
    <w:tmpl w:val="B060C6E0"/>
    <w:lvl w:ilvl="0" w:tplc="A7223AF2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5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6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91C1496"/>
    <w:multiLevelType w:val="hybridMultilevel"/>
    <w:tmpl w:val="D966A454"/>
    <w:lvl w:ilvl="0" w:tplc="7DA0CE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74021486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D5CEED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4D40F846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2F3427FC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E1CD9BE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E4FE6D8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16BEF536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BAD2B71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8">
    <w:nsid w:val="6BED3D1F"/>
    <w:multiLevelType w:val="hybridMultilevel"/>
    <w:tmpl w:val="2D44FD72"/>
    <w:lvl w:ilvl="0" w:tplc="616A938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60EA6CF0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A52031AE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5D28599A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F2ECE242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B5F4FAA2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B52ABB4A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8E20C47C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7B223E66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9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0">
    <w:nsid w:val="6DF52B25"/>
    <w:multiLevelType w:val="hybridMultilevel"/>
    <w:tmpl w:val="E9E0B534"/>
    <w:lvl w:ilvl="0" w:tplc="50426750">
      <w:start w:val="1"/>
      <w:numFmt w:val="bullet"/>
      <w:lvlText w:val=""/>
      <w:lvlJc w:val="left"/>
      <w:pPr>
        <w:ind w:left="1481" w:hanging="360"/>
      </w:pPr>
      <w:rPr>
        <w:rFonts w:ascii="Symbol" w:hAnsi="Symbol" w:hint="default"/>
        <w:b/>
        <w:i w:val="0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220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1" w:hanging="360"/>
      </w:pPr>
      <w:rPr>
        <w:rFonts w:ascii="Wingdings" w:hAnsi="Wingdings" w:hint="default"/>
      </w:rPr>
    </w:lvl>
  </w:abstractNum>
  <w:abstractNum w:abstractNumId="41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2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3">
    <w:nsid w:val="76737651"/>
    <w:multiLevelType w:val="hybridMultilevel"/>
    <w:tmpl w:val="B05E91D0"/>
    <w:lvl w:ilvl="0" w:tplc="127EDBD4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F367D25"/>
    <w:multiLevelType w:val="hybridMultilevel"/>
    <w:tmpl w:val="B010CA7A"/>
    <w:lvl w:ilvl="0" w:tplc="565EE3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165E9C0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6C6B8C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03AC3F0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8458C028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69C8A22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2E21B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15EDAA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B9E8C1C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2"/>
  </w:num>
  <w:num w:numId="2">
    <w:abstractNumId w:val="33"/>
  </w:num>
  <w:num w:numId="3">
    <w:abstractNumId w:val="30"/>
  </w:num>
  <w:num w:numId="4">
    <w:abstractNumId w:val="1"/>
  </w:num>
  <w:num w:numId="5">
    <w:abstractNumId w:val="0"/>
  </w:num>
  <w:num w:numId="6">
    <w:abstractNumId w:val="12"/>
  </w:num>
  <w:num w:numId="7">
    <w:abstractNumId w:val="34"/>
  </w:num>
  <w:num w:numId="8">
    <w:abstractNumId w:val="27"/>
  </w:num>
  <w:num w:numId="9">
    <w:abstractNumId w:val="3"/>
  </w:num>
  <w:num w:numId="10">
    <w:abstractNumId w:val="20"/>
  </w:num>
  <w:num w:numId="11">
    <w:abstractNumId w:val="19"/>
  </w:num>
  <w:num w:numId="12">
    <w:abstractNumId w:val="10"/>
  </w:num>
  <w:num w:numId="13">
    <w:abstractNumId w:val="21"/>
  </w:num>
  <w:num w:numId="14">
    <w:abstractNumId w:val="2"/>
  </w:num>
  <w:num w:numId="15">
    <w:abstractNumId w:val="35"/>
  </w:num>
  <w:num w:numId="16">
    <w:abstractNumId w:val="45"/>
  </w:num>
  <w:num w:numId="17">
    <w:abstractNumId w:val="37"/>
  </w:num>
  <w:num w:numId="18">
    <w:abstractNumId w:val="16"/>
  </w:num>
  <w:num w:numId="19">
    <w:abstractNumId w:val="24"/>
  </w:num>
  <w:num w:numId="20">
    <w:abstractNumId w:val="39"/>
  </w:num>
  <w:num w:numId="21">
    <w:abstractNumId w:val="41"/>
  </w:num>
  <w:num w:numId="22">
    <w:abstractNumId w:val="38"/>
  </w:num>
  <w:num w:numId="23">
    <w:abstractNumId w:val="5"/>
  </w:num>
  <w:num w:numId="24">
    <w:abstractNumId w:val="15"/>
  </w:num>
  <w:num w:numId="25">
    <w:abstractNumId w:val="17"/>
  </w:num>
  <w:num w:numId="26">
    <w:abstractNumId w:val="9"/>
  </w:num>
  <w:num w:numId="27">
    <w:abstractNumId w:val="44"/>
  </w:num>
  <w:num w:numId="28">
    <w:abstractNumId w:val="23"/>
  </w:num>
  <w:num w:numId="29">
    <w:abstractNumId w:val="36"/>
  </w:num>
  <w:num w:numId="30">
    <w:abstractNumId w:val="14"/>
  </w:num>
  <w:num w:numId="31">
    <w:abstractNumId w:val="6"/>
  </w:num>
  <w:num w:numId="32">
    <w:abstractNumId w:val="31"/>
  </w:num>
  <w:num w:numId="33">
    <w:abstractNumId w:val="18"/>
  </w:num>
  <w:num w:numId="34">
    <w:abstractNumId w:val="43"/>
  </w:num>
  <w:num w:numId="35">
    <w:abstractNumId w:val="28"/>
  </w:num>
  <w:num w:numId="36">
    <w:abstractNumId w:val="13"/>
  </w:num>
  <w:num w:numId="37">
    <w:abstractNumId w:val="22"/>
  </w:num>
  <w:num w:numId="38">
    <w:abstractNumId w:val="29"/>
  </w:num>
  <w:num w:numId="39">
    <w:abstractNumId w:val="25"/>
  </w:num>
  <w:num w:numId="40">
    <w:abstractNumId w:val="32"/>
  </w:num>
  <w:num w:numId="41">
    <w:abstractNumId w:val="40"/>
  </w:num>
  <w:num w:numId="42">
    <w:abstractNumId w:val="7"/>
  </w:num>
  <w:num w:numId="43">
    <w:abstractNumId w:val="8"/>
  </w:num>
  <w:num w:numId="44">
    <w:abstractNumId w:val="26"/>
  </w:num>
  <w:num w:numId="45">
    <w:abstractNumId w:val="4"/>
  </w:num>
  <w:num w:numId="46">
    <w:abstractNumId w:val="11"/>
  </w:num>
  <w:numIdMacAtCleanup w:val="4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022F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B04BE"/>
    <w:rsid w:val="000B04CC"/>
    <w:rsid w:val="000B0F69"/>
    <w:rsid w:val="000B1AA1"/>
    <w:rsid w:val="000B1B9B"/>
    <w:rsid w:val="000B2F08"/>
    <w:rsid w:val="000B34A2"/>
    <w:rsid w:val="000B4405"/>
    <w:rsid w:val="000B5374"/>
    <w:rsid w:val="000B5839"/>
    <w:rsid w:val="000B69EC"/>
    <w:rsid w:val="000C166C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100A57"/>
    <w:rsid w:val="00100E1C"/>
    <w:rsid w:val="00101D5D"/>
    <w:rsid w:val="00106F2C"/>
    <w:rsid w:val="00110379"/>
    <w:rsid w:val="00110856"/>
    <w:rsid w:val="001217B3"/>
    <w:rsid w:val="00121C57"/>
    <w:rsid w:val="001249CA"/>
    <w:rsid w:val="0012627E"/>
    <w:rsid w:val="0013016B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1547"/>
    <w:rsid w:val="00172174"/>
    <w:rsid w:val="00173D87"/>
    <w:rsid w:val="00180EF9"/>
    <w:rsid w:val="00181D21"/>
    <w:rsid w:val="001820AD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5E51"/>
    <w:rsid w:val="001A13F0"/>
    <w:rsid w:val="001A59CE"/>
    <w:rsid w:val="001A788E"/>
    <w:rsid w:val="001A78DA"/>
    <w:rsid w:val="001A7CC1"/>
    <w:rsid w:val="001B0A51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F02C2"/>
    <w:rsid w:val="001F13BB"/>
    <w:rsid w:val="001F2D6E"/>
    <w:rsid w:val="001F552D"/>
    <w:rsid w:val="001F7063"/>
    <w:rsid w:val="0020036E"/>
    <w:rsid w:val="00202CD6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4E09"/>
    <w:rsid w:val="0025070B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A0BBB"/>
    <w:rsid w:val="002A271F"/>
    <w:rsid w:val="002A6303"/>
    <w:rsid w:val="002B026D"/>
    <w:rsid w:val="002B0500"/>
    <w:rsid w:val="002C2B00"/>
    <w:rsid w:val="002C4D45"/>
    <w:rsid w:val="002D0BE1"/>
    <w:rsid w:val="002E1075"/>
    <w:rsid w:val="002E3EE2"/>
    <w:rsid w:val="002E43F8"/>
    <w:rsid w:val="002E5966"/>
    <w:rsid w:val="002E77A5"/>
    <w:rsid w:val="002F530B"/>
    <w:rsid w:val="002F7216"/>
    <w:rsid w:val="003058B6"/>
    <w:rsid w:val="00305D7D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5C81"/>
    <w:rsid w:val="0034173A"/>
    <w:rsid w:val="003434C9"/>
    <w:rsid w:val="0035263D"/>
    <w:rsid w:val="00354D77"/>
    <w:rsid w:val="00355B66"/>
    <w:rsid w:val="00360CF0"/>
    <w:rsid w:val="00362743"/>
    <w:rsid w:val="00362803"/>
    <w:rsid w:val="003633CB"/>
    <w:rsid w:val="003648DC"/>
    <w:rsid w:val="00365E30"/>
    <w:rsid w:val="00366EE8"/>
    <w:rsid w:val="00370C5F"/>
    <w:rsid w:val="00370E30"/>
    <w:rsid w:val="00373754"/>
    <w:rsid w:val="00373EEC"/>
    <w:rsid w:val="00373F51"/>
    <w:rsid w:val="00375486"/>
    <w:rsid w:val="00380F9D"/>
    <w:rsid w:val="00380FA3"/>
    <w:rsid w:val="00382F40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5E3B"/>
    <w:rsid w:val="003B73B0"/>
    <w:rsid w:val="003B7A32"/>
    <w:rsid w:val="003C3F03"/>
    <w:rsid w:val="003C5257"/>
    <w:rsid w:val="003C5658"/>
    <w:rsid w:val="003C73E5"/>
    <w:rsid w:val="003C741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26C9"/>
    <w:rsid w:val="00404B82"/>
    <w:rsid w:val="00405BF3"/>
    <w:rsid w:val="00405FB7"/>
    <w:rsid w:val="004066BB"/>
    <w:rsid w:val="0041085B"/>
    <w:rsid w:val="00417FC8"/>
    <w:rsid w:val="00420E19"/>
    <w:rsid w:val="004230C1"/>
    <w:rsid w:val="00424A24"/>
    <w:rsid w:val="004304B8"/>
    <w:rsid w:val="00432531"/>
    <w:rsid w:val="0044375A"/>
    <w:rsid w:val="00444101"/>
    <w:rsid w:val="004446B7"/>
    <w:rsid w:val="00446DB7"/>
    <w:rsid w:val="00450BC8"/>
    <w:rsid w:val="00454B58"/>
    <w:rsid w:val="004560F3"/>
    <w:rsid w:val="004564FB"/>
    <w:rsid w:val="00464647"/>
    <w:rsid w:val="00465410"/>
    <w:rsid w:val="00466F9E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D09D6"/>
    <w:rsid w:val="004D6EE2"/>
    <w:rsid w:val="004F3F84"/>
    <w:rsid w:val="004F46C4"/>
    <w:rsid w:val="004F4708"/>
    <w:rsid w:val="004F5DFF"/>
    <w:rsid w:val="004F78CE"/>
    <w:rsid w:val="0050026E"/>
    <w:rsid w:val="00503E7A"/>
    <w:rsid w:val="00504C4A"/>
    <w:rsid w:val="00505C97"/>
    <w:rsid w:val="00506E47"/>
    <w:rsid w:val="00507242"/>
    <w:rsid w:val="00510E75"/>
    <w:rsid w:val="00513217"/>
    <w:rsid w:val="00514E00"/>
    <w:rsid w:val="00515B73"/>
    <w:rsid w:val="0051689C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68B"/>
    <w:rsid w:val="005450FD"/>
    <w:rsid w:val="00546650"/>
    <w:rsid w:val="00551F0C"/>
    <w:rsid w:val="005544EA"/>
    <w:rsid w:val="005609BB"/>
    <w:rsid w:val="00560BC8"/>
    <w:rsid w:val="00561255"/>
    <w:rsid w:val="00561636"/>
    <w:rsid w:val="00563A6D"/>
    <w:rsid w:val="00564294"/>
    <w:rsid w:val="00567710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4598"/>
    <w:rsid w:val="005B53F9"/>
    <w:rsid w:val="005B5E7F"/>
    <w:rsid w:val="005B7B08"/>
    <w:rsid w:val="005C0EF3"/>
    <w:rsid w:val="005C15D7"/>
    <w:rsid w:val="005C3FAB"/>
    <w:rsid w:val="005C4C7E"/>
    <w:rsid w:val="005C6601"/>
    <w:rsid w:val="005D1E74"/>
    <w:rsid w:val="005D4B44"/>
    <w:rsid w:val="005D51C6"/>
    <w:rsid w:val="005D5C65"/>
    <w:rsid w:val="005D735C"/>
    <w:rsid w:val="005E1A6E"/>
    <w:rsid w:val="005E2193"/>
    <w:rsid w:val="005E3229"/>
    <w:rsid w:val="005E4935"/>
    <w:rsid w:val="005E4F7A"/>
    <w:rsid w:val="005E66A9"/>
    <w:rsid w:val="005E691F"/>
    <w:rsid w:val="005E7FA0"/>
    <w:rsid w:val="005F0413"/>
    <w:rsid w:val="005F0D85"/>
    <w:rsid w:val="005F17AB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022F"/>
    <w:rsid w:val="006624A0"/>
    <w:rsid w:val="00663B91"/>
    <w:rsid w:val="00663F35"/>
    <w:rsid w:val="00664050"/>
    <w:rsid w:val="00665459"/>
    <w:rsid w:val="006708B5"/>
    <w:rsid w:val="00671FDB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A33E1"/>
    <w:rsid w:val="006A3F4F"/>
    <w:rsid w:val="006A4115"/>
    <w:rsid w:val="006A45B2"/>
    <w:rsid w:val="006B0D0B"/>
    <w:rsid w:val="006B23C5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7B10"/>
    <w:rsid w:val="006E100D"/>
    <w:rsid w:val="006E1EA3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DD5"/>
    <w:rsid w:val="00730C05"/>
    <w:rsid w:val="00732849"/>
    <w:rsid w:val="00733A75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3BAD"/>
    <w:rsid w:val="00763BD2"/>
    <w:rsid w:val="00764362"/>
    <w:rsid w:val="0076636E"/>
    <w:rsid w:val="007672F4"/>
    <w:rsid w:val="00770D16"/>
    <w:rsid w:val="00772755"/>
    <w:rsid w:val="00772FB7"/>
    <w:rsid w:val="00774E5E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737E"/>
    <w:rsid w:val="007D1DBD"/>
    <w:rsid w:val="007E53D7"/>
    <w:rsid w:val="007E559C"/>
    <w:rsid w:val="007F0991"/>
    <w:rsid w:val="007F1C7B"/>
    <w:rsid w:val="007F1F6B"/>
    <w:rsid w:val="007F77AE"/>
    <w:rsid w:val="0080514B"/>
    <w:rsid w:val="00805543"/>
    <w:rsid w:val="008057FB"/>
    <w:rsid w:val="00805829"/>
    <w:rsid w:val="00806D8D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D11"/>
    <w:rsid w:val="00834060"/>
    <w:rsid w:val="008353FC"/>
    <w:rsid w:val="008358E6"/>
    <w:rsid w:val="008432B2"/>
    <w:rsid w:val="008465E9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50CF"/>
    <w:rsid w:val="008900C3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143B"/>
    <w:rsid w:val="008C318B"/>
    <w:rsid w:val="008C4480"/>
    <w:rsid w:val="008C481F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60CA"/>
    <w:rsid w:val="00906A50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552AE"/>
    <w:rsid w:val="009611F7"/>
    <w:rsid w:val="00963D48"/>
    <w:rsid w:val="00964E64"/>
    <w:rsid w:val="00973A1D"/>
    <w:rsid w:val="00973E61"/>
    <w:rsid w:val="00980074"/>
    <w:rsid w:val="00981BF7"/>
    <w:rsid w:val="00984DC4"/>
    <w:rsid w:val="00986826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4E7C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638F"/>
    <w:rsid w:val="00A276E7"/>
    <w:rsid w:val="00A30317"/>
    <w:rsid w:val="00A318D0"/>
    <w:rsid w:val="00A37CC3"/>
    <w:rsid w:val="00A405B9"/>
    <w:rsid w:val="00A4116E"/>
    <w:rsid w:val="00A415BA"/>
    <w:rsid w:val="00A42A7B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6CF8"/>
    <w:rsid w:val="00A57583"/>
    <w:rsid w:val="00A60574"/>
    <w:rsid w:val="00A6066C"/>
    <w:rsid w:val="00A62A69"/>
    <w:rsid w:val="00A6467A"/>
    <w:rsid w:val="00A65ED9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50E31"/>
    <w:rsid w:val="00B54787"/>
    <w:rsid w:val="00B547EB"/>
    <w:rsid w:val="00B60EB3"/>
    <w:rsid w:val="00B60EF9"/>
    <w:rsid w:val="00B63606"/>
    <w:rsid w:val="00B63BD5"/>
    <w:rsid w:val="00B649C6"/>
    <w:rsid w:val="00B650E5"/>
    <w:rsid w:val="00B65B1C"/>
    <w:rsid w:val="00B6666F"/>
    <w:rsid w:val="00B67284"/>
    <w:rsid w:val="00B72D60"/>
    <w:rsid w:val="00B73B31"/>
    <w:rsid w:val="00B76760"/>
    <w:rsid w:val="00B80502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06B9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F1DE6"/>
    <w:rsid w:val="00BF50E1"/>
    <w:rsid w:val="00BF5DCE"/>
    <w:rsid w:val="00C0058A"/>
    <w:rsid w:val="00C030AA"/>
    <w:rsid w:val="00C04641"/>
    <w:rsid w:val="00C1192A"/>
    <w:rsid w:val="00C14669"/>
    <w:rsid w:val="00C15C7A"/>
    <w:rsid w:val="00C16F06"/>
    <w:rsid w:val="00C1706B"/>
    <w:rsid w:val="00C17E9A"/>
    <w:rsid w:val="00C20C58"/>
    <w:rsid w:val="00C20EF3"/>
    <w:rsid w:val="00C216F1"/>
    <w:rsid w:val="00C24800"/>
    <w:rsid w:val="00C25DA7"/>
    <w:rsid w:val="00C26D79"/>
    <w:rsid w:val="00C30833"/>
    <w:rsid w:val="00C31F2B"/>
    <w:rsid w:val="00C35EE5"/>
    <w:rsid w:val="00C4293B"/>
    <w:rsid w:val="00C43314"/>
    <w:rsid w:val="00C459C5"/>
    <w:rsid w:val="00C463D9"/>
    <w:rsid w:val="00C477D8"/>
    <w:rsid w:val="00C500A3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42A4"/>
    <w:rsid w:val="00C849B6"/>
    <w:rsid w:val="00C85763"/>
    <w:rsid w:val="00C86B2E"/>
    <w:rsid w:val="00C87330"/>
    <w:rsid w:val="00C87427"/>
    <w:rsid w:val="00C87EE0"/>
    <w:rsid w:val="00C9006E"/>
    <w:rsid w:val="00C90E0F"/>
    <w:rsid w:val="00C9142A"/>
    <w:rsid w:val="00C92949"/>
    <w:rsid w:val="00C93D66"/>
    <w:rsid w:val="00C9637E"/>
    <w:rsid w:val="00CA0B35"/>
    <w:rsid w:val="00CA2886"/>
    <w:rsid w:val="00CA3F23"/>
    <w:rsid w:val="00CA5128"/>
    <w:rsid w:val="00CA7FA4"/>
    <w:rsid w:val="00CB2F59"/>
    <w:rsid w:val="00CB3291"/>
    <w:rsid w:val="00CB6822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F302D"/>
    <w:rsid w:val="00CF3935"/>
    <w:rsid w:val="00CF3DAB"/>
    <w:rsid w:val="00CF5596"/>
    <w:rsid w:val="00D01A72"/>
    <w:rsid w:val="00D04565"/>
    <w:rsid w:val="00D06ABB"/>
    <w:rsid w:val="00D11620"/>
    <w:rsid w:val="00D1173F"/>
    <w:rsid w:val="00D13A2E"/>
    <w:rsid w:val="00D141D5"/>
    <w:rsid w:val="00D14675"/>
    <w:rsid w:val="00D21AAC"/>
    <w:rsid w:val="00D224A9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46D90"/>
    <w:rsid w:val="00D53A1F"/>
    <w:rsid w:val="00D54268"/>
    <w:rsid w:val="00D545F6"/>
    <w:rsid w:val="00D57933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2717"/>
    <w:rsid w:val="00D937B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546D"/>
    <w:rsid w:val="00DC666F"/>
    <w:rsid w:val="00DD0201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1038C"/>
    <w:rsid w:val="00E12CB6"/>
    <w:rsid w:val="00E131AB"/>
    <w:rsid w:val="00E17872"/>
    <w:rsid w:val="00E23AF3"/>
    <w:rsid w:val="00E25760"/>
    <w:rsid w:val="00E25B1F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520"/>
    <w:rsid w:val="00EC01D0"/>
    <w:rsid w:val="00EC02F0"/>
    <w:rsid w:val="00EC2C6D"/>
    <w:rsid w:val="00EC75B2"/>
    <w:rsid w:val="00ED12D7"/>
    <w:rsid w:val="00ED3D3C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806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1A8"/>
    <w:rsid w:val="00F62BD9"/>
    <w:rsid w:val="00F62C26"/>
    <w:rsid w:val="00F7236A"/>
    <w:rsid w:val="00F77EA1"/>
    <w:rsid w:val="00F82D1D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,"/>
  <w:listSeparator w:val=";"/>
  <w15:chartTrackingRefBased/>
  <w15:docId w15:val="{67680367-A27A-4245-B19D-8FCD79593F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0" w:unhideWhenUsed="1"/>
    <w:lsdException w:name="toc 8" w:semiHidden="1" w:uiPriority="39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2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8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8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a">
    <w:name w:val="page number"/>
    <w:basedOn w:val="a3"/>
    <w:semiHidden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semiHidden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2"/>
    <w:next w:val="a2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9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0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14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9"/>
      </w:numPr>
    </w:pPr>
  </w:style>
  <w:style w:type="numbering" w:customStyle="1" w:styleId="20">
    <w:name w:val="Стиль2"/>
    <w:uiPriority w:val="99"/>
    <w:rsid w:val="009A46DC"/>
    <w:pPr>
      <w:numPr>
        <w:numId w:val="20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uiPriority w:val="99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footer" Target="footer2.xml"/><Relationship Id="rId18" Type="http://schemas.openxmlformats.org/officeDocument/2006/relationships/hyperlink" Target="http://www.zakupki.gov.ru/" TargetMode="External"/><Relationship Id="rId26" Type="http://schemas.openxmlformats.org/officeDocument/2006/relationships/hyperlink" Target="http://zakupki.rosatom.ru" TargetMode="External"/><Relationship Id="rId3" Type="http://schemas.openxmlformats.org/officeDocument/2006/relationships/styles" Target="styles.xml"/><Relationship Id="rId21" Type="http://schemas.openxmlformats.org/officeDocument/2006/relationships/hyperlink" Target="http://www.a-k-d.ru" TargetMode="Externa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hyperlink" Target="http://www.a-k-d.ru" TargetMode="External"/><Relationship Id="rId25" Type="http://schemas.openxmlformats.org/officeDocument/2006/relationships/hyperlink" Target="http://www.zakupki.gov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mailto:zakupki@rosrao.ru/" TargetMode="External"/><Relationship Id="rId20" Type="http://schemas.openxmlformats.org/officeDocument/2006/relationships/hyperlink" Target="http://www.roseltorg.ru" TargetMode="External"/><Relationship Id="rId29" Type="http://schemas.openxmlformats.org/officeDocument/2006/relationships/hyperlink" Target="mailto:arbitration@rosatom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24" Type="http://schemas.openxmlformats.org/officeDocument/2006/relationships/hyperlink" Target="mailto:zakupki@rosrao.ru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23" Type="http://schemas.openxmlformats.org/officeDocument/2006/relationships/hyperlink" Target="http://zakupki.rosatom.ru" TargetMode="External"/><Relationship Id="rId28" Type="http://schemas.openxmlformats.org/officeDocument/2006/relationships/hyperlink" Target="http://www.a-k-d.ru" TargetMode="External"/><Relationship Id="rId10" Type="http://schemas.openxmlformats.org/officeDocument/2006/relationships/hyperlink" Target="http://a-k-d.ru/" TargetMode="External"/><Relationship Id="rId19" Type="http://schemas.openxmlformats.org/officeDocument/2006/relationships/hyperlink" Target="http://zakupki.rosatom.ru" TargetMode="External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www.zakupki.rosatom.ru/" TargetMode="External"/><Relationship Id="rId14" Type="http://schemas.openxmlformats.org/officeDocument/2006/relationships/header" Target="header2.xml"/><Relationship Id="rId22" Type="http://schemas.openxmlformats.org/officeDocument/2006/relationships/hyperlink" Target="http://www.zakupki.gov.ru" TargetMode="External"/><Relationship Id="rId27" Type="http://schemas.openxmlformats.org/officeDocument/2006/relationships/hyperlink" Target="http://www.a-k-d.ru/" TargetMode="External"/><Relationship Id="rId30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A784FA4F-2F97-49FA-9BAE-BF37246EB6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51</TotalTime>
  <Pages>36</Pages>
  <Words>14479</Words>
  <Characters>82532</Characters>
  <Application>Microsoft Office Word</Application>
  <DocSecurity>0</DocSecurity>
  <Lines>687</Lines>
  <Paragraphs>193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96818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Камалов Артур Риатович</cp:lastModifiedBy>
  <cp:revision>10</cp:revision>
  <cp:lastPrinted>2014-01-17T05:42:00Z</cp:lastPrinted>
  <dcterms:created xsi:type="dcterms:W3CDTF">2013-12-04T11:17:00Z</dcterms:created>
  <dcterms:modified xsi:type="dcterms:W3CDTF">2014-01-17T05:42:00Z</dcterms:modified>
</cp:coreProperties>
</file>