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FDC" w:rsidRPr="00442303" w:rsidRDefault="00CB4FDC" w:rsidP="000E61A0">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CB4FDC" w:rsidRPr="00442303" w:rsidRDefault="00CB4FDC" w:rsidP="000E61A0">
      <w:pPr>
        <w:pStyle w:val="Header"/>
        <w:ind w:left="1134"/>
        <w:jc w:val="center"/>
        <w:rPr>
          <w:b/>
          <w:sz w:val="22"/>
          <w:szCs w:val="22"/>
        </w:rPr>
      </w:pPr>
      <w:r>
        <w:rPr>
          <w:noProof/>
        </w:rPr>
        <w:pict>
          <v:rect id="_x0000_s1026" style="position:absolute;left:0;text-align:left;margin-left:181.1pt;margin-top:12.65pt;width:324.05pt;height:59pt;z-index:251655680" o:allowincell="f" filled="f" stroked="f" strokeweight="2pt">
            <v:textbox style="mso-next-textbox:#_x0000_s1026" inset="1pt,1pt,1pt,1pt">
              <w:txbxContent>
                <w:p w:rsidR="00CB4FDC" w:rsidRDefault="00CB4FDC" w:rsidP="000E61A0">
                  <w:pPr>
                    <w:jc w:val="center"/>
                    <w:rPr>
                      <w:b/>
                      <w:sz w:val="16"/>
                    </w:rPr>
                  </w:pPr>
                  <w:r>
                    <w:rPr>
                      <w:b/>
                      <w:sz w:val="16"/>
                    </w:rPr>
                    <w:t>ФЕДЕРАЛЬНОЕ ГОСУДАРСТВЕННОЕ УНИТАРНОЕ ПРЕДПРИЯТИЕ</w:t>
                  </w:r>
                </w:p>
                <w:p w:rsidR="00CB4FDC" w:rsidRDefault="00CB4FDC" w:rsidP="000E61A0">
                  <w:pPr>
                    <w:jc w:val="center"/>
                    <w:rPr>
                      <w:b/>
                      <w:sz w:val="16"/>
                    </w:rPr>
                  </w:pPr>
                </w:p>
                <w:p w:rsidR="00CB4FDC" w:rsidRDefault="00CB4FDC" w:rsidP="000E61A0">
                  <w:pPr>
                    <w:jc w:val="center"/>
                    <w:rPr>
                      <w:rFonts w:ascii="Arial" w:hAnsi="Arial"/>
                      <w:b/>
                      <w:sz w:val="20"/>
                    </w:rPr>
                  </w:pPr>
                  <w:r>
                    <w:rPr>
                      <w:rFonts w:ascii="Arial" w:hAnsi="Arial"/>
                      <w:b/>
                      <w:sz w:val="20"/>
                    </w:rPr>
                    <w:t xml:space="preserve">ВСЕРОССИЙСКИЙ </w:t>
                  </w:r>
                </w:p>
                <w:p w:rsidR="00CB4FDC" w:rsidRDefault="00CB4FDC" w:rsidP="000E61A0">
                  <w:pPr>
                    <w:jc w:val="center"/>
                    <w:rPr>
                      <w:rFonts w:ascii="Arial" w:hAnsi="Arial"/>
                      <w:b/>
                      <w:sz w:val="20"/>
                    </w:rPr>
                  </w:pPr>
                  <w:r>
                    <w:rPr>
                      <w:rFonts w:ascii="Arial" w:hAnsi="Arial"/>
                      <w:b/>
                      <w:sz w:val="20"/>
                    </w:rPr>
                    <w:t xml:space="preserve">НАУЧНО-ИССЛЕДОВАТЕЛЬСКИЙ ИНСТИТУТ АВТОМАТИКИ </w:t>
                  </w:r>
                </w:p>
                <w:p w:rsidR="00CB4FDC" w:rsidRDefault="00CB4FDC" w:rsidP="000E61A0">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4656" from="1.1pt,4.85pt" to="504.9pt,4.9pt" o:allowincell="f" strokeweight="2pt">
            <v:stroke startarrowwidth="narrow" startarrowlength="short" endarrowwidth="narrow" endarrowlength="short"/>
          </v:line>
        </w:pict>
      </w:r>
    </w:p>
    <w:p w:rsidR="00CB4FDC" w:rsidRPr="00442303" w:rsidRDefault="00CB4FDC" w:rsidP="000E61A0">
      <w:pPr>
        <w:ind w:firstLine="142"/>
        <w:rPr>
          <w:sz w:val="22"/>
          <w:szCs w:val="22"/>
        </w:rPr>
      </w:pPr>
      <w:r>
        <w:rPr>
          <w:noProof/>
        </w:rPr>
        <w:pict>
          <v:rect id="_x0000_s1028" style="position:absolute;left:0;text-align:left;margin-left:87.3pt;margin-top:12.95pt;width:100.85pt;height:28.8pt;z-index:251657728" o:allowincell="f" filled="f" stroked="f" strokeweight="1pt">
            <v:textbox style="mso-next-textbox:#_x0000_s1028" inset="1pt,1pt,1pt,1pt">
              <w:txbxContent>
                <w:p w:rsidR="00CB4FDC" w:rsidRDefault="00CB4FDC" w:rsidP="000E61A0">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58729722" r:id="rId8"/>
        </w:object>
      </w:r>
    </w:p>
    <w:p w:rsidR="00CB4FDC" w:rsidRPr="00442303" w:rsidRDefault="00CB4FDC" w:rsidP="000E61A0">
      <w:pPr>
        <w:rPr>
          <w:sz w:val="22"/>
          <w:szCs w:val="22"/>
        </w:rPr>
      </w:pPr>
      <w:r>
        <w:rPr>
          <w:noProof/>
        </w:rPr>
        <w:pict>
          <v:line id="_x0000_s1029" style="position:absolute;z-index:251656704" from="0,11.55pt" to="504.05pt,11.6pt" strokeweight="2pt">
            <v:stroke startarrowwidth="narrow" startarrowlength="short" endarrowwidth="narrow" endarrowlength="short"/>
          </v:line>
        </w:pict>
      </w:r>
    </w:p>
    <w:p w:rsidR="00CB4FDC" w:rsidRPr="00442303" w:rsidRDefault="00CB4FDC" w:rsidP="00516066">
      <w:pPr>
        <w:rPr>
          <w:sz w:val="22"/>
          <w:szCs w:val="22"/>
        </w:rPr>
      </w:pPr>
    </w:p>
    <w:tbl>
      <w:tblPr>
        <w:tblW w:w="10788" w:type="dxa"/>
        <w:tblLook w:val="01E0"/>
      </w:tblPr>
      <w:tblGrid>
        <w:gridCol w:w="6228"/>
        <w:gridCol w:w="1980"/>
        <w:gridCol w:w="2580"/>
      </w:tblGrid>
      <w:tr w:rsidR="00CB4FDC" w:rsidRPr="0069460F" w:rsidTr="001533A1">
        <w:trPr>
          <w:gridAfter w:val="2"/>
          <w:wAfter w:w="4560" w:type="dxa"/>
          <w:trHeight w:val="699"/>
        </w:trPr>
        <w:tc>
          <w:tcPr>
            <w:tcW w:w="6228" w:type="dxa"/>
          </w:tcPr>
          <w:p w:rsidR="00CB4FDC" w:rsidRPr="00074C1A" w:rsidRDefault="00CB4FDC" w:rsidP="00C709EB">
            <w:pPr>
              <w:rPr>
                <w:b/>
                <w:i/>
                <w:highlight w:val="yellow"/>
                <w:lang w:val="en-US"/>
              </w:rPr>
            </w:pPr>
            <w:r w:rsidRPr="00526835">
              <w:rPr>
                <w:b/>
                <w:i/>
              </w:rPr>
              <w:t xml:space="preserve">№ </w:t>
            </w:r>
            <w:r w:rsidRPr="00074C1A">
              <w:rPr>
                <w:b/>
                <w:i/>
                <w:lang w:val="en-US"/>
              </w:rPr>
              <w:t>1</w:t>
            </w:r>
            <w:r>
              <w:rPr>
                <w:b/>
                <w:i/>
                <w:lang w:val="en-US"/>
              </w:rPr>
              <w:t>13</w:t>
            </w:r>
            <w:r w:rsidRPr="00074C1A">
              <w:rPr>
                <w:b/>
                <w:i/>
              </w:rPr>
              <w:t>-499</w:t>
            </w:r>
            <w:r>
              <w:rPr>
                <w:b/>
                <w:i/>
                <w:lang w:val="en-US"/>
              </w:rPr>
              <w:t>4</w:t>
            </w:r>
            <w:r w:rsidRPr="00074C1A">
              <w:rPr>
                <w:b/>
                <w:i/>
              </w:rPr>
              <w:t>/</w:t>
            </w:r>
            <w:r>
              <w:rPr>
                <w:b/>
                <w:i/>
                <w:lang w:val="en-US"/>
              </w:rPr>
              <w:t>604</w:t>
            </w:r>
          </w:p>
        </w:tc>
      </w:tr>
      <w:tr w:rsidR="00CB4FDC" w:rsidRPr="00442303" w:rsidTr="00BB5D3C">
        <w:trPr>
          <w:gridBefore w:val="1"/>
          <w:wBefore w:w="6228" w:type="dxa"/>
        </w:trPr>
        <w:tc>
          <w:tcPr>
            <w:tcW w:w="4560" w:type="dxa"/>
            <w:gridSpan w:val="2"/>
            <w:vAlign w:val="center"/>
          </w:tcPr>
          <w:p w:rsidR="00CB4FDC" w:rsidRPr="001431B4" w:rsidRDefault="00CB4FDC" w:rsidP="001533A1"/>
        </w:tc>
      </w:tr>
      <w:tr w:rsidR="00CB4FDC" w:rsidRPr="00442303" w:rsidTr="001533A1">
        <w:trPr>
          <w:gridBefore w:val="1"/>
          <w:wBefore w:w="6228" w:type="dxa"/>
        </w:trPr>
        <w:tc>
          <w:tcPr>
            <w:tcW w:w="4560" w:type="dxa"/>
            <w:gridSpan w:val="2"/>
            <w:vAlign w:val="center"/>
          </w:tcPr>
          <w:p w:rsidR="00CB4FDC" w:rsidRPr="00442303" w:rsidRDefault="00CB4FDC" w:rsidP="001533A1"/>
        </w:tc>
      </w:tr>
      <w:tr w:rsidR="00CB4FDC" w:rsidRPr="00442303" w:rsidTr="001533A1">
        <w:trPr>
          <w:gridBefore w:val="1"/>
          <w:wBefore w:w="6228" w:type="dxa"/>
        </w:trPr>
        <w:tc>
          <w:tcPr>
            <w:tcW w:w="4560" w:type="dxa"/>
            <w:gridSpan w:val="2"/>
          </w:tcPr>
          <w:p w:rsidR="00CB4FDC" w:rsidRPr="00442303" w:rsidRDefault="00CB4FDC" w:rsidP="001533A1"/>
        </w:tc>
      </w:tr>
      <w:tr w:rsidR="00CB4FDC" w:rsidRPr="00442303" w:rsidTr="00BB5D3C">
        <w:trPr>
          <w:gridBefore w:val="1"/>
          <w:wBefore w:w="6228" w:type="dxa"/>
        </w:trPr>
        <w:tc>
          <w:tcPr>
            <w:tcW w:w="1980" w:type="dxa"/>
            <w:vAlign w:val="center"/>
          </w:tcPr>
          <w:p w:rsidR="00CB4FDC" w:rsidRPr="00442303" w:rsidRDefault="00CB4FDC" w:rsidP="001533A1"/>
        </w:tc>
        <w:tc>
          <w:tcPr>
            <w:tcW w:w="2580" w:type="dxa"/>
            <w:vAlign w:val="center"/>
          </w:tcPr>
          <w:p w:rsidR="00CB4FDC" w:rsidRPr="00442303" w:rsidRDefault="00CB4FDC" w:rsidP="001533A1"/>
        </w:tc>
      </w:tr>
      <w:tr w:rsidR="00CB4FDC" w:rsidRPr="00442303" w:rsidTr="001533A1">
        <w:trPr>
          <w:gridBefore w:val="1"/>
          <w:wBefore w:w="6228" w:type="dxa"/>
        </w:trPr>
        <w:tc>
          <w:tcPr>
            <w:tcW w:w="4560" w:type="dxa"/>
            <w:gridSpan w:val="2"/>
            <w:vAlign w:val="center"/>
          </w:tcPr>
          <w:p w:rsidR="00CB4FDC" w:rsidRPr="001431B4" w:rsidRDefault="00CB4FDC" w:rsidP="001533A1">
            <w:pPr>
              <w:rPr>
                <w:i/>
              </w:rPr>
            </w:pPr>
          </w:p>
        </w:tc>
      </w:tr>
    </w:tbl>
    <w:p w:rsidR="00CB4FDC" w:rsidRDefault="00CB4FDC" w:rsidP="00516066">
      <w:pPr>
        <w:spacing w:line="360" w:lineRule="auto"/>
        <w:jc w:val="center"/>
        <w:rPr>
          <w:b/>
          <w:sz w:val="22"/>
          <w:szCs w:val="22"/>
        </w:rPr>
      </w:pPr>
    </w:p>
    <w:p w:rsidR="00CB4FDC" w:rsidRPr="00E84B61" w:rsidRDefault="00CB4FDC" w:rsidP="00516066">
      <w:pPr>
        <w:spacing w:line="360" w:lineRule="auto"/>
        <w:jc w:val="center"/>
        <w:rPr>
          <w:b/>
        </w:rPr>
      </w:pPr>
      <w:bookmarkStart w:id="9" w:name="_Toc349652269"/>
      <w:bookmarkStart w:id="10" w:name="_Toc349653053"/>
      <w:r w:rsidRPr="00E84B61">
        <w:rPr>
          <w:b/>
        </w:rPr>
        <w:t>ДОКУМЕНТАЦИЯ ПО ЗАПРОСУ ЦЕН</w:t>
      </w:r>
      <w:bookmarkEnd w:id="9"/>
      <w:bookmarkEnd w:id="10"/>
    </w:p>
    <w:p w:rsidR="00CB4FDC" w:rsidRPr="00E84B61" w:rsidRDefault="00CB4FDC" w:rsidP="00516066">
      <w:pPr>
        <w:spacing w:line="360" w:lineRule="auto"/>
        <w:jc w:val="center"/>
        <w:rPr>
          <w:b/>
        </w:rPr>
      </w:pPr>
      <w:bookmarkStart w:id="11" w:name="_Toc349652270"/>
      <w:bookmarkStart w:id="12" w:name="_Toc349653054"/>
      <w:r w:rsidRPr="00E84B61">
        <w:rPr>
          <w:b/>
        </w:rPr>
        <w:t>открытый запрос цен в электронной форме на право заключения договора</w:t>
      </w:r>
      <w:bookmarkEnd w:id="11"/>
      <w:bookmarkEnd w:id="12"/>
    </w:p>
    <w:p w:rsidR="00CB4FDC" w:rsidRPr="00A82025" w:rsidRDefault="00CB4FDC" w:rsidP="00516066">
      <w:pPr>
        <w:spacing w:line="360" w:lineRule="auto"/>
        <w:jc w:val="center"/>
        <w:rPr>
          <w:b/>
        </w:rPr>
      </w:pPr>
      <w:bookmarkStart w:id="13" w:name="_Toc349652271"/>
      <w:bookmarkStart w:id="14" w:name="_Toc349653055"/>
      <w:r w:rsidRPr="00E84B61">
        <w:rPr>
          <w:b/>
        </w:rPr>
        <w:t xml:space="preserve">на поставку </w:t>
      </w:r>
      <w:r w:rsidRPr="00A82025">
        <w:rPr>
          <w:b/>
        </w:rPr>
        <w:t>товаров для нужд</w:t>
      </w:r>
      <w:bookmarkEnd w:id="13"/>
      <w:bookmarkEnd w:id="14"/>
    </w:p>
    <w:p w:rsidR="00CB4FDC" w:rsidRPr="001F737E" w:rsidRDefault="00CB4FDC" w:rsidP="00516066">
      <w:pPr>
        <w:spacing w:line="360" w:lineRule="auto"/>
        <w:jc w:val="center"/>
        <w:rPr>
          <w:b/>
        </w:rPr>
      </w:pPr>
      <w:r w:rsidRPr="00A82025">
        <w:rPr>
          <w:b/>
        </w:rPr>
        <w:t>ФГУП «Всероссийский научно-исследовательский институт автоматики им. Н.Л. Духова»</w:t>
      </w:r>
    </w:p>
    <w:tbl>
      <w:tblPr>
        <w:tblpPr w:leftFromText="180" w:rightFromText="180" w:vertAnchor="text" w:horzAnchor="margin" w:tblpXSpec="right" w:tblpY="46"/>
        <w:tblW w:w="4500" w:type="dxa"/>
        <w:tblLook w:val="01E0"/>
      </w:tblPr>
      <w:tblGrid>
        <w:gridCol w:w="1980"/>
        <w:gridCol w:w="2520"/>
      </w:tblGrid>
      <w:tr w:rsidR="00CB4FDC" w:rsidRPr="00B81F06" w:rsidTr="00BB5D3C">
        <w:tc>
          <w:tcPr>
            <w:tcW w:w="4500" w:type="dxa"/>
            <w:gridSpan w:val="2"/>
            <w:vAlign w:val="center"/>
          </w:tcPr>
          <w:p w:rsidR="00CB4FDC" w:rsidRPr="00B81F06" w:rsidRDefault="00CB4FDC" w:rsidP="001533A1"/>
        </w:tc>
      </w:tr>
      <w:tr w:rsidR="00CB4FDC" w:rsidRPr="00B81F06" w:rsidTr="001533A1">
        <w:tc>
          <w:tcPr>
            <w:tcW w:w="4500" w:type="dxa"/>
            <w:gridSpan w:val="2"/>
            <w:vAlign w:val="center"/>
          </w:tcPr>
          <w:p w:rsidR="00CB4FDC" w:rsidRPr="00B81F06" w:rsidRDefault="00CB4FDC" w:rsidP="001533A1"/>
        </w:tc>
      </w:tr>
      <w:tr w:rsidR="00CB4FDC" w:rsidRPr="00B81F06" w:rsidTr="001533A1">
        <w:tc>
          <w:tcPr>
            <w:tcW w:w="4500" w:type="dxa"/>
            <w:gridSpan w:val="2"/>
          </w:tcPr>
          <w:p w:rsidR="00CB4FDC" w:rsidRPr="00B81F06" w:rsidRDefault="00CB4FDC" w:rsidP="001533A1"/>
        </w:tc>
      </w:tr>
      <w:tr w:rsidR="00CB4FDC" w:rsidRPr="00B81F06" w:rsidTr="00BB5D3C">
        <w:tc>
          <w:tcPr>
            <w:tcW w:w="1980" w:type="dxa"/>
          </w:tcPr>
          <w:p w:rsidR="00CB4FDC" w:rsidRPr="00B81F06" w:rsidRDefault="00CB4FDC" w:rsidP="001533A1"/>
        </w:tc>
        <w:tc>
          <w:tcPr>
            <w:tcW w:w="2520" w:type="dxa"/>
          </w:tcPr>
          <w:p w:rsidR="00CB4FDC" w:rsidRPr="00B81F06" w:rsidRDefault="00CB4FDC" w:rsidP="001533A1"/>
        </w:tc>
      </w:tr>
      <w:tr w:rsidR="00CB4FDC" w:rsidRPr="00B81F06" w:rsidTr="00BB5D3C">
        <w:tc>
          <w:tcPr>
            <w:tcW w:w="1980" w:type="dxa"/>
          </w:tcPr>
          <w:p w:rsidR="00CB4FDC" w:rsidRPr="00B81F06" w:rsidRDefault="00CB4FDC" w:rsidP="001533A1"/>
        </w:tc>
        <w:tc>
          <w:tcPr>
            <w:tcW w:w="2520" w:type="dxa"/>
          </w:tcPr>
          <w:p w:rsidR="00CB4FDC" w:rsidRPr="00B81F06" w:rsidRDefault="00CB4FDC" w:rsidP="001533A1"/>
        </w:tc>
      </w:tr>
      <w:tr w:rsidR="00CB4FDC" w:rsidRPr="00B81F06" w:rsidTr="001533A1">
        <w:tc>
          <w:tcPr>
            <w:tcW w:w="4500" w:type="dxa"/>
            <w:gridSpan w:val="2"/>
          </w:tcPr>
          <w:p w:rsidR="00CB4FDC" w:rsidRPr="00B81F06" w:rsidRDefault="00CB4FDC" w:rsidP="001533A1"/>
        </w:tc>
      </w:tr>
      <w:tr w:rsidR="00CB4FDC" w:rsidRPr="00B81F06" w:rsidTr="001533A1">
        <w:tc>
          <w:tcPr>
            <w:tcW w:w="4500" w:type="dxa"/>
            <w:gridSpan w:val="2"/>
            <w:vAlign w:val="center"/>
          </w:tcPr>
          <w:p w:rsidR="00CB4FDC" w:rsidRPr="00B81F06" w:rsidRDefault="00CB4FDC" w:rsidP="001533A1"/>
        </w:tc>
      </w:tr>
      <w:tr w:rsidR="00CB4FDC" w:rsidRPr="00B81F06" w:rsidTr="00BB5D3C">
        <w:tc>
          <w:tcPr>
            <w:tcW w:w="1980" w:type="dxa"/>
          </w:tcPr>
          <w:p w:rsidR="00CB4FDC" w:rsidRPr="00B81F06" w:rsidRDefault="00CB4FDC" w:rsidP="001533A1"/>
        </w:tc>
        <w:tc>
          <w:tcPr>
            <w:tcW w:w="2520" w:type="dxa"/>
          </w:tcPr>
          <w:p w:rsidR="00CB4FDC" w:rsidRPr="00B81F06" w:rsidRDefault="00CB4FDC" w:rsidP="001533A1"/>
        </w:tc>
      </w:tr>
      <w:tr w:rsidR="00CB4FDC" w:rsidRPr="00B81F06" w:rsidTr="00BB5D3C">
        <w:tc>
          <w:tcPr>
            <w:tcW w:w="1980" w:type="dxa"/>
          </w:tcPr>
          <w:p w:rsidR="00CB4FDC" w:rsidRPr="00B81F06" w:rsidRDefault="00CB4FDC" w:rsidP="001533A1"/>
        </w:tc>
        <w:tc>
          <w:tcPr>
            <w:tcW w:w="2520" w:type="dxa"/>
          </w:tcPr>
          <w:p w:rsidR="00CB4FDC" w:rsidRPr="00B81F06" w:rsidRDefault="00CB4FDC" w:rsidP="001533A1"/>
        </w:tc>
      </w:tr>
      <w:tr w:rsidR="00CB4FDC" w:rsidRPr="00B81F06" w:rsidTr="001533A1">
        <w:tc>
          <w:tcPr>
            <w:tcW w:w="4500" w:type="dxa"/>
            <w:gridSpan w:val="2"/>
          </w:tcPr>
          <w:p w:rsidR="00CB4FDC" w:rsidRPr="00B81F06" w:rsidRDefault="00CB4FDC" w:rsidP="001533A1"/>
        </w:tc>
      </w:tr>
      <w:tr w:rsidR="00CB4FDC" w:rsidRPr="00B81F06" w:rsidTr="001533A1">
        <w:tc>
          <w:tcPr>
            <w:tcW w:w="4500" w:type="dxa"/>
            <w:gridSpan w:val="2"/>
          </w:tcPr>
          <w:p w:rsidR="00CB4FDC" w:rsidRPr="00B81F06" w:rsidRDefault="00CB4FDC" w:rsidP="001533A1"/>
        </w:tc>
      </w:tr>
      <w:tr w:rsidR="00CB4FDC" w:rsidRPr="00B81F06" w:rsidTr="00BB5D3C">
        <w:tc>
          <w:tcPr>
            <w:tcW w:w="1980" w:type="dxa"/>
          </w:tcPr>
          <w:p w:rsidR="00CB4FDC" w:rsidRPr="00B81F06" w:rsidRDefault="00CB4FDC" w:rsidP="001533A1"/>
        </w:tc>
        <w:tc>
          <w:tcPr>
            <w:tcW w:w="2520" w:type="dxa"/>
          </w:tcPr>
          <w:p w:rsidR="00CB4FDC" w:rsidRPr="0087630D" w:rsidRDefault="00CB4FDC" w:rsidP="001533A1"/>
        </w:tc>
      </w:tr>
      <w:tr w:rsidR="00CB4FDC" w:rsidRPr="00B81F06" w:rsidTr="00BB5D3C">
        <w:tc>
          <w:tcPr>
            <w:tcW w:w="1980" w:type="dxa"/>
          </w:tcPr>
          <w:p w:rsidR="00CB4FDC" w:rsidRPr="00B81F06" w:rsidRDefault="00CB4FDC" w:rsidP="001533A1"/>
        </w:tc>
        <w:tc>
          <w:tcPr>
            <w:tcW w:w="2520" w:type="dxa"/>
          </w:tcPr>
          <w:p w:rsidR="00CB4FDC" w:rsidRPr="00B81F06" w:rsidRDefault="00CB4FDC" w:rsidP="001533A1"/>
        </w:tc>
      </w:tr>
      <w:tr w:rsidR="00CB4FDC" w:rsidRPr="00B81F06" w:rsidTr="001533A1">
        <w:tc>
          <w:tcPr>
            <w:tcW w:w="4500" w:type="dxa"/>
            <w:gridSpan w:val="2"/>
          </w:tcPr>
          <w:p w:rsidR="00CB4FDC" w:rsidRPr="00B81F06" w:rsidRDefault="00CB4FDC" w:rsidP="001533A1"/>
        </w:tc>
      </w:tr>
      <w:tr w:rsidR="00CB4FDC" w:rsidRPr="00B81F06" w:rsidTr="001533A1">
        <w:tc>
          <w:tcPr>
            <w:tcW w:w="4500" w:type="dxa"/>
            <w:gridSpan w:val="2"/>
          </w:tcPr>
          <w:p w:rsidR="00CB4FDC" w:rsidRPr="001454D5" w:rsidRDefault="00CB4FDC" w:rsidP="001533A1"/>
        </w:tc>
      </w:tr>
      <w:tr w:rsidR="00CB4FDC" w:rsidRPr="00B81F06" w:rsidTr="00BB5D3C">
        <w:tc>
          <w:tcPr>
            <w:tcW w:w="1980" w:type="dxa"/>
          </w:tcPr>
          <w:p w:rsidR="00CB4FDC" w:rsidRPr="00B81F06" w:rsidRDefault="00CB4FDC" w:rsidP="001533A1"/>
        </w:tc>
        <w:tc>
          <w:tcPr>
            <w:tcW w:w="2520" w:type="dxa"/>
          </w:tcPr>
          <w:p w:rsidR="00CB4FDC" w:rsidRPr="00B81F06" w:rsidRDefault="00CB4FDC" w:rsidP="001533A1"/>
        </w:tc>
      </w:tr>
      <w:tr w:rsidR="00CB4FDC" w:rsidRPr="00B81F06" w:rsidTr="00BB5D3C">
        <w:tc>
          <w:tcPr>
            <w:tcW w:w="1980" w:type="dxa"/>
          </w:tcPr>
          <w:p w:rsidR="00CB4FDC" w:rsidRPr="00B81F06" w:rsidRDefault="00CB4FDC" w:rsidP="001533A1"/>
        </w:tc>
        <w:tc>
          <w:tcPr>
            <w:tcW w:w="2520" w:type="dxa"/>
          </w:tcPr>
          <w:p w:rsidR="00CB4FDC" w:rsidRPr="00B81F06" w:rsidRDefault="00CB4FDC" w:rsidP="001533A1"/>
        </w:tc>
      </w:tr>
      <w:tr w:rsidR="00CB4FDC" w:rsidRPr="00B81F06" w:rsidTr="00BB5D3C">
        <w:tc>
          <w:tcPr>
            <w:tcW w:w="1980" w:type="dxa"/>
          </w:tcPr>
          <w:p w:rsidR="00CB4FDC" w:rsidRPr="00B81F06" w:rsidRDefault="00CB4FDC" w:rsidP="001533A1"/>
        </w:tc>
        <w:tc>
          <w:tcPr>
            <w:tcW w:w="2520" w:type="dxa"/>
          </w:tcPr>
          <w:p w:rsidR="00CB4FDC" w:rsidRPr="00B81F06" w:rsidRDefault="00CB4FDC" w:rsidP="001533A1"/>
        </w:tc>
      </w:tr>
      <w:tr w:rsidR="00CB4FDC" w:rsidRPr="00B81F06" w:rsidTr="001533A1">
        <w:tc>
          <w:tcPr>
            <w:tcW w:w="4500" w:type="dxa"/>
            <w:gridSpan w:val="2"/>
          </w:tcPr>
          <w:p w:rsidR="00CB4FDC" w:rsidRPr="0014499C" w:rsidRDefault="00CB4FDC" w:rsidP="001533A1"/>
        </w:tc>
      </w:tr>
      <w:tr w:rsidR="00CB4FDC" w:rsidRPr="00B81F06" w:rsidTr="00BB5D3C">
        <w:tc>
          <w:tcPr>
            <w:tcW w:w="1980" w:type="dxa"/>
          </w:tcPr>
          <w:p w:rsidR="00CB4FDC" w:rsidRPr="00B81F06" w:rsidRDefault="00CB4FDC" w:rsidP="001533A1"/>
        </w:tc>
        <w:tc>
          <w:tcPr>
            <w:tcW w:w="2520" w:type="dxa"/>
          </w:tcPr>
          <w:p w:rsidR="00CB4FDC" w:rsidRPr="0014499C" w:rsidRDefault="00CB4FDC" w:rsidP="001533A1"/>
        </w:tc>
      </w:tr>
      <w:tr w:rsidR="00CB4FDC" w:rsidRPr="00B81F06" w:rsidTr="00BB5D3C">
        <w:tc>
          <w:tcPr>
            <w:tcW w:w="1980" w:type="dxa"/>
          </w:tcPr>
          <w:p w:rsidR="00CB4FDC" w:rsidRPr="00B81F06" w:rsidRDefault="00CB4FDC" w:rsidP="001533A1"/>
        </w:tc>
        <w:tc>
          <w:tcPr>
            <w:tcW w:w="2520" w:type="dxa"/>
          </w:tcPr>
          <w:p w:rsidR="00CB4FDC" w:rsidRPr="00B81F06" w:rsidRDefault="00CB4FDC" w:rsidP="001533A1"/>
        </w:tc>
      </w:tr>
      <w:tr w:rsidR="00CB4FDC" w:rsidRPr="00B81F06" w:rsidTr="001533A1">
        <w:tc>
          <w:tcPr>
            <w:tcW w:w="4500" w:type="dxa"/>
            <w:gridSpan w:val="2"/>
          </w:tcPr>
          <w:p w:rsidR="00CB4FDC" w:rsidRPr="00B81F06" w:rsidRDefault="00CB4FDC" w:rsidP="001533A1"/>
        </w:tc>
      </w:tr>
      <w:tr w:rsidR="00CB4FDC" w:rsidRPr="00B81F06" w:rsidTr="001533A1">
        <w:tc>
          <w:tcPr>
            <w:tcW w:w="4500" w:type="dxa"/>
            <w:gridSpan w:val="2"/>
          </w:tcPr>
          <w:p w:rsidR="00CB4FDC" w:rsidRPr="00BD5B95" w:rsidRDefault="00CB4FDC" w:rsidP="007531BF"/>
        </w:tc>
      </w:tr>
      <w:tr w:rsidR="00CB4FDC" w:rsidRPr="00B81F06" w:rsidTr="00BB5D3C">
        <w:trPr>
          <w:trHeight w:val="270"/>
        </w:trPr>
        <w:tc>
          <w:tcPr>
            <w:tcW w:w="1980" w:type="dxa"/>
          </w:tcPr>
          <w:p w:rsidR="00CB4FDC" w:rsidRPr="00B81F06" w:rsidRDefault="00CB4FDC" w:rsidP="001533A1"/>
        </w:tc>
        <w:tc>
          <w:tcPr>
            <w:tcW w:w="2520" w:type="dxa"/>
          </w:tcPr>
          <w:p w:rsidR="00CB4FDC" w:rsidRPr="00B81F06" w:rsidRDefault="00CB4FDC" w:rsidP="001533A1"/>
        </w:tc>
      </w:tr>
      <w:tr w:rsidR="00CB4FDC" w:rsidRPr="00B81F06" w:rsidTr="00BB5D3C">
        <w:trPr>
          <w:trHeight w:val="135"/>
        </w:trPr>
        <w:tc>
          <w:tcPr>
            <w:tcW w:w="1980" w:type="dxa"/>
          </w:tcPr>
          <w:p w:rsidR="00CB4FDC" w:rsidRPr="00B81F06" w:rsidRDefault="00CB4FDC" w:rsidP="001533A1"/>
        </w:tc>
        <w:tc>
          <w:tcPr>
            <w:tcW w:w="2520" w:type="dxa"/>
          </w:tcPr>
          <w:p w:rsidR="00CB4FDC" w:rsidRPr="00B81F06" w:rsidRDefault="00CB4FDC" w:rsidP="001533A1"/>
        </w:tc>
      </w:tr>
      <w:tr w:rsidR="00CB4FDC" w:rsidRPr="00B81F06" w:rsidTr="001533A1">
        <w:trPr>
          <w:trHeight w:val="90"/>
        </w:trPr>
        <w:tc>
          <w:tcPr>
            <w:tcW w:w="4500" w:type="dxa"/>
            <w:gridSpan w:val="2"/>
          </w:tcPr>
          <w:p w:rsidR="00CB4FDC" w:rsidRPr="00B81F06" w:rsidRDefault="00CB4FDC" w:rsidP="001533A1"/>
        </w:tc>
      </w:tr>
    </w:tbl>
    <w:tbl>
      <w:tblPr>
        <w:tblpPr w:leftFromText="180" w:rightFromText="180" w:vertAnchor="text" w:horzAnchor="margin" w:tblpY="46"/>
        <w:tblW w:w="4500" w:type="dxa"/>
        <w:tblLook w:val="01E0"/>
      </w:tblPr>
      <w:tblGrid>
        <w:gridCol w:w="1980"/>
        <w:gridCol w:w="2520"/>
      </w:tblGrid>
      <w:tr w:rsidR="00CB4FDC" w:rsidRPr="00B81F06" w:rsidTr="00F83564">
        <w:tc>
          <w:tcPr>
            <w:tcW w:w="4500" w:type="dxa"/>
            <w:gridSpan w:val="2"/>
            <w:vAlign w:val="center"/>
          </w:tcPr>
          <w:p w:rsidR="00CB4FDC" w:rsidRPr="00B81F06" w:rsidRDefault="00CB4FDC" w:rsidP="00F83564"/>
        </w:tc>
      </w:tr>
      <w:tr w:rsidR="00CB4FDC" w:rsidRPr="00B81F06" w:rsidTr="00BB5D3C">
        <w:tc>
          <w:tcPr>
            <w:tcW w:w="4500" w:type="dxa"/>
            <w:gridSpan w:val="2"/>
            <w:vAlign w:val="center"/>
          </w:tcPr>
          <w:p w:rsidR="00CB4FDC" w:rsidRPr="00B81F06" w:rsidRDefault="00CB4FDC" w:rsidP="00F83564"/>
        </w:tc>
      </w:tr>
      <w:tr w:rsidR="00CB4FDC" w:rsidRPr="00B81F06" w:rsidTr="00F83564">
        <w:tc>
          <w:tcPr>
            <w:tcW w:w="4500" w:type="dxa"/>
            <w:gridSpan w:val="2"/>
          </w:tcPr>
          <w:p w:rsidR="00CB4FDC" w:rsidRPr="004A377F" w:rsidRDefault="00CB4FDC" w:rsidP="00F83564"/>
        </w:tc>
      </w:tr>
      <w:tr w:rsidR="00CB4FDC" w:rsidRPr="00B81F06" w:rsidTr="00BB5D3C">
        <w:trPr>
          <w:trHeight w:val="270"/>
        </w:trPr>
        <w:tc>
          <w:tcPr>
            <w:tcW w:w="1980" w:type="dxa"/>
          </w:tcPr>
          <w:p w:rsidR="00CB4FDC" w:rsidRPr="00B81F06" w:rsidRDefault="00CB4FDC" w:rsidP="00F83564"/>
        </w:tc>
        <w:tc>
          <w:tcPr>
            <w:tcW w:w="2520" w:type="dxa"/>
            <w:tcBorders>
              <w:left w:val="nil"/>
            </w:tcBorders>
          </w:tcPr>
          <w:p w:rsidR="00CB4FDC" w:rsidRPr="00B81F06" w:rsidRDefault="00CB4FDC" w:rsidP="00F83564"/>
        </w:tc>
      </w:tr>
      <w:tr w:rsidR="00CB4FDC" w:rsidRPr="00B81F06" w:rsidTr="00BB5D3C">
        <w:trPr>
          <w:trHeight w:val="270"/>
        </w:trPr>
        <w:tc>
          <w:tcPr>
            <w:tcW w:w="1980" w:type="dxa"/>
          </w:tcPr>
          <w:p w:rsidR="00CB4FDC" w:rsidRPr="00B81F06" w:rsidRDefault="00CB4FDC" w:rsidP="00F83564"/>
        </w:tc>
        <w:tc>
          <w:tcPr>
            <w:tcW w:w="2520" w:type="dxa"/>
          </w:tcPr>
          <w:p w:rsidR="00CB4FDC" w:rsidRPr="00B81F06" w:rsidRDefault="00CB4FDC" w:rsidP="00F83564"/>
        </w:tc>
      </w:tr>
      <w:tr w:rsidR="00CB4FDC" w:rsidRPr="00B81F06" w:rsidTr="00F83564">
        <w:tc>
          <w:tcPr>
            <w:tcW w:w="4500" w:type="dxa"/>
            <w:gridSpan w:val="2"/>
          </w:tcPr>
          <w:p w:rsidR="00CB4FDC" w:rsidRPr="00B81F06" w:rsidRDefault="00CB4FDC" w:rsidP="00F83564"/>
        </w:tc>
      </w:tr>
      <w:tr w:rsidR="00CB4FDC" w:rsidRPr="00B81F06" w:rsidTr="00F83564">
        <w:tc>
          <w:tcPr>
            <w:tcW w:w="4500" w:type="dxa"/>
            <w:gridSpan w:val="2"/>
          </w:tcPr>
          <w:p w:rsidR="00CB4FDC" w:rsidRPr="00B81F06" w:rsidRDefault="00CB4FDC" w:rsidP="00F83564"/>
        </w:tc>
      </w:tr>
      <w:tr w:rsidR="00CB4FDC" w:rsidRPr="00B81F06" w:rsidTr="00BB5D3C">
        <w:trPr>
          <w:trHeight w:val="270"/>
        </w:trPr>
        <w:tc>
          <w:tcPr>
            <w:tcW w:w="1980" w:type="dxa"/>
          </w:tcPr>
          <w:p w:rsidR="00CB4FDC" w:rsidRPr="00B81F06" w:rsidRDefault="00CB4FDC" w:rsidP="00F83564"/>
        </w:tc>
        <w:tc>
          <w:tcPr>
            <w:tcW w:w="2520" w:type="dxa"/>
          </w:tcPr>
          <w:p w:rsidR="00CB4FDC" w:rsidRPr="00B81F06" w:rsidRDefault="00CB4FDC" w:rsidP="00F83564"/>
        </w:tc>
      </w:tr>
      <w:tr w:rsidR="00CB4FDC" w:rsidRPr="00B81F06" w:rsidTr="00BB5D3C">
        <w:trPr>
          <w:trHeight w:val="270"/>
        </w:trPr>
        <w:tc>
          <w:tcPr>
            <w:tcW w:w="1980" w:type="dxa"/>
          </w:tcPr>
          <w:p w:rsidR="00CB4FDC" w:rsidRPr="00B81F06" w:rsidRDefault="00CB4FDC" w:rsidP="00F83564"/>
        </w:tc>
        <w:tc>
          <w:tcPr>
            <w:tcW w:w="2520" w:type="dxa"/>
          </w:tcPr>
          <w:p w:rsidR="00CB4FDC" w:rsidRPr="00B81F06" w:rsidRDefault="00CB4FDC" w:rsidP="00F83564"/>
        </w:tc>
      </w:tr>
      <w:tr w:rsidR="00CB4FDC" w:rsidRPr="00B81F06" w:rsidTr="00BB5D3C">
        <w:trPr>
          <w:trHeight w:val="270"/>
        </w:trPr>
        <w:tc>
          <w:tcPr>
            <w:tcW w:w="1980" w:type="dxa"/>
          </w:tcPr>
          <w:p w:rsidR="00CB4FDC" w:rsidRPr="00B81F06" w:rsidRDefault="00CB4FDC" w:rsidP="00F83564"/>
        </w:tc>
        <w:tc>
          <w:tcPr>
            <w:tcW w:w="2520" w:type="dxa"/>
          </w:tcPr>
          <w:p w:rsidR="00CB4FDC" w:rsidRPr="00B81F06" w:rsidRDefault="00CB4FDC" w:rsidP="00F83564"/>
        </w:tc>
      </w:tr>
      <w:tr w:rsidR="00CB4FDC" w:rsidRPr="00B81F06" w:rsidTr="00F83564">
        <w:trPr>
          <w:trHeight w:val="270"/>
        </w:trPr>
        <w:tc>
          <w:tcPr>
            <w:tcW w:w="4500" w:type="dxa"/>
            <w:gridSpan w:val="2"/>
          </w:tcPr>
          <w:p w:rsidR="00CB4FDC" w:rsidRPr="00B81F06" w:rsidRDefault="00CB4FDC" w:rsidP="00F83564"/>
        </w:tc>
      </w:tr>
      <w:tr w:rsidR="00CB4FDC" w:rsidRPr="00B81F06" w:rsidTr="00BB5D3C">
        <w:trPr>
          <w:trHeight w:val="270"/>
        </w:trPr>
        <w:tc>
          <w:tcPr>
            <w:tcW w:w="1980" w:type="dxa"/>
          </w:tcPr>
          <w:p w:rsidR="00CB4FDC" w:rsidRPr="00B81F06" w:rsidRDefault="00CB4FDC" w:rsidP="00F83564"/>
        </w:tc>
        <w:tc>
          <w:tcPr>
            <w:tcW w:w="2520" w:type="dxa"/>
          </w:tcPr>
          <w:p w:rsidR="00CB4FDC" w:rsidRPr="00B81F06" w:rsidRDefault="00CB4FDC" w:rsidP="00F83564"/>
        </w:tc>
      </w:tr>
      <w:tr w:rsidR="00CB4FDC" w:rsidRPr="00B81F06" w:rsidTr="00BB5D3C">
        <w:trPr>
          <w:trHeight w:val="270"/>
        </w:trPr>
        <w:tc>
          <w:tcPr>
            <w:tcW w:w="1980" w:type="dxa"/>
          </w:tcPr>
          <w:p w:rsidR="00CB4FDC" w:rsidRPr="00B81F06" w:rsidRDefault="00CB4FDC" w:rsidP="00F83564"/>
        </w:tc>
        <w:tc>
          <w:tcPr>
            <w:tcW w:w="2520" w:type="dxa"/>
          </w:tcPr>
          <w:p w:rsidR="00CB4FDC" w:rsidRPr="00B81F06" w:rsidRDefault="00CB4FDC" w:rsidP="00F83564"/>
        </w:tc>
      </w:tr>
      <w:tr w:rsidR="00CB4FDC" w:rsidRPr="00B81F06" w:rsidTr="00BB5D3C">
        <w:trPr>
          <w:trHeight w:val="270"/>
        </w:trPr>
        <w:tc>
          <w:tcPr>
            <w:tcW w:w="1980" w:type="dxa"/>
          </w:tcPr>
          <w:p w:rsidR="00CB4FDC" w:rsidRPr="00B81F06" w:rsidRDefault="00CB4FDC" w:rsidP="00F83564"/>
        </w:tc>
        <w:tc>
          <w:tcPr>
            <w:tcW w:w="2520" w:type="dxa"/>
          </w:tcPr>
          <w:p w:rsidR="00CB4FDC" w:rsidRPr="00B81F06" w:rsidRDefault="00CB4FDC" w:rsidP="00F83564"/>
        </w:tc>
      </w:tr>
      <w:tr w:rsidR="00CB4FDC" w:rsidRPr="00B81F06" w:rsidTr="00F83564">
        <w:trPr>
          <w:trHeight w:val="270"/>
        </w:trPr>
        <w:tc>
          <w:tcPr>
            <w:tcW w:w="4500" w:type="dxa"/>
            <w:gridSpan w:val="2"/>
          </w:tcPr>
          <w:p w:rsidR="00CB4FDC" w:rsidRPr="00B81F06" w:rsidRDefault="00CB4FDC" w:rsidP="00F83564"/>
        </w:tc>
      </w:tr>
      <w:tr w:rsidR="00CB4FDC" w:rsidRPr="00B81F06" w:rsidTr="00BB5D3C">
        <w:trPr>
          <w:trHeight w:val="270"/>
        </w:trPr>
        <w:tc>
          <w:tcPr>
            <w:tcW w:w="1980" w:type="dxa"/>
          </w:tcPr>
          <w:p w:rsidR="00CB4FDC" w:rsidRPr="00B81F06" w:rsidRDefault="00CB4FDC" w:rsidP="00F83564"/>
        </w:tc>
        <w:tc>
          <w:tcPr>
            <w:tcW w:w="2520" w:type="dxa"/>
          </w:tcPr>
          <w:p w:rsidR="00CB4FDC" w:rsidRPr="00B81F06" w:rsidRDefault="00CB4FDC" w:rsidP="00F83564"/>
        </w:tc>
      </w:tr>
      <w:tr w:rsidR="00CB4FDC" w:rsidRPr="00B81F06" w:rsidTr="00BB5D3C">
        <w:trPr>
          <w:trHeight w:val="270"/>
        </w:trPr>
        <w:tc>
          <w:tcPr>
            <w:tcW w:w="1980" w:type="dxa"/>
          </w:tcPr>
          <w:p w:rsidR="00CB4FDC" w:rsidRPr="00B81F06" w:rsidRDefault="00CB4FDC" w:rsidP="00F83564"/>
        </w:tc>
        <w:tc>
          <w:tcPr>
            <w:tcW w:w="2520" w:type="dxa"/>
          </w:tcPr>
          <w:p w:rsidR="00CB4FDC" w:rsidRPr="00B81F06" w:rsidRDefault="00CB4FDC" w:rsidP="00F83564"/>
        </w:tc>
      </w:tr>
    </w:tbl>
    <w:p w:rsidR="00CB4FDC" w:rsidRPr="00B81F06" w:rsidRDefault="00CB4FDC" w:rsidP="00516066">
      <w:pPr>
        <w:pStyle w:val="BodyText2"/>
        <w:rPr>
          <w:i/>
          <w:sz w:val="20"/>
        </w:rPr>
      </w:pPr>
    </w:p>
    <w:p w:rsidR="00CB4FDC"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sz w:val="22"/>
          <w:szCs w:val="22"/>
        </w:rPr>
      </w:pPr>
    </w:p>
    <w:p w:rsidR="00CB4FDC" w:rsidRPr="001454D5" w:rsidRDefault="00CB4FDC" w:rsidP="00516066">
      <w:pPr>
        <w:tabs>
          <w:tab w:val="left" w:pos="5010"/>
        </w:tabs>
        <w:suppressAutoHyphens/>
        <w:ind w:right="639"/>
        <w:jc w:val="center"/>
        <w:rPr>
          <w:sz w:val="22"/>
          <w:szCs w:val="22"/>
        </w:rPr>
      </w:pPr>
    </w:p>
    <w:p w:rsidR="00CB4FDC" w:rsidRPr="001454D5" w:rsidRDefault="00CB4FDC" w:rsidP="00516066">
      <w:pPr>
        <w:tabs>
          <w:tab w:val="left" w:pos="5010"/>
        </w:tabs>
        <w:suppressAutoHyphens/>
        <w:ind w:right="639"/>
        <w:jc w:val="center"/>
        <w:rPr>
          <w:sz w:val="22"/>
          <w:szCs w:val="22"/>
        </w:rPr>
      </w:pPr>
    </w:p>
    <w:p w:rsidR="00CB4FDC" w:rsidRPr="001454D5" w:rsidRDefault="00CB4FDC" w:rsidP="00516066">
      <w:pPr>
        <w:tabs>
          <w:tab w:val="left" w:pos="5010"/>
        </w:tabs>
        <w:suppressAutoHyphens/>
        <w:ind w:right="639"/>
        <w:jc w:val="center"/>
        <w:rPr>
          <w:sz w:val="22"/>
          <w:szCs w:val="22"/>
        </w:rPr>
      </w:pPr>
    </w:p>
    <w:p w:rsidR="00CB4FDC" w:rsidRPr="001454D5" w:rsidRDefault="00CB4FDC" w:rsidP="00516066">
      <w:pPr>
        <w:tabs>
          <w:tab w:val="left" w:pos="5010"/>
        </w:tabs>
        <w:suppressAutoHyphens/>
        <w:ind w:right="639"/>
        <w:jc w:val="center"/>
        <w:rPr>
          <w:sz w:val="22"/>
          <w:szCs w:val="22"/>
        </w:rPr>
      </w:pPr>
    </w:p>
    <w:p w:rsidR="00CB4FDC" w:rsidRPr="001454D5" w:rsidRDefault="00CB4FDC" w:rsidP="00516066">
      <w:pPr>
        <w:tabs>
          <w:tab w:val="left" w:pos="5010"/>
        </w:tabs>
        <w:suppressAutoHyphens/>
        <w:ind w:right="639"/>
        <w:jc w:val="center"/>
        <w:rPr>
          <w:sz w:val="22"/>
          <w:szCs w:val="22"/>
        </w:rPr>
      </w:pPr>
    </w:p>
    <w:p w:rsidR="00CB4FDC" w:rsidRPr="001454D5" w:rsidRDefault="00CB4FDC" w:rsidP="00516066">
      <w:pPr>
        <w:tabs>
          <w:tab w:val="left" w:pos="5010"/>
        </w:tabs>
        <w:suppressAutoHyphens/>
        <w:ind w:right="639"/>
        <w:jc w:val="center"/>
        <w:rPr>
          <w:sz w:val="22"/>
          <w:szCs w:val="22"/>
        </w:rPr>
      </w:pPr>
    </w:p>
    <w:p w:rsidR="00CB4FDC" w:rsidRPr="001454D5" w:rsidRDefault="00CB4FDC" w:rsidP="00516066">
      <w:pPr>
        <w:tabs>
          <w:tab w:val="left" w:pos="5010"/>
        </w:tabs>
        <w:suppressAutoHyphens/>
        <w:ind w:right="639"/>
        <w:jc w:val="center"/>
        <w:rPr>
          <w:sz w:val="22"/>
          <w:szCs w:val="22"/>
        </w:rPr>
      </w:pPr>
    </w:p>
    <w:p w:rsidR="00CB4FDC" w:rsidRPr="001454D5"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sz w:val="22"/>
          <w:szCs w:val="22"/>
        </w:rPr>
      </w:pPr>
    </w:p>
    <w:p w:rsidR="00CB4FDC" w:rsidRDefault="00CB4FDC" w:rsidP="00516066">
      <w:pPr>
        <w:tabs>
          <w:tab w:val="left" w:pos="5010"/>
        </w:tabs>
        <w:suppressAutoHyphens/>
        <w:ind w:right="639"/>
        <w:jc w:val="center"/>
        <w:rPr>
          <w:b/>
          <w:sz w:val="22"/>
          <w:szCs w:val="22"/>
        </w:rPr>
      </w:pPr>
    </w:p>
    <w:p w:rsidR="00CB4FDC" w:rsidRDefault="00CB4FDC" w:rsidP="00516066">
      <w:pPr>
        <w:tabs>
          <w:tab w:val="left" w:pos="5010"/>
        </w:tabs>
        <w:suppressAutoHyphens/>
        <w:ind w:right="639"/>
        <w:jc w:val="center"/>
        <w:rPr>
          <w:b/>
          <w:sz w:val="22"/>
          <w:szCs w:val="22"/>
        </w:rPr>
      </w:pPr>
    </w:p>
    <w:p w:rsidR="00CB4FDC" w:rsidRDefault="00CB4FDC" w:rsidP="00516066">
      <w:pPr>
        <w:tabs>
          <w:tab w:val="left" w:pos="5010"/>
        </w:tabs>
        <w:suppressAutoHyphens/>
        <w:ind w:right="639"/>
        <w:jc w:val="center"/>
        <w:rPr>
          <w:b/>
          <w:sz w:val="22"/>
          <w:szCs w:val="22"/>
        </w:rPr>
      </w:pPr>
    </w:p>
    <w:p w:rsidR="00CB4FDC" w:rsidRDefault="00CB4FDC" w:rsidP="00516066">
      <w:pPr>
        <w:tabs>
          <w:tab w:val="left" w:pos="5010"/>
        </w:tabs>
        <w:suppressAutoHyphens/>
        <w:ind w:right="639"/>
        <w:jc w:val="center"/>
        <w:rPr>
          <w:b/>
          <w:sz w:val="22"/>
          <w:szCs w:val="22"/>
        </w:rPr>
      </w:pPr>
    </w:p>
    <w:p w:rsidR="00CB4FDC" w:rsidRDefault="00CB4FDC" w:rsidP="00516066">
      <w:pPr>
        <w:tabs>
          <w:tab w:val="left" w:pos="5010"/>
        </w:tabs>
        <w:suppressAutoHyphens/>
        <w:ind w:right="639"/>
        <w:jc w:val="center"/>
        <w:rPr>
          <w:b/>
          <w:sz w:val="22"/>
          <w:szCs w:val="22"/>
        </w:rPr>
      </w:pPr>
    </w:p>
    <w:p w:rsidR="00CB4FDC" w:rsidRDefault="00CB4FDC" w:rsidP="00516066">
      <w:pPr>
        <w:tabs>
          <w:tab w:val="left" w:pos="5010"/>
        </w:tabs>
        <w:suppressAutoHyphens/>
        <w:ind w:right="639"/>
        <w:jc w:val="center"/>
        <w:rPr>
          <w:b/>
          <w:sz w:val="22"/>
          <w:szCs w:val="22"/>
        </w:rPr>
      </w:pPr>
    </w:p>
    <w:p w:rsidR="00CB4FDC" w:rsidRDefault="00CB4FDC" w:rsidP="00516066">
      <w:pPr>
        <w:tabs>
          <w:tab w:val="left" w:pos="5010"/>
        </w:tabs>
        <w:suppressAutoHyphens/>
        <w:ind w:right="639"/>
        <w:jc w:val="center"/>
        <w:rPr>
          <w:b/>
          <w:sz w:val="22"/>
          <w:szCs w:val="22"/>
        </w:rPr>
      </w:pPr>
    </w:p>
    <w:p w:rsidR="00CB4FDC" w:rsidRPr="00987B19" w:rsidRDefault="00CB4FDC" w:rsidP="00B1387D">
      <w:pPr>
        <w:tabs>
          <w:tab w:val="left" w:pos="5010"/>
        </w:tabs>
        <w:suppressAutoHyphens/>
        <w:ind w:right="-90"/>
        <w:jc w:val="center"/>
        <w:rPr>
          <w:b/>
          <w:sz w:val="22"/>
          <w:szCs w:val="22"/>
        </w:rPr>
      </w:pPr>
      <w:r w:rsidRPr="00987B19">
        <w:rPr>
          <w:b/>
          <w:sz w:val="22"/>
          <w:szCs w:val="22"/>
        </w:rPr>
        <w:t>201</w:t>
      </w:r>
      <w:r>
        <w:rPr>
          <w:b/>
          <w:sz w:val="22"/>
          <w:szCs w:val="22"/>
        </w:rPr>
        <w:t>4</w:t>
      </w:r>
    </w:p>
    <w:p w:rsidR="00CB4FDC" w:rsidRDefault="00CB4FDC" w:rsidP="000E61A0">
      <w:pPr>
        <w:tabs>
          <w:tab w:val="left" w:pos="5010"/>
        </w:tabs>
        <w:suppressAutoHyphens/>
        <w:ind w:right="639"/>
        <w:jc w:val="center"/>
        <w:rPr>
          <w:b/>
          <w:sz w:val="22"/>
          <w:szCs w:val="22"/>
        </w:rPr>
      </w:pPr>
      <w:r w:rsidRPr="00442303">
        <w:rPr>
          <w:sz w:val="22"/>
          <w:szCs w:val="22"/>
        </w:rPr>
        <w:br w:type="page"/>
      </w:r>
    </w:p>
    <w:p w:rsidR="00CB4FDC" w:rsidRDefault="00CB4FDC" w:rsidP="003B06EA">
      <w:pPr>
        <w:tabs>
          <w:tab w:val="left" w:pos="5010"/>
        </w:tabs>
        <w:suppressAutoHyphens/>
        <w:ind w:right="639"/>
        <w:jc w:val="center"/>
        <w:rPr>
          <w:b/>
          <w:sz w:val="22"/>
          <w:szCs w:val="22"/>
        </w:rPr>
      </w:pPr>
    </w:p>
    <w:p w:rsidR="00CB4FDC" w:rsidRDefault="00CB4FDC" w:rsidP="003B06EA">
      <w:pPr>
        <w:tabs>
          <w:tab w:val="left" w:pos="5010"/>
        </w:tabs>
        <w:suppressAutoHyphens/>
        <w:ind w:right="639"/>
        <w:jc w:val="center"/>
        <w:rPr>
          <w:b/>
          <w:sz w:val="22"/>
          <w:szCs w:val="22"/>
        </w:rPr>
      </w:pPr>
    </w:p>
    <w:p w:rsidR="00CB4FDC" w:rsidRPr="00321E6E" w:rsidRDefault="00CB4FDC" w:rsidP="000E61A0">
      <w:pPr>
        <w:pStyle w:val="1c"/>
        <w:ind w:firstLine="0"/>
        <w:rPr>
          <w:rFonts w:ascii="Times New Roman" w:hAnsi="Times New Roman"/>
          <w:bCs/>
          <w:szCs w:val="24"/>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CB4FDC" w:rsidRPr="00987B19" w:rsidRDefault="00CB4FDC" w:rsidP="00966ABD">
      <w:pPr>
        <w:pStyle w:val="afa"/>
        <w:keepNext w:val="0"/>
        <w:keepLines w:val="0"/>
        <w:numPr>
          <w:ilvl w:val="0"/>
          <w:numId w:val="0"/>
        </w:numPr>
        <w:spacing w:before="0" w:after="0" w:line="240" w:lineRule="auto"/>
        <w:rPr>
          <w:b w:val="0"/>
          <w:spacing w:val="0"/>
          <w:kern w:val="0"/>
          <w:szCs w:val="24"/>
          <w:lang w:eastAsia="ru-RU"/>
        </w:rPr>
      </w:pPr>
    </w:p>
    <w:p w:rsidR="00CB4FDC" w:rsidRPr="001E0ED0" w:rsidRDefault="00CB4FDC" w:rsidP="004D093D">
      <w:pPr>
        <w:pStyle w:val="TOC1"/>
        <w:rPr>
          <w:sz w:val="24"/>
          <w:szCs w:val="24"/>
        </w:rPr>
      </w:pPr>
      <w:r w:rsidRPr="00D513B7">
        <w:rPr>
          <w:bCs/>
        </w:rPr>
        <w:t>ИЗВЕЩЕНИЕ О ПРОВЕДЕНИИ ЗАПРОСА ЦЕН</w:t>
      </w:r>
      <w:r w:rsidRPr="001E0ED0">
        <w:rPr>
          <w:webHidden/>
        </w:rPr>
        <w:tab/>
      </w:r>
      <w:r>
        <w:rPr>
          <w:webHidden/>
        </w:rPr>
        <w:t xml:space="preserve"> 3</w:t>
      </w:r>
    </w:p>
    <w:p w:rsidR="00CB4FDC" w:rsidRPr="001E0ED0" w:rsidRDefault="00CB4FDC" w:rsidP="004D093D">
      <w:pPr>
        <w:pStyle w:val="TOC1"/>
        <w:rPr>
          <w:sz w:val="24"/>
          <w:szCs w:val="24"/>
        </w:rPr>
      </w:pPr>
      <w:r w:rsidRPr="00D513B7">
        <w:t>ЧАСТЬ 1</w:t>
      </w:r>
      <w:r w:rsidRPr="001E0ED0">
        <w:rPr>
          <w:webHidden/>
        </w:rPr>
        <w:tab/>
      </w:r>
      <w:r>
        <w:rPr>
          <w:webHidden/>
        </w:rPr>
        <w:t xml:space="preserve"> 5</w:t>
      </w:r>
    </w:p>
    <w:p w:rsidR="00CB4FDC" w:rsidRPr="001E0ED0" w:rsidRDefault="00CB4FDC" w:rsidP="004D093D">
      <w:pPr>
        <w:pStyle w:val="TOC1"/>
        <w:rPr>
          <w:sz w:val="24"/>
          <w:szCs w:val="24"/>
        </w:rPr>
      </w:pPr>
      <w:r w:rsidRPr="00D513B7">
        <w:t>1. ТЕРМИНЫ И ОПРЕДЕЛЕНИЯ</w:t>
      </w:r>
      <w:r w:rsidRPr="001E0ED0">
        <w:rPr>
          <w:webHidden/>
        </w:rPr>
        <w:tab/>
      </w:r>
      <w:r>
        <w:rPr>
          <w:webHidden/>
        </w:rPr>
        <w:t xml:space="preserve"> 5</w:t>
      </w:r>
    </w:p>
    <w:p w:rsidR="00CB4FDC" w:rsidRPr="001E0ED0" w:rsidRDefault="00CB4FDC" w:rsidP="004D093D">
      <w:pPr>
        <w:pStyle w:val="TOC1"/>
        <w:rPr>
          <w:sz w:val="24"/>
          <w:szCs w:val="24"/>
        </w:rPr>
      </w:pPr>
      <w:r w:rsidRPr="00D513B7">
        <w:t>2. ОБЩИЕ ПОЛОЖЕНИЯ</w:t>
      </w:r>
      <w:r w:rsidRPr="001E0ED0">
        <w:rPr>
          <w:webHidden/>
        </w:rPr>
        <w:tab/>
      </w:r>
      <w:r>
        <w:rPr>
          <w:webHidden/>
        </w:rPr>
        <w:t xml:space="preserve"> 7</w:t>
      </w:r>
    </w:p>
    <w:p w:rsidR="00CB4FDC" w:rsidRPr="001E0ED0" w:rsidRDefault="00CB4FDC" w:rsidP="004D093D">
      <w:pPr>
        <w:pStyle w:val="TOC1"/>
        <w:rPr>
          <w:sz w:val="24"/>
          <w:szCs w:val="24"/>
        </w:rPr>
      </w:pPr>
      <w:r w:rsidRPr="00D513B7">
        <w:t>3. ПОРЯДОК ПРОВЕДЕНИЯ ЗАПРОСА ЦЕН</w:t>
      </w:r>
      <w:r w:rsidRPr="001E0ED0">
        <w:rPr>
          <w:webHidden/>
        </w:rPr>
        <w:tab/>
      </w:r>
      <w:r>
        <w:rPr>
          <w:webHidden/>
        </w:rPr>
        <w:t xml:space="preserve"> 7</w:t>
      </w:r>
    </w:p>
    <w:p w:rsidR="00CB4FDC" w:rsidRPr="006722B2" w:rsidRDefault="00CB4FDC" w:rsidP="004D093D">
      <w:pPr>
        <w:pStyle w:val="TOC1"/>
        <w:rPr>
          <w:sz w:val="24"/>
          <w:szCs w:val="24"/>
        </w:rPr>
      </w:pPr>
      <w:r w:rsidRPr="00D513B7">
        <w:t>4. ИНФОРМАЦИОННАЯ КАРТА ЗАПРОСА ЦЕН</w:t>
      </w:r>
      <w:r w:rsidRPr="006722B2">
        <w:rPr>
          <w:webHidden/>
        </w:rPr>
        <w:tab/>
        <w:t xml:space="preserve"> </w:t>
      </w:r>
      <w:r>
        <w:rPr>
          <w:webHidden/>
        </w:rPr>
        <w:t>17</w:t>
      </w:r>
    </w:p>
    <w:p w:rsidR="00CB4FDC" w:rsidRPr="006722B2" w:rsidRDefault="00CB4FDC" w:rsidP="004D093D">
      <w:pPr>
        <w:pStyle w:val="TOC1"/>
        <w:rPr>
          <w:sz w:val="24"/>
          <w:szCs w:val="24"/>
        </w:rPr>
      </w:pPr>
      <w:r w:rsidRPr="00D513B7">
        <w:rPr>
          <w:bCs/>
        </w:rPr>
        <w:t>5. </w:t>
      </w:r>
      <w:r w:rsidRPr="00D513B7">
        <w:t>ОБРАЗЦЫ ФОРМ ОСНОВНЫХ ДОКУМЕНТОВ, ВКЛЮЧАЕМЫХ В ЗАЯВКУ НА УЧАСТИЕ В ЗАПРОСЕ ЦЕН</w:t>
      </w:r>
      <w:r w:rsidRPr="006722B2">
        <w:rPr>
          <w:webHidden/>
        </w:rPr>
        <w:tab/>
        <w:t xml:space="preserve"> </w:t>
      </w:r>
      <w:r>
        <w:rPr>
          <w:webHidden/>
        </w:rPr>
        <w:t>24</w:t>
      </w:r>
    </w:p>
    <w:p w:rsidR="00CB4FDC" w:rsidRPr="006722B2" w:rsidRDefault="00CB4FDC" w:rsidP="004D093D">
      <w:pPr>
        <w:pStyle w:val="TOC2"/>
        <w:rPr>
          <w:smallCaps w:val="0"/>
          <w:sz w:val="24"/>
          <w:szCs w:val="24"/>
        </w:rPr>
      </w:pPr>
      <w:r w:rsidRPr="00D513B7">
        <w:t>ЗАЯВКА НА УЧАСТИЕ В ЗАПРОСЕ ЦЕН</w:t>
      </w:r>
      <w:r w:rsidRPr="006722B2">
        <w:rPr>
          <w:webHidden/>
        </w:rPr>
        <w:tab/>
        <w:t xml:space="preserve"> </w:t>
      </w:r>
      <w:r>
        <w:rPr>
          <w:webHidden/>
        </w:rPr>
        <w:t>24</w:t>
      </w:r>
    </w:p>
    <w:p w:rsidR="00CB4FDC" w:rsidRPr="006722B2" w:rsidRDefault="00CB4FDC" w:rsidP="004D093D">
      <w:pPr>
        <w:pStyle w:val="TOC2"/>
        <w:rPr>
          <w:smallCaps w:val="0"/>
          <w:sz w:val="24"/>
          <w:szCs w:val="24"/>
        </w:rPr>
      </w:pPr>
      <w:r w:rsidRPr="00D513B7">
        <w:t>АНКЕТА УЧАСТНИКА ЗАПРОСА ЦЕН</w:t>
      </w:r>
      <w:r w:rsidRPr="006722B2">
        <w:rPr>
          <w:webHidden/>
        </w:rPr>
        <w:tab/>
        <w:t xml:space="preserve"> </w:t>
      </w:r>
      <w:r>
        <w:rPr>
          <w:webHidden/>
        </w:rPr>
        <w:t>26</w:t>
      </w:r>
    </w:p>
    <w:p w:rsidR="00CB4FDC" w:rsidRPr="006722B2" w:rsidRDefault="00CB4FDC" w:rsidP="00F356EA">
      <w:pPr>
        <w:pStyle w:val="TOC2"/>
        <w:rPr>
          <w:smallCaps w:val="0"/>
          <w:sz w:val="24"/>
          <w:szCs w:val="24"/>
        </w:rPr>
      </w:pPr>
      <w:r w:rsidRPr="00D513B7">
        <w:t>ТЕХНИЧЕСКОЕ ПРЕДЛОЖЕНИЕ</w:t>
      </w:r>
      <w:r w:rsidRPr="006722B2">
        <w:rPr>
          <w:webHidden/>
        </w:rPr>
        <w:tab/>
        <w:t xml:space="preserve"> </w:t>
      </w:r>
      <w:r>
        <w:rPr>
          <w:webHidden/>
        </w:rPr>
        <w:t>30</w:t>
      </w:r>
    </w:p>
    <w:p w:rsidR="00CB4FDC" w:rsidRPr="006722B2" w:rsidRDefault="00CB4FDC" w:rsidP="004D093D">
      <w:pPr>
        <w:pStyle w:val="TOC1"/>
        <w:rPr>
          <w:sz w:val="24"/>
          <w:szCs w:val="24"/>
        </w:rPr>
      </w:pPr>
      <w:r w:rsidRPr="00D513B7">
        <w:t>ЧАСТЬ 2</w:t>
      </w:r>
      <w:r w:rsidRPr="006722B2">
        <w:rPr>
          <w:webHidden/>
        </w:rPr>
        <w:tab/>
      </w:r>
      <w:r>
        <w:rPr>
          <w:rStyle w:val="Hyperlink"/>
          <w:color w:val="auto"/>
          <w:u w:val="none"/>
        </w:rPr>
        <w:t>33</w:t>
      </w:r>
    </w:p>
    <w:p w:rsidR="00CB4FDC" w:rsidRPr="006722B2" w:rsidRDefault="00CB4FDC" w:rsidP="004D093D">
      <w:pPr>
        <w:pStyle w:val="TOC1"/>
        <w:rPr>
          <w:sz w:val="24"/>
          <w:szCs w:val="24"/>
        </w:rPr>
      </w:pPr>
      <w:r w:rsidRPr="00D513B7">
        <w:t>Проект Договора</w:t>
      </w:r>
      <w:r w:rsidRPr="006722B2">
        <w:rPr>
          <w:webHidden/>
        </w:rPr>
        <w:tab/>
      </w:r>
      <w:r>
        <w:rPr>
          <w:rStyle w:val="Hyperlink"/>
          <w:color w:val="auto"/>
          <w:u w:val="none"/>
        </w:rPr>
        <w:t>33</w:t>
      </w:r>
    </w:p>
    <w:p w:rsidR="00CB4FDC" w:rsidRPr="006722B2" w:rsidRDefault="00CB4FDC" w:rsidP="004D093D">
      <w:pPr>
        <w:pStyle w:val="TOC1"/>
        <w:rPr>
          <w:sz w:val="24"/>
          <w:szCs w:val="24"/>
        </w:rPr>
      </w:pPr>
      <w:r w:rsidRPr="00D513B7">
        <w:t>ЧАСТЬ 3</w:t>
      </w:r>
      <w:r w:rsidRPr="006722B2">
        <w:rPr>
          <w:webHidden/>
        </w:rPr>
        <w:tab/>
        <w:t xml:space="preserve"> </w:t>
      </w:r>
      <w:r>
        <w:t>41</w:t>
      </w:r>
    </w:p>
    <w:p w:rsidR="00CB4FDC" w:rsidRPr="00C81EF5" w:rsidRDefault="00CB4FDC" w:rsidP="00BF3F4F">
      <w:pPr>
        <w:pStyle w:val="TOC1"/>
        <w:rPr>
          <w:sz w:val="24"/>
          <w:szCs w:val="24"/>
        </w:rPr>
      </w:pPr>
      <w:r w:rsidRPr="006722B2">
        <w:rPr>
          <w:rStyle w:val="Hyperlink"/>
          <w:color w:val="auto"/>
        </w:rPr>
        <w:t xml:space="preserve">Техническая </w:t>
      </w:r>
      <w:hyperlink w:anchor="_Toc351633428" w:history="1">
        <w:r w:rsidRPr="006722B2">
          <w:rPr>
            <w:rStyle w:val="Hyperlink"/>
            <w:color w:val="auto"/>
          </w:rPr>
          <w:t>часть</w:t>
        </w:r>
        <w:r w:rsidRPr="006722B2">
          <w:rPr>
            <w:webHidden/>
          </w:rPr>
          <w:tab/>
          <w:t xml:space="preserve"> </w:t>
        </w:r>
      </w:hyperlink>
      <w:r>
        <w:t>41</w:t>
      </w:r>
    </w:p>
    <w:p w:rsidR="00CB4FDC" w:rsidRDefault="00CB4FDC" w:rsidP="004D093D">
      <w:pPr>
        <w:pStyle w:val="1c"/>
        <w:ind w:firstLine="0"/>
        <w:jc w:val="center"/>
        <w:outlineLvl w:val="0"/>
        <w:rPr>
          <w:b w:val="0"/>
          <w:sz w:val="22"/>
          <w:szCs w:val="22"/>
          <w:highlight w:val="yellow"/>
        </w:rPr>
      </w:pPr>
    </w:p>
    <w:p w:rsidR="00CB4FDC" w:rsidRDefault="00CB4FDC" w:rsidP="00CD55B8">
      <w:pPr>
        <w:pStyle w:val="1c"/>
        <w:ind w:firstLine="0"/>
        <w:jc w:val="center"/>
        <w:outlineLvl w:val="0"/>
        <w:rPr>
          <w:b w:val="0"/>
          <w:sz w:val="22"/>
          <w:szCs w:val="22"/>
          <w:highlight w:val="yellow"/>
        </w:rPr>
      </w:pPr>
    </w:p>
    <w:p w:rsidR="00CB4FDC" w:rsidRDefault="00CB4FDC" w:rsidP="00CD55B8">
      <w:pPr>
        <w:pStyle w:val="1c"/>
        <w:ind w:firstLine="0"/>
        <w:jc w:val="center"/>
        <w:outlineLvl w:val="0"/>
        <w:rPr>
          <w:b w:val="0"/>
          <w:sz w:val="22"/>
          <w:szCs w:val="22"/>
          <w:highlight w:val="yellow"/>
        </w:rPr>
      </w:pPr>
    </w:p>
    <w:p w:rsidR="00CB4FDC" w:rsidRDefault="00CB4FDC" w:rsidP="00CD55B8">
      <w:pPr>
        <w:pStyle w:val="1c"/>
        <w:ind w:firstLine="0"/>
        <w:jc w:val="center"/>
        <w:outlineLvl w:val="0"/>
        <w:rPr>
          <w:b w:val="0"/>
          <w:sz w:val="22"/>
          <w:szCs w:val="22"/>
          <w:highlight w:val="yellow"/>
        </w:rPr>
      </w:pPr>
    </w:p>
    <w:p w:rsidR="00CB4FDC" w:rsidRDefault="00CB4FDC" w:rsidP="00CD55B8">
      <w:pPr>
        <w:pStyle w:val="1c"/>
        <w:ind w:firstLine="0"/>
        <w:jc w:val="center"/>
        <w:outlineLvl w:val="0"/>
        <w:rPr>
          <w:b w:val="0"/>
          <w:sz w:val="22"/>
          <w:szCs w:val="22"/>
          <w:highlight w:val="yellow"/>
        </w:rPr>
      </w:pPr>
    </w:p>
    <w:p w:rsidR="00CB4FDC" w:rsidRDefault="00CB4FDC" w:rsidP="00CD55B8">
      <w:pPr>
        <w:pStyle w:val="1c"/>
        <w:ind w:firstLine="0"/>
        <w:jc w:val="center"/>
        <w:outlineLvl w:val="0"/>
        <w:rPr>
          <w:b w:val="0"/>
          <w:sz w:val="22"/>
          <w:szCs w:val="22"/>
          <w:highlight w:val="yellow"/>
        </w:rPr>
      </w:pPr>
    </w:p>
    <w:p w:rsidR="00CB4FDC" w:rsidRDefault="00CB4FDC" w:rsidP="00CD55B8">
      <w:pPr>
        <w:pStyle w:val="1c"/>
        <w:ind w:firstLine="0"/>
        <w:jc w:val="center"/>
        <w:outlineLvl w:val="0"/>
        <w:rPr>
          <w:rFonts w:ascii="Times New Roman" w:hAnsi="Times New Roman"/>
          <w:b w:val="0"/>
          <w:bCs/>
          <w:szCs w:val="24"/>
        </w:rPr>
      </w:pPr>
      <w:r>
        <w:rPr>
          <w:b w:val="0"/>
          <w:sz w:val="22"/>
          <w:szCs w:val="22"/>
        </w:rPr>
        <w:br w:type="page"/>
      </w:r>
      <w:bookmarkStart w:id="26" w:name="_Toc347315016"/>
      <w:r w:rsidRPr="00055BFF">
        <w:rPr>
          <w:rFonts w:ascii="Times New Roman" w:hAnsi="Times New Roman"/>
          <w:b w:val="0"/>
          <w:bCs/>
          <w:szCs w:val="24"/>
        </w:rPr>
        <w:t>ИЗВЕЩЕНИЕ О ПРОВЕДЕНИИ ЗАПРОСА ЦЕН</w:t>
      </w:r>
      <w:bookmarkEnd w:id="26"/>
    </w:p>
    <w:p w:rsidR="00CB4FDC" w:rsidRPr="00966ABD" w:rsidRDefault="00CB4FDC" w:rsidP="00966ABD"/>
    <w:tbl>
      <w:tblPr>
        <w:tblW w:w="10944" w:type="dxa"/>
        <w:tblLook w:val="01E0"/>
      </w:tblPr>
      <w:tblGrid>
        <w:gridCol w:w="10944"/>
      </w:tblGrid>
      <w:tr w:rsidR="00CB4FDC" w:rsidRPr="00055BFF" w:rsidTr="00C213FF">
        <w:tc>
          <w:tcPr>
            <w:tcW w:w="10944" w:type="dxa"/>
            <w:shd w:val="clear" w:color="auto" w:fill="E0E0E0"/>
          </w:tcPr>
          <w:p w:rsidR="00CB4FDC" w:rsidRPr="00055BFF" w:rsidRDefault="00CB4FDC" w:rsidP="003051E2">
            <w:pPr>
              <w:numPr>
                <w:ilvl w:val="0"/>
                <w:numId w:val="3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CB4FDC" w:rsidRPr="00055BFF" w:rsidTr="00C213FF">
        <w:tc>
          <w:tcPr>
            <w:tcW w:w="10944" w:type="dxa"/>
          </w:tcPr>
          <w:p w:rsidR="00CB4FDC" w:rsidRPr="00055BFF" w:rsidRDefault="00CB4FDC" w:rsidP="00966ABD">
            <w:pPr>
              <w:jc w:val="both"/>
            </w:pPr>
            <w:r w:rsidRPr="00055BFF">
              <w:rPr>
                <w:sz w:val="22"/>
                <w:szCs w:val="22"/>
              </w:rPr>
              <w:t>Открытый запрос цен в электронной форме.</w:t>
            </w:r>
          </w:p>
        </w:tc>
      </w:tr>
      <w:tr w:rsidR="00CB4FDC" w:rsidRPr="00055BFF" w:rsidTr="00C213FF">
        <w:tc>
          <w:tcPr>
            <w:tcW w:w="10944" w:type="dxa"/>
          </w:tcPr>
          <w:p w:rsidR="00CB4FDC" w:rsidRPr="00055BFF" w:rsidRDefault="00CB4FDC" w:rsidP="00966ABD">
            <w:pPr>
              <w:jc w:val="both"/>
            </w:pPr>
          </w:p>
        </w:tc>
      </w:tr>
      <w:tr w:rsidR="00CB4FDC" w:rsidRPr="00055BFF" w:rsidTr="00C213FF">
        <w:tc>
          <w:tcPr>
            <w:tcW w:w="10944" w:type="dxa"/>
            <w:shd w:val="clear" w:color="auto" w:fill="E0E0E0"/>
          </w:tcPr>
          <w:p w:rsidR="00CB4FDC" w:rsidRPr="00055BFF" w:rsidRDefault="00CB4FDC" w:rsidP="003051E2">
            <w:pPr>
              <w:numPr>
                <w:ilvl w:val="0"/>
                <w:numId w:val="35"/>
              </w:numPr>
              <w:tabs>
                <w:tab w:val="clear" w:pos="720"/>
                <w:tab w:val="num" w:pos="360"/>
              </w:tabs>
              <w:ind w:left="360"/>
              <w:jc w:val="both"/>
              <w:rPr>
                <w:b/>
              </w:rPr>
            </w:pPr>
            <w:r w:rsidRPr="00055BFF">
              <w:rPr>
                <w:b/>
                <w:sz w:val="22"/>
                <w:szCs w:val="22"/>
              </w:rPr>
              <w:t>Заказчик (организатор запроса цен):</w:t>
            </w:r>
          </w:p>
        </w:tc>
      </w:tr>
      <w:tr w:rsidR="00CB4FDC" w:rsidRPr="00055BFF" w:rsidTr="00C213FF">
        <w:tc>
          <w:tcPr>
            <w:tcW w:w="10944" w:type="dxa"/>
            <w:vAlign w:val="center"/>
          </w:tcPr>
          <w:p w:rsidR="00CB4FDC" w:rsidRPr="00055BFF" w:rsidRDefault="00CB4FDC"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CB4FDC" w:rsidRPr="00055BFF" w:rsidTr="00C213FF">
        <w:tc>
          <w:tcPr>
            <w:tcW w:w="10944" w:type="dxa"/>
          </w:tcPr>
          <w:p w:rsidR="00CB4FDC" w:rsidRPr="00055BFF" w:rsidRDefault="00CB4FDC"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p>
        </w:tc>
      </w:tr>
      <w:tr w:rsidR="00CB4FDC" w:rsidRPr="00055BFF" w:rsidTr="00C213FF">
        <w:tc>
          <w:tcPr>
            <w:tcW w:w="10944" w:type="dxa"/>
          </w:tcPr>
          <w:p w:rsidR="00CB4FDC" w:rsidRPr="00055BFF" w:rsidRDefault="00CB4FDC" w:rsidP="00966ABD">
            <w:pPr>
              <w:jc w:val="both"/>
            </w:pPr>
            <w:r w:rsidRPr="00055BFF">
              <w:rPr>
                <w:sz w:val="22"/>
                <w:szCs w:val="22"/>
              </w:rPr>
              <w:t xml:space="preserve">Почтовый адрес: </w:t>
            </w:r>
            <w:smartTag w:uri="urn:schemas-microsoft-com:office:smarttags" w:element="metricconverter">
              <w:smartTagPr>
                <w:attr w:name="ProductID" w:val="127055, г"/>
              </w:smartTagPr>
              <w:r w:rsidRPr="00055BFF">
                <w:rPr>
                  <w:sz w:val="22"/>
                  <w:szCs w:val="22"/>
                </w:rPr>
                <w:t>101000, г</w:t>
              </w:r>
            </w:smartTag>
            <w:r w:rsidRPr="00055BFF">
              <w:rPr>
                <w:sz w:val="22"/>
                <w:szCs w:val="22"/>
              </w:rPr>
              <w:t>. Москва, Моспочтамт, а/я 918</w:t>
            </w:r>
          </w:p>
        </w:tc>
      </w:tr>
      <w:tr w:rsidR="00CB4FDC" w:rsidRPr="00055BFF" w:rsidTr="00C213FF">
        <w:tc>
          <w:tcPr>
            <w:tcW w:w="10944" w:type="dxa"/>
          </w:tcPr>
          <w:p w:rsidR="00CB4FDC" w:rsidRPr="00055BFF" w:rsidRDefault="00CB4FDC" w:rsidP="00966ABD">
            <w:pPr>
              <w:jc w:val="both"/>
            </w:pPr>
            <w:r w:rsidRPr="00055BFF">
              <w:rPr>
                <w:sz w:val="22"/>
                <w:szCs w:val="22"/>
              </w:rPr>
              <w:t>Контактное лицо по закупочной документации</w:t>
            </w:r>
            <w:r w:rsidRPr="001454B2">
              <w:rPr>
                <w:sz w:val="22"/>
                <w:szCs w:val="22"/>
              </w:rPr>
              <w:t xml:space="preserve">, тел./факс, </w:t>
            </w:r>
            <w:r w:rsidRPr="001454B2">
              <w:rPr>
                <w:sz w:val="22"/>
                <w:szCs w:val="22"/>
                <w:lang w:val="en-US"/>
              </w:rPr>
              <w:t>e</w:t>
            </w:r>
            <w:r w:rsidRPr="001454B2">
              <w:rPr>
                <w:sz w:val="22"/>
                <w:szCs w:val="22"/>
              </w:rPr>
              <w:t>-</w:t>
            </w:r>
            <w:r w:rsidRPr="001454B2">
              <w:rPr>
                <w:sz w:val="22"/>
                <w:szCs w:val="22"/>
                <w:lang w:val="en-US"/>
              </w:rPr>
              <w:t>mail</w:t>
            </w:r>
            <w:r w:rsidRPr="001454B2">
              <w:rPr>
                <w:sz w:val="22"/>
                <w:szCs w:val="22"/>
              </w:rPr>
              <w:t xml:space="preserve">: </w:t>
            </w:r>
            <w:smartTag w:uri="urn:schemas-microsoft-com:office:smarttags" w:element="metricconverter">
              <w:smartTagPr>
                <w:attr w:name="ProductID" w:val="127055, г"/>
              </w:smartTagPr>
              <w:smartTag w:uri="urn:schemas-microsoft-com:office:smarttags" w:element="PersonName">
                <w:r w:rsidRPr="001454B2">
                  <w:rPr>
                    <w:sz w:val="22"/>
                    <w:szCs w:val="22"/>
                  </w:rPr>
                  <w:t>Ермолов Иван Валерьевич</w:t>
                </w:r>
              </w:smartTag>
            </w:smartTag>
            <w:r w:rsidRPr="001454B2">
              <w:rPr>
                <w:sz w:val="22"/>
                <w:szCs w:val="22"/>
              </w:rPr>
              <w:t>, 8 (499) 972-84-27/</w:t>
            </w:r>
            <w:r w:rsidRPr="001454B2">
              <w:rPr>
                <w:bCs/>
                <w:sz w:val="22"/>
                <w:szCs w:val="22"/>
              </w:rPr>
              <w:t xml:space="preserve"> +7 (499) 978-44-72</w:t>
            </w:r>
            <w:r w:rsidRPr="001454B2">
              <w:rPr>
                <w:sz w:val="22"/>
                <w:szCs w:val="22"/>
              </w:rPr>
              <w:t xml:space="preserve">, </w:t>
            </w:r>
            <w:hyperlink r:id="rId9" w:history="1">
              <w:r w:rsidRPr="001454B2">
                <w:rPr>
                  <w:rStyle w:val="Hyperlink"/>
                  <w:color w:val="auto"/>
                  <w:sz w:val="22"/>
                  <w:szCs w:val="22"/>
                  <w:lang w:val="en-US"/>
                </w:rPr>
                <w:t>zakupki</w:t>
              </w:r>
              <w:r w:rsidRPr="001454B2">
                <w:rPr>
                  <w:rStyle w:val="Hyperlink"/>
                  <w:color w:val="auto"/>
                  <w:sz w:val="22"/>
                  <w:szCs w:val="22"/>
                </w:rPr>
                <w:t>@</w:t>
              </w:r>
              <w:r w:rsidRPr="001454B2">
                <w:rPr>
                  <w:rStyle w:val="Hyperlink"/>
                  <w:color w:val="auto"/>
                  <w:sz w:val="22"/>
                  <w:szCs w:val="22"/>
                  <w:lang w:val="en-US"/>
                </w:rPr>
                <w:t>vniia</w:t>
              </w:r>
              <w:r w:rsidRPr="001454B2">
                <w:rPr>
                  <w:rStyle w:val="Hyperlink"/>
                  <w:color w:val="auto"/>
                  <w:sz w:val="22"/>
                  <w:szCs w:val="22"/>
                </w:rPr>
                <w:t>.</w:t>
              </w:r>
              <w:r w:rsidRPr="001454B2">
                <w:rPr>
                  <w:rStyle w:val="Hyperlink"/>
                  <w:color w:val="auto"/>
                  <w:sz w:val="22"/>
                  <w:szCs w:val="22"/>
                  <w:lang w:val="en-US"/>
                </w:rPr>
                <w:t>ru</w:t>
              </w:r>
            </w:hyperlink>
          </w:p>
        </w:tc>
      </w:tr>
      <w:tr w:rsidR="00CB4FDC" w:rsidRPr="00055BFF" w:rsidTr="00C213FF">
        <w:tc>
          <w:tcPr>
            <w:tcW w:w="10944" w:type="dxa"/>
          </w:tcPr>
          <w:p w:rsidR="00CB4FDC" w:rsidRPr="00055BFF" w:rsidRDefault="00CB4FDC" w:rsidP="00966ABD">
            <w:pPr>
              <w:jc w:val="both"/>
            </w:pPr>
          </w:p>
        </w:tc>
      </w:tr>
      <w:tr w:rsidR="00CB4FDC" w:rsidRPr="00055BFF" w:rsidTr="00C213FF">
        <w:tc>
          <w:tcPr>
            <w:tcW w:w="10944" w:type="dxa"/>
            <w:shd w:val="clear" w:color="auto" w:fill="E0E0E0"/>
            <w:vAlign w:val="center"/>
          </w:tcPr>
          <w:p w:rsidR="00CB4FDC" w:rsidRPr="00055BFF" w:rsidRDefault="00CB4FDC" w:rsidP="003051E2">
            <w:pPr>
              <w:numPr>
                <w:ilvl w:val="0"/>
                <w:numId w:val="35"/>
              </w:numPr>
              <w:tabs>
                <w:tab w:val="clear" w:pos="720"/>
                <w:tab w:val="num" w:pos="360"/>
              </w:tabs>
              <w:ind w:left="360"/>
              <w:jc w:val="both"/>
              <w:rPr>
                <w:b/>
              </w:rPr>
            </w:pPr>
            <w:r w:rsidRPr="00055BFF">
              <w:rPr>
                <w:b/>
                <w:sz w:val="22"/>
                <w:szCs w:val="22"/>
              </w:rPr>
              <w:t>Предмет договора:</w:t>
            </w:r>
          </w:p>
        </w:tc>
      </w:tr>
      <w:tr w:rsidR="00CB4FDC" w:rsidRPr="00055BFF" w:rsidTr="00C213FF">
        <w:tc>
          <w:tcPr>
            <w:tcW w:w="10944" w:type="dxa"/>
            <w:vAlign w:val="center"/>
          </w:tcPr>
          <w:p w:rsidR="00CB4FDC" w:rsidRPr="00055BFF" w:rsidRDefault="00CB4FDC" w:rsidP="004027AB">
            <w:pPr>
              <w:snapToGrid w:val="0"/>
            </w:pPr>
            <w:r>
              <w:rPr>
                <w:b/>
                <w:sz w:val="22"/>
                <w:szCs w:val="22"/>
              </w:rPr>
              <w:t xml:space="preserve">Поставка герметичных ударопрочных кейсов </w:t>
            </w:r>
            <w:r w:rsidRPr="00055BFF">
              <w:rPr>
                <w:sz w:val="22"/>
                <w:szCs w:val="22"/>
              </w:rPr>
              <w:t xml:space="preserve">(Далее «Товар»). Состав и объем товара приведены в </w:t>
            </w:r>
            <w:r>
              <w:rPr>
                <w:sz w:val="22"/>
                <w:szCs w:val="22"/>
              </w:rPr>
              <w:t xml:space="preserve">Части 3 «Техническая часть» </w:t>
            </w:r>
            <w:r w:rsidRPr="00055BFF">
              <w:rPr>
                <w:sz w:val="22"/>
                <w:szCs w:val="22"/>
              </w:rPr>
              <w:t>документации по запросу цен.</w:t>
            </w:r>
          </w:p>
          <w:p w:rsidR="00CB4FDC" w:rsidRPr="00055BFF" w:rsidRDefault="00CB4FDC" w:rsidP="00E76AD1">
            <w:pPr>
              <w:snapToGrid w:val="0"/>
            </w:pPr>
            <w:r w:rsidRPr="00055BFF">
              <w:rPr>
                <w:sz w:val="22"/>
                <w:szCs w:val="22"/>
              </w:rPr>
              <w:t>Сроки</w:t>
            </w:r>
            <w:r>
              <w:rPr>
                <w:sz w:val="22"/>
                <w:szCs w:val="22"/>
              </w:rPr>
              <w:t xml:space="preserve"> поставки товаров</w:t>
            </w:r>
            <w:r w:rsidRPr="00B92DAC">
              <w:rPr>
                <w:sz w:val="22"/>
                <w:szCs w:val="22"/>
              </w:rPr>
              <w:t>: не позднее 2 (дв</w:t>
            </w:r>
            <w:r>
              <w:rPr>
                <w:sz w:val="22"/>
                <w:szCs w:val="22"/>
              </w:rPr>
              <w:t>ух</w:t>
            </w:r>
            <w:r w:rsidRPr="00B92DAC">
              <w:rPr>
                <w:sz w:val="22"/>
                <w:szCs w:val="22"/>
              </w:rPr>
              <w:t xml:space="preserve">) </w:t>
            </w:r>
            <w:r>
              <w:rPr>
                <w:sz w:val="22"/>
                <w:szCs w:val="22"/>
              </w:rPr>
              <w:t>месяцев</w:t>
            </w:r>
            <w:r w:rsidRPr="00B92DAC">
              <w:rPr>
                <w:sz w:val="22"/>
                <w:szCs w:val="22"/>
              </w:rPr>
              <w:t xml:space="preserve"> с даты заключения договора.</w:t>
            </w:r>
          </w:p>
        </w:tc>
      </w:tr>
      <w:tr w:rsidR="00CB4FDC" w:rsidRPr="00055BFF" w:rsidTr="00C213FF">
        <w:tc>
          <w:tcPr>
            <w:tcW w:w="10944" w:type="dxa"/>
            <w:vAlign w:val="center"/>
          </w:tcPr>
          <w:p w:rsidR="00CB4FDC" w:rsidRPr="00055BFF" w:rsidRDefault="00CB4FDC" w:rsidP="00D67C72">
            <w:pPr>
              <w:snapToGrid w:val="0"/>
            </w:pPr>
          </w:p>
        </w:tc>
      </w:tr>
      <w:tr w:rsidR="00CB4FDC" w:rsidRPr="00055BFF" w:rsidTr="00C213FF">
        <w:tc>
          <w:tcPr>
            <w:tcW w:w="10944" w:type="dxa"/>
            <w:shd w:val="clear" w:color="auto" w:fill="E0E0E0"/>
            <w:vAlign w:val="center"/>
          </w:tcPr>
          <w:p w:rsidR="00CB4FDC" w:rsidRPr="00055BFF" w:rsidRDefault="00CB4FDC" w:rsidP="003051E2">
            <w:pPr>
              <w:numPr>
                <w:ilvl w:val="0"/>
                <w:numId w:val="35"/>
              </w:numPr>
              <w:tabs>
                <w:tab w:val="clear" w:pos="720"/>
                <w:tab w:val="num" w:pos="360"/>
              </w:tabs>
              <w:ind w:left="360"/>
              <w:jc w:val="both"/>
              <w:rPr>
                <w:b/>
              </w:rPr>
            </w:pPr>
            <w:r w:rsidRPr="00055BFF">
              <w:rPr>
                <w:b/>
                <w:sz w:val="22"/>
                <w:szCs w:val="22"/>
              </w:rPr>
              <w:t>Место поставки товаров:</w:t>
            </w:r>
          </w:p>
        </w:tc>
      </w:tr>
      <w:tr w:rsidR="00CB4FDC" w:rsidRPr="00055BFF" w:rsidTr="00C213FF">
        <w:tc>
          <w:tcPr>
            <w:tcW w:w="10944" w:type="dxa"/>
            <w:vAlign w:val="center"/>
          </w:tcPr>
          <w:p w:rsidR="00CB4FDC" w:rsidRPr="00AD3DDE" w:rsidRDefault="00CB4FDC" w:rsidP="0075734D">
            <w:pPr>
              <w:snapToGrid w:val="0"/>
            </w:pPr>
            <w:r w:rsidRPr="00055BFF">
              <w:rPr>
                <w:sz w:val="22"/>
                <w:szCs w:val="22"/>
              </w:rPr>
              <w:t xml:space="preserve">г. Москва, ул. </w:t>
            </w:r>
            <w:r>
              <w:rPr>
                <w:sz w:val="22"/>
                <w:szCs w:val="22"/>
              </w:rPr>
              <w:t>Луганская,</w:t>
            </w:r>
            <w:r w:rsidRPr="00055BFF">
              <w:rPr>
                <w:sz w:val="22"/>
                <w:szCs w:val="22"/>
              </w:rPr>
              <w:t xml:space="preserve"> </w:t>
            </w:r>
            <w:r>
              <w:rPr>
                <w:sz w:val="22"/>
                <w:szCs w:val="22"/>
              </w:rPr>
              <w:t>д</w:t>
            </w:r>
            <w:r w:rsidRPr="00055BFF">
              <w:rPr>
                <w:sz w:val="22"/>
                <w:szCs w:val="22"/>
              </w:rPr>
              <w:t xml:space="preserve">. </w:t>
            </w:r>
            <w:r>
              <w:rPr>
                <w:sz w:val="22"/>
                <w:szCs w:val="22"/>
              </w:rPr>
              <w:t>9.</w:t>
            </w:r>
          </w:p>
        </w:tc>
      </w:tr>
      <w:tr w:rsidR="00CB4FDC" w:rsidRPr="00055BFF" w:rsidTr="00C213FF">
        <w:tc>
          <w:tcPr>
            <w:tcW w:w="10944" w:type="dxa"/>
            <w:vAlign w:val="center"/>
          </w:tcPr>
          <w:p w:rsidR="00CB4FDC" w:rsidRPr="00055BFF" w:rsidRDefault="00CB4FDC" w:rsidP="00966ABD">
            <w:pPr>
              <w:snapToGrid w:val="0"/>
            </w:pPr>
          </w:p>
        </w:tc>
      </w:tr>
      <w:tr w:rsidR="00CB4FDC" w:rsidRPr="00055BFF" w:rsidTr="00C213FF">
        <w:tc>
          <w:tcPr>
            <w:tcW w:w="10944" w:type="dxa"/>
            <w:shd w:val="clear" w:color="auto" w:fill="E0E0E0"/>
            <w:vAlign w:val="center"/>
          </w:tcPr>
          <w:p w:rsidR="00CB4FDC" w:rsidRPr="00055BFF" w:rsidRDefault="00CB4FDC" w:rsidP="003051E2">
            <w:pPr>
              <w:numPr>
                <w:ilvl w:val="0"/>
                <w:numId w:val="3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CB4FDC" w:rsidRPr="00055BFF" w:rsidTr="00C213FF">
        <w:tc>
          <w:tcPr>
            <w:tcW w:w="10944" w:type="dxa"/>
            <w:vAlign w:val="center"/>
          </w:tcPr>
          <w:p w:rsidR="00CB4FDC" w:rsidRPr="00055BFF" w:rsidRDefault="00CB4FDC" w:rsidP="00966ABD">
            <w:pPr>
              <w:jc w:val="both"/>
            </w:pPr>
            <w:r w:rsidRPr="00D0149F">
              <w:rPr>
                <w:sz w:val="22"/>
                <w:szCs w:val="22"/>
              </w:rPr>
              <w:t xml:space="preserve">Запрос цен проводится на электронной торговой </w:t>
            </w:r>
            <w:r w:rsidRPr="001454B2">
              <w:rPr>
                <w:sz w:val="22"/>
                <w:szCs w:val="22"/>
              </w:rPr>
              <w:t xml:space="preserve">площадке </w:t>
            </w:r>
            <w:r w:rsidRPr="001454B2">
              <w:rPr>
                <w:sz w:val="22"/>
              </w:rPr>
              <w:t>Аукционный конкурсный дом в сети</w:t>
            </w:r>
            <w:r w:rsidRPr="001454B2">
              <w:rPr>
                <w:sz w:val="22"/>
                <w:szCs w:val="22"/>
              </w:rPr>
              <w:t xml:space="preserve"> «Интернет» по адресу: </w:t>
            </w:r>
            <w:hyperlink r:id="rId10" w:history="1">
              <w:hyperlink r:id="rId11" w:history="1">
                <w:r w:rsidRPr="001454B2">
                  <w:rPr>
                    <w:rStyle w:val="Hyperlink"/>
                    <w:sz w:val="22"/>
                    <w:szCs w:val="22"/>
                  </w:rPr>
                  <w:t>www.a-k-d.ru</w:t>
                </w:r>
              </w:hyperlink>
            </w:hyperlink>
            <w:r w:rsidRPr="001454B2">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CB4FDC" w:rsidRPr="00055BFF" w:rsidRDefault="00CB4FDC"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B4FDC" w:rsidRPr="00055BFF" w:rsidRDefault="00CB4FDC"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CB4FDC" w:rsidRPr="00055BFF" w:rsidTr="00C213FF">
        <w:tc>
          <w:tcPr>
            <w:tcW w:w="10944" w:type="dxa"/>
            <w:vAlign w:val="center"/>
          </w:tcPr>
          <w:p w:rsidR="00CB4FDC" w:rsidRPr="00055BFF" w:rsidRDefault="00CB4FDC" w:rsidP="00966ABD">
            <w:pPr>
              <w:jc w:val="both"/>
            </w:pPr>
          </w:p>
        </w:tc>
      </w:tr>
      <w:tr w:rsidR="00CB4FDC" w:rsidRPr="00055BFF" w:rsidTr="00C213FF">
        <w:tc>
          <w:tcPr>
            <w:tcW w:w="10944" w:type="dxa"/>
            <w:shd w:val="clear" w:color="auto" w:fill="E0E0E0"/>
            <w:vAlign w:val="center"/>
          </w:tcPr>
          <w:p w:rsidR="00CB4FDC" w:rsidRPr="00055BFF" w:rsidRDefault="00CB4FDC" w:rsidP="003051E2">
            <w:pPr>
              <w:numPr>
                <w:ilvl w:val="0"/>
                <w:numId w:val="35"/>
              </w:numPr>
              <w:tabs>
                <w:tab w:val="clear" w:pos="720"/>
                <w:tab w:val="num" w:pos="360"/>
              </w:tabs>
              <w:ind w:left="360"/>
              <w:jc w:val="both"/>
              <w:rPr>
                <w:b/>
              </w:rPr>
            </w:pPr>
            <w:r w:rsidRPr="00055BFF">
              <w:rPr>
                <w:b/>
                <w:sz w:val="22"/>
                <w:szCs w:val="22"/>
              </w:rPr>
              <w:t>Начальная (максимальная) цена договора:</w:t>
            </w:r>
          </w:p>
        </w:tc>
      </w:tr>
      <w:tr w:rsidR="00CB4FDC" w:rsidRPr="00055BFF" w:rsidTr="00C213FF">
        <w:tc>
          <w:tcPr>
            <w:tcW w:w="10944" w:type="dxa"/>
            <w:vAlign w:val="center"/>
          </w:tcPr>
          <w:p w:rsidR="00CB4FDC" w:rsidRPr="00043441" w:rsidRDefault="00CB4FDC" w:rsidP="00E67920">
            <w:pPr>
              <w:jc w:val="both"/>
              <w:rPr>
                <w:b/>
              </w:rPr>
            </w:pPr>
            <w:r>
              <w:rPr>
                <w:sz w:val="22"/>
                <w:szCs w:val="22"/>
              </w:rPr>
              <w:t xml:space="preserve">с НДС 18% </w:t>
            </w:r>
            <w:r w:rsidRPr="00BF48DC">
              <w:rPr>
                <w:sz w:val="22"/>
                <w:szCs w:val="22"/>
              </w:rPr>
              <w:t>–</w:t>
            </w:r>
            <w:r w:rsidRPr="00055BFF">
              <w:rPr>
                <w:sz w:val="22"/>
                <w:szCs w:val="22"/>
              </w:rPr>
              <w:t xml:space="preserve"> </w:t>
            </w:r>
            <w:r w:rsidRPr="0021642B">
              <w:rPr>
                <w:b/>
                <w:sz w:val="22"/>
                <w:szCs w:val="22"/>
              </w:rPr>
              <w:t>1</w:t>
            </w:r>
            <w:r>
              <w:rPr>
                <w:b/>
                <w:sz w:val="22"/>
                <w:szCs w:val="22"/>
                <w:lang w:val="en-US"/>
              </w:rPr>
              <w:t> </w:t>
            </w:r>
            <w:r w:rsidRPr="0021642B">
              <w:rPr>
                <w:b/>
                <w:sz w:val="22"/>
                <w:szCs w:val="22"/>
              </w:rPr>
              <w:t>906 624</w:t>
            </w:r>
            <w:r>
              <w:rPr>
                <w:b/>
                <w:sz w:val="22"/>
                <w:szCs w:val="22"/>
              </w:rPr>
              <w:t xml:space="preserve">,00 </w:t>
            </w:r>
            <w:r w:rsidRPr="00F46811">
              <w:rPr>
                <w:sz w:val="22"/>
                <w:szCs w:val="22"/>
              </w:rPr>
              <w:t>(</w:t>
            </w:r>
            <w:r>
              <w:rPr>
                <w:sz w:val="22"/>
                <w:szCs w:val="22"/>
              </w:rPr>
              <w:t>Один миллион девятьсот шесть тысяч шестьсот двадцать четыре</w:t>
            </w:r>
            <w:r w:rsidRPr="00F46811">
              <w:rPr>
                <w:sz w:val="22"/>
                <w:szCs w:val="22"/>
              </w:rPr>
              <w:t xml:space="preserve">) руб. </w:t>
            </w:r>
            <w:r>
              <w:rPr>
                <w:sz w:val="22"/>
                <w:szCs w:val="22"/>
              </w:rPr>
              <w:t>00</w:t>
            </w:r>
            <w:r w:rsidRPr="00F46811">
              <w:rPr>
                <w:sz w:val="22"/>
                <w:szCs w:val="22"/>
              </w:rPr>
              <w:t xml:space="preserve"> коп.</w:t>
            </w:r>
          </w:p>
        </w:tc>
      </w:tr>
      <w:tr w:rsidR="00CB4FDC" w:rsidRPr="00055BFF" w:rsidTr="00C213FF">
        <w:tc>
          <w:tcPr>
            <w:tcW w:w="10944" w:type="dxa"/>
            <w:vAlign w:val="center"/>
          </w:tcPr>
          <w:p w:rsidR="00CB4FDC" w:rsidRPr="00055BFF" w:rsidRDefault="00CB4FDC" w:rsidP="009A36BB">
            <w:pPr>
              <w:jc w:val="both"/>
            </w:pPr>
            <w:r w:rsidRPr="00055BFF">
              <w:rPr>
                <w:sz w:val="22"/>
                <w:szCs w:val="22"/>
              </w:rPr>
              <w:t xml:space="preserve">без НДС </w:t>
            </w:r>
            <w:r>
              <w:rPr>
                <w:sz w:val="22"/>
                <w:szCs w:val="22"/>
              </w:rPr>
              <w:t>–</w:t>
            </w:r>
            <w:r w:rsidRPr="00BF48DC">
              <w:rPr>
                <w:sz w:val="22"/>
                <w:szCs w:val="22"/>
              </w:rPr>
              <w:t xml:space="preserve"> </w:t>
            </w:r>
            <w:r>
              <w:rPr>
                <w:b/>
                <w:sz w:val="22"/>
                <w:szCs w:val="22"/>
              </w:rPr>
              <w:t>1 615 783,05</w:t>
            </w:r>
            <w:r w:rsidRPr="00DC44A0">
              <w:rPr>
                <w:b/>
                <w:sz w:val="22"/>
                <w:szCs w:val="22"/>
              </w:rPr>
              <w:t xml:space="preserve"> </w:t>
            </w:r>
            <w:r w:rsidRPr="00F46811">
              <w:rPr>
                <w:sz w:val="22"/>
                <w:szCs w:val="22"/>
              </w:rPr>
              <w:t>(</w:t>
            </w:r>
            <w:r>
              <w:rPr>
                <w:sz w:val="22"/>
                <w:szCs w:val="22"/>
              </w:rPr>
              <w:t>Один миллион шестьсот пятнадцать тысяч семьсот восемьдесят три)</w:t>
            </w:r>
            <w:r w:rsidRPr="00F46811">
              <w:rPr>
                <w:sz w:val="22"/>
                <w:szCs w:val="22"/>
              </w:rPr>
              <w:t xml:space="preserve"> руб. </w:t>
            </w:r>
            <w:r>
              <w:rPr>
                <w:sz w:val="22"/>
                <w:szCs w:val="22"/>
              </w:rPr>
              <w:t>05</w:t>
            </w:r>
            <w:r w:rsidRPr="00F46811">
              <w:rPr>
                <w:sz w:val="22"/>
                <w:szCs w:val="22"/>
              </w:rPr>
              <w:t xml:space="preserve"> коп.</w:t>
            </w:r>
          </w:p>
        </w:tc>
      </w:tr>
      <w:tr w:rsidR="00CB4FDC" w:rsidRPr="00055BFF" w:rsidTr="00C213FF">
        <w:tc>
          <w:tcPr>
            <w:tcW w:w="10944" w:type="dxa"/>
            <w:vAlign w:val="center"/>
          </w:tcPr>
          <w:p w:rsidR="00CB4FDC" w:rsidRPr="00DA7E77" w:rsidRDefault="00CB4FDC" w:rsidP="00A965ED">
            <w:pPr>
              <w:jc w:val="both"/>
            </w:pPr>
            <w:r w:rsidRPr="00E76303">
              <w:rPr>
                <w:sz w:val="22"/>
                <w:szCs w:val="22"/>
              </w:rPr>
              <w:t>Цена Договора включает в 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хранение Товара на складе Поставщика, погрузочно-разгрузочные работы,</w:t>
            </w:r>
            <w:r w:rsidRPr="00E76303">
              <w:rPr>
                <w:sz w:val="22"/>
                <w:szCs w:val="22"/>
              </w:rPr>
              <w:t xml:space="preserve"> дос</w:t>
            </w:r>
            <w:r>
              <w:rPr>
                <w:sz w:val="22"/>
                <w:szCs w:val="22"/>
              </w:rPr>
              <w:t xml:space="preserve">тавку Товара на склад Заказчика,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CB4FDC" w:rsidRPr="00055BFF" w:rsidTr="00C213FF">
        <w:tc>
          <w:tcPr>
            <w:tcW w:w="10944" w:type="dxa"/>
            <w:vAlign w:val="center"/>
          </w:tcPr>
          <w:p w:rsidR="00CB4FDC" w:rsidRPr="00AB52AC" w:rsidRDefault="00CB4FDC" w:rsidP="00966ABD">
            <w:pPr>
              <w:snapToGrid w:val="0"/>
              <w:jc w:val="both"/>
            </w:pPr>
          </w:p>
        </w:tc>
      </w:tr>
      <w:tr w:rsidR="00CB4FDC" w:rsidRPr="00055BFF" w:rsidTr="00C213FF">
        <w:tc>
          <w:tcPr>
            <w:tcW w:w="10944" w:type="dxa"/>
            <w:shd w:val="clear" w:color="auto" w:fill="E0E0E0"/>
            <w:vAlign w:val="center"/>
          </w:tcPr>
          <w:p w:rsidR="00CB4FDC" w:rsidRPr="00055BFF" w:rsidRDefault="00CB4FDC" w:rsidP="003051E2">
            <w:pPr>
              <w:numPr>
                <w:ilvl w:val="0"/>
                <w:numId w:val="3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CB4FDC" w:rsidRPr="00055BFF" w:rsidTr="00C213FF">
        <w:tc>
          <w:tcPr>
            <w:tcW w:w="10944" w:type="dxa"/>
            <w:vAlign w:val="center"/>
          </w:tcPr>
          <w:p w:rsidR="00CB4FDC" w:rsidRPr="00055BFF" w:rsidRDefault="00CB4FDC" w:rsidP="00C15C98">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3"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Pr>
                <w:sz w:val="22"/>
              </w:rPr>
              <w:t xml:space="preserve">Аукционный конкурсный дом </w:t>
            </w:r>
            <w:hyperlink r:id="rId14" w:history="1">
              <w:hyperlink r:id="rId15" w:history="1">
                <w:r w:rsidRPr="001454B2">
                  <w:rPr>
                    <w:rStyle w:val="Hyperlink"/>
                    <w:sz w:val="22"/>
                    <w:szCs w:val="22"/>
                  </w:rPr>
                  <w:t>www.a-k-d.ru</w:t>
                </w:r>
              </w:hyperlink>
            </w:hyperlink>
            <w:r w:rsidRPr="00A503A8">
              <w:rPr>
                <w:sz w:val="22"/>
                <w:szCs w:val="22"/>
              </w:rPr>
              <w:t xml:space="preserve"> определяется</w:t>
            </w:r>
            <w:r w:rsidRPr="00055BFF">
              <w:rPr>
                <w:sz w:val="22"/>
                <w:szCs w:val="22"/>
              </w:rPr>
              <w:t xml:space="preserve"> правилами данной электронной торговой площадки.</w:t>
            </w:r>
          </w:p>
        </w:tc>
      </w:tr>
      <w:tr w:rsidR="00CB4FDC" w:rsidRPr="00055BFF" w:rsidTr="00C213FF">
        <w:tc>
          <w:tcPr>
            <w:tcW w:w="10944" w:type="dxa"/>
            <w:vAlign w:val="center"/>
          </w:tcPr>
          <w:p w:rsidR="00CB4FDC" w:rsidRPr="00055BFF" w:rsidRDefault="00CB4FDC" w:rsidP="00966ABD">
            <w:pPr>
              <w:snapToGrid w:val="0"/>
              <w:jc w:val="both"/>
            </w:pPr>
          </w:p>
        </w:tc>
      </w:tr>
      <w:tr w:rsidR="00CB4FDC" w:rsidRPr="00055BFF" w:rsidTr="00C213FF">
        <w:tc>
          <w:tcPr>
            <w:tcW w:w="10944" w:type="dxa"/>
            <w:shd w:val="clear" w:color="auto" w:fill="E0E0E0"/>
            <w:vAlign w:val="center"/>
          </w:tcPr>
          <w:p w:rsidR="00CB4FDC" w:rsidRPr="00055BFF" w:rsidRDefault="00CB4FDC" w:rsidP="003051E2">
            <w:pPr>
              <w:numPr>
                <w:ilvl w:val="0"/>
                <w:numId w:val="35"/>
              </w:numPr>
              <w:tabs>
                <w:tab w:val="clear" w:pos="720"/>
                <w:tab w:val="num" w:pos="360"/>
              </w:tabs>
              <w:ind w:left="360"/>
              <w:jc w:val="both"/>
              <w:rPr>
                <w:b/>
              </w:rPr>
            </w:pPr>
            <w:r w:rsidRPr="00055BFF">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CB4FDC" w:rsidRPr="00055BFF" w:rsidTr="00C213FF">
        <w:tc>
          <w:tcPr>
            <w:tcW w:w="10944" w:type="dxa"/>
            <w:vAlign w:val="center"/>
          </w:tcPr>
          <w:p w:rsidR="00CB4FDC" w:rsidRPr="00055BFF" w:rsidRDefault="00CB4FDC" w:rsidP="00966ABD">
            <w:pPr>
              <w:jc w:val="both"/>
              <w:rPr>
                <w:b/>
              </w:rPr>
            </w:pPr>
            <w:r w:rsidRPr="00055BFF">
              <w:rPr>
                <w:sz w:val="22"/>
                <w:szCs w:val="22"/>
              </w:rPr>
              <w:t>Возможна</w:t>
            </w:r>
            <w:r w:rsidRPr="00055BFF">
              <w:rPr>
                <w:sz w:val="22"/>
                <w:szCs w:val="22"/>
                <w:lang w:val="en-US"/>
              </w:rPr>
              <w:t>.</w:t>
            </w:r>
          </w:p>
        </w:tc>
      </w:tr>
      <w:tr w:rsidR="00CB4FDC" w:rsidRPr="00055BFF" w:rsidTr="00C213FF">
        <w:tc>
          <w:tcPr>
            <w:tcW w:w="10944" w:type="dxa"/>
            <w:vAlign w:val="center"/>
          </w:tcPr>
          <w:p w:rsidR="00CB4FDC" w:rsidRPr="00055BFF" w:rsidRDefault="00CB4FDC" w:rsidP="00966ABD">
            <w:pPr>
              <w:jc w:val="both"/>
            </w:pPr>
          </w:p>
        </w:tc>
      </w:tr>
      <w:tr w:rsidR="00CB4FDC" w:rsidRPr="00055BFF" w:rsidTr="00C213FF">
        <w:tc>
          <w:tcPr>
            <w:tcW w:w="10944" w:type="dxa"/>
            <w:shd w:val="clear" w:color="auto" w:fill="E0E0E0"/>
            <w:vAlign w:val="center"/>
          </w:tcPr>
          <w:p w:rsidR="00CB4FDC" w:rsidRPr="00055BFF" w:rsidRDefault="00CB4FDC" w:rsidP="003051E2">
            <w:pPr>
              <w:numPr>
                <w:ilvl w:val="0"/>
                <w:numId w:val="35"/>
              </w:numPr>
              <w:tabs>
                <w:tab w:val="clear" w:pos="720"/>
                <w:tab w:val="num" w:pos="360"/>
              </w:tabs>
              <w:ind w:left="360"/>
              <w:jc w:val="both"/>
              <w:rPr>
                <w:b/>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CB4FDC" w:rsidRPr="00055BFF" w:rsidTr="00C213FF">
        <w:tc>
          <w:tcPr>
            <w:tcW w:w="10944" w:type="dxa"/>
            <w:vAlign w:val="center"/>
          </w:tcPr>
          <w:p w:rsidR="00CB4FDC" w:rsidRPr="0070171C" w:rsidRDefault="00CB4FDC" w:rsidP="003A0D88">
            <w:r w:rsidRPr="0070171C">
              <w:rPr>
                <w:sz w:val="22"/>
                <w:szCs w:val="22"/>
              </w:rPr>
              <w:t xml:space="preserve">Заявки на участие в запросе цен предоставляются на электронную торговую </w:t>
            </w:r>
            <w:r w:rsidRPr="00A503A8">
              <w:rPr>
                <w:sz w:val="22"/>
                <w:szCs w:val="22"/>
              </w:rPr>
              <w:t xml:space="preserve">площадку </w:t>
            </w:r>
            <w:r>
              <w:rPr>
                <w:sz w:val="22"/>
              </w:rPr>
              <w:t>Аукционный конкурсный дом</w:t>
            </w:r>
            <w:r>
              <w:t xml:space="preserve"> </w:t>
            </w:r>
            <w:hyperlink r:id="rId16" w:history="1">
              <w:hyperlink r:id="rId17" w:history="1">
                <w:r w:rsidRPr="001454B2">
                  <w:rPr>
                    <w:rStyle w:val="Hyperlink"/>
                    <w:sz w:val="22"/>
                    <w:szCs w:val="22"/>
                  </w:rPr>
                  <w:t>www.a-k-d.ru</w:t>
                </w:r>
              </w:hyperlink>
            </w:hyperlink>
            <w:r w:rsidRPr="0070171C">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w:t>
            </w:r>
            <w:r w:rsidRPr="0075755E">
              <w:rPr>
                <w:sz w:val="22"/>
                <w:szCs w:val="22"/>
              </w:rPr>
              <w:t>ламентом работы данной ЭТП, в срок не позднее 11-00 (время московское) «</w:t>
            </w:r>
            <w:r>
              <w:rPr>
                <w:sz w:val="22"/>
                <w:szCs w:val="22"/>
              </w:rPr>
              <w:t>21</w:t>
            </w:r>
            <w:r w:rsidRPr="0075755E">
              <w:rPr>
                <w:sz w:val="22"/>
                <w:szCs w:val="22"/>
              </w:rPr>
              <w:t xml:space="preserve">» </w:t>
            </w:r>
            <w:r>
              <w:rPr>
                <w:sz w:val="22"/>
                <w:szCs w:val="22"/>
              </w:rPr>
              <w:t>апреля</w:t>
            </w:r>
            <w:r w:rsidRPr="0075755E">
              <w:rPr>
                <w:sz w:val="22"/>
                <w:szCs w:val="22"/>
              </w:rPr>
              <w:t xml:space="preserve"> </w:t>
            </w:r>
            <w:smartTag w:uri="urn:schemas-microsoft-com:office:smarttags" w:element="metricconverter">
              <w:smartTagPr>
                <w:attr w:name="ProductID" w:val="127055, г"/>
              </w:smartTagPr>
              <w:r w:rsidRPr="0075755E">
                <w:rPr>
                  <w:sz w:val="22"/>
                  <w:szCs w:val="22"/>
                </w:rPr>
                <w:t>201</w:t>
              </w:r>
              <w:r>
                <w:rPr>
                  <w:sz w:val="22"/>
                  <w:szCs w:val="22"/>
                </w:rPr>
                <w:t>4</w:t>
              </w:r>
              <w:r w:rsidRPr="0075755E">
                <w:rPr>
                  <w:sz w:val="22"/>
                  <w:szCs w:val="22"/>
                </w:rPr>
                <w:t xml:space="preserve"> г</w:t>
              </w:r>
            </w:smartTag>
            <w:r>
              <w:rPr>
                <w:sz w:val="22"/>
                <w:szCs w:val="22"/>
              </w:rPr>
              <w:t>.</w:t>
            </w:r>
          </w:p>
        </w:tc>
      </w:tr>
      <w:tr w:rsidR="00CB4FDC" w:rsidRPr="00055BFF" w:rsidTr="00C213FF">
        <w:tc>
          <w:tcPr>
            <w:tcW w:w="10944" w:type="dxa"/>
            <w:vAlign w:val="center"/>
          </w:tcPr>
          <w:p w:rsidR="00CB4FDC" w:rsidRPr="0070171C" w:rsidRDefault="00CB4FDC" w:rsidP="00C213FF">
            <w:pPr>
              <w:snapToGrid w:val="0"/>
              <w:jc w:val="both"/>
            </w:pPr>
          </w:p>
        </w:tc>
      </w:tr>
      <w:tr w:rsidR="00CB4FDC" w:rsidRPr="00055BFF" w:rsidTr="00C213FF">
        <w:tc>
          <w:tcPr>
            <w:tcW w:w="10944" w:type="dxa"/>
            <w:shd w:val="clear" w:color="auto" w:fill="D9D9D9"/>
            <w:vAlign w:val="center"/>
          </w:tcPr>
          <w:p w:rsidR="00CB4FDC" w:rsidRPr="00055BFF" w:rsidRDefault="00CB4FDC" w:rsidP="003051E2">
            <w:pPr>
              <w:numPr>
                <w:ilvl w:val="0"/>
                <w:numId w:val="35"/>
              </w:numPr>
              <w:tabs>
                <w:tab w:val="clear" w:pos="720"/>
                <w:tab w:val="num" w:pos="360"/>
              </w:tabs>
              <w:ind w:left="360"/>
              <w:rPr>
                <w:b/>
              </w:rPr>
            </w:pPr>
            <w:r w:rsidRPr="00652091">
              <w:rPr>
                <w:b/>
                <w:sz w:val="22"/>
                <w:szCs w:val="22"/>
              </w:rPr>
              <w:t>Срок проведения отборочной и оценочной стадии рассмотрения заявок и подведение итогов запроса цен</w:t>
            </w:r>
            <w:r>
              <w:rPr>
                <w:b/>
                <w:sz w:val="22"/>
                <w:szCs w:val="22"/>
              </w:rPr>
              <w:t>:</w:t>
            </w:r>
          </w:p>
        </w:tc>
      </w:tr>
      <w:tr w:rsidR="00CB4FDC" w:rsidRPr="00055BFF" w:rsidTr="00C213FF">
        <w:tc>
          <w:tcPr>
            <w:tcW w:w="10944" w:type="dxa"/>
            <w:vAlign w:val="center"/>
          </w:tcPr>
          <w:p w:rsidR="00CB4FDC" w:rsidRPr="0070171C" w:rsidRDefault="00CB4FDC" w:rsidP="003A0D88">
            <w:pPr>
              <w:snapToGrid w:val="0"/>
            </w:pPr>
            <w:r w:rsidRPr="0075755E">
              <w:rPr>
                <w:sz w:val="22"/>
                <w:szCs w:val="22"/>
              </w:rPr>
              <w:t>Не позднее «</w:t>
            </w:r>
            <w:r>
              <w:rPr>
                <w:sz w:val="22"/>
                <w:szCs w:val="22"/>
              </w:rPr>
              <w:t>28</w:t>
            </w:r>
            <w:r w:rsidRPr="0075755E">
              <w:rPr>
                <w:sz w:val="22"/>
                <w:szCs w:val="22"/>
              </w:rPr>
              <w:t>»</w:t>
            </w:r>
            <w:r>
              <w:rPr>
                <w:sz w:val="22"/>
                <w:szCs w:val="22"/>
              </w:rPr>
              <w:t xml:space="preserve"> апреля</w:t>
            </w:r>
            <w:r w:rsidRPr="0075755E">
              <w:rPr>
                <w:sz w:val="22"/>
                <w:szCs w:val="22"/>
              </w:rPr>
              <w:t xml:space="preserve"> </w:t>
            </w:r>
            <w:smartTag w:uri="urn:schemas-microsoft-com:office:smarttags" w:element="metricconverter">
              <w:smartTagPr>
                <w:attr w:name="ProductID" w:val="127055, г"/>
              </w:smartTagPr>
              <w:r w:rsidRPr="0075755E">
                <w:rPr>
                  <w:sz w:val="22"/>
                  <w:szCs w:val="22"/>
                </w:rPr>
                <w:t>201</w:t>
              </w:r>
              <w:r>
                <w:rPr>
                  <w:sz w:val="22"/>
                  <w:szCs w:val="22"/>
                </w:rPr>
                <w:t>4</w:t>
              </w:r>
              <w:r w:rsidRPr="0075755E">
                <w:rPr>
                  <w:sz w:val="22"/>
                  <w:szCs w:val="22"/>
                </w:rPr>
                <w:t xml:space="preserve"> г</w:t>
              </w:r>
            </w:smartTag>
            <w:r w:rsidRPr="0075755E">
              <w:rPr>
                <w:sz w:val="22"/>
                <w:szCs w:val="22"/>
              </w:rPr>
              <w:t xml:space="preserve">., ФГУП «ВНИИА» </w:t>
            </w:r>
            <w:smartTag w:uri="urn:schemas-microsoft-com:office:smarttags" w:element="metricconverter">
              <w:smartTagPr>
                <w:attr w:name="ProductID" w:val="127055, г"/>
              </w:smartTagPr>
              <w:r w:rsidRPr="0075755E">
                <w:rPr>
                  <w:sz w:val="22"/>
                  <w:szCs w:val="22"/>
                </w:rPr>
                <w:t>127055, г</w:t>
              </w:r>
            </w:smartTag>
            <w:r w:rsidRPr="0075755E">
              <w:rPr>
                <w:sz w:val="22"/>
                <w:szCs w:val="22"/>
              </w:rPr>
              <w:t>. Москва, ул. Сущевская, д. 22.</w:t>
            </w:r>
          </w:p>
        </w:tc>
      </w:tr>
      <w:tr w:rsidR="00CB4FDC" w:rsidRPr="00055BFF" w:rsidTr="00C213FF">
        <w:tc>
          <w:tcPr>
            <w:tcW w:w="10944" w:type="dxa"/>
            <w:vAlign w:val="center"/>
          </w:tcPr>
          <w:p w:rsidR="00CB4FDC" w:rsidRPr="0070171C" w:rsidRDefault="00CB4FDC" w:rsidP="00940FE0">
            <w:pPr>
              <w:snapToGrid w:val="0"/>
            </w:pPr>
          </w:p>
        </w:tc>
      </w:tr>
      <w:tr w:rsidR="00CB4FDC" w:rsidRPr="00055BFF" w:rsidTr="00C213FF">
        <w:tc>
          <w:tcPr>
            <w:tcW w:w="10944" w:type="dxa"/>
            <w:shd w:val="clear" w:color="auto" w:fill="D9D9D9"/>
            <w:vAlign w:val="center"/>
          </w:tcPr>
          <w:p w:rsidR="00CB4FDC" w:rsidRPr="00055BFF" w:rsidRDefault="00CB4FDC" w:rsidP="003051E2">
            <w:pPr>
              <w:numPr>
                <w:ilvl w:val="0"/>
                <w:numId w:val="3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CB4FDC" w:rsidRPr="00055BFF" w:rsidTr="00C213FF">
        <w:tc>
          <w:tcPr>
            <w:tcW w:w="10944" w:type="dxa"/>
            <w:vAlign w:val="center"/>
          </w:tcPr>
          <w:p w:rsidR="00CB4FDC" w:rsidRPr="00055BFF" w:rsidRDefault="00CB4FDC" w:rsidP="00940FE0">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w:t>
            </w:r>
            <w:r w:rsidRPr="00FF2E53">
              <w:rPr>
                <w:sz w:val="22"/>
                <w:szCs w:val="22"/>
              </w:rPr>
              <w:t>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CB4FDC" w:rsidRPr="00055BFF" w:rsidRDefault="00CB4FDC" w:rsidP="00940FE0">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CB4FDC" w:rsidRPr="00055BFF" w:rsidTr="00C213FF">
        <w:tc>
          <w:tcPr>
            <w:tcW w:w="10944" w:type="dxa"/>
            <w:vAlign w:val="center"/>
          </w:tcPr>
          <w:p w:rsidR="00CB4FDC" w:rsidRPr="00055BFF" w:rsidRDefault="00CB4FDC" w:rsidP="00940FE0">
            <w:pPr>
              <w:jc w:val="both"/>
              <w:rPr>
                <w:b/>
              </w:rPr>
            </w:pPr>
          </w:p>
        </w:tc>
      </w:tr>
      <w:tr w:rsidR="00CB4FDC" w:rsidRPr="00055BFF" w:rsidTr="00C213FF">
        <w:tc>
          <w:tcPr>
            <w:tcW w:w="10944" w:type="dxa"/>
            <w:shd w:val="clear" w:color="auto" w:fill="D9D9D9"/>
            <w:vAlign w:val="center"/>
          </w:tcPr>
          <w:p w:rsidR="00CB4FDC" w:rsidRPr="00055BFF" w:rsidRDefault="00CB4FDC" w:rsidP="003051E2">
            <w:pPr>
              <w:numPr>
                <w:ilvl w:val="0"/>
                <w:numId w:val="3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CB4FDC" w:rsidRPr="00055BFF" w:rsidTr="00C213FF">
        <w:tc>
          <w:tcPr>
            <w:tcW w:w="10944" w:type="dxa"/>
            <w:vAlign w:val="center"/>
          </w:tcPr>
          <w:p w:rsidR="00CB4FDC" w:rsidRPr="00055BFF" w:rsidRDefault="00CB4FDC" w:rsidP="00940FE0">
            <w:pPr>
              <w:snapToGrid w:val="0"/>
              <w:jc w:val="both"/>
            </w:pPr>
            <w:r>
              <w:rPr>
                <w:sz w:val="22"/>
                <w:szCs w:val="22"/>
              </w:rPr>
              <w:t>Не требуется.</w:t>
            </w:r>
          </w:p>
        </w:tc>
      </w:tr>
      <w:tr w:rsidR="00CB4FDC" w:rsidRPr="00055BFF" w:rsidTr="00C213FF">
        <w:tc>
          <w:tcPr>
            <w:tcW w:w="10944" w:type="dxa"/>
            <w:vAlign w:val="center"/>
          </w:tcPr>
          <w:p w:rsidR="00CB4FDC" w:rsidRPr="00055BFF" w:rsidRDefault="00CB4FDC" w:rsidP="00940FE0">
            <w:pPr>
              <w:snapToGrid w:val="0"/>
              <w:jc w:val="both"/>
            </w:pPr>
          </w:p>
        </w:tc>
      </w:tr>
      <w:tr w:rsidR="00CB4FDC" w:rsidRPr="00055BFF" w:rsidTr="00392E21">
        <w:tc>
          <w:tcPr>
            <w:tcW w:w="10944" w:type="dxa"/>
            <w:shd w:val="clear" w:color="auto" w:fill="D9D9D9"/>
            <w:vAlign w:val="center"/>
          </w:tcPr>
          <w:p w:rsidR="00CB4FDC" w:rsidRPr="00055BFF" w:rsidRDefault="00CB4FDC" w:rsidP="003051E2">
            <w:pPr>
              <w:numPr>
                <w:ilvl w:val="0"/>
                <w:numId w:val="35"/>
              </w:numPr>
              <w:tabs>
                <w:tab w:val="clear" w:pos="720"/>
                <w:tab w:val="num" w:pos="360"/>
              </w:tabs>
              <w:ind w:left="360"/>
              <w:jc w:val="both"/>
            </w:pPr>
            <w:r w:rsidRPr="00055BFF">
              <w:rPr>
                <w:b/>
                <w:sz w:val="22"/>
                <w:szCs w:val="22"/>
              </w:rPr>
              <w:t xml:space="preserve">Форма, размер и срок предоставления обеспечения </w:t>
            </w:r>
            <w:r>
              <w:rPr>
                <w:b/>
                <w:sz w:val="22"/>
                <w:szCs w:val="22"/>
              </w:rPr>
              <w:t>возврата аванса</w:t>
            </w:r>
            <w:r w:rsidRPr="00055BFF">
              <w:rPr>
                <w:b/>
                <w:sz w:val="22"/>
                <w:szCs w:val="22"/>
              </w:rPr>
              <w:t>:</w:t>
            </w:r>
          </w:p>
        </w:tc>
      </w:tr>
      <w:tr w:rsidR="00CB4FDC" w:rsidRPr="00055BFF" w:rsidTr="00C213FF">
        <w:tc>
          <w:tcPr>
            <w:tcW w:w="10944" w:type="dxa"/>
            <w:vAlign w:val="center"/>
          </w:tcPr>
          <w:p w:rsidR="00CB4FDC" w:rsidRPr="00055BFF" w:rsidRDefault="00CB4FDC" w:rsidP="00940FE0">
            <w:pPr>
              <w:snapToGrid w:val="0"/>
              <w:jc w:val="both"/>
            </w:pPr>
            <w:r>
              <w:rPr>
                <w:sz w:val="22"/>
                <w:szCs w:val="22"/>
              </w:rPr>
              <w:t>Не требуется.</w:t>
            </w:r>
          </w:p>
        </w:tc>
      </w:tr>
      <w:tr w:rsidR="00CB4FDC" w:rsidRPr="00055BFF" w:rsidTr="00C213FF">
        <w:tc>
          <w:tcPr>
            <w:tcW w:w="10944" w:type="dxa"/>
            <w:vAlign w:val="center"/>
          </w:tcPr>
          <w:p w:rsidR="00CB4FDC" w:rsidRPr="006D1AFC" w:rsidRDefault="00CB4FDC" w:rsidP="006B1E59">
            <w:pPr>
              <w:snapToGrid w:val="0"/>
              <w:jc w:val="both"/>
              <w:rPr>
                <w:b/>
                <w:i/>
              </w:rPr>
            </w:pPr>
            <w:r w:rsidRPr="006D1AFC">
              <w:rPr>
                <w:b/>
                <w:i/>
                <w:sz w:val="22"/>
                <w:szCs w:val="22"/>
              </w:rPr>
              <w:t>Реквизиты Заказчика:</w:t>
            </w:r>
          </w:p>
        </w:tc>
      </w:tr>
      <w:tr w:rsidR="00CB4FDC" w:rsidRPr="00055BFF" w:rsidTr="00C213FF">
        <w:tc>
          <w:tcPr>
            <w:tcW w:w="10944" w:type="dxa"/>
            <w:vAlign w:val="center"/>
          </w:tcPr>
          <w:p w:rsidR="00CB4FDC" w:rsidRPr="001C7E9F" w:rsidRDefault="00CB4FDC" w:rsidP="006B1E59">
            <w:pPr>
              <w:pStyle w:val="BodyTextIndent"/>
              <w:ind w:left="0" w:firstLine="0"/>
              <w:rPr>
                <w:bCs/>
                <w:sz w:val="21"/>
                <w:szCs w:val="21"/>
              </w:rPr>
            </w:pPr>
            <w:r w:rsidRPr="001C7E9F">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CB4FDC" w:rsidRPr="001C7E9F" w:rsidRDefault="00CB4FDC" w:rsidP="006B1E59">
            <w:pPr>
              <w:pStyle w:val="BodyTextIndent"/>
              <w:ind w:left="0" w:firstLine="0"/>
              <w:rPr>
                <w:bCs/>
                <w:sz w:val="21"/>
                <w:szCs w:val="21"/>
              </w:rPr>
            </w:pPr>
            <w:r w:rsidRPr="001C7E9F">
              <w:rPr>
                <w:bCs/>
                <w:sz w:val="21"/>
                <w:szCs w:val="21"/>
              </w:rPr>
              <w:t>ИНН 7707074137; КПП 770701001</w:t>
            </w:r>
          </w:p>
          <w:p w:rsidR="00CB4FDC" w:rsidRPr="001C7E9F" w:rsidRDefault="00CB4FDC" w:rsidP="006B1E59">
            <w:pPr>
              <w:rPr>
                <w:bCs/>
                <w:sz w:val="21"/>
                <w:szCs w:val="21"/>
              </w:rPr>
            </w:pPr>
          </w:p>
          <w:p w:rsidR="00CB4FDC" w:rsidRPr="001C7E9F" w:rsidRDefault="00CB4FDC" w:rsidP="006B1E59">
            <w:pPr>
              <w:rPr>
                <w:bCs/>
                <w:sz w:val="21"/>
                <w:szCs w:val="21"/>
              </w:rPr>
            </w:pPr>
            <w:r w:rsidRPr="001C7E9F">
              <w:rPr>
                <w:bCs/>
                <w:sz w:val="21"/>
                <w:szCs w:val="21"/>
              </w:rPr>
              <w:t>Банковские реквизиты:</w:t>
            </w:r>
          </w:p>
          <w:p w:rsidR="00CB4FDC" w:rsidRPr="001C7E9F" w:rsidRDefault="00CB4FDC" w:rsidP="006B1E59">
            <w:pPr>
              <w:rPr>
                <w:bCs/>
                <w:sz w:val="21"/>
                <w:szCs w:val="21"/>
              </w:rPr>
            </w:pPr>
            <w:r w:rsidRPr="001C7E9F">
              <w:rPr>
                <w:bCs/>
                <w:sz w:val="21"/>
                <w:szCs w:val="21"/>
              </w:rPr>
              <w:t>р/с 40502810800400000002</w:t>
            </w:r>
          </w:p>
          <w:p w:rsidR="00CB4FDC" w:rsidRPr="001C7E9F" w:rsidRDefault="00CB4FDC" w:rsidP="006B1E59">
            <w:pPr>
              <w:rPr>
                <w:bCs/>
                <w:sz w:val="21"/>
                <w:szCs w:val="21"/>
              </w:rPr>
            </w:pPr>
            <w:r w:rsidRPr="001C7E9F">
              <w:rPr>
                <w:bCs/>
                <w:sz w:val="21"/>
                <w:szCs w:val="21"/>
              </w:rPr>
              <w:t>ОАО Банк ВТБ</w:t>
            </w:r>
          </w:p>
          <w:p w:rsidR="00CB4FDC" w:rsidRPr="001C7E9F" w:rsidRDefault="00CB4FDC" w:rsidP="006B1E59">
            <w:pPr>
              <w:rPr>
                <w:bCs/>
                <w:sz w:val="21"/>
                <w:szCs w:val="21"/>
              </w:rPr>
            </w:pPr>
            <w:r w:rsidRPr="001C7E9F">
              <w:rPr>
                <w:bCs/>
                <w:sz w:val="21"/>
                <w:szCs w:val="21"/>
              </w:rPr>
              <w:t>к/с 30101810700000000187 в ОПЕРУ Московского ГТУ Банка России</w:t>
            </w:r>
          </w:p>
          <w:p w:rsidR="00CB4FDC" w:rsidRPr="00D42796" w:rsidRDefault="00CB4FDC" w:rsidP="006B1E59">
            <w:pPr>
              <w:snapToGrid w:val="0"/>
              <w:rPr>
                <w:bCs/>
                <w:sz w:val="21"/>
                <w:szCs w:val="21"/>
              </w:rPr>
            </w:pPr>
            <w:r w:rsidRPr="001C7E9F">
              <w:rPr>
                <w:bCs/>
                <w:sz w:val="21"/>
                <w:szCs w:val="21"/>
              </w:rPr>
              <w:t>БИК 044525187</w:t>
            </w:r>
          </w:p>
        </w:tc>
      </w:tr>
      <w:tr w:rsidR="00CB4FDC" w:rsidRPr="00055BFF" w:rsidTr="00C213FF">
        <w:tc>
          <w:tcPr>
            <w:tcW w:w="10944" w:type="dxa"/>
            <w:vAlign w:val="center"/>
          </w:tcPr>
          <w:p w:rsidR="00CB4FDC" w:rsidRDefault="00CB4FDC" w:rsidP="00940FE0">
            <w:pPr>
              <w:snapToGrid w:val="0"/>
              <w:jc w:val="both"/>
            </w:pPr>
          </w:p>
        </w:tc>
      </w:tr>
      <w:tr w:rsidR="00CB4FDC" w:rsidRPr="00055BFF" w:rsidTr="00C213FF">
        <w:tc>
          <w:tcPr>
            <w:tcW w:w="10944" w:type="dxa"/>
            <w:shd w:val="clear" w:color="auto" w:fill="D9D9D9"/>
            <w:vAlign w:val="center"/>
          </w:tcPr>
          <w:p w:rsidR="00CB4FDC" w:rsidRPr="00C213FF" w:rsidRDefault="00CB4FDC" w:rsidP="003051E2">
            <w:pPr>
              <w:numPr>
                <w:ilvl w:val="0"/>
                <w:numId w:val="35"/>
              </w:numPr>
              <w:tabs>
                <w:tab w:val="clear" w:pos="720"/>
                <w:tab w:val="num" w:pos="360"/>
              </w:tabs>
              <w:ind w:left="360"/>
              <w:jc w:val="both"/>
              <w:rPr>
                <w:b/>
              </w:rPr>
            </w:pPr>
            <w:r w:rsidRPr="00C213FF">
              <w:rPr>
                <w:b/>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CB4FDC" w:rsidRPr="00055BFF" w:rsidTr="00C213FF">
        <w:tc>
          <w:tcPr>
            <w:tcW w:w="10944" w:type="dxa"/>
            <w:vAlign w:val="center"/>
          </w:tcPr>
          <w:p w:rsidR="00CB4FDC" w:rsidRPr="00055BFF" w:rsidRDefault="00CB4FDC" w:rsidP="00940FE0">
            <w:pPr>
              <w:jc w:val="both"/>
            </w:pPr>
          </w:p>
        </w:tc>
      </w:tr>
      <w:tr w:rsidR="00CB4FDC" w:rsidRPr="00055BFF" w:rsidTr="00C213FF">
        <w:tc>
          <w:tcPr>
            <w:tcW w:w="10944" w:type="dxa"/>
            <w:shd w:val="clear" w:color="auto" w:fill="D9D9D9"/>
            <w:vAlign w:val="center"/>
          </w:tcPr>
          <w:p w:rsidR="00CB4FDC" w:rsidRPr="00C213FF" w:rsidRDefault="00CB4FDC" w:rsidP="003051E2">
            <w:pPr>
              <w:numPr>
                <w:ilvl w:val="0"/>
                <w:numId w:val="35"/>
              </w:numPr>
              <w:tabs>
                <w:tab w:val="clear" w:pos="720"/>
                <w:tab w:val="num" w:pos="360"/>
              </w:tabs>
              <w:ind w:left="360"/>
              <w:jc w:val="both"/>
              <w:rPr>
                <w:b/>
              </w:rPr>
            </w:pPr>
            <w:r w:rsidRPr="00C213FF">
              <w:rPr>
                <w:b/>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CB4FDC" w:rsidRPr="00055BFF" w:rsidTr="00C213FF">
        <w:tc>
          <w:tcPr>
            <w:tcW w:w="10944" w:type="dxa"/>
            <w:vAlign w:val="center"/>
          </w:tcPr>
          <w:p w:rsidR="00CB4FDC" w:rsidRPr="00055BFF" w:rsidRDefault="00CB4FDC" w:rsidP="00940FE0">
            <w:pPr>
              <w:jc w:val="both"/>
            </w:pPr>
          </w:p>
        </w:tc>
      </w:tr>
      <w:tr w:rsidR="00CB4FDC" w:rsidRPr="00055BFF" w:rsidTr="00C213FF">
        <w:tc>
          <w:tcPr>
            <w:tcW w:w="10944" w:type="dxa"/>
            <w:shd w:val="clear" w:color="auto" w:fill="D9D9D9"/>
            <w:vAlign w:val="center"/>
          </w:tcPr>
          <w:p w:rsidR="00CB4FDC" w:rsidRPr="00C213FF" w:rsidRDefault="00CB4FDC" w:rsidP="003051E2">
            <w:pPr>
              <w:numPr>
                <w:ilvl w:val="0"/>
                <w:numId w:val="35"/>
              </w:numPr>
              <w:tabs>
                <w:tab w:val="clear" w:pos="720"/>
                <w:tab w:val="num" w:pos="360"/>
              </w:tabs>
              <w:ind w:left="360"/>
              <w:jc w:val="both"/>
              <w:rPr>
                <w:b/>
              </w:rPr>
            </w:pPr>
            <w:r w:rsidRPr="00C213F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CB4FDC" w:rsidRDefault="00CB4FDC" w:rsidP="00966ABD">
      <w:pPr>
        <w:snapToGrid w:val="0"/>
        <w:jc w:val="both"/>
        <w:rPr>
          <w:sz w:val="22"/>
          <w:szCs w:val="22"/>
        </w:rPr>
        <w:sectPr w:rsidR="00CB4FDC" w:rsidSect="00E74D5E">
          <w:headerReference w:type="even" r:id="rId18"/>
          <w:headerReference w:type="default" r:id="rId19"/>
          <w:footerReference w:type="even" r:id="rId20"/>
          <w:footerReference w:type="default" r:id="rId21"/>
          <w:pgSz w:w="11906" w:h="16838"/>
          <w:pgMar w:top="719" w:right="746" w:bottom="539" w:left="902" w:header="357" w:footer="204" w:gutter="0"/>
          <w:cols w:space="708"/>
          <w:titlePg/>
          <w:docGrid w:linePitch="360"/>
        </w:sectPr>
      </w:pPr>
    </w:p>
    <w:p w:rsidR="00CB4FDC" w:rsidRDefault="00CB4FDC" w:rsidP="00301FA4">
      <w:pPr>
        <w:spacing w:line="360" w:lineRule="auto"/>
        <w:ind w:left="357"/>
        <w:outlineLvl w:val="0"/>
      </w:pPr>
      <w:bookmarkStart w:id="27" w:name="_Toc373315228"/>
      <w:bookmarkStart w:id="28" w:name="_Ref317249938"/>
      <w:bookmarkStart w:id="29" w:name="_Ref317250097"/>
      <w:bookmarkStart w:id="30" w:name="_Ref317250449"/>
      <w:bookmarkStart w:id="31" w:name="_Ref317250478"/>
      <w:bookmarkStart w:id="32" w:name="_Ref317250543"/>
      <w:bookmarkStart w:id="33" w:name="_Ref317250574"/>
      <w:bookmarkStart w:id="34" w:name="_Ref317250613"/>
      <w:bookmarkStart w:id="35" w:name="_Ref317250658"/>
      <w:bookmarkStart w:id="36" w:name="_Ref317250794"/>
      <w:bookmarkStart w:id="37" w:name="_Ref317250824"/>
      <w:bookmarkStart w:id="38" w:name="_Ref317250960"/>
      <w:bookmarkStart w:id="39" w:name="_Ref317251687"/>
      <w:bookmarkStart w:id="40" w:name="_Ref317251859"/>
      <w:bookmarkStart w:id="41" w:name="_Ref317251922"/>
      <w:bookmarkStart w:id="42" w:name="_Ref317252010"/>
      <w:bookmarkStart w:id="43" w:name="_Ref317252139"/>
      <w:bookmarkStart w:id="44" w:name="_Ref317252218"/>
      <w:bookmarkStart w:id="45" w:name="_Ref317252248"/>
      <w:bookmarkStart w:id="46" w:name="_Ref317252368"/>
      <w:bookmarkStart w:id="47" w:name="_Ref317252507"/>
      <w:bookmarkStart w:id="48" w:name="_Ref317252621"/>
      <w:bookmarkStart w:id="49" w:name="_Ref317252703"/>
      <w:bookmarkStart w:id="50" w:name="_Ref317252728"/>
      <w:bookmarkStart w:id="51" w:name="_Ref317252748"/>
      <w:bookmarkStart w:id="52" w:name="_Ref317253259"/>
      <w:bookmarkStart w:id="53" w:name="_Ref317253402"/>
      <w:bookmarkStart w:id="54" w:name="_Ref317253410"/>
      <w:bookmarkStart w:id="55" w:name="_Ref317253440"/>
      <w:bookmarkStart w:id="56" w:name="_Ref317253501"/>
      <w:bookmarkStart w:id="57" w:name="_Ref317253520"/>
      <w:bookmarkStart w:id="58" w:name="_Ref317253546"/>
      <w:bookmarkStart w:id="59" w:name="_Ref317253575"/>
      <w:bookmarkStart w:id="60" w:name="_Ref317253625"/>
      <w:bookmarkStart w:id="61" w:name="_Ref317253730"/>
      <w:bookmarkStart w:id="62" w:name="_Ref317253746"/>
      <w:bookmarkStart w:id="63" w:name="_Ref317253837"/>
      <w:bookmarkStart w:id="64" w:name="_Ref317253860"/>
      <w:bookmarkStart w:id="65" w:name="_Ref317253928"/>
      <w:bookmarkStart w:id="66" w:name="_Ref317253950"/>
      <w:bookmarkStart w:id="67" w:name="_Ref317254150"/>
      <w:bookmarkStart w:id="68" w:name="_Ref317254376"/>
      <w:bookmarkStart w:id="69" w:name="_Ref317254587"/>
      <w:bookmarkStart w:id="70" w:name="_Ref317254624"/>
      <w:bookmarkStart w:id="71" w:name="_Ref317254668"/>
      <w:bookmarkStart w:id="72" w:name="_Ref317254811"/>
      <w:bookmarkStart w:id="73" w:name="_Ref317254962"/>
      <w:bookmarkStart w:id="74" w:name="_Ref317254984"/>
      <w:bookmarkStart w:id="75" w:name="_Ref317255052"/>
      <w:bookmarkStart w:id="76" w:name="_Ref317255067"/>
      <w:bookmarkStart w:id="77" w:name="_Ref317255152"/>
      <w:bookmarkStart w:id="78" w:name="_Ref317255544"/>
      <w:bookmarkStart w:id="79" w:name="_Ref317255710"/>
      <w:bookmarkStart w:id="80" w:name="_Ref317255807"/>
      <w:bookmarkStart w:id="81" w:name="_Ref317256048"/>
      <w:bookmarkStart w:id="82" w:name="_Ref317256158"/>
      <w:bookmarkStart w:id="83" w:name="_Ref317256294"/>
      <w:bookmarkStart w:id="84" w:name="_Ref317256304"/>
      <w:bookmarkStart w:id="85" w:name="_Ref317256340"/>
      <w:bookmarkStart w:id="86" w:name="_Ref317256731"/>
      <w:bookmarkStart w:id="87" w:name="_Ref317257275"/>
      <w:bookmarkStart w:id="88" w:name="_Ref317257316"/>
      <w:bookmarkStart w:id="89" w:name="_Ref317257380"/>
      <w:bookmarkStart w:id="90" w:name="_Ref317257480"/>
      <w:bookmarkStart w:id="91" w:name="_Ref317257622"/>
      <w:bookmarkStart w:id="92" w:name="_Ref317257653"/>
      <w:bookmarkStart w:id="93" w:name="_Ref317257798"/>
      <w:bookmarkStart w:id="94" w:name="_Ref317257810"/>
      <w:bookmarkStart w:id="95" w:name="_Ref317257897"/>
      <w:bookmarkStart w:id="96" w:name="_Ref317258036"/>
      <w:bookmarkStart w:id="97" w:name="_Toc347315022"/>
      <w:r>
        <w:t>ЧАСТЬ 1</w:t>
      </w:r>
      <w:bookmarkEnd w:id="27"/>
    </w:p>
    <w:p w:rsidR="00CB4FDC" w:rsidRDefault="00CB4FDC" w:rsidP="00301FA4">
      <w:pPr>
        <w:spacing w:line="360" w:lineRule="auto"/>
        <w:ind w:left="357"/>
        <w:outlineLvl w:val="0"/>
      </w:pPr>
      <w:bookmarkStart w:id="98" w:name="_Toc373315229"/>
      <w:r>
        <w:t>1. ТЕРМИНЫ И ОПРЕДЕЛЕНИЯ</w:t>
      </w:r>
      <w:bookmarkEnd w:id="98"/>
    </w:p>
    <w:p w:rsidR="00CB4FDC" w:rsidRDefault="00CB4FDC" w:rsidP="00301FA4">
      <w:pPr>
        <w:jc w:val="both"/>
        <w:rPr>
          <w:sz w:val="22"/>
          <w:szCs w:val="22"/>
        </w:rPr>
      </w:pPr>
      <w:r>
        <w:rPr>
          <w:b/>
          <w:sz w:val="22"/>
          <w:szCs w:val="22"/>
        </w:rPr>
        <w:t xml:space="preserve">Заказчик </w:t>
      </w:r>
      <w:r>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4FDC" w:rsidRDefault="00CB4FDC" w:rsidP="00301FA4">
      <w:pPr>
        <w:spacing w:before="100" w:beforeAutospacing="1" w:after="100" w:afterAutospacing="1"/>
        <w:jc w:val="both"/>
        <w:rPr>
          <w:sz w:val="22"/>
          <w:szCs w:val="22"/>
        </w:rPr>
      </w:pPr>
      <w:r>
        <w:rPr>
          <w:b/>
          <w:sz w:val="22"/>
          <w:szCs w:val="22"/>
        </w:rPr>
        <w:t>Единая комиссия по размещению заказов</w:t>
      </w:r>
      <w:r>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CB4FDC" w:rsidRDefault="00CB4FDC" w:rsidP="00301FA4">
      <w:pPr>
        <w:spacing w:before="100" w:beforeAutospacing="1" w:after="100" w:afterAutospacing="1"/>
        <w:jc w:val="both"/>
        <w:rPr>
          <w:sz w:val="22"/>
          <w:szCs w:val="22"/>
        </w:rPr>
      </w:pPr>
      <w:r>
        <w:rPr>
          <w:b/>
          <w:sz w:val="22"/>
          <w:szCs w:val="22"/>
        </w:rPr>
        <w:t>Лот</w:t>
      </w:r>
      <w:r>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B4FDC" w:rsidRDefault="00CB4FDC" w:rsidP="00301FA4">
      <w:pPr>
        <w:spacing w:before="100" w:beforeAutospacing="1" w:after="100" w:afterAutospacing="1"/>
        <w:jc w:val="both"/>
        <w:rPr>
          <w:sz w:val="22"/>
          <w:szCs w:val="22"/>
        </w:rPr>
      </w:pPr>
      <w:r>
        <w:rPr>
          <w:b/>
          <w:sz w:val="22"/>
          <w:szCs w:val="22"/>
        </w:rPr>
        <w:t>Начальная (максимальная) цена договора [цена лота]</w:t>
      </w:r>
      <w:r>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B4FDC" w:rsidRDefault="00CB4FDC" w:rsidP="00301FA4">
      <w:pPr>
        <w:spacing w:before="100" w:beforeAutospacing="1" w:after="100" w:afterAutospacing="1"/>
        <w:jc w:val="both"/>
        <w:rPr>
          <w:sz w:val="22"/>
          <w:szCs w:val="22"/>
        </w:rPr>
      </w:pPr>
      <w:r>
        <w:rPr>
          <w:b/>
          <w:sz w:val="22"/>
          <w:szCs w:val="22"/>
        </w:rPr>
        <w:t>Оператор электронной торговой площадки</w:t>
      </w:r>
      <w:r>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4FDC" w:rsidRDefault="00CB4FDC" w:rsidP="00301FA4">
      <w:pPr>
        <w:spacing w:before="100" w:beforeAutospacing="1" w:after="100" w:afterAutospacing="1"/>
        <w:jc w:val="both"/>
        <w:rPr>
          <w:sz w:val="22"/>
          <w:szCs w:val="22"/>
        </w:rPr>
      </w:pPr>
      <w:r>
        <w:rPr>
          <w:b/>
          <w:sz w:val="22"/>
          <w:szCs w:val="22"/>
        </w:rPr>
        <w:t>Организатор запроса цен</w:t>
      </w:r>
      <w:r>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CB4FDC" w:rsidRDefault="00CB4FDC" w:rsidP="00301FA4">
      <w:pPr>
        <w:spacing w:before="100" w:beforeAutospacing="1" w:after="100" w:afterAutospacing="1"/>
        <w:jc w:val="both"/>
        <w:rPr>
          <w:sz w:val="22"/>
          <w:szCs w:val="22"/>
        </w:rPr>
      </w:pPr>
      <w:r>
        <w:rPr>
          <w:b/>
          <w:sz w:val="22"/>
          <w:szCs w:val="22"/>
        </w:rPr>
        <w:t>Официальный сайт</w:t>
      </w:r>
      <w:r>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Pr>
            <w:rStyle w:val="Hyperlink"/>
            <w:sz w:val="22"/>
            <w:szCs w:val="22"/>
          </w:rPr>
          <w:t>www.zakupki.gov.ru</w:t>
        </w:r>
      </w:hyperlink>
      <w:r>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B4FDC" w:rsidRDefault="00CB4FDC" w:rsidP="00301FA4">
      <w:pPr>
        <w:spacing w:before="100" w:beforeAutospacing="1" w:after="100" w:afterAutospacing="1"/>
        <w:jc w:val="both"/>
        <w:rPr>
          <w:sz w:val="22"/>
          <w:szCs w:val="22"/>
        </w:rPr>
      </w:pPr>
      <w:r>
        <w:rPr>
          <w:b/>
          <w:sz w:val="22"/>
          <w:szCs w:val="22"/>
        </w:rPr>
        <w:t>Переторжка</w:t>
      </w:r>
      <w:r>
        <w:rPr>
          <w:sz w:val="22"/>
          <w:szCs w:val="22"/>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B4FDC" w:rsidRDefault="00CB4FDC" w:rsidP="00301FA4">
      <w:pPr>
        <w:spacing w:before="100" w:beforeAutospacing="1" w:after="100" w:afterAutospacing="1"/>
        <w:jc w:val="both"/>
        <w:rPr>
          <w:sz w:val="22"/>
          <w:szCs w:val="22"/>
        </w:rPr>
      </w:pPr>
      <w:r>
        <w:rPr>
          <w:b/>
          <w:sz w:val="22"/>
          <w:szCs w:val="22"/>
        </w:rPr>
        <w:t>Победитель запроса цен</w:t>
      </w:r>
      <w:r>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B4FDC" w:rsidRDefault="00CB4FDC" w:rsidP="00301FA4">
      <w:pPr>
        <w:spacing w:before="100" w:beforeAutospacing="1" w:after="100" w:afterAutospacing="1"/>
        <w:jc w:val="both"/>
        <w:rPr>
          <w:sz w:val="22"/>
          <w:szCs w:val="22"/>
        </w:rPr>
      </w:pPr>
      <w:r>
        <w:rPr>
          <w:b/>
          <w:sz w:val="22"/>
          <w:szCs w:val="22"/>
        </w:rPr>
        <w:t>Поставщик товара /Исполнитель /исполнитель</w:t>
      </w:r>
      <w:r>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CB4FDC" w:rsidRDefault="00CB4FDC" w:rsidP="00301FA4">
      <w:pPr>
        <w:spacing w:before="100" w:beforeAutospacing="1" w:after="100" w:afterAutospacing="1"/>
        <w:jc w:val="both"/>
        <w:rPr>
          <w:sz w:val="22"/>
          <w:szCs w:val="22"/>
        </w:rPr>
      </w:pPr>
      <w:r>
        <w:rPr>
          <w:b/>
          <w:sz w:val="22"/>
          <w:szCs w:val="22"/>
        </w:rPr>
        <w:t>Продукция</w:t>
      </w:r>
      <w:r>
        <w:rPr>
          <w:sz w:val="22"/>
          <w:szCs w:val="22"/>
        </w:rPr>
        <w:t xml:space="preserve"> – товары, работы, услуги, иные объекты гражданских прав, приобретаемые заказчиком на возмездной основе.</w:t>
      </w:r>
    </w:p>
    <w:p w:rsidR="00CB4FDC" w:rsidRDefault="00CB4FDC" w:rsidP="00301FA4">
      <w:pPr>
        <w:spacing w:before="100" w:beforeAutospacing="1" w:after="100" w:afterAutospacing="1"/>
        <w:jc w:val="both"/>
        <w:rPr>
          <w:sz w:val="22"/>
          <w:szCs w:val="22"/>
        </w:rPr>
      </w:pPr>
      <w:r>
        <w:rPr>
          <w:b/>
          <w:sz w:val="22"/>
          <w:szCs w:val="22"/>
        </w:rPr>
        <w:t>Участник запроса цен</w:t>
      </w:r>
      <w:r>
        <w:rPr>
          <w:sz w:val="22"/>
          <w:szCs w:val="22"/>
        </w:rPr>
        <w:t xml:space="preserve"> – поставщик товара/подрядчик/исполнитель или несколько поставщиков товара/</w:t>
      </w:r>
      <w:r w:rsidRPr="005B52C3">
        <w:rPr>
          <w:sz w:val="22"/>
          <w:szCs w:val="22"/>
        </w:rPr>
        <w:t xml:space="preserve"> </w:t>
      </w:r>
      <w:r>
        <w:rPr>
          <w:sz w:val="22"/>
          <w:szCs w:val="22"/>
        </w:rPr>
        <w:t>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CB4FDC" w:rsidRDefault="00CB4FDC" w:rsidP="00301FA4">
      <w:pPr>
        <w:spacing w:before="100" w:beforeAutospacing="1" w:after="100" w:afterAutospacing="1"/>
        <w:jc w:val="both"/>
        <w:rPr>
          <w:sz w:val="22"/>
          <w:szCs w:val="22"/>
        </w:rPr>
      </w:pPr>
      <w:bookmarkStart w:id="99" w:name="_Ref93141687"/>
      <w:r>
        <w:rPr>
          <w:b/>
          <w:sz w:val="22"/>
          <w:szCs w:val="22"/>
        </w:rPr>
        <w:t>Эксперт</w:t>
      </w:r>
      <w:r>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9"/>
    <w:p w:rsidR="00CB4FDC" w:rsidRDefault="00CB4FDC" w:rsidP="00301FA4">
      <w:pPr>
        <w:spacing w:before="100" w:beforeAutospacing="1" w:after="100" w:afterAutospacing="1"/>
        <w:jc w:val="both"/>
        <w:rPr>
          <w:sz w:val="22"/>
          <w:szCs w:val="22"/>
        </w:rPr>
      </w:pPr>
      <w:r>
        <w:rPr>
          <w:b/>
          <w:sz w:val="22"/>
          <w:szCs w:val="22"/>
        </w:rPr>
        <w:t>Электронная торговая площадка (ЭТП)</w:t>
      </w:r>
      <w:r>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4FDC" w:rsidRDefault="00CB4FDC" w:rsidP="00301FA4">
      <w:pPr>
        <w:spacing w:before="100" w:beforeAutospacing="1" w:after="100" w:afterAutospacing="1"/>
        <w:jc w:val="both"/>
        <w:rPr>
          <w:sz w:val="22"/>
          <w:szCs w:val="22"/>
        </w:rPr>
      </w:pPr>
      <w:r>
        <w:rPr>
          <w:b/>
          <w:sz w:val="22"/>
          <w:szCs w:val="22"/>
        </w:rPr>
        <w:t>Электронная форма проведения запроса цен</w:t>
      </w:r>
      <w:r>
        <w:rPr>
          <w:sz w:val="22"/>
          <w:szCs w:val="22"/>
        </w:rPr>
        <w:t xml:space="preserve"> – проведение запроса цен с использованием электронной торговой площадки и обменом электронными документами.</w:t>
      </w:r>
    </w:p>
    <w:p w:rsidR="00CB4FDC" w:rsidRDefault="00CB4FDC" w:rsidP="00301FA4">
      <w:pPr>
        <w:spacing w:before="100" w:beforeAutospacing="1" w:after="100" w:afterAutospacing="1"/>
        <w:jc w:val="both"/>
        <w:rPr>
          <w:sz w:val="22"/>
          <w:szCs w:val="22"/>
        </w:rPr>
      </w:pPr>
      <w:r>
        <w:rPr>
          <w:b/>
          <w:sz w:val="22"/>
          <w:szCs w:val="22"/>
        </w:rPr>
        <w:t>Электронный документ</w:t>
      </w:r>
      <w:r>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4FDC" w:rsidRDefault="00CB4FDC" w:rsidP="00301FA4">
      <w:pPr>
        <w:rPr>
          <w:sz w:val="22"/>
          <w:szCs w:val="22"/>
        </w:rPr>
      </w:pPr>
      <w:bookmarkStart w:id="100" w:name="_Toc347315019"/>
      <w:bookmarkStart w:id="101" w:name="_Toc314731698"/>
      <w:r>
        <w:rPr>
          <w:sz w:val="22"/>
          <w:szCs w:val="22"/>
        </w:rPr>
        <w:t>СОКРАЩЕНИЯ</w:t>
      </w:r>
      <w:bookmarkEnd w:id="100"/>
      <w:bookmarkEnd w:id="101"/>
    </w:p>
    <w:p w:rsidR="00CB4FDC" w:rsidRDefault="00CB4FDC" w:rsidP="00301FA4">
      <w:pPr>
        <w:rPr>
          <w:sz w:val="22"/>
          <w:szCs w:val="22"/>
        </w:rPr>
      </w:pPr>
    </w:p>
    <w:p w:rsidR="00CB4FDC" w:rsidRDefault="00CB4FDC" w:rsidP="00301FA4">
      <w:pPr>
        <w:jc w:val="both"/>
        <w:rPr>
          <w:sz w:val="22"/>
          <w:szCs w:val="22"/>
        </w:rPr>
      </w:pPr>
      <w:r>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i/>
          <w:sz w:val="22"/>
          <w:szCs w:val="22"/>
        </w:rPr>
        <w:t xml:space="preserve"> с учетом изменений, </w:t>
      </w:r>
      <w:r>
        <w:rPr>
          <w:bCs/>
          <w:i/>
          <w:sz w:val="22"/>
          <w:szCs w:val="22"/>
        </w:rPr>
        <w:t xml:space="preserve">утвержденных решением наблюдательного совета Госкорпорации «Росатом» от </w:t>
      </w:r>
      <w:r>
        <w:rPr>
          <w:i/>
          <w:sz w:val="22"/>
          <w:szCs w:val="22"/>
        </w:rPr>
        <w:t>15.02.2013 № 46, от 25 сентября 2013 № 53,</w:t>
      </w:r>
      <w:r w:rsidRPr="00A00CBE">
        <w:rPr>
          <w:bCs/>
          <w:i/>
          <w:sz w:val="22"/>
          <w:szCs w:val="22"/>
        </w:rPr>
        <w:t xml:space="preserve"> </w:t>
      </w:r>
      <w:r>
        <w:rPr>
          <w:bCs/>
          <w:i/>
          <w:sz w:val="22"/>
          <w:szCs w:val="22"/>
        </w:rPr>
        <w:t>от 03.12.2013 г. № 54</w:t>
      </w:r>
      <w:r>
        <w:rPr>
          <w:sz w:val="22"/>
          <w:szCs w:val="22"/>
        </w:rPr>
        <w:t>).</w:t>
      </w:r>
    </w:p>
    <w:p w:rsidR="00CB4FDC" w:rsidRDefault="00CB4FDC" w:rsidP="00301FA4">
      <w:pPr>
        <w:jc w:val="both"/>
        <w:rPr>
          <w:sz w:val="22"/>
          <w:szCs w:val="22"/>
        </w:rPr>
      </w:pPr>
      <w:r>
        <w:rPr>
          <w:sz w:val="22"/>
          <w:szCs w:val="22"/>
        </w:rPr>
        <w:t>НДС — налог на добавленную стоимость.</w:t>
      </w:r>
    </w:p>
    <w:p w:rsidR="00CB4FDC" w:rsidRDefault="00CB4FDC" w:rsidP="00301FA4">
      <w:pPr>
        <w:jc w:val="both"/>
        <w:rPr>
          <w:sz w:val="22"/>
          <w:szCs w:val="22"/>
        </w:rPr>
      </w:pPr>
      <w:r>
        <w:rPr>
          <w:sz w:val="22"/>
          <w:szCs w:val="22"/>
        </w:rPr>
        <w:t>ЦАК — Центральный арбитражный комитет в сфере закупок Госкорпорации «Росатом».</w:t>
      </w:r>
    </w:p>
    <w:p w:rsidR="00CB4FDC" w:rsidRDefault="00CB4FDC" w:rsidP="00301FA4">
      <w:pPr>
        <w:jc w:val="both"/>
        <w:rPr>
          <w:sz w:val="22"/>
          <w:szCs w:val="22"/>
        </w:rPr>
      </w:pPr>
      <w:r>
        <w:rPr>
          <w:sz w:val="22"/>
          <w:szCs w:val="22"/>
        </w:rPr>
        <w:t>ЭТП — электронная торговая площадка.</w:t>
      </w:r>
    </w:p>
    <w:p w:rsidR="00CB4FDC" w:rsidRDefault="00CB4FDC" w:rsidP="00301FA4">
      <w:pPr>
        <w:jc w:val="both"/>
        <w:rPr>
          <w:sz w:val="22"/>
          <w:szCs w:val="22"/>
        </w:rPr>
      </w:pPr>
      <w:r>
        <w:rPr>
          <w:sz w:val="22"/>
          <w:szCs w:val="22"/>
        </w:rPr>
        <w:t>ЭЦП — электронная цифровая подпись.</w:t>
      </w:r>
      <w:bookmarkStart w:id="102" w:name="_Toc347315020"/>
    </w:p>
    <w:p w:rsidR="00CB4FDC" w:rsidRDefault="00CB4FDC" w:rsidP="00301FA4">
      <w:pPr>
        <w:sectPr w:rsidR="00CB4FDC">
          <w:pgSz w:w="11906" w:h="16838"/>
          <w:pgMar w:top="719" w:right="746" w:bottom="539" w:left="902" w:header="357" w:footer="204" w:gutter="0"/>
          <w:cols w:space="720"/>
        </w:sectPr>
      </w:pPr>
      <w:r>
        <w:rPr>
          <w:sz w:val="22"/>
          <w:szCs w:val="22"/>
        </w:rPr>
        <w:t>SWIFT – международная межбанковская система передачи информации и совершения платежей.</w:t>
      </w:r>
    </w:p>
    <w:p w:rsidR="00CB4FDC" w:rsidRDefault="00CB4FDC" w:rsidP="00301FA4">
      <w:pPr>
        <w:ind w:left="357"/>
        <w:jc w:val="both"/>
        <w:outlineLvl w:val="0"/>
        <w:rPr>
          <w:sz w:val="22"/>
          <w:szCs w:val="22"/>
        </w:rPr>
      </w:pPr>
      <w:bookmarkStart w:id="103" w:name="_Toc373315230"/>
      <w:r>
        <w:t>2. </w:t>
      </w:r>
      <w:r>
        <w:rPr>
          <w:sz w:val="22"/>
          <w:szCs w:val="22"/>
        </w:rPr>
        <w:t>ОБЩИЕ ПОЛОЖЕНИЯ</w:t>
      </w:r>
      <w:bookmarkEnd w:id="102"/>
      <w:bookmarkEnd w:id="103"/>
    </w:p>
    <w:p w:rsidR="00CB4FDC" w:rsidRDefault="00CB4FDC" w:rsidP="00301FA4">
      <w:pPr>
        <w:tabs>
          <w:tab w:val="left" w:pos="840"/>
        </w:tabs>
        <w:spacing w:before="100" w:beforeAutospacing="1"/>
        <w:ind w:firstLine="357"/>
        <w:jc w:val="both"/>
        <w:rPr>
          <w:sz w:val="22"/>
          <w:szCs w:val="22"/>
        </w:rPr>
      </w:pPr>
      <w:r>
        <w:rPr>
          <w:sz w:val="22"/>
          <w:szCs w:val="22"/>
        </w:rPr>
        <w:t>2.1.</w:t>
      </w:r>
      <w:r>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CB4FDC" w:rsidRDefault="00CB4FDC" w:rsidP="00301FA4">
      <w:pPr>
        <w:tabs>
          <w:tab w:val="left" w:pos="840"/>
        </w:tabs>
        <w:ind w:firstLine="357"/>
        <w:jc w:val="both"/>
        <w:rPr>
          <w:sz w:val="22"/>
          <w:szCs w:val="22"/>
        </w:rPr>
      </w:pPr>
      <w:r>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CB4FDC" w:rsidRDefault="00CB4FDC" w:rsidP="00301FA4">
      <w:pPr>
        <w:tabs>
          <w:tab w:val="left" w:pos="840"/>
        </w:tabs>
        <w:spacing w:before="100" w:beforeAutospacing="1"/>
        <w:ind w:firstLine="357"/>
        <w:jc w:val="both"/>
        <w:rPr>
          <w:sz w:val="22"/>
          <w:szCs w:val="22"/>
        </w:rPr>
      </w:pPr>
      <w:r>
        <w:rPr>
          <w:sz w:val="22"/>
          <w:szCs w:val="22"/>
        </w:rPr>
        <w:t>2.2.</w:t>
      </w:r>
      <w:r>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CB4FDC" w:rsidRDefault="00CB4FDC" w:rsidP="00301FA4">
      <w:pPr>
        <w:tabs>
          <w:tab w:val="left" w:pos="840"/>
        </w:tabs>
        <w:spacing w:before="100" w:beforeAutospacing="1"/>
        <w:ind w:firstLine="357"/>
        <w:jc w:val="both"/>
        <w:rPr>
          <w:sz w:val="22"/>
          <w:szCs w:val="22"/>
        </w:rPr>
      </w:pPr>
      <w:r>
        <w:rPr>
          <w:sz w:val="22"/>
          <w:szCs w:val="22"/>
        </w:rPr>
        <w:t>2.3.</w:t>
      </w:r>
      <w:r>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CB4FDC" w:rsidRDefault="00CB4FDC" w:rsidP="00301FA4">
      <w:pPr>
        <w:tabs>
          <w:tab w:val="left" w:pos="840"/>
        </w:tabs>
        <w:spacing w:before="100" w:beforeAutospacing="1"/>
        <w:ind w:firstLine="357"/>
        <w:jc w:val="both"/>
        <w:rPr>
          <w:sz w:val="22"/>
          <w:szCs w:val="22"/>
        </w:rPr>
      </w:pPr>
      <w:r>
        <w:rPr>
          <w:sz w:val="22"/>
          <w:szCs w:val="22"/>
        </w:rPr>
        <w:t>2.4.</w:t>
      </w:r>
      <w:r>
        <w:rPr>
          <w:sz w:val="22"/>
          <w:szCs w:val="22"/>
        </w:rPr>
        <w:ta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B4FDC" w:rsidRDefault="00CB4FDC" w:rsidP="00301FA4">
      <w:pPr>
        <w:tabs>
          <w:tab w:val="left" w:pos="840"/>
        </w:tabs>
        <w:spacing w:before="100" w:beforeAutospacing="1"/>
        <w:ind w:firstLine="357"/>
        <w:jc w:val="both"/>
        <w:rPr>
          <w:sz w:val="22"/>
          <w:szCs w:val="22"/>
        </w:rPr>
      </w:pPr>
      <w:bookmarkStart w:id="104" w:name="_Ref317172396"/>
      <w:r>
        <w:rPr>
          <w:sz w:val="22"/>
          <w:szCs w:val="22"/>
        </w:rPr>
        <w:t>2.5.</w:t>
      </w:r>
      <w:r>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4"/>
    </w:p>
    <w:p w:rsidR="00CB4FDC" w:rsidRDefault="00CB4FDC" w:rsidP="003051E2">
      <w:pPr>
        <w:numPr>
          <w:ilvl w:val="0"/>
          <w:numId w:val="46"/>
        </w:numPr>
        <w:tabs>
          <w:tab w:val="left" w:pos="0"/>
          <w:tab w:val="left" w:pos="1418"/>
        </w:tabs>
        <w:ind w:left="0" w:right="-1" w:firstLine="709"/>
        <w:jc w:val="both"/>
        <w:rPr>
          <w:sz w:val="22"/>
          <w:szCs w:val="22"/>
        </w:rPr>
      </w:pPr>
      <w:bookmarkStart w:id="105" w:name="_Ref317173209"/>
      <w:r>
        <w:rPr>
          <w:sz w:val="22"/>
          <w:szCs w:val="22"/>
        </w:rPr>
        <w:t>обнаружения недостоверных сведений об участнике запроса цен, а также привлекаемых поставщиках/субподрячиках/соисполнителях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bookmarkEnd w:id="105"/>
    </w:p>
    <w:p w:rsidR="00CB4FDC" w:rsidRDefault="00CB4FDC" w:rsidP="003051E2">
      <w:pPr>
        <w:numPr>
          <w:ilvl w:val="0"/>
          <w:numId w:val="46"/>
        </w:numPr>
        <w:tabs>
          <w:tab w:val="left" w:pos="0"/>
          <w:tab w:val="left" w:pos="1418"/>
        </w:tabs>
        <w:ind w:left="0" w:right="-1" w:firstLine="709"/>
        <w:jc w:val="both"/>
        <w:rPr>
          <w:sz w:val="22"/>
          <w:szCs w:val="22"/>
        </w:rPr>
      </w:pPr>
      <w:r>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CB4FDC" w:rsidRDefault="00CB4FDC" w:rsidP="003051E2">
      <w:pPr>
        <w:numPr>
          <w:ilvl w:val="0"/>
          <w:numId w:val="46"/>
        </w:numPr>
        <w:tabs>
          <w:tab w:val="left" w:pos="0"/>
          <w:tab w:val="left" w:pos="1418"/>
        </w:tabs>
        <w:ind w:left="0" w:right="-1" w:firstLine="709"/>
        <w:jc w:val="both"/>
        <w:rPr>
          <w:sz w:val="22"/>
          <w:szCs w:val="22"/>
        </w:rPr>
      </w:pPr>
      <w:r>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4FDC" w:rsidRDefault="00CB4FDC" w:rsidP="00301FA4">
      <w:pPr>
        <w:tabs>
          <w:tab w:val="left" w:pos="840"/>
        </w:tabs>
        <w:spacing w:before="100" w:beforeAutospacing="1"/>
        <w:ind w:firstLine="357"/>
        <w:jc w:val="both"/>
        <w:rPr>
          <w:sz w:val="22"/>
          <w:szCs w:val="22"/>
        </w:rPr>
      </w:pPr>
      <w:r>
        <w:rPr>
          <w:sz w:val="22"/>
          <w:szCs w:val="22"/>
        </w:rPr>
        <w:t>2.6.</w:t>
      </w:r>
      <w:r>
        <w:rPr>
          <w:sz w:val="22"/>
          <w:szCs w:val="22"/>
        </w:rPr>
        <w:ta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BB5D3C">
          <w:rPr>
            <w:sz w:val="22"/>
            <w:szCs w:val="22"/>
          </w:rPr>
          <w:t>а)</w:t>
        </w:r>
      </w:fldSimple>
      <w:r>
        <w:rPr>
          <w:sz w:val="22"/>
          <w:szCs w:val="22"/>
        </w:rPr>
        <w:t xml:space="preserve"> пункта 2.5, если факт недостоверности сведений имеет документальное подтверждение.</w:t>
      </w:r>
    </w:p>
    <w:p w:rsidR="00CB4FDC" w:rsidRDefault="00CB4FDC" w:rsidP="00301FA4">
      <w:pPr>
        <w:tabs>
          <w:tab w:val="left" w:pos="840"/>
        </w:tabs>
        <w:spacing w:before="100" w:beforeAutospacing="1"/>
        <w:ind w:firstLine="357"/>
        <w:jc w:val="both"/>
        <w:rPr>
          <w:sz w:val="22"/>
          <w:szCs w:val="22"/>
        </w:rPr>
      </w:pPr>
      <w:r>
        <w:rPr>
          <w:sz w:val="22"/>
          <w:szCs w:val="22"/>
        </w:rPr>
        <w:t>2.7.</w:t>
      </w:r>
      <w:r>
        <w:rPr>
          <w:sz w:val="22"/>
          <w:szCs w:val="22"/>
        </w:rPr>
        <w:tab/>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B4FDC" w:rsidRDefault="00CB4FDC" w:rsidP="00301FA4">
      <w:pPr>
        <w:pStyle w:val="NormalWeb"/>
        <w:spacing w:after="0"/>
        <w:ind w:firstLine="709"/>
        <w:jc w:val="both"/>
        <w:rPr>
          <w:sz w:val="22"/>
          <w:szCs w:val="22"/>
        </w:rPr>
      </w:pPr>
      <w:r>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CB4FDC" w:rsidRDefault="00CB4FDC" w:rsidP="00301FA4">
      <w:pPr>
        <w:keepNext/>
        <w:ind w:left="357"/>
      </w:pPr>
      <w:bookmarkStart w:id="106" w:name="_Toc347315021"/>
      <w:bookmarkStart w:id="107" w:name="_Ref317259044"/>
    </w:p>
    <w:p w:rsidR="00CB4FDC" w:rsidRDefault="00CB4FDC" w:rsidP="00301FA4">
      <w:pPr>
        <w:keepNext/>
        <w:ind w:left="357"/>
        <w:outlineLvl w:val="0"/>
        <w:rPr>
          <w:sz w:val="22"/>
          <w:szCs w:val="22"/>
        </w:rPr>
      </w:pPr>
      <w:bookmarkStart w:id="108" w:name="_Toc373315231"/>
      <w:r>
        <w:t>3. </w:t>
      </w:r>
      <w:r>
        <w:rPr>
          <w:sz w:val="22"/>
          <w:szCs w:val="22"/>
        </w:rPr>
        <w:t>ПОРЯДОК ПРОВЕДЕНИЯ ЗАПРОСА ЦЕН</w:t>
      </w:r>
      <w:bookmarkEnd w:id="106"/>
      <w:bookmarkEnd w:id="107"/>
      <w:bookmarkEnd w:id="108"/>
    </w:p>
    <w:p w:rsidR="00CB4FDC" w:rsidRDefault="00CB4FDC" w:rsidP="00301FA4">
      <w:pPr>
        <w:tabs>
          <w:tab w:val="left" w:pos="840"/>
        </w:tabs>
        <w:spacing w:before="100" w:beforeAutospacing="1"/>
        <w:ind w:firstLine="357"/>
        <w:jc w:val="both"/>
        <w:rPr>
          <w:sz w:val="22"/>
          <w:szCs w:val="22"/>
        </w:rPr>
      </w:pPr>
      <w:r>
        <w:rPr>
          <w:sz w:val="22"/>
          <w:szCs w:val="22"/>
        </w:rPr>
        <w:t>3.1.</w:t>
      </w:r>
      <w:r>
        <w:rPr>
          <w:sz w:val="22"/>
          <w:szCs w:val="22"/>
        </w:rPr>
        <w:tab/>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CB4FDC" w:rsidRDefault="00CB4FDC" w:rsidP="00301FA4">
      <w:pPr>
        <w:tabs>
          <w:tab w:val="left" w:pos="840"/>
        </w:tabs>
        <w:spacing w:before="100" w:beforeAutospacing="1"/>
        <w:ind w:firstLine="357"/>
        <w:jc w:val="both"/>
        <w:rPr>
          <w:sz w:val="22"/>
          <w:szCs w:val="22"/>
        </w:rPr>
      </w:pPr>
      <w:r>
        <w:rPr>
          <w:sz w:val="22"/>
          <w:szCs w:val="22"/>
        </w:rPr>
        <w:t>3.2.</w:t>
      </w:r>
      <w:r>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4FDC" w:rsidRDefault="00CB4FDC" w:rsidP="00301FA4">
      <w:pPr>
        <w:tabs>
          <w:tab w:val="left" w:pos="840"/>
        </w:tabs>
        <w:spacing w:before="100" w:beforeAutospacing="1"/>
        <w:ind w:firstLine="357"/>
        <w:jc w:val="both"/>
        <w:rPr>
          <w:sz w:val="22"/>
          <w:szCs w:val="22"/>
        </w:rPr>
      </w:pPr>
      <w:r>
        <w:rPr>
          <w:sz w:val="22"/>
          <w:szCs w:val="22"/>
        </w:rPr>
        <w:t>3.3.</w:t>
      </w:r>
      <w:r>
        <w:rPr>
          <w:sz w:val="22"/>
          <w:szCs w:val="22"/>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CB4FDC" w:rsidRDefault="00CB4FDC" w:rsidP="00301FA4">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t>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
    <w:p w:rsidR="00CB4FDC" w:rsidRDefault="00CB4FDC" w:rsidP="00301FA4">
      <w:pPr>
        <w:tabs>
          <w:tab w:val="left" w:pos="840"/>
        </w:tabs>
        <w:spacing w:before="100" w:beforeAutospacing="1"/>
        <w:ind w:firstLine="357"/>
        <w:jc w:val="both"/>
        <w:rPr>
          <w:sz w:val="22"/>
          <w:szCs w:val="22"/>
        </w:rPr>
      </w:pPr>
      <w:bookmarkStart w:id="109" w:name="_Ref317252426"/>
      <w:r>
        <w:rPr>
          <w:sz w:val="22"/>
          <w:szCs w:val="22"/>
        </w:rPr>
        <w:t>3.5.</w:t>
      </w:r>
      <w:r>
        <w:rPr>
          <w:sz w:val="22"/>
          <w:szCs w:val="22"/>
        </w:rPr>
        <w:ta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09"/>
    </w:p>
    <w:p w:rsidR="00CB4FDC" w:rsidRDefault="00CB4FDC" w:rsidP="00301FA4">
      <w:pPr>
        <w:tabs>
          <w:tab w:val="left" w:pos="840"/>
        </w:tabs>
        <w:spacing w:before="100" w:beforeAutospacing="1"/>
        <w:ind w:firstLine="357"/>
        <w:jc w:val="both"/>
        <w:rPr>
          <w:sz w:val="22"/>
          <w:szCs w:val="22"/>
        </w:rPr>
      </w:pPr>
      <w:bookmarkStart w:id="110" w:name="_Ref317252433"/>
      <w:r>
        <w:rPr>
          <w:sz w:val="22"/>
          <w:szCs w:val="22"/>
        </w:rPr>
        <w:t>3.6.</w:t>
      </w:r>
      <w:r>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0"/>
    </w:p>
    <w:p w:rsidR="00CB4FDC" w:rsidRDefault="00CB4FDC" w:rsidP="00301FA4">
      <w:pPr>
        <w:tabs>
          <w:tab w:val="left" w:pos="840"/>
        </w:tabs>
        <w:spacing w:before="100" w:beforeAutospacing="1"/>
        <w:ind w:firstLine="357"/>
        <w:jc w:val="both"/>
        <w:rPr>
          <w:sz w:val="22"/>
          <w:szCs w:val="22"/>
        </w:rPr>
      </w:pPr>
      <w:r>
        <w:rPr>
          <w:sz w:val="22"/>
          <w:szCs w:val="22"/>
        </w:rPr>
        <w:t>3.7.</w:t>
      </w:r>
      <w:r>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t xml:space="preserve"> </w:t>
      </w:r>
      <w:r>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CB4FDC" w:rsidRDefault="00CB4FDC" w:rsidP="00301FA4">
      <w:pPr>
        <w:tabs>
          <w:tab w:val="left" w:pos="840"/>
        </w:tabs>
        <w:spacing w:before="100" w:beforeAutospacing="1"/>
        <w:ind w:firstLine="357"/>
        <w:jc w:val="both"/>
        <w:rPr>
          <w:sz w:val="22"/>
          <w:szCs w:val="22"/>
        </w:rPr>
      </w:pPr>
      <w:r>
        <w:rPr>
          <w:sz w:val="22"/>
          <w:szCs w:val="22"/>
        </w:rPr>
        <w:t>3.8.</w:t>
      </w:r>
      <w:r>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t xml:space="preserve"> </w:t>
      </w:r>
      <w:r>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CB4FDC" w:rsidRDefault="00CB4FDC" w:rsidP="00301FA4">
      <w:pPr>
        <w:tabs>
          <w:tab w:val="left" w:pos="840"/>
        </w:tabs>
        <w:spacing w:before="100" w:beforeAutospacing="1"/>
        <w:ind w:firstLine="357"/>
        <w:jc w:val="both"/>
        <w:rPr>
          <w:sz w:val="22"/>
          <w:szCs w:val="22"/>
        </w:rPr>
      </w:pPr>
      <w:bookmarkStart w:id="111" w:name="_Ref317253302"/>
      <w:r>
        <w:rPr>
          <w:sz w:val="22"/>
          <w:szCs w:val="22"/>
        </w:rPr>
        <w:t>3.9.</w:t>
      </w:r>
      <w:r>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1"/>
    </w:p>
    <w:p w:rsidR="00CB4FDC" w:rsidRDefault="00CB4FDC" w:rsidP="00301FA4">
      <w:pPr>
        <w:tabs>
          <w:tab w:val="left" w:pos="840"/>
        </w:tabs>
        <w:spacing w:before="100" w:beforeAutospacing="1"/>
        <w:ind w:firstLine="357"/>
        <w:jc w:val="both"/>
        <w:rPr>
          <w:sz w:val="22"/>
          <w:szCs w:val="22"/>
        </w:rPr>
      </w:pPr>
      <w:r>
        <w:rPr>
          <w:sz w:val="22"/>
          <w:szCs w:val="22"/>
        </w:rPr>
        <w:t>3.10.</w:t>
      </w:r>
      <w:r>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B4FDC" w:rsidRDefault="00CB4FDC" w:rsidP="00301FA4">
      <w:pPr>
        <w:tabs>
          <w:tab w:val="left" w:pos="840"/>
        </w:tabs>
        <w:spacing w:before="100" w:beforeAutospacing="1"/>
        <w:ind w:firstLine="357"/>
        <w:jc w:val="both"/>
        <w:rPr>
          <w:sz w:val="22"/>
          <w:szCs w:val="22"/>
        </w:rPr>
      </w:pPr>
      <w:bookmarkStart w:id="112" w:name="_Ref317252532"/>
      <w:r>
        <w:rPr>
          <w:sz w:val="22"/>
          <w:szCs w:val="22"/>
        </w:rPr>
        <w:t>3.11.</w:t>
      </w:r>
      <w:r>
        <w:rPr>
          <w:sz w:val="22"/>
          <w:szCs w:val="22"/>
        </w:rPr>
        <w:tab/>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2"/>
    </w:p>
    <w:p w:rsidR="00CB4FDC" w:rsidRDefault="00CB4FDC" w:rsidP="00301FA4">
      <w:pPr>
        <w:tabs>
          <w:tab w:val="left" w:pos="840"/>
        </w:tabs>
        <w:spacing w:before="100" w:beforeAutospacing="1"/>
        <w:ind w:firstLine="357"/>
        <w:jc w:val="both"/>
        <w:rPr>
          <w:sz w:val="22"/>
          <w:szCs w:val="22"/>
        </w:rPr>
      </w:pPr>
      <w:r>
        <w:rPr>
          <w:sz w:val="22"/>
          <w:szCs w:val="22"/>
        </w:rPr>
        <w:t>3.12.</w:t>
      </w:r>
      <w:r>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B4FDC" w:rsidRDefault="00CB4FDC" w:rsidP="00301FA4">
      <w:pPr>
        <w:tabs>
          <w:tab w:val="left" w:pos="840"/>
        </w:tabs>
        <w:spacing w:before="100" w:beforeAutospacing="1"/>
        <w:ind w:firstLine="357"/>
        <w:jc w:val="both"/>
        <w:rPr>
          <w:sz w:val="22"/>
          <w:szCs w:val="22"/>
        </w:rPr>
      </w:pPr>
      <w:r>
        <w:rPr>
          <w:sz w:val="22"/>
          <w:szCs w:val="22"/>
        </w:rPr>
        <w:t>3.13.</w:t>
      </w:r>
      <w:r>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w:t>
      </w:r>
      <w:r>
        <w:rPr>
          <w:rStyle w:val="FontStyle62"/>
        </w:rPr>
        <w:t>продлевается так</w:t>
      </w:r>
      <w:r>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CB4FDC" w:rsidRDefault="00CB4FDC" w:rsidP="00301FA4">
      <w:pPr>
        <w:tabs>
          <w:tab w:val="left" w:pos="840"/>
        </w:tabs>
        <w:spacing w:before="100" w:beforeAutospacing="1"/>
        <w:ind w:firstLine="357"/>
        <w:jc w:val="both"/>
        <w:rPr>
          <w:sz w:val="22"/>
          <w:szCs w:val="22"/>
        </w:rPr>
      </w:pPr>
      <w:r>
        <w:rPr>
          <w:sz w:val="22"/>
          <w:szCs w:val="22"/>
        </w:rPr>
        <w:t>3.14.</w:t>
      </w:r>
      <w:r>
        <w:rPr>
          <w:sz w:val="22"/>
          <w:szCs w:val="22"/>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CB4FDC" w:rsidRDefault="00CB4FDC" w:rsidP="00301FA4">
      <w:pPr>
        <w:tabs>
          <w:tab w:val="left" w:pos="840"/>
        </w:tabs>
        <w:spacing w:before="100" w:beforeAutospacing="1"/>
        <w:ind w:firstLine="357"/>
        <w:jc w:val="both"/>
        <w:rPr>
          <w:sz w:val="22"/>
          <w:szCs w:val="22"/>
        </w:rPr>
      </w:pPr>
      <w:r>
        <w:rPr>
          <w:sz w:val="22"/>
          <w:szCs w:val="22"/>
        </w:rPr>
        <w:t>3.15.</w:t>
      </w:r>
      <w:r>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CB4FDC" w:rsidRDefault="00CB4FDC" w:rsidP="00301FA4">
      <w:pPr>
        <w:tabs>
          <w:tab w:val="left" w:pos="840"/>
        </w:tabs>
        <w:spacing w:before="100" w:beforeAutospacing="1"/>
        <w:ind w:firstLine="357"/>
        <w:jc w:val="both"/>
        <w:rPr>
          <w:sz w:val="22"/>
          <w:szCs w:val="22"/>
        </w:rPr>
      </w:pPr>
      <w:r>
        <w:rPr>
          <w:sz w:val="22"/>
          <w:szCs w:val="22"/>
        </w:rPr>
        <w:t>3.16.</w:t>
      </w:r>
      <w:r>
        <w:rPr>
          <w:sz w:val="22"/>
          <w:szCs w:val="22"/>
        </w:rPr>
        <w:tab/>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CB4FDC" w:rsidRDefault="00CB4FDC" w:rsidP="00301FA4">
      <w:pPr>
        <w:tabs>
          <w:tab w:val="left" w:pos="840"/>
        </w:tabs>
        <w:spacing w:before="100" w:beforeAutospacing="1"/>
        <w:ind w:firstLine="357"/>
        <w:jc w:val="both"/>
        <w:rPr>
          <w:sz w:val="22"/>
          <w:szCs w:val="22"/>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Ref317251555"/>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sz w:val="22"/>
          <w:szCs w:val="22"/>
        </w:rPr>
        <w:t>3.17.</w:t>
      </w:r>
      <w:r>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29"/>
    </w:p>
    <w:p w:rsidR="00CB4FDC" w:rsidRDefault="00CB4FDC" w:rsidP="003051E2">
      <w:pPr>
        <w:numPr>
          <w:ilvl w:val="0"/>
          <w:numId w:val="47"/>
        </w:numPr>
        <w:ind w:left="0" w:firstLine="357"/>
        <w:jc w:val="both"/>
        <w:rPr>
          <w:sz w:val="22"/>
          <w:szCs w:val="22"/>
        </w:rPr>
      </w:pPr>
      <w:r>
        <w:rPr>
          <w:sz w:val="22"/>
          <w:szCs w:val="22"/>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4FDC" w:rsidRDefault="00CB4FDC" w:rsidP="003051E2">
      <w:pPr>
        <w:numPr>
          <w:ilvl w:val="0"/>
          <w:numId w:val="47"/>
        </w:numPr>
        <w:tabs>
          <w:tab w:val="num" w:pos="840"/>
        </w:tabs>
        <w:spacing w:before="100" w:beforeAutospacing="1"/>
        <w:ind w:left="0" w:firstLine="360"/>
        <w:jc w:val="both"/>
        <w:rPr>
          <w:sz w:val="22"/>
          <w:szCs w:val="22"/>
        </w:rPr>
      </w:pPr>
      <w:r>
        <w:rPr>
          <w:sz w:val="22"/>
          <w:szCs w:val="22"/>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4FDC" w:rsidRDefault="00CB4FDC" w:rsidP="003051E2">
      <w:pPr>
        <w:numPr>
          <w:ilvl w:val="1"/>
          <w:numId w:val="47"/>
        </w:numPr>
        <w:tabs>
          <w:tab w:val="left" w:pos="840"/>
        </w:tabs>
        <w:ind w:left="840" w:firstLine="3"/>
        <w:jc w:val="both"/>
        <w:rPr>
          <w:sz w:val="22"/>
          <w:szCs w:val="22"/>
        </w:rPr>
      </w:pPr>
      <w:r>
        <w:rPr>
          <w:sz w:val="22"/>
          <w:szCs w:val="22"/>
        </w:rPr>
        <w:t>при наличии разночтений между суммой, указанной словами, и суммой, указанной цифрами, преимущество имеет сумма, указанная словами;</w:t>
      </w:r>
    </w:p>
    <w:p w:rsidR="00CB4FDC" w:rsidRDefault="00CB4FDC" w:rsidP="003051E2">
      <w:pPr>
        <w:numPr>
          <w:ilvl w:val="1"/>
          <w:numId w:val="47"/>
        </w:numPr>
        <w:tabs>
          <w:tab w:val="left" w:pos="840"/>
        </w:tabs>
        <w:ind w:left="840" w:firstLine="3"/>
        <w:jc w:val="both"/>
        <w:rPr>
          <w:sz w:val="22"/>
          <w:szCs w:val="22"/>
        </w:rPr>
      </w:pPr>
      <w:r>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4FDC" w:rsidRDefault="00CB4FDC" w:rsidP="003051E2">
      <w:pPr>
        <w:numPr>
          <w:ilvl w:val="1"/>
          <w:numId w:val="47"/>
        </w:numPr>
        <w:tabs>
          <w:tab w:val="left" w:pos="840"/>
        </w:tabs>
        <w:ind w:left="840" w:firstLine="3"/>
        <w:jc w:val="both"/>
        <w:rPr>
          <w:sz w:val="22"/>
          <w:szCs w:val="22"/>
        </w:rPr>
      </w:pPr>
      <w:r>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4FDC" w:rsidRDefault="00CB4FDC" w:rsidP="00301FA4">
      <w:pPr>
        <w:tabs>
          <w:tab w:val="left" w:pos="840"/>
        </w:tabs>
        <w:ind w:firstLine="357"/>
        <w:jc w:val="both"/>
        <w:rPr>
          <w:sz w:val="22"/>
          <w:szCs w:val="22"/>
        </w:rPr>
      </w:pPr>
      <w:r>
        <w:rPr>
          <w:sz w:val="22"/>
          <w:szCs w:val="22"/>
        </w:rPr>
        <w:t>Исправление иных ошибок не допускается.</w:t>
      </w:r>
    </w:p>
    <w:p w:rsidR="00CB4FDC" w:rsidRDefault="00CB4FDC" w:rsidP="00301FA4">
      <w:pPr>
        <w:tabs>
          <w:tab w:val="left" w:pos="840"/>
        </w:tabs>
        <w:ind w:firstLine="357"/>
        <w:jc w:val="both"/>
        <w:rPr>
          <w:sz w:val="22"/>
          <w:szCs w:val="22"/>
        </w:rPr>
      </w:pPr>
      <w:r>
        <w:rPr>
          <w:sz w:val="22"/>
          <w:szCs w:val="22"/>
        </w:rPr>
        <w:t>3)</w:t>
      </w:r>
      <w:r>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CB4FDC" w:rsidRDefault="00CB4FDC" w:rsidP="00301FA4">
      <w:pPr>
        <w:tabs>
          <w:tab w:val="left" w:pos="840"/>
        </w:tabs>
        <w:spacing w:before="100" w:beforeAutospacing="1"/>
        <w:ind w:firstLine="357"/>
        <w:jc w:val="both"/>
        <w:rPr>
          <w:sz w:val="22"/>
          <w:szCs w:val="22"/>
        </w:rPr>
      </w:pPr>
      <w:bookmarkStart w:id="130" w:name="_Ref266805430"/>
      <w:bookmarkStart w:id="131" w:name="_Ref297560912"/>
      <w:bookmarkStart w:id="132" w:name="_Ref125833092"/>
      <w:r>
        <w:rPr>
          <w:sz w:val="22"/>
          <w:szCs w:val="22"/>
        </w:rPr>
        <w:t>3.18.</w:t>
      </w:r>
      <w:r>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4FDC" w:rsidRDefault="00CB4FDC" w:rsidP="00301FA4">
      <w:pPr>
        <w:tabs>
          <w:tab w:val="left" w:pos="840"/>
        </w:tabs>
        <w:spacing w:before="100" w:beforeAutospacing="1"/>
        <w:ind w:firstLine="357"/>
        <w:jc w:val="both"/>
        <w:rPr>
          <w:sz w:val="22"/>
          <w:szCs w:val="22"/>
        </w:rPr>
      </w:pPr>
      <w:r>
        <w:rPr>
          <w:sz w:val="22"/>
          <w:szCs w:val="22"/>
        </w:rPr>
        <w:t>3.19.</w:t>
      </w:r>
      <w:r>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0"/>
      <w:r>
        <w:rPr>
          <w:sz w:val="22"/>
          <w:szCs w:val="22"/>
        </w:rPr>
        <w:t xml:space="preserve"> [в отношении данного лота], по следующим основаниям:</w:t>
      </w:r>
      <w:bookmarkStart w:id="133" w:name="sub_1211"/>
      <w:bookmarkEnd w:id="131"/>
      <w:bookmarkEnd w:id="132"/>
    </w:p>
    <w:p w:rsidR="00CB4FDC" w:rsidRDefault="00CB4FDC" w:rsidP="003051E2">
      <w:pPr>
        <w:numPr>
          <w:ilvl w:val="0"/>
          <w:numId w:val="48"/>
        </w:numPr>
        <w:tabs>
          <w:tab w:val="clear" w:pos="720"/>
          <w:tab w:val="left" w:pos="1276"/>
          <w:tab w:val="num" w:pos="1320"/>
        </w:tabs>
        <w:autoSpaceDE w:val="0"/>
        <w:autoSpaceDN w:val="0"/>
        <w:adjustRightInd w:val="0"/>
        <w:ind w:firstLine="0"/>
        <w:jc w:val="both"/>
        <w:rPr>
          <w:sz w:val="22"/>
          <w:szCs w:val="22"/>
        </w:rPr>
      </w:pPr>
      <w:bookmarkStart w:id="134" w:name="_Ref299324479"/>
      <w:r>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4"/>
      <w:r>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CB4FDC" w:rsidRDefault="00CB4FDC" w:rsidP="003051E2">
      <w:pPr>
        <w:numPr>
          <w:ilvl w:val="0"/>
          <w:numId w:val="48"/>
        </w:numPr>
        <w:tabs>
          <w:tab w:val="clear" w:pos="720"/>
          <w:tab w:val="left" w:pos="1276"/>
          <w:tab w:val="num" w:pos="1320"/>
        </w:tabs>
        <w:autoSpaceDE w:val="0"/>
        <w:autoSpaceDN w:val="0"/>
        <w:adjustRightInd w:val="0"/>
        <w:ind w:firstLine="0"/>
        <w:jc w:val="both"/>
        <w:rPr>
          <w:sz w:val="22"/>
          <w:szCs w:val="22"/>
        </w:rPr>
      </w:pPr>
      <w:r>
        <w:rPr>
          <w:sz w:val="22"/>
          <w:szCs w:val="22"/>
        </w:rPr>
        <w:t>предоставление участником запроса цен в составе заявки на участие в запросе цен недостоверных сведений;</w:t>
      </w:r>
    </w:p>
    <w:p w:rsidR="00CB4FDC" w:rsidRDefault="00CB4FDC" w:rsidP="003051E2">
      <w:pPr>
        <w:numPr>
          <w:ilvl w:val="0"/>
          <w:numId w:val="48"/>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участника запроса цен требованиям документации по запросу цен;</w:t>
      </w:r>
    </w:p>
    <w:p w:rsidR="00CB4FDC" w:rsidRDefault="00CB4FDC" w:rsidP="003051E2">
      <w:pPr>
        <w:numPr>
          <w:ilvl w:val="0"/>
          <w:numId w:val="48"/>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B4FDC" w:rsidRDefault="00CB4FDC" w:rsidP="00301FA4">
      <w:pPr>
        <w:tabs>
          <w:tab w:val="left" w:pos="840"/>
        </w:tabs>
        <w:spacing w:before="100" w:beforeAutospacing="1"/>
        <w:ind w:firstLine="357"/>
        <w:jc w:val="both"/>
        <w:rPr>
          <w:sz w:val="22"/>
          <w:szCs w:val="22"/>
        </w:rPr>
      </w:pPr>
      <w:bookmarkStart w:id="135" w:name="_Ref318811122"/>
      <w:bookmarkStart w:id="136" w:name="sub_1214"/>
      <w:bookmarkEnd w:id="133"/>
      <w:r>
        <w:rPr>
          <w:sz w:val="22"/>
          <w:szCs w:val="22"/>
        </w:rPr>
        <w:t>[По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единой комиссии по рассмотрению заявок на отборочной стадии. Если принято решение о непроведении переторжки, единая комиссия в том же протоколе определяет итоги запроса цен.</w:t>
      </w:r>
      <w:bookmarkEnd w:id="135"/>
    </w:p>
    <w:p w:rsidR="00CB4FDC" w:rsidRDefault="00CB4FDC" w:rsidP="00301FA4">
      <w:pPr>
        <w:tabs>
          <w:tab w:val="left" w:pos="840"/>
        </w:tabs>
        <w:spacing w:before="100" w:beforeAutospacing="1"/>
        <w:ind w:firstLine="357"/>
        <w:jc w:val="both"/>
        <w:rPr>
          <w:sz w:val="22"/>
          <w:szCs w:val="22"/>
        </w:rPr>
      </w:pPr>
      <w:r>
        <w:rPr>
          <w:sz w:val="22"/>
          <w:szCs w:val="22"/>
        </w:rPr>
        <w:t>3.20.</w:t>
      </w:r>
      <w:r>
        <w:rPr>
          <w:sz w:val="22"/>
          <w:szCs w:val="22"/>
        </w:rPr>
        <w:tab/>
        <w:t>Протокол/ы заседания единой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136"/>
    <w:p w:rsidR="00CB4FDC" w:rsidRDefault="00CB4FDC" w:rsidP="00301FA4">
      <w:pPr>
        <w:tabs>
          <w:tab w:val="left" w:pos="840"/>
        </w:tabs>
        <w:spacing w:before="100" w:beforeAutospacing="1"/>
        <w:ind w:firstLine="357"/>
        <w:jc w:val="both"/>
        <w:rPr>
          <w:sz w:val="22"/>
          <w:szCs w:val="22"/>
        </w:rPr>
      </w:pPr>
      <w:r>
        <w:rPr>
          <w:sz w:val="22"/>
          <w:szCs w:val="22"/>
        </w:rPr>
        <w:t>3.21.</w:t>
      </w:r>
      <w:r>
        <w:rPr>
          <w:sz w:val="22"/>
          <w:szCs w:val="22"/>
        </w:rPr>
        <w:tab/>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CB4FDC" w:rsidRDefault="00CB4FDC" w:rsidP="00301FA4">
      <w:pPr>
        <w:tabs>
          <w:tab w:val="left" w:pos="840"/>
        </w:tabs>
        <w:spacing w:before="100" w:beforeAutospacing="1"/>
        <w:ind w:firstLine="357"/>
        <w:jc w:val="both"/>
        <w:rPr>
          <w:sz w:val="22"/>
          <w:szCs w:val="22"/>
        </w:rPr>
      </w:pPr>
      <w:r>
        <w:rPr>
          <w:sz w:val="22"/>
          <w:szCs w:val="22"/>
        </w:rPr>
        <w:t>3.22.</w:t>
      </w:r>
      <w:r>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CB4FDC" w:rsidRDefault="00CB4FDC" w:rsidP="00301FA4">
      <w:pPr>
        <w:tabs>
          <w:tab w:val="left" w:pos="840"/>
        </w:tabs>
        <w:spacing w:before="100" w:beforeAutospacing="1"/>
        <w:ind w:firstLine="357"/>
        <w:jc w:val="both"/>
        <w:rPr>
          <w:sz w:val="22"/>
          <w:szCs w:val="22"/>
        </w:rPr>
      </w:pPr>
      <w:r>
        <w:rPr>
          <w:sz w:val="22"/>
          <w:szCs w:val="22"/>
        </w:rPr>
        <w:t>3.23.</w:t>
      </w:r>
      <w:r>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CB4FDC" w:rsidRDefault="00CB4FDC" w:rsidP="00301FA4">
      <w:pPr>
        <w:tabs>
          <w:tab w:val="left" w:pos="840"/>
        </w:tabs>
        <w:spacing w:before="100" w:beforeAutospacing="1"/>
        <w:ind w:firstLine="357"/>
        <w:jc w:val="both"/>
        <w:rPr>
          <w:sz w:val="22"/>
          <w:szCs w:val="22"/>
        </w:rPr>
      </w:pPr>
      <w:r>
        <w:rPr>
          <w:sz w:val="22"/>
          <w:szCs w:val="22"/>
        </w:rPr>
        <w:t>3.24.</w:t>
      </w:r>
      <w:r>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CB4FDC" w:rsidRDefault="00CB4FDC" w:rsidP="00301FA4">
      <w:pPr>
        <w:tabs>
          <w:tab w:val="left" w:pos="840"/>
        </w:tabs>
        <w:spacing w:before="100" w:beforeAutospacing="1"/>
        <w:ind w:firstLine="357"/>
        <w:jc w:val="both"/>
        <w:rPr>
          <w:sz w:val="22"/>
          <w:szCs w:val="22"/>
        </w:rPr>
      </w:pPr>
      <w:r>
        <w:rPr>
          <w:sz w:val="22"/>
          <w:szCs w:val="22"/>
        </w:rPr>
        <w:t>3.25.</w:t>
      </w:r>
      <w:r>
        <w:rPr>
          <w:sz w:val="22"/>
          <w:szCs w:val="22"/>
        </w:rPr>
        <w:tab/>
        <w:t>Переторжка может проводиться в режиме реального времени или иметь заочную форму.</w:t>
      </w:r>
    </w:p>
    <w:p w:rsidR="00CB4FDC" w:rsidRDefault="00CB4FDC" w:rsidP="00301FA4">
      <w:pPr>
        <w:tabs>
          <w:tab w:val="left" w:pos="840"/>
        </w:tabs>
        <w:spacing w:before="100" w:beforeAutospacing="1"/>
        <w:ind w:firstLine="357"/>
        <w:jc w:val="both"/>
        <w:rPr>
          <w:sz w:val="22"/>
          <w:szCs w:val="22"/>
        </w:rPr>
      </w:pPr>
      <w:r>
        <w:rPr>
          <w:sz w:val="22"/>
          <w:szCs w:val="22"/>
        </w:rPr>
        <w:t>3.26.</w:t>
      </w:r>
      <w:r>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B4FDC" w:rsidRDefault="00CB4FDC" w:rsidP="00301FA4">
      <w:pPr>
        <w:tabs>
          <w:tab w:val="left" w:pos="840"/>
        </w:tabs>
        <w:spacing w:before="100" w:beforeAutospacing="1"/>
        <w:ind w:firstLine="357"/>
        <w:jc w:val="both"/>
        <w:rPr>
          <w:sz w:val="22"/>
          <w:szCs w:val="22"/>
        </w:rPr>
      </w:pPr>
      <w:r>
        <w:rPr>
          <w:sz w:val="22"/>
          <w:szCs w:val="22"/>
        </w:rPr>
        <w:t>3.27.</w:t>
      </w:r>
      <w:r>
        <w:rPr>
          <w:sz w:val="22"/>
          <w:szCs w:val="22"/>
        </w:rPr>
        <w:tab/>
        <w:t>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4FDC" w:rsidRDefault="00CB4FDC" w:rsidP="00301FA4">
      <w:pPr>
        <w:tabs>
          <w:tab w:val="left" w:pos="840"/>
        </w:tabs>
        <w:spacing w:before="100" w:beforeAutospacing="1"/>
        <w:ind w:firstLine="357"/>
        <w:jc w:val="both"/>
        <w:rPr>
          <w:sz w:val="22"/>
          <w:szCs w:val="22"/>
        </w:rPr>
      </w:pPr>
      <w:bookmarkStart w:id="137" w:name="_Ref271022510"/>
      <w:r>
        <w:rPr>
          <w:sz w:val="22"/>
          <w:szCs w:val="22"/>
        </w:rPr>
        <w:t>3.28.</w:t>
      </w:r>
      <w:r>
        <w:rPr>
          <w:sz w:val="22"/>
          <w:szCs w:val="22"/>
        </w:rPr>
        <w:tab/>
        <w:t>Запрос цен признается несостоявш</w:t>
      </w:r>
      <w:bookmarkStart w:id="138" w:name="_Ref269912002"/>
      <w:r>
        <w:rPr>
          <w:sz w:val="22"/>
          <w:szCs w:val="22"/>
        </w:rPr>
        <w:t xml:space="preserve">имся, если </w:t>
      </w:r>
      <w:bookmarkEnd w:id="138"/>
      <w:r>
        <w:rPr>
          <w:sz w:val="22"/>
          <w:szCs w:val="22"/>
        </w:rPr>
        <w:t>по окончании срока подачи заявок:</w:t>
      </w:r>
      <w:bookmarkEnd w:id="137"/>
    </w:p>
    <w:p w:rsidR="00CB4FDC" w:rsidRDefault="00CB4FDC" w:rsidP="003051E2">
      <w:pPr>
        <w:numPr>
          <w:ilvl w:val="0"/>
          <w:numId w:val="49"/>
        </w:numPr>
        <w:tabs>
          <w:tab w:val="left" w:pos="1276"/>
        </w:tabs>
        <w:autoSpaceDE w:val="0"/>
        <w:autoSpaceDN w:val="0"/>
        <w:adjustRightInd w:val="0"/>
        <w:ind w:firstLine="0"/>
        <w:jc w:val="both"/>
        <w:rPr>
          <w:sz w:val="22"/>
          <w:szCs w:val="22"/>
        </w:rPr>
      </w:pPr>
      <w:bookmarkStart w:id="139" w:name="_Ref269912007"/>
      <w:r>
        <w:rPr>
          <w:sz w:val="22"/>
          <w:szCs w:val="22"/>
        </w:rPr>
        <w:t>подана только одна заявка от одного участника (с учетом отозванных участником заявок);</w:t>
      </w:r>
      <w:bookmarkEnd w:id="139"/>
    </w:p>
    <w:p w:rsidR="00CB4FDC" w:rsidRDefault="00CB4FDC" w:rsidP="003051E2">
      <w:pPr>
        <w:numPr>
          <w:ilvl w:val="0"/>
          <w:numId w:val="49"/>
        </w:numPr>
        <w:tabs>
          <w:tab w:val="left" w:pos="1276"/>
        </w:tabs>
        <w:autoSpaceDE w:val="0"/>
        <w:autoSpaceDN w:val="0"/>
        <w:adjustRightInd w:val="0"/>
        <w:ind w:firstLine="0"/>
        <w:jc w:val="both"/>
        <w:rPr>
          <w:sz w:val="22"/>
          <w:szCs w:val="22"/>
        </w:rPr>
      </w:pPr>
      <w:bookmarkStart w:id="140" w:name="_Ref269912019"/>
      <w:bookmarkStart w:id="141" w:name="_Ref289170414"/>
      <w:r>
        <w:rPr>
          <w:sz w:val="22"/>
          <w:szCs w:val="22"/>
        </w:rPr>
        <w:t>не подана ни одна заявка</w:t>
      </w:r>
      <w:bookmarkEnd w:id="140"/>
      <w:r>
        <w:rPr>
          <w:sz w:val="22"/>
          <w:szCs w:val="22"/>
        </w:rPr>
        <w:t xml:space="preserve"> (с учетом отозванных участником заявок)</w:t>
      </w:r>
      <w:bookmarkEnd w:id="141"/>
      <w:r>
        <w:rPr>
          <w:sz w:val="22"/>
          <w:szCs w:val="22"/>
        </w:rPr>
        <w:t>;</w:t>
      </w:r>
    </w:p>
    <w:p w:rsidR="00CB4FDC" w:rsidRDefault="00CB4FDC" w:rsidP="003051E2">
      <w:pPr>
        <w:numPr>
          <w:ilvl w:val="0"/>
          <w:numId w:val="49"/>
        </w:numPr>
        <w:tabs>
          <w:tab w:val="left" w:pos="1276"/>
        </w:tabs>
        <w:autoSpaceDE w:val="0"/>
        <w:autoSpaceDN w:val="0"/>
        <w:adjustRightInd w:val="0"/>
        <w:ind w:firstLine="0"/>
        <w:jc w:val="both"/>
        <w:rPr>
          <w:sz w:val="22"/>
          <w:szCs w:val="22"/>
        </w:rPr>
      </w:pPr>
      <w:bookmarkStart w:id="142" w:name="_Ref269912021"/>
      <w:r>
        <w:rPr>
          <w:sz w:val="22"/>
          <w:szCs w:val="22"/>
        </w:rPr>
        <w:t>принято решение об отказе в допуске всем участникам запроса цен, подавшим заявки;</w:t>
      </w:r>
      <w:bookmarkEnd w:id="142"/>
    </w:p>
    <w:p w:rsidR="00CB4FDC" w:rsidRDefault="00CB4FDC" w:rsidP="003051E2">
      <w:pPr>
        <w:numPr>
          <w:ilvl w:val="0"/>
          <w:numId w:val="49"/>
        </w:numPr>
        <w:tabs>
          <w:tab w:val="left" w:pos="1276"/>
        </w:tabs>
        <w:autoSpaceDE w:val="0"/>
        <w:autoSpaceDN w:val="0"/>
        <w:adjustRightInd w:val="0"/>
        <w:ind w:firstLine="0"/>
        <w:jc w:val="both"/>
        <w:rPr>
          <w:sz w:val="22"/>
          <w:szCs w:val="22"/>
        </w:rPr>
      </w:pPr>
      <w:bookmarkStart w:id="143" w:name="_Ref269912024"/>
      <w:bookmarkStart w:id="144" w:name="_Ref270019244"/>
      <w:r>
        <w:rPr>
          <w:sz w:val="22"/>
          <w:szCs w:val="22"/>
        </w:rPr>
        <w:t>принято решение о допуске только одного участника</w:t>
      </w:r>
      <w:bookmarkEnd w:id="143"/>
      <w:r>
        <w:rPr>
          <w:sz w:val="22"/>
          <w:szCs w:val="22"/>
        </w:rPr>
        <w:t xml:space="preserve"> запроса цен</w:t>
      </w:r>
      <w:bookmarkEnd w:id="144"/>
      <w:r>
        <w:rPr>
          <w:sz w:val="22"/>
          <w:szCs w:val="22"/>
        </w:rPr>
        <w:t>;</w:t>
      </w:r>
    </w:p>
    <w:p w:rsidR="00CB4FDC" w:rsidRDefault="00CB4FDC" w:rsidP="003051E2">
      <w:pPr>
        <w:numPr>
          <w:ilvl w:val="0"/>
          <w:numId w:val="49"/>
        </w:numPr>
        <w:tabs>
          <w:tab w:val="left" w:pos="1276"/>
        </w:tabs>
        <w:autoSpaceDE w:val="0"/>
        <w:autoSpaceDN w:val="0"/>
        <w:adjustRightInd w:val="0"/>
        <w:ind w:firstLine="0"/>
        <w:jc w:val="both"/>
        <w:rPr>
          <w:sz w:val="22"/>
          <w:szCs w:val="22"/>
        </w:rPr>
      </w:pPr>
      <w:r>
        <w:rPr>
          <w:sz w:val="22"/>
          <w:szCs w:val="22"/>
        </w:rPr>
        <w:t>отстранены все участники запроса цен по основаниям, предусмотренным пунктом 2.6.</w:t>
      </w:r>
    </w:p>
    <w:p w:rsidR="00CB4FDC" w:rsidRDefault="00CB4FDC" w:rsidP="00301FA4">
      <w:pPr>
        <w:tabs>
          <w:tab w:val="left" w:pos="840"/>
        </w:tabs>
        <w:spacing w:before="100" w:beforeAutospacing="1"/>
        <w:ind w:firstLine="357"/>
        <w:jc w:val="both"/>
        <w:rPr>
          <w:sz w:val="22"/>
          <w:szCs w:val="22"/>
        </w:rPr>
      </w:pPr>
      <w:r>
        <w:rPr>
          <w:sz w:val="22"/>
          <w:szCs w:val="22"/>
        </w:rPr>
        <w:t>3.29.</w:t>
      </w:r>
      <w:r>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CB4FDC" w:rsidRDefault="00CB4FDC" w:rsidP="00301FA4">
      <w:pPr>
        <w:tabs>
          <w:tab w:val="left" w:pos="840"/>
        </w:tabs>
        <w:spacing w:before="100" w:beforeAutospacing="1"/>
        <w:ind w:firstLine="357"/>
        <w:jc w:val="both"/>
        <w:rPr>
          <w:sz w:val="22"/>
          <w:szCs w:val="22"/>
        </w:rPr>
      </w:pPr>
      <w:bookmarkStart w:id="145" w:name="_Ref297215833"/>
      <w:r>
        <w:rPr>
          <w:sz w:val="22"/>
          <w:szCs w:val="22"/>
        </w:rPr>
        <w:t>3.30.</w:t>
      </w:r>
      <w:r>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CB4FDC" w:rsidRDefault="00CB4FDC" w:rsidP="003051E2">
      <w:pPr>
        <w:pStyle w:val="-6"/>
        <w:numPr>
          <w:ilvl w:val="0"/>
          <w:numId w:val="50"/>
        </w:numPr>
        <w:tabs>
          <w:tab w:val="left" w:pos="1418"/>
        </w:tabs>
        <w:ind w:firstLine="0"/>
        <w:rPr>
          <w:sz w:val="22"/>
          <w:szCs w:val="22"/>
        </w:rPr>
      </w:pPr>
      <w:bookmarkStart w:id="146" w:name="_Ref310534125"/>
      <w:r>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46"/>
      <w:r>
        <w:rPr>
          <w:sz w:val="22"/>
          <w:szCs w:val="22"/>
        </w:rPr>
        <w:t xml:space="preserve"> </w:t>
      </w:r>
    </w:p>
    <w:p w:rsidR="00CB4FDC" w:rsidRDefault="00CB4FDC" w:rsidP="003051E2">
      <w:pPr>
        <w:pStyle w:val="-6"/>
        <w:numPr>
          <w:ilvl w:val="0"/>
          <w:numId w:val="50"/>
        </w:numPr>
        <w:tabs>
          <w:tab w:val="left" w:pos="1418"/>
        </w:tabs>
        <w:ind w:left="0" w:firstLine="709"/>
        <w:rPr>
          <w:sz w:val="22"/>
          <w:szCs w:val="22"/>
        </w:rPr>
      </w:pPr>
      <w:bookmarkStart w:id="147" w:name="_Ref311046445"/>
      <w:r>
        <w:rPr>
          <w:sz w:val="22"/>
          <w:szCs w:val="22"/>
        </w:rPr>
        <w:t>рекомендовать заказчику не заключать договор.</w:t>
      </w:r>
      <w:bookmarkEnd w:id="147"/>
    </w:p>
    <w:p w:rsidR="00CB4FDC" w:rsidRDefault="00CB4FDC" w:rsidP="00301FA4">
      <w:pPr>
        <w:jc w:val="both"/>
        <w:rPr>
          <w:sz w:val="22"/>
          <w:szCs w:val="22"/>
        </w:rPr>
      </w:pPr>
      <w:r>
        <w:rPr>
          <w:sz w:val="22"/>
          <w:szCs w:val="22"/>
        </w:rPr>
        <w:t>Рекомендация единой комиссии с обоснованием приводится в соответствующем протоколе ее заседания.</w:t>
      </w:r>
    </w:p>
    <w:p w:rsidR="00CB4FDC" w:rsidRDefault="00CB4FDC" w:rsidP="00301FA4">
      <w:pPr>
        <w:tabs>
          <w:tab w:val="left" w:pos="840"/>
        </w:tabs>
        <w:spacing w:before="100" w:beforeAutospacing="1"/>
        <w:ind w:firstLine="357"/>
        <w:jc w:val="both"/>
        <w:rPr>
          <w:sz w:val="22"/>
          <w:szCs w:val="22"/>
        </w:rPr>
      </w:pPr>
      <w:bookmarkStart w:id="148" w:name="_Ref311046448"/>
      <w:r>
        <w:rPr>
          <w:sz w:val="22"/>
          <w:szCs w:val="22"/>
        </w:rPr>
        <w:t>3.31.</w:t>
      </w:r>
      <w:r>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45"/>
      <w:bookmarkEnd w:id="148"/>
    </w:p>
    <w:p w:rsidR="00CB4FDC" w:rsidRDefault="00CB4FDC" w:rsidP="00301FA4">
      <w:pPr>
        <w:tabs>
          <w:tab w:val="left" w:pos="840"/>
        </w:tabs>
        <w:spacing w:before="100" w:beforeAutospacing="1"/>
        <w:ind w:firstLine="357"/>
        <w:jc w:val="both"/>
        <w:rPr>
          <w:sz w:val="22"/>
          <w:szCs w:val="22"/>
        </w:rPr>
      </w:pPr>
      <w:bookmarkStart w:id="149" w:name="_Ref317255645"/>
      <w:bookmarkStart w:id="150" w:name="sub_291"/>
      <w:bookmarkStart w:id="151" w:name="_Toc271294290"/>
      <w:bookmarkStart w:id="152" w:name="_Toc270595288"/>
      <w:bookmarkStart w:id="153" w:name="_Toc269835279"/>
      <w:r>
        <w:rPr>
          <w:sz w:val="22"/>
          <w:szCs w:val="22"/>
        </w:rPr>
        <w:t>3.32.</w:t>
      </w:r>
      <w:r>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Pr>
          <w:bCs/>
          <w:iCs/>
          <w:sz w:val="22"/>
          <w:szCs w:val="22"/>
        </w:rPr>
        <w:t xml:space="preserve">[по данному лоту], </w:t>
      </w:r>
      <w:r>
        <w:rPr>
          <w:sz w:val="22"/>
          <w:szCs w:val="22"/>
        </w:rPr>
        <w:t xml:space="preserve">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Pr>
          <w:bCs/>
          <w:iCs/>
          <w:sz w:val="22"/>
          <w:szCs w:val="22"/>
        </w:rPr>
        <w:t>[по данному лоту</w:t>
      </w:r>
      <w:r>
        <w:rPr>
          <w:sz w:val="22"/>
          <w:szCs w:val="22"/>
        </w:rPr>
        <w:t xml:space="preserve">]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14.12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bCs/>
          <w:iCs/>
          <w:sz w:val="22"/>
          <w:szCs w:val="22"/>
        </w:rPr>
        <w:t xml:space="preserve">[по данному лоту] </w:t>
      </w:r>
      <w:r>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B4FDC" w:rsidRDefault="00CB4FDC" w:rsidP="00301FA4">
      <w:pPr>
        <w:tabs>
          <w:tab w:val="left" w:pos="840"/>
        </w:tabs>
        <w:spacing w:before="100" w:beforeAutospacing="1"/>
        <w:ind w:firstLine="357"/>
        <w:jc w:val="both"/>
        <w:rPr>
          <w:sz w:val="22"/>
          <w:szCs w:val="22"/>
        </w:rPr>
      </w:pPr>
      <w:bookmarkStart w:id="154" w:name="_Ref317178853"/>
      <w:r>
        <w:rPr>
          <w:sz w:val="22"/>
          <w:szCs w:val="22"/>
        </w:rPr>
        <w:t>3.33.</w:t>
      </w:r>
      <w:r>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4"/>
    <w:p w:rsidR="00CB4FDC" w:rsidRDefault="00CB4FDC" w:rsidP="00301FA4">
      <w:pPr>
        <w:tabs>
          <w:tab w:val="left" w:pos="840"/>
        </w:tabs>
        <w:spacing w:before="100" w:beforeAutospacing="1"/>
        <w:ind w:firstLine="357"/>
        <w:jc w:val="both"/>
        <w:rPr>
          <w:sz w:val="22"/>
          <w:szCs w:val="22"/>
        </w:rPr>
      </w:pPr>
      <w:r>
        <w:rPr>
          <w:sz w:val="22"/>
          <w:szCs w:val="22"/>
        </w:rPr>
        <w:t>3.34.</w:t>
      </w:r>
      <w:r>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49"/>
    <w:p w:rsidR="00CB4FDC" w:rsidRDefault="00CB4FDC" w:rsidP="00301FA4">
      <w:pPr>
        <w:tabs>
          <w:tab w:val="left" w:pos="840"/>
        </w:tabs>
        <w:spacing w:before="100" w:beforeAutospacing="1"/>
        <w:ind w:firstLine="357"/>
        <w:jc w:val="both"/>
        <w:rPr>
          <w:sz w:val="22"/>
          <w:szCs w:val="22"/>
        </w:rPr>
      </w:pPr>
      <w:r>
        <w:rPr>
          <w:sz w:val="22"/>
          <w:szCs w:val="22"/>
        </w:rPr>
        <w:t>3.35.</w:t>
      </w:r>
      <w:r>
        <w:rPr>
          <w:sz w:val="22"/>
          <w:szCs w:val="22"/>
        </w:rPr>
        <w:tab/>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12.4 раздела 4 «Информационная карта запроса цен», а именно:</w:t>
      </w:r>
    </w:p>
    <w:p w:rsidR="00CB4FDC" w:rsidRDefault="00CB4FDC" w:rsidP="00301FA4">
      <w:pPr>
        <w:tabs>
          <w:tab w:val="left" w:pos="840"/>
        </w:tabs>
        <w:ind w:firstLine="357"/>
        <w:jc w:val="both"/>
        <w:rPr>
          <w:sz w:val="22"/>
          <w:szCs w:val="22"/>
        </w:rPr>
      </w:pPr>
      <w:r>
        <w:rPr>
          <w:sz w:val="22"/>
          <w:szCs w:val="22"/>
        </w:rPr>
        <w:t>-</w:t>
      </w:r>
      <w:r>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CB4FDC" w:rsidRDefault="00CB4FDC" w:rsidP="00301FA4">
      <w:pPr>
        <w:tabs>
          <w:tab w:val="left" w:pos="840"/>
        </w:tabs>
        <w:ind w:firstLine="357"/>
        <w:jc w:val="both"/>
        <w:rPr>
          <w:sz w:val="22"/>
          <w:szCs w:val="22"/>
        </w:rPr>
      </w:pPr>
      <w:r>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CB4FDC" w:rsidRDefault="00CB4FDC" w:rsidP="00301FA4">
      <w:pPr>
        <w:tabs>
          <w:tab w:val="left" w:pos="840"/>
        </w:tabs>
        <w:ind w:firstLine="357"/>
        <w:jc w:val="both"/>
        <w:rPr>
          <w:sz w:val="22"/>
          <w:szCs w:val="22"/>
        </w:rPr>
      </w:pPr>
      <w:r>
        <w:rPr>
          <w:sz w:val="22"/>
          <w:szCs w:val="22"/>
        </w:rPr>
        <w:t>-</w:t>
      </w:r>
      <w:r>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B4FDC" w:rsidRDefault="00CB4FDC" w:rsidP="00301FA4">
      <w:pPr>
        <w:tabs>
          <w:tab w:val="left" w:pos="840"/>
        </w:tabs>
        <w:ind w:firstLine="357"/>
        <w:jc w:val="both"/>
        <w:rPr>
          <w:sz w:val="22"/>
          <w:szCs w:val="22"/>
        </w:rPr>
      </w:pPr>
      <w:r>
        <w:rPr>
          <w:sz w:val="22"/>
          <w:szCs w:val="22"/>
        </w:rPr>
        <w:t>-</w:t>
      </w:r>
      <w:r>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CB4FDC" w:rsidRDefault="00CB4FDC" w:rsidP="00301FA4">
      <w:pPr>
        <w:tabs>
          <w:tab w:val="left" w:pos="840"/>
        </w:tabs>
        <w:spacing w:before="100" w:beforeAutospacing="1"/>
        <w:ind w:firstLine="357"/>
        <w:jc w:val="both"/>
        <w:rPr>
          <w:sz w:val="22"/>
          <w:szCs w:val="22"/>
        </w:rPr>
      </w:pPr>
      <w:r>
        <w:rPr>
          <w:sz w:val="22"/>
          <w:szCs w:val="22"/>
        </w:rPr>
        <w:t>3.36.</w:t>
      </w:r>
      <w:r>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CB4FDC" w:rsidRDefault="00CB4FDC" w:rsidP="00301FA4">
      <w:pPr>
        <w:tabs>
          <w:tab w:val="left" w:pos="840"/>
        </w:tabs>
        <w:spacing w:before="100" w:beforeAutospacing="1"/>
        <w:ind w:firstLine="357"/>
        <w:jc w:val="both"/>
        <w:rPr>
          <w:sz w:val="22"/>
          <w:szCs w:val="22"/>
        </w:rPr>
      </w:pPr>
      <w:r>
        <w:rPr>
          <w:sz w:val="22"/>
          <w:szCs w:val="22"/>
        </w:rPr>
        <w:t>3.37.</w:t>
      </w:r>
      <w:r>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Pr>
          <w:b/>
          <w:bCs/>
          <w:i/>
          <w:iCs/>
          <w:sz w:val="22"/>
          <w:szCs w:val="22"/>
        </w:rPr>
        <w:t xml:space="preserve">[в отношении данного лота], </w:t>
      </w:r>
      <w:r>
        <w:rPr>
          <w:sz w:val="22"/>
          <w:szCs w:val="22"/>
        </w:rPr>
        <w:t>а также провести с ним переговоры по уменьшению цены его заявки.</w:t>
      </w:r>
    </w:p>
    <w:p w:rsidR="00CB4FDC" w:rsidRDefault="00CB4FDC" w:rsidP="00301FA4">
      <w:pPr>
        <w:tabs>
          <w:tab w:val="left" w:pos="840"/>
        </w:tabs>
        <w:spacing w:before="100" w:beforeAutospacing="1"/>
        <w:ind w:firstLine="357"/>
        <w:jc w:val="both"/>
        <w:rPr>
          <w:sz w:val="22"/>
          <w:szCs w:val="22"/>
        </w:rPr>
      </w:pPr>
      <w:r>
        <w:rPr>
          <w:sz w:val="22"/>
          <w:szCs w:val="22"/>
        </w:rPr>
        <w:t>3.38.</w:t>
      </w:r>
      <w:r>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CB4FDC" w:rsidRDefault="00CB4FDC" w:rsidP="00301FA4">
      <w:pPr>
        <w:tabs>
          <w:tab w:val="left" w:pos="840"/>
        </w:tabs>
        <w:spacing w:before="100" w:beforeAutospacing="1"/>
        <w:ind w:firstLine="357"/>
        <w:jc w:val="both"/>
        <w:rPr>
          <w:sz w:val="22"/>
          <w:szCs w:val="22"/>
        </w:rPr>
      </w:pPr>
      <w:r>
        <w:rPr>
          <w:sz w:val="22"/>
          <w:szCs w:val="22"/>
        </w:rPr>
        <w:t>3.39.</w:t>
      </w:r>
      <w:r>
        <w:rPr>
          <w:sz w:val="22"/>
          <w:szCs w:val="22"/>
        </w:rPr>
        <w:ta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CB4FDC" w:rsidRDefault="00CB4FDC" w:rsidP="00301FA4">
      <w:pPr>
        <w:tabs>
          <w:tab w:val="left" w:pos="840"/>
        </w:tabs>
        <w:spacing w:before="100" w:beforeAutospacing="1"/>
        <w:ind w:firstLine="357"/>
        <w:jc w:val="both"/>
        <w:rPr>
          <w:sz w:val="22"/>
          <w:szCs w:val="22"/>
        </w:rPr>
      </w:pPr>
      <w:r>
        <w:rPr>
          <w:sz w:val="22"/>
          <w:szCs w:val="22"/>
        </w:rPr>
        <w:t>3.40.</w:t>
      </w:r>
      <w:r>
        <w:rPr>
          <w:sz w:val="22"/>
          <w:szCs w:val="22"/>
        </w:rPr>
        <w:tab/>
        <w:t xml:space="preserve">Если </w:t>
      </w:r>
      <w:r>
        <w:rPr>
          <w:bCs/>
          <w:iCs/>
          <w:sz w:val="22"/>
          <w:szCs w:val="22"/>
        </w:rPr>
        <w:t xml:space="preserve">[в отношении лота] </w:t>
      </w:r>
      <w:r>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B4FDC" w:rsidRDefault="00CB4FDC" w:rsidP="00301FA4">
      <w:pPr>
        <w:tabs>
          <w:tab w:val="left" w:pos="840"/>
        </w:tabs>
        <w:spacing w:before="100" w:beforeAutospacing="1"/>
        <w:ind w:firstLine="357"/>
        <w:jc w:val="both"/>
        <w:rPr>
          <w:sz w:val="22"/>
          <w:szCs w:val="22"/>
        </w:rPr>
      </w:pPr>
      <w:r>
        <w:rPr>
          <w:sz w:val="22"/>
          <w:szCs w:val="22"/>
        </w:rPr>
        <w:t>3.41.</w:t>
      </w:r>
      <w:r>
        <w:rPr>
          <w:sz w:val="22"/>
          <w:szCs w:val="22"/>
        </w:rPr>
        <w:tab/>
        <w:t>Заказчик вправе отказаться от заключения договора по результатам запроса цен:</w:t>
      </w:r>
    </w:p>
    <w:p w:rsidR="00CB4FDC" w:rsidRDefault="00CB4FDC" w:rsidP="00301FA4">
      <w:pPr>
        <w:tabs>
          <w:tab w:val="left" w:pos="840"/>
        </w:tabs>
        <w:ind w:firstLine="357"/>
        <w:jc w:val="both"/>
        <w:rPr>
          <w:sz w:val="22"/>
          <w:szCs w:val="22"/>
        </w:rPr>
      </w:pPr>
      <w:r>
        <w:rPr>
          <w:sz w:val="22"/>
          <w:szCs w:val="22"/>
        </w:rPr>
        <w:t>1)</w:t>
      </w:r>
      <w:r>
        <w:rPr>
          <w:sz w:val="22"/>
          <w:szCs w:val="22"/>
        </w:rPr>
        <w:tab/>
        <w:t>в случае изменения потребностей заказчика или при наличии у заказчика иных обоснованных причин;</w:t>
      </w:r>
    </w:p>
    <w:p w:rsidR="00CB4FDC" w:rsidRDefault="00CB4FDC" w:rsidP="00301FA4">
      <w:pPr>
        <w:tabs>
          <w:tab w:val="left" w:pos="840"/>
        </w:tabs>
        <w:ind w:firstLine="357"/>
        <w:jc w:val="both"/>
        <w:rPr>
          <w:sz w:val="22"/>
          <w:szCs w:val="22"/>
        </w:rPr>
      </w:pPr>
      <w:r>
        <w:rPr>
          <w:sz w:val="22"/>
          <w:szCs w:val="22"/>
        </w:rPr>
        <w:t>2)</w:t>
      </w:r>
      <w:r>
        <w:rPr>
          <w:sz w:val="22"/>
          <w:szCs w:val="22"/>
        </w:rP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CB4FDC" w:rsidRDefault="00CB4FDC" w:rsidP="00301FA4">
      <w:pPr>
        <w:tabs>
          <w:tab w:val="left" w:pos="840"/>
        </w:tabs>
        <w:ind w:firstLine="357"/>
        <w:jc w:val="both"/>
        <w:rPr>
          <w:sz w:val="22"/>
          <w:szCs w:val="22"/>
        </w:rPr>
      </w:pPr>
    </w:p>
    <w:p w:rsidR="00CB4FDC" w:rsidRDefault="00CB4FDC" w:rsidP="00301FA4">
      <w:pPr>
        <w:tabs>
          <w:tab w:val="left" w:pos="840"/>
        </w:tabs>
        <w:ind w:firstLine="357"/>
        <w:jc w:val="both"/>
        <w:rPr>
          <w:sz w:val="22"/>
          <w:szCs w:val="22"/>
        </w:rPr>
      </w:pPr>
      <w:r>
        <w:rPr>
          <w:sz w:val="22"/>
          <w:szCs w:val="22"/>
        </w:rPr>
        <w:t>3.42.</w:t>
      </w:r>
      <w:r>
        <w:rPr>
          <w:sz w:val="22"/>
          <w:szCs w:val="22"/>
        </w:rPr>
        <w:tab/>
        <w:t>В случае отказа от заключения договора по основанию, указанному в подпункте 2) пункта 3.41, заказчик имеет право заключить договор с участником, занявшим второе место.</w:t>
      </w:r>
    </w:p>
    <w:p w:rsidR="00CB4FDC" w:rsidRDefault="00CB4FDC" w:rsidP="00301FA4">
      <w:pPr>
        <w:tabs>
          <w:tab w:val="left" w:pos="840"/>
        </w:tabs>
        <w:ind w:firstLine="357"/>
        <w:jc w:val="both"/>
        <w:rPr>
          <w:sz w:val="22"/>
          <w:szCs w:val="22"/>
        </w:rPr>
      </w:pPr>
    </w:p>
    <w:p w:rsidR="00CB4FDC" w:rsidRDefault="00CB4FDC" w:rsidP="00301FA4">
      <w:pPr>
        <w:tabs>
          <w:tab w:val="left" w:pos="840"/>
        </w:tabs>
        <w:ind w:firstLine="357"/>
        <w:jc w:val="both"/>
        <w:rPr>
          <w:sz w:val="22"/>
          <w:szCs w:val="22"/>
        </w:rPr>
      </w:pPr>
      <w:r>
        <w:rPr>
          <w:sz w:val="22"/>
          <w:szCs w:val="22"/>
        </w:rPr>
        <w:t>3.43.</w:t>
      </w:r>
      <w:r>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CB4FDC" w:rsidRDefault="00CB4FDC" w:rsidP="00301FA4">
      <w:pPr>
        <w:tabs>
          <w:tab w:val="left" w:pos="840"/>
        </w:tabs>
        <w:ind w:firstLine="357"/>
        <w:jc w:val="both"/>
        <w:rPr>
          <w:sz w:val="22"/>
          <w:szCs w:val="22"/>
        </w:rPr>
      </w:pPr>
    </w:p>
    <w:p w:rsidR="00CB4FDC" w:rsidRDefault="00CB4FDC" w:rsidP="00301FA4">
      <w:pPr>
        <w:tabs>
          <w:tab w:val="left" w:pos="840"/>
        </w:tabs>
        <w:ind w:firstLine="357"/>
        <w:jc w:val="both"/>
        <w:rPr>
          <w:sz w:val="22"/>
          <w:szCs w:val="22"/>
        </w:rPr>
      </w:pPr>
      <w:r>
        <w:rPr>
          <w:sz w:val="22"/>
          <w:szCs w:val="22"/>
        </w:rPr>
        <w:t>3.44.</w:t>
      </w:r>
      <w:r>
        <w:rPr>
          <w:sz w:val="22"/>
          <w:szCs w:val="22"/>
        </w:rPr>
        <w:tab/>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55" w:name="_Ref311027194"/>
      <w:r>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55"/>
      <w:r>
        <w:rPr>
          <w:sz w:val="22"/>
          <w:szCs w:val="22"/>
        </w:rPr>
        <w:t>:</w:t>
      </w:r>
    </w:p>
    <w:p w:rsidR="00CB4FDC" w:rsidRDefault="00CB4FDC" w:rsidP="003051E2">
      <w:pPr>
        <w:numPr>
          <w:ilvl w:val="0"/>
          <w:numId w:val="51"/>
        </w:numPr>
        <w:tabs>
          <w:tab w:val="left" w:pos="1276"/>
        </w:tabs>
        <w:autoSpaceDE w:val="0"/>
        <w:autoSpaceDN w:val="0"/>
        <w:adjustRightInd w:val="0"/>
        <w:ind w:firstLine="0"/>
        <w:jc w:val="both"/>
        <w:rPr>
          <w:sz w:val="22"/>
          <w:szCs w:val="22"/>
        </w:rPr>
      </w:pPr>
      <w:r>
        <w:rPr>
          <w:sz w:val="22"/>
          <w:szCs w:val="22"/>
        </w:rPr>
        <w:t>прямой письменный отказ от подписания договора;</w:t>
      </w:r>
    </w:p>
    <w:p w:rsidR="00CB4FDC" w:rsidRDefault="00CB4FDC" w:rsidP="003051E2">
      <w:pPr>
        <w:numPr>
          <w:ilvl w:val="0"/>
          <w:numId w:val="51"/>
        </w:numPr>
        <w:tabs>
          <w:tab w:val="left" w:pos="1276"/>
        </w:tabs>
        <w:autoSpaceDE w:val="0"/>
        <w:autoSpaceDN w:val="0"/>
        <w:adjustRightInd w:val="0"/>
        <w:ind w:firstLine="0"/>
        <w:jc w:val="both"/>
        <w:rPr>
          <w:sz w:val="22"/>
          <w:szCs w:val="22"/>
        </w:rPr>
      </w:pPr>
      <w:r>
        <w:rPr>
          <w:sz w:val="22"/>
          <w:szCs w:val="22"/>
        </w:rPr>
        <w:t>неподписание участником проекта договора в срок и в порядке в соответствии с пунктом 3.32;</w:t>
      </w:r>
    </w:p>
    <w:p w:rsidR="00CB4FDC" w:rsidRDefault="00CB4FDC" w:rsidP="003051E2">
      <w:pPr>
        <w:numPr>
          <w:ilvl w:val="0"/>
          <w:numId w:val="51"/>
        </w:numPr>
        <w:tabs>
          <w:tab w:val="left" w:pos="1276"/>
        </w:tabs>
        <w:autoSpaceDE w:val="0"/>
        <w:autoSpaceDN w:val="0"/>
        <w:adjustRightInd w:val="0"/>
        <w:ind w:firstLine="0"/>
        <w:jc w:val="both"/>
        <w:rPr>
          <w:sz w:val="22"/>
          <w:szCs w:val="22"/>
        </w:rPr>
      </w:pPr>
      <w:r>
        <w:rPr>
          <w:sz w:val="22"/>
          <w:szCs w:val="22"/>
        </w:rPr>
        <w:t>непредоставление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CB4FDC" w:rsidRDefault="00CB4FDC" w:rsidP="003051E2">
      <w:pPr>
        <w:numPr>
          <w:ilvl w:val="0"/>
          <w:numId w:val="51"/>
        </w:numPr>
        <w:tabs>
          <w:tab w:val="left" w:pos="1276"/>
        </w:tabs>
        <w:autoSpaceDE w:val="0"/>
        <w:autoSpaceDN w:val="0"/>
        <w:adjustRightInd w:val="0"/>
        <w:ind w:firstLine="0"/>
        <w:jc w:val="both"/>
        <w:rPr>
          <w:sz w:val="22"/>
          <w:szCs w:val="22"/>
        </w:rPr>
      </w:pPr>
      <w:r>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B4FDC" w:rsidRDefault="00CB4FDC" w:rsidP="00301FA4">
      <w:pPr>
        <w:tabs>
          <w:tab w:val="left" w:pos="840"/>
        </w:tabs>
        <w:spacing w:before="100" w:beforeAutospacing="1"/>
        <w:ind w:firstLine="357"/>
        <w:jc w:val="both"/>
        <w:rPr>
          <w:sz w:val="22"/>
          <w:szCs w:val="22"/>
        </w:rPr>
      </w:pPr>
      <w:bookmarkStart w:id="156" w:name="_Ref317179204"/>
      <w:r>
        <w:rPr>
          <w:sz w:val="22"/>
          <w:szCs w:val="22"/>
        </w:rPr>
        <w:t>3.45.</w:t>
      </w:r>
      <w:r>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56"/>
    </w:p>
    <w:p w:rsidR="00CB4FDC" w:rsidRDefault="00CB4FDC" w:rsidP="003051E2">
      <w:pPr>
        <w:numPr>
          <w:ilvl w:val="0"/>
          <w:numId w:val="52"/>
        </w:numPr>
        <w:tabs>
          <w:tab w:val="left" w:pos="1276"/>
        </w:tabs>
        <w:autoSpaceDE w:val="0"/>
        <w:autoSpaceDN w:val="0"/>
        <w:adjustRightInd w:val="0"/>
        <w:ind w:firstLine="0"/>
        <w:jc w:val="both"/>
        <w:rPr>
          <w:sz w:val="22"/>
          <w:szCs w:val="22"/>
        </w:rPr>
      </w:pPr>
      <w:bookmarkStart w:id="157" w:name="_Ref297565397"/>
      <w:r>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57"/>
    </w:p>
    <w:p w:rsidR="00CB4FDC" w:rsidRDefault="00CB4FDC" w:rsidP="003051E2">
      <w:pPr>
        <w:numPr>
          <w:ilvl w:val="0"/>
          <w:numId w:val="52"/>
        </w:numPr>
        <w:tabs>
          <w:tab w:val="left" w:pos="1276"/>
        </w:tabs>
        <w:autoSpaceDE w:val="0"/>
        <w:autoSpaceDN w:val="0"/>
        <w:adjustRightInd w:val="0"/>
        <w:ind w:firstLine="0"/>
        <w:jc w:val="both"/>
        <w:rPr>
          <w:sz w:val="22"/>
          <w:szCs w:val="22"/>
        </w:rPr>
      </w:pPr>
      <w:r>
        <w:rPr>
          <w:sz w:val="22"/>
          <w:szCs w:val="22"/>
        </w:rPr>
        <w:t>провести повторную процедуру закупки;</w:t>
      </w:r>
      <w:bookmarkStart w:id="158" w:name="_Ref310532857"/>
    </w:p>
    <w:p w:rsidR="00CB4FDC" w:rsidRDefault="00CB4FDC" w:rsidP="003051E2">
      <w:pPr>
        <w:numPr>
          <w:ilvl w:val="0"/>
          <w:numId w:val="52"/>
        </w:numPr>
        <w:tabs>
          <w:tab w:val="left" w:pos="1276"/>
        </w:tabs>
        <w:autoSpaceDE w:val="0"/>
        <w:autoSpaceDN w:val="0"/>
        <w:adjustRightInd w:val="0"/>
        <w:ind w:firstLine="0"/>
        <w:jc w:val="both"/>
        <w:rPr>
          <w:sz w:val="22"/>
          <w:szCs w:val="22"/>
        </w:rPr>
      </w:pPr>
      <w:r>
        <w:rPr>
          <w:sz w:val="22"/>
          <w:szCs w:val="22"/>
        </w:rPr>
        <w:t>отказаться от заключения договора и прекратить процедуру запроса цен.</w:t>
      </w:r>
      <w:bookmarkEnd w:id="158"/>
    </w:p>
    <w:p w:rsidR="00CB4FDC" w:rsidRDefault="00CB4FDC" w:rsidP="00301FA4">
      <w:pPr>
        <w:tabs>
          <w:tab w:val="left" w:pos="840"/>
        </w:tabs>
        <w:spacing w:before="100" w:beforeAutospacing="1"/>
        <w:ind w:firstLine="357"/>
        <w:jc w:val="both"/>
        <w:rPr>
          <w:sz w:val="22"/>
          <w:szCs w:val="22"/>
        </w:rPr>
      </w:pPr>
      <w:r>
        <w:rPr>
          <w:sz w:val="22"/>
          <w:szCs w:val="22"/>
        </w:rPr>
        <w:t>3.46.</w:t>
      </w:r>
      <w:r>
        <w:rPr>
          <w:sz w:val="22"/>
          <w:szCs w:val="22"/>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B4FDC" w:rsidRDefault="00CB4FDC" w:rsidP="00301FA4">
      <w:pPr>
        <w:tabs>
          <w:tab w:val="left" w:pos="840"/>
        </w:tabs>
        <w:spacing w:before="100" w:beforeAutospacing="1"/>
        <w:ind w:firstLine="357"/>
        <w:jc w:val="both"/>
        <w:rPr>
          <w:sz w:val="22"/>
          <w:szCs w:val="22"/>
        </w:rPr>
      </w:pPr>
      <w:r>
        <w:rPr>
          <w:sz w:val="22"/>
          <w:szCs w:val="22"/>
        </w:rPr>
        <w:t>3.47.</w:t>
      </w:r>
      <w:r>
        <w:rPr>
          <w:sz w:val="22"/>
          <w:szCs w:val="22"/>
        </w:rPr>
        <w:tab/>
      </w:r>
      <w:bookmarkEnd w:id="150"/>
      <w:r>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4FDC" w:rsidRDefault="00CB4FDC" w:rsidP="003051E2">
      <w:pPr>
        <w:pStyle w:val="NormalWeb"/>
        <w:numPr>
          <w:ilvl w:val="0"/>
          <w:numId w:val="53"/>
        </w:numPr>
        <w:spacing w:before="0" w:beforeAutospacing="0" w:after="0" w:afterAutospacing="0"/>
        <w:ind w:firstLine="0"/>
        <w:jc w:val="both"/>
        <w:rPr>
          <w:sz w:val="22"/>
          <w:szCs w:val="22"/>
        </w:rPr>
      </w:pPr>
      <w:r>
        <w:rPr>
          <w:sz w:val="22"/>
          <w:szCs w:val="22"/>
        </w:rPr>
        <w:t>если такой участник запроса цен:</w:t>
      </w:r>
    </w:p>
    <w:p w:rsidR="00CB4FDC" w:rsidRDefault="00CB4FDC" w:rsidP="003051E2">
      <w:pPr>
        <w:numPr>
          <w:ilvl w:val="0"/>
          <w:numId w:val="54"/>
        </w:numPr>
        <w:tabs>
          <w:tab w:val="left" w:pos="1134"/>
        </w:tabs>
        <w:ind w:left="0" w:firstLine="840"/>
        <w:jc w:val="both"/>
        <w:rPr>
          <w:sz w:val="22"/>
          <w:szCs w:val="22"/>
        </w:rPr>
      </w:pPr>
      <w:r>
        <w:rPr>
          <w:sz w:val="22"/>
          <w:szCs w:val="22"/>
        </w:rPr>
        <w:t>будучи признанным победителем запроса цен [по какому-либо лоту] уклонился от заключения договора;</w:t>
      </w:r>
    </w:p>
    <w:p w:rsidR="00CB4FDC" w:rsidRDefault="00CB4FDC" w:rsidP="003051E2">
      <w:pPr>
        <w:numPr>
          <w:ilvl w:val="0"/>
          <w:numId w:val="54"/>
        </w:numPr>
        <w:tabs>
          <w:tab w:val="left" w:pos="1134"/>
        </w:tabs>
        <w:ind w:left="0" w:firstLine="840"/>
        <w:jc w:val="both"/>
        <w:rPr>
          <w:sz w:val="22"/>
          <w:szCs w:val="22"/>
        </w:rPr>
      </w:pPr>
      <w:r>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CB4FDC" w:rsidRDefault="00CB4FDC" w:rsidP="003051E2">
      <w:pPr>
        <w:numPr>
          <w:ilvl w:val="0"/>
          <w:numId w:val="54"/>
        </w:numPr>
        <w:tabs>
          <w:tab w:val="left" w:pos="1134"/>
        </w:tabs>
        <w:ind w:left="0" w:firstLine="840"/>
        <w:jc w:val="both"/>
        <w:rPr>
          <w:sz w:val="22"/>
          <w:szCs w:val="22"/>
        </w:rPr>
      </w:pPr>
      <w:r>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4FDC" w:rsidRDefault="00CB4FDC" w:rsidP="003051E2">
      <w:pPr>
        <w:pStyle w:val="NormalWeb"/>
        <w:numPr>
          <w:ilvl w:val="0"/>
          <w:numId w:val="53"/>
        </w:numPr>
        <w:spacing w:before="0" w:beforeAutospacing="0" w:after="0" w:afterAutospacing="0"/>
        <w:ind w:firstLine="0"/>
        <w:jc w:val="both"/>
        <w:rPr>
          <w:sz w:val="22"/>
          <w:szCs w:val="22"/>
        </w:rPr>
      </w:pPr>
      <w:r>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Исполнителем) условий договора.</w:t>
      </w:r>
    </w:p>
    <w:p w:rsidR="00CB4FDC" w:rsidRDefault="00CB4FDC" w:rsidP="00301FA4">
      <w:pPr>
        <w:tabs>
          <w:tab w:val="left" w:pos="840"/>
        </w:tabs>
        <w:spacing w:before="100" w:beforeAutospacing="1"/>
        <w:ind w:firstLine="357"/>
        <w:jc w:val="both"/>
        <w:rPr>
          <w:sz w:val="22"/>
          <w:szCs w:val="22"/>
        </w:rPr>
      </w:pPr>
      <w:bookmarkStart w:id="159" w:name="_Ref166350669"/>
      <w:bookmarkEnd w:id="151"/>
      <w:bookmarkEnd w:id="152"/>
      <w:bookmarkEnd w:id="153"/>
      <w:r>
        <w:rPr>
          <w:sz w:val="22"/>
          <w:szCs w:val="22"/>
        </w:rPr>
        <w:t>3.48.</w:t>
      </w:r>
      <w:r>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9"/>
    </w:p>
    <w:p w:rsidR="00CB4FDC" w:rsidRDefault="00CB4FDC" w:rsidP="003051E2">
      <w:pPr>
        <w:numPr>
          <w:ilvl w:val="0"/>
          <w:numId w:val="55"/>
        </w:numPr>
        <w:tabs>
          <w:tab w:val="left" w:pos="1134"/>
        </w:tabs>
        <w:ind w:left="0" w:firstLine="709"/>
        <w:jc w:val="both"/>
        <w:rPr>
          <w:sz w:val="22"/>
          <w:szCs w:val="22"/>
        </w:rPr>
      </w:pPr>
      <w:r>
        <w:rPr>
          <w:sz w:val="22"/>
          <w:szCs w:val="22"/>
        </w:rPr>
        <w:t>обязательства по возврату аванса;</w:t>
      </w:r>
    </w:p>
    <w:p w:rsidR="00CB4FDC" w:rsidRDefault="00CB4FDC" w:rsidP="003051E2">
      <w:pPr>
        <w:numPr>
          <w:ilvl w:val="0"/>
          <w:numId w:val="55"/>
        </w:numPr>
        <w:tabs>
          <w:tab w:val="left" w:pos="1134"/>
        </w:tabs>
        <w:ind w:left="0" w:firstLine="709"/>
        <w:jc w:val="both"/>
        <w:rPr>
          <w:sz w:val="22"/>
          <w:szCs w:val="22"/>
        </w:rPr>
      </w:pPr>
      <w:r>
        <w:rPr>
          <w:sz w:val="22"/>
          <w:szCs w:val="22"/>
        </w:rPr>
        <w:t>исполнение обязательств по договору, кроме гарантийных обязательств (обеспечение договора);</w:t>
      </w:r>
    </w:p>
    <w:p w:rsidR="00CB4FDC" w:rsidRDefault="00CB4FDC" w:rsidP="003051E2">
      <w:pPr>
        <w:numPr>
          <w:ilvl w:val="0"/>
          <w:numId w:val="55"/>
        </w:numPr>
        <w:tabs>
          <w:tab w:val="left" w:pos="1134"/>
        </w:tabs>
        <w:ind w:left="0" w:firstLine="709"/>
        <w:jc w:val="both"/>
        <w:rPr>
          <w:sz w:val="22"/>
          <w:szCs w:val="22"/>
        </w:rPr>
      </w:pPr>
      <w:r>
        <w:rPr>
          <w:sz w:val="22"/>
          <w:szCs w:val="22"/>
        </w:rPr>
        <w:t>исполнение гарантийных обязательств,</w:t>
      </w:r>
    </w:p>
    <w:p w:rsidR="00CB4FDC" w:rsidRDefault="00CB4FDC" w:rsidP="00301FA4">
      <w:pPr>
        <w:tabs>
          <w:tab w:val="left" w:pos="1200"/>
        </w:tabs>
        <w:jc w:val="both"/>
        <w:rPr>
          <w:sz w:val="22"/>
          <w:szCs w:val="22"/>
        </w:rPr>
      </w:pPr>
      <w:r>
        <w:rPr>
          <w:sz w:val="22"/>
          <w:szCs w:val="22"/>
        </w:rPr>
        <w:t>в одной или нескольких из следующих форм:</w:t>
      </w:r>
    </w:p>
    <w:p w:rsidR="00CB4FDC" w:rsidRDefault="00CB4FDC" w:rsidP="003051E2">
      <w:pPr>
        <w:numPr>
          <w:ilvl w:val="0"/>
          <w:numId w:val="55"/>
        </w:numPr>
        <w:tabs>
          <w:tab w:val="left" w:pos="1134"/>
        </w:tabs>
        <w:ind w:left="0" w:firstLine="709"/>
        <w:jc w:val="both"/>
        <w:rPr>
          <w:sz w:val="22"/>
          <w:szCs w:val="22"/>
        </w:rPr>
      </w:pPr>
      <w:r>
        <w:rPr>
          <w:bCs/>
          <w:sz w:val="22"/>
          <w:szCs w:val="22"/>
        </w:rPr>
        <w:t>безотзывная банковская гарантия,</w:t>
      </w:r>
      <w:r>
        <w:rPr>
          <w:sz w:val="22"/>
          <w:szCs w:val="22"/>
        </w:rPr>
        <w:t xml:space="preserve"> выданная банком;</w:t>
      </w:r>
    </w:p>
    <w:p w:rsidR="00CB4FDC" w:rsidRDefault="00CB4FDC" w:rsidP="003051E2">
      <w:pPr>
        <w:numPr>
          <w:ilvl w:val="0"/>
          <w:numId w:val="55"/>
        </w:numPr>
        <w:tabs>
          <w:tab w:val="left" w:pos="1134"/>
        </w:tabs>
        <w:ind w:left="0" w:firstLine="709"/>
        <w:jc w:val="both"/>
        <w:rPr>
          <w:bCs/>
          <w:sz w:val="22"/>
          <w:szCs w:val="22"/>
        </w:rPr>
      </w:pPr>
      <w:r>
        <w:rPr>
          <w:bCs/>
          <w:sz w:val="22"/>
          <w:szCs w:val="22"/>
        </w:rPr>
        <w:t>поручительство;</w:t>
      </w:r>
    </w:p>
    <w:p w:rsidR="00CB4FDC" w:rsidRDefault="00CB4FDC" w:rsidP="003051E2">
      <w:pPr>
        <w:numPr>
          <w:ilvl w:val="0"/>
          <w:numId w:val="55"/>
        </w:numPr>
        <w:tabs>
          <w:tab w:val="left" w:pos="1134"/>
        </w:tabs>
        <w:ind w:left="0" w:firstLine="709"/>
        <w:jc w:val="both"/>
        <w:rPr>
          <w:bCs/>
          <w:sz w:val="22"/>
          <w:szCs w:val="22"/>
        </w:rPr>
      </w:pPr>
      <w:r>
        <w:rPr>
          <w:bCs/>
          <w:sz w:val="22"/>
          <w:szCs w:val="22"/>
        </w:rPr>
        <w:t>в форме денежных средств путем их перечисления заказчику.</w:t>
      </w:r>
    </w:p>
    <w:p w:rsidR="00CB4FDC" w:rsidRDefault="00CB4FDC" w:rsidP="00301FA4">
      <w:pPr>
        <w:tabs>
          <w:tab w:val="left" w:pos="840"/>
        </w:tabs>
        <w:spacing w:before="100" w:beforeAutospacing="1"/>
        <w:ind w:firstLine="360"/>
        <w:jc w:val="both"/>
        <w:rPr>
          <w:sz w:val="22"/>
          <w:szCs w:val="22"/>
        </w:rPr>
      </w:pPr>
      <w:r>
        <w:rPr>
          <w:sz w:val="22"/>
          <w:szCs w:val="22"/>
        </w:rPr>
        <w:t>3.49.</w:t>
      </w:r>
      <w:r>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CB4FDC" w:rsidRDefault="00CB4FDC" w:rsidP="00301FA4">
      <w:pPr>
        <w:tabs>
          <w:tab w:val="left" w:pos="1080"/>
        </w:tabs>
        <w:ind w:firstLine="357"/>
        <w:jc w:val="both"/>
        <w:rPr>
          <w:sz w:val="22"/>
          <w:szCs w:val="22"/>
        </w:rPr>
      </w:pPr>
      <w:r>
        <w:rPr>
          <w:sz w:val="22"/>
          <w:szCs w:val="22"/>
        </w:rPr>
        <w:t>3.50.</w:t>
      </w:r>
      <w:r>
        <w:rPr>
          <w:sz w:val="22"/>
          <w:szCs w:val="22"/>
        </w:rPr>
        <w:tab/>
        <w:t>Обеспечение исполнения обязательств по договору может быть представлено в следующем виде:</w:t>
      </w:r>
    </w:p>
    <w:p w:rsidR="00CB4FDC" w:rsidRDefault="00CB4FDC" w:rsidP="00301FA4">
      <w:pPr>
        <w:tabs>
          <w:tab w:val="left" w:pos="1080"/>
        </w:tabs>
        <w:ind w:firstLine="357"/>
        <w:jc w:val="both"/>
        <w:rPr>
          <w:sz w:val="22"/>
          <w:szCs w:val="22"/>
        </w:rPr>
      </w:pPr>
      <w:r>
        <w:rPr>
          <w:sz w:val="22"/>
          <w:szCs w:val="22"/>
        </w:rPr>
        <w:t>3.50.1.</w:t>
      </w:r>
      <w:r>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CB4FDC" w:rsidRDefault="00CB4FDC" w:rsidP="00301FA4">
      <w:pPr>
        <w:tabs>
          <w:tab w:val="left" w:pos="1080"/>
        </w:tabs>
        <w:ind w:firstLine="357"/>
        <w:jc w:val="both"/>
        <w:rPr>
          <w:sz w:val="22"/>
          <w:szCs w:val="22"/>
        </w:rPr>
      </w:pPr>
      <w:r>
        <w:rPr>
          <w:sz w:val="22"/>
          <w:szCs w:val="22"/>
        </w:rPr>
        <w:t>3.50.2.</w:t>
      </w:r>
      <w:r>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CB4FDC" w:rsidRDefault="00CB4FDC" w:rsidP="00301FA4">
      <w:pPr>
        <w:tabs>
          <w:tab w:val="left" w:pos="1080"/>
        </w:tabs>
        <w:ind w:firstLine="357"/>
        <w:jc w:val="both"/>
        <w:rPr>
          <w:sz w:val="22"/>
          <w:szCs w:val="22"/>
        </w:rPr>
      </w:pPr>
      <w:r>
        <w:rPr>
          <w:sz w:val="22"/>
          <w:szCs w:val="22"/>
        </w:rPr>
        <w:t>3.50.3.</w:t>
      </w:r>
      <w:r>
        <w:rPr>
          <w:sz w:val="22"/>
          <w:szCs w:val="22"/>
        </w:rPr>
        <w:tab/>
        <w:t>Гарантии на бланке банка-гаранта, подписанной уполномоченным лицом Банка-гаранта, с печатью банка-гаранта.</w:t>
      </w:r>
    </w:p>
    <w:p w:rsidR="00CB4FDC" w:rsidRDefault="00CB4FDC" w:rsidP="00301FA4">
      <w:pPr>
        <w:tabs>
          <w:tab w:val="left" w:pos="1080"/>
        </w:tabs>
        <w:ind w:firstLine="357"/>
        <w:jc w:val="both"/>
        <w:rPr>
          <w:sz w:val="22"/>
          <w:szCs w:val="22"/>
        </w:rPr>
      </w:pPr>
      <w:r>
        <w:rPr>
          <w:sz w:val="22"/>
          <w:szCs w:val="22"/>
        </w:rPr>
        <w:t>3.50.4.</w:t>
      </w:r>
      <w:r>
        <w:rPr>
          <w:sz w:val="22"/>
          <w:szCs w:val="22"/>
        </w:rPr>
        <w:tab/>
        <w:t>Договор поручительства с подписью уполномоченного лица Поручителя и печатью Поручителя.</w:t>
      </w:r>
    </w:p>
    <w:p w:rsidR="00CB4FDC" w:rsidRDefault="00CB4FDC" w:rsidP="00301FA4">
      <w:pPr>
        <w:tabs>
          <w:tab w:val="left" w:pos="1080"/>
        </w:tabs>
        <w:ind w:firstLine="357"/>
        <w:jc w:val="both"/>
        <w:rPr>
          <w:sz w:val="22"/>
          <w:szCs w:val="22"/>
        </w:rPr>
      </w:pPr>
      <w:r>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3.50.3 и/или 3.50.2.</w:t>
      </w:r>
    </w:p>
    <w:p w:rsidR="00CB4FDC" w:rsidRDefault="00CB4FDC" w:rsidP="00301FA4">
      <w:pPr>
        <w:pStyle w:val="Style42"/>
        <w:widowControl/>
        <w:tabs>
          <w:tab w:val="left" w:pos="840"/>
        </w:tabs>
        <w:spacing w:before="100" w:beforeAutospacing="1" w:line="240" w:lineRule="auto"/>
        <w:ind w:firstLine="357"/>
        <w:rPr>
          <w:bCs/>
          <w:i/>
          <w:iCs/>
          <w:color w:val="000080"/>
          <w:sz w:val="22"/>
          <w:szCs w:val="22"/>
        </w:rPr>
      </w:pPr>
      <w:r>
        <w:rPr>
          <w:sz w:val="22"/>
          <w:szCs w:val="22"/>
        </w:rPr>
        <w:t>3.51.</w:t>
      </w:r>
      <w:r>
        <w:rPr>
          <w:sz w:val="22"/>
          <w:szCs w:val="22"/>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CB4FDC" w:rsidRDefault="00CB4FDC" w:rsidP="00301FA4">
      <w:pPr>
        <w:tabs>
          <w:tab w:val="left" w:pos="840"/>
        </w:tabs>
        <w:spacing w:before="100" w:beforeAutospacing="1"/>
        <w:ind w:firstLine="360"/>
        <w:jc w:val="both"/>
        <w:rPr>
          <w:sz w:val="22"/>
          <w:szCs w:val="22"/>
        </w:rPr>
      </w:pPr>
      <w:r>
        <w:rPr>
          <w:sz w:val="22"/>
          <w:szCs w:val="22"/>
        </w:rPr>
        <w:t>3.52.</w:t>
      </w:r>
      <w:r>
        <w:rPr>
          <w:sz w:val="22"/>
          <w:szCs w:val="22"/>
        </w:rPr>
        <w:tab/>
        <w:t>Лицо, выступающее в роли поручителя или банка-гаранта, должно соответствовать</w:t>
      </w:r>
      <w:r>
        <w:rPr>
          <w:bCs/>
          <w:sz w:val="22"/>
          <w:szCs w:val="22"/>
        </w:rPr>
        <w:t xml:space="preserve"> следующим требованиям:</w:t>
      </w:r>
    </w:p>
    <w:p w:rsidR="00CB4FDC" w:rsidRDefault="00CB4FDC" w:rsidP="00301FA4">
      <w:pPr>
        <w:tabs>
          <w:tab w:val="left" w:pos="1080"/>
        </w:tabs>
        <w:ind w:firstLine="360"/>
        <w:jc w:val="both"/>
        <w:rPr>
          <w:sz w:val="22"/>
          <w:szCs w:val="22"/>
        </w:rPr>
      </w:pPr>
      <w:r>
        <w:rPr>
          <w:rStyle w:val="FontStyle24"/>
          <w:sz w:val="22"/>
          <w:szCs w:val="22"/>
        </w:rPr>
        <w:t>3.52.1.</w:t>
      </w:r>
      <w:r>
        <w:rPr>
          <w:rStyle w:val="FontStyle24"/>
          <w:sz w:val="22"/>
          <w:szCs w:val="22"/>
        </w:rPr>
        <w:tab/>
        <w:t>Требования к поручителям, предоставляющим финансовое обеспечение договорных обязательств.</w:t>
      </w:r>
    </w:p>
    <w:p w:rsidR="00CB4FDC" w:rsidRDefault="00CB4FDC" w:rsidP="00301FA4">
      <w:pPr>
        <w:pStyle w:val="Style6"/>
        <w:widowControl/>
        <w:tabs>
          <w:tab w:val="left" w:pos="1200"/>
        </w:tabs>
        <w:spacing w:line="240" w:lineRule="auto"/>
        <w:ind w:firstLine="725"/>
        <w:rPr>
          <w:rStyle w:val="FontStyle24"/>
          <w:sz w:val="22"/>
          <w:szCs w:val="22"/>
        </w:rPr>
      </w:pPr>
      <w:r>
        <w:rPr>
          <w:rStyle w:val="FontStyle24"/>
          <w:sz w:val="22"/>
          <w:szCs w:val="22"/>
        </w:rPr>
        <w:t>1)</w:t>
      </w:r>
      <w:r>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w:t>
      </w:r>
      <w:hyperlink r:id="rId23"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standardandpoors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w:t>
      </w:r>
      <w:r>
        <w:rPr>
          <w:rStyle w:val="FontStyle24"/>
          <w:sz w:val="22"/>
          <w:szCs w:val="22"/>
          <w:lang w:val="en-US"/>
        </w:rPr>
        <w:t>Moody</w:t>
      </w:r>
      <w:r>
        <w:rPr>
          <w:rStyle w:val="FontStyle24"/>
          <w:sz w:val="22"/>
          <w:szCs w:val="22"/>
        </w:rPr>
        <w:t>'</w:t>
      </w:r>
      <w:r>
        <w:rPr>
          <w:rStyle w:val="FontStyle24"/>
          <w:sz w:val="22"/>
          <w:szCs w:val="22"/>
          <w:lang w:val="en-US"/>
        </w:rPr>
        <w:t>s</w:t>
      </w:r>
      <w:r w:rsidRPr="00595728">
        <w:rPr>
          <w:rStyle w:val="FontStyle24"/>
          <w:sz w:val="22"/>
          <w:szCs w:val="22"/>
        </w:rPr>
        <w:t xml:space="preserve"> </w:t>
      </w:r>
      <w:r>
        <w:rPr>
          <w:rStyle w:val="FontStyle24"/>
          <w:sz w:val="22"/>
          <w:szCs w:val="22"/>
          <w:lang w:val="en-US"/>
        </w:rPr>
        <w:t>Investors</w:t>
      </w:r>
      <w:r w:rsidRPr="00595728">
        <w:rPr>
          <w:rStyle w:val="FontStyle24"/>
          <w:sz w:val="22"/>
          <w:szCs w:val="22"/>
        </w:rPr>
        <w:t xml:space="preserve"> </w:t>
      </w:r>
      <w:r>
        <w:rPr>
          <w:rStyle w:val="FontStyle24"/>
          <w:sz w:val="22"/>
          <w:szCs w:val="22"/>
          <w:lang w:val="en-US"/>
        </w:rPr>
        <w:t>Service</w:t>
      </w:r>
      <w:r>
        <w:rPr>
          <w:rStyle w:val="FontStyle24"/>
          <w:sz w:val="22"/>
          <w:szCs w:val="22"/>
        </w:rPr>
        <w:t xml:space="preserve">, </w:t>
      </w:r>
      <w:r>
        <w:rPr>
          <w:rStyle w:val="FontStyle24"/>
          <w:sz w:val="22"/>
          <w:szCs w:val="22"/>
          <w:lang w:val="en-US"/>
        </w:rPr>
        <w:t>Inc</w:t>
      </w:r>
      <w:r>
        <w:rPr>
          <w:rStyle w:val="FontStyle24"/>
          <w:sz w:val="22"/>
          <w:szCs w:val="22"/>
        </w:rPr>
        <w:t>. (</w:t>
      </w:r>
      <w:hyperlink r:id="rId24"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moodys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или </w:t>
      </w:r>
      <w:r>
        <w:rPr>
          <w:rStyle w:val="FontStyle24"/>
          <w:sz w:val="22"/>
          <w:szCs w:val="22"/>
          <w:lang w:val="en-US"/>
        </w:rPr>
        <w:t>Fitch</w:t>
      </w:r>
      <w:r w:rsidRPr="00595728">
        <w:rPr>
          <w:rStyle w:val="FontStyle24"/>
          <w:sz w:val="22"/>
          <w:szCs w:val="22"/>
        </w:rPr>
        <w:t xml:space="preserve"> </w:t>
      </w:r>
      <w:r>
        <w:rPr>
          <w:rStyle w:val="FontStyle24"/>
          <w:sz w:val="22"/>
          <w:szCs w:val="22"/>
          <w:lang w:val="en-US"/>
        </w:rPr>
        <w:t>Ratings</w:t>
      </w:r>
      <w:r w:rsidRPr="00595728">
        <w:rPr>
          <w:rStyle w:val="FontStyle24"/>
          <w:sz w:val="22"/>
          <w:szCs w:val="22"/>
        </w:rPr>
        <w:t xml:space="preserve"> </w:t>
      </w:r>
      <w:r>
        <w:rPr>
          <w:rStyle w:val="FontStyle24"/>
          <w:sz w:val="22"/>
          <w:szCs w:val="22"/>
          <w:lang w:val="en-US"/>
        </w:rPr>
        <w:t>Ltd</w:t>
      </w:r>
      <w:r>
        <w:rPr>
          <w:rStyle w:val="FontStyle24"/>
          <w:sz w:val="22"/>
          <w:szCs w:val="22"/>
        </w:rPr>
        <w:t>. (</w:t>
      </w:r>
      <w:hyperlink r:id="rId25"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fitchratings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на уровне не ниже «ВВВ» по шкале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и </w:t>
      </w:r>
      <w:r>
        <w:rPr>
          <w:rStyle w:val="FontStyle24"/>
          <w:sz w:val="22"/>
          <w:szCs w:val="22"/>
          <w:lang w:val="en-US"/>
        </w:rPr>
        <w:t>Fitch</w:t>
      </w:r>
      <w:r w:rsidRPr="00595728">
        <w:rPr>
          <w:rStyle w:val="FontStyle24"/>
          <w:sz w:val="22"/>
          <w:szCs w:val="22"/>
        </w:rPr>
        <w:t xml:space="preserve"> </w:t>
      </w:r>
      <w:r>
        <w:rPr>
          <w:rStyle w:val="FontStyle24"/>
          <w:sz w:val="22"/>
          <w:szCs w:val="22"/>
          <w:lang w:val="en-US"/>
        </w:rPr>
        <w:t>Ratings</w:t>
      </w:r>
      <w:r>
        <w:rPr>
          <w:rStyle w:val="FontStyle24"/>
          <w:sz w:val="22"/>
          <w:szCs w:val="22"/>
        </w:rPr>
        <w:t xml:space="preserve"> или не ниже «Ваа2» по шкале </w:t>
      </w:r>
      <w:r>
        <w:rPr>
          <w:rStyle w:val="FontStyle24"/>
          <w:sz w:val="22"/>
          <w:szCs w:val="22"/>
          <w:lang w:val="en-US"/>
        </w:rPr>
        <w:t>Moody</w:t>
      </w:r>
      <w:r>
        <w:rPr>
          <w:rStyle w:val="FontStyle24"/>
          <w:sz w:val="22"/>
          <w:szCs w:val="22"/>
        </w:rPr>
        <w:t>'</w:t>
      </w:r>
      <w:r>
        <w:rPr>
          <w:rStyle w:val="FontStyle24"/>
          <w:sz w:val="22"/>
          <w:szCs w:val="22"/>
          <w:lang w:val="en-US"/>
        </w:rPr>
        <w:t>s</w:t>
      </w:r>
      <w:r>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CB4FDC" w:rsidRDefault="00CB4FDC" w:rsidP="00301FA4">
      <w:pPr>
        <w:pStyle w:val="Style6"/>
        <w:widowControl/>
        <w:spacing w:line="240" w:lineRule="auto"/>
        <w:ind w:firstLine="691"/>
        <w:rPr>
          <w:rStyle w:val="FontStyle24"/>
          <w:sz w:val="22"/>
          <w:szCs w:val="22"/>
        </w:rPr>
      </w:pPr>
      <w:r>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4FDC" w:rsidRDefault="00CB4FDC" w:rsidP="00301FA4">
      <w:pPr>
        <w:pStyle w:val="Style6"/>
        <w:widowControl/>
        <w:spacing w:line="240" w:lineRule="auto"/>
        <w:ind w:firstLine="696"/>
        <w:rPr>
          <w:rStyle w:val="FontStyle24"/>
          <w:sz w:val="22"/>
          <w:szCs w:val="22"/>
        </w:rPr>
      </w:pPr>
      <w:r>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B4FDC" w:rsidRDefault="00CB4FDC" w:rsidP="00301FA4">
      <w:pPr>
        <w:tabs>
          <w:tab w:val="left" w:pos="1080"/>
        </w:tabs>
        <w:ind w:firstLine="360"/>
        <w:jc w:val="both"/>
        <w:rPr>
          <w:rStyle w:val="FontStyle24"/>
          <w:sz w:val="22"/>
          <w:szCs w:val="22"/>
        </w:rPr>
      </w:pPr>
      <w:r>
        <w:rPr>
          <w:rStyle w:val="FontStyle24"/>
          <w:sz w:val="22"/>
          <w:szCs w:val="22"/>
        </w:rPr>
        <w:t>3.52.2.</w:t>
      </w:r>
      <w:r>
        <w:rPr>
          <w:rStyle w:val="FontStyle24"/>
          <w:sz w:val="22"/>
          <w:szCs w:val="22"/>
        </w:rPr>
        <w:tab/>
        <w:t>Требования к гарантам, предоставляющим финансовое обеспечение договорных обязательств.</w:t>
      </w:r>
    </w:p>
    <w:p w:rsidR="00CB4FDC" w:rsidRDefault="00CB4FDC" w:rsidP="00301FA4">
      <w:pPr>
        <w:pStyle w:val="Style7"/>
        <w:widowControl/>
        <w:tabs>
          <w:tab w:val="left" w:pos="1080"/>
        </w:tabs>
        <w:spacing w:line="240" w:lineRule="auto"/>
        <w:ind w:firstLine="706"/>
        <w:rPr>
          <w:rStyle w:val="FontStyle24"/>
          <w:sz w:val="22"/>
          <w:szCs w:val="22"/>
        </w:rPr>
      </w:pPr>
      <w:r>
        <w:rPr>
          <w:rStyle w:val="FontStyle24"/>
          <w:sz w:val="22"/>
          <w:szCs w:val="22"/>
        </w:rPr>
        <w:t>1)</w:t>
      </w:r>
      <w:r>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CB4FDC" w:rsidRDefault="00CB4FDC" w:rsidP="00301FA4">
      <w:pPr>
        <w:pStyle w:val="Style6"/>
        <w:widowControl/>
        <w:spacing w:line="240" w:lineRule="auto"/>
        <w:ind w:firstLine="696"/>
        <w:rPr>
          <w:rStyle w:val="FontStyle24"/>
          <w:sz w:val="22"/>
          <w:szCs w:val="22"/>
        </w:rPr>
      </w:pPr>
      <w:r>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4FDC" w:rsidRDefault="00CB4FDC" w:rsidP="00301FA4">
      <w:pPr>
        <w:pStyle w:val="Style6"/>
        <w:widowControl/>
        <w:spacing w:line="240" w:lineRule="auto"/>
        <w:ind w:firstLine="696"/>
        <w:rPr>
          <w:rStyle w:val="FontStyle24"/>
          <w:sz w:val="22"/>
          <w:szCs w:val="22"/>
        </w:rPr>
      </w:pPr>
      <w:r>
        <w:rPr>
          <w:rStyle w:val="FontStyle24"/>
          <w:sz w:val="22"/>
          <w:szCs w:val="22"/>
        </w:rPr>
        <w:t>- наличие в системе страхования вкладов (в случае если банковскую гарантию предоставляет российский банк);</w:t>
      </w:r>
    </w:p>
    <w:p w:rsidR="00CB4FDC" w:rsidRDefault="00CB4FDC" w:rsidP="00301FA4">
      <w:pPr>
        <w:pStyle w:val="Style6"/>
        <w:widowControl/>
        <w:spacing w:line="240" w:lineRule="auto"/>
        <w:ind w:firstLine="696"/>
        <w:rPr>
          <w:rStyle w:val="FontStyle24"/>
          <w:sz w:val="22"/>
          <w:szCs w:val="22"/>
        </w:rPr>
      </w:pPr>
      <w:r>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4FDC" w:rsidRDefault="00CB4FDC" w:rsidP="00301FA4">
      <w:pPr>
        <w:pStyle w:val="Style6"/>
        <w:widowControl/>
        <w:spacing w:line="240" w:lineRule="auto"/>
        <w:ind w:firstLine="691"/>
        <w:rPr>
          <w:rStyle w:val="FontStyle24"/>
          <w:sz w:val="22"/>
          <w:szCs w:val="22"/>
        </w:rPr>
      </w:pPr>
      <w:r>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CB4FDC" w:rsidRDefault="00CB4FDC" w:rsidP="00301FA4">
      <w:pPr>
        <w:pStyle w:val="Style7"/>
        <w:widowControl/>
        <w:tabs>
          <w:tab w:val="left" w:pos="1080"/>
        </w:tabs>
        <w:spacing w:line="240" w:lineRule="auto"/>
        <w:ind w:firstLine="706"/>
        <w:rPr>
          <w:rStyle w:val="FontStyle24"/>
          <w:sz w:val="22"/>
          <w:szCs w:val="22"/>
        </w:rPr>
      </w:pPr>
      <w:r>
        <w:rPr>
          <w:rStyle w:val="FontStyle24"/>
          <w:sz w:val="22"/>
          <w:szCs w:val="22"/>
        </w:rPr>
        <w:t>2)</w:t>
      </w:r>
      <w:r>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CB4FDC" w:rsidRDefault="00CB4FDC" w:rsidP="003051E2">
      <w:pPr>
        <w:numPr>
          <w:ilvl w:val="1"/>
          <w:numId w:val="56"/>
        </w:numPr>
        <w:tabs>
          <w:tab w:val="clear" w:pos="435"/>
          <w:tab w:val="left" w:pos="0"/>
          <w:tab w:val="left" w:pos="720"/>
          <w:tab w:val="left" w:pos="960"/>
        </w:tabs>
        <w:spacing w:before="100" w:beforeAutospacing="1"/>
        <w:ind w:left="0" w:firstLine="360"/>
        <w:jc w:val="both"/>
      </w:pPr>
      <w:bookmarkStart w:id="160" w:name="_Ref347143584"/>
      <w:r>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0"/>
    </w:p>
    <w:p w:rsidR="00CB4FDC" w:rsidRDefault="00CB4FDC" w:rsidP="003051E2">
      <w:pPr>
        <w:numPr>
          <w:ilvl w:val="0"/>
          <w:numId w:val="55"/>
        </w:numPr>
        <w:tabs>
          <w:tab w:val="left" w:pos="1134"/>
        </w:tabs>
        <w:ind w:left="0" w:firstLine="709"/>
        <w:jc w:val="both"/>
        <w:rPr>
          <w:bCs/>
          <w:sz w:val="22"/>
          <w:szCs w:val="22"/>
        </w:rPr>
      </w:pPr>
      <w:r>
        <w:rPr>
          <w:sz w:val="22"/>
          <w:szCs w:val="22"/>
        </w:rPr>
        <w:t xml:space="preserve">заверенные уполномоченным лицом поручителя или банка-гаранта или нотариально заверенные </w:t>
      </w:r>
      <w:r>
        <w:rPr>
          <w:bCs/>
          <w:sz w:val="22"/>
          <w:szCs w:val="22"/>
        </w:rPr>
        <w:t>копии действующих учредительных документов поручителя или банка-гаранта;</w:t>
      </w:r>
    </w:p>
    <w:p w:rsidR="00CB4FDC" w:rsidRDefault="00CB4FDC" w:rsidP="003051E2">
      <w:pPr>
        <w:numPr>
          <w:ilvl w:val="0"/>
          <w:numId w:val="55"/>
        </w:numPr>
        <w:tabs>
          <w:tab w:val="left" w:pos="1134"/>
        </w:tabs>
        <w:ind w:left="0" w:firstLine="709"/>
        <w:jc w:val="both"/>
        <w:rPr>
          <w:bCs/>
          <w:sz w:val="22"/>
          <w:szCs w:val="22"/>
        </w:rPr>
      </w:pPr>
      <w:r>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4FDC" w:rsidRDefault="00CB4FDC" w:rsidP="003051E2">
      <w:pPr>
        <w:numPr>
          <w:ilvl w:val="0"/>
          <w:numId w:val="55"/>
        </w:numPr>
        <w:tabs>
          <w:tab w:val="left" w:pos="1134"/>
        </w:tabs>
        <w:ind w:left="0" w:firstLine="709"/>
        <w:jc w:val="both"/>
        <w:rPr>
          <w:bCs/>
          <w:sz w:val="22"/>
          <w:szCs w:val="22"/>
        </w:rPr>
      </w:pPr>
      <w:r>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B4FDC" w:rsidRDefault="00CB4FDC" w:rsidP="003051E2">
      <w:pPr>
        <w:numPr>
          <w:ilvl w:val="0"/>
          <w:numId w:val="55"/>
        </w:numPr>
        <w:tabs>
          <w:tab w:val="left" w:pos="1134"/>
        </w:tabs>
        <w:ind w:left="0" w:firstLine="709"/>
        <w:jc w:val="both"/>
        <w:rPr>
          <w:bCs/>
          <w:sz w:val="22"/>
          <w:szCs w:val="22"/>
        </w:rPr>
      </w:pPr>
      <w:r>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CB4FDC" w:rsidRDefault="00CB4FDC" w:rsidP="00301FA4">
      <w:pPr>
        <w:tabs>
          <w:tab w:val="left" w:pos="1134"/>
        </w:tabs>
        <w:ind w:firstLine="360"/>
        <w:jc w:val="both"/>
        <w:rPr>
          <w:bCs/>
          <w:sz w:val="22"/>
          <w:szCs w:val="22"/>
        </w:rPr>
      </w:pPr>
      <w:r>
        <w:rPr>
          <w:bCs/>
          <w:sz w:val="22"/>
          <w:szCs w:val="22"/>
        </w:rPr>
        <w:t>3.54.</w:t>
      </w:r>
      <w:r>
        <w:rPr>
          <w:bCs/>
          <w:sz w:val="22"/>
          <w:szCs w:val="22"/>
        </w:rPr>
        <w:tab/>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CB4FDC" w:rsidRDefault="00CB4FDC" w:rsidP="00301FA4">
      <w:pPr>
        <w:tabs>
          <w:tab w:val="left" w:pos="1134"/>
        </w:tabs>
        <w:ind w:firstLine="360"/>
        <w:jc w:val="both"/>
        <w:rPr>
          <w:bCs/>
          <w:sz w:val="22"/>
          <w:szCs w:val="22"/>
        </w:rPr>
      </w:pPr>
      <w:r>
        <w:rPr>
          <w:bCs/>
          <w:sz w:val="22"/>
          <w:szCs w:val="22"/>
        </w:rPr>
        <w:t>3.55.</w:t>
      </w:r>
      <w:r>
        <w:rPr>
          <w:bCs/>
          <w:sz w:val="22"/>
          <w:szCs w:val="22"/>
        </w:rPr>
        <w:tab/>
        <w:t>Срок действия обеспечения исполнения обязательств по договору должен составлять:</w:t>
      </w:r>
    </w:p>
    <w:p w:rsidR="00CB4FDC" w:rsidRDefault="00CB4FDC" w:rsidP="003051E2">
      <w:pPr>
        <w:numPr>
          <w:ilvl w:val="0"/>
          <w:numId w:val="55"/>
        </w:numPr>
        <w:tabs>
          <w:tab w:val="left" w:pos="1134"/>
        </w:tabs>
        <w:ind w:left="0" w:firstLine="360"/>
        <w:jc w:val="both"/>
        <w:rPr>
          <w:bCs/>
          <w:sz w:val="22"/>
          <w:szCs w:val="22"/>
        </w:rPr>
      </w:pPr>
      <w:r>
        <w:rPr>
          <w:bCs/>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CB4FDC" w:rsidRDefault="00CB4FDC" w:rsidP="003051E2">
      <w:pPr>
        <w:numPr>
          <w:ilvl w:val="0"/>
          <w:numId w:val="55"/>
        </w:numPr>
        <w:tabs>
          <w:tab w:val="left" w:pos="1134"/>
        </w:tabs>
        <w:ind w:left="0" w:firstLine="360"/>
        <w:jc w:val="both"/>
        <w:rPr>
          <w:bCs/>
          <w:sz w:val="22"/>
          <w:szCs w:val="22"/>
        </w:rPr>
      </w:pPr>
      <w:r>
        <w:rPr>
          <w:bCs/>
          <w:sz w:val="22"/>
          <w:szCs w:val="22"/>
        </w:rPr>
        <w:t>для обеспечения договора (кроме поручительства) - срок исполнения обязательств по договору плюс 60 дней;</w:t>
      </w:r>
    </w:p>
    <w:p w:rsidR="00CB4FDC" w:rsidRDefault="00CB4FDC" w:rsidP="003051E2">
      <w:pPr>
        <w:numPr>
          <w:ilvl w:val="0"/>
          <w:numId w:val="55"/>
        </w:numPr>
        <w:tabs>
          <w:tab w:val="left" w:pos="1134"/>
        </w:tabs>
        <w:ind w:left="0" w:firstLine="360"/>
        <w:jc w:val="both"/>
        <w:rPr>
          <w:bCs/>
          <w:sz w:val="22"/>
          <w:szCs w:val="22"/>
        </w:rPr>
      </w:pPr>
      <w:r>
        <w:rPr>
          <w:bCs/>
          <w:sz w:val="22"/>
          <w:szCs w:val="22"/>
        </w:rPr>
        <w:t>для обеспечения исполнения гарантийных обязательств (кроме поручительства) - срок гарантийных обязательств плюс 60 дней.</w:t>
      </w:r>
    </w:p>
    <w:p w:rsidR="00CB4FDC" w:rsidRDefault="00CB4FDC" w:rsidP="003051E2">
      <w:pPr>
        <w:numPr>
          <w:ilvl w:val="0"/>
          <w:numId w:val="55"/>
        </w:numPr>
        <w:tabs>
          <w:tab w:val="left" w:pos="1134"/>
        </w:tabs>
        <w:ind w:left="0" w:firstLine="360"/>
        <w:jc w:val="both"/>
        <w:rPr>
          <w:bCs/>
          <w:sz w:val="22"/>
          <w:szCs w:val="22"/>
        </w:rPr>
      </w:pPr>
      <w:r>
        <w:rPr>
          <w:bCs/>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B4FDC" w:rsidRDefault="00CB4FDC" w:rsidP="00301FA4">
      <w:pPr>
        <w:tabs>
          <w:tab w:val="left" w:pos="1134"/>
        </w:tabs>
        <w:ind w:firstLine="360"/>
        <w:jc w:val="both"/>
        <w:rPr>
          <w:bCs/>
          <w:sz w:val="22"/>
          <w:szCs w:val="22"/>
        </w:rPr>
      </w:pPr>
      <w:r>
        <w:rPr>
          <w:bCs/>
          <w:sz w:val="22"/>
          <w:szCs w:val="22"/>
        </w:rPr>
        <w:t>3.56.</w:t>
      </w:r>
      <w:r>
        <w:rPr>
          <w:bCs/>
          <w:sz w:val="22"/>
          <w:szCs w:val="22"/>
        </w:rPr>
        <w:tab/>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товара/подрядчик/исполнитель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CB4FDC" w:rsidRDefault="00CB4FDC" w:rsidP="00301FA4">
      <w:pPr>
        <w:tabs>
          <w:tab w:val="left" w:pos="1134"/>
        </w:tabs>
        <w:ind w:firstLine="360"/>
        <w:jc w:val="both"/>
        <w:rPr>
          <w:bCs/>
          <w:sz w:val="22"/>
          <w:szCs w:val="22"/>
        </w:rPr>
      </w:pPr>
      <w:r>
        <w:rPr>
          <w:bCs/>
          <w:sz w:val="22"/>
          <w:szCs w:val="22"/>
        </w:rPr>
        <w:t>3.57.</w:t>
      </w:r>
      <w:r>
        <w:rPr>
          <w:bCs/>
          <w:sz w:val="22"/>
          <w:szCs w:val="22"/>
        </w:rP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4FDC" w:rsidRDefault="00CB4FDC" w:rsidP="003051E2">
      <w:pPr>
        <w:numPr>
          <w:ilvl w:val="0"/>
          <w:numId w:val="55"/>
        </w:numPr>
        <w:tabs>
          <w:tab w:val="left" w:pos="1134"/>
        </w:tabs>
        <w:ind w:left="0" w:firstLine="360"/>
        <w:jc w:val="both"/>
        <w:rPr>
          <w:bCs/>
          <w:sz w:val="22"/>
          <w:szCs w:val="22"/>
        </w:rPr>
      </w:pPr>
      <w:r>
        <w:rPr>
          <w:bCs/>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4FDC" w:rsidRDefault="00CB4FDC" w:rsidP="003051E2">
      <w:pPr>
        <w:numPr>
          <w:ilvl w:val="0"/>
          <w:numId w:val="55"/>
        </w:numPr>
        <w:tabs>
          <w:tab w:val="left" w:pos="1134"/>
        </w:tabs>
        <w:ind w:left="0" w:firstLine="709"/>
        <w:jc w:val="both"/>
        <w:rPr>
          <w:bCs/>
          <w:sz w:val="22"/>
          <w:szCs w:val="22"/>
        </w:rPr>
      </w:pPr>
      <w:r>
        <w:rPr>
          <w:bCs/>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B4FDC" w:rsidRDefault="00CB4FDC" w:rsidP="00301FA4">
      <w:pPr>
        <w:rPr>
          <w:sz w:val="22"/>
          <w:szCs w:val="22"/>
        </w:rPr>
        <w:sectPr w:rsidR="00CB4FDC">
          <w:pgSz w:w="11906" w:h="16838"/>
          <w:pgMar w:top="719" w:right="746" w:bottom="539" w:left="902" w:header="357" w:footer="204" w:gutter="0"/>
          <w:cols w:space="720"/>
        </w:sectPr>
      </w:pPr>
    </w:p>
    <w:p w:rsidR="00CB4FDC" w:rsidRDefault="00CB4FDC" w:rsidP="00A57523">
      <w:pPr>
        <w:tabs>
          <w:tab w:val="num" w:pos="-3480"/>
        </w:tabs>
        <w:ind w:firstLine="709"/>
        <w:jc w:val="both"/>
        <w:outlineLvl w:val="0"/>
        <w:rPr>
          <w:sz w:val="22"/>
          <w:szCs w:val="22"/>
        </w:rPr>
      </w:pPr>
      <w:r w:rsidRPr="002962E1">
        <w:rPr>
          <w:sz w:val="22"/>
          <w:szCs w:val="22"/>
        </w:rPr>
        <w:t>4. ИНФОРМАЦИОННАЯ КАРТА ЗАПРОСА ЦЕН</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rsidR="00CB4FDC" w:rsidRPr="000C0353" w:rsidRDefault="00CB4FDC" w:rsidP="0029470A">
      <w:pPr>
        <w:tabs>
          <w:tab w:val="num" w:pos="-3480"/>
        </w:tabs>
        <w:ind w:firstLine="709"/>
        <w:jc w:val="both"/>
        <w:rPr>
          <w:sz w:val="22"/>
          <w:szCs w:val="22"/>
        </w:rPr>
      </w:pPr>
    </w:p>
    <w:p w:rsidR="00CB4FDC" w:rsidRPr="000C0353" w:rsidRDefault="00CB4FDC" w:rsidP="00966ABD">
      <w:pPr>
        <w:pStyle w:val="NormalWeb"/>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CB4FDC" w:rsidRPr="000C0353" w:rsidTr="000C0353">
        <w:trPr>
          <w:trHeight w:val="440"/>
          <w:tblHeader/>
        </w:trPr>
        <w:tc>
          <w:tcPr>
            <w:tcW w:w="781" w:type="dxa"/>
            <w:vAlign w:val="center"/>
          </w:tcPr>
          <w:p w:rsidR="00CB4FDC" w:rsidRPr="000C0353" w:rsidRDefault="00CB4FDC" w:rsidP="00966ABD">
            <w:pPr>
              <w:jc w:val="center"/>
              <w:rPr>
                <w:sz w:val="20"/>
                <w:szCs w:val="20"/>
              </w:rPr>
            </w:pPr>
            <w:r w:rsidRPr="000C0353">
              <w:rPr>
                <w:sz w:val="20"/>
                <w:szCs w:val="20"/>
              </w:rPr>
              <w:t>№ п/п</w:t>
            </w:r>
          </w:p>
        </w:tc>
        <w:tc>
          <w:tcPr>
            <w:tcW w:w="2051" w:type="dxa"/>
            <w:vAlign w:val="center"/>
          </w:tcPr>
          <w:p w:rsidR="00CB4FDC" w:rsidRPr="000C0353" w:rsidRDefault="00CB4FDC" w:rsidP="00966ABD">
            <w:pPr>
              <w:pStyle w:val="BodyTextIndent2"/>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CB4FDC" w:rsidRPr="000C0353" w:rsidRDefault="00CB4FDC" w:rsidP="00966ABD">
            <w:pPr>
              <w:pStyle w:val="BodyTextIndent2"/>
              <w:spacing w:after="0" w:line="240" w:lineRule="auto"/>
              <w:ind w:left="284" w:right="153"/>
              <w:jc w:val="center"/>
              <w:rPr>
                <w:bCs/>
                <w:sz w:val="20"/>
                <w:szCs w:val="20"/>
              </w:rPr>
            </w:pPr>
            <w:r w:rsidRPr="000C0353">
              <w:rPr>
                <w:bCs/>
                <w:sz w:val="20"/>
                <w:szCs w:val="20"/>
              </w:rPr>
              <w:t>Содержание</w:t>
            </w:r>
          </w:p>
        </w:tc>
      </w:tr>
      <w:tr w:rsidR="00CB4FDC" w:rsidRPr="000C0353" w:rsidTr="006B7142">
        <w:trPr>
          <w:trHeight w:val="1113"/>
        </w:trPr>
        <w:tc>
          <w:tcPr>
            <w:tcW w:w="781" w:type="dxa"/>
          </w:tcPr>
          <w:p w:rsidR="00CB4FDC" w:rsidRPr="000C0353" w:rsidRDefault="00CB4FDC" w:rsidP="00966ABD">
            <w:pPr>
              <w:jc w:val="center"/>
            </w:pPr>
            <w:bookmarkStart w:id="161" w:name="_Ref317250566"/>
            <w:r>
              <w:rPr>
                <w:sz w:val="22"/>
                <w:szCs w:val="22"/>
              </w:rPr>
              <w:t>1.</w:t>
            </w:r>
          </w:p>
        </w:tc>
        <w:bookmarkEnd w:id="161"/>
        <w:tc>
          <w:tcPr>
            <w:tcW w:w="2051" w:type="dxa"/>
          </w:tcPr>
          <w:p w:rsidR="00CB4FDC" w:rsidRPr="000C0353" w:rsidRDefault="00CB4FDC" w:rsidP="00966ABD">
            <w:pPr>
              <w:contextualSpacing/>
            </w:pPr>
            <w:r>
              <w:rPr>
                <w:bCs/>
                <w:sz w:val="22"/>
                <w:szCs w:val="22"/>
              </w:rPr>
              <w:t>Предмет запроса цен</w:t>
            </w:r>
          </w:p>
          <w:p w:rsidR="00CB4FDC" w:rsidRPr="000C0353" w:rsidRDefault="00CB4FDC" w:rsidP="00966ABD">
            <w:pPr>
              <w:ind w:firstLine="709"/>
              <w:contextualSpacing/>
            </w:pPr>
          </w:p>
          <w:p w:rsidR="00CB4FDC" w:rsidRPr="000C0353" w:rsidRDefault="00CB4FDC" w:rsidP="003237F3">
            <w:pPr>
              <w:contextualSpacing/>
              <w:rPr>
                <w:bCs/>
              </w:rPr>
            </w:pPr>
            <w:r w:rsidRPr="000C0353">
              <w:rPr>
                <w:sz w:val="22"/>
                <w:szCs w:val="22"/>
              </w:rPr>
              <w:t xml:space="preserve">Состав и объем </w:t>
            </w:r>
            <w:r w:rsidRPr="003237F3">
              <w:rPr>
                <w:sz w:val="22"/>
                <w:szCs w:val="22"/>
              </w:rPr>
              <w:t>товара</w:t>
            </w:r>
          </w:p>
        </w:tc>
        <w:tc>
          <w:tcPr>
            <w:tcW w:w="7703" w:type="dxa"/>
          </w:tcPr>
          <w:p w:rsidR="00CB4FDC" w:rsidRPr="00055BFF" w:rsidRDefault="00CB4FDC" w:rsidP="00B20B3D">
            <w:pPr>
              <w:snapToGrid w:val="0"/>
            </w:pPr>
            <w:r>
              <w:rPr>
                <w:sz w:val="22"/>
                <w:szCs w:val="22"/>
              </w:rPr>
              <w:t>П</w:t>
            </w:r>
            <w:r w:rsidRPr="000C0353">
              <w:rPr>
                <w:sz w:val="22"/>
                <w:szCs w:val="22"/>
              </w:rPr>
              <w:t xml:space="preserve">раво заключения договора на </w:t>
            </w:r>
            <w:r w:rsidRPr="00761534">
              <w:rPr>
                <w:b/>
                <w:sz w:val="22"/>
                <w:szCs w:val="22"/>
              </w:rPr>
              <w:t>поставку</w:t>
            </w:r>
            <w:r w:rsidRPr="00C15C98">
              <w:rPr>
                <w:sz w:val="22"/>
                <w:szCs w:val="22"/>
              </w:rPr>
              <w:t xml:space="preserve"> </w:t>
            </w:r>
            <w:r>
              <w:rPr>
                <w:b/>
                <w:sz w:val="22"/>
                <w:szCs w:val="22"/>
              </w:rPr>
              <w:t xml:space="preserve">герметичных ударопрочных кейсов </w:t>
            </w:r>
            <w:r w:rsidRPr="00055BFF">
              <w:rPr>
                <w:sz w:val="22"/>
                <w:szCs w:val="22"/>
              </w:rPr>
              <w:t>(Далее «Товар»).</w:t>
            </w:r>
          </w:p>
          <w:p w:rsidR="00CB4FDC" w:rsidRDefault="00CB4FDC" w:rsidP="0019002D">
            <w:pPr>
              <w:pStyle w:val="BodyTextIndent2"/>
              <w:spacing w:line="240" w:lineRule="auto"/>
              <w:ind w:left="0" w:right="153"/>
            </w:pPr>
          </w:p>
          <w:p w:rsidR="00CB4FDC" w:rsidRPr="000C0353" w:rsidRDefault="00CB4FDC" w:rsidP="006E486A">
            <w:pPr>
              <w:ind w:right="153"/>
              <w:contextualSpacing/>
              <w:jc w:val="both"/>
              <w:rPr>
                <w:bCs/>
              </w:rPr>
            </w:pPr>
            <w:r w:rsidRPr="0017011D">
              <w:rPr>
                <w:sz w:val="22"/>
                <w:szCs w:val="22"/>
              </w:rPr>
              <w:t xml:space="preserve">Состав и объем </w:t>
            </w:r>
            <w:r w:rsidRPr="006E486A">
              <w:rPr>
                <w:sz w:val="22"/>
                <w:szCs w:val="22"/>
              </w:rPr>
              <w:t>товара</w:t>
            </w:r>
            <w:r w:rsidRPr="0017011D">
              <w:rPr>
                <w:sz w:val="22"/>
                <w:szCs w:val="22"/>
              </w:rPr>
              <w:t xml:space="preserve">: </w:t>
            </w:r>
            <w:r w:rsidRPr="00055BFF">
              <w:rPr>
                <w:sz w:val="22"/>
                <w:szCs w:val="22"/>
              </w:rPr>
              <w:t xml:space="preserve">приведены в </w:t>
            </w:r>
            <w:r w:rsidRPr="00B20D22">
              <w:rPr>
                <w:sz w:val="22"/>
                <w:szCs w:val="22"/>
              </w:rPr>
              <w:t xml:space="preserve">Части 3 </w:t>
            </w:r>
            <w:r w:rsidRPr="00055BFF">
              <w:rPr>
                <w:sz w:val="22"/>
                <w:szCs w:val="22"/>
              </w:rPr>
              <w:t>документации по запросу цен</w:t>
            </w:r>
            <w:r>
              <w:rPr>
                <w:sz w:val="22"/>
                <w:szCs w:val="22"/>
              </w:rPr>
              <w:t>.</w:t>
            </w:r>
          </w:p>
        </w:tc>
      </w:tr>
      <w:tr w:rsidR="00CB4FDC" w:rsidRPr="000C0353" w:rsidTr="000C0353">
        <w:trPr>
          <w:trHeight w:val="641"/>
        </w:trPr>
        <w:tc>
          <w:tcPr>
            <w:tcW w:w="781" w:type="dxa"/>
          </w:tcPr>
          <w:p w:rsidR="00CB4FDC" w:rsidRPr="000C0353" w:rsidRDefault="00CB4FDC" w:rsidP="00966ABD">
            <w:pPr>
              <w:tabs>
                <w:tab w:val="num" w:pos="786"/>
              </w:tabs>
              <w:jc w:val="center"/>
            </w:pPr>
            <w:bookmarkStart w:id="162" w:name="_Ref320260537"/>
            <w:r>
              <w:rPr>
                <w:sz w:val="22"/>
                <w:szCs w:val="22"/>
              </w:rPr>
              <w:t>2.</w:t>
            </w:r>
          </w:p>
        </w:tc>
        <w:bookmarkEnd w:id="162"/>
        <w:tc>
          <w:tcPr>
            <w:tcW w:w="2051" w:type="dxa"/>
          </w:tcPr>
          <w:p w:rsidR="00CB4FDC" w:rsidRPr="000C0353" w:rsidRDefault="00CB4FDC"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CB4FDC" w:rsidRPr="000C0353" w:rsidRDefault="00CB4FDC" w:rsidP="00F26452">
            <w:pPr>
              <w:pStyle w:val="BodyTextIndent2"/>
              <w:spacing w:line="240" w:lineRule="auto"/>
              <w:ind w:left="48" w:right="153"/>
              <w:jc w:val="both"/>
              <w:rPr>
                <w:b/>
                <w:bCs/>
                <w:i/>
                <w:shd w:val="clear" w:color="auto" w:fill="FDE9D9"/>
              </w:rPr>
            </w:pPr>
            <w:r w:rsidRPr="000C0353">
              <w:rPr>
                <w:bCs/>
                <w:sz w:val="22"/>
                <w:szCs w:val="22"/>
              </w:rPr>
              <w:t xml:space="preserve">Единый </w:t>
            </w:r>
            <w:r w:rsidRPr="00953D2E">
              <w:rPr>
                <w:bCs/>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bCs/>
                <w:sz w:val="22"/>
                <w:szCs w:val="22"/>
              </w:rPr>
              <w:t>от 07.02.2012 № 37</w:t>
            </w:r>
            <w:r w:rsidRPr="00953D2E">
              <w:rPr>
                <w:bCs/>
                <w:sz w:val="22"/>
                <w:szCs w:val="22"/>
              </w:rPr>
              <w:t xml:space="preserve">, </w:t>
            </w:r>
            <w:r w:rsidRPr="00953D2E">
              <w:rPr>
                <w:i/>
                <w:sz w:val="22"/>
                <w:szCs w:val="22"/>
              </w:rPr>
              <w:t xml:space="preserve">с учетом </w:t>
            </w:r>
            <w:r>
              <w:rPr>
                <w:i/>
                <w:sz w:val="22"/>
                <w:szCs w:val="22"/>
              </w:rPr>
              <w:t>изменени</w:t>
            </w:r>
            <w:r w:rsidRPr="00CC401D">
              <w:rPr>
                <w:i/>
                <w:sz w:val="22"/>
                <w:szCs w:val="22"/>
              </w:rPr>
              <w:t xml:space="preserve">й, </w:t>
            </w:r>
            <w:r w:rsidRPr="00CC401D">
              <w:rPr>
                <w:bCs/>
                <w:i/>
                <w:sz w:val="22"/>
                <w:szCs w:val="22"/>
              </w:rPr>
              <w:t>утвержденных решением наблюдательного совета Госкорпорации «Росатом» о</w:t>
            </w:r>
            <w:r w:rsidRPr="00953D2E">
              <w:rPr>
                <w:bCs/>
                <w:i/>
                <w:sz w:val="22"/>
                <w:szCs w:val="22"/>
              </w:rPr>
              <w:t xml:space="preserve">т </w:t>
            </w:r>
            <w:r w:rsidRPr="00953D2E">
              <w:rPr>
                <w:i/>
                <w:sz w:val="22"/>
                <w:szCs w:val="22"/>
              </w:rPr>
              <w:t>15.02.2013 № 46</w:t>
            </w:r>
            <w:r>
              <w:rPr>
                <w:i/>
                <w:sz w:val="22"/>
                <w:szCs w:val="22"/>
              </w:rPr>
              <w:t>, от 25.09.</w:t>
            </w:r>
            <w:r w:rsidRPr="00262074">
              <w:rPr>
                <w:i/>
                <w:sz w:val="22"/>
                <w:szCs w:val="22"/>
              </w:rPr>
              <w:t>2013 № 53</w:t>
            </w:r>
            <w:r>
              <w:rPr>
                <w:bCs/>
                <w:i/>
                <w:sz w:val="22"/>
                <w:szCs w:val="22"/>
              </w:rPr>
              <w:t>, от 03.12.2013 г. № 54.</w:t>
            </w:r>
          </w:p>
        </w:tc>
      </w:tr>
      <w:tr w:rsidR="00CB4FDC" w:rsidRPr="000C0353" w:rsidTr="003934B7">
        <w:trPr>
          <w:trHeight w:val="641"/>
        </w:trPr>
        <w:tc>
          <w:tcPr>
            <w:tcW w:w="781" w:type="dxa"/>
          </w:tcPr>
          <w:p w:rsidR="00CB4FDC" w:rsidRDefault="00CB4FDC" w:rsidP="00966ABD">
            <w:pPr>
              <w:tabs>
                <w:tab w:val="num" w:pos="786"/>
              </w:tabs>
              <w:jc w:val="center"/>
            </w:pPr>
            <w:r>
              <w:rPr>
                <w:sz w:val="22"/>
                <w:szCs w:val="22"/>
              </w:rPr>
              <w:t>3.</w:t>
            </w:r>
          </w:p>
        </w:tc>
        <w:tc>
          <w:tcPr>
            <w:tcW w:w="2051" w:type="dxa"/>
          </w:tcPr>
          <w:p w:rsidR="00CB4FDC" w:rsidRPr="00953D2E" w:rsidRDefault="00CB4FDC" w:rsidP="00966ABD">
            <w:pPr>
              <w:ind w:right="153"/>
            </w:pPr>
            <w:r w:rsidRPr="00953D2E">
              <w:rPr>
                <w:sz w:val="22"/>
                <w:szCs w:val="22"/>
              </w:rPr>
              <w:t>Условия договора:</w:t>
            </w:r>
          </w:p>
          <w:p w:rsidR="00CB4FDC" w:rsidRDefault="00CB4FDC" w:rsidP="0050257B">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CB4FDC" w:rsidRPr="000C0353" w:rsidRDefault="00CB4FDC" w:rsidP="000645C2">
            <w:pPr>
              <w:snapToGrid w:val="0"/>
              <w:rPr>
                <w:bCs/>
              </w:rPr>
            </w:pPr>
            <w:r w:rsidRPr="00B92DAC">
              <w:rPr>
                <w:sz w:val="22"/>
                <w:szCs w:val="22"/>
              </w:rPr>
              <w:t>не позднее 2 (дв</w:t>
            </w:r>
            <w:r>
              <w:rPr>
                <w:sz w:val="22"/>
                <w:szCs w:val="22"/>
              </w:rPr>
              <w:t>ух</w:t>
            </w:r>
            <w:r w:rsidRPr="00B92DAC">
              <w:rPr>
                <w:sz w:val="22"/>
                <w:szCs w:val="22"/>
              </w:rPr>
              <w:t xml:space="preserve">) </w:t>
            </w:r>
            <w:r>
              <w:rPr>
                <w:sz w:val="22"/>
                <w:szCs w:val="22"/>
              </w:rPr>
              <w:t>месяцев</w:t>
            </w:r>
            <w:r w:rsidRPr="00B92DAC">
              <w:rPr>
                <w:sz w:val="22"/>
                <w:szCs w:val="22"/>
              </w:rPr>
              <w:t xml:space="preserve"> с даты заключения договора.</w:t>
            </w:r>
          </w:p>
        </w:tc>
      </w:tr>
      <w:tr w:rsidR="00CB4FDC" w:rsidRPr="000C0353" w:rsidTr="008047BD">
        <w:trPr>
          <w:trHeight w:val="641"/>
        </w:trPr>
        <w:tc>
          <w:tcPr>
            <w:tcW w:w="781" w:type="dxa"/>
          </w:tcPr>
          <w:p w:rsidR="00CB4FDC" w:rsidRDefault="00CB4FDC" w:rsidP="00966ABD">
            <w:pPr>
              <w:tabs>
                <w:tab w:val="num" w:pos="786"/>
              </w:tabs>
              <w:jc w:val="center"/>
            </w:pPr>
            <w:r>
              <w:rPr>
                <w:sz w:val="22"/>
                <w:szCs w:val="22"/>
              </w:rPr>
              <w:t>4.</w:t>
            </w:r>
          </w:p>
        </w:tc>
        <w:tc>
          <w:tcPr>
            <w:tcW w:w="2051" w:type="dxa"/>
          </w:tcPr>
          <w:p w:rsidR="00CB4FDC" w:rsidRDefault="00CB4FDC" w:rsidP="0050257B">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CB4FDC" w:rsidRPr="000C0353" w:rsidRDefault="00CB4FDC" w:rsidP="0037548E">
            <w:pPr>
              <w:pStyle w:val="BodyTextIndent2"/>
              <w:spacing w:line="240" w:lineRule="auto"/>
              <w:ind w:left="48" w:right="153"/>
              <w:jc w:val="both"/>
              <w:rPr>
                <w:bCs/>
              </w:rPr>
            </w:pPr>
            <w:r w:rsidRPr="00055BFF">
              <w:rPr>
                <w:sz w:val="22"/>
                <w:szCs w:val="22"/>
              </w:rPr>
              <w:t xml:space="preserve">г. Москва, ул. </w:t>
            </w:r>
            <w:r>
              <w:rPr>
                <w:sz w:val="22"/>
                <w:szCs w:val="22"/>
              </w:rPr>
              <w:t>Луганская,</w:t>
            </w:r>
            <w:r w:rsidRPr="00055BFF">
              <w:rPr>
                <w:sz w:val="22"/>
                <w:szCs w:val="22"/>
              </w:rPr>
              <w:t xml:space="preserve"> </w:t>
            </w:r>
            <w:r>
              <w:rPr>
                <w:sz w:val="22"/>
                <w:szCs w:val="22"/>
              </w:rPr>
              <w:t>д</w:t>
            </w:r>
            <w:r w:rsidRPr="00055BFF">
              <w:rPr>
                <w:sz w:val="22"/>
                <w:szCs w:val="22"/>
              </w:rPr>
              <w:t xml:space="preserve">. </w:t>
            </w:r>
            <w:r>
              <w:rPr>
                <w:sz w:val="22"/>
                <w:szCs w:val="22"/>
              </w:rPr>
              <w:t>9.</w:t>
            </w:r>
          </w:p>
        </w:tc>
      </w:tr>
      <w:tr w:rsidR="00CB4FDC" w:rsidRPr="000C0353" w:rsidTr="000C0353">
        <w:trPr>
          <w:trHeight w:val="152"/>
        </w:trPr>
        <w:tc>
          <w:tcPr>
            <w:tcW w:w="781" w:type="dxa"/>
          </w:tcPr>
          <w:p w:rsidR="00CB4FDC" w:rsidRPr="00E43A4D" w:rsidRDefault="00CB4FDC" w:rsidP="00966ABD">
            <w:pPr>
              <w:tabs>
                <w:tab w:val="num" w:pos="786"/>
              </w:tabs>
              <w:ind w:left="-15"/>
              <w:jc w:val="center"/>
            </w:pPr>
            <w:bookmarkStart w:id="163" w:name="_Ref317250598"/>
            <w:r w:rsidRPr="00E43A4D">
              <w:rPr>
                <w:sz w:val="22"/>
                <w:szCs w:val="22"/>
              </w:rPr>
              <w:t>5.</w:t>
            </w:r>
          </w:p>
        </w:tc>
        <w:bookmarkEnd w:id="163"/>
        <w:tc>
          <w:tcPr>
            <w:tcW w:w="2051" w:type="dxa"/>
          </w:tcPr>
          <w:p w:rsidR="00CB4FDC" w:rsidRPr="00E43A4D" w:rsidRDefault="00CB4FDC" w:rsidP="00966ABD">
            <w:pPr>
              <w:ind w:right="153"/>
            </w:pPr>
            <w:r w:rsidRPr="00E43A4D">
              <w:rPr>
                <w:i/>
                <w:sz w:val="22"/>
                <w:szCs w:val="22"/>
              </w:rPr>
              <w:t>Условия оплаты</w:t>
            </w:r>
          </w:p>
        </w:tc>
        <w:tc>
          <w:tcPr>
            <w:tcW w:w="7703" w:type="dxa"/>
          </w:tcPr>
          <w:p w:rsidR="00CB4FDC" w:rsidRPr="00EA070C" w:rsidRDefault="00CB4FDC" w:rsidP="00EC37F4">
            <w:r w:rsidRPr="00EA070C">
              <w:rPr>
                <w:sz w:val="22"/>
                <w:szCs w:val="22"/>
              </w:rPr>
              <w:t xml:space="preserve">100% от стоимости поставленного Товара оплачивается в течение 15 (пятнадцати) рабочих дней по факту поставки Товара, после предоставления Заказчику всех документов, предусмотренных договором, </w:t>
            </w:r>
            <w:r>
              <w:rPr>
                <w:sz w:val="22"/>
                <w:szCs w:val="22"/>
              </w:rPr>
              <w:t xml:space="preserve">а так же </w:t>
            </w:r>
            <w:r w:rsidRPr="00EA070C">
              <w:rPr>
                <w:sz w:val="22"/>
                <w:szCs w:val="22"/>
              </w:rPr>
              <w:t>подписания Заказчиком</w:t>
            </w:r>
            <w:r>
              <w:rPr>
                <w:sz w:val="22"/>
                <w:szCs w:val="22"/>
              </w:rPr>
              <w:t xml:space="preserve"> соответствующей</w:t>
            </w:r>
            <w:r w:rsidRPr="00EA070C">
              <w:rPr>
                <w:sz w:val="22"/>
                <w:szCs w:val="22"/>
              </w:rPr>
              <w:t xml:space="preserve"> товарной накладной и акта приема-передачи товара.</w:t>
            </w:r>
          </w:p>
          <w:p w:rsidR="00CB4FDC" w:rsidRPr="008047BD" w:rsidRDefault="00CB4FDC" w:rsidP="00C87CF7">
            <w:pPr>
              <w:ind w:right="153"/>
              <w:jc w:val="both"/>
              <w:rPr>
                <w:i/>
              </w:rPr>
            </w:pPr>
          </w:p>
          <w:p w:rsidR="00CB4FDC" w:rsidRPr="008047BD" w:rsidRDefault="00CB4FDC" w:rsidP="00BD3DD3">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p>
        </w:tc>
      </w:tr>
      <w:tr w:rsidR="00CB4FDC" w:rsidRPr="000C0353" w:rsidTr="003F5DB0">
        <w:trPr>
          <w:trHeight w:val="416"/>
        </w:trPr>
        <w:tc>
          <w:tcPr>
            <w:tcW w:w="781" w:type="dxa"/>
          </w:tcPr>
          <w:p w:rsidR="00CB4FDC" w:rsidRPr="000C0353" w:rsidRDefault="00CB4FDC" w:rsidP="00966ABD">
            <w:pPr>
              <w:tabs>
                <w:tab w:val="num" w:pos="786"/>
              </w:tabs>
              <w:ind w:left="-15"/>
              <w:jc w:val="center"/>
            </w:pPr>
            <w:bookmarkStart w:id="164" w:name="_Ref317250606"/>
            <w:r>
              <w:rPr>
                <w:sz w:val="22"/>
                <w:szCs w:val="22"/>
              </w:rPr>
              <w:t>6.</w:t>
            </w:r>
          </w:p>
        </w:tc>
        <w:bookmarkEnd w:id="164"/>
        <w:tc>
          <w:tcPr>
            <w:tcW w:w="2051" w:type="dxa"/>
          </w:tcPr>
          <w:p w:rsidR="00CB4FDC" w:rsidRPr="000C0353" w:rsidRDefault="00CB4FDC" w:rsidP="00966ABD">
            <w:pPr>
              <w:ind w:right="153"/>
            </w:pPr>
            <w:r>
              <w:rPr>
                <w:sz w:val="22"/>
                <w:szCs w:val="22"/>
              </w:rPr>
              <w:t>Количество лотов</w:t>
            </w:r>
          </w:p>
        </w:tc>
        <w:tc>
          <w:tcPr>
            <w:tcW w:w="7703" w:type="dxa"/>
            <w:vAlign w:val="center"/>
          </w:tcPr>
          <w:p w:rsidR="00CB4FDC" w:rsidRPr="008047BD" w:rsidRDefault="00CB4FDC" w:rsidP="00966ABD">
            <w:pPr>
              <w:snapToGrid w:val="0"/>
            </w:pPr>
            <w:r>
              <w:rPr>
                <w:sz w:val="22"/>
                <w:szCs w:val="22"/>
              </w:rPr>
              <w:t>1</w:t>
            </w:r>
          </w:p>
        </w:tc>
      </w:tr>
      <w:tr w:rsidR="00CB4FDC" w:rsidRPr="000C0353" w:rsidTr="003F5DB0">
        <w:trPr>
          <w:trHeight w:val="152"/>
        </w:trPr>
        <w:tc>
          <w:tcPr>
            <w:tcW w:w="781" w:type="dxa"/>
          </w:tcPr>
          <w:p w:rsidR="00CB4FDC" w:rsidRPr="000C0353" w:rsidRDefault="00CB4FDC" w:rsidP="00966ABD">
            <w:pPr>
              <w:tabs>
                <w:tab w:val="num" w:pos="786"/>
              </w:tabs>
              <w:ind w:left="-15"/>
              <w:jc w:val="center"/>
            </w:pPr>
            <w:bookmarkStart w:id="165" w:name="_Ref317249928"/>
            <w:r>
              <w:rPr>
                <w:sz w:val="22"/>
                <w:szCs w:val="22"/>
              </w:rPr>
              <w:t>7.</w:t>
            </w:r>
          </w:p>
        </w:tc>
        <w:bookmarkEnd w:id="165"/>
        <w:tc>
          <w:tcPr>
            <w:tcW w:w="2051" w:type="dxa"/>
          </w:tcPr>
          <w:p w:rsidR="00CB4FDC" w:rsidRPr="000C0353" w:rsidRDefault="00CB4FDC"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CB4FDC" w:rsidRPr="008047BD" w:rsidRDefault="00CB4FDC"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CB4FDC" w:rsidRPr="008047BD" w:rsidRDefault="00CB4FDC" w:rsidP="00966ABD">
            <w:pPr>
              <w:snapToGrid w:val="0"/>
            </w:pPr>
            <w:r w:rsidRPr="008047BD">
              <w:rPr>
                <w:sz w:val="22"/>
                <w:szCs w:val="22"/>
              </w:rPr>
              <w:t>Место нахождения: 127055, г. Москва, ул. Сущевская д. 22</w:t>
            </w:r>
          </w:p>
          <w:p w:rsidR="00CB4FDC" w:rsidRDefault="00CB4FDC" w:rsidP="00966ABD">
            <w:pPr>
              <w:snapToGrid w:val="0"/>
            </w:pPr>
            <w:r w:rsidRPr="008047BD">
              <w:rPr>
                <w:sz w:val="22"/>
                <w:szCs w:val="22"/>
              </w:rPr>
              <w:t>Почтовый адрес: 101000, г. Москва, Моспочтамт, а/я 918</w:t>
            </w:r>
          </w:p>
          <w:p w:rsidR="00CB4FDC" w:rsidRDefault="00CB4FDC"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Pr>
                <w:sz w:val="22"/>
                <w:szCs w:val="22"/>
              </w:rPr>
              <w:t>:</w:t>
            </w:r>
          </w:p>
          <w:p w:rsidR="00CB4FDC" w:rsidRPr="008047BD" w:rsidRDefault="00CB4FDC" w:rsidP="004A353A">
            <w:pPr>
              <w:snapToGrid w:val="0"/>
            </w:pPr>
            <w:r w:rsidRPr="008047BD">
              <w:rPr>
                <w:sz w:val="22"/>
                <w:szCs w:val="22"/>
              </w:rPr>
              <w:t>Ермолов Иван Валерьевич, (499) 972-84-27</w:t>
            </w:r>
            <w:r w:rsidRPr="00EC0AAA">
              <w:rPr>
                <w:sz w:val="22"/>
                <w:szCs w:val="22"/>
              </w:rPr>
              <w:t>/</w:t>
            </w:r>
            <w:r w:rsidRPr="00EC0AAA">
              <w:rPr>
                <w:bCs/>
                <w:sz w:val="22"/>
                <w:szCs w:val="22"/>
              </w:rPr>
              <w:t xml:space="preserve"> (499) 978-44-72</w:t>
            </w:r>
            <w:r w:rsidRPr="008047BD">
              <w:rPr>
                <w:sz w:val="22"/>
                <w:szCs w:val="22"/>
              </w:rPr>
              <w:t xml:space="preserve">, </w:t>
            </w:r>
            <w:hyperlink r:id="rId26" w:history="1">
              <w:r w:rsidRPr="008047BD">
                <w:rPr>
                  <w:rStyle w:val="Hyperlink"/>
                  <w:color w:val="auto"/>
                  <w:sz w:val="22"/>
                  <w:szCs w:val="22"/>
                  <w:lang w:val="en-US"/>
                </w:rPr>
                <w:t>zakupki</w:t>
              </w:r>
              <w:r w:rsidRPr="008047BD">
                <w:rPr>
                  <w:rStyle w:val="Hyperlink"/>
                  <w:color w:val="auto"/>
                  <w:sz w:val="22"/>
                  <w:szCs w:val="22"/>
                </w:rPr>
                <w:t>@</w:t>
              </w:r>
              <w:r w:rsidRPr="008047BD">
                <w:rPr>
                  <w:rStyle w:val="Hyperlink"/>
                  <w:color w:val="auto"/>
                  <w:sz w:val="22"/>
                  <w:szCs w:val="22"/>
                  <w:lang w:val="en-US"/>
                </w:rPr>
                <w:t>vniia</w:t>
              </w:r>
              <w:r w:rsidRPr="008047BD">
                <w:rPr>
                  <w:rStyle w:val="Hyperlink"/>
                  <w:color w:val="auto"/>
                  <w:sz w:val="22"/>
                  <w:szCs w:val="22"/>
                </w:rPr>
                <w:t>.</w:t>
              </w:r>
              <w:r w:rsidRPr="008047BD">
                <w:rPr>
                  <w:rStyle w:val="Hyperlink"/>
                  <w:color w:val="auto"/>
                  <w:sz w:val="22"/>
                  <w:szCs w:val="22"/>
                  <w:lang w:val="en-US"/>
                </w:rPr>
                <w:t>ru</w:t>
              </w:r>
            </w:hyperlink>
          </w:p>
        </w:tc>
      </w:tr>
      <w:tr w:rsidR="00CB4FDC" w:rsidRPr="000C0353" w:rsidTr="000B4D45">
        <w:trPr>
          <w:trHeight w:val="152"/>
        </w:trPr>
        <w:tc>
          <w:tcPr>
            <w:tcW w:w="781" w:type="dxa"/>
          </w:tcPr>
          <w:p w:rsidR="00CB4FDC" w:rsidRPr="000C0353" w:rsidRDefault="00CB4FDC" w:rsidP="00966ABD">
            <w:pPr>
              <w:tabs>
                <w:tab w:val="num" w:pos="786"/>
              </w:tabs>
              <w:ind w:left="-15"/>
              <w:jc w:val="center"/>
            </w:pPr>
            <w:bookmarkStart w:id="166" w:name="_Ref317250471"/>
            <w:r>
              <w:rPr>
                <w:sz w:val="22"/>
                <w:szCs w:val="22"/>
              </w:rPr>
              <w:t>8.</w:t>
            </w:r>
          </w:p>
        </w:tc>
        <w:bookmarkEnd w:id="166"/>
        <w:tc>
          <w:tcPr>
            <w:tcW w:w="2051" w:type="dxa"/>
          </w:tcPr>
          <w:p w:rsidR="00CB4FDC" w:rsidRPr="000C0353" w:rsidRDefault="00CB4FDC" w:rsidP="00966ABD">
            <w:pPr>
              <w:ind w:right="153"/>
            </w:pPr>
            <w:r w:rsidRPr="000C0353">
              <w:rPr>
                <w:sz w:val="22"/>
                <w:szCs w:val="22"/>
              </w:rPr>
              <w:t>Информационное обеспечение проведения запроса цен</w:t>
            </w:r>
          </w:p>
        </w:tc>
        <w:tc>
          <w:tcPr>
            <w:tcW w:w="7703" w:type="dxa"/>
          </w:tcPr>
          <w:p w:rsidR="00CB4FDC" w:rsidRPr="000C0353" w:rsidRDefault="00CB4FDC"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27" w:history="1">
              <w:r w:rsidRPr="000C0353">
                <w:rPr>
                  <w:rStyle w:val="Hyperlink"/>
                  <w:sz w:val="22"/>
                  <w:szCs w:val="22"/>
                </w:rPr>
                <w:t>http://www.zakupki.gov.ru</w:t>
              </w:r>
            </w:hyperlink>
            <w:r>
              <w:rPr>
                <w:sz w:val="22"/>
                <w:szCs w:val="22"/>
              </w:rPr>
              <w:t>)</w:t>
            </w:r>
          </w:p>
          <w:p w:rsidR="00CB4FDC" w:rsidRPr="000C0353" w:rsidRDefault="00CB4FDC"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8" w:history="1">
              <w:r w:rsidRPr="000C0353">
                <w:rPr>
                  <w:rStyle w:val="Hyperlink"/>
                  <w:sz w:val="22"/>
                  <w:szCs w:val="22"/>
                </w:rPr>
                <w:t>http://zakupki.rosatom.ru</w:t>
              </w:r>
            </w:hyperlink>
            <w:r w:rsidRPr="000C0353">
              <w:rPr>
                <w:spacing w:val="-6"/>
                <w:sz w:val="22"/>
                <w:szCs w:val="22"/>
              </w:rPr>
              <w:t>).</w:t>
            </w:r>
          </w:p>
          <w:p w:rsidR="00CB4FDC" w:rsidRPr="000C0353" w:rsidRDefault="00CB4FDC" w:rsidP="003C47AA">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ЭТП </w:t>
            </w:r>
            <w:r>
              <w:rPr>
                <w:sz w:val="22"/>
              </w:rPr>
              <w:t>Аукционный конкурсный дом</w:t>
            </w:r>
            <w:r>
              <w:t xml:space="preserve"> </w:t>
            </w:r>
            <w:r w:rsidRPr="00A503A8">
              <w:rPr>
                <w:sz w:val="22"/>
                <w:szCs w:val="22"/>
              </w:rPr>
              <w:t xml:space="preserve">в сети «Интернет» по адресу: </w:t>
            </w:r>
            <w:hyperlink r:id="rId29" w:history="1">
              <w:hyperlink r:id="rId30" w:history="1">
                <w:hyperlink r:id="rId31" w:history="1">
                  <w:hyperlink r:id="rId32" w:history="1">
                    <w:hyperlink r:id="rId33" w:history="1">
                      <w:hyperlink r:id="rId34" w:history="1">
                        <w:hyperlink r:id="rId35" w:history="1">
                          <w:r w:rsidRPr="001454B2">
                            <w:rPr>
                              <w:rStyle w:val="Hyperlink"/>
                              <w:sz w:val="22"/>
                              <w:szCs w:val="22"/>
                            </w:rPr>
                            <w:t>www.a-k-d.ru</w:t>
                          </w:r>
                        </w:hyperlink>
                      </w:hyperlink>
                    </w:hyperlink>
                  </w:hyperlink>
                </w:hyperlink>
              </w:hyperlink>
            </w:hyperlink>
          </w:p>
        </w:tc>
      </w:tr>
      <w:tr w:rsidR="00CB4FDC" w:rsidRPr="000C0353" w:rsidTr="0088398D">
        <w:trPr>
          <w:trHeight w:val="371"/>
        </w:trPr>
        <w:tc>
          <w:tcPr>
            <w:tcW w:w="781" w:type="dxa"/>
            <w:vMerge w:val="restart"/>
          </w:tcPr>
          <w:p w:rsidR="00CB4FDC" w:rsidRPr="000C0353" w:rsidRDefault="00CB4FDC" w:rsidP="00966ABD">
            <w:pPr>
              <w:tabs>
                <w:tab w:val="num" w:pos="786"/>
              </w:tabs>
              <w:ind w:left="-15"/>
              <w:jc w:val="center"/>
            </w:pPr>
            <w:bookmarkStart w:id="167" w:name="_Ref317250534"/>
            <w:r>
              <w:rPr>
                <w:sz w:val="22"/>
                <w:szCs w:val="22"/>
              </w:rPr>
              <w:t>9.</w:t>
            </w:r>
          </w:p>
        </w:tc>
        <w:bookmarkEnd w:id="167"/>
        <w:tc>
          <w:tcPr>
            <w:tcW w:w="2051" w:type="dxa"/>
            <w:vMerge w:val="restart"/>
          </w:tcPr>
          <w:p w:rsidR="00CB4FDC" w:rsidRPr="000C0353" w:rsidRDefault="00CB4FDC" w:rsidP="00966ABD">
            <w:pPr>
              <w:ind w:right="153"/>
            </w:pPr>
            <w:r w:rsidRPr="000C0353">
              <w:rPr>
                <w:sz w:val="22"/>
                <w:szCs w:val="22"/>
              </w:rPr>
              <w:t>Начальная (максимальная) цена договора</w:t>
            </w:r>
          </w:p>
        </w:tc>
        <w:tc>
          <w:tcPr>
            <w:tcW w:w="7703" w:type="dxa"/>
            <w:vAlign w:val="center"/>
          </w:tcPr>
          <w:p w:rsidR="00CB4FDC" w:rsidRPr="00043441" w:rsidRDefault="00CB4FDC" w:rsidP="00D53680">
            <w:pPr>
              <w:jc w:val="both"/>
              <w:rPr>
                <w:b/>
              </w:rPr>
            </w:pPr>
            <w:r>
              <w:rPr>
                <w:sz w:val="22"/>
                <w:szCs w:val="22"/>
              </w:rPr>
              <w:t xml:space="preserve">с НДС 18% </w:t>
            </w:r>
            <w:r w:rsidRPr="00BF48DC">
              <w:rPr>
                <w:sz w:val="22"/>
                <w:szCs w:val="22"/>
              </w:rPr>
              <w:t>–</w:t>
            </w:r>
            <w:r w:rsidRPr="00055BFF">
              <w:rPr>
                <w:sz w:val="22"/>
                <w:szCs w:val="22"/>
              </w:rPr>
              <w:t xml:space="preserve"> </w:t>
            </w:r>
            <w:r w:rsidRPr="0021642B">
              <w:rPr>
                <w:b/>
                <w:sz w:val="22"/>
                <w:szCs w:val="22"/>
              </w:rPr>
              <w:t>1</w:t>
            </w:r>
            <w:r>
              <w:rPr>
                <w:b/>
                <w:sz w:val="22"/>
                <w:szCs w:val="22"/>
                <w:lang w:val="en-US"/>
              </w:rPr>
              <w:t> </w:t>
            </w:r>
            <w:r w:rsidRPr="0021642B">
              <w:rPr>
                <w:b/>
                <w:sz w:val="22"/>
                <w:szCs w:val="22"/>
              </w:rPr>
              <w:t>906 624</w:t>
            </w:r>
            <w:r>
              <w:rPr>
                <w:b/>
                <w:sz w:val="22"/>
                <w:szCs w:val="22"/>
              </w:rPr>
              <w:t xml:space="preserve">,00 </w:t>
            </w:r>
            <w:r w:rsidRPr="00F46811">
              <w:rPr>
                <w:sz w:val="22"/>
                <w:szCs w:val="22"/>
              </w:rPr>
              <w:t>(</w:t>
            </w:r>
            <w:r>
              <w:rPr>
                <w:sz w:val="22"/>
                <w:szCs w:val="22"/>
              </w:rPr>
              <w:t>Один миллион девятьсот шесть тысяч шестьсот двадцать четыре</w:t>
            </w:r>
            <w:r w:rsidRPr="00F46811">
              <w:rPr>
                <w:sz w:val="22"/>
                <w:szCs w:val="22"/>
              </w:rPr>
              <w:t xml:space="preserve">) руб. </w:t>
            </w:r>
            <w:r>
              <w:rPr>
                <w:sz w:val="22"/>
                <w:szCs w:val="22"/>
              </w:rPr>
              <w:t>00</w:t>
            </w:r>
            <w:r w:rsidRPr="00F46811">
              <w:rPr>
                <w:sz w:val="22"/>
                <w:szCs w:val="22"/>
              </w:rPr>
              <w:t xml:space="preserve"> коп.</w:t>
            </w:r>
          </w:p>
        </w:tc>
      </w:tr>
      <w:tr w:rsidR="00CB4FDC" w:rsidRPr="000C0353" w:rsidTr="0088398D">
        <w:trPr>
          <w:trHeight w:val="70"/>
        </w:trPr>
        <w:tc>
          <w:tcPr>
            <w:tcW w:w="781" w:type="dxa"/>
            <w:vMerge/>
          </w:tcPr>
          <w:p w:rsidR="00CB4FDC" w:rsidRDefault="00CB4FDC" w:rsidP="00966ABD">
            <w:pPr>
              <w:tabs>
                <w:tab w:val="num" w:pos="786"/>
              </w:tabs>
              <w:ind w:left="-15"/>
              <w:jc w:val="center"/>
            </w:pPr>
          </w:p>
        </w:tc>
        <w:tc>
          <w:tcPr>
            <w:tcW w:w="2051" w:type="dxa"/>
            <w:vMerge/>
          </w:tcPr>
          <w:p w:rsidR="00CB4FDC" w:rsidRPr="000C0353" w:rsidRDefault="00CB4FDC" w:rsidP="00966ABD">
            <w:pPr>
              <w:ind w:right="153"/>
            </w:pPr>
          </w:p>
        </w:tc>
        <w:tc>
          <w:tcPr>
            <w:tcW w:w="7703" w:type="dxa"/>
            <w:vAlign w:val="center"/>
          </w:tcPr>
          <w:p w:rsidR="00CB4FDC" w:rsidRPr="00055BFF" w:rsidRDefault="00CB4FDC" w:rsidP="00D53680">
            <w:pPr>
              <w:jc w:val="both"/>
            </w:pPr>
            <w:r w:rsidRPr="00055BFF">
              <w:rPr>
                <w:sz w:val="22"/>
                <w:szCs w:val="22"/>
              </w:rPr>
              <w:t xml:space="preserve">без НДС </w:t>
            </w:r>
            <w:r>
              <w:rPr>
                <w:sz w:val="22"/>
                <w:szCs w:val="22"/>
              </w:rPr>
              <w:t>–</w:t>
            </w:r>
            <w:r w:rsidRPr="00BF48DC">
              <w:rPr>
                <w:sz w:val="22"/>
                <w:szCs w:val="22"/>
              </w:rPr>
              <w:t xml:space="preserve"> </w:t>
            </w:r>
            <w:r>
              <w:rPr>
                <w:b/>
                <w:sz w:val="22"/>
                <w:szCs w:val="22"/>
              </w:rPr>
              <w:t>1 615 783,05</w:t>
            </w:r>
            <w:r w:rsidRPr="00DC44A0">
              <w:rPr>
                <w:b/>
                <w:sz w:val="22"/>
                <w:szCs w:val="22"/>
              </w:rPr>
              <w:t xml:space="preserve"> </w:t>
            </w:r>
            <w:r w:rsidRPr="00F46811">
              <w:rPr>
                <w:sz w:val="22"/>
                <w:szCs w:val="22"/>
              </w:rPr>
              <w:t>(</w:t>
            </w:r>
            <w:r>
              <w:rPr>
                <w:sz w:val="22"/>
                <w:szCs w:val="22"/>
              </w:rPr>
              <w:t>Один миллион шестьсот пятнадцать тысяч семьсот восемьдесят три)</w:t>
            </w:r>
            <w:r w:rsidRPr="00F46811">
              <w:rPr>
                <w:sz w:val="22"/>
                <w:szCs w:val="22"/>
              </w:rPr>
              <w:t xml:space="preserve"> руб. </w:t>
            </w:r>
            <w:r>
              <w:rPr>
                <w:sz w:val="22"/>
                <w:szCs w:val="22"/>
              </w:rPr>
              <w:t>05</w:t>
            </w:r>
            <w:r w:rsidRPr="00F46811">
              <w:rPr>
                <w:sz w:val="22"/>
                <w:szCs w:val="22"/>
              </w:rPr>
              <w:t xml:space="preserve"> коп.</w:t>
            </w:r>
          </w:p>
        </w:tc>
      </w:tr>
      <w:tr w:rsidR="00CB4FDC" w:rsidRPr="000C0353" w:rsidTr="0088398D">
        <w:trPr>
          <w:trHeight w:val="105"/>
        </w:trPr>
        <w:tc>
          <w:tcPr>
            <w:tcW w:w="781" w:type="dxa"/>
            <w:vMerge/>
          </w:tcPr>
          <w:p w:rsidR="00CB4FDC" w:rsidRDefault="00CB4FDC" w:rsidP="00966ABD">
            <w:pPr>
              <w:tabs>
                <w:tab w:val="num" w:pos="786"/>
              </w:tabs>
              <w:ind w:left="-15"/>
              <w:jc w:val="center"/>
            </w:pPr>
          </w:p>
        </w:tc>
        <w:tc>
          <w:tcPr>
            <w:tcW w:w="2051" w:type="dxa"/>
            <w:vMerge/>
          </w:tcPr>
          <w:p w:rsidR="00CB4FDC" w:rsidRPr="000C0353" w:rsidRDefault="00CB4FDC" w:rsidP="00966ABD">
            <w:pPr>
              <w:ind w:right="153"/>
            </w:pPr>
          </w:p>
        </w:tc>
        <w:tc>
          <w:tcPr>
            <w:tcW w:w="7703" w:type="dxa"/>
            <w:vAlign w:val="center"/>
          </w:tcPr>
          <w:p w:rsidR="00CB4FDC" w:rsidRPr="00DA7E77" w:rsidRDefault="00CB4FDC" w:rsidP="00D53680">
            <w:pPr>
              <w:jc w:val="both"/>
            </w:pPr>
            <w:r w:rsidRPr="00E76303">
              <w:rPr>
                <w:sz w:val="22"/>
                <w:szCs w:val="22"/>
              </w:rPr>
              <w:t>Цена Договора включает в 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хранение Товара на складе Поставщика, погрузочно-разгрузочные работы,</w:t>
            </w:r>
            <w:r w:rsidRPr="00E76303">
              <w:rPr>
                <w:sz w:val="22"/>
                <w:szCs w:val="22"/>
              </w:rPr>
              <w:t xml:space="preserve"> дос</w:t>
            </w:r>
            <w:r>
              <w:rPr>
                <w:sz w:val="22"/>
                <w:szCs w:val="22"/>
              </w:rPr>
              <w:t xml:space="preserve">тавку Товара на склад Заказчика,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CB4FDC" w:rsidRPr="000C0353" w:rsidTr="000C0353">
        <w:trPr>
          <w:trHeight w:val="152"/>
        </w:trPr>
        <w:tc>
          <w:tcPr>
            <w:tcW w:w="781" w:type="dxa"/>
          </w:tcPr>
          <w:p w:rsidR="00CB4FDC" w:rsidRPr="000C0353" w:rsidRDefault="00CB4FDC" w:rsidP="00966ABD">
            <w:pPr>
              <w:tabs>
                <w:tab w:val="num" w:pos="786"/>
              </w:tabs>
              <w:jc w:val="center"/>
            </w:pPr>
            <w:bookmarkStart w:id="168" w:name="_Ref317250440"/>
            <w:r>
              <w:rPr>
                <w:sz w:val="22"/>
                <w:szCs w:val="22"/>
              </w:rPr>
              <w:t>10.</w:t>
            </w:r>
          </w:p>
        </w:tc>
        <w:bookmarkEnd w:id="168"/>
        <w:tc>
          <w:tcPr>
            <w:tcW w:w="2051" w:type="dxa"/>
          </w:tcPr>
          <w:p w:rsidR="00CB4FDC" w:rsidRPr="002738EC" w:rsidRDefault="00CB4FDC" w:rsidP="00966ABD">
            <w:pPr>
              <w:ind w:right="153"/>
            </w:pPr>
            <w:r w:rsidRPr="000C0353">
              <w:rPr>
                <w:sz w:val="22"/>
                <w:szCs w:val="22"/>
              </w:rPr>
              <w:t>Официальный язык запроса цен</w:t>
            </w:r>
          </w:p>
        </w:tc>
        <w:tc>
          <w:tcPr>
            <w:tcW w:w="7703" w:type="dxa"/>
          </w:tcPr>
          <w:p w:rsidR="00CB4FDC" w:rsidRPr="000C0353" w:rsidRDefault="00CB4FDC" w:rsidP="00966ABD">
            <w:pPr>
              <w:ind w:right="153"/>
            </w:pPr>
            <w:r>
              <w:rPr>
                <w:sz w:val="22"/>
                <w:szCs w:val="22"/>
              </w:rPr>
              <w:t>Р</w:t>
            </w:r>
            <w:r w:rsidRPr="000C0353">
              <w:rPr>
                <w:sz w:val="22"/>
                <w:szCs w:val="22"/>
              </w:rPr>
              <w:t>усский</w:t>
            </w:r>
          </w:p>
        </w:tc>
      </w:tr>
      <w:tr w:rsidR="00CB4FDC" w:rsidRPr="000C0353" w:rsidTr="000C0353">
        <w:trPr>
          <w:trHeight w:val="397"/>
        </w:trPr>
        <w:tc>
          <w:tcPr>
            <w:tcW w:w="781" w:type="dxa"/>
          </w:tcPr>
          <w:p w:rsidR="00CB4FDC" w:rsidRPr="000C0353" w:rsidRDefault="00CB4FDC" w:rsidP="00966ABD">
            <w:pPr>
              <w:tabs>
                <w:tab w:val="num" w:pos="786"/>
              </w:tabs>
              <w:jc w:val="center"/>
            </w:pPr>
            <w:r>
              <w:rPr>
                <w:sz w:val="22"/>
                <w:szCs w:val="22"/>
              </w:rPr>
              <w:t>11.</w:t>
            </w:r>
          </w:p>
        </w:tc>
        <w:tc>
          <w:tcPr>
            <w:tcW w:w="2051" w:type="dxa"/>
          </w:tcPr>
          <w:p w:rsidR="00CB4FDC" w:rsidRPr="002738EC" w:rsidRDefault="00CB4FDC" w:rsidP="00966ABD">
            <w:pPr>
              <w:ind w:right="153"/>
            </w:pPr>
            <w:r w:rsidRPr="000C0353">
              <w:rPr>
                <w:sz w:val="22"/>
                <w:szCs w:val="22"/>
              </w:rPr>
              <w:t>Валюта запроса цен</w:t>
            </w:r>
          </w:p>
        </w:tc>
        <w:tc>
          <w:tcPr>
            <w:tcW w:w="7703" w:type="dxa"/>
          </w:tcPr>
          <w:p w:rsidR="00CB4FDC" w:rsidRPr="000C0353" w:rsidRDefault="00CB4FDC" w:rsidP="00966ABD">
            <w:pPr>
              <w:ind w:right="153"/>
              <w:jc w:val="both"/>
            </w:pPr>
            <w:r>
              <w:rPr>
                <w:sz w:val="22"/>
                <w:szCs w:val="22"/>
              </w:rPr>
              <w:t>Р</w:t>
            </w:r>
            <w:r w:rsidRPr="000C0353">
              <w:rPr>
                <w:sz w:val="22"/>
                <w:szCs w:val="22"/>
              </w:rPr>
              <w:t>оссийский рубль</w:t>
            </w:r>
          </w:p>
        </w:tc>
      </w:tr>
      <w:tr w:rsidR="00CB4FDC" w:rsidRPr="000C0353" w:rsidTr="000C0353">
        <w:trPr>
          <w:trHeight w:val="397"/>
        </w:trPr>
        <w:tc>
          <w:tcPr>
            <w:tcW w:w="781" w:type="dxa"/>
          </w:tcPr>
          <w:p w:rsidR="00CB4FDC" w:rsidRPr="000C0353" w:rsidRDefault="00CB4FDC" w:rsidP="00966ABD">
            <w:pPr>
              <w:tabs>
                <w:tab w:val="num" w:pos="786"/>
              </w:tabs>
              <w:jc w:val="center"/>
            </w:pPr>
            <w:bookmarkStart w:id="169" w:name="_Ref317253392"/>
            <w:r>
              <w:rPr>
                <w:sz w:val="22"/>
                <w:szCs w:val="22"/>
              </w:rPr>
              <w:t>12.</w:t>
            </w:r>
          </w:p>
        </w:tc>
        <w:bookmarkEnd w:id="169"/>
        <w:tc>
          <w:tcPr>
            <w:tcW w:w="2051" w:type="dxa"/>
          </w:tcPr>
          <w:p w:rsidR="00CB4FDC" w:rsidRPr="000C0353" w:rsidRDefault="00CB4FDC" w:rsidP="00966ABD">
            <w:pPr>
              <w:pStyle w:val="32"/>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CB4FDC" w:rsidRPr="00D901E6" w:rsidRDefault="00CB4FDC" w:rsidP="00CC5EA4">
            <w:pPr>
              <w:tabs>
                <w:tab w:val="left" w:pos="0"/>
                <w:tab w:val="left" w:pos="1204"/>
              </w:tabs>
              <w:jc w:val="both"/>
              <w:rPr>
                <w:sz w:val="21"/>
                <w:szCs w:val="21"/>
              </w:rPr>
            </w:pPr>
            <w:r w:rsidRPr="00D901E6">
              <w:rPr>
                <w:sz w:val="21"/>
                <w:szCs w:val="21"/>
              </w:rPr>
              <w:t>12.1.</w:t>
            </w:r>
            <w:bookmarkStart w:id="170"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CB4FDC" w:rsidRPr="00CC5EA4" w:rsidRDefault="00CB4FDC"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B4FDC" w:rsidRPr="00CC5EA4" w:rsidRDefault="00CB4FDC" w:rsidP="00CC5EA4">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CB4FDC" w:rsidRPr="00CC5EA4" w:rsidRDefault="00CB4FDC" w:rsidP="00CC5EA4">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B4FDC" w:rsidRPr="00CC5EA4" w:rsidRDefault="00CB4FDC" w:rsidP="00CC5EA4">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CB4FDC" w:rsidRPr="00CC5EA4" w:rsidRDefault="00CB4FDC"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B4FDC" w:rsidRPr="00D901E6" w:rsidRDefault="00CB4FDC" w:rsidP="00CC5EA4">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CB4FDC" w:rsidRPr="00D901E6" w:rsidRDefault="00CB4FDC" w:rsidP="00CC5EA4">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CB4FDC" w:rsidRPr="00D901E6" w:rsidRDefault="00CB4FDC" w:rsidP="00CC5EA4">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CB4FDC" w:rsidRPr="00D901E6" w:rsidRDefault="00CB4FDC" w:rsidP="00CC5EA4">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CB4FDC" w:rsidRPr="00D901E6" w:rsidRDefault="00CB4FDC" w:rsidP="00CC5EA4">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CB4FDC" w:rsidRPr="00D901E6" w:rsidRDefault="00CB4FDC" w:rsidP="00CC5EA4">
            <w:pPr>
              <w:tabs>
                <w:tab w:val="num" w:pos="1080"/>
              </w:tabs>
              <w:jc w:val="both"/>
              <w:rPr>
                <w:sz w:val="21"/>
                <w:szCs w:val="21"/>
              </w:rPr>
            </w:pPr>
            <w:r w:rsidRPr="00D901E6">
              <w:rPr>
                <w:sz w:val="21"/>
                <w:szCs w:val="21"/>
              </w:rPr>
              <w:t>12.</w:t>
            </w:r>
            <w:r>
              <w:rPr>
                <w:sz w:val="21"/>
                <w:szCs w:val="21"/>
              </w:rPr>
              <w:t>8</w:t>
            </w:r>
            <w:r w:rsidRPr="00D901E6">
              <w:rPr>
                <w:sz w:val="21"/>
                <w:szCs w:val="21"/>
              </w:rPr>
              <w:t>.1. Участник должен иметь опыт работы на рынке не менее 2-х лет.</w:t>
            </w:r>
          </w:p>
          <w:p w:rsidR="00CB4FDC" w:rsidRPr="00D901E6" w:rsidRDefault="00CB4FDC" w:rsidP="00CC5EA4">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CB4FDC" w:rsidRPr="00D901E6" w:rsidRDefault="00CB4FDC" w:rsidP="00CC5EA4">
            <w:pPr>
              <w:tabs>
                <w:tab w:val="num" w:pos="1260"/>
              </w:tabs>
              <w:jc w:val="both"/>
              <w:rPr>
                <w:sz w:val="21"/>
                <w:szCs w:val="21"/>
                <w:u w:val="single"/>
              </w:rPr>
            </w:pPr>
            <w:r w:rsidRPr="00D901E6">
              <w:rPr>
                <w:sz w:val="21"/>
                <w:szCs w:val="21"/>
              </w:rPr>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6" w:history="1">
              <w:r w:rsidRPr="00D901E6">
                <w:rPr>
                  <w:rStyle w:val="Hyperlink"/>
                  <w:sz w:val="21"/>
                  <w:szCs w:val="21"/>
                  <w:lang w:val="en-US"/>
                </w:rPr>
                <w:t>http</w:t>
              </w:r>
              <w:r w:rsidRPr="00D901E6">
                <w:rPr>
                  <w:rStyle w:val="Hyperlink"/>
                  <w:sz w:val="21"/>
                  <w:szCs w:val="21"/>
                </w:rPr>
                <w:t>://</w:t>
              </w:r>
              <w:r w:rsidRPr="00D901E6">
                <w:rPr>
                  <w:rStyle w:val="Hyperlink"/>
                  <w:sz w:val="21"/>
                  <w:szCs w:val="21"/>
                  <w:lang w:val="en-US"/>
                </w:rPr>
                <w:t>services</w:t>
              </w:r>
              <w:r w:rsidRPr="00D901E6">
                <w:rPr>
                  <w:rStyle w:val="Hyperlink"/>
                  <w:sz w:val="21"/>
                  <w:szCs w:val="21"/>
                </w:rPr>
                <w:t>.</w:t>
              </w:r>
              <w:r w:rsidRPr="00D901E6">
                <w:rPr>
                  <w:rStyle w:val="Hyperlink"/>
                  <w:sz w:val="21"/>
                  <w:szCs w:val="21"/>
                  <w:lang w:val="en-US"/>
                </w:rPr>
                <w:t>fms</w:t>
              </w:r>
              <w:r w:rsidRPr="00D901E6">
                <w:rPr>
                  <w:rStyle w:val="Hyperlink"/>
                  <w:sz w:val="21"/>
                  <w:szCs w:val="21"/>
                </w:rPr>
                <w:t>.</w:t>
              </w:r>
              <w:r w:rsidRPr="00D901E6">
                <w:rPr>
                  <w:rStyle w:val="Hyperlink"/>
                  <w:sz w:val="21"/>
                  <w:szCs w:val="21"/>
                  <w:lang w:val="en-US"/>
                </w:rPr>
                <w:t>gov</w:t>
              </w:r>
              <w:r w:rsidRPr="00D901E6">
                <w:rPr>
                  <w:rStyle w:val="Hyperlink"/>
                  <w:sz w:val="21"/>
                  <w:szCs w:val="21"/>
                </w:rPr>
                <w:t>.</w:t>
              </w:r>
              <w:r w:rsidRPr="00D901E6">
                <w:rPr>
                  <w:rStyle w:val="Hyperlink"/>
                  <w:sz w:val="21"/>
                  <w:szCs w:val="21"/>
                  <w:lang w:val="en-US"/>
                </w:rPr>
                <w:t>ru</w:t>
              </w:r>
              <w:r w:rsidRPr="00D901E6">
                <w:rPr>
                  <w:rStyle w:val="Hyperlink"/>
                  <w:sz w:val="21"/>
                  <w:szCs w:val="21"/>
                </w:rPr>
                <w:t>/</w:t>
              </w:r>
              <w:r w:rsidRPr="00D901E6">
                <w:rPr>
                  <w:rStyle w:val="Hyperlink"/>
                  <w:sz w:val="21"/>
                  <w:szCs w:val="21"/>
                  <w:lang w:val="en-US"/>
                </w:rPr>
                <w:t>info</w:t>
              </w:r>
              <w:r w:rsidRPr="00D901E6">
                <w:rPr>
                  <w:rStyle w:val="Hyperlink"/>
                  <w:sz w:val="21"/>
                  <w:szCs w:val="21"/>
                </w:rPr>
                <w:t>-</w:t>
              </w:r>
              <w:r w:rsidRPr="00D901E6">
                <w:rPr>
                  <w:rStyle w:val="Hyperlink"/>
                  <w:sz w:val="21"/>
                  <w:szCs w:val="21"/>
                  <w:lang w:val="en-US"/>
                </w:rPr>
                <w:t>service</w:t>
              </w:r>
              <w:r w:rsidRPr="00D901E6">
                <w:rPr>
                  <w:rStyle w:val="Hyperlink"/>
                  <w:sz w:val="21"/>
                  <w:szCs w:val="21"/>
                </w:rPr>
                <w:t>.</w:t>
              </w:r>
              <w:r w:rsidRPr="00D901E6">
                <w:rPr>
                  <w:rStyle w:val="Hyperlink"/>
                  <w:sz w:val="21"/>
                  <w:szCs w:val="21"/>
                  <w:lang w:val="en-US"/>
                </w:rPr>
                <w:t>htm</w:t>
              </w:r>
              <w:r w:rsidRPr="00D901E6">
                <w:rPr>
                  <w:rStyle w:val="Hyperlink"/>
                  <w:sz w:val="21"/>
                  <w:szCs w:val="21"/>
                </w:rPr>
                <w:t>?</w:t>
              </w:r>
              <w:r w:rsidRPr="00D901E6">
                <w:rPr>
                  <w:rStyle w:val="Hyperlink"/>
                  <w:sz w:val="21"/>
                  <w:szCs w:val="21"/>
                  <w:lang w:val="en-US"/>
                </w:rPr>
                <w:t>sid</w:t>
              </w:r>
              <w:r w:rsidRPr="00D901E6">
                <w:rPr>
                  <w:rStyle w:val="Hyperlink"/>
                  <w:sz w:val="21"/>
                  <w:szCs w:val="21"/>
                </w:rPr>
                <w:t>=2000</w:t>
              </w:r>
            </w:hyperlink>
            <w:r w:rsidRPr="00D901E6">
              <w:rPr>
                <w:sz w:val="21"/>
                <w:szCs w:val="21"/>
                <w:u w:val="single"/>
              </w:rPr>
              <w:t>.</w:t>
            </w:r>
          </w:p>
          <w:p w:rsidR="00CB4FDC" w:rsidRPr="00D901E6" w:rsidRDefault="00CB4FDC" w:rsidP="00CC5EA4">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CB4FDC" w:rsidRPr="00D901E6" w:rsidRDefault="00CB4FDC" w:rsidP="00CC5EA4">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CB4FDC" w:rsidRPr="00D901E6" w:rsidRDefault="00CB4FDC" w:rsidP="00CC5EA4">
            <w:pPr>
              <w:tabs>
                <w:tab w:val="num" w:pos="1260"/>
              </w:tabs>
              <w:jc w:val="both"/>
              <w:rPr>
                <w:sz w:val="21"/>
                <w:szCs w:val="21"/>
              </w:rPr>
            </w:pPr>
            <w:r w:rsidRPr="00D901E6">
              <w:rPr>
                <w:sz w:val="21"/>
                <w:szCs w:val="21"/>
              </w:rPr>
              <w:t>12.</w:t>
            </w:r>
            <w:r>
              <w:rPr>
                <w:sz w:val="21"/>
                <w:szCs w:val="21"/>
              </w:rPr>
              <w:t>8</w:t>
            </w:r>
            <w:r w:rsidRPr="00D901E6">
              <w:rPr>
                <w:sz w:val="21"/>
                <w:szCs w:val="21"/>
              </w:rPr>
              <w:t>.6. Участник не должен быть внесен в реестр недобросовестных поставщиков Госкорпорации «Росатом».</w:t>
            </w:r>
          </w:p>
          <w:p w:rsidR="00CB4FDC" w:rsidRDefault="00CB4FDC" w:rsidP="00CC5EA4">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CB4FDC" w:rsidRPr="00025971" w:rsidRDefault="00CB4FDC" w:rsidP="00CC5EA4">
            <w:pPr>
              <w:tabs>
                <w:tab w:val="num" w:pos="720"/>
              </w:tabs>
              <w:jc w:val="both"/>
              <w:rPr>
                <w:sz w:val="21"/>
                <w:szCs w:val="21"/>
              </w:rPr>
            </w:pPr>
            <w:r>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CB4FDC" w:rsidRPr="000C0353" w:rsidTr="003934B7">
        <w:trPr>
          <w:trHeight w:val="709"/>
        </w:trPr>
        <w:tc>
          <w:tcPr>
            <w:tcW w:w="781" w:type="dxa"/>
          </w:tcPr>
          <w:p w:rsidR="00CB4FDC" w:rsidRPr="000C0353" w:rsidRDefault="00CB4FDC" w:rsidP="00966ABD">
            <w:pPr>
              <w:tabs>
                <w:tab w:val="num" w:pos="786"/>
              </w:tabs>
              <w:jc w:val="center"/>
            </w:pPr>
            <w:r>
              <w:rPr>
                <w:sz w:val="22"/>
                <w:szCs w:val="22"/>
              </w:rPr>
              <w:t>13.</w:t>
            </w:r>
          </w:p>
        </w:tc>
        <w:tc>
          <w:tcPr>
            <w:tcW w:w="2051" w:type="dxa"/>
          </w:tcPr>
          <w:p w:rsidR="00CB4FDC" w:rsidRPr="000C0353" w:rsidRDefault="00CB4FDC" w:rsidP="00966ABD">
            <w:pPr>
              <w:pStyle w:val="32"/>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CB4FDC" w:rsidRPr="00C76A8E" w:rsidRDefault="00CB4FDC"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CB4FDC" w:rsidRPr="000C0353" w:rsidTr="000C0353">
        <w:trPr>
          <w:trHeight w:val="709"/>
        </w:trPr>
        <w:tc>
          <w:tcPr>
            <w:tcW w:w="781" w:type="dxa"/>
          </w:tcPr>
          <w:p w:rsidR="00CB4FDC" w:rsidRPr="000C0353" w:rsidRDefault="00CB4FDC" w:rsidP="00966ABD">
            <w:pPr>
              <w:tabs>
                <w:tab w:val="num" w:pos="786"/>
              </w:tabs>
              <w:ind w:left="-15"/>
              <w:jc w:val="center"/>
            </w:pPr>
            <w:bookmarkStart w:id="171" w:name="_Ref317257394"/>
            <w:r>
              <w:rPr>
                <w:sz w:val="22"/>
                <w:szCs w:val="22"/>
              </w:rPr>
              <w:t>14.</w:t>
            </w:r>
          </w:p>
        </w:tc>
        <w:bookmarkEnd w:id="171"/>
        <w:tc>
          <w:tcPr>
            <w:tcW w:w="2051" w:type="dxa"/>
          </w:tcPr>
          <w:p w:rsidR="00CB4FDC" w:rsidRPr="000C0353" w:rsidRDefault="00CB4FDC" w:rsidP="00966ABD">
            <w:pPr>
              <w:pStyle w:val="32"/>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CB4FDC" w:rsidRPr="00D901E6" w:rsidRDefault="00CB4FDC" w:rsidP="00CC5EA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CB4FDC" w:rsidRPr="00D901E6" w:rsidRDefault="00CB4FDC" w:rsidP="00CC5EA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CB4FDC" w:rsidRPr="00D901E6" w:rsidRDefault="00CB4FDC" w:rsidP="00CC5EA4">
            <w:pPr>
              <w:tabs>
                <w:tab w:val="num" w:pos="1992"/>
              </w:tabs>
              <w:jc w:val="both"/>
              <w:rPr>
                <w:sz w:val="21"/>
                <w:szCs w:val="21"/>
              </w:rPr>
            </w:pPr>
            <w:r w:rsidRPr="00D901E6">
              <w:rPr>
                <w:sz w:val="21"/>
                <w:szCs w:val="21"/>
              </w:rPr>
              <w:t>14.2. Устав (а также учредительный договор при его наличии).</w:t>
            </w:r>
          </w:p>
          <w:p w:rsidR="00CB4FDC" w:rsidRPr="00D901E6" w:rsidRDefault="00CB4FDC" w:rsidP="00CC5EA4">
            <w:pPr>
              <w:tabs>
                <w:tab w:val="num" w:pos="1992"/>
              </w:tabs>
              <w:jc w:val="both"/>
              <w:rPr>
                <w:sz w:val="21"/>
                <w:szCs w:val="21"/>
              </w:rPr>
            </w:pPr>
            <w:r w:rsidRPr="00D901E6">
              <w:rPr>
                <w:sz w:val="21"/>
                <w:szCs w:val="21"/>
              </w:rPr>
              <w:t>14.3. Свидетельство о постановке на учет в налоговом органе.</w:t>
            </w:r>
          </w:p>
          <w:p w:rsidR="00CB4FDC" w:rsidRPr="00CC5EA4" w:rsidRDefault="00CB4FDC" w:rsidP="00CC5EA4">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CB4FDC" w:rsidRPr="00CC5EA4" w:rsidRDefault="00CB4FDC" w:rsidP="00CC5EA4">
            <w:pPr>
              <w:tabs>
                <w:tab w:val="num" w:pos="1992"/>
                <w:tab w:val="num" w:pos="2880"/>
              </w:tabs>
              <w:jc w:val="both"/>
              <w:rPr>
                <w:sz w:val="21"/>
                <w:szCs w:val="21"/>
              </w:rPr>
            </w:pPr>
            <w:r w:rsidRPr="00CC5EA4">
              <w:rPr>
                <w:sz w:val="21"/>
                <w:szCs w:val="21"/>
              </w:rPr>
              <w:t>14.5. Информационное письмо об учете в статрегистре Росстата.</w:t>
            </w:r>
          </w:p>
          <w:p w:rsidR="00CB4FDC" w:rsidRPr="00CC5EA4" w:rsidRDefault="00CB4FDC" w:rsidP="00CC5EA4">
            <w:pPr>
              <w:tabs>
                <w:tab w:val="num" w:pos="1992"/>
                <w:tab w:val="num" w:pos="2880"/>
              </w:tabs>
              <w:jc w:val="both"/>
              <w:rPr>
                <w:sz w:val="21"/>
                <w:szCs w:val="21"/>
              </w:rPr>
            </w:pPr>
            <w:r w:rsidRPr="00CC5EA4">
              <w:rPr>
                <w:sz w:val="21"/>
                <w:szCs w:val="21"/>
              </w:rPr>
              <w:t>14.6. Приказ о назначении руководителя организации.</w:t>
            </w:r>
          </w:p>
          <w:p w:rsidR="00CB4FDC" w:rsidRPr="00CC5EA4" w:rsidRDefault="00CB4FDC" w:rsidP="00CC5EA4">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CB4FDC" w:rsidRPr="00CC5EA4" w:rsidRDefault="00CB4FDC" w:rsidP="00CC5EA4">
            <w:pPr>
              <w:tabs>
                <w:tab w:val="num" w:pos="720"/>
                <w:tab w:val="num" w:pos="1992"/>
                <w:tab w:val="num" w:pos="2880"/>
              </w:tabs>
              <w:jc w:val="both"/>
              <w:rPr>
                <w:sz w:val="21"/>
                <w:szCs w:val="21"/>
              </w:rPr>
            </w:pPr>
            <w:r w:rsidRPr="00CC5EA4">
              <w:rPr>
                <w:sz w:val="21"/>
                <w:szCs w:val="21"/>
              </w:rPr>
              <w:t>14.8. Формы бухгалтерской отчетности (формы № 1,2) за 2012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2013 г., за подписью руководителя и главного бухгалтера.</w:t>
            </w:r>
          </w:p>
          <w:p w:rsidR="00CB4FDC" w:rsidRPr="00CC5EA4" w:rsidRDefault="00CB4FDC" w:rsidP="00CC5EA4">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CB4FDC" w:rsidRPr="00D901E6" w:rsidRDefault="00CB4FDC" w:rsidP="00CC5EA4">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CB4FDC" w:rsidRPr="00D901E6" w:rsidRDefault="00CB4FDC" w:rsidP="00CC5EA4">
            <w:pPr>
              <w:tabs>
                <w:tab w:val="num" w:pos="720"/>
                <w:tab w:val="num" w:pos="1992"/>
                <w:tab w:val="num" w:pos="2880"/>
              </w:tabs>
              <w:jc w:val="both"/>
              <w:rPr>
                <w:sz w:val="21"/>
                <w:szCs w:val="21"/>
              </w:rPr>
            </w:pPr>
            <w:r w:rsidRPr="00D901E6">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CB4FDC" w:rsidRPr="00D901E6" w:rsidRDefault="00CB4FDC" w:rsidP="00CC5EA4">
            <w:pPr>
              <w:tabs>
                <w:tab w:val="num" w:pos="720"/>
                <w:tab w:val="num" w:pos="1992"/>
                <w:tab w:val="num" w:pos="2880"/>
              </w:tabs>
              <w:jc w:val="both"/>
              <w:rPr>
                <w:sz w:val="21"/>
                <w:szCs w:val="21"/>
              </w:rPr>
            </w:pPr>
            <w:r w:rsidRPr="00D901E6">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CB4FDC" w:rsidRPr="00D901E6" w:rsidRDefault="00CB4FDC" w:rsidP="00CC5EA4">
            <w:pPr>
              <w:tabs>
                <w:tab w:val="num" w:pos="1992"/>
                <w:tab w:val="num" w:pos="2880"/>
              </w:tabs>
              <w:jc w:val="both"/>
              <w:rPr>
                <w:sz w:val="21"/>
                <w:szCs w:val="21"/>
              </w:rPr>
            </w:pPr>
            <w:r w:rsidRPr="00D901E6">
              <w:rPr>
                <w:sz w:val="21"/>
                <w:szCs w:val="21"/>
              </w:rPr>
              <w:t>14.1</w:t>
            </w:r>
            <w:r>
              <w:rPr>
                <w:sz w:val="21"/>
                <w:szCs w:val="21"/>
              </w:rPr>
              <w:t>3</w:t>
            </w:r>
            <w:r w:rsidRPr="00D901E6">
              <w:rPr>
                <w:sz w:val="21"/>
                <w:szCs w:val="21"/>
              </w:rPr>
              <w:t>.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CB4FDC" w:rsidRDefault="00CB4FDC" w:rsidP="00CC5EA4">
            <w:pPr>
              <w:tabs>
                <w:tab w:val="num" w:pos="1992"/>
                <w:tab w:val="num" w:pos="2880"/>
              </w:tabs>
              <w:jc w:val="both"/>
              <w:rPr>
                <w:sz w:val="21"/>
                <w:szCs w:val="21"/>
              </w:rPr>
            </w:pPr>
            <w:r w:rsidRPr="00D901E6">
              <w:rPr>
                <w:sz w:val="21"/>
                <w:szCs w:val="21"/>
              </w:rPr>
              <w:t>телей/бенефициаров).</w:t>
            </w:r>
          </w:p>
          <w:p w:rsidR="00CB4FDC" w:rsidRPr="00D901E6" w:rsidRDefault="00CB4FDC" w:rsidP="00CC5EA4">
            <w:pPr>
              <w:tabs>
                <w:tab w:val="left" w:pos="495"/>
                <w:tab w:val="left" w:pos="5657"/>
              </w:tabs>
              <w:ind w:right="153"/>
              <w:jc w:val="both"/>
              <w:rPr>
                <w:sz w:val="21"/>
                <w:szCs w:val="21"/>
              </w:rPr>
            </w:pPr>
            <w:r w:rsidRPr="00D901E6">
              <w:rPr>
                <w:sz w:val="21"/>
                <w:szCs w:val="21"/>
              </w:rPr>
              <w:t>14.1</w:t>
            </w:r>
            <w:r>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CB4FDC" w:rsidRPr="00D901E6" w:rsidRDefault="00CB4FDC"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CB4FDC" w:rsidRPr="00D901E6" w:rsidRDefault="00CB4FDC"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CB4FDC" w:rsidRPr="00D901E6" w:rsidRDefault="00CB4FDC" w:rsidP="00CC5EA4">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D901E6">
              <w:rPr>
                <w:sz w:val="21"/>
                <w:szCs w:val="21"/>
              </w:rPr>
              <w:t xml:space="preserve"> и 14.1</w:t>
            </w:r>
            <w:r>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B4FDC" w:rsidRPr="00D901E6" w:rsidRDefault="00CB4FDC" w:rsidP="00CC5EA4">
            <w:pPr>
              <w:tabs>
                <w:tab w:val="left" w:pos="495"/>
                <w:tab w:val="left" w:pos="5657"/>
              </w:tabs>
              <w:ind w:right="153"/>
              <w:jc w:val="both"/>
              <w:rPr>
                <w:sz w:val="21"/>
                <w:szCs w:val="21"/>
              </w:rPr>
            </w:pPr>
            <w:r w:rsidRPr="00D901E6">
              <w:rPr>
                <w:sz w:val="21"/>
                <w:szCs w:val="21"/>
              </w:rPr>
              <w:t>14.1</w:t>
            </w:r>
            <w:r>
              <w:rPr>
                <w:sz w:val="21"/>
                <w:szCs w:val="21"/>
              </w:rPr>
              <w:t>7</w:t>
            </w:r>
            <w:r w:rsidRPr="00D901E6">
              <w:rPr>
                <w:sz w:val="21"/>
                <w:szCs w:val="21"/>
              </w:rPr>
              <w:t>. Другие документы, подтверждающие квалификацию участника процедуры закупки.</w:t>
            </w:r>
          </w:p>
          <w:p w:rsidR="00CB4FDC" w:rsidRPr="00D901E6" w:rsidRDefault="00CB4FDC" w:rsidP="00CC5EA4">
            <w:pPr>
              <w:tabs>
                <w:tab w:val="left" w:pos="495"/>
                <w:tab w:val="left" w:pos="5657"/>
              </w:tabs>
              <w:ind w:right="153"/>
              <w:jc w:val="both"/>
              <w:rPr>
                <w:sz w:val="21"/>
                <w:szCs w:val="21"/>
              </w:rPr>
            </w:pPr>
          </w:p>
          <w:p w:rsidR="00CB4FDC" w:rsidRPr="00C76A8E" w:rsidRDefault="00CB4FDC" w:rsidP="00CC5EA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CB4FDC" w:rsidRPr="000C0353" w:rsidTr="000C0353">
        <w:trPr>
          <w:trHeight w:val="1031"/>
        </w:trPr>
        <w:tc>
          <w:tcPr>
            <w:tcW w:w="781" w:type="dxa"/>
          </w:tcPr>
          <w:p w:rsidR="00CB4FDC" w:rsidRPr="000C0353" w:rsidRDefault="00CB4FDC" w:rsidP="00966ABD">
            <w:pPr>
              <w:tabs>
                <w:tab w:val="num" w:pos="786"/>
              </w:tabs>
              <w:jc w:val="center"/>
            </w:pPr>
            <w:bookmarkStart w:id="172" w:name="_Ref317257698"/>
            <w:r>
              <w:rPr>
                <w:sz w:val="22"/>
                <w:szCs w:val="22"/>
              </w:rPr>
              <w:t>15.</w:t>
            </w:r>
          </w:p>
        </w:tc>
        <w:bookmarkEnd w:id="172"/>
        <w:tc>
          <w:tcPr>
            <w:tcW w:w="2051" w:type="dxa"/>
          </w:tcPr>
          <w:p w:rsidR="00CB4FDC" w:rsidRPr="000C0353" w:rsidRDefault="00CB4FDC"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B4FDC" w:rsidRPr="006A5E95" w:rsidRDefault="00CB4FDC" w:rsidP="003051E2">
            <w:pPr>
              <w:pStyle w:val="Times12"/>
              <w:numPr>
                <w:ilvl w:val="0"/>
                <w:numId w:val="3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CB4FDC" w:rsidRPr="006A5E95" w:rsidRDefault="00CB4FDC" w:rsidP="003051E2">
            <w:pPr>
              <w:pStyle w:val="Times12"/>
              <w:numPr>
                <w:ilvl w:val="0"/>
                <w:numId w:val="3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CB4FDC" w:rsidRPr="00923E67" w:rsidRDefault="00CB4FDC" w:rsidP="00CC5EA4">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CB4FDC" w:rsidRPr="009521A6" w:rsidRDefault="00CB4FDC" w:rsidP="00CC5EA4">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9521A6">
              <w:rPr>
                <w:sz w:val="21"/>
                <w:szCs w:val="21"/>
              </w:rPr>
              <w:t>двух форматах: *.</w:t>
            </w:r>
            <w:r w:rsidRPr="009521A6">
              <w:rPr>
                <w:sz w:val="21"/>
                <w:szCs w:val="21"/>
                <w:lang w:val="en-US"/>
              </w:rPr>
              <w:t>pdf</w:t>
            </w:r>
            <w:r w:rsidRPr="009521A6">
              <w:rPr>
                <w:sz w:val="21"/>
                <w:szCs w:val="21"/>
              </w:rPr>
              <w:t xml:space="preserve"> и *.xls;</w:t>
            </w:r>
          </w:p>
          <w:p w:rsidR="00CB4FDC" w:rsidRPr="006A5E95" w:rsidRDefault="00CB4FDC" w:rsidP="003051E2">
            <w:pPr>
              <w:pStyle w:val="Times12"/>
              <w:numPr>
                <w:ilvl w:val="0"/>
                <w:numId w:val="37"/>
              </w:numPr>
              <w:tabs>
                <w:tab w:val="left" w:pos="0"/>
                <w:tab w:val="left" w:pos="408"/>
                <w:tab w:val="num" w:pos="2564"/>
              </w:tabs>
              <w:ind w:left="0" w:firstLine="48"/>
              <w:rPr>
                <w:color w:val="000080"/>
                <w:sz w:val="21"/>
                <w:szCs w:val="21"/>
              </w:rPr>
            </w:pPr>
            <w:r w:rsidRPr="009521A6">
              <w:rPr>
                <w:sz w:val="21"/>
                <w:szCs w:val="21"/>
              </w:rPr>
              <w:t xml:space="preserve">спецификация, заполненная в </w:t>
            </w:r>
            <w:r w:rsidRPr="009521A6">
              <w:rPr>
                <w:sz w:val="21"/>
                <w:szCs w:val="21"/>
                <w:lang w:val="en-US"/>
              </w:rPr>
              <w:t>Adobe</w:t>
            </w:r>
            <w:r w:rsidRPr="009521A6">
              <w:rPr>
                <w:sz w:val="21"/>
                <w:szCs w:val="21"/>
              </w:rPr>
              <w:t>-форме Приложение № 1 к настоящей документации</w:t>
            </w:r>
            <w:r w:rsidRPr="002A1990">
              <w:rPr>
                <w:sz w:val="21"/>
                <w:szCs w:val="21"/>
              </w:rPr>
              <w:t xml:space="preserve">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CB4FDC" w:rsidRPr="00923E67" w:rsidRDefault="00CB4FDC" w:rsidP="003051E2">
            <w:pPr>
              <w:pStyle w:val="Times12"/>
              <w:numPr>
                <w:ilvl w:val="0"/>
                <w:numId w:val="3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CB4FDC" w:rsidRPr="00923E67" w:rsidRDefault="00CB4FDC" w:rsidP="003051E2">
            <w:pPr>
              <w:pStyle w:val="Times12"/>
              <w:numPr>
                <w:ilvl w:val="0"/>
                <w:numId w:val="3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CB4FDC" w:rsidRPr="00923E67" w:rsidRDefault="00CB4FDC" w:rsidP="003051E2">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CB4FDC" w:rsidRPr="00923E67" w:rsidRDefault="00CB4FDC" w:rsidP="003051E2">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B4FDC" w:rsidRPr="00923E67" w:rsidRDefault="00CB4FDC" w:rsidP="003051E2">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CB4FDC" w:rsidRPr="00923E67" w:rsidRDefault="00CB4FDC" w:rsidP="003051E2">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CB4FDC" w:rsidRPr="00923E67" w:rsidRDefault="00CB4FDC" w:rsidP="003051E2">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B4FDC" w:rsidRPr="00923E67" w:rsidRDefault="00CB4FDC" w:rsidP="003051E2">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CB4FDC" w:rsidRPr="00923E67" w:rsidRDefault="00CB4FDC" w:rsidP="00CC5EA4">
            <w:pPr>
              <w:pStyle w:val="NormalWeb"/>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CB4FDC" w:rsidRPr="00923E67" w:rsidRDefault="00CB4FDC" w:rsidP="00CC5EA4">
            <w:pPr>
              <w:pStyle w:val="Times12"/>
              <w:tabs>
                <w:tab w:val="left" w:pos="0"/>
                <w:tab w:val="left" w:pos="408"/>
              </w:tabs>
              <w:ind w:firstLine="48"/>
              <w:rPr>
                <w:sz w:val="21"/>
                <w:szCs w:val="21"/>
              </w:rPr>
            </w:pPr>
            <w:r>
              <w:rPr>
                <w:sz w:val="21"/>
                <w:szCs w:val="21"/>
              </w:rPr>
              <w:t>6</w:t>
            </w:r>
            <w:r w:rsidRPr="00923E67">
              <w:rPr>
                <w:sz w:val="21"/>
                <w:szCs w:val="21"/>
              </w:rPr>
              <w:t>)</w:t>
            </w:r>
            <w:r w:rsidRPr="00923E67">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CB4FDC" w:rsidRPr="00923E67" w:rsidRDefault="00CB4FDC" w:rsidP="00CC5EA4">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CB4FDC" w:rsidRPr="00923E67" w:rsidRDefault="00CB4FDC" w:rsidP="00CC5EA4">
            <w:pPr>
              <w:pStyle w:val="-6"/>
              <w:tabs>
                <w:tab w:val="clear" w:pos="1985"/>
                <w:tab w:val="left" w:pos="408"/>
                <w:tab w:val="left" w:pos="1062"/>
              </w:tabs>
              <w:ind w:left="48" w:firstLine="0"/>
              <w:rPr>
                <w:rFonts w:eastAsia="Arial Unicode MS"/>
                <w:bCs/>
                <w:sz w:val="21"/>
                <w:szCs w:val="21"/>
              </w:rPr>
            </w:pPr>
          </w:p>
          <w:p w:rsidR="00CB4FDC" w:rsidRPr="0052707D" w:rsidRDefault="00CB4FDC" w:rsidP="00CC5EA4">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CB4FDC" w:rsidRPr="000C0353" w:rsidTr="000C0353">
        <w:trPr>
          <w:trHeight w:val="979"/>
        </w:trPr>
        <w:tc>
          <w:tcPr>
            <w:tcW w:w="781" w:type="dxa"/>
          </w:tcPr>
          <w:p w:rsidR="00CB4FDC" w:rsidRPr="000C0353" w:rsidRDefault="00CB4FDC" w:rsidP="00966ABD">
            <w:pPr>
              <w:tabs>
                <w:tab w:val="num" w:pos="786"/>
              </w:tabs>
              <w:ind w:left="-15"/>
              <w:jc w:val="center"/>
            </w:pPr>
            <w:bookmarkStart w:id="173" w:name="_Ref317252608"/>
            <w:r>
              <w:rPr>
                <w:sz w:val="22"/>
                <w:szCs w:val="22"/>
              </w:rPr>
              <w:t>16.</w:t>
            </w:r>
          </w:p>
        </w:tc>
        <w:bookmarkEnd w:id="173"/>
        <w:tc>
          <w:tcPr>
            <w:tcW w:w="2051" w:type="dxa"/>
          </w:tcPr>
          <w:p w:rsidR="00CB4FDC" w:rsidRPr="000C0353" w:rsidRDefault="00CB4FDC" w:rsidP="00966ABD">
            <w:pPr>
              <w:pStyle w:val="Times12"/>
              <w:ind w:right="153" w:firstLine="0"/>
              <w:jc w:val="left"/>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CB4FDC" w:rsidRPr="00B916BD" w:rsidRDefault="00CB4FDC" w:rsidP="00A55A0C">
            <w:pPr>
              <w:pStyle w:val="Times12"/>
              <w:tabs>
                <w:tab w:val="left" w:pos="0"/>
                <w:tab w:val="left" w:pos="1140"/>
              </w:tabs>
              <w:ind w:right="153" w:firstLine="0"/>
              <w:jc w:val="left"/>
            </w:pPr>
            <w:r w:rsidRPr="00B916BD">
              <w:rPr>
                <w:sz w:val="22"/>
              </w:rPr>
              <w:t>Возможна</w:t>
            </w:r>
            <w:r>
              <w:rPr>
                <w:sz w:val="22"/>
              </w:rPr>
              <w:t>.</w:t>
            </w:r>
          </w:p>
        </w:tc>
      </w:tr>
      <w:tr w:rsidR="00CB4FDC" w:rsidRPr="000C0353" w:rsidTr="000C0353">
        <w:trPr>
          <w:trHeight w:val="397"/>
        </w:trPr>
        <w:tc>
          <w:tcPr>
            <w:tcW w:w="781" w:type="dxa"/>
          </w:tcPr>
          <w:p w:rsidR="00CB4FDC" w:rsidRPr="000C0353" w:rsidRDefault="00CB4FDC" w:rsidP="00966ABD">
            <w:pPr>
              <w:tabs>
                <w:tab w:val="num" w:pos="786"/>
              </w:tabs>
              <w:ind w:left="-15"/>
              <w:jc w:val="center"/>
            </w:pPr>
            <w:bookmarkStart w:id="174" w:name="_Ref317254826"/>
            <w:r>
              <w:rPr>
                <w:sz w:val="22"/>
                <w:szCs w:val="22"/>
              </w:rPr>
              <w:t>17.</w:t>
            </w:r>
          </w:p>
        </w:tc>
        <w:bookmarkEnd w:id="174"/>
        <w:tc>
          <w:tcPr>
            <w:tcW w:w="2051" w:type="dxa"/>
          </w:tcPr>
          <w:p w:rsidR="00CB4FDC" w:rsidRPr="000C0353" w:rsidRDefault="00CB4FDC"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CB4FDC" w:rsidRPr="00B916BD" w:rsidRDefault="00CB4FDC"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CB4FDC" w:rsidRDefault="00CB4FDC" w:rsidP="00696F3C">
            <w:r w:rsidRPr="00A503A8">
              <w:rPr>
                <w:sz w:val="22"/>
              </w:rPr>
              <w:t xml:space="preserve">ЭТП </w:t>
            </w:r>
            <w:r>
              <w:rPr>
                <w:sz w:val="22"/>
              </w:rPr>
              <w:t xml:space="preserve">Аукционный конкурсный дом </w:t>
            </w:r>
            <w:hyperlink r:id="rId37" w:history="1">
              <w:hyperlink r:id="rId38" w:history="1">
                <w:hyperlink r:id="rId39" w:history="1">
                  <w:hyperlink r:id="rId40" w:history="1">
                    <w:hyperlink r:id="rId41" w:history="1">
                      <w:hyperlink r:id="rId42" w:history="1">
                        <w:hyperlink r:id="rId43" w:history="1">
                          <w:r w:rsidRPr="001454B2">
                            <w:rPr>
                              <w:rStyle w:val="Hyperlink"/>
                              <w:sz w:val="22"/>
                              <w:szCs w:val="22"/>
                            </w:rPr>
                            <w:t>www.a-k-d.ru</w:t>
                          </w:r>
                        </w:hyperlink>
                      </w:hyperlink>
                    </w:hyperlink>
                  </w:hyperlink>
                </w:hyperlink>
              </w:hyperlink>
            </w:hyperlink>
          </w:p>
          <w:p w:rsidR="00CB4FDC" w:rsidRPr="00B916BD" w:rsidRDefault="00CB4FDC" w:rsidP="00966ABD">
            <w:pPr>
              <w:pStyle w:val="Times12"/>
              <w:ind w:firstLine="0"/>
              <w:rPr>
                <w:b/>
                <w:i/>
              </w:rPr>
            </w:pPr>
          </w:p>
          <w:p w:rsidR="00CB4FDC" w:rsidRPr="00B916BD" w:rsidRDefault="00CB4FDC" w:rsidP="00966ABD">
            <w:pPr>
              <w:pStyle w:val="Times12"/>
              <w:ind w:firstLine="0"/>
            </w:pPr>
          </w:p>
          <w:p w:rsidR="00CB4FDC" w:rsidRPr="00B916BD" w:rsidRDefault="00CB4FDC" w:rsidP="00966ABD">
            <w:pPr>
              <w:pStyle w:val="Times12"/>
              <w:ind w:firstLine="0"/>
            </w:pPr>
            <w:r>
              <w:rPr>
                <w:sz w:val="22"/>
              </w:rPr>
              <w:t>срок в 11-00 (время московское)</w:t>
            </w:r>
          </w:p>
          <w:p w:rsidR="00CB4FDC" w:rsidRPr="00B916BD" w:rsidRDefault="00CB4FDC" w:rsidP="0040352B">
            <w:pPr>
              <w:pStyle w:val="Times12"/>
              <w:tabs>
                <w:tab w:val="left" w:pos="70"/>
              </w:tabs>
              <w:ind w:right="153" w:firstLine="0"/>
              <w:rPr>
                <w:spacing w:val="-6"/>
              </w:rPr>
            </w:pPr>
            <w:r w:rsidRPr="007D5A2D">
              <w:rPr>
                <w:sz w:val="22"/>
              </w:rPr>
              <w:t>«</w:t>
            </w:r>
            <w:r>
              <w:rPr>
                <w:sz w:val="22"/>
              </w:rPr>
              <w:t>21</w:t>
            </w:r>
            <w:r w:rsidRPr="007D5A2D">
              <w:rPr>
                <w:sz w:val="22"/>
              </w:rPr>
              <w:t>»</w:t>
            </w:r>
            <w:r>
              <w:rPr>
                <w:sz w:val="22"/>
              </w:rPr>
              <w:t xml:space="preserve"> апреля</w:t>
            </w:r>
            <w:r w:rsidRPr="0075755E">
              <w:rPr>
                <w:sz w:val="22"/>
              </w:rPr>
              <w:t xml:space="preserve"> </w:t>
            </w:r>
            <w:r w:rsidRPr="007D5A2D">
              <w:rPr>
                <w:sz w:val="22"/>
              </w:rPr>
              <w:t>201</w:t>
            </w:r>
            <w:r>
              <w:rPr>
                <w:sz w:val="22"/>
              </w:rPr>
              <w:t>4</w:t>
            </w:r>
            <w:r w:rsidRPr="007D5A2D">
              <w:rPr>
                <w:sz w:val="22"/>
              </w:rPr>
              <w:t xml:space="preserve"> года</w:t>
            </w:r>
          </w:p>
        </w:tc>
      </w:tr>
      <w:tr w:rsidR="00CB4FDC" w:rsidRPr="007D5A2D" w:rsidTr="000C0353">
        <w:trPr>
          <w:trHeight w:val="232"/>
        </w:trPr>
        <w:tc>
          <w:tcPr>
            <w:tcW w:w="781" w:type="dxa"/>
          </w:tcPr>
          <w:p w:rsidR="00CB4FDC" w:rsidRPr="000C0353" w:rsidRDefault="00CB4FDC" w:rsidP="00966ABD">
            <w:pPr>
              <w:tabs>
                <w:tab w:val="num" w:pos="786"/>
              </w:tabs>
              <w:ind w:left="-15"/>
              <w:jc w:val="center"/>
            </w:pPr>
            <w:bookmarkStart w:id="175" w:name="_Ref317250778"/>
            <w:r>
              <w:rPr>
                <w:sz w:val="22"/>
                <w:szCs w:val="22"/>
              </w:rPr>
              <w:t>18.</w:t>
            </w:r>
          </w:p>
        </w:tc>
        <w:bookmarkEnd w:id="175"/>
        <w:tc>
          <w:tcPr>
            <w:tcW w:w="2051" w:type="dxa"/>
          </w:tcPr>
          <w:p w:rsidR="00CB4FDC" w:rsidRPr="000C0353" w:rsidRDefault="00CB4FDC" w:rsidP="00652091">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tcPr>
          <w:p w:rsidR="00CB4FDC" w:rsidRPr="007D5A2D" w:rsidRDefault="00CB4FDC" w:rsidP="00966ABD">
            <w:pPr>
              <w:pStyle w:val="Times12"/>
              <w:ind w:firstLine="0"/>
            </w:pPr>
            <w:r w:rsidRPr="007D5A2D">
              <w:rPr>
                <w:sz w:val="22"/>
              </w:rPr>
              <w:t>ФГУП «ВНИИА» 127055, г. Москва, ул. Сущевская д. 22.</w:t>
            </w:r>
          </w:p>
          <w:p w:rsidR="00CB4FDC" w:rsidRPr="007D5A2D" w:rsidRDefault="00CB4FDC" w:rsidP="0040352B">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Pr>
                <w:sz w:val="22"/>
              </w:rPr>
              <w:t>28</w:t>
            </w:r>
            <w:r w:rsidRPr="007D5A2D">
              <w:rPr>
                <w:sz w:val="22"/>
              </w:rPr>
              <w:t xml:space="preserve">» </w:t>
            </w:r>
            <w:r>
              <w:rPr>
                <w:sz w:val="22"/>
              </w:rPr>
              <w:t>апреля</w:t>
            </w:r>
            <w:r w:rsidRPr="007D5A2D">
              <w:rPr>
                <w:sz w:val="22"/>
              </w:rPr>
              <w:t xml:space="preserve"> 201</w:t>
            </w:r>
            <w:r>
              <w:rPr>
                <w:sz w:val="22"/>
              </w:rPr>
              <w:t>4</w:t>
            </w:r>
            <w:r w:rsidRPr="007D5A2D">
              <w:rPr>
                <w:sz w:val="22"/>
              </w:rPr>
              <w:t xml:space="preserve"> г.</w:t>
            </w:r>
          </w:p>
        </w:tc>
      </w:tr>
      <w:tr w:rsidR="00CB4FDC" w:rsidRPr="000C0353" w:rsidTr="00DF23D3">
        <w:trPr>
          <w:trHeight w:val="232"/>
        </w:trPr>
        <w:tc>
          <w:tcPr>
            <w:tcW w:w="781" w:type="dxa"/>
          </w:tcPr>
          <w:p w:rsidR="00CB4FDC" w:rsidRPr="000C0353" w:rsidRDefault="00CB4FDC" w:rsidP="00966ABD">
            <w:pPr>
              <w:tabs>
                <w:tab w:val="num" w:pos="786"/>
              </w:tabs>
              <w:ind w:left="-15"/>
              <w:jc w:val="center"/>
            </w:pPr>
            <w:bookmarkStart w:id="176" w:name="_Ref317254136"/>
            <w:r>
              <w:rPr>
                <w:sz w:val="22"/>
                <w:szCs w:val="22"/>
              </w:rPr>
              <w:t>19.</w:t>
            </w:r>
          </w:p>
        </w:tc>
        <w:bookmarkEnd w:id="176"/>
        <w:tc>
          <w:tcPr>
            <w:tcW w:w="2051" w:type="dxa"/>
          </w:tcPr>
          <w:p w:rsidR="00CB4FDC" w:rsidRPr="00867283" w:rsidRDefault="00CB4FDC" w:rsidP="00966ABD">
            <w:pPr>
              <w:ind w:right="153"/>
              <w:rPr>
                <w:spacing w:val="-6"/>
              </w:rPr>
            </w:pPr>
            <w:r w:rsidRPr="00867283">
              <w:rPr>
                <w:spacing w:val="-6"/>
                <w:sz w:val="22"/>
                <w:szCs w:val="22"/>
              </w:rPr>
              <w:t>Срок заключения договора:</w:t>
            </w:r>
          </w:p>
        </w:tc>
        <w:tc>
          <w:tcPr>
            <w:tcW w:w="7703" w:type="dxa"/>
            <w:vAlign w:val="center"/>
          </w:tcPr>
          <w:p w:rsidR="00CB4FDC" w:rsidRPr="00867283" w:rsidRDefault="00CB4FDC" w:rsidP="00966ABD">
            <w:pPr>
              <w:snapToGrid w:val="0"/>
              <w:jc w:val="both"/>
              <w:rPr>
                <w:sz w:val="21"/>
                <w:szCs w:val="21"/>
              </w:rPr>
            </w:pPr>
            <w:r w:rsidRPr="00867283">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CB4FDC" w:rsidRPr="00867283" w:rsidRDefault="00CB4FDC" w:rsidP="00966ABD">
            <w:pPr>
              <w:snapToGrid w:val="0"/>
              <w:jc w:val="both"/>
              <w:rPr>
                <w:sz w:val="21"/>
                <w:szCs w:val="21"/>
              </w:rPr>
            </w:pPr>
            <w:r w:rsidRPr="00867283">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CB4FDC" w:rsidRPr="000C0353" w:rsidTr="00DF23D3">
        <w:trPr>
          <w:trHeight w:val="194"/>
        </w:trPr>
        <w:tc>
          <w:tcPr>
            <w:tcW w:w="781" w:type="dxa"/>
            <w:vMerge w:val="restart"/>
          </w:tcPr>
          <w:p w:rsidR="00CB4FDC" w:rsidRPr="000C0353" w:rsidRDefault="00CB4FDC" w:rsidP="00966ABD">
            <w:pPr>
              <w:tabs>
                <w:tab w:val="num" w:pos="786"/>
              </w:tabs>
              <w:ind w:left="-15"/>
              <w:jc w:val="center"/>
            </w:pPr>
            <w:bookmarkStart w:id="177" w:name="_Ref317254659"/>
            <w:r>
              <w:rPr>
                <w:sz w:val="22"/>
                <w:szCs w:val="22"/>
              </w:rPr>
              <w:t>20.</w:t>
            </w:r>
          </w:p>
        </w:tc>
        <w:bookmarkEnd w:id="177"/>
        <w:tc>
          <w:tcPr>
            <w:tcW w:w="2051" w:type="dxa"/>
            <w:vMerge w:val="restart"/>
          </w:tcPr>
          <w:p w:rsidR="00CB4FDC" w:rsidRPr="00867283" w:rsidRDefault="00CB4FDC"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CB4FDC" w:rsidRDefault="00CB4FDC" w:rsidP="006C28DE">
            <w:pPr>
              <w:jc w:val="both"/>
              <w:rPr>
                <w:b/>
                <w:bCs/>
                <w:i/>
                <w:sz w:val="20"/>
                <w:szCs w:val="20"/>
              </w:rPr>
            </w:pPr>
            <w:r>
              <w:rPr>
                <w:b/>
                <w:bCs/>
                <w:i/>
                <w:sz w:val="20"/>
                <w:szCs w:val="20"/>
              </w:rPr>
              <w:t>Обеспечение возврата аванса:</w:t>
            </w:r>
          </w:p>
          <w:p w:rsidR="00CB4FDC" w:rsidRPr="00BD130C" w:rsidRDefault="00CB4FDC" w:rsidP="00473808">
            <w:pPr>
              <w:snapToGrid w:val="0"/>
              <w:jc w:val="both"/>
              <w:rPr>
                <w:b/>
                <w:sz w:val="20"/>
                <w:szCs w:val="20"/>
              </w:rPr>
            </w:pPr>
            <w:r w:rsidRPr="004D209E">
              <w:rPr>
                <w:b/>
                <w:bCs/>
                <w:sz w:val="20"/>
                <w:szCs w:val="20"/>
              </w:rPr>
              <w:t>Не требуется</w:t>
            </w:r>
          </w:p>
        </w:tc>
      </w:tr>
      <w:tr w:rsidR="00CB4FDC" w:rsidRPr="000C0353" w:rsidTr="00DF23D3">
        <w:trPr>
          <w:trHeight w:val="194"/>
        </w:trPr>
        <w:tc>
          <w:tcPr>
            <w:tcW w:w="781" w:type="dxa"/>
            <w:vMerge/>
          </w:tcPr>
          <w:p w:rsidR="00CB4FDC" w:rsidRDefault="00CB4FDC" w:rsidP="00966ABD">
            <w:pPr>
              <w:tabs>
                <w:tab w:val="num" w:pos="786"/>
              </w:tabs>
              <w:ind w:left="-15"/>
              <w:jc w:val="center"/>
            </w:pPr>
          </w:p>
        </w:tc>
        <w:tc>
          <w:tcPr>
            <w:tcW w:w="2051" w:type="dxa"/>
            <w:vMerge/>
          </w:tcPr>
          <w:p w:rsidR="00CB4FDC" w:rsidRPr="00867283" w:rsidRDefault="00CB4FDC" w:rsidP="00966ABD">
            <w:pPr>
              <w:ind w:right="153"/>
              <w:rPr>
                <w:spacing w:val="-6"/>
              </w:rPr>
            </w:pPr>
          </w:p>
        </w:tc>
        <w:tc>
          <w:tcPr>
            <w:tcW w:w="7703" w:type="dxa"/>
            <w:vAlign w:val="center"/>
          </w:tcPr>
          <w:p w:rsidR="00CB4FDC" w:rsidRPr="00867283" w:rsidRDefault="00CB4FDC" w:rsidP="006C28DE">
            <w:pPr>
              <w:jc w:val="both"/>
              <w:rPr>
                <w:b/>
                <w:bCs/>
                <w:i/>
                <w:sz w:val="20"/>
                <w:szCs w:val="20"/>
              </w:rPr>
            </w:pPr>
            <w:r w:rsidRPr="00867283">
              <w:rPr>
                <w:b/>
                <w:bCs/>
                <w:i/>
                <w:sz w:val="20"/>
                <w:szCs w:val="20"/>
              </w:rPr>
              <w:t>Обеспечение обязательств по договору.</w:t>
            </w:r>
          </w:p>
          <w:p w:rsidR="00CB4FDC" w:rsidRPr="004D209E" w:rsidRDefault="00CB4FDC" w:rsidP="006C28DE">
            <w:pPr>
              <w:snapToGrid w:val="0"/>
              <w:jc w:val="both"/>
              <w:rPr>
                <w:b/>
                <w:sz w:val="20"/>
                <w:szCs w:val="20"/>
              </w:rPr>
            </w:pPr>
            <w:r w:rsidRPr="004D209E">
              <w:rPr>
                <w:b/>
                <w:bCs/>
                <w:sz w:val="20"/>
                <w:szCs w:val="20"/>
              </w:rPr>
              <w:t>Не требуется</w:t>
            </w:r>
          </w:p>
        </w:tc>
      </w:tr>
      <w:tr w:rsidR="00CB4FDC" w:rsidRPr="000C0353" w:rsidTr="000C0353">
        <w:trPr>
          <w:trHeight w:val="194"/>
        </w:trPr>
        <w:tc>
          <w:tcPr>
            <w:tcW w:w="781" w:type="dxa"/>
            <w:vMerge/>
          </w:tcPr>
          <w:p w:rsidR="00CB4FDC" w:rsidRPr="000C0353" w:rsidRDefault="00CB4FDC" w:rsidP="00966ABD">
            <w:pPr>
              <w:tabs>
                <w:tab w:val="num" w:pos="786"/>
              </w:tabs>
              <w:ind w:left="-15"/>
            </w:pPr>
            <w:bookmarkStart w:id="178" w:name="_Ref317256138"/>
          </w:p>
        </w:tc>
        <w:bookmarkEnd w:id="178"/>
        <w:tc>
          <w:tcPr>
            <w:tcW w:w="2051" w:type="dxa"/>
            <w:vMerge/>
          </w:tcPr>
          <w:p w:rsidR="00CB4FDC" w:rsidRPr="00867283" w:rsidRDefault="00CB4FDC" w:rsidP="00966ABD">
            <w:pPr>
              <w:ind w:right="153"/>
              <w:rPr>
                <w:spacing w:val="-6"/>
              </w:rPr>
            </w:pPr>
          </w:p>
        </w:tc>
        <w:tc>
          <w:tcPr>
            <w:tcW w:w="7703" w:type="dxa"/>
          </w:tcPr>
          <w:p w:rsidR="00CB4FDC" w:rsidRPr="00867283" w:rsidRDefault="00CB4FDC" w:rsidP="006C28DE">
            <w:pPr>
              <w:jc w:val="both"/>
              <w:rPr>
                <w:b/>
                <w:bCs/>
                <w:i/>
                <w:sz w:val="20"/>
                <w:szCs w:val="20"/>
              </w:rPr>
            </w:pPr>
            <w:r w:rsidRPr="00867283">
              <w:rPr>
                <w:b/>
                <w:bCs/>
                <w:i/>
                <w:sz w:val="20"/>
                <w:szCs w:val="20"/>
              </w:rPr>
              <w:t>Обеспечение гарантийных обязательств по договору.</w:t>
            </w:r>
          </w:p>
          <w:p w:rsidR="00CB4FDC" w:rsidRPr="004D209E" w:rsidRDefault="00CB4FDC" w:rsidP="006C28DE">
            <w:pPr>
              <w:jc w:val="both"/>
              <w:rPr>
                <w:b/>
                <w:spacing w:val="-6"/>
                <w:sz w:val="20"/>
                <w:szCs w:val="20"/>
              </w:rPr>
            </w:pPr>
            <w:r w:rsidRPr="004D209E">
              <w:rPr>
                <w:b/>
                <w:bCs/>
                <w:sz w:val="20"/>
                <w:szCs w:val="20"/>
              </w:rPr>
              <w:t>Не требуется</w:t>
            </w:r>
          </w:p>
        </w:tc>
      </w:tr>
      <w:tr w:rsidR="00CB4FDC" w:rsidRPr="000C0353" w:rsidTr="000C0353">
        <w:trPr>
          <w:trHeight w:val="194"/>
        </w:trPr>
        <w:tc>
          <w:tcPr>
            <w:tcW w:w="781" w:type="dxa"/>
          </w:tcPr>
          <w:p w:rsidR="00CB4FDC" w:rsidRPr="000C0353" w:rsidRDefault="00CB4FDC" w:rsidP="00966ABD">
            <w:pPr>
              <w:tabs>
                <w:tab w:val="num" w:pos="786"/>
              </w:tabs>
              <w:ind w:left="-15"/>
              <w:jc w:val="center"/>
            </w:pPr>
            <w:r>
              <w:rPr>
                <w:sz w:val="22"/>
                <w:szCs w:val="22"/>
              </w:rPr>
              <w:t>21.</w:t>
            </w:r>
          </w:p>
        </w:tc>
        <w:tc>
          <w:tcPr>
            <w:tcW w:w="2051" w:type="dxa"/>
          </w:tcPr>
          <w:p w:rsidR="00CB4FDC" w:rsidRPr="00867283" w:rsidRDefault="00CB4FDC"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CB4FDC" w:rsidRPr="00867283" w:rsidRDefault="00CB4FDC" w:rsidP="006C28DE">
            <w:pPr>
              <w:pStyle w:val="BodyTextIndent"/>
              <w:ind w:left="0" w:firstLine="0"/>
              <w:rPr>
                <w:bCs/>
                <w:sz w:val="21"/>
                <w:szCs w:val="21"/>
              </w:rPr>
            </w:pPr>
            <w:r w:rsidRPr="0086728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CB4FDC" w:rsidRPr="00867283" w:rsidRDefault="00CB4FDC" w:rsidP="006C28DE">
            <w:pPr>
              <w:pStyle w:val="BodyTextIndent"/>
              <w:ind w:left="0" w:firstLine="0"/>
              <w:rPr>
                <w:bCs/>
                <w:sz w:val="21"/>
                <w:szCs w:val="21"/>
              </w:rPr>
            </w:pPr>
            <w:r w:rsidRPr="00867283">
              <w:rPr>
                <w:bCs/>
                <w:sz w:val="21"/>
                <w:szCs w:val="21"/>
              </w:rPr>
              <w:t>ИНН 7707074137; КПП 770701001</w:t>
            </w:r>
          </w:p>
          <w:p w:rsidR="00CB4FDC" w:rsidRPr="00867283" w:rsidRDefault="00CB4FDC" w:rsidP="006C28DE">
            <w:pPr>
              <w:rPr>
                <w:bCs/>
                <w:sz w:val="21"/>
                <w:szCs w:val="21"/>
              </w:rPr>
            </w:pPr>
          </w:p>
          <w:p w:rsidR="00CB4FDC" w:rsidRPr="00867283" w:rsidRDefault="00CB4FDC" w:rsidP="006C28DE">
            <w:pPr>
              <w:rPr>
                <w:bCs/>
                <w:sz w:val="21"/>
                <w:szCs w:val="21"/>
              </w:rPr>
            </w:pPr>
            <w:r w:rsidRPr="00867283">
              <w:rPr>
                <w:bCs/>
                <w:sz w:val="21"/>
                <w:szCs w:val="21"/>
              </w:rPr>
              <w:t>Банковские реквизиты:</w:t>
            </w:r>
          </w:p>
          <w:p w:rsidR="00CB4FDC" w:rsidRPr="00867283" w:rsidRDefault="00CB4FDC" w:rsidP="006C28DE">
            <w:pPr>
              <w:rPr>
                <w:bCs/>
                <w:sz w:val="21"/>
                <w:szCs w:val="21"/>
              </w:rPr>
            </w:pPr>
            <w:r w:rsidRPr="00867283">
              <w:rPr>
                <w:bCs/>
                <w:sz w:val="21"/>
                <w:szCs w:val="21"/>
              </w:rPr>
              <w:t>р/с 40502810800400000002</w:t>
            </w:r>
          </w:p>
          <w:p w:rsidR="00CB4FDC" w:rsidRPr="00867283" w:rsidRDefault="00CB4FDC" w:rsidP="006C28DE">
            <w:pPr>
              <w:rPr>
                <w:bCs/>
                <w:sz w:val="21"/>
                <w:szCs w:val="21"/>
              </w:rPr>
            </w:pPr>
            <w:r w:rsidRPr="00867283">
              <w:rPr>
                <w:bCs/>
                <w:sz w:val="21"/>
                <w:szCs w:val="21"/>
              </w:rPr>
              <w:t>ОАО Банк ВТБ</w:t>
            </w:r>
          </w:p>
          <w:p w:rsidR="00CB4FDC" w:rsidRPr="00867283" w:rsidRDefault="00CB4FDC" w:rsidP="006C28DE">
            <w:pPr>
              <w:rPr>
                <w:bCs/>
                <w:sz w:val="21"/>
                <w:szCs w:val="21"/>
              </w:rPr>
            </w:pPr>
            <w:r w:rsidRPr="00867283">
              <w:rPr>
                <w:bCs/>
                <w:sz w:val="21"/>
                <w:szCs w:val="21"/>
              </w:rPr>
              <w:t>к/с 30101810700000000187 в ОПЕРУ Московского ГТУ Банка России</w:t>
            </w:r>
          </w:p>
          <w:p w:rsidR="00CB4FDC" w:rsidRPr="00867283" w:rsidRDefault="00CB4FDC" w:rsidP="006C28DE">
            <w:pPr>
              <w:snapToGrid w:val="0"/>
              <w:rPr>
                <w:bCs/>
                <w:sz w:val="21"/>
                <w:szCs w:val="21"/>
              </w:rPr>
            </w:pPr>
            <w:r w:rsidRPr="00867283">
              <w:rPr>
                <w:bCs/>
                <w:sz w:val="21"/>
                <w:szCs w:val="21"/>
              </w:rPr>
              <w:t>БИК 044525187</w:t>
            </w:r>
          </w:p>
          <w:p w:rsidR="00CB4FDC" w:rsidRPr="00867283" w:rsidRDefault="00CB4FDC" w:rsidP="006C28DE">
            <w:pPr>
              <w:jc w:val="both"/>
              <w:rPr>
                <w:sz w:val="21"/>
                <w:szCs w:val="21"/>
              </w:rPr>
            </w:pPr>
          </w:p>
          <w:p w:rsidR="00CB4FDC" w:rsidRPr="00867283" w:rsidRDefault="00CB4FDC" w:rsidP="006C28DE">
            <w:pPr>
              <w:jc w:val="both"/>
              <w:rPr>
                <w:b/>
                <w:bCs/>
                <w:i/>
                <w:sz w:val="21"/>
                <w:szCs w:val="21"/>
              </w:rPr>
            </w:pPr>
            <w:r w:rsidRPr="00867283">
              <w:rPr>
                <w:sz w:val="21"/>
                <w:szCs w:val="21"/>
              </w:rPr>
              <w:t xml:space="preserve">В платежном поручении в поле «Назначение платежа» необходимо указать: </w:t>
            </w:r>
            <w:r w:rsidRPr="00867283">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sz w:val="21"/>
                <w:szCs w:val="21"/>
              </w:rPr>
              <w:t>.</w:t>
            </w:r>
          </w:p>
        </w:tc>
      </w:tr>
      <w:tr w:rsidR="00CB4FDC" w:rsidRPr="000C0353" w:rsidTr="000C0353">
        <w:trPr>
          <w:trHeight w:val="194"/>
        </w:trPr>
        <w:tc>
          <w:tcPr>
            <w:tcW w:w="781" w:type="dxa"/>
          </w:tcPr>
          <w:p w:rsidR="00CB4FDC" w:rsidRPr="000C0353" w:rsidRDefault="00CB4FDC" w:rsidP="00966ABD">
            <w:pPr>
              <w:tabs>
                <w:tab w:val="num" w:pos="786"/>
              </w:tabs>
              <w:ind w:left="-15"/>
              <w:jc w:val="center"/>
            </w:pPr>
            <w:bookmarkStart w:id="179" w:name="_Ref321836744"/>
            <w:r>
              <w:rPr>
                <w:sz w:val="22"/>
                <w:szCs w:val="22"/>
              </w:rPr>
              <w:t>22.</w:t>
            </w:r>
          </w:p>
        </w:tc>
        <w:bookmarkEnd w:id="179"/>
        <w:tc>
          <w:tcPr>
            <w:tcW w:w="2051" w:type="dxa"/>
          </w:tcPr>
          <w:p w:rsidR="00CB4FDC" w:rsidRPr="000C0353" w:rsidRDefault="00CB4FDC"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CB4FDC" w:rsidRPr="00A02E06" w:rsidRDefault="00CB4FDC" w:rsidP="006C28DE">
            <w:pPr>
              <w:pStyle w:val="NormalWeb"/>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44" w:history="1">
              <w:r w:rsidRPr="00A02E06">
                <w:rPr>
                  <w:rStyle w:val="Hyperlink"/>
                  <w:sz w:val="20"/>
                </w:rPr>
                <w:t>arbitration@rosatom.ru</w:t>
              </w:r>
            </w:hyperlink>
            <w:r w:rsidRPr="00A02E06">
              <w:rPr>
                <w:sz w:val="20"/>
              </w:rPr>
              <w:t>.</w:t>
            </w:r>
          </w:p>
          <w:p w:rsidR="00CB4FDC" w:rsidRPr="00A02E06" w:rsidRDefault="00CB4FDC" w:rsidP="006C28DE">
            <w:pPr>
              <w:pStyle w:val="NormalWeb"/>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B4FDC" w:rsidRPr="00A02E06" w:rsidRDefault="00CB4FDC" w:rsidP="006C28DE">
            <w:pPr>
              <w:pStyle w:val="NormalWeb"/>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B4FDC" w:rsidRPr="00A02E06" w:rsidRDefault="00CB4FDC" w:rsidP="006C28DE">
            <w:pPr>
              <w:pStyle w:val="NormalWeb"/>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B4FDC" w:rsidRPr="00A02E06" w:rsidRDefault="00CB4FDC" w:rsidP="006C28DE">
            <w:pPr>
              <w:pStyle w:val="NormalWeb"/>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B4FDC" w:rsidRPr="00A02E06" w:rsidRDefault="00CB4FDC" w:rsidP="006C28DE">
            <w:pPr>
              <w:pStyle w:val="NormalWeb"/>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CB4FDC" w:rsidRPr="000C0353" w:rsidTr="000C0353">
        <w:trPr>
          <w:trHeight w:val="194"/>
        </w:trPr>
        <w:tc>
          <w:tcPr>
            <w:tcW w:w="781" w:type="dxa"/>
          </w:tcPr>
          <w:p w:rsidR="00CB4FDC" w:rsidRPr="000C0353" w:rsidRDefault="00CB4FDC" w:rsidP="00966ABD">
            <w:pPr>
              <w:tabs>
                <w:tab w:val="num" w:pos="786"/>
              </w:tabs>
              <w:ind w:left="-15"/>
              <w:jc w:val="center"/>
            </w:pPr>
            <w:r>
              <w:rPr>
                <w:sz w:val="22"/>
                <w:szCs w:val="22"/>
              </w:rPr>
              <w:t>23.</w:t>
            </w:r>
          </w:p>
        </w:tc>
        <w:tc>
          <w:tcPr>
            <w:tcW w:w="2051" w:type="dxa"/>
          </w:tcPr>
          <w:p w:rsidR="00CB4FDC" w:rsidRPr="000C0353" w:rsidRDefault="00CB4FDC"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CB4FDC" w:rsidRPr="00A02E06" w:rsidRDefault="00CB4FDC" w:rsidP="006C28DE">
            <w:pPr>
              <w:pStyle w:val="NormalWeb"/>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CB4FDC" w:rsidRPr="00A02E06" w:rsidRDefault="00CB4FDC" w:rsidP="006C28DE">
            <w:pPr>
              <w:pStyle w:val="NormalWeb"/>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CB4FDC" w:rsidRPr="00A02E06" w:rsidRDefault="00CB4FDC" w:rsidP="006C28DE">
            <w:pPr>
              <w:pStyle w:val="NormalWeb"/>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CB4FDC" w:rsidRPr="00A02E06" w:rsidRDefault="00CB4FDC" w:rsidP="006C28DE">
            <w:pPr>
              <w:pStyle w:val="NormalWeb"/>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tbl>
    <w:p w:rsidR="00CB4FDC" w:rsidRPr="000C0353" w:rsidRDefault="00CB4FDC"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CB4FDC" w:rsidRPr="00A57523" w:rsidRDefault="00CB4FDC" w:rsidP="00A57523">
      <w:pPr>
        <w:ind w:left="482"/>
        <w:outlineLvl w:val="0"/>
        <w:rPr>
          <w:sz w:val="22"/>
          <w:szCs w:val="22"/>
        </w:rPr>
      </w:pPr>
      <w:r w:rsidRPr="00B15183">
        <w:rPr>
          <w:bCs/>
          <w:color w:val="0000FF"/>
          <w:sz w:val="22"/>
        </w:rPr>
        <w:br w:type="page"/>
      </w:r>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CB4FDC" w:rsidRDefault="00CB4FDC" w:rsidP="00966ABD">
      <w:pPr>
        <w:jc w:val="right"/>
        <w:rPr>
          <w:b/>
          <w:bCs/>
          <w:sz w:val="22"/>
          <w:szCs w:val="22"/>
        </w:rPr>
      </w:pPr>
      <w:bookmarkStart w:id="180" w:name="_Toc125781975"/>
      <w:bookmarkEnd w:id="25"/>
    </w:p>
    <w:p w:rsidR="00CB4FDC" w:rsidRPr="004E4F2B" w:rsidRDefault="00CB4FDC" w:rsidP="00966ABD">
      <w:pPr>
        <w:jc w:val="right"/>
        <w:rPr>
          <w:b/>
          <w:bCs/>
          <w:sz w:val="22"/>
          <w:szCs w:val="22"/>
        </w:rPr>
      </w:pPr>
      <w:r w:rsidRPr="004E4F2B">
        <w:rPr>
          <w:b/>
          <w:bCs/>
          <w:sz w:val="22"/>
          <w:szCs w:val="22"/>
        </w:rPr>
        <w:t>Форма 1</w:t>
      </w:r>
    </w:p>
    <w:p w:rsidR="00CB4FDC" w:rsidRPr="004E4F2B" w:rsidRDefault="00CB4FDC" w:rsidP="00966ABD">
      <w:pPr>
        <w:jc w:val="center"/>
        <w:rPr>
          <w:sz w:val="21"/>
          <w:szCs w:val="21"/>
        </w:rPr>
      </w:pPr>
      <w:bookmarkStart w:id="181" w:name="_Toc279566774"/>
      <w:bookmarkEnd w:id="180"/>
      <w:r w:rsidRPr="004E4F2B">
        <w:rPr>
          <w:sz w:val="21"/>
          <w:szCs w:val="21"/>
        </w:rPr>
        <w:t>(на фирменном бланке организации)</w:t>
      </w:r>
    </w:p>
    <w:p w:rsidR="00CB4FDC" w:rsidRDefault="00CB4FDC" w:rsidP="00966ABD">
      <w:pPr>
        <w:rPr>
          <w:sz w:val="21"/>
          <w:szCs w:val="21"/>
        </w:rPr>
      </w:pPr>
    </w:p>
    <w:p w:rsidR="00CB4FDC" w:rsidRPr="004E4F2B" w:rsidRDefault="00CB4FDC" w:rsidP="00966ABD">
      <w:pPr>
        <w:rPr>
          <w:sz w:val="21"/>
          <w:szCs w:val="21"/>
        </w:rPr>
      </w:pPr>
      <w:r w:rsidRPr="004E4F2B">
        <w:rPr>
          <w:sz w:val="21"/>
          <w:szCs w:val="21"/>
        </w:rPr>
        <w:t>№ документа</w:t>
      </w:r>
    </w:p>
    <w:p w:rsidR="00CB4FDC" w:rsidRPr="004E4F2B" w:rsidRDefault="00CB4FDC" w:rsidP="00966ABD">
      <w:pPr>
        <w:rPr>
          <w:sz w:val="21"/>
          <w:szCs w:val="21"/>
        </w:rPr>
      </w:pPr>
      <w:r w:rsidRPr="004E4F2B">
        <w:rPr>
          <w:sz w:val="21"/>
          <w:szCs w:val="21"/>
        </w:rPr>
        <w:t>дата</w:t>
      </w:r>
    </w:p>
    <w:p w:rsidR="00CB4FDC" w:rsidRPr="004E4F2B" w:rsidRDefault="00CB4FDC" w:rsidP="00966ABD">
      <w:pPr>
        <w:jc w:val="center"/>
        <w:rPr>
          <w:b/>
          <w:sz w:val="21"/>
          <w:szCs w:val="21"/>
        </w:rPr>
      </w:pPr>
      <w:bookmarkStart w:id="182" w:name="_Toc349652273"/>
      <w:bookmarkStart w:id="183" w:name="_Toc349653057"/>
    </w:p>
    <w:p w:rsidR="00CB4FDC" w:rsidRDefault="00CB4FDC" w:rsidP="006D5BDB">
      <w:pPr>
        <w:jc w:val="center"/>
        <w:outlineLvl w:val="1"/>
        <w:rPr>
          <w:b/>
          <w:sz w:val="21"/>
          <w:szCs w:val="21"/>
        </w:rPr>
      </w:pPr>
      <w:r w:rsidRPr="004E4F2B">
        <w:rPr>
          <w:b/>
          <w:sz w:val="21"/>
          <w:szCs w:val="21"/>
        </w:rPr>
        <w:t>ЗАЯВКА НА УЧАСТИЕ В ЗАПРОСЕ ЦЕН</w:t>
      </w:r>
      <w:bookmarkEnd w:id="182"/>
      <w:bookmarkEnd w:id="183"/>
    </w:p>
    <w:p w:rsidR="00CB4FDC" w:rsidRPr="004E4F2B" w:rsidRDefault="00CB4FDC" w:rsidP="00966ABD">
      <w:pPr>
        <w:jc w:val="center"/>
        <w:rPr>
          <w:b/>
          <w:sz w:val="21"/>
          <w:szCs w:val="21"/>
        </w:rPr>
      </w:pPr>
    </w:p>
    <w:p w:rsidR="00CB4FDC" w:rsidRPr="00E50245" w:rsidRDefault="00CB4FDC"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rPr>
        <w:t xml:space="preserve">Аукционный конкурсный дом </w:t>
      </w:r>
      <w:r w:rsidRPr="00E50245">
        <w:rPr>
          <w:sz w:val="22"/>
          <w:szCs w:val="22"/>
        </w:rPr>
        <w:t xml:space="preserve">на сайте </w:t>
      </w:r>
      <w:hyperlink r:id="rId45" w:history="1">
        <w:hyperlink r:id="rId46" w:history="1">
          <w:hyperlink r:id="rId47" w:history="1">
            <w:hyperlink r:id="rId48" w:history="1">
              <w:hyperlink r:id="rId49" w:history="1">
                <w:hyperlink r:id="rId50" w:history="1">
                  <w:hyperlink r:id="rId51" w:history="1">
                    <w:r w:rsidRPr="001454B2">
                      <w:rPr>
                        <w:rStyle w:val="Hyperlink"/>
                        <w:sz w:val="22"/>
                        <w:szCs w:val="22"/>
                      </w:rPr>
                      <w:t>www.a-k-d.ru</w:t>
                    </w:r>
                  </w:hyperlink>
                </w:hyperlink>
              </w:hyperlink>
            </w:hyperlink>
          </w:hyperlink>
        </w:hyperlink>
      </w:hyperlink>
      <w:r w:rsidRPr="00E50245">
        <w:rPr>
          <w:sz w:val="22"/>
          <w:szCs w:val="22"/>
        </w:rPr>
        <w:t xml:space="preserve"> запрос цен № ___, документацию по запросу цен, ____________________________________________________________________________________________,</w:t>
      </w:r>
    </w:p>
    <w:p w:rsidR="00CB4FDC" w:rsidRPr="00E50245" w:rsidRDefault="00CB4FDC"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CB4FDC" w:rsidRPr="00E50245" w:rsidRDefault="00CB4FDC" w:rsidP="00966ABD">
      <w:pPr>
        <w:pStyle w:val="Times12"/>
        <w:suppressAutoHyphens/>
        <w:ind w:firstLine="0"/>
        <w:rPr>
          <w:bCs w:val="0"/>
          <w:sz w:val="22"/>
        </w:rPr>
      </w:pPr>
      <w:r w:rsidRPr="00E50245">
        <w:rPr>
          <w:bCs w:val="0"/>
          <w:sz w:val="22"/>
        </w:rPr>
        <w:t>ИНН ________________________________________________________,</w:t>
      </w:r>
    </w:p>
    <w:p w:rsidR="00CB4FDC" w:rsidRPr="00E50245" w:rsidRDefault="00CB4FDC" w:rsidP="00966ABD">
      <w:pPr>
        <w:ind w:left="1407" w:firstLine="720"/>
        <w:rPr>
          <w:i/>
          <w:sz w:val="16"/>
          <w:szCs w:val="16"/>
        </w:rPr>
      </w:pPr>
      <w:r w:rsidRPr="00E50245">
        <w:rPr>
          <w:i/>
          <w:sz w:val="16"/>
          <w:szCs w:val="16"/>
        </w:rPr>
        <w:t>(ИНН участника запроса цен)</w:t>
      </w:r>
    </w:p>
    <w:p w:rsidR="00CB4FDC" w:rsidRPr="00E50245" w:rsidRDefault="00CB4FDC"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CB4FDC" w:rsidRPr="00E50245" w:rsidRDefault="00CB4FDC" w:rsidP="00966ABD">
      <w:pPr>
        <w:ind w:firstLine="720"/>
        <w:jc w:val="center"/>
        <w:rPr>
          <w:i/>
          <w:sz w:val="16"/>
          <w:szCs w:val="16"/>
        </w:rPr>
      </w:pPr>
      <w:r w:rsidRPr="00E50245">
        <w:rPr>
          <w:i/>
          <w:sz w:val="16"/>
          <w:szCs w:val="16"/>
        </w:rPr>
        <w:t>(юридический адрес участника запроса цен)</w:t>
      </w:r>
    </w:p>
    <w:p w:rsidR="00CB4FDC" w:rsidRPr="00E50245" w:rsidRDefault="00CB4FDC" w:rsidP="00966ABD">
      <w:pPr>
        <w:pStyle w:val="Times12"/>
        <w:suppressAutoHyphens/>
        <w:ind w:firstLine="0"/>
        <w:rPr>
          <w:bCs w:val="0"/>
          <w:sz w:val="22"/>
        </w:rPr>
      </w:pPr>
      <w:r w:rsidRPr="00E50245">
        <w:rPr>
          <w:bCs w:val="0"/>
          <w:sz w:val="22"/>
        </w:rPr>
        <w:t>фактический адрес _____________________________________________________,</w:t>
      </w:r>
    </w:p>
    <w:p w:rsidR="00CB4FDC" w:rsidRPr="00E50245" w:rsidRDefault="00CB4FDC" w:rsidP="00966ABD">
      <w:pPr>
        <w:ind w:firstLine="720"/>
        <w:jc w:val="center"/>
        <w:rPr>
          <w:i/>
          <w:sz w:val="16"/>
          <w:szCs w:val="16"/>
        </w:rPr>
      </w:pPr>
      <w:r w:rsidRPr="00E50245">
        <w:rPr>
          <w:i/>
          <w:sz w:val="16"/>
          <w:szCs w:val="16"/>
        </w:rPr>
        <w:t>(фактический адрес участника запроса цен)</w:t>
      </w:r>
    </w:p>
    <w:p w:rsidR="00CB4FDC" w:rsidRPr="00E50245" w:rsidRDefault="00CB4FDC"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CB4FDC" w:rsidRPr="00DA2659" w:rsidRDefault="00CB4FDC"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CB4FDC" w:rsidRPr="00B272BC" w:rsidTr="006C28DE">
        <w:trPr>
          <w:jc w:val="center"/>
        </w:trPr>
        <w:tc>
          <w:tcPr>
            <w:tcW w:w="706" w:type="dxa"/>
            <w:vAlign w:val="center"/>
          </w:tcPr>
          <w:p w:rsidR="00CB4FDC" w:rsidRPr="00DA2659" w:rsidRDefault="00CB4FDC" w:rsidP="00966ABD">
            <w:pPr>
              <w:contextualSpacing/>
              <w:jc w:val="center"/>
              <w:rPr>
                <w:sz w:val="20"/>
                <w:szCs w:val="20"/>
              </w:rPr>
            </w:pPr>
            <w:r w:rsidRPr="00DA2659">
              <w:rPr>
                <w:sz w:val="20"/>
                <w:szCs w:val="20"/>
              </w:rPr>
              <w:t>№</w:t>
            </w:r>
          </w:p>
          <w:p w:rsidR="00CB4FDC" w:rsidRPr="00DA2659" w:rsidRDefault="00CB4FDC" w:rsidP="00966ABD">
            <w:pPr>
              <w:contextualSpacing/>
              <w:jc w:val="center"/>
              <w:rPr>
                <w:sz w:val="20"/>
                <w:szCs w:val="20"/>
              </w:rPr>
            </w:pPr>
            <w:r w:rsidRPr="00DA2659">
              <w:rPr>
                <w:sz w:val="20"/>
                <w:szCs w:val="20"/>
              </w:rPr>
              <w:t>п/п</w:t>
            </w:r>
          </w:p>
        </w:tc>
        <w:tc>
          <w:tcPr>
            <w:tcW w:w="2271" w:type="dxa"/>
            <w:vAlign w:val="center"/>
          </w:tcPr>
          <w:p w:rsidR="00CB4FDC" w:rsidRPr="00DA2659" w:rsidRDefault="00CB4FDC" w:rsidP="00966ABD">
            <w:pPr>
              <w:contextualSpacing/>
              <w:jc w:val="center"/>
              <w:rPr>
                <w:sz w:val="20"/>
                <w:szCs w:val="20"/>
              </w:rPr>
            </w:pPr>
            <w:r w:rsidRPr="00DA2659">
              <w:rPr>
                <w:sz w:val="20"/>
                <w:szCs w:val="20"/>
              </w:rPr>
              <w:t>Наименование</w:t>
            </w:r>
          </w:p>
          <w:p w:rsidR="00CB4FDC" w:rsidRPr="00DA2659" w:rsidRDefault="00CB4FDC" w:rsidP="00966ABD">
            <w:pPr>
              <w:contextualSpacing/>
              <w:jc w:val="center"/>
              <w:rPr>
                <w:sz w:val="20"/>
                <w:szCs w:val="20"/>
                <w:lang w:val="en-US"/>
              </w:rPr>
            </w:pPr>
            <w:r>
              <w:rPr>
                <w:bCs/>
                <w:i/>
                <w:sz w:val="20"/>
                <w:szCs w:val="20"/>
              </w:rPr>
              <w:t>(товара, работ услуг)</w:t>
            </w:r>
          </w:p>
        </w:tc>
        <w:tc>
          <w:tcPr>
            <w:tcW w:w="2126" w:type="dxa"/>
            <w:vAlign w:val="center"/>
          </w:tcPr>
          <w:p w:rsidR="00CB4FDC" w:rsidRDefault="00CB4FDC" w:rsidP="00966ABD">
            <w:pPr>
              <w:contextualSpacing/>
              <w:jc w:val="center"/>
              <w:rPr>
                <w:sz w:val="20"/>
                <w:szCs w:val="20"/>
              </w:rPr>
            </w:pPr>
            <w:r w:rsidRPr="00DA2659">
              <w:rPr>
                <w:sz w:val="20"/>
                <w:szCs w:val="20"/>
              </w:rPr>
              <w:t>Количество</w:t>
            </w:r>
          </w:p>
          <w:p w:rsidR="00CB4FDC" w:rsidRPr="00DA2659" w:rsidRDefault="00CB4FDC" w:rsidP="00966ABD">
            <w:pPr>
              <w:contextualSpacing/>
              <w:jc w:val="center"/>
              <w:rPr>
                <w:sz w:val="20"/>
                <w:szCs w:val="20"/>
              </w:rPr>
            </w:pPr>
            <w:r>
              <w:rPr>
                <w:bCs/>
                <w:i/>
                <w:sz w:val="20"/>
                <w:szCs w:val="20"/>
              </w:rPr>
              <w:t>(товара, работ услуг)</w:t>
            </w:r>
          </w:p>
        </w:tc>
        <w:tc>
          <w:tcPr>
            <w:tcW w:w="1134" w:type="dxa"/>
            <w:vAlign w:val="center"/>
          </w:tcPr>
          <w:p w:rsidR="00CB4FDC" w:rsidRPr="00DA2659" w:rsidRDefault="00CB4FDC" w:rsidP="00966ABD">
            <w:pPr>
              <w:ind w:left="-108" w:right="-108"/>
              <w:contextualSpacing/>
              <w:jc w:val="center"/>
              <w:rPr>
                <w:sz w:val="20"/>
                <w:szCs w:val="20"/>
              </w:rPr>
            </w:pPr>
            <w:r w:rsidRPr="00DA2659">
              <w:rPr>
                <w:sz w:val="20"/>
                <w:szCs w:val="20"/>
              </w:rPr>
              <w:t>Ед. изм.</w:t>
            </w:r>
          </w:p>
        </w:tc>
        <w:tc>
          <w:tcPr>
            <w:tcW w:w="1276" w:type="dxa"/>
            <w:vAlign w:val="center"/>
          </w:tcPr>
          <w:p w:rsidR="00CB4FDC" w:rsidRPr="00DA2659" w:rsidRDefault="00CB4FDC"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CB4FDC" w:rsidRPr="00DA2659" w:rsidRDefault="00CB4FDC"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CB4FDC" w:rsidRPr="00DA2659" w:rsidRDefault="00CB4FDC"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CB4FDC" w:rsidRPr="00B272BC" w:rsidTr="006C28DE">
        <w:trPr>
          <w:trHeight w:val="542"/>
          <w:jc w:val="center"/>
        </w:trPr>
        <w:tc>
          <w:tcPr>
            <w:tcW w:w="706" w:type="dxa"/>
            <w:vAlign w:val="center"/>
          </w:tcPr>
          <w:p w:rsidR="00CB4FDC" w:rsidRPr="00DA2659" w:rsidRDefault="00CB4FDC" w:rsidP="00966ABD">
            <w:pPr>
              <w:contextualSpacing/>
              <w:jc w:val="center"/>
              <w:rPr>
                <w:sz w:val="23"/>
                <w:szCs w:val="23"/>
              </w:rPr>
            </w:pPr>
            <w:r w:rsidRPr="00DA2659">
              <w:rPr>
                <w:sz w:val="23"/>
                <w:szCs w:val="23"/>
              </w:rPr>
              <w:t>1</w:t>
            </w:r>
          </w:p>
        </w:tc>
        <w:tc>
          <w:tcPr>
            <w:tcW w:w="2271" w:type="dxa"/>
          </w:tcPr>
          <w:p w:rsidR="00CB4FDC" w:rsidRPr="00DA2659" w:rsidRDefault="00CB4FDC" w:rsidP="00966ABD">
            <w:pPr>
              <w:spacing w:line="276" w:lineRule="auto"/>
              <w:contextualSpacing/>
              <w:rPr>
                <w:sz w:val="23"/>
                <w:szCs w:val="23"/>
              </w:rPr>
            </w:pPr>
          </w:p>
        </w:tc>
        <w:tc>
          <w:tcPr>
            <w:tcW w:w="2126" w:type="dxa"/>
            <w:vAlign w:val="center"/>
          </w:tcPr>
          <w:p w:rsidR="00CB4FDC" w:rsidRPr="00DA2659" w:rsidRDefault="00CB4FDC" w:rsidP="00966ABD">
            <w:pPr>
              <w:contextualSpacing/>
              <w:jc w:val="center"/>
              <w:rPr>
                <w:sz w:val="23"/>
                <w:szCs w:val="23"/>
              </w:rPr>
            </w:pPr>
          </w:p>
        </w:tc>
        <w:tc>
          <w:tcPr>
            <w:tcW w:w="1134" w:type="dxa"/>
            <w:vAlign w:val="center"/>
          </w:tcPr>
          <w:p w:rsidR="00CB4FDC" w:rsidRPr="00DA2659" w:rsidRDefault="00CB4FDC" w:rsidP="00966ABD">
            <w:pPr>
              <w:contextualSpacing/>
              <w:jc w:val="center"/>
              <w:rPr>
                <w:sz w:val="23"/>
                <w:szCs w:val="23"/>
              </w:rPr>
            </w:pPr>
          </w:p>
        </w:tc>
        <w:tc>
          <w:tcPr>
            <w:tcW w:w="1276" w:type="dxa"/>
            <w:vAlign w:val="center"/>
          </w:tcPr>
          <w:p w:rsidR="00CB4FDC" w:rsidRPr="00DA2659" w:rsidRDefault="00CB4FDC" w:rsidP="00966ABD">
            <w:pPr>
              <w:contextualSpacing/>
              <w:jc w:val="center"/>
              <w:rPr>
                <w:sz w:val="23"/>
                <w:szCs w:val="23"/>
              </w:rPr>
            </w:pPr>
          </w:p>
        </w:tc>
        <w:tc>
          <w:tcPr>
            <w:tcW w:w="1418" w:type="dxa"/>
            <w:vAlign w:val="center"/>
          </w:tcPr>
          <w:p w:rsidR="00CB4FDC" w:rsidRPr="00DA2659" w:rsidRDefault="00CB4FDC" w:rsidP="00966ABD">
            <w:pPr>
              <w:contextualSpacing/>
              <w:jc w:val="center"/>
              <w:rPr>
                <w:sz w:val="23"/>
                <w:szCs w:val="23"/>
              </w:rPr>
            </w:pPr>
          </w:p>
        </w:tc>
        <w:tc>
          <w:tcPr>
            <w:tcW w:w="1134" w:type="dxa"/>
          </w:tcPr>
          <w:p w:rsidR="00CB4FDC" w:rsidRPr="00DA2659" w:rsidRDefault="00CB4FDC" w:rsidP="00966ABD">
            <w:pPr>
              <w:contextualSpacing/>
              <w:jc w:val="center"/>
              <w:rPr>
                <w:sz w:val="23"/>
                <w:szCs w:val="23"/>
              </w:rPr>
            </w:pPr>
          </w:p>
        </w:tc>
      </w:tr>
      <w:tr w:rsidR="00CB4FDC" w:rsidRPr="00B272BC" w:rsidTr="006C28DE">
        <w:trPr>
          <w:trHeight w:val="412"/>
          <w:jc w:val="center"/>
        </w:trPr>
        <w:tc>
          <w:tcPr>
            <w:tcW w:w="706" w:type="dxa"/>
            <w:vAlign w:val="center"/>
          </w:tcPr>
          <w:p w:rsidR="00CB4FDC" w:rsidRPr="00DA2659" w:rsidRDefault="00CB4FDC" w:rsidP="00966ABD">
            <w:pPr>
              <w:contextualSpacing/>
              <w:jc w:val="center"/>
              <w:rPr>
                <w:sz w:val="23"/>
                <w:szCs w:val="23"/>
              </w:rPr>
            </w:pPr>
            <w:r w:rsidRPr="00DA2659">
              <w:rPr>
                <w:sz w:val="23"/>
                <w:szCs w:val="23"/>
              </w:rPr>
              <w:t>…</w:t>
            </w:r>
          </w:p>
        </w:tc>
        <w:tc>
          <w:tcPr>
            <w:tcW w:w="2271" w:type="dxa"/>
          </w:tcPr>
          <w:p w:rsidR="00CB4FDC" w:rsidRPr="00DA2659" w:rsidRDefault="00CB4FDC" w:rsidP="00966ABD">
            <w:pPr>
              <w:spacing w:line="276" w:lineRule="auto"/>
              <w:rPr>
                <w:sz w:val="23"/>
                <w:szCs w:val="23"/>
              </w:rPr>
            </w:pPr>
          </w:p>
        </w:tc>
        <w:tc>
          <w:tcPr>
            <w:tcW w:w="2126" w:type="dxa"/>
            <w:vAlign w:val="center"/>
          </w:tcPr>
          <w:p w:rsidR="00CB4FDC" w:rsidRPr="00DA2659" w:rsidRDefault="00CB4FDC" w:rsidP="00966ABD">
            <w:pPr>
              <w:contextualSpacing/>
              <w:jc w:val="center"/>
              <w:rPr>
                <w:sz w:val="23"/>
                <w:szCs w:val="23"/>
              </w:rPr>
            </w:pPr>
          </w:p>
        </w:tc>
        <w:tc>
          <w:tcPr>
            <w:tcW w:w="1134" w:type="dxa"/>
            <w:vAlign w:val="center"/>
          </w:tcPr>
          <w:p w:rsidR="00CB4FDC" w:rsidRPr="00DA2659" w:rsidRDefault="00CB4FDC" w:rsidP="00966ABD">
            <w:pPr>
              <w:contextualSpacing/>
              <w:jc w:val="center"/>
              <w:rPr>
                <w:sz w:val="23"/>
                <w:szCs w:val="23"/>
              </w:rPr>
            </w:pPr>
          </w:p>
        </w:tc>
        <w:tc>
          <w:tcPr>
            <w:tcW w:w="1276" w:type="dxa"/>
            <w:vAlign w:val="center"/>
          </w:tcPr>
          <w:p w:rsidR="00CB4FDC" w:rsidRPr="00DA2659" w:rsidRDefault="00CB4FDC" w:rsidP="00966ABD">
            <w:pPr>
              <w:contextualSpacing/>
              <w:jc w:val="center"/>
              <w:rPr>
                <w:sz w:val="23"/>
                <w:szCs w:val="23"/>
              </w:rPr>
            </w:pPr>
          </w:p>
        </w:tc>
        <w:tc>
          <w:tcPr>
            <w:tcW w:w="1418" w:type="dxa"/>
            <w:vAlign w:val="center"/>
          </w:tcPr>
          <w:p w:rsidR="00CB4FDC" w:rsidRPr="00DA2659" w:rsidRDefault="00CB4FDC" w:rsidP="00966ABD">
            <w:pPr>
              <w:contextualSpacing/>
              <w:jc w:val="center"/>
              <w:rPr>
                <w:sz w:val="23"/>
                <w:szCs w:val="23"/>
              </w:rPr>
            </w:pPr>
          </w:p>
        </w:tc>
        <w:tc>
          <w:tcPr>
            <w:tcW w:w="1134" w:type="dxa"/>
          </w:tcPr>
          <w:p w:rsidR="00CB4FDC" w:rsidRPr="00DA2659" w:rsidRDefault="00CB4FDC" w:rsidP="00966ABD">
            <w:pPr>
              <w:contextualSpacing/>
              <w:jc w:val="center"/>
              <w:rPr>
                <w:sz w:val="23"/>
                <w:szCs w:val="23"/>
              </w:rPr>
            </w:pPr>
          </w:p>
        </w:tc>
      </w:tr>
      <w:tr w:rsidR="00CB4FDC" w:rsidRPr="00B272BC" w:rsidTr="006C28DE">
        <w:trPr>
          <w:trHeight w:val="412"/>
          <w:jc w:val="center"/>
        </w:trPr>
        <w:tc>
          <w:tcPr>
            <w:tcW w:w="7513" w:type="dxa"/>
            <w:gridSpan w:val="5"/>
            <w:vAlign w:val="center"/>
          </w:tcPr>
          <w:p w:rsidR="00CB4FDC" w:rsidRPr="00DA2659" w:rsidRDefault="00CB4FDC" w:rsidP="00966ABD">
            <w:pPr>
              <w:contextualSpacing/>
              <w:rPr>
                <w:sz w:val="23"/>
                <w:szCs w:val="23"/>
              </w:rPr>
            </w:pPr>
            <w:r w:rsidRPr="00DA2659">
              <w:rPr>
                <w:sz w:val="23"/>
                <w:szCs w:val="23"/>
              </w:rPr>
              <w:t>ИТОГО:</w:t>
            </w:r>
          </w:p>
        </w:tc>
        <w:tc>
          <w:tcPr>
            <w:tcW w:w="1418" w:type="dxa"/>
          </w:tcPr>
          <w:p w:rsidR="00CB4FDC" w:rsidRPr="00DA2659" w:rsidRDefault="00CB4FDC" w:rsidP="00966ABD">
            <w:pPr>
              <w:contextualSpacing/>
              <w:jc w:val="center"/>
              <w:rPr>
                <w:sz w:val="23"/>
                <w:szCs w:val="23"/>
              </w:rPr>
            </w:pPr>
          </w:p>
        </w:tc>
        <w:tc>
          <w:tcPr>
            <w:tcW w:w="1134" w:type="dxa"/>
          </w:tcPr>
          <w:p w:rsidR="00CB4FDC" w:rsidRPr="00DA2659" w:rsidRDefault="00CB4FDC" w:rsidP="00966ABD">
            <w:pPr>
              <w:contextualSpacing/>
              <w:jc w:val="center"/>
              <w:rPr>
                <w:sz w:val="23"/>
                <w:szCs w:val="23"/>
              </w:rPr>
            </w:pPr>
          </w:p>
        </w:tc>
      </w:tr>
    </w:tbl>
    <w:p w:rsidR="00CB4FDC" w:rsidRDefault="00CB4FDC"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CB4FDC" w:rsidRPr="00E50245" w:rsidRDefault="00CB4FDC" w:rsidP="00966ABD">
      <w:pPr>
        <w:spacing w:before="120"/>
        <w:ind w:firstLine="720"/>
        <w:jc w:val="both"/>
        <w:rPr>
          <w:sz w:val="22"/>
          <w:szCs w:val="22"/>
        </w:rPr>
      </w:pPr>
    </w:p>
    <w:p w:rsidR="00CB4FDC" w:rsidRPr="00E50245" w:rsidRDefault="00CB4FDC" w:rsidP="00B20B3D">
      <w:pPr>
        <w:ind w:firstLine="720"/>
        <w:rPr>
          <w:sz w:val="22"/>
          <w:szCs w:val="22"/>
        </w:rPr>
      </w:pPr>
      <w:r w:rsidRPr="00E50245">
        <w:rPr>
          <w:sz w:val="22"/>
          <w:szCs w:val="22"/>
        </w:rPr>
        <w:t>Данное предложение действительно до «___» __________ 20___ года.</w:t>
      </w:r>
    </w:p>
    <w:p w:rsidR="00CB4FDC" w:rsidRPr="00E50245" w:rsidRDefault="00CB4FDC" w:rsidP="00B20B3D">
      <w:pPr>
        <w:ind w:firstLine="720"/>
        <w:rPr>
          <w:sz w:val="22"/>
          <w:szCs w:val="22"/>
        </w:rPr>
      </w:pPr>
      <w:r w:rsidRPr="00E50245">
        <w:rPr>
          <w:sz w:val="22"/>
          <w:szCs w:val="22"/>
        </w:rPr>
        <w:t>Срок поставки товара, выполнения работ или оказа</w:t>
      </w:r>
      <w:r>
        <w:rPr>
          <w:sz w:val="22"/>
          <w:szCs w:val="22"/>
        </w:rPr>
        <w:t>ния услуг: ____________________.</w:t>
      </w:r>
    </w:p>
    <w:p w:rsidR="00CB4FDC" w:rsidRDefault="00CB4FDC" w:rsidP="00B20B3D">
      <w:pPr>
        <w:ind w:firstLine="720"/>
        <w:contextualSpacing/>
        <w:jc w:val="both"/>
        <w:rPr>
          <w:sz w:val="22"/>
          <w:szCs w:val="22"/>
        </w:rPr>
      </w:pPr>
      <w:r w:rsidRPr="00E50245">
        <w:rPr>
          <w:sz w:val="22"/>
          <w:szCs w:val="22"/>
        </w:rPr>
        <w:t>Сроки и условия оплаты: ___________________________.</w:t>
      </w:r>
    </w:p>
    <w:p w:rsidR="00CB4FDC" w:rsidRDefault="00CB4FDC" w:rsidP="00B20B3D">
      <w:pPr>
        <w:ind w:firstLine="720"/>
        <w:contextualSpacing/>
        <w:jc w:val="both"/>
        <w:rPr>
          <w:sz w:val="22"/>
          <w:szCs w:val="22"/>
        </w:rPr>
      </w:pPr>
      <w:r>
        <w:rPr>
          <w:sz w:val="22"/>
          <w:szCs w:val="22"/>
        </w:rPr>
        <w:t>Адрес доставки Товара: __________________________.</w:t>
      </w:r>
    </w:p>
    <w:p w:rsidR="00CB4FDC" w:rsidRDefault="00CB4FDC" w:rsidP="00B20B3D">
      <w:pPr>
        <w:ind w:firstLine="720"/>
        <w:contextualSpacing/>
        <w:jc w:val="both"/>
        <w:rPr>
          <w:sz w:val="22"/>
          <w:szCs w:val="22"/>
        </w:rPr>
      </w:pPr>
      <w:r>
        <w:rPr>
          <w:sz w:val="22"/>
          <w:szCs w:val="22"/>
        </w:rPr>
        <w:t>Срок предоставления гарантий качества Товара: ___________________.</w:t>
      </w:r>
    </w:p>
    <w:p w:rsidR="00CB4FDC" w:rsidRPr="00E50245" w:rsidRDefault="00CB4FDC" w:rsidP="00B20B3D">
      <w:pPr>
        <w:ind w:firstLine="720"/>
        <w:contextualSpacing/>
        <w:jc w:val="both"/>
        <w:rPr>
          <w:sz w:val="22"/>
          <w:szCs w:val="22"/>
        </w:rPr>
      </w:pPr>
    </w:p>
    <w:p w:rsidR="00CB4FDC" w:rsidRPr="00D40B90" w:rsidRDefault="00CB4FDC" w:rsidP="00B20B3D">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CB4FDC" w:rsidRPr="00D40B90" w:rsidRDefault="00CB4FDC" w:rsidP="00B20B3D">
      <w:pPr>
        <w:pStyle w:val="Style42"/>
        <w:widowControl/>
        <w:tabs>
          <w:tab w:val="left" w:pos="1195"/>
        </w:tabs>
        <w:spacing w:before="19" w:line="240" w:lineRule="auto"/>
        <w:ind w:firstLine="720"/>
        <w:rPr>
          <w:rStyle w:val="FontStyle63"/>
          <w:b w:val="0"/>
          <w:i w:val="0"/>
        </w:rPr>
      </w:pPr>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CB4FDC" w:rsidRPr="00D40B90" w:rsidRDefault="00CB4FDC"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CB4FDC" w:rsidRPr="00D40B90" w:rsidRDefault="00CB4FDC"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CB4FDC" w:rsidRPr="00D40B90" w:rsidRDefault="00CB4FDC"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
    <w:p w:rsidR="00CB4FDC" w:rsidRPr="00D40B90" w:rsidRDefault="00CB4FDC" w:rsidP="00B20B3D">
      <w:pPr>
        <w:pStyle w:val="NormalWeb"/>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CB4FDC" w:rsidRPr="00D40B90" w:rsidRDefault="00CB4FDC" w:rsidP="00B20B3D">
      <w:pPr>
        <w:pStyle w:val="NormalWeb"/>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B4FDC" w:rsidRPr="00D40B90" w:rsidRDefault="00CB4FDC" w:rsidP="00B20B3D">
      <w:pPr>
        <w:pStyle w:val="Style22"/>
        <w:widowControl/>
        <w:spacing w:line="240" w:lineRule="auto"/>
        <w:ind w:firstLine="720"/>
        <w:rPr>
          <w:rStyle w:val="FontStyle63"/>
          <w:b w:val="0"/>
          <w:i w:val="0"/>
        </w:rPr>
      </w:pPr>
      <w:r w:rsidRPr="00D40B90">
        <w:rPr>
          <w:rStyle w:val="FontStyle63"/>
          <w:b w:val="0"/>
          <w:i w:val="0"/>
        </w:rPr>
        <w:t>Для физических лиц:</w:t>
      </w:r>
    </w:p>
    <w:p w:rsidR="00CB4FDC" w:rsidRPr="00D40B90" w:rsidRDefault="00CB4FDC" w:rsidP="00B20B3D">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B4FDC" w:rsidRPr="00714B57" w:rsidRDefault="00CB4FDC" w:rsidP="003051E2">
      <w:pPr>
        <w:numPr>
          <w:ilvl w:val="0"/>
          <w:numId w:val="3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CB4FDC" w:rsidRPr="00714B57" w:rsidRDefault="00CB4FDC" w:rsidP="003051E2">
      <w:pPr>
        <w:numPr>
          <w:ilvl w:val="0"/>
          <w:numId w:val="3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CB4FDC" w:rsidRPr="00714B57" w:rsidRDefault="00CB4FDC" w:rsidP="003051E2">
      <w:pPr>
        <w:numPr>
          <w:ilvl w:val="0"/>
          <w:numId w:val="3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CB4FDC" w:rsidRPr="00714B57" w:rsidRDefault="00CB4FDC" w:rsidP="003051E2">
      <w:pPr>
        <w:numPr>
          <w:ilvl w:val="0"/>
          <w:numId w:val="3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w:t>
      </w:r>
    </w:p>
    <w:p w:rsidR="00CB4FDC" w:rsidRPr="00714B57" w:rsidRDefault="00CB4FDC" w:rsidP="003051E2">
      <w:pPr>
        <w:numPr>
          <w:ilvl w:val="0"/>
          <w:numId w:val="3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CB4FDC" w:rsidRPr="00714B57" w:rsidRDefault="00CB4FDC" w:rsidP="003051E2">
      <w:pPr>
        <w:numPr>
          <w:ilvl w:val="0"/>
          <w:numId w:val="3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CB4FDC" w:rsidRPr="00D40B90" w:rsidRDefault="00CB4FDC" w:rsidP="00B20B3D">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B4FDC" w:rsidRPr="00D40B90" w:rsidRDefault="00CB4FDC" w:rsidP="00B20B3D">
      <w:pPr>
        <w:pStyle w:val="NormalWeb"/>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B4FDC" w:rsidRPr="00D40B90" w:rsidRDefault="00CB4FDC" w:rsidP="00B20B3D">
      <w:pPr>
        <w:pStyle w:val="NormalWeb"/>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B4FDC" w:rsidRPr="00D40B90" w:rsidRDefault="00CB4FDC" w:rsidP="00B20B3D">
      <w:pPr>
        <w:pStyle w:val="NormalWeb"/>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B4FDC" w:rsidRPr="00D40B90" w:rsidRDefault="00CB4FDC" w:rsidP="00B20B3D">
      <w:pPr>
        <w:pStyle w:val="TOC3"/>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CB4FDC" w:rsidRPr="00D40B90" w:rsidRDefault="00CB4FDC" w:rsidP="00B20B3D">
      <w:pPr>
        <w:spacing w:before="120"/>
        <w:ind w:left="698" w:firstLine="720"/>
        <w:rPr>
          <w:i/>
          <w:sz w:val="16"/>
          <w:szCs w:val="16"/>
        </w:rPr>
      </w:pPr>
      <w:r w:rsidRPr="00D40B90">
        <w:rPr>
          <w:i/>
          <w:sz w:val="16"/>
          <w:szCs w:val="16"/>
        </w:rPr>
        <w:t>(наименование организации или Ф.И.О. участника запроса цен)</w:t>
      </w:r>
    </w:p>
    <w:p w:rsidR="00CB4FDC" w:rsidRPr="00D40B90" w:rsidRDefault="00CB4FDC" w:rsidP="00B20B3D">
      <w:pPr>
        <w:pStyle w:val="TOC3"/>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CB4FDC" w:rsidRPr="00D40B90" w:rsidRDefault="00CB4FDC" w:rsidP="003051E2">
      <w:pPr>
        <w:pStyle w:val="NormalWeb"/>
        <w:numPr>
          <w:ilvl w:val="0"/>
          <w:numId w:val="3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CB4FDC" w:rsidRPr="00D40B90" w:rsidRDefault="00CB4FDC" w:rsidP="003051E2">
      <w:pPr>
        <w:pStyle w:val="a5"/>
        <w:numPr>
          <w:ilvl w:val="4"/>
          <w:numId w:val="36"/>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CB4FDC" w:rsidRPr="00D40B90" w:rsidRDefault="00CB4FDC" w:rsidP="003051E2">
      <w:pPr>
        <w:pStyle w:val="a5"/>
        <w:numPr>
          <w:ilvl w:val="4"/>
          <w:numId w:val="36"/>
        </w:numPr>
        <w:tabs>
          <w:tab w:val="clear" w:pos="1494"/>
          <w:tab w:val="num" w:pos="113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CB4FDC" w:rsidRPr="00D40B90" w:rsidRDefault="00CB4FDC" w:rsidP="003051E2">
      <w:pPr>
        <w:pStyle w:val="a5"/>
        <w:numPr>
          <w:ilvl w:val="4"/>
          <w:numId w:val="3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B4FDC" w:rsidRPr="00D40B90" w:rsidRDefault="00CB4FDC" w:rsidP="003051E2">
      <w:pPr>
        <w:pStyle w:val="a5"/>
        <w:numPr>
          <w:ilvl w:val="4"/>
          <w:numId w:val="3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B4FDC" w:rsidRPr="004D74CF" w:rsidRDefault="00CB4FDC" w:rsidP="003051E2">
      <w:pPr>
        <w:pStyle w:val="NormalWeb"/>
        <w:numPr>
          <w:ilvl w:val="0"/>
          <w:numId w:val="3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CB4FDC" w:rsidRPr="009C4E70" w:rsidRDefault="00CB4FDC" w:rsidP="00B20B3D">
      <w:pPr>
        <w:pStyle w:val="afb"/>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CB4FDC" w:rsidRPr="009C4E70" w:rsidRDefault="00CB4FDC" w:rsidP="00B20B3D">
      <w:pPr>
        <w:pStyle w:val="afb"/>
        <w:spacing w:after="0" w:line="240" w:lineRule="auto"/>
        <w:ind w:firstLine="720"/>
        <w:rPr>
          <w:rFonts w:ascii="Times New Roman" w:hAnsi="Times New Roman"/>
          <w:sz w:val="22"/>
          <w:szCs w:val="22"/>
        </w:rPr>
      </w:pPr>
    </w:p>
    <w:p w:rsidR="00CB4FDC" w:rsidRPr="009C4E70" w:rsidRDefault="00CB4FDC" w:rsidP="00B20B3D">
      <w:pPr>
        <w:pStyle w:val="afb"/>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CB4FDC" w:rsidRPr="009C4E70" w:rsidTr="00B20B3D">
        <w:trPr>
          <w:tblHeader/>
          <w:jc w:val="center"/>
        </w:trPr>
        <w:tc>
          <w:tcPr>
            <w:tcW w:w="1107" w:type="dxa"/>
            <w:vAlign w:val="center"/>
          </w:tcPr>
          <w:p w:rsidR="00CB4FDC" w:rsidRPr="009C4E70" w:rsidRDefault="00CB4FDC" w:rsidP="00B20B3D">
            <w:pPr>
              <w:pStyle w:val="afd"/>
              <w:jc w:val="center"/>
              <w:rPr>
                <w:rFonts w:ascii="Times New Roman" w:hAnsi="Times New Roman"/>
                <w:sz w:val="21"/>
                <w:szCs w:val="21"/>
              </w:rPr>
            </w:pPr>
            <w:r w:rsidRPr="009C4E70">
              <w:rPr>
                <w:rFonts w:ascii="Times New Roman" w:hAnsi="Times New Roman"/>
                <w:sz w:val="21"/>
                <w:szCs w:val="21"/>
              </w:rPr>
              <w:t>№</w:t>
            </w:r>
          </w:p>
          <w:p w:rsidR="00CB4FDC" w:rsidRPr="009C4E70" w:rsidRDefault="00CB4FDC" w:rsidP="00B20B3D">
            <w:pPr>
              <w:pStyle w:val="afd"/>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CB4FDC" w:rsidRPr="009C4E70" w:rsidRDefault="00CB4FDC" w:rsidP="00B20B3D">
            <w:pPr>
              <w:pStyle w:val="afd"/>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CB4FDC" w:rsidRPr="009C4E70" w:rsidRDefault="00CB4FDC" w:rsidP="00B20B3D">
            <w:pPr>
              <w:pStyle w:val="afd"/>
              <w:jc w:val="center"/>
              <w:rPr>
                <w:rFonts w:ascii="Times New Roman" w:hAnsi="Times New Roman"/>
                <w:sz w:val="21"/>
                <w:szCs w:val="21"/>
              </w:rPr>
            </w:pPr>
            <w:r w:rsidRPr="009C4E70">
              <w:rPr>
                <w:rFonts w:ascii="Times New Roman" w:hAnsi="Times New Roman"/>
                <w:sz w:val="21"/>
                <w:szCs w:val="21"/>
              </w:rPr>
              <w:t>Число</w:t>
            </w:r>
          </w:p>
          <w:p w:rsidR="00CB4FDC" w:rsidRPr="009C4E70" w:rsidRDefault="00CB4FDC" w:rsidP="00B20B3D">
            <w:pPr>
              <w:pStyle w:val="afd"/>
              <w:jc w:val="center"/>
              <w:rPr>
                <w:rFonts w:ascii="Times New Roman" w:hAnsi="Times New Roman"/>
                <w:sz w:val="21"/>
                <w:szCs w:val="21"/>
              </w:rPr>
            </w:pPr>
            <w:r w:rsidRPr="009C4E70">
              <w:rPr>
                <w:rFonts w:ascii="Times New Roman" w:hAnsi="Times New Roman"/>
                <w:sz w:val="21"/>
                <w:szCs w:val="21"/>
              </w:rPr>
              <w:t>страниц</w:t>
            </w:r>
          </w:p>
        </w:tc>
      </w:tr>
      <w:tr w:rsidR="00CB4FDC" w:rsidRPr="00B272BC" w:rsidTr="00B20B3D">
        <w:trPr>
          <w:jc w:val="center"/>
        </w:trPr>
        <w:tc>
          <w:tcPr>
            <w:tcW w:w="1107" w:type="dxa"/>
            <w:vAlign w:val="center"/>
          </w:tcPr>
          <w:p w:rsidR="00CB4FDC" w:rsidRPr="00B272BC" w:rsidRDefault="00CB4FDC" w:rsidP="003051E2">
            <w:pPr>
              <w:numPr>
                <w:ilvl w:val="0"/>
                <w:numId w:val="40"/>
              </w:numPr>
              <w:tabs>
                <w:tab w:val="left" w:pos="284"/>
              </w:tabs>
              <w:spacing w:before="40" w:after="40"/>
              <w:ind w:left="0" w:firstLine="0"/>
              <w:jc w:val="center"/>
              <w:rPr>
                <w:i/>
              </w:rPr>
            </w:pPr>
          </w:p>
        </w:tc>
        <w:tc>
          <w:tcPr>
            <w:tcW w:w="7540" w:type="dxa"/>
          </w:tcPr>
          <w:p w:rsidR="00CB4FDC" w:rsidRPr="00551FC5" w:rsidRDefault="00CB4FDC" w:rsidP="00B20B3D">
            <w:pPr>
              <w:pStyle w:val="afd"/>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CB4FDC" w:rsidRPr="00B272BC" w:rsidRDefault="00CB4FDC" w:rsidP="00B20B3D">
            <w:pPr>
              <w:pStyle w:val="afd"/>
              <w:rPr>
                <w:rFonts w:ascii="Times New Roman" w:hAnsi="Times New Roman"/>
                <w:i/>
                <w:szCs w:val="24"/>
              </w:rPr>
            </w:pPr>
          </w:p>
        </w:tc>
      </w:tr>
      <w:tr w:rsidR="00CB4FDC" w:rsidRPr="00B272BC" w:rsidTr="00B20B3D">
        <w:trPr>
          <w:jc w:val="center"/>
        </w:trPr>
        <w:tc>
          <w:tcPr>
            <w:tcW w:w="1107" w:type="dxa"/>
            <w:vAlign w:val="center"/>
          </w:tcPr>
          <w:p w:rsidR="00CB4FDC" w:rsidRPr="00B272BC" w:rsidRDefault="00CB4FDC" w:rsidP="003051E2">
            <w:pPr>
              <w:numPr>
                <w:ilvl w:val="0"/>
                <w:numId w:val="40"/>
              </w:numPr>
              <w:tabs>
                <w:tab w:val="left" w:pos="284"/>
              </w:tabs>
              <w:spacing w:before="40" w:after="40"/>
              <w:ind w:left="0" w:firstLine="0"/>
              <w:jc w:val="center"/>
              <w:rPr>
                <w:i/>
              </w:rPr>
            </w:pPr>
          </w:p>
        </w:tc>
        <w:tc>
          <w:tcPr>
            <w:tcW w:w="7540" w:type="dxa"/>
          </w:tcPr>
          <w:p w:rsidR="00CB4FDC" w:rsidRPr="00551FC5" w:rsidRDefault="00CB4FDC" w:rsidP="00B20B3D">
            <w:pPr>
              <w:pStyle w:val="afd"/>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CB4FDC" w:rsidRPr="00B272BC" w:rsidRDefault="00CB4FDC" w:rsidP="00B20B3D">
            <w:pPr>
              <w:pStyle w:val="afd"/>
              <w:rPr>
                <w:rFonts w:ascii="Times New Roman" w:hAnsi="Times New Roman"/>
                <w:i/>
                <w:szCs w:val="24"/>
              </w:rPr>
            </w:pPr>
          </w:p>
        </w:tc>
      </w:tr>
      <w:tr w:rsidR="00CB4FDC" w:rsidRPr="00B272BC" w:rsidTr="00B20B3D">
        <w:trPr>
          <w:jc w:val="center"/>
        </w:trPr>
        <w:tc>
          <w:tcPr>
            <w:tcW w:w="1107" w:type="dxa"/>
            <w:vAlign w:val="center"/>
          </w:tcPr>
          <w:p w:rsidR="00CB4FDC" w:rsidRPr="00B272BC" w:rsidRDefault="00CB4FDC" w:rsidP="003051E2">
            <w:pPr>
              <w:numPr>
                <w:ilvl w:val="0"/>
                <w:numId w:val="40"/>
              </w:numPr>
              <w:tabs>
                <w:tab w:val="left" w:pos="284"/>
              </w:tabs>
              <w:spacing w:before="40" w:after="40"/>
              <w:ind w:left="0" w:firstLine="0"/>
              <w:jc w:val="center"/>
            </w:pPr>
          </w:p>
        </w:tc>
        <w:tc>
          <w:tcPr>
            <w:tcW w:w="7540" w:type="dxa"/>
          </w:tcPr>
          <w:p w:rsidR="00CB4FDC" w:rsidRPr="00B272BC" w:rsidRDefault="00CB4FDC" w:rsidP="00B20B3D">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CB4FDC" w:rsidRPr="00B272BC" w:rsidRDefault="00CB4FDC" w:rsidP="00B20B3D">
            <w:pPr>
              <w:pStyle w:val="afd"/>
              <w:rPr>
                <w:rFonts w:ascii="Times New Roman" w:hAnsi="Times New Roman"/>
                <w:szCs w:val="24"/>
              </w:rPr>
            </w:pPr>
          </w:p>
        </w:tc>
      </w:tr>
      <w:tr w:rsidR="00CB4FDC" w:rsidRPr="00B272BC" w:rsidTr="00B20B3D">
        <w:trPr>
          <w:jc w:val="center"/>
        </w:trPr>
        <w:tc>
          <w:tcPr>
            <w:tcW w:w="1107" w:type="dxa"/>
            <w:vAlign w:val="center"/>
          </w:tcPr>
          <w:p w:rsidR="00CB4FDC" w:rsidRPr="00B272BC" w:rsidRDefault="00CB4FDC" w:rsidP="003051E2">
            <w:pPr>
              <w:numPr>
                <w:ilvl w:val="0"/>
                <w:numId w:val="40"/>
              </w:numPr>
              <w:tabs>
                <w:tab w:val="left" w:pos="284"/>
              </w:tabs>
              <w:spacing w:before="40" w:after="40"/>
              <w:ind w:left="0" w:firstLine="0"/>
              <w:jc w:val="center"/>
            </w:pPr>
          </w:p>
        </w:tc>
        <w:tc>
          <w:tcPr>
            <w:tcW w:w="7540" w:type="dxa"/>
          </w:tcPr>
          <w:p w:rsidR="00CB4FDC" w:rsidRPr="00B272BC" w:rsidRDefault="00CB4FDC" w:rsidP="00B20B3D">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CB4FDC" w:rsidRPr="00B272BC" w:rsidRDefault="00CB4FDC" w:rsidP="00B20B3D">
            <w:pPr>
              <w:pStyle w:val="afd"/>
              <w:rPr>
                <w:rFonts w:ascii="Times New Roman" w:hAnsi="Times New Roman"/>
                <w:szCs w:val="24"/>
              </w:rPr>
            </w:pPr>
          </w:p>
        </w:tc>
      </w:tr>
      <w:tr w:rsidR="00CB4FDC" w:rsidRPr="00B272BC" w:rsidTr="00B20B3D">
        <w:trPr>
          <w:jc w:val="center"/>
        </w:trPr>
        <w:tc>
          <w:tcPr>
            <w:tcW w:w="1107" w:type="dxa"/>
            <w:vAlign w:val="center"/>
          </w:tcPr>
          <w:p w:rsidR="00CB4FDC" w:rsidRPr="00B272BC" w:rsidRDefault="00CB4FDC" w:rsidP="00B20B3D">
            <w:pPr>
              <w:tabs>
                <w:tab w:val="left" w:pos="284"/>
              </w:tabs>
              <w:spacing w:before="40" w:after="40"/>
              <w:jc w:val="center"/>
            </w:pPr>
            <w:r w:rsidRPr="00B272BC">
              <w:t>…</w:t>
            </w:r>
          </w:p>
        </w:tc>
        <w:tc>
          <w:tcPr>
            <w:tcW w:w="7540" w:type="dxa"/>
          </w:tcPr>
          <w:p w:rsidR="00CB4FDC" w:rsidRPr="00B272BC" w:rsidRDefault="00CB4FDC" w:rsidP="00B20B3D">
            <w:pPr>
              <w:pStyle w:val="afd"/>
              <w:spacing w:before="40" w:after="40"/>
              <w:rPr>
                <w:rFonts w:ascii="Times New Roman" w:hAnsi="Times New Roman"/>
                <w:szCs w:val="24"/>
              </w:rPr>
            </w:pPr>
          </w:p>
        </w:tc>
        <w:tc>
          <w:tcPr>
            <w:tcW w:w="1276" w:type="dxa"/>
          </w:tcPr>
          <w:p w:rsidR="00CB4FDC" w:rsidRPr="00B272BC" w:rsidRDefault="00CB4FDC" w:rsidP="00B20B3D">
            <w:pPr>
              <w:pStyle w:val="afd"/>
              <w:rPr>
                <w:rFonts w:ascii="Times New Roman" w:hAnsi="Times New Roman"/>
                <w:szCs w:val="24"/>
              </w:rPr>
            </w:pPr>
          </w:p>
        </w:tc>
      </w:tr>
      <w:tr w:rsidR="00CB4FDC" w:rsidRPr="00B272BC" w:rsidTr="00B20B3D">
        <w:trPr>
          <w:jc w:val="center"/>
        </w:trPr>
        <w:tc>
          <w:tcPr>
            <w:tcW w:w="1107" w:type="dxa"/>
            <w:vAlign w:val="center"/>
          </w:tcPr>
          <w:p w:rsidR="00CB4FDC" w:rsidRPr="00B272BC" w:rsidRDefault="00CB4FDC" w:rsidP="00B20B3D">
            <w:pPr>
              <w:tabs>
                <w:tab w:val="left" w:pos="284"/>
              </w:tabs>
              <w:spacing w:before="40" w:after="40"/>
              <w:jc w:val="center"/>
            </w:pPr>
          </w:p>
        </w:tc>
        <w:tc>
          <w:tcPr>
            <w:tcW w:w="7540" w:type="dxa"/>
          </w:tcPr>
          <w:p w:rsidR="00CB4FDC" w:rsidRPr="00B272BC" w:rsidRDefault="00CB4FDC" w:rsidP="00B20B3D">
            <w:pPr>
              <w:pStyle w:val="afd"/>
              <w:spacing w:before="40" w:after="40"/>
              <w:rPr>
                <w:rFonts w:ascii="Times New Roman" w:hAnsi="Times New Roman"/>
                <w:szCs w:val="24"/>
              </w:rPr>
            </w:pPr>
          </w:p>
        </w:tc>
        <w:tc>
          <w:tcPr>
            <w:tcW w:w="1276" w:type="dxa"/>
          </w:tcPr>
          <w:p w:rsidR="00CB4FDC" w:rsidRPr="00B272BC" w:rsidRDefault="00CB4FDC" w:rsidP="00B20B3D">
            <w:pPr>
              <w:pStyle w:val="afd"/>
              <w:rPr>
                <w:rFonts w:ascii="Times New Roman" w:hAnsi="Times New Roman"/>
                <w:szCs w:val="24"/>
              </w:rPr>
            </w:pPr>
          </w:p>
        </w:tc>
      </w:tr>
      <w:tr w:rsidR="00CB4FDC" w:rsidRPr="00B272BC" w:rsidTr="00B20B3D">
        <w:trPr>
          <w:jc w:val="center"/>
        </w:trPr>
        <w:tc>
          <w:tcPr>
            <w:tcW w:w="1107" w:type="dxa"/>
            <w:vAlign w:val="center"/>
          </w:tcPr>
          <w:p w:rsidR="00CB4FDC" w:rsidRPr="00B272BC" w:rsidRDefault="00CB4FDC" w:rsidP="00B20B3D">
            <w:pPr>
              <w:tabs>
                <w:tab w:val="left" w:pos="284"/>
              </w:tabs>
              <w:spacing w:before="40" w:after="40"/>
              <w:jc w:val="center"/>
            </w:pPr>
          </w:p>
        </w:tc>
        <w:tc>
          <w:tcPr>
            <w:tcW w:w="7540" w:type="dxa"/>
          </w:tcPr>
          <w:p w:rsidR="00CB4FDC" w:rsidRPr="00B272BC" w:rsidRDefault="00CB4FDC" w:rsidP="00B20B3D">
            <w:pPr>
              <w:pStyle w:val="afd"/>
              <w:spacing w:before="40" w:after="40"/>
              <w:rPr>
                <w:rFonts w:ascii="Times New Roman" w:hAnsi="Times New Roman"/>
                <w:szCs w:val="24"/>
              </w:rPr>
            </w:pPr>
          </w:p>
        </w:tc>
        <w:tc>
          <w:tcPr>
            <w:tcW w:w="1276" w:type="dxa"/>
          </w:tcPr>
          <w:p w:rsidR="00CB4FDC" w:rsidRPr="00B272BC" w:rsidRDefault="00CB4FDC" w:rsidP="00B20B3D">
            <w:pPr>
              <w:pStyle w:val="afd"/>
              <w:rPr>
                <w:rFonts w:ascii="Times New Roman" w:hAnsi="Times New Roman"/>
                <w:szCs w:val="24"/>
              </w:rPr>
            </w:pPr>
          </w:p>
        </w:tc>
      </w:tr>
      <w:tr w:rsidR="00CB4FDC" w:rsidRPr="00B272BC" w:rsidTr="00B20B3D">
        <w:trPr>
          <w:jc w:val="center"/>
        </w:trPr>
        <w:tc>
          <w:tcPr>
            <w:tcW w:w="1107" w:type="dxa"/>
            <w:vAlign w:val="center"/>
          </w:tcPr>
          <w:p w:rsidR="00CB4FDC" w:rsidRPr="00B272BC" w:rsidRDefault="00CB4FDC" w:rsidP="00B20B3D">
            <w:pPr>
              <w:tabs>
                <w:tab w:val="left" w:pos="284"/>
              </w:tabs>
              <w:spacing w:before="40" w:after="40"/>
              <w:jc w:val="center"/>
            </w:pPr>
          </w:p>
        </w:tc>
        <w:tc>
          <w:tcPr>
            <w:tcW w:w="7540" w:type="dxa"/>
          </w:tcPr>
          <w:p w:rsidR="00CB4FDC" w:rsidRPr="00B272BC" w:rsidRDefault="00CB4FDC" w:rsidP="00B20B3D">
            <w:pPr>
              <w:pStyle w:val="afd"/>
              <w:spacing w:before="40" w:after="40"/>
              <w:rPr>
                <w:rFonts w:ascii="Times New Roman" w:hAnsi="Times New Roman"/>
                <w:szCs w:val="24"/>
              </w:rPr>
            </w:pPr>
          </w:p>
        </w:tc>
        <w:tc>
          <w:tcPr>
            <w:tcW w:w="1276" w:type="dxa"/>
          </w:tcPr>
          <w:p w:rsidR="00CB4FDC" w:rsidRPr="00B272BC" w:rsidRDefault="00CB4FDC" w:rsidP="00B20B3D">
            <w:pPr>
              <w:pStyle w:val="afd"/>
              <w:rPr>
                <w:rFonts w:ascii="Times New Roman" w:hAnsi="Times New Roman"/>
                <w:szCs w:val="24"/>
              </w:rPr>
            </w:pPr>
          </w:p>
        </w:tc>
      </w:tr>
      <w:tr w:rsidR="00CB4FDC" w:rsidRPr="00551FC5" w:rsidTr="00B20B3D">
        <w:trPr>
          <w:jc w:val="center"/>
        </w:trPr>
        <w:tc>
          <w:tcPr>
            <w:tcW w:w="1107" w:type="dxa"/>
            <w:vAlign w:val="center"/>
          </w:tcPr>
          <w:p w:rsidR="00CB4FDC" w:rsidRPr="00551FC5" w:rsidRDefault="00CB4FDC" w:rsidP="00B20B3D">
            <w:pPr>
              <w:tabs>
                <w:tab w:val="left" w:pos="284"/>
              </w:tabs>
              <w:spacing w:before="40" w:after="40"/>
              <w:jc w:val="center"/>
            </w:pPr>
            <w:r w:rsidRPr="00551FC5">
              <w:t>…</w:t>
            </w:r>
          </w:p>
        </w:tc>
        <w:tc>
          <w:tcPr>
            <w:tcW w:w="7540" w:type="dxa"/>
          </w:tcPr>
          <w:p w:rsidR="00CB4FDC" w:rsidRPr="00551FC5" w:rsidRDefault="00CB4FDC" w:rsidP="00B20B3D">
            <w:pPr>
              <w:pStyle w:val="afd"/>
              <w:spacing w:before="40" w:after="40"/>
              <w:rPr>
                <w:rFonts w:ascii="Times New Roman" w:hAnsi="Times New Roman"/>
                <w:szCs w:val="24"/>
              </w:rPr>
            </w:pPr>
          </w:p>
        </w:tc>
        <w:tc>
          <w:tcPr>
            <w:tcW w:w="1276" w:type="dxa"/>
          </w:tcPr>
          <w:p w:rsidR="00CB4FDC" w:rsidRPr="00551FC5" w:rsidRDefault="00CB4FDC" w:rsidP="00B20B3D">
            <w:pPr>
              <w:pStyle w:val="afd"/>
              <w:spacing w:before="40" w:after="40"/>
              <w:rPr>
                <w:rFonts w:ascii="Times New Roman" w:hAnsi="Times New Roman"/>
                <w:szCs w:val="24"/>
              </w:rPr>
            </w:pPr>
          </w:p>
        </w:tc>
      </w:tr>
    </w:tbl>
    <w:p w:rsidR="00CB4FDC" w:rsidRPr="00551FC5" w:rsidRDefault="00CB4FDC" w:rsidP="00B20B3D">
      <w:pPr>
        <w:pStyle w:val="afc"/>
        <w:tabs>
          <w:tab w:val="clear" w:pos="1134"/>
        </w:tabs>
        <w:autoSpaceDE w:val="0"/>
        <w:autoSpaceDN w:val="0"/>
        <w:spacing w:line="240" w:lineRule="auto"/>
        <w:ind w:firstLine="0"/>
        <w:rPr>
          <w:sz w:val="28"/>
          <w:szCs w:val="28"/>
        </w:rPr>
      </w:pPr>
    </w:p>
    <w:p w:rsidR="00CB4FDC" w:rsidRPr="00B272BC" w:rsidRDefault="00CB4FDC" w:rsidP="00B20B3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B4FDC" w:rsidRPr="00C93292" w:rsidRDefault="00CB4FDC" w:rsidP="00B20B3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CB4FDC" w:rsidRPr="00551FC5" w:rsidRDefault="00CB4FDC" w:rsidP="00B20B3D">
      <w:pPr>
        <w:pStyle w:val="Times12"/>
        <w:ind w:firstLine="709"/>
        <w:rPr>
          <w:bCs w:val="0"/>
          <w:szCs w:val="24"/>
        </w:rPr>
      </w:pPr>
      <w:r w:rsidRPr="00551FC5">
        <w:rPr>
          <w:bCs w:val="0"/>
          <w:szCs w:val="24"/>
        </w:rPr>
        <w:t>М.П.</w:t>
      </w:r>
    </w:p>
    <w:p w:rsidR="00CB4FDC" w:rsidRDefault="00CB4FDC" w:rsidP="00B20B3D">
      <w:pPr>
        <w:pStyle w:val="Times12"/>
        <w:tabs>
          <w:tab w:val="left" w:pos="709"/>
        </w:tabs>
        <w:ind w:firstLine="709"/>
        <w:rPr>
          <w:bCs w:val="0"/>
          <w:szCs w:val="24"/>
        </w:rPr>
      </w:pPr>
    </w:p>
    <w:p w:rsidR="00CB4FDC" w:rsidRDefault="00CB4FDC" w:rsidP="00B20B3D">
      <w:pPr>
        <w:pStyle w:val="Times12"/>
        <w:tabs>
          <w:tab w:val="left" w:pos="709"/>
        </w:tabs>
        <w:ind w:firstLine="709"/>
        <w:rPr>
          <w:bCs w:val="0"/>
          <w:szCs w:val="24"/>
        </w:rPr>
      </w:pPr>
    </w:p>
    <w:p w:rsidR="00CB4FDC" w:rsidRDefault="00CB4FDC" w:rsidP="00B20B3D">
      <w:pPr>
        <w:pStyle w:val="Times12"/>
        <w:tabs>
          <w:tab w:val="left" w:pos="709"/>
        </w:tabs>
        <w:ind w:firstLine="709"/>
        <w:rPr>
          <w:bCs w:val="0"/>
          <w:szCs w:val="24"/>
        </w:rPr>
      </w:pPr>
    </w:p>
    <w:p w:rsidR="00CB4FDC" w:rsidRDefault="00CB4FDC" w:rsidP="00B20B3D">
      <w:pPr>
        <w:pStyle w:val="Times12"/>
        <w:tabs>
          <w:tab w:val="left" w:pos="709"/>
        </w:tabs>
        <w:ind w:firstLine="709"/>
        <w:rPr>
          <w:bCs w:val="0"/>
          <w:szCs w:val="24"/>
        </w:rPr>
      </w:pPr>
    </w:p>
    <w:p w:rsidR="00CB4FDC" w:rsidRDefault="00CB4FDC" w:rsidP="00B20B3D">
      <w:pPr>
        <w:pStyle w:val="Times12"/>
        <w:tabs>
          <w:tab w:val="left" w:pos="709"/>
        </w:tabs>
        <w:ind w:firstLine="709"/>
        <w:rPr>
          <w:bCs w:val="0"/>
          <w:szCs w:val="24"/>
        </w:rPr>
      </w:pPr>
    </w:p>
    <w:p w:rsidR="00CB4FDC" w:rsidRDefault="00CB4FDC" w:rsidP="00B20B3D">
      <w:pPr>
        <w:pStyle w:val="Times12"/>
        <w:tabs>
          <w:tab w:val="left" w:pos="709"/>
        </w:tabs>
        <w:ind w:firstLine="709"/>
        <w:rPr>
          <w:bCs w:val="0"/>
          <w:szCs w:val="24"/>
        </w:rPr>
      </w:pPr>
    </w:p>
    <w:p w:rsidR="00CB4FDC" w:rsidRDefault="00CB4FDC" w:rsidP="00B20B3D">
      <w:pPr>
        <w:pStyle w:val="Times12"/>
        <w:tabs>
          <w:tab w:val="left" w:pos="709"/>
        </w:tabs>
        <w:ind w:firstLine="709"/>
        <w:rPr>
          <w:bCs w:val="0"/>
          <w:szCs w:val="24"/>
        </w:rPr>
      </w:pPr>
    </w:p>
    <w:p w:rsidR="00CB4FDC" w:rsidRPr="00F327B4" w:rsidRDefault="00CB4FDC" w:rsidP="00B20B3D">
      <w:pPr>
        <w:pStyle w:val="Times12"/>
        <w:tabs>
          <w:tab w:val="left" w:pos="360"/>
        </w:tabs>
        <w:ind w:firstLine="0"/>
        <w:rPr>
          <w:bCs w:val="0"/>
          <w:i/>
          <w:sz w:val="20"/>
          <w:szCs w:val="20"/>
        </w:rPr>
      </w:pPr>
      <w:r w:rsidRPr="00F327B4">
        <w:rPr>
          <w:bCs w:val="0"/>
          <w:i/>
          <w:sz w:val="20"/>
          <w:szCs w:val="20"/>
        </w:rPr>
        <w:t>ИНСТРУКЦИИ ПО ЗАПОЛНЕНИЮ</w:t>
      </w:r>
    </w:p>
    <w:p w:rsidR="00CB4FDC" w:rsidRPr="00F327B4" w:rsidRDefault="00CB4FDC" w:rsidP="003051E2">
      <w:pPr>
        <w:pStyle w:val="Times12"/>
        <w:numPr>
          <w:ilvl w:val="0"/>
          <w:numId w:val="4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CB4FDC" w:rsidRPr="00F327B4" w:rsidRDefault="00CB4FDC" w:rsidP="003051E2">
      <w:pPr>
        <w:pStyle w:val="Times12"/>
        <w:numPr>
          <w:ilvl w:val="0"/>
          <w:numId w:val="4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CB4FDC" w:rsidRPr="00F327B4" w:rsidRDefault="00CB4FDC" w:rsidP="003051E2">
      <w:pPr>
        <w:pStyle w:val="Times12"/>
        <w:numPr>
          <w:ilvl w:val="0"/>
          <w:numId w:val="4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B4FDC" w:rsidRPr="00F327B4" w:rsidRDefault="00CB4FDC" w:rsidP="003051E2">
      <w:pPr>
        <w:pStyle w:val="Times12"/>
        <w:numPr>
          <w:ilvl w:val="0"/>
          <w:numId w:val="4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CB4FDC" w:rsidRPr="00225B31" w:rsidRDefault="00CB4FDC" w:rsidP="003051E2">
      <w:pPr>
        <w:pStyle w:val="Times12"/>
        <w:numPr>
          <w:ilvl w:val="0"/>
          <w:numId w:val="4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CB4FDC" w:rsidRPr="004E4F2B" w:rsidRDefault="00CB4FDC" w:rsidP="003051E2">
      <w:pPr>
        <w:pStyle w:val="Times12"/>
        <w:numPr>
          <w:ilvl w:val="0"/>
          <w:numId w:val="41"/>
        </w:numPr>
        <w:tabs>
          <w:tab w:val="clear" w:pos="960"/>
          <w:tab w:val="left" w:pos="360"/>
          <w:tab w:val="left" w:pos="1134"/>
        </w:tabs>
        <w:ind w:left="0" w:firstLine="0"/>
        <w:jc w:val="right"/>
        <w:rPr>
          <w:b/>
          <w:bCs w:val="0"/>
          <w:sz w:val="22"/>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r w:rsidRPr="004E4F2B">
        <w:rPr>
          <w:b/>
          <w:sz w:val="22"/>
        </w:rPr>
        <w:t xml:space="preserve">Форма </w:t>
      </w:r>
      <w:r>
        <w:rPr>
          <w:b/>
          <w:sz w:val="22"/>
        </w:rPr>
        <w:t>2</w:t>
      </w:r>
    </w:p>
    <w:p w:rsidR="00CB4FDC" w:rsidRPr="00B3789F" w:rsidRDefault="00CB4FDC" w:rsidP="00966ABD">
      <w:pPr>
        <w:pStyle w:val="Times12"/>
        <w:ind w:left="5103" w:firstLine="0"/>
        <w:jc w:val="right"/>
        <w:rPr>
          <w:iCs/>
          <w:sz w:val="22"/>
        </w:rPr>
      </w:pPr>
      <w:r w:rsidRPr="00B3789F">
        <w:rPr>
          <w:iCs/>
          <w:sz w:val="22"/>
        </w:rPr>
        <w:t>Приложение к заявке на участие в запросе цен</w:t>
      </w:r>
    </w:p>
    <w:p w:rsidR="00CB4FDC" w:rsidRPr="00B3789F" w:rsidRDefault="00CB4FDC" w:rsidP="00966ABD">
      <w:pPr>
        <w:pStyle w:val="Times12"/>
        <w:ind w:left="5103" w:firstLine="0"/>
        <w:jc w:val="right"/>
        <w:rPr>
          <w:sz w:val="22"/>
        </w:rPr>
      </w:pPr>
      <w:r w:rsidRPr="00B3789F">
        <w:rPr>
          <w:iCs/>
          <w:sz w:val="22"/>
        </w:rPr>
        <w:t>от «___» __________ 20___ г. № ______</w:t>
      </w:r>
    </w:p>
    <w:p w:rsidR="00CB4FDC" w:rsidRPr="00B3789F" w:rsidRDefault="00CB4FDC" w:rsidP="00966ABD">
      <w:pPr>
        <w:jc w:val="right"/>
        <w:rPr>
          <w:b/>
          <w:sz w:val="22"/>
          <w:szCs w:val="22"/>
        </w:rPr>
      </w:pPr>
    </w:p>
    <w:p w:rsidR="00CB4FDC" w:rsidRPr="00B3789F" w:rsidRDefault="00CB4FDC" w:rsidP="00966ABD">
      <w:pPr>
        <w:jc w:val="center"/>
        <w:rPr>
          <w:sz w:val="22"/>
          <w:szCs w:val="22"/>
        </w:rPr>
      </w:pPr>
      <w:r w:rsidRPr="00B3789F">
        <w:rPr>
          <w:sz w:val="22"/>
          <w:szCs w:val="22"/>
        </w:rPr>
        <w:t>Открытый запрос цен в электронной форме на право заключения договора</w:t>
      </w:r>
    </w:p>
    <w:p w:rsidR="00CB4FDC" w:rsidRPr="00B3789F" w:rsidRDefault="00CB4FDC" w:rsidP="00966ABD">
      <w:pPr>
        <w:jc w:val="center"/>
        <w:rPr>
          <w:sz w:val="22"/>
          <w:szCs w:val="22"/>
        </w:rPr>
      </w:pPr>
      <w:r w:rsidRPr="00B3789F">
        <w:rPr>
          <w:sz w:val="22"/>
          <w:szCs w:val="22"/>
        </w:rPr>
        <w:t>на ______________________</w:t>
      </w:r>
    </w:p>
    <w:p w:rsidR="00CB4FDC" w:rsidRPr="00B3789F" w:rsidRDefault="00CB4FDC" w:rsidP="00966ABD">
      <w:pPr>
        <w:jc w:val="right"/>
        <w:rPr>
          <w:b/>
          <w:sz w:val="22"/>
          <w:szCs w:val="22"/>
        </w:rPr>
      </w:pPr>
    </w:p>
    <w:p w:rsidR="00CB4FDC" w:rsidRPr="006D5BDB" w:rsidRDefault="00CB4FDC" w:rsidP="006D5BDB">
      <w:pPr>
        <w:pStyle w:val="Times12"/>
        <w:ind w:firstLine="0"/>
        <w:jc w:val="center"/>
        <w:outlineLvl w:val="1"/>
        <w:rPr>
          <w:b/>
          <w:sz w:val="22"/>
        </w:rPr>
      </w:pPr>
      <w:bookmarkStart w:id="184" w:name="_Анкета_Претендента_на"/>
      <w:bookmarkStart w:id="185" w:name="_Анкета_Участника_процедуры"/>
      <w:bookmarkEnd w:id="184"/>
      <w:bookmarkEnd w:id="185"/>
      <w:r w:rsidRPr="006D5BDB">
        <w:rPr>
          <w:b/>
          <w:sz w:val="22"/>
        </w:rPr>
        <w:t>АНКЕТА УЧАСТНИКА ЗАПРОСА ЦЕН</w:t>
      </w:r>
    </w:p>
    <w:p w:rsidR="00CB4FDC" w:rsidRPr="00B3789F" w:rsidRDefault="00CB4FDC" w:rsidP="00CD55B8">
      <w:pPr>
        <w:pStyle w:val="Times12"/>
        <w:ind w:firstLine="0"/>
        <w:rPr>
          <w:sz w:val="22"/>
        </w:rPr>
      </w:pPr>
    </w:p>
    <w:p w:rsidR="00CB4FDC" w:rsidRDefault="00CB4FDC" w:rsidP="00966ABD">
      <w:pPr>
        <w:pStyle w:val="Times12"/>
        <w:ind w:firstLine="0"/>
        <w:rPr>
          <w:sz w:val="22"/>
        </w:rPr>
      </w:pPr>
      <w:r w:rsidRPr="00B3789F">
        <w:rPr>
          <w:sz w:val="22"/>
        </w:rPr>
        <w:t>Участник запроса цен: _</w:t>
      </w:r>
      <w:r>
        <w:rPr>
          <w:sz w:val="22"/>
        </w:rPr>
        <w:t>_______________________________</w:t>
      </w:r>
    </w:p>
    <w:p w:rsidR="00CB4FDC" w:rsidRPr="00B3789F" w:rsidRDefault="00CB4FDC"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CB4FDC" w:rsidRPr="0069460F" w:rsidTr="0069460F">
        <w:tc>
          <w:tcPr>
            <w:tcW w:w="491" w:type="dxa"/>
            <w:vAlign w:val="center"/>
          </w:tcPr>
          <w:p w:rsidR="00CB4FDC" w:rsidRPr="0069460F" w:rsidRDefault="00CB4FDC" w:rsidP="0069460F">
            <w:pPr>
              <w:pStyle w:val="a2"/>
              <w:keepNext w:val="0"/>
              <w:widowControl w:val="0"/>
              <w:spacing w:before="0" w:after="0"/>
              <w:ind w:left="0" w:right="0"/>
              <w:jc w:val="center"/>
              <w:rPr>
                <w:sz w:val="22"/>
                <w:szCs w:val="22"/>
              </w:rPr>
            </w:pPr>
            <w:r w:rsidRPr="0069460F">
              <w:rPr>
                <w:sz w:val="22"/>
                <w:szCs w:val="22"/>
              </w:rPr>
              <w:t>№</w:t>
            </w:r>
          </w:p>
        </w:tc>
        <w:tc>
          <w:tcPr>
            <w:tcW w:w="6457" w:type="dxa"/>
            <w:vAlign w:val="center"/>
          </w:tcPr>
          <w:p w:rsidR="00CB4FDC" w:rsidRPr="0069460F" w:rsidRDefault="00CB4FDC" w:rsidP="0069460F">
            <w:pPr>
              <w:pStyle w:val="a2"/>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CB4FDC" w:rsidRPr="0069460F" w:rsidRDefault="00CB4FDC" w:rsidP="0069460F">
            <w:pPr>
              <w:pStyle w:val="a2"/>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CB4FDC" w:rsidRPr="0069460F" w:rsidTr="0069460F">
        <w:tc>
          <w:tcPr>
            <w:tcW w:w="491" w:type="dxa"/>
          </w:tcPr>
          <w:p w:rsidR="00CB4FDC" w:rsidRPr="0069460F" w:rsidRDefault="00CB4FDC" w:rsidP="0069460F">
            <w:pPr>
              <w:pStyle w:val="Times12"/>
              <w:ind w:firstLine="0"/>
            </w:pPr>
            <w:r w:rsidRPr="0069460F">
              <w:rPr>
                <w:sz w:val="22"/>
              </w:rPr>
              <w:t>1.</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CB4FDC" w:rsidRPr="0069460F" w:rsidRDefault="00CB4FDC" w:rsidP="0069460F">
            <w:pPr>
              <w:pStyle w:val="Times12"/>
              <w:ind w:firstLine="0"/>
            </w:pPr>
          </w:p>
        </w:tc>
      </w:tr>
      <w:tr w:rsidR="00CB4FDC" w:rsidRPr="0069460F" w:rsidTr="0069460F">
        <w:tc>
          <w:tcPr>
            <w:tcW w:w="491" w:type="dxa"/>
          </w:tcPr>
          <w:p w:rsidR="00CB4FDC" w:rsidRPr="0069460F" w:rsidRDefault="00CB4FDC" w:rsidP="0069460F">
            <w:pPr>
              <w:pStyle w:val="Times12"/>
              <w:ind w:firstLine="0"/>
            </w:pPr>
            <w:r w:rsidRPr="0069460F">
              <w:rPr>
                <w:sz w:val="22"/>
              </w:rPr>
              <w:t>2.</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CB4FDC" w:rsidRPr="0069460F" w:rsidRDefault="00CB4FDC" w:rsidP="0069460F">
            <w:pPr>
              <w:pStyle w:val="Times12"/>
              <w:ind w:firstLine="0"/>
            </w:pPr>
          </w:p>
        </w:tc>
      </w:tr>
      <w:tr w:rsidR="00CB4FDC" w:rsidRPr="0069460F" w:rsidTr="0069460F">
        <w:tc>
          <w:tcPr>
            <w:tcW w:w="491" w:type="dxa"/>
          </w:tcPr>
          <w:p w:rsidR="00CB4FDC" w:rsidRPr="0069460F" w:rsidRDefault="00CB4FDC" w:rsidP="0069460F">
            <w:pPr>
              <w:pStyle w:val="Times12"/>
              <w:ind w:firstLine="0"/>
            </w:pPr>
            <w:r w:rsidRPr="0069460F">
              <w:rPr>
                <w:sz w:val="22"/>
              </w:rPr>
              <w:t>3.</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CB4FDC" w:rsidRPr="0069460F" w:rsidRDefault="00CB4FDC" w:rsidP="0069460F">
            <w:pPr>
              <w:pStyle w:val="Times12"/>
              <w:ind w:firstLine="0"/>
            </w:pPr>
          </w:p>
        </w:tc>
      </w:tr>
      <w:tr w:rsidR="00CB4FDC" w:rsidRPr="0069460F" w:rsidTr="0069460F">
        <w:tc>
          <w:tcPr>
            <w:tcW w:w="491" w:type="dxa"/>
          </w:tcPr>
          <w:p w:rsidR="00CB4FDC" w:rsidRPr="0069460F" w:rsidRDefault="00CB4FDC" w:rsidP="0069460F">
            <w:pPr>
              <w:pStyle w:val="Times12"/>
              <w:ind w:firstLine="0"/>
            </w:pPr>
            <w:r w:rsidRPr="0069460F">
              <w:rPr>
                <w:sz w:val="22"/>
              </w:rPr>
              <w:t>4.</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CB4FDC" w:rsidRPr="0069460F" w:rsidRDefault="00CB4FDC" w:rsidP="0069460F">
            <w:pPr>
              <w:pStyle w:val="Times12"/>
              <w:ind w:firstLine="0"/>
            </w:pPr>
          </w:p>
        </w:tc>
      </w:tr>
      <w:tr w:rsidR="00CB4FDC" w:rsidRPr="0069460F" w:rsidTr="0069460F">
        <w:tc>
          <w:tcPr>
            <w:tcW w:w="491" w:type="dxa"/>
          </w:tcPr>
          <w:p w:rsidR="00CB4FDC" w:rsidRPr="0069460F" w:rsidRDefault="00CB4FDC" w:rsidP="0069460F">
            <w:pPr>
              <w:pStyle w:val="Times12"/>
              <w:ind w:firstLine="0"/>
            </w:pPr>
            <w:r w:rsidRPr="0069460F">
              <w:rPr>
                <w:sz w:val="22"/>
              </w:rPr>
              <w:t>5.</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Виды деятельности</w:t>
            </w:r>
          </w:p>
        </w:tc>
        <w:tc>
          <w:tcPr>
            <w:tcW w:w="3600" w:type="dxa"/>
          </w:tcPr>
          <w:p w:rsidR="00CB4FDC" w:rsidRPr="0069460F" w:rsidRDefault="00CB4FDC" w:rsidP="0069460F">
            <w:pPr>
              <w:pStyle w:val="Times12"/>
              <w:ind w:firstLine="0"/>
            </w:pPr>
          </w:p>
        </w:tc>
      </w:tr>
      <w:tr w:rsidR="00CB4FDC" w:rsidRPr="0069460F" w:rsidTr="0069460F">
        <w:tc>
          <w:tcPr>
            <w:tcW w:w="491" w:type="dxa"/>
          </w:tcPr>
          <w:p w:rsidR="00CB4FDC" w:rsidRPr="0069460F" w:rsidRDefault="00CB4FDC" w:rsidP="0069460F">
            <w:pPr>
              <w:pStyle w:val="Times12"/>
              <w:ind w:firstLine="0"/>
            </w:pPr>
            <w:r w:rsidRPr="0069460F">
              <w:rPr>
                <w:sz w:val="22"/>
              </w:rPr>
              <w:t>6.</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CB4FDC" w:rsidRPr="0069460F" w:rsidRDefault="00CB4FDC" w:rsidP="0069460F">
            <w:pPr>
              <w:pStyle w:val="Times12"/>
              <w:ind w:firstLine="0"/>
            </w:pPr>
          </w:p>
        </w:tc>
      </w:tr>
      <w:tr w:rsidR="00CB4FDC" w:rsidRPr="0069460F" w:rsidTr="0069460F">
        <w:tc>
          <w:tcPr>
            <w:tcW w:w="491" w:type="dxa"/>
          </w:tcPr>
          <w:p w:rsidR="00CB4FDC" w:rsidRPr="0069460F" w:rsidRDefault="00CB4FDC" w:rsidP="0069460F">
            <w:pPr>
              <w:pStyle w:val="Times12"/>
              <w:ind w:firstLine="0"/>
            </w:pPr>
            <w:r w:rsidRPr="0069460F">
              <w:rPr>
                <w:sz w:val="22"/>
              </w:rPr>
              <w:t>7.</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ИНН, КПП, ОГРН, ОКПО</w:t>
            </w:r>
          </w:p>
        </w:tc>
        <w:tc>
          <w:tcPr>
            <w:tcW w:w="3600" w:type="dxa"/>
          </w:tcPr>
          <w:p w:rsidR="00CB4FDC" w:rsidRPr="0069460F" w:rsidRDefault="00CB4FDC" w:rsidP="0069460F">
            <w:pPr>
              <w:pStyle w:val="Times12"/>
              <w:ind w:firstLine="0"/>
            </w:pPr>
          </w:p>
        </w:tc>
      </w:tr>
      <w:tr w:rsidR="00CB4FDC" w:rsidRPr="0069460F" w:rsidTr="0069460F">
        <w:tc>
          <w:tcPr>
            <w:tcW w:w="491" w:type="dxa"/>
          </w:tcPr>
          <w:p w:rsidR="00CB4FDC" w:rsidRPr="0069460F" w:rsidRDefault="00CB4FDC" w:rsidP="0069460F">
            <w:pPr>
              <w:pStyle w:val="Times12"/>
              <w:ind w:firstLine="0"/>
            </w:pPr>
            <w:r w:rsidRPr="0069460F">
              <w:rPr>
                <w:sz w:val="22"/>
              </w:rPr>
              <w:t>8.</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CB4FDC" w:rsidRPr="0069460F" w:rsidRDefault="00CB4FDC" w:rsidP="0069460F">
            <w:pPr>
              <w:pStyle w:val="Times12"/>
              <w:ind w:firstLine="0"/>
            </w:pPr>
          </w:p>
        </w:tc>
      </w:tr>
      <w:tr w:rsidR="00CB4FDC" w:rsidRPr="0069460F" w:rsidTr="0069460F">
        <w:tc>
          <w:tcPr>
            <w:tcW w:w="491" w:type="dxa"/>
          </w:tcPr>
          <w:p w:rsidR="00CB4FDC" w:rsidRPr="0069460F" w:rsidRDefault="00CB4FDC" w:rsidP="0069460F">
            <w:pPr>
              <w:pStyle w:val="Times12"/>
              <w:ind w:firstLine="0"/>
            </w:pPr>
            <w:r w:rsidRPr="0069460F">
              <w:rPr>
                <w:sz w:val="22"/>
              </w:rPr>
              <w:t>9.</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CB4FDC" w:rsidRPr="0069460F" w:rsidRDefault="00CB4FDC" w:rsidP="0069460F">
            <w:pPr>
              <w:pStyle w:val="Times12"/>
              <w:ind w:firstLine="0"/>
            </w:pPr>
          </w:p>
        </w:tc>
      </w:tr>
      <w:tr w:rsidR="00CB4FDC" w:rsidRPr="0069460F" w:rsidTr="0069460F">
        <w:tc>
          <w:tcPr>
            <w:tcW w:w="491" w:type="dxa"/>
          </w:tcPr>
          <w:p w:rsidR="00CB4FDC" w:rsidRPr="0069460F" w:rsidRDefault="00CB4FDC" w:rsidP="0069460F">
            <w:pPr>
              <w:pStyle w:val="Times12"/>
              <w:ind w:firstLine="0"/>
            </w:pPr>
            <w:r w:rsidRPr="0069460F">
              <w:rPr>
                <w:sz w:val="22"/>
              </w:rPr>
              <w:t>10.</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CB4FDC" w:rsidRPr="0069460F" w:rsidRDefault="00CB4FDC" w:rsidP="0069460F">
            <w:pPr>
              <w:pStyle w:val="Times12"/>
              <w:ind w:firstLine="0"/>
            </w:pPr>
          </w:p>
        </w:tc>
      </w:tr>
      <w:tr w:rsidR="00CB4FDC" w:rsidRPr="0069460F" w:rsidTr="0069460F">
        <w:tc>
          <w:tcPr>
            <w:tcW w:w="491" w:type="dxa"/>
          </w:tcPr>
          <w:p w:rsidR="00CB4FDC" w:rsidRPr="0069460F" w:rsidRDefault="00CB4FDC" w:rsidP="0069460F">
            <w:pPr>
              <w:pStyle w:val="Times12"/>
              <w:ind w:firstLine="0"/>
            </w:pPr>
            <w:r w:rsidRPr="0069460F">
              <w:rPr>
                <w:sz w:val="22"/>
              </w:rPr>
              <w:t>11.</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CB4FDC" w:rsidRPr="0069460F" w:rsidRDefault="00CB4FDC" w:rsidP="0069460F">
            <w:pPr>
              <w:pStyle w:val="Times12"/>
              <w:ind w:firstLine="0"/>
            </w:pPr>
          </w:p>
        </w:tc>
      </w:tr>
      <w:tr w:rsidR="00CB4FDC" w:rsidRPr="0069460F" w:rsidTr="0069460F">
        <w:tc>
          <w:tcPr>
            <w:tcW w:w="491" w:type="dxa"/>
          </w:tcPr>
          <w:p w:rsidR="00CB4FDC" w:rsidRPr="0069460F" w:rsidRDefault="00CB4FDC" w:rsidP="0069460F">
            <w:pPr>
              <w:pStyle w:val="Times12"/>
              <w:ind w:firstLine="0"/>
            </w:pPr>
            <w:r w:rsidRPr="0069460F">
              <w:rPr>
                <w:sz w:val="22"/>
              </w:rPr>
              <w:t>12.</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CB4FDC" w:rsidRPr="0069460F" w:rsidRDefault="00CB4FDC" w:rsidP="0069460F">
            <w:pPr>
              <w:pStyle w:val="Times12"/>
              <w:ind w:firstLine="0"/>
            </w:pPr>
          </w:p>
        </w:tc>
      </w:tr>
      <w:tr w:rsidR="00CB4FDC" w:rsidRPr="0069460F" w:rsidTr="0069460F">
        <w:tc>
          <w:tcPr>
            <w:tcW w:w="491" w:type="dxa"/>
          </w:tcPr>
          <w:p w:rsidR="00CB4FDC" w:rsidRPr="0069460F" w:rsidRDefault="00CB4FDC" w:rsidP="0069460F">
            <w:pPr>
              <w:pStyle w:val="Times12"/>
              <w:ind w:firstLine="0"/>
            </w:pPr>
            <w:r w:rsidRPr="0069460F">
              <w:rPr>
                <w:sz w:val="22"/>
              </w:rPr>
              <w:t>13.</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CB4FDC" w:rsidRPr="0069460F" w:rsidRDefault="00CB4FDC" w:rsidP="0069460F">
            <w:pPr>
              <w:pStyle w:val="Times12"/>
              <w:ind w:firstLine="0"/>
            </w:pPr>
          </w:p>
        </w:tc>
      </w:tr>
      <w:tr w:rsidR="00CB4FDC" w:rsidRPr="0069460F" w:rsidTr="0069460F">
        <w:tc>
          <w:tcPr>
            <w:tcW w:w="491" w:type="dxa"/>
          </w:tcPr>
          <w:p w:rsidR="00CB4FDC" w:rsidRPr="0069460F" w:rsidRDefault="00CB4FDC" w:rsidP="0069460F">
            <w:pPr>
              <w:pStyle w:val="Times12"/>
              <w:ind w:firstLine="0"/>
            </w:pPr>
            <w:r w:rsidRPr="0069460F">
              <w:rPr>
                <w:sz w:val="22"/>
              </w:rPr>
              <w:t>14.</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CB4FDC" w:rsidRPr="0069460F" w:rsidRDefault="00CB4FDC" w:rsidP="0069460F">
            <w:pPr>
              <w:pStyle w:val="Times12"/>
              <w:ind w:firstLine="0"/>
            </w:pPr>
          </w:p>
        </w:tc>
      </w:tr>
      <w:tr w:rsidR="00CB4FDC" w:rsidRPr="0069460F" w:rsidTr="0069460F">
        <w:tc>
          <w:tcPr>
            <w:tcW w:w="491" w:type="dxa"/>
          </w:tcPr>
          <w:p w:rsidR="00CB4FDC" w:rsidRPr="0069460F" w:rsidRDefault="00CB4FDC" w:rsidP="0069460F">
            <w:pPr>
              <w:pStyle w:val="Times12"/>
              <w:ind w:firstLine="0"/>
            </w:pPr>
            <w:r w:rsidRPr="0069460F">
              <w:rPr>
                <w:sz w:val="22"/>
              </w:rPr>
              <w:t>15.</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Размер уставного капитала</w:t>
            </w:r>
          </w:p>
        </w:tc>
        <w:tc>
          <w:tcPr>
            <w:tcW w:w="3600" w:type="dxa"/>
          </w:tcPr>
          <w:p w:rsidR="00CB4FDC" w:rsidRPr="0069460F" w:rsidRDefault="00CB4FDC" w:rsidP="0069460F">
            <w:pPr>
              <w:pStyle w:val="Times12"/>
              <w:ind w:firstLine="0"/>
            </w:pPr>
          </w:p>
        </w:tc>
      </w:tr>
      <w:tr w:rsidR="00CB4FDC" w:rsidRPr="0069460F" w:rsidTr="0069460F">
        <w:tc>
          <w:tcPr>
            <w:tcW w:w="491" w:type="dxa"/>
          </w:tcPr>
          <w:p w:rsidR="00CB4FDC" w:rsidRPr="0069460F" w:rsidRDefault="00CB4FDC" w:rsidP="0069460F">
            <w:pPr>
              <w:pStyle w:val="Times12"/>
              <w:ind w:firstLine="0"/>
            </w:pPr>
            <w:r w:rsidRPr="0069460F">
              <w:rPr>
                <w:sz w:val="22"/>
              </w:rPr>
              <w:t>16.</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CB4FDC" w:rsidRPr="0069460F" w:rsidRDefault="00CB4FDC" w:rsidP="0069460F">
            <w:pPr>
              <w:pStyle w:val="Times12"/>
              <w:ind w:firstLine="0"/>
            </w:pPr>
          </w:p>
        </w:tc>
      </w:tr>
      <w:tr w:rsidR="00CB4FDC" w:rsidRPr="0069460F" w:rsidTr="0069460F">
        <w:tc>
          <w:tcPr>
            <w:tcW w:w="491" w:type="dxa"/>
          </w:tcPr>
          <w:p w:rsidR="00CB4FDC" w:rsidRPr="0069460F" w:rsidRDefault="00CB4FDC" w:rsidP="0069460F">
            <w:pPr>
              <w:pStyle w:val="Times12"/>
              <w:ind w:firstLine="0"/>
            </w:pPr>
            <w:r w:rsidRPr="0069460F">
              <w:rPr>
                <w:sz w:val="22"/>
              </w:rPr>
              <w:t>17.</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CB4FDC" w:rsidRPr="0069460F" w:rsidRDefault="00CB4FDC" w:rsidP="0069460F">
            <w:pPr>
              <w:pStyle w:val="Times12"/>
              <w:ind w:firstLine="0"/>
            </w:pPr>
          </w:p>
        </w:tc>
      </w:tr>
      <w:tr w:rsidR="00CB4FDC" w:rsidRPr="0069460F" w:rsidTr="0069460F">
        <w:tc>
          <w:tcPr>
            <w:tcW w:w="491" w:type="dxa"/>
          </w:tcPr>
          <w:p w:rsidR="00CB4FDC" w:rsidRPr="0069460F" w:rsidRDefault="00CB4FDC" w:rsidP="0069460F">
            <w:pPr>
              <w:pStyle w:val="Times12"/>
              <w:ind w:firstLine="0"/>
            </w:pPr>
            <w:r w:rsidRPr="0069460F">
              <w:rPr>
                <w:sz w:val="22"/>
              </w:rPr>
              <w:t>18.</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CB4FDC" w:rsidRPr="0069460F" w:rsidRDefault="00CB4FDC" w:rsidP="0069460F">
            <w:pPr>
              <w:pStyle w:val="Times12"/>
              <w:ind w:firstLine="0"/>
            </w:pPr>
          </w:p>
        </w:tc>
      </w:tr>
      <w:tr w:rsidR="00CB4FDC" w:rsidRPr="0069460F" w:rsidTr="0069460F">
        <w:tc>
          <w:tcPr>
            <w:tcW w:w="491" w:type="dxa"/>
          </w:tcPr>
          <w:p w:rsidR="00CB4FDC" w:rsidRPr="0069460F" w:rsidRDefault="00CB4FDC" w:rsidP="0069460F">
            <w:pPr>
              <w:pStyle w:val="Times12"/>
              <w:ind w:firstLine="0"/>
            </w:pPr>
            <w:r w:rsidRPr="0069460F">
              <w:rPr>
                <w:sz w:val="22"/>
              </w:rPr>
              <w:t>19.</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CB4FDC" w:rsidRPr="0069460F" w:rsidRDefault="00CB4FDC" w:rsidP="0069460F">
            <w:pPr>
              <w:pStyle w:val="Times12"/>
              <w:ind w:firstLine="0"/>
            </w:pPr>
          </w:p>
        </w:tc>
      </w:tr>
      <w:tr w:rsidR="00CB4FDC" w:rsidRPr="0069460F" w:rsidTr="0069460F">
        <w:tc>
          <w:tcPr>
            <w:tcW w:w="491" w:type="dxa"/>
          </w:tcPr>
          <w:p w:rsidR="00CB4FDC" w:rsidRPr="0069460F" w:rsidRDefault="00CB4FDC" w:rsidP="0069460F">
            <w:pPr>
              <w:pStyle w:val="Times12"/>
              <w:ind w:firstLine="0"/>
            </w:pPr>
            <w:r w:rsidRPr="0069460F">
              <w:rPr>
                <w:sz w:val="22"/>
              </w:rPr>
              <w:t>20.</w:t>
            </w:r>
          </w:p>
        </w:tc>
        <w:tc>
          <w:tcPr>
            <w:tcW w:w="6457" w:type="dxa"/>
            <w:vAlign w:val="center"/>
          </w:tcPr>
          <w:p w:rsidR="00CB4FDC" w:rsidRPr="0069460F" w:rsidRDefault="00CB4FDC" w:rsidP="0069460F">
            <w:pPr>
              <w:pStyle w:val="a3"/>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CB4FDC" w:rsidRPr="0069460F" w:rsidRDefault="00CB4FDC" w:rsidP="0069460F">
            <w:pPr>
              <w:pStyle w:val="Times12"/>
              <w:ind w:firstLine="0"/>
            </w:pPr>
          </w:p>
        </w:tc>
      </w:tr>
    </w:tbl>
    <w:p w:rsidR="00CB4FDC" w:rsidRPr="00B3789F" w:rsidRDefault="00CB4FDC" w:rsidP="00966ABD">
      <w:pPr>
        <w:pStyle w:val="Times12"/>
        <w:ind w:firstLine="0"/>
        <w:rPr>
          <w:sz w:val="22"/>
        </w:rPr>
      </w:pPr>
    </w:p>
    <w:p w:rsidR="00CB4FDC" w:rsidRPr="00B272BC" w:rsidRDefault="00CB4FDC"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B4FDC" w:rsidRPr="00C93292" w:rsidRDefault="00CB4FDC"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B4FDC" w:rsidRPr="00551FC5" w:rsidRDefault="00CB4FDC" w:rsidP="00966ABD">
      <w:pPr>
        <w:pStyle w:val="Times12"/>
        <w:ind w:firstLine="709"/>
        <w:rPr>
          <w:bCs w:val="0"/>
          <w:szCs w:val="24"/>
        </w:rPr>
      </w:pPr>
      <w:r w:rsidRPr="00551FC5">
        <w:rPr>
          <w:bCs w:val="0"/>
          <w:szCs w:val="24"/>
        </w:rPr>
        <w:t>М.П.</w:t>
      </w:r>
    </w:p>
    <w:p w:rsidR="00CB4FDC" w:rsidRDefault="00CB4FDC" w:rsidP="00966ABD">
      <w:pPr>
        <w:pStyle w:val="afb"/>
        <w:spacing w:before="0" w:after="0" w:line="240" w:lineRule="auto"/>
        <w:rPr>
          <w:rFonts w:ascii="Times New Roman" w:hAnsi="Times New Roman"/>
          <w:b/>
          <w:bCs/>
          <w:sz w:val="22"/>
          <w:szCs w:val="23"/>
        </w:rPr>
      </w:pPr>
    </w:p>
    <w:p w:rsidR="00CB4FDC" w:rsidRPr="0028746D" w:rsidRDefault="00CB4FDC"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CB4FDC" w:rsidRPr="0028746D" w:rsidRDefault="00CB4FDC" w:rsidP="003051E2">
      <w:pPr>
        <w:pStyle w:val="Times12"/>
        <w:numPr>
          <w:ilvl w:val="0"/>
          <w:numId w:val="4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CB4FDC" w:rsidRPr="0028746D" w:rsidRDefault="00CB4FDC" w:rsidP="003051E2">
      <w:pPr>
        <w:pStyle w:val="Times12"/>
        <w:numPr>
          <w:ilvl w:val="0"/>
          <w:numId w:val="4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CB4FDC" w:rsidRPr="0028746D" w:rsidRDefault="00CB4FDC" w:rsidP="003051E2">
      <w:pPr>
        <w:pStyle w:val="Times12"/>
        <w:numPr>
          <w:ilvl w:val="0"/>
          <w:numId w:val="4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CB4FDC" w:rsidRPr="0028746D" w:rsidRDefault="00CB4FDC" w:rsidP="003051E2">
      <w:pPr>
        <w:pStyle w:val="Times12"/>
        <w:numPr>
          <w:ilvl w:val="0"/>
          <w:numId w:val="4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CB4FDC" w:rsidRPr="0028746D" w:rsidRDefault="00CB4FDC" w:rsidP="003051E2">
      <w:pPr>
        <w:pStyle w:val="Times12"/>
        <w:numPr>
          <w:ilvl w:val="0"/>
          <w:numId w:val="4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CB4FDC" w:rsidRPr="008852B7" w:rsidRDefault="00CB4FDC" w:rsidP="00966ABD">
      <w:pPr>
        <w:jc w:val="right"/>
        <w:rPr>
          <w:color w:val="0000FF"/>
          <w:sz w:val="22"/>
          <w:szCs w:val="22"/>
        </w:rPr>
        <w:sectPr w:rsidR="00CB4FDC" w:rsidRPr="008852B7" w:rsidSect="00E74D5E">
          <w:pgSz w:w="11906" w:h="16838"/>
          <w:pgMar w:top="719" w:right="746" w:bottom="539" w:left="902" w:header="357" w:footer="204" w:gutter="0"/>
          <w:cols w:space="708"/>
          <w:titlePg/>
          <w:docGrid w:linePitch="360"/>
        </w:sectPr>
      </w:pPr>
    </w:p>
    <w:p w:rsidR="00CB4FDC" w:rsidRDefault="00CB4FDC" w:rsidP="00966ABD">
      <w:pPr>
        <w:ind w:firstLine="360"/>
        <w:rPr>
          <w:sz w:val="22"/>
          <w:szCs w:val="22"/>
        </w:rPr>
      </w:pPr>
      <w:bookmarkStart w:id="186" w:name="_Toc349652279"/>
      <w:bookmarkStart w:id="187" w:name="_Toc349653063"/>
    </w:p>
    <w:p w:rsidR="00CB4FDC" w:rsidRPr="00C93292" w:rsidRDefault="00CB4FDC" w:rsidP="00966ABD">
      <w:pPr>
        <w:ind w:firstLine="360"/>
        <w:rPr>
          <w:sz w:val="21"/>
          <w:szCs w:val="21"/>
        </w:rPr>
      </w:pPr>
      <w:r w:rsidRPr="00C93292">
        <w:rPr>
          <w:sz w:val="22"/>
          <w:szCs w:val="22"/>
        </w:rPr>
        <w:t>Таблица 2.</w:t>
      </w:r>
      <w:bookmarkStart w:id="188" w:name="_Toc349652280"/>
      <w:bookmarkStart w:id="189" w:name="_Toc349653064"/>
      <w:bookmarkEnd w:id="186"/>
      <w:bookmarkEnd w:id="187"/>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8"/>
      <w:bookmarkEnd w:id="189"/>
    </w:p>
    <w:p w:rsidR="00CB4FDC" w:rsidRPr="00C93292" w:rsidRDefault="00CB4FDC"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CB4FDC"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B4FDC" w:rsidRPr="00C93292" w:rsidRDefault="00CB4FDC"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CB4FDC" w:rsidRPr="00C93292" w:rsidRDefault="00CB4FDC"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CB4FDC" w:rsidRPr="00C93292" w:rsidRDefault="00CB4FDC"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B4FDC" w:rsidRPr="00C93292" w:rsidRDefault="00CB4FDC" w:rsidP="00966ABD">
            <w:pPr>
              <w:jc w:val="center"/>
              <w:rPr>
                <w:bCs/>
                <w:sz w:val="19"/>
                <w:szCs w:val="19"/>
              </w:rPr>
            </w:pPr>
            <w:r w:rsidRPr="00C93292">
              <w:rPr>
                <w:bCs/>
                <w:sz w:val="19"/>
                <w:szCs w:val="19"/>
              </w:rPr>
              <w:t>4</w:t>
            </w:r>
          </w:p>
        </w:tc>
      </w:tr>
      <w:tr w:rsidR="00CB4FDC"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CB4FDC" w:rsidRPr="00C93292" w:rsidRDefault="00CB4FDC"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CB4FDC" w:rsidRPr="00C93292" w:rsidRDefault="00CB4FDC"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CB4FDC" w:rsidRPr="00C93292" w:rsidRDefault="00CB4FDC"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CB4FDC" w:rsidRPr="00C93292" w:rsidRDefault="00CB4FDC"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CB4FDC"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CB4FDC" w:rsidRPr="00C93292" w:rsidRDefault="00CB4FDC"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CB4FDC" w:rsidRPr="00C93292" w:rsidRDefault="00CB4FDC"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CB4FDC" w:rsidRPr="00C93292" w:rsidRDefault="00CB4FDC"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CB4FDC" w:rsidRPr="00C93292" w:rsidRDefault="00CB4FDC"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CB4FDC" w:rsidRPr="00C93292" w:rsidRDefault="00CB4FDC"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CB4FDC" w:rsidRPr="00C93292" w:rsidRDefault="00CB4FDC"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CB4FDC" w:rsidRPr="00C93292" w:rsidRDefault="00CB4FDC"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CB4FDC" w:rsidRPr="00C93292" w:rsidRDefault="00CB4FDC"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CB4FDC" w:rsidRPr="00C93292" w:rsidRDefault="00CB4FDC"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CB4FDC" w:rsidRPr="00C93292" w:rsidRDefault="00CB4FDC"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CB4FDC" w:rsidRPr="00C93292" w:rsidRDefault="00CB4FDC"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CB4FDC" w:rsidRPr="00C93292" w:rsidRDefault="00CB4FDC"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CB4FDC" w:rsidRPr="00C93292" w:rsidRDefault="00CB4FDC"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CB4FDC" w:rsidRPr="00C93292" w:rsidRDefault="00CB4FDC" w:rsidP="00966ABD">
            <w:pPr>
              <w:jc w:val="center"/>
              <w:rPr>
                <w:bCs/>
                <w:sz w:val="19"/>
                <w:szCs w:val="19"/>
              </w:rPr>
            </w:pPr>
            <w:r w:rsidRPr="00C93292">
              <w:rPr>
                <w:bCs/>
                <w:sz w:val="19"/>
                <w:szCs w:val="19"/>
              </w:rPr>
              <w:t>Руководитель/</w:t>
            </w:r>
          </w:p>
          <w:p w:rsidR="00CB4FDC" w:rsidRPr="00C93292" w:rsidRDefault="00CB4FDC" w:rsidP="00966ABD">
            <w:pPr>
              <w:jc w:val="center"/>
              <w:rPr>
                <w:bCs/>
                <w:sz w:val="19"/>
                <w:szCs w:val="19"/>
              </w:rPr>
            </w:pPr>
            <w:r w:rsidRPr="00C93292">
              <w:rPr>
                <w:bCs/>
                <w:sz w:val="19"/>
                <w:szCs w:val="19"/>
              </w:rPr>
              <w:t>участник/</w:t>
            </w:r>
          </w:p>
          <w:p w:rsidR="00CB4FDC" w:rsidRPr="00C93292" w:rsidRDefault="00CB4FDC" w:rsidP="00966ABD">
            <w:pPr>
              <w:jc w:val="center"/>
              <w:rPr>
                <w:bCs/>
                <w:sz w:val="19"/>
                <w:szCs w:val="19"/>
              </w:rPr>
            </w:pPr>
            <w:r w:rsidRPr="00C93292">
              <w:rPr>
                <w:bCs/>
                <w:sz w:val="19"/>
                <w:szCs w:val="19"/>
              </w:rPr>
              <w:t>акционер/</w:t>
            </w:r>
          </w:p>
          <w:p w:rsidR="00CB4FDC" w:rsidRPr="00C93292" w:rsidRDefault="00CB4FDC"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CB4FDC" w:rsidRPr="00C93292" w:rsidRDefault="00CB4FDC" w:rsidP="00966ABD">
            <w:pPr>
              <w:rPr>
                <w:bCs/>
                <w:sz w:val="19"/>
                <w:szCs w:val="19"/>
              </w:rPr>
            </w:pPr>
          </w:p>
        </w:tc>
      </w:tr>
      <w:tr w:rsidR="00CB4FDC"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B4FDC" w:rsidRPr="00C93292" w:rsidRDefault="00CB4FDC"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r>
      <w:tr w:rsidR="00CB4FDC"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B4FDC" w:rsidRPr="00C93292" w:rsidRDefault="00CB4FDC"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r>
      <w:tr w:rsidR="00CB4FDC"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B4FDC" w:rsidRPr="00C93292" w:rsidRDefault="00CB4FDC"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B4FDC" w:rsidRPr="00C93292" w:rsidRDefault="00CB4FDC"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CB4FDC" w:rsidRPr="00C93292" w:rsidRDefault="00CB4FDC" w:rsidP="00966ABD">
            <w:pPr>
              <w:jc w:val="center"/>
              <w:rPr>
                <w:i/>
                <w:iCs/>
                <w:sz w:val="19"/>
                <w:szCs w:val="19"/>
              </w:rPr>
            </w:pPr>
            <w:r w:rsidRPr="00C93292">
              <w:rPr>
                <w:i/>
                <w:iCs/>
                <w:sz w:val="19"/>
                <w:szCs w:val="19"/>
              </w:rPr>
              <w:t> </w:t>
            </w:r>
          </w:p>
        </w:tc>
      </w:tr>
    </w:tbl>
    <w:p w:rsidR="00CB4FDC" w:rsidRPr="00C93292" w:rsidRDefault="00CB4FDC" w:rsidP="00966ABD">
      <w:pPr>
        <w:rPr>
          <w:sz w:val="21"/>
          <w:szCs w:val="21"/>
        </w:rPr>
      </w:pPr>
    </w:p>
    <w:p w:rsidR="00CB4FDC" w:rsidRPr="00C93292" w:rsidRDefault="00CB4FDC" w:rsidP="00966ABD">
      <w:pPr>
        <w:pStyle w:val="a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B4FDC" w:rsidRPr="00B3789F" w:rsidRDefault="00CB4FDC" w:rsidP="00966ABD">
      <w:pPr>
        <w:pStyle w:val="Times12"/>
        <w:ind w:firstLine="0"/>
        <w:rPr>
          <w:sz w:val="22"/>
        </w:rPr>
      </w:pPr>
    </w:p>
    <w:p w:rsidR="00CB4FDC" w:rsidRPr="00B272BC" w:rsidRDefault="00CB4FDC"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B4FDC" w:rsidRPr="00C93292" w:rsidRDefault="00CB4FDC"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B4FDC" w:rsidRPr="00551FC5" w:rsidRDefault="00CB4FDC" w:rsidP="00966ABD">
      <w:pPr>
        <w:pStyle w:val="Times12"/>
        <w:ind w:firstLine="709"/>
        <w:rPr>
          <w:bCs w:val="0"/>
          <w:szCs w:val="24"/>
        </w:rPr>
      </w:pPr>
      <w:r w:rsidRPr="00551FC5">
        <w:rPr>
          <w:bCs w:val="0"/>
          <w:szCs w:val="24"/>
        </w:rPr>
        <w:t>М.П.</w:t>
      </w:r>
    </w:p>
    <w:p w:rsidR="00CB4FDC" w:rsidRPr="00B272BC" w:rsidRDefault="00CB4FDC" w:rsidP="00966ABD">
      <w:pPr>
        <w:jc w:val="center"/>
        <w:rPr>
          <w:b/>
        </w:rPr>
      </w:pPr>
    </w:p>
    <w:p w:rsidR="00CB4FDC" w:rsidRPr="00C93292" w:rsidRDefault="00CB4FDC"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B4FDC" w:rsidRPr="00C93292" w:rsidRDefault="00CB4FDC" w:rsidP="003051E2">
      <w:pPr>
        <w:pStyle w:val="Times12"/>
        <w:numPr>
          <w:ilvl w:val="0"/>
          <w:numId w:val="4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B4FDC" w:rsidRPr="00C93292" w:rsidRDefault="00CB4FDC" w:rsidP="003051E2">
      <w:pPr>
        <w:pStyle w:val="Times12"/>
        <w:numPr>
          <w:ilvl w:val="0"/>
          <w:numId w:val="4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B4FDC" w:rsidRPr="00C93292" w:rsidRDefault="00CB4FDC" w:rsidP="003051E2">
      <w:pPr>
        <w:pStyle w:val="Times12"/>
        <w:numPr>
          <w:ilvl w:val="0"/>
          <w:numId w:val="4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CB4FDC" w:rsidRPr="00C93292" w:rsidRDefault="00CB4FDC" w:rsidP="003051E2">
      <w:pPr>
        <w:pStyle w:val="Times12"/>
        <w:numPr>
          <w:ilvl w:val="0"/>
          <w:numId w:val="4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B4FDC" w:rsidRPr="00C93292" w:rsidRDefault="00CB4FDC" w:rsidP="003051E2">
      <w:pPr>
        <w:pStyle w:val="Times12"/>
        <w:numPr>
          <w:ilvl w:val="0"/>
          <w:numId w:val="4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B4FDC" w:rsidRPr="00C93292" w:rsidRDefault="00CB4FDC" w:rsidP="003051E2">
      <w:pPr>
        <w:pStyle w:val="Times12"/>
        <w:numPr>
          <w:ilvl w:val="0"/>
          <w:numId w:val="4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B4FDC" w:rsidRPr="00C93292" w:rsidRDefault="00CB4FDC" w:rsidP="003051E2">
      <w:pPr>
        <w:pStyle w:val="Times12"/>
        <w:numPr>
          <w:ilvl w:val="0"/>
          <w:numId w:val="4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B4FDC" w:rsidRPr="00C93292" w:rsidRDefault="00CB4FDC" w:rsidP="003051E2">
      <w:pPr>
        <w:pStyle w:val="Times12"/>
        <w:numPr>
          <w:ilvl w:val="0"/>
          <w:numId w:val="4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B4FDC" w:rsidRPr="00C93292" w:rsidRDefault="00CB4FDC" w:rsidP="003051E2">
      <w:pPr>
        <w:pStyle w:val="Times12"/>
        <w:numPr>
          <w:ilvl w:val="0"/>
          <w:numId w:val="4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B4FDC" w:rsidRPr="00C93292" w:rsidRDefault="00CB4FDC" w:rsidP="003051E2">
      <w:pPr>
        <w:pStyle w:val="Times12"/>
        <w:numPr>
          <w:ilvl w:val="0"/>
          <w:numId w:val="4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CB4FDC" w:rsidRPr="00C93292" w:rsidRDefault="00CB4FDC" w:rsidP="003051E2">
      <w:pPr>
        <w:pStyle w:val="Times12"/>
        <w:numPr>
          <w:ilvl w:val="0"/>
          <w:numId w:val="4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B4FDC" w:rsidRPr="00C93292" w:rsidRDefault="00CB4FDC" w:rsidP="003051E2">
      <w:pPr>
        <w:pStyle w:val="Times12"/>
        <w:numPr>
          <w:ilvl w:val="0"/>
          <w:numId w:val="4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B4FDC" w:rsidRPr="00C93292" w:rsidRDefault="00CB4FDC" w:rsidP="003051E2">
      <w:pPr>
        <w:pStyle w:val="Times12"/>
        <w:numPr>
          <w:ilvl w:val="0"/>
          <w:numId w:val="4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B4FDC" w:rsidRPr="00C93292" w:rsidRDefault="00CB4FDC" w:rsidP="003051E2">
      <w:pPr>
        <w:pStyle w:val="Times12"/>
        <w:numPr>
          <w:ilvl w:val="0"/>
          <w:numId w:val="4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B4FDC" w:rsidRPr="00C93292" w:rsidRDefault="00CB4FDC" w:rsidP="003051E2">
      <w:pPr>
        <w:pStyle w:val="Times12"/>
        <w:numPr>
          <w:ilvl w:val="0"/>
          <w:numId w:val="4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B4FDC" w:rsidRPr="00C93292" w:rsidRDefault="00CB4FDC" w:rsidP="003051E2">
      <w:pPr>
        <w:pStyle w:val="Times12"/>
        <w:numPr>
          <w:ilvl w:val="0"/>
          <w:numId w:val="4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CB4FDC" w:rsidRPr="007B3F74" w:rsidRDefault="00CB4FDC" w:rsidP="00966ABD">
      <w:pPr>
        <w:pStyle w:val="Times12"/>
        <w:tabs>
          <w:tab w:val="left" w:pos="540"/>
        </w:tabs>
        <w:spacing w:before="100" w:beforeAutospacing="1" w:after="100" w:afterAutospacing="1"/>
        <w:ind w:firstLine="0"/>
        <w:rPr>
          <w:b/>
          <w:bCs w:val="0"/>
          <w:sz w:val="21"/>
          <w:szCs w:val="21"/>
        </w:rPr>
      </w:pPr>
    </w:p>
    <w:p w:rsidR="00CB4FDC" w:rsidRPr="00B15183" w:rsidRDefault="00CB4FDC" w:rsidP="00966ABD">
      <w:pPr>
        <w:pStyle w:val="Times12"/>
        <w:tabs>
          <w:tab w:val="left" w:pos="540"/>
        </w:tabs>
        <w:spacing w:before="100" w:beforeAutospacing="1" w:after="100" w:afterAutospacing="1"/>
        <w:ind w:firstLine="0"/>
        <w:rPr>
          <w:color w:val="0000FF"/>
        </w:rPr>
        <w:sectPr w:rsidR="00CB4FDC" w:rsidRPr="00B15183" w:rsidSect="00987B19">
          <w:pgSz w:w="16838" w:h="11906" w:orient="landscape"/>
          <w:pgMar w:top="567" w:right="539" w:bottom="902" w:left="488" w:header="357" w:footer="204" w:gutter="0"/>
          <w:cols w:space="708"/>
          <w:docGrid w:linePitch="360"/>
        </w:sectPr>
      </w:pPr>
    </w:p>
    <w:p w:rsidR="00CB4FDC" w:rsidRPr="004E4F2B" w:rsidRDefault="00CB4FDC" w:rsidP="00966ABD">
      <w:pPr>
        <w:jc w:val="right"/>
        <w:rPr>
          <w:b/>
          <w:bCs/>
          <w:sz w:val="22"/>
          <w:szCs w:val="22"/>
        </w:rPr>
      </w:pPr>
      <w:bookmarkStart w:id="190" w:name="_Toc349652282"/>
      <w:bookmarkStart w:id="191" w:name="_Toc349653066"/>
      <w:bookmarkEnd w:id="181"/>
      <w:r w:rsidRPr="004E4F2B">
        <w:rPr>
          <w:b/>
          <w:bCs/>
          <w:sz w:val="22"/>
          <w:szCs w:val="22"/>
        </w:rPr>
        <w:t xml:space="preserve">Форма </w:t>
      </w:r>
      <w:r>
        <w:rPr>
          <w:b/>
          <w:bCs/>
          <w:sz w:val="22"/>
          <w:szCs w:val="22"/>
        </w:rPr>
        <w:t>3</w:t>
      </w:r>
    </w:p>
    <w:p w:rsidR="00CB4FDC" w:rsidRPr="00B3789F" w:rsidRDefault="00CB4FDC" w:rsidP="00966ABD">
      <w:pPr>
        <w:pStyle w:val="Times12"/>
        <w:ind w:left="5103" w:firstLine="0"/>
        <w:jc w:val="right"/>
        <w:rPr>
          <w:iCs/>
          <w:sz w:val="22"/>
        </w:rPr>
      </w:pPr>
      <w:r w:rsidRPr="00B3789F">
        <w:rPr>
          <w:iCs/>
          <w:sz w:val="22"/>
        </w:rPr>
        <w:t>Приложение к заявке на участие в запросе цен</w:t>
      </w:r>
    </w:p>
    <w:p w:rsidR="00CB4FDC" w:rsidRPr="00B3789F" w:rsidRDefault="00CB4FDC" w:rsidP="00966ABD">
      <w:pPr>
        <w:pStyle w:val="Times12"/>
        <w:ind w:left="5103" w:firstLine="0"/>
        <w:jc w:val="right"/>
        <w:rPr>
          <w:sz w:val="22"/>
        </w:rPr>
      </w:pPr>
      <w:r w:rsidRPr="00B3789F">
        <w:rPr>
          <w:iCs/>
          <w:sz w:val="22"/>
        </w:rPr>
        <w:t>от «___» __________ 20___ г. № ______</w:t>
      </w:r>
    </w:p>
    <w:p w:rsidR="00CB4FDC" w:rsidRDefault="00CB4FDC" w:rsidP="00966ABD">
      <w:pPr>
        <w:jc w:val="right"/>
        <w:rPr>
          <w:b/>
          <w:sz w:val="22"/>
          <w:szCs w:val="22"/>
        </w:rPr>
      </w:pPr>
    </w:p>
    <w:p w:rsidR="00CB4FDC" w:rsidRPr="00B3789F" w:rsidRDefault="00CB4FDC" w:rsidP="00966ABD">
      <w:pPr>
        <w:jc w:val="right"/>
        <w:rPr>
          <w:b/>
          <w:sz w:val="22"/>
          <w:szCs w:val="22"/>
        </w:rPr>
      </w:pPr>
    </w:p>
    <w:p w:rsidR="00CB4FDC" w:rsidRPr="00B3789F" w:rsidRDefault="00CB4FDC" w:rsidP="00966ABD">
      <w:pPr>
        <w:jc w:val="center"/>
        <w:rPr>
          <w:sz w:val="22"/>
          <w:szCs w:val="22"/>
        </w:rPr>
      </w:pPr>
      <w:r w:rsidRPr="00B3789F">
        <w:rPr>
          <w:sz w:val="22"/>
          <w:szCs w:val="22"/>
        </w:rPr>
        <w:t>Открытый запрос цен в электронной форме на право заключения договора</w:t>
      </w:r>
    </w:p>
    <w:p w:rsidR="00CB4FDC" w:rsidRPr="00B3789F" w:rsidRDefault="00CB4FDC" w:rsidP="00966ABD">
      <w:pPr>
        <w:jc w:val="center"/>
        <w:rPr>
          <w:sz w:val="22"/>
          <w:szCs w:val="22"/>
        </w:rPr>
      </w:pPr>
      <w:r w:rsidRPr="00B3789F">
        <w:rPr>
          <w:sz w:val="22"/>
          <w:szCs w:val="22"/>
        </w:rPr>
        <w:t>на ______________________</w:t>
      </w:r>
    </w:p>
    <w:p w:rsidR="00CB4FDC" w:rsidRPr="00B3789F" w:rsidRDefault="00CB4FDC" w:rsidP="00966ABD">
      <w:pPr>
        <w:jc w:val="right"/>
        <w:rPr>
          <w:b/>
          <w:sz w:val="22"/>
          <w:szCs w:val="22"/>
        </w:rPr>
      </w:pPr>
    </w:p>
    <w:p w:rsidR="00CB4FDC" w:rsidRPr="006D5BDB" w:rsidRDefault="00CB4FDC" w:rsidP="006D5BDB">
      <w:pPr>
        <w:pStyle w:val="Times12"/>
        <w:ind w:firstLine="0"/>
        <w:jc w:val="center"/>
        <w:outlineLvl w:val="1"/>
        <w:rPr>
          <w:b/>
          <w:sz w:val="22"/>
        </w:rPr>
      </w:pPr>
      <w:r w:rsidRPr="006D5BDB">
        <w:rPr>
          <w:b/>
          <w:sz w:val="22"/>
        </w:rPr>
        <w:t>ТЕХНИЧЕСКОЕ ПРЕДЛОЖЕНИЕ</w:t>
      </w:r>
    </w:p>
    <w:p w:rsidR="00CB4FDC" w:rsidRPr="00CD55B8" w:rsidRDefault="00CB4FDC" w:rsidP="00CD55B8">
      <w:pPr>
        <w:pStyle w:val="Times12"/>
        <w:ind w:firstLine="0"/>
        <w:jc w:val="center"/>
        <w:rPr>
          <w:sz w:val="22"/>
        </w:rPr>
      </w:pPr>
    </w:p>
    <w:p w:rsidR="00CB4FDC" w:rsidRDefault="00CB4FDC" w:rsidP="00966ABD">
      <w:pPr>
        <w:pStyle w:val="Times12"/>
        <w:ind w:firstLine="0"/>
        <w:rPr>
          <w:sz w:val="22"/>
        </w:rPr>
      </w:pPr>
      <w:r w:rsidRPr="00B3789F">
        <w:rPr>
          <w:sz w:val="22"/>
        </w:rPr>
        <w:t>Участник запроса цен: _</w:t>
      </w:r>
      <w:r>
        <w:rPr>
          <w:sz w:val="22"/>
        </w:rPr>
        <w:t>_______________________________</w:t>
      </w:r>
    </w:p>
    <w:p w:rsidR="00CB4FDC" w:rsidRDefault="00CB4FDC" w:rsidP="00966ABD">
      <w:pPr>
        <w:pStyle w:val="Times12"/>
        <w:ind w:firstLine="0"/>
        <w:jc w:val="center"/>
        <w:rPr>
          <w:b/>
          <w:i/>
          <w:szCs w:val="28"/>
        </w:rPr>
      </w:pPr>
    </w:p>
    <w:p w:rsidR="00CB4FDC" w:rsidRPr="0050517C" w:rsidRDefault="00CB4FDC" w:rsidP="00966ABD">
      <w:pPr>
        <w:pStyle w:val="Times12"/>
        <w:ind w:firstLine="0"/>
        <w:jc w:val="center"/>
        <w:rPr>
          <w:b/>
          <w:i/>
          <w:sz w:val="22"/>
        </w:rPr>
      </w:pPr>
    </w:p>
    <w:p w:rsidR="00CB4FDC" w:rsidRPr="0050517C" w:rsidRDefault="00CB4FDC" w:rsidP="00966ABD">
      <w:pPr>
        <w:pStyle w:val="Times12"/>
        <w:ind w:firstLine="0"/>
        <w:jc w:val="center"/>
        <w:rPr>
          <w:b/>
          <w:i/>
          <w:sz w:val="22"/>
        </w:rPr>
      </w:pPr>
      <w:r w:rsidRPr="0050517C">
        <w:rPr>
          <w:b/>
          <w:i/>
          <w:sz w:val="22"/>
        </w:rPr>
        <w:t>Суть технического предложения</w:t>
      </w:r>
    </w:p>
    <w:p w:rsidR="00CB4FDC" w:rsidRDefault="00CB4FDC" w:rsidP="00966ABD">
      <w:pPr>
        <w:pStyle w:val="afc"/>
        <w:tabs>
          <w:tab w:val="clear" w:pos="1134"/>
        </w:tabs>
        <w:autoSpaceDE w:val="0"/>
        <w:autoSpaceDN w:val="0"/>
        <w:spacing w:line="240" w:lineRule="auto"/>
        <w:ind w:firstLine="0"/>
      </w:pPr>
    </w:p>
    <w:p w:rsidR="00CB4FDC" w:rsidRDefault="00CB4FDC" w:rsidP="00966ABD">
      <w:pPr>
        <w:pStyle w:val="afc"/>
        <w:tabs>
          <w:tab w:val="clear" w:pos="1134"/>
        </w:tabs>
        <w:autoSpaceDE w:val="0"/>
        <w:autoSpaceDN w:val="0"/>
        <w:spacing w:line="240" w:lineRule="auto"/>
        <w:ind w:firstLine="0"/>
      </w:pPr>
    </w:p>
    <w:p w:rsidR="00CB4FDC" w:rsidRDefault="00CB4FDC" w:rsidP="00966ABD">
      <w:pPr>
        <w:pStyle w:val="afc"/>
        <w:tabs>
          <w:tab w:val="clear" w:pos="1134"/>
        </w:tabs>
        <w:autoSpaceDE w:val="0"/>
        <w:autoSpaceDN w:val="0"/>
        <w:spacing w:line="240" w:lineRule="auto"/>
        <w:ind w:firstLine="0"/>
      </w:pPr>
    </w:p>
    <w:p w:rsidR="00CB4FDC" w:rsidRDefault="00CB4FDC" w:rsidP="00966ABD">
      <w:pPr>
        <w:pStyle w:val="afc"/>
        <w:tabs>
          <w:tab w:val="clear" w:pos="1134"/>
        </w:tabs>
        <w:autoSpaceDE w:val="0"/>
        <w:autoSpaceDN w:val="0"/>
        <w:spacing w:line="240" w:lineRule="auto"/>
        <w:ind w:firstLine="0"/>
      </w:pPr>
    </w:p>
    <w:p w:rsidR="00CB4FDC" w:rsidRDefault="00CB4FDC" w:rsidP="00966ABD">
      <w:pPr>
        <w:pStyle w:val="afc"/>
        <w:tabs>
          <w:tab w:val="clear" w:pos="1134"/>
        </w:tabs>
        <w:autoSpaceDE w:val="0"/>
        <w:autoSpaceDN w:val="0"/>
        <w:spacing w:line="240" w:lineRule="auto"/>
        <w:ind w:firstLine="0"/>
      </w:pPr>
    </w:p>
    <w:p w:rsidR="00CB4FDC" w:rsidRDefault="00CB4FDC" w:rsidP="00966ABD">
      <w:pPr>
        <w:pStyle w:val="afc"/>
        <w:tabs>
          <w:tab w:val="clear" w:pos="1134"/>
        </w:tabs>
        <w:autoSpaceDE w:val="0"/>
        <w:autoSpaceDN w:val="0"/>
        <w:spacing w:line="240" w:lineRule="auto"/>
        <w:ind w:firstLine="0"/>
      </w:pPr>
    </w:p>
    <w:p w:rsidR="00CB4FDC" w:rsidRDefault="00CB4FDC" w:rsidP="00966ABD">
      <w:pPr>
        <w:pStyle w:val="afc"/>
        <w:tabs>
          <w:tab w:val="clear" w:pos="1134"/>
        </w:tabs>
        <w:autoSpaceDE w:val="0"/>
        <w:autoSpaceDN w:val="0"/>
        <w:spacing w:line="240" w:lineRule="auto"/>
        <w:ind w:firstLine="0"/>
      </w:pPr>
    </w:p>
    <w:p w:rsidR="00CB4FDC" w:rsidRPr="0050517C" w:rsidRDefault="00CB4FDC" w:rsidP="00966ABD">
      <w:pPr>
        <w:pStyle w:val="afc"/>
        <w:tabs>
          <w:tab w:val="clear" w:pos="1134"/>
        </w:tabs>
        <w:autoSpaceDE w:val="0"/>
        <w:autoSpaceDN w:val="0"/>
        <w:spacing w:line="240" w:lineRule="auto"/>
        <w:ind w:firstLine="0"/>
      </w:pPr>
    </w:p>
    <w:p w:rsidR="00CB4FDC" w:rsidRPr="00B272BC" w:rsidRDefault="00CB4FDC"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B4FDC" w:rsidRPr="00B272BC" w:rsidRDefault="00CB4FDC"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B4FDC" w:rsidRPr="00B272BC" w:rsidRDefault="00CB4FDC" w:rsidP="00966ABD">
      <w:pPr>
        <w:pStyle w:val="Times12"/>
        <w:ind w:firstLine="709"/>
        <w:rPr>
          <w:bCs w:val="0"/>
          <w:sz w:val="28"/>
        </w:rPr>
      </w:pPr>
      <w:r w:rsidRPr="00B272BC">
        <w:rPr>
          <w:bCs w:val="0"/>
          <w:sz w:val="28"/>
        </w:rPr>
        <w:t>М.П.</w:t>
      </w:r>
    </w:p>
    <w:p w:rsidR="00CB4FDC" w:rsidRDefault="00CB4FDC" w:rsidP="00966ABD">
      <w:pPr>
        <w:jc w:val="center"/>
        <w:rPr>
          <w:b/>
        </w:rPr>
      </w:pPr>
    </w:p>
    <w:p w:rsidR="00CB4FDC" w:rsidRDefault="00CB4FDC" w:rsidP="00966ABD">
      <w:pPr>
        <w:jc w:val="center"/>
        <w:rPr>
          <w:b/>
        </w:rPr>
      </w:pPr>
    </w:p>
    <w:p w:rsidR="00CB4FDC" w:rsidRDefault="00CB4FDC" w:rsidP="00966ABD">
      <w:pPr>
        <w:jc w:val="center"/>
        <w:rPr>
          <w:b/>
        </w:rPr>
      </w:pPr>
    </w:p>
    <w:p w:rsidR="00CB4FDC" w:rsidRDefault="00CB4FDC" w:rsidP="00966ABD">
      <w:pPr>
        <w:jc w:val="center"/>
        <w:rPr>
          <w:b/>
        </w:rPr>
      </w:pPr>
    </w:p>
    <w:p w:rsidR="00CB4FDC" w:rsidRDefault="00CB4FDC" w:rsidP="00966ABD">
      <w:pPr>
        <w:jc w:val="center"/>
        <w:rPr>
          <w:b/>
        </w:rPr>
      </w:pPr>
    </w:p>
    <w:p w:rsidR="00CB4FDC" w:rsidRDefault="00CB4FDC" w:rsidP="00966ABD">
      <w:pPr>
        <w:jc w:val="center"/>
        <w:rPr>
          <w:b/>
        </w:rPr>
      </w:pPr>
    </w:p>
    <w:p w:rsidR="00CB4FDC" w:rsidRDefault="00CB4FDC" w:rsidP="00966ABD">
      <w:pPr>
        <w:jc w:val="center"/>
        <w:rPr>
          <w:b/>
        </w:rPr>
      </w:pPr>
    </w:p>
    <w:p w:rsidR="00CB4FDC" w:rsidRDefault="00CB4FDC" w:rsidP="00966ABD">
      <w:pPr>
        <w:jc w:val="center"/>
        <w:rPr>
          <w:b/>
        </w:rPr>
      </w:pPr>
    </w:p>
    <w:p w:rsidR="00CB4FDC" w:rsidRDefault="00CB4FDC" w:rsidP="00966ABD">
      <w:pPr>
        <w:jc w:val="center"/>
        <w:rPr>
          <w:b/>
        </w:rPr>
      </w:pPr>
    </w:p>
    <w:p w:rsidR="00CB4FDC" w:rsidRDefault="00CB4FDC" w:rsidP="00966ABD">
      <w:pPr>
        <w:jc w:val="center"/>
        <w:rPr>
          <w:b/>
        </w:rPr>
      </w:pPr>
    </w:p>
    <w:p w:rsidR="00CB4FDC" w:rsidRDefault="00CB4FDC" w:rsidP="00966ABD">
      <w:pPr>
        <w:jc w:val="center"/>
        <w:rPr>
          <w:b/>
        </w:rPr>
      </w:pPr>
    </w:p>
    <w:p w:rsidR="00CB4FDC" w:rsidRDefault="00CB4FDC" w:rsidP="00966ABD">
      <w:pPr>
        <w:jc w:val="center"/>
        <w:rPr>
          <w:b/>
        </w:rPr>
      </w:pPr>
    </w:p>
    <w:p w:rsidR="00CB4FDC" w:rsidRDefault="00CB4FDC" w:rsidP="00966ABD">
      <w:pPr>
        <w:jc w:val="center"/>
        <w:rPr>
          <w:b/>
        </w:rPr>
      </w:pPr>
    </w:p>
    <w:p w:rsidR="00CB4FDC" w:rsidRDefault="00CB4FDC" w:rsidP="00966ABD">
      <w:pPr>
        <w:jc w:val="center"/>
        <w:rPr>
          <w:b/>
        </w:rPr>
      </w:pPr>
    </w:p>
    <w:p w:rsidR="00CB4FDC" w:rsidRDefault="00CB4FDC" w:rsidP="00966ABD">
      <w:pPr>
        <w:jc w:val="center"/>
        <w:rPr>
          <w:b/>
        </w:rPr>
      </w:pPr>
    </w:p>
    <w:p w:rsidR="00CB4FDC" w:rsidRDefault="00CB4FDC" w:rsidP="00966ABD">
      <w:pPr>
        <w:jc w:val="center"/>
        <w:rPr>
          <w:b/>
        </w:rPr>
      </w:pPr>
    </w:p>
    <w:p w:rsidR="00CB4FDC" w:rsidRDefault="00CB4FDC" w:rsidP="00966ABD">
      <w:pPr>
        <w:jc w:val="center"/>
        <w:rPr>
          <w:b/>
        </w:rPr>
      </w:pPr>
    </w:p>
    <w:p w:rsidR="00CB4FDC" w:rsidRPr="0050517C" w:rsidRDefault="00CB4FDC"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CB4FDC" w:rsidRPr="0050517C" w:rsidRDefault="00CB4FDC" w:rsidP="003051E2">
      <w:pPr>
        <w:pStyle w:val="Times12"/>
        <w:numPr>
          <w:ilvl w:val="0"/>
          <w:numId w:val="4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CB4FDC" w:rsidRPr="0050517C" w:rsidRDefault="00CB4FDC" w:rsidP="003051E2">
      <w:pPr>
        <w:pStyle w:val="Times12"/>
        <w:numPr>
          <w:ilvl w:val="0"/>
          <w:numId w:val="4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CB4FDC" w:rsidRPr="0050517C" w:rsidRDefault="00CB4FDC" w:rsidP="003051E2">
      <w:pPr>
        <w:pStyle w:val="Times12"/>
        <w:numPr>
          <w:ilvl w:val="0"/>
          <w:numId w:val="4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CB4FDC" w:rsidRPr="0050517C" w:rsidRDefault="00CB4FDC" w:rsidP="003051E2">
      <w:pPr>
        <w:pStyle w:val="Times12"/>
        <w:numPr>
          <w:ilvl w:val="0"/>
          <w:numId w:val="4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CB4FDC" w:rsidRDefault="00CB4FDC" w:rsidP="003051E2">
      <w:pPr>
        <w:pStyle w:val="Times12"/>
        <w:numPr>
          <w:ilvl w:val="0"/>
          <w:numId w:val="4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CB4FDC" w:rsidRPr="0050517C" w:rsidRDefault="00CB4FDC" w:rsidP="003051E2">
      <w:pPr>
        <w:pStyle w:val="Times12"/>
        <w:numPr>
          <w:ilvl w:val="1"/>
          <w:numId w:val="4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CB4FDC" w:rsidRPr="0050517C" w:rsidRDefault="00CB4FDC" w:rsidP="003051E2">
      <w:pPr>
        <w:pStyle w:val="Times12"/>
        <w:numPr>
          <w:ilvl w:val="1"/>
          <w:numId w:val="4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B4FDC" w:rsidRPr="0050517C" w:rsidRDefault="00CB4FDC" w:rsidP="003051E2">
      <w:pPr>
        <w:pStyle w:val="Times12"/>
        <w:numPr>
          <w:ilvl w:val="1"/>
          <w:numId w:val="4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CB4FDC" w:rsidRPr="0050517C" w:rsidRDefault="00CB4FDC" w:rsidP="003051E2">
      <w:pPr>
        <w:pStyle w:val="Times12"/>
        <w:numPr>
          <w:ilvl w:val="1"/>
          <w:numId w:val="4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CB4FDC" w:rsidRPr="0050517C" w:rsidRDefault="00CB4FDC" w:rsidP="003051E2">
      <w:pPr>
        <w:pStyle w:val="Times12"/>
        <w:numPr>
          <w:ilvl w:val="1"/>
          <w:numId w:val="4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B4FDC" w:rsidRPr="0050517C" w:rsidRDefault="00CB4FDC" w:rsidP="003051E2">
      <w:pPr>
        <w:pStyle w:val="Times12"/>
        <w:numPr>
          <w:ilvl w:val="1"/>
          <w:numId w:val="4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CB4FDC" w:rsidRPr="0028746D" w:rsidRDefault="00CB4FDC" w:rsidP="00966ABD">
      <w:pPr>
        <w:pStyle w:val="Times12"/>
        <w:tabs>
          <w:tab w:val="left" w:pos="360"/>
        </w:tabs>
        <w:ind w:left="600" w:firstLine="0"/>
        <w:rPr>
          <w:i/>
          <w:sz w:val="20"/>
          <w:szCs w:val="20"/>
        </w:rPr>
      </w:pPr>
    </w:p>
    <w:p w:rsidR="00CB4FDC" w:rsidRPr="008852B7" w:rsidRDefault="00CB4FDC" w:rsidP="0086789F">
      <w:pPr>
        <w:rPr>
          <w:color w:val="0000FF"/>
          <w:sz w:val="22"/>
          <w:szCs w:val="22"/>
        </w:rPr>
        <w:sectPr w:rsidR="00CB4FDC" w:rsidRPr="008852B7" w:rsidSect="00E74D5E">
          <w:headerReference w:type="even" r:id="rId52"/>
          <w:headerReference w:type="default" r:id="rId53"/>
          <w:footerReference w:type="even" r:id="rId54"/>
          <w:footerReference w:type="default" r:id="rId55"/>
          <w:pgSz w:w="11906" w:h="16838"/>
          <w:pgMar w:top="719" w:right="746" w:bottom="539" w:left="902" w:header="357" w:footer="204" w:gutter="0"/>
          <w:cols w:space="708"/>
          <w:titlePg/>
          <w:docGrid w:linePitch="360"/>
        </w:sectPr>
      </w:pPr>
    </w:p>
    <w:p w:rsidR="00CB4FDC" w:rsidRPr="004E4F2B" w:rsidRDefault="00CB4FDC" w:rsidP="00B92DAC">
      <w:pPr>
        <w:jc w:val="right"/>
        <w:rPr>
          <w:b/>
          <w:bCs/>
          <w:sz w:val="22"/>
          <w:szCs w:val="22"/>
        </w:rPr>
      </w:pPr>
      <w:bookmarkStart w:id="192" w:name="_ДОГОВОР_ПОРУЧИТЕЛЬСТВА_(Форма"/>
      <w:bookmarkEnd w:id="192"/>
      <w:bookmarkEnd w:id="190"/>
      <w:bookmarkEnd w:id="191"/>
      <w:r w:rsidRPr="004E4F2B">
        <w:rPr>
          <w:b/>
          <w:bCs/>
          <w:sz w:val="22"/>
          <w:szCs w:val="22"/>
        </w:rPr>
        <w:t xml:space="preserve">Форма </w:t>
      </w:r>
      <w:r>
        <w:rPr>
          <w:b/>
          <w:bCs/>
          <w:sz w:val="22"/>
          <w:szCs w:val="22"/>
        </w:rPr>
        <w:t>4</w:t>
      </w:r>
    </w:p>
    <w:p w:rsidR="00CB4FDC" w:rsidRPr="00B3789F" w:rsidRDefault="00CB4FDC" w:rsidP="00066C68">
      <w:pPr>
        <w:pStyle w:val="Times12"/>
        <w:ind w:left="5103" w:firstLine="0"/>
        <w:jc w:val="right"/>
        <w:rPr>
          <w:iCs/>
          <w:sz w:val="22"/>
        </w:rPr>
      </w:pPr>
      <w:r w:rsidRPr="00B3789F">
        <w:rPr>
          <w:iCs/>
          <w:sz w:val="22"/>
        </w:rPr>
        <w:t>Приложение к заявке на участие в запросе цен</w:t>
      </w:r>
    </w:p>
    <w:p w:rsidR="00CB4FDC" w:rsidRPr="00540A39" w:rsidRDefault="00CB4FDC" w:rsidP="00066C68">
      <w:pPr>
        <w:pStyle w:val="Times12"/>
        <w:ind w:left="5103" w:firstLine="0"/>
        <w:jc w:val="right"/>
        <w:rPr>
          <w:sz w:val="22"/>
        </w:rPr>
      </w:pPr>
      <w:r w:rsidRPr="00B3789F">
        <w:rPr>
          <w:iCs/>
          <w:sz w:val="22"/>
        </w:rPr>
        <w:t xml:space="preserve">от </w:t>
      </w:r>
      <w:r w:rsidRPr="00540A39">
        <w:rPr>
          <w:iCs/>
          <w:sz w:val="22"/>
        </w:rPr>
        <w:t>«___» __________ 20___ г. № ______</w:t>
      </w:r>
    </w:p>
    <w:p w:rsidR="00CB4FDC" w:rsidRPr="00540A39" w:rsidRDefault="00CB4FDC" w:rsidP="00066C68">
      <w:pPr>
        <w:jc w:val="both"/>
        <w:rPr>
          <w:sz w:val="22"/>
          <w:szCs w:val="22"/>
        </w:rPr>
      </w:pPr>
    </w:p>
    <w:p w:rsidR="00CB4FDC" w:rsidRPr="004069EC" w:rsidRDefault="00CB4FDC" w:rsidP="00066C6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CB4FDC" w:rsidRPr="004069EC" w:rsidRDefault="00CB4FDC" w:rsidP="00066C68">
      <w:pPr>
        <w:jc w:val="both"/>
      </w:pPr>
    </w:p>
    <w:tbl>
      <w:tblPr>
        <w:tblpPr w:leftFromText="180" w:rightFromText="180" w:vertAnchor="text" w:horzAnchor="margin" w:tblpXSpec="center" w:tblpY="10"/>
        <w:tblW w:w="0" w:type="auto"/>
        <w:tblLook w:val="00A0"/>
      </w:tblPr>
      <w:tblGrid>
        <w:gridCol w:w="4785"/>
        <w:gridCol w:w="4786"/>
      </w:tblGrid>
      <w:tr w:rsidR="00CB4FDC" w:rsidRPr="004069EC" w:rsidTr="00B83900">
        <w:tc>
          <w:tcPr>
            <w:tcW w:w="4785" w:type="dxa"/>
          </w:tcPr>
          <w:p w:rsidR="00CB4FDC" w:rsidRPr="004069EC" w:rsidRDefault="00CB4FDC" w:rsidP="00B83900">
            <w:pPr>
              <w:rPr>
                <w:i/>
              </w:rPr>
            </w:pPr>
            <w:r w:rsidRPr="004069EC">
              <w:rPr>
                <w:i/>
              </w:rPr>
              <w:t>Бланк организации поставщика/субподрядчика</w:t>
            </w:r>
          </w:p>
        </w:tc>
        <w:tc>
          <w:tcPr>
            <w:tcW w:w="4786" w:type="dxa"/>
          </w:tcPr>
          <w:p w:rsidR="00CB4FDC" w:rsidRPr="004069EC" w:rsidRDefault="00CB4FDC" w:rsidP="00B83900">
            <w:pPr>
              <w:rPr>
                <w:i/>
              </w:rPr>
            </w:pPr>
            <w:r w:rsidRPr="004069EC">
              <w:rPr>
                <w:i/>
              </w:rPr>
              <w:t>Реквизиты заказчика/поставщика</w:t>
            </w:r>
          </w:p>
        </w:tc>
      </w:tr>
    </w:tbl>
    <w:p w:rsidR="00CB4FDC" w:rsidRPr="004069EC" w:rsidRDefault="00CB4FDC" w:rsidP="00066C68">
      <w:pPr>
        <w:autoSpaceDE w:val="0"/>
        <w:autoSpaceDN w:val="0"/>
        <w:adjustRightInd w:val="0"/>
        <w:ind w:firstLine="539"/>
        <w:jc w:val="both"/>
        <w:outlineLvl w:val="3"/>
      </w:pPr>
    </w:p>
    <w:p w:rsidR="00CB4FDC" w:rsidRPr="004069EC" w:rsidRDefault="00CB4FDC" w:rsidP="00066C68">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CB4FDC" w:rsidRPr="004069EC" w:rsidRDefault="00CB4FDC" w:rsidP="00066C68">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CB4FDC" w:rsidRPr="004069EC" w:rsidTr="00B83900">
        <w:trPr>
          <w:jc w:val="center"/>
        </w:trPr>
        <w:tc>
          <w:tcPr>
            <w:tcW w:w="709" w:type="dxa"/>
          </w:tcPr>
          <w:p w:rsidR="00CB4FDC" w:rsidRPr="004069EC" w:rsidRDefault="00CB4FDC" w:rsidP="00B83900">
            <w:pPr>
              <w:autoSpaceDE w:val="0"/>
              <w:autoSpaceDN w:val="0"/>
              <w:adjustRightInd w:val="0"/>
              <w:jc w:val="center"/>
              <w:outlineLvl w:val="0"/>
              <w:rPr>
                <w:b/>
              </w:rPr>
            </w:pPr>
            <w:r w:rsidRPr="004069EC">
              <w:rPr>
                <w:b/>
              </w:rPr>
              <w:t>№ п/п</w:t>
            </w:r>
          </w:p>
        </w:tc>
        <w:tc>
          <w:tcPr>
            <w:tcW w:w="4820" w:type="dxa"/>
          </w:tcPr>
          <w:p w:rsidR="00CB4FDC" w:rsidRPr="004069EC" w:rsidRDefault="00CB4FDC" w:rsidP="00B83900">
            <w:pPr>
              <w:autoSpaceDE w:val="0"/>
              <w:autoSpaceDN w:val="0"/>
              <w:adjustRightInd w:val="0"/>
              <w:jc w:val="center"/>
              <w:outlineLvl w:val="0"/>
              <w:rPr>
                <w:b/>
              </w:rPr>
            </w:pPr>
            <w:r w:rsidRPr="004069EC">
              <w:rPr>
                <w:b/>
              </w:rPr>
              <w:t>Критерий отнесения</w:t>
            </w:r>
          </w:p>
        </w:tc>
        <w:tc>
          <w:tcPr>
            <w:tcW w:w="2126" w:type="dxa"/>
          </w:tcPr>
          <w:p w:rsidR="00CB4FDC" w:rsidRPr="004069EC" w:rsidRDefault="00CB4FDC" w:rsidP="00B83900">
            <w:pPr>
              <w:autoSpaceDE w:val="0"/>
              <w:autoSpaceDN w:val="0"/>
              <w:adjustRightInd w:val="0"/>
              <w:jc w:val="center"/>
              <w:outlineLvl w:val="0"/>
              <w:rPr>
                <w:b/>
              </w:rPr>
            </w:pPr>
            <w:r w:rsidRPr="004069EC">
              <w:rPr>
                <w:b/>
              </w:rPr>
              <w:t>Показатель</w:t>
            </w:r>
          </w:p>
        </w:tc>
        <w:tc>
          <w:tcPr>
            <w:tcW w:w="2659" w:type="dxa"/>
          </w:tcPr>
          <w:p w:rsidR="00CB4FDC" w:rsidRPr="004069EC" w:rsidRDefault="00CB4FDC" w:rsidP="00B83900">
            <w:pPr>
              <w:autoSpaceDE w:val="0"/>
              <w:autoSpaceDN w:val="0"/>
              <w:adjustRightInd w:val="0"/>
              <w:jc w:val="center"/>
              <w:outlineLvl w:val="0"/>
              <w:rPr>
                <w:b/>
              </w:rPr>
            </w:pPr>
            <w:r w:rsidRPr="004069EC">
              <w:rPr>
                <w:b/>
              </w:rPr>
              <w:t>Приложенный подтверждающий документ</w:t>
            </w:r>
          </w:p>
        </w:tc>
      </w:tr>
      <w:tr w:rsidR="00CB4FDC" w:rsidRPr="004069EC" w:rsidTr="00B83900">
        <w:trPr>
          <w:jc w:val="center"/>
        </w:trPr>
        <w:tc>
          <w:tcPr>
            <w:tcW w:w="709" w:type="dxa"/>
          </w:tcPr>
          <w:p w:rsidR="00CB4FDC" w:rsidRPr="004069EC" w:rsidRDefault="00CB4FDC" w:rsidP="00B83900">
            <w:pPr>
              <w:autoSpaceDE w:val="0"/>
              <w:autoSpaceDN w:val="0"/>
              <w:adjustRightInd w:val="0"/>
              <w:jc w:val="center"/>
              <w:outlineLvl w:val="0"/>
            </w:pPr>
            <w:r w:rsidRPr="004069EC">
              <w:t>1</w:t>
            </w:r>
          </w:p>
        </w:tc>
        <w:tc>
          <w:tcPr>
            <w:tcW w:w="4820" w:type="dxa"/>
          </w:tcPr>
          <w:p w:rsidR="00CB4FDC" w:rsidRPr="004069EC" w:rsidRDefault="00CB4FDC" w:rsidP="00B83900">
            <w:pPr>
              <w:autoSpaceDE w:val="0"/>
              <w:autoSpaceDN w:val="0"/>
              <w:adjustRightInd w:val="0"/>
              <w:jc w:val="center"/>
              <w:outlineLvl w:val="0"/>
            </w:pPr>
            <w:r w:rsidRPr="004069EC">
              <w:t>3</w:t>
            </w:r>
          </w:p>
        </w:tc>
        <w:tc>
          <w:tcPr>
            <w:tcW w:w="2126" w:type="dxa"/>
          </w:tcPr>
          <w:p w:rsidR="00CB4FDC" w:rsidRPr="004069EC" w:rsidRDefault="00CB4FDC" w:rsidP="00B83900">
            <w:pPr>
              <w:autoSpaceDE w:val="0"/>
              <w:autoSpaceDN w:val="0"/>
              <w:adjustRightInd w:val="0"/>
              <w:jc w:val="center"/>
              <w:outlineLvl w:val="0"/>
            </w:pPr>
            <w:r w:rsidRPr="004069EC">
              <w:t>3</w:t>
            </w:r>
          </w:p>
        </w:tc>
        <w:tc>
          <w:tcPr>
            <w:tcW w:w="2659" w:type="dxa"/>
          </w:tcPr>
          <w:p w:rsidR="00CB4FDC" w:rsidRPr="004069EC" w:rsidRDefault="00CB4FDC" w:rsidP="00B83900">
            <w:pPr>
              <w:autoSpaceDE w:val="0"/>
              <w:autoSpaceDN w:val="0"/>
              <w:adjustRightInd w:val="0"/>
              <w:jc w:val="center"/>
              <w:outlineLvl w:val="0"/>
            </w:pPr>
            <w:r w:rsidRPr="004069EC">
              <w:t>4</w:t>
            </w:r>
          </w:p>
        </w:tc>
      </w:tr>
      <w:tr w:rsidR="00CB4FDC" w:rsidRPr="004069EC" w:rsidTr="00B83900">
        <w:trPr>
          <w:jc w:val="center"/>
        </w:trPr>
        <w:tc>
          <w:tcPr>
            <w:tcW w:w="709" w:type="dxa"/>
          </w:tcPr>
          <w:p w:rsidR="00CB4FDC" w:rsidRPr="004069EC" w:rsidRDefault="00CB4FDC" w:rsidP="00B83900">
            <w:pPr>
              <w:autoSpaceDE w:val="0"/>
              <w:autoSpaceDN w:val="0"/>
              <w:adjustRightInd w:val="0"/>
              <w:jc w:val="both"/>
              <w:outlineLvl w:val="0"/>
            </w:pPr>
            <w:r w:rsidRPr="004069EC">
              <w:t>1.</w:t>
            </w:r>
          </w:p>
        </w:tc>
        <w:tc>
          <w:tcPr>
            <w:tcW w:w="4820" w:type="dxa"/>
          </w:tcPr>
          <w:p w:rsidR="00CB4FDC" w:rsidRPr="004069EC" w:rsidRDefault="00CB4FDC" w:rsidP="00B83900">
            <w:pPr>
              <w:autoSpaceDE w:val="0"/>
              <w:autoSpaceDN w:val="0"/>
              <w:adjustRightInd w:val="0"/>
              <w:outlineLvl w:val="0"/>
              <w:rPr>
                <w:i/>
              </w:rPr>
            </w:pPr>
            <w:r w:rsidRPr="004069EC">
              <w:rPr>
                <w:i/>
              </w:rPr>
              <w:t>только для юридических лиц:</w:t>
            </w:r>
          </w:p>
          <w:p w:rsidR="00CB4FDC" w:rsidRPr="004069EC" w:rsidRDefault="00CB4FDC" w:rsidP="00B83900">
            <w:pPr>
              <w:autoSpaceDE w:val="0"/>
              <w:autoSpaceDN w:val="0"/>
              <w:adjustRightInd w:val="0"/>
              <w:outlineLvl w:val="0"/>
            </w:pPr>
            <w:r w:rsidRPr="004069EC">
              <w:t xml:space="preserve">Суммарная доля участия в уставном (складочном) капитале: </w:t>
            </w:r>
          </w:p>
          <w:p w:rsidR="00CB4FDC" w:rsidRDefault="00CB4FDC"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CB4FDC" w:rsidRPr="004069EC" w:rsidRDefault="00CB4FDC" w:rsidP="00B83900">
            <w:pPr>
              <w:autoSpaceDE w:val="0"/>
              <w:autoSpaceDN w:val="0"/>
              <w:adjustRightInd w:val="0"/>
              <w:outlineLvl w:val="0"/>
            </w:pPr>
          </w:p>
        </w:tc>
        <w:tc>
          <w:tcPr>
            <w:tcW w:w="2126" w:type="dxa"/>
          </w:tcPr>
          <w:p w:rsidR="00CB4FDC" w:rsidRPr="004069EC" w:rsidRDefault="00CB4FDC" w:rsidP="00B83900">
            <w:pPr>
              <w:autoSpaceDE w:val="0"/>
              <w:autoSpaceDN w:val="0"/>
              <w:adjustRightInd w:val="0"/>
              <w:jc w:val="both"/>
              <w:outlineLvl w:val="0"/>
              <w:rPr>
                <w:i/>
              </w:rPr>
            </w:pPr>
            <w:r w:rsidRPr="004069EC">
              <w:rPr>
                <w:i/>
              </w:rPr>
              <w:t xml:space="preserve">Указывается в процентах </w:t>
            </w:r>
          </w:p>
        </w:tc>
        <w:tc>
          <w:tcPr>
            <w:tcW w:w="2659" w:type="dxa"/>
          </w:tcPr>
          <w:p w:rsidR="00CB4FDC" w:rsidRPr="004069EC" w:rsidRDefault="00CB4FDC" w:rsidP="00B83900">
            <w:pPr>
              <w:autoSpaceDE w:val="0"/>
              <w:autoSpaceDN w:val="0"/>
              <w:adjustRightInd w:val="0"/>
              <w:jc w:val="both"/>
              <w:outlineLvl w:val="0"/>
              <w:rPr>
                <w:i/>
              </w:rPr>
            </w:pPr>
            <w:r w:rsidRPr="004069EC">
              <w:rPr>
                <w:i/>
              </w:rPr>
              <w:t>Копия устава</w:t>
            </w:r>
          </w:p>
        </w:tc>
      </w:tr>
      <w:tr w:rsidR="00CB4FDC" w:rsidRPr="004069EC" w:rsidTr="00B83900">
        <w:trPr>
          <w:jc w:val="center"/>
        </w:trPr>
        <w:tc>
          <w:tcPr>
            <w:tcW w:w="709" w:type="dxa"/>
          </w:tcPr>
          <w:p w:rsidR="00CB4FDC" w:rsidRPr="004069EC" w:rsidRDefault="00CB4FDC" w:rsidP="00B83900">
            <w:pPr>
              <w:autoSpaceDE w:val="0"/>
              <w:autoSpaceDN w:val="0"/>
              <w:adjustRightInd w:val="0"/>
              <w:jc w:val="both"/>
              <w:outlineLvl w:val="0"/>
            </w:pPr>
            <w:r w:rsidRPr="004069EC">
              <w:t>2.</w:t>
            </w:r>
          </w:p>
        </w:tc>
        <w:tc>
          <w:tcPr>
            <w:tcW w:w="4820" w:type="dxa"/>
          </w:tcPr>
          <w:p w:rsidR="00CB4FDC" w:rsidRPr="004069EC" w:rsidRDefault="00CB4FDC" w:rsidP="00B83900">
            <w:pPr>
              <w:autoSpaceDE w:val="0"/>
              <w:autoSpaceDN w:val="0"/>
              <w:adjustRightInd w:val="0"/>
              <w:outlineLvl w:val="0"/>
              <w:rPr>
                <w:i/>
              </w:rPr>
            </w:pPr>
            <w:r w:rsidRPr="004069EC">
              <w:rPr>
                <w:i/>
              </w:rPr>
              <w:t>только для юридических лиц:</w:t>
            </w:r>
          </w:p>
          <w:p w:rsidR="00CB4FDC" w:rsidRDefault="00CB4FDC"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CB4FDC" w:rsidRPr="004069EC" w:rsidRDefault="00CB4FDC" w:rsidP="00B83900">
            <w:pPr>
              <w:autoSpaceDE w:val="0"/>
              <w:autoSpaceDN w:val="0"/>
              <w:adjustRightInd w:val="0"/>
              <w:outlineLvl w:val="0"/>
            </w:pPr>
          </w:p>
        </w:tc>
        <w:tc>
          <w:tcPr>
            <w:tcW w:w="2126" w:type="dxa"/>
          </w:tcPr>
          <w:p w:rsidR="00CB4FDC" w:rsidRPr="004069EC" w:rsidRDefault="00CB4FDC" w:rsidP="00B83900">
            <w:pPr>
              <w:autoSpaceDE w:val="0"/>
              <w:autoSpaceDN w:val="0"/>
              <w:adjustRightInd w:val="0"/>
              <w:jc w:val="both"/>
              <w:outlineLvl w:val="0"/>
              <w:rPr>
                <w:i/>
              </w:rPr>
            </w:pPr>
            <w:r w:rsidRPr="004069EC">
              <w:rPr>
                <w:i/>
              </w:rPr>
              <w:t>Указывается в процентах</w:t>
            </w:r>
          </w:p>
        </w:tc>
        <w:tc>
          <w:tcPr>
            <w:tcW w:w="2659" w:type="dxa"/>
          </w:tcPr>
          <w:p w:rsidR="00CB4FDC" w:rsidRPr="004069EC" w:rsidRDefault="00CB4FDC" w:rsidP="00B83900">
            <w:pPr>
              <w:autoSpaceDE w:val="0"/>
              <w:autoSpaceDN w:val="0"/>
              <w:adjustRightInd w:val="0"/>
              <w:jc w:val="both"/>
              <w:outlineLvl w:val="0"/>
              <w:rPr>
                <w:i/>
              </w:rPr>
            </w:pPr>
            <w:r w:rsidRPr="004069EC">
              <w:rPr>
                <w:i/>
              </w:rPr>
              <w:t>Копия устава</w:t>
            </w:r>
          </w:p>
        </w:tc>
      </w:tr>
      <w:tr w:rsidR="00CB4FDC" w:rsidRPr="004069EC" w:rsidTr="00B83900">
        <w:trPr>
          <w:trHeight w:val="1882"/>
          <w:jc w:val="center"/>
        </w:trPr>
        <w:tc>
          <w:tcPr>
            <w:tcW w:w="709" w:type="dxa"/>
          </w:tcPr>
          <w:p w:rsidR="00CB4FDC" w:rsidRPr="004069EC" w:rsidRDefault="00CB4FDC" w:rsidP="00B83900">
            <w:pPr>
              <w:autoSpaceDE w:val="0"/>
              <w:autoSpaceDN w:val="0"/>
              <w:adjustRightInd w:val="0"/>
              <w:jc w:val="both"/>
              <w:outlineLvl w:val="0"/>
            </w:pPr>
            <w:r w:rsidRPr="004069EC">
              <w:t>3.</w:t>
            </w:r>
          </w:p>
        </w:tc>
        <w:tc>
          <w:tcPr>
            <w:tcW w:w="4820" w:type="dxa"/>
          </w:tcPr>
          <w:p w:rsidR="00CB4FDC" w:rsidRPr="004069EC" w:rsidRDefault="00CB4FDC"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CB4FDC" w:rsidRPr="004069EC" w:rsidRDefault="00CB4FDC" w:rsidP="00B83900">
            <w:pPr>
              <w:autoSpaceDE w:val="0"/>
              <w:autoSpaceDN w:val="0"/>
              <w:adjustRightInd w:val="0"/>
              <w:jc w:val="both"/>
              <w:outlineLvl w:val="0"/>
              <w:rPr>
                <w:i/>
              </w:rPr>
            </w:pPr>
            <w:r w:rsidRPr="004069EC">
              <w:rPr>
                <w:i/>
              </w:rPr>
              <w:t>Указывается</w:t>
            </w:r>
          </w:p>
          <w:p w:rsidR="00CB4FDC" w:rsidRPr="004069EC" w:rsidRDefault="00CB4FDC" w:rsidP="00B83900">
            <w:pPr>
              <w:autoSpaceDE w:val="0"/>
              <w:autoSpaceDN w:val="0"/>
              <w:adjustRightInd w:val="0"/>
              <w:jc w:val="both"/>
              <w:outlineLvl w:val="0"/>
              <w:rPr>
                <w:i/>
              </w:rPr>
            </w:pPr>
            <w:r w:rsidRPr="004069EC">
              <w:rPr>
                <w:i/>
              </w:rPr>
              <w:t>количество человек</w:t>
            </w:r>
          </w:p>
        </w:tc>
        <w:tc>
          <w:tcPr>
            <w:tcW w:w="2659" w:type="dxa"/>
          </w:tcPr>
          <w:p w:rsidR="00CB4FDC" w:rsidRPr="004069EC" w:rsidRDefault="00CB4FDC" w:rsidP="00B83900">
            <w:pPr>
              <w:autoSpaceDE w:val="0"/>
              <w:autoSpaceDN w:val="0"/>
              <w:adjustRightInd w:val="0"/>
              <w:jc w:val="both"/>
              <w:outlineLvl w:val="0"/>
              <w:rPr>
                <w:i/>
              </w:rPr>
            </w:pPr>
            <w:r w:rsidRPr="004069EC">
              <w:rPr>
                <w:i/>
              </w:rPr>
              <w:t>Копия формы 4 ФСС</w:t>
            </w:r>
          </w:p>
        </w:tc>
      </w:tr>
      <w:tr w:rsidR="00CB4FDC" w:rsidRPr="004069EC" w:rsidTr="00B83900">
        <w:trPr>
          <w:jc w:val="center"/>
        </w:trPr>
        <w:tc>
          <w:tcPr>
            <w:tcW w:w="709" w:type="dxa"/>
          </w:tcPr>
          <w:p w:rsidR="00CB4FDC" w:rsidRPr="004069EC" w:rsidRDefault="00CB4FDC" w:rsidP="00B83900">
            <w:pPr>
              <w:autoSpaceDE w:val="0"/>
              <w:autoSpaceDN w:val="0"/>
              <w:adjustRightInd w:val="0"/>
              <w:jc w:val="both"/>
              <w:outlineLvl w:val="0"/>
            </w:pPr>
            <w:r w:rsidRPr="004069EC">
              <w:t>4.</w:t>
            </w:r>
          </w:p>
        </w:tc>
        <w:tc>
          <w:tcPr>
            <w:tcW w:w="4820" w:type="dxa"/>
          </w:tcPr>
          <w:p w:rsidR="00CB4FDC" w:rsidRPr="004069EC" w:rsidRDefault="00CB4FDC"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CB4FDC" w:rsidRPr="004069EC" w:rsidRDefault="00CB4FDC" w:rsidP="00B83900">
            <w:pPr>
              <w:autoSpaceDE w:val="0"/>
              <w:autoSpaceDN w:val="0"/>
              <w:adjustRightInd w:val="0"/>
              <w:jc w:val="both"/>
              <w:outlineLvl w:val="0"/>
              <w:rPr>
                <w:i/>
              </w:rPr>
            </w:pPr>
            <w:r w:rsidRPr="004069EC">
              <w:rPr>
                <w:i/>
              </w:rPr>
              <w:t>Указывается в миллионах рублей</w:t>
            </w:r>
          </w:p>
        </w:tc>
        <w:tc>
          <w:tcPr>
            <w:tcW w:w="2659" w:type="dxa"/>
          </w:tcPr>
          <w:p w:rsidR="00CB4FDC" w:rsidRPr="004069EC" w:rsidRDefault="00CB4FDC" w:rsidP="00B83900">
            <w:pPr>
              <w:autoSpaceDE w:val="0"/>
              <w:autoSpaceDN w:val="0"/>
              <w:adjustRightInd w:val="0"/>
              <w:jc w:val="both"/>
              <w:outlineLvl w:val="0"/>
              <w:rPr>
                <w:i/>
              </w:rPr>
            </w:pPr>
            <w:r w:rsidRPr="004069EC">
              <w:rPr>
                <w:i/>
              </w:rPr>
              <w:t>Копия баланса за предшествующий календарный год</w:t>
            </w:r>
          </w:p>
        </w:tc>
      </w:tr>
    </w:tbl>
    <w:p w:rsidR="00CB4FDC" w:rsidRPr="004069EC" w:rsidRDefault="00CB4FDC" w:rsidP="00066C68"/>
    <w:p w:rsidR="00CB4FDC" w:rsidRPr="0050517C" w:rsidRDefault="00CB4FDC" w:rsidP="003C5CEA">
      <w:pPr>
        <w:pStyle w:val="afc"/>
        <w:tabs>
          <w:tab w:val="clear" w:pos="1134"/>
        </w:tabs>
        <w:autoSpaceDE w:val="0"/>
        <w:autoSpaceDN w:val="0"/>
        <w:spacing w:line="240" w:lineRule="auto"/>
        <w:ind w:firstLine="0"/>
      </w:pPr>
    </w:p>
    <w:p w:rsidR="00CB4FDC" w:rsidRPr="00B272BC" w:rsidRDefault="00CB4FDC" w:rsidP="003C5CEA">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B4FDC" w:rsidRPr="00B272BC" w:rsidRDefault="00CB4FDC" w:rsidP="003C5CEA">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B4FDC" w:rsidRPr="00B272BC" w:rsidRDefault="00CB4FDC" w:rsidP="003C5CEA">
      <w:pPr>
        <w:pStyle w:val="Times12"/>
        <w:ind w:firstLine="709"/>
        <w:rPr>
          <w:bCs w:val="0"/>
          <w:sz w:val="28"/>
        </w:rPr>
      </w:pPr>
      <w:r w:rsidRPr="00B272BC">
        <w:rPr>
          <w:bCs w:val="0"/>
          <w:sz w:val="28"/>
        </w:rPr>
        <w:t>М.П.</w:t>
      </w:r>
    </w:p>
    <w:p w:rsidR="00CB4FDC" w:rsidRDefault="00CB4FDC" w:rsidP="00474E34">
      <w:pPr>
        <w:tabs>
          <w:tab w:val="left" w:pos="3301"/>
        </w:tabs>
        <w:jc w:val="center"/>
      </w:pPr>
      <w:r>
        <w:br w:type="page"/>
      </w:r>
      <w:r w:rsidRPr="00474E34">
        <w:rPr>
          <w:b/>
        </w:rPr>
        <w:t>ЧАСТЬ 2</w:t>
      </w:r>
    </w:p>
    <w:p w:rsidR="00CB4FDC" w:rsidRDefault="00CB4FDC" w:rsidP="00535D29">
      <w:pPr>
        <w:tabs>
          <w:tab w:val="left" w:pos="3301"/>
        </w:tabs>
        <w:jc w:val="center"/>
        <w:rPr>
          <w:b/>
        </w:rPr>
      </w:pPr>
      <w:r>
        <w:rPr>
          <w:b/>
        </w:rPr>
        <w:t>Проект Договора</w:t>
      </w:r>
    </w:p>
    <w:p w:rsidR="00CB4FDC" w:rsidRPr="00447720" w:rsidRDefault="00CB4FDC" w:rsidP="008C2F69">
      <w:pPr>
        <w:pStyle w:val="Times12"/>
        <w:tabs>
          <w:tab w:val="left" w:pos="540"/>
        </w:tabs>
        <w:spacing w:before="100" w:beforeAutospacing="1" w:after="100" w:afterAutospacing="1"/>
        <w:ind w:firstLine="0"/>
        <w:jc w:val="right"/>
        <w:rPr>
          <w:b/>
          <w:i/>
          <w:szCs w:val="24"/>
        </w:rPr>
      </w:pPr>
      <w:r w:rsidRPr="00447720">
        <w:rPr>
          <w:b/>
          <w:i/>
          <w:szCs w:val="24"/>
        </w:rPr>
        <w:t>Встречные предложения Участников по проекту договора не допускаются.</w:t>
      </w:r>
    </w:p>
    <w:p w:rsidR="00CB4FDC" w:rsidRPr="00E053D6" w:rsidRDefault="00CB4FDC" w:rsidP="007E699F">
      <w:pPr>
        <w:pStyle w:val="Title"/>
        <w:ind w:left="720"/>
        <w:outlineLvl w:val="0"/>
        <w:rPr>
          <w:b/>
          <w:sz w:val="22"/>
          <w:szCs w:val="22"/>
        </w:rPr>
      </w:pPr>
      <w:r w:rsidRPr="00E053D6">
        <w:rPr>
          <w:b/>
          <w:sz w:val="22"/>
          <w:szCs w:val="22"/>
        </w:rPr>
        <w:t>Проект Договора поставки № ______</w:t>
      </w:r>
    </w:p>
    <w:p w:rsidR="00CB4FDC" w:rsidRPr="00E053D6" w:rsidRDefault="00CB4FDC" w:rsidP="007E699F">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CB4FDC" w:rsidRPr="00E053D6" w:rsidRDefault="00CB4FDC" w:rsidP="007E699F">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CB4FDC" w:rsidRPr="00E053D6" w:rsidRDefault="00CB4FDC" w:rsidP="007E699F">
      <w:pPr>
        <w:spacing w:line="140" w:lineRule="atLeast"/>
        <w:jc w:val="both"/>
        <w:rPr>
          <w:sz w:val="22"/>
          <w:szCs w:val="22"/>
        </w:rPr>
      </w:pPr>
    </w:p>
    <w:p w:rsidR="00CB4FDC" w:rsidRPr="00E053D6" w:rsidRDefault="00CB4FDC" w:rsidP="007E699F">
      <w:pPr>
        <w:jc w:val="center"/>
        <w:outlineLvl w:val="0"/>
        <w:rPr>
          <w:b/>
          <w:bCs/>
          <w:sz w:val="22"/>
          <w:szCs w:val="22"/>
        </w:rPr>
      </w:pPr>
      <w:r w:rsidRPr="00E053D6">
        <w:rPr>
          <w:b/>
          <w:bCs/>
          <w:sz w:val="22"/>
          <w:szCs w:val="22"/>
        </w:rPr>
        <w:t>1. ПРЕДМЕТ ДОГОВОРА</w:t>
      </w:r>
    </w:p>
    <w:p w:rsidR="00CB4FDC" w:rsidRPr="00E053D6" w:rsidRDefault="00CB4FDC" w:rsidP="007E699F">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CB4FDC" w:rsidRPr="00E053D6" w:rsidRDefault="00CB4FDC" w:rsidP="007E699F">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CB4FDC" w:rsidRPr="00E053D6" w:rsidRDefault="00CB4FDC" w:rsidP="007E699F">
      <w:pPr>
        <w:ind w:firstLine="720"/>
        <w:jc w:val="both"/>
        <w:rPr>
          <w:sz w:val="22"/>
          <w:szCs w:val="22"/>
        </w:rPr>
      </w:pPr>
      <w:r w:rsidRPr="00E053D6">
        <w:rPr>
          <w:sz w:val="22"/>
          <w:szCs w:val="22"/>
        </w:rPr>
        <w:t>1.3. Поставка Товара осуществляется по адресу</w:t>
      </w:r>
      <w:r w:rsidRPr="008E43D5">
        <w:rPr>
          <w:sz w:val="22"/>
          <w:szCs w:val="22"/>
        </w:rPr>
        <w:t xml:space="preserve">: </w:t>
      </w:r>
      <w:r w:rsidRPr="00055BFF">
        <w:rPr>
          <w:sz w:val="22"/>
          <w:szCs w:val="22"/>
        </w:rPr>
        <w:t xml:space="preserve">г. Москва, ул. </w:t>
      </w:r>
      <w:r>
        <w:rPr>
          <w:sz w:val="22"/>
          <w:szCs w:val="22"/>
        </w:rPr>
        <w:t>Луганска</w:t>
      </w:r>
      <w:r w:rsidRPr="009363D0">
        <w:rPr>
          <w:sz w:val="22"/>
          <w:szCs w:val="22"/>
        </w:rPr>
        <w:t>я</w:t>
      </w:r>
      <w:r>
        <w:rPr>
          <w:sz w:val="22"/>
          <w:szCs w:val="22"/>
        </w:rPr>
        <w:t>,</w:t>
      </w:r>
      <w:r w:rsidRPr="00055BFF">
        <w:rPr>
          <w:sz w:val="22"/>
          <w:szCs w:val="22"/>
        </w:rPr>
        <w:t xml:space="preserve"> д. </w:t>
      </w:r>
      <w:r>
        <w:rPr>
          <w:sz w:val="22"/>
          <w:szCs w:val="22"/>
        </w:rPr>
        <w:t>9.</w:t>
      </w:r>
    </w:p>
    <w:p w:rsidR="00CB4FDC" w:rsidRPr="00E053D6" w:rsidRDefault="00CB4FDC" w:rsidP="007E699F">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CB4FDC" w:rsidRPr="00E053D6" w:rsidRDefault="00CB4FDC" w:rsidP="007E699F">
      <w:pPr>
        <w:ind w:firstLine="720"/>
        <w:jc w:val="both"/>
        <w:rPr>
          <w:sz w:val="22"/>
          <w:szCs w:val="22"/>
        </w:rPr>
      </w:pPr>
    </w:p>
    <w:p w:rsidR="00CB4FDC" w:rsidRPr="00E053D6" w:rsidRDefault="00CB4FDC" w:rsidP="007E699F">
      <w:pPr>
        <w:jc w:val="center"/>
        <w:outlineLvl w:val="0"/>
        <w:rPr>
          <w:b/>
          <w:bCs/>
          <w:sz w:val="22"/>
          <w:szCs w:val="22"/>
        </w:rPr>
      </w:pPr>
      <w:r w:rsidRPr="00E053D6">
        <w:rPr>
          <w:b/>
          <w:bCs/>
          <w:sz w:val="22"/>
          <w:szCs w:val="22"/>
        </w:rPr>
        <w:t>2. ЦЕНА ДОГОВОРА</w:t>
      </w:r>
    </w:p>
    <w:p w:rsidR="00CB4FDC" w:rsidRPr="00E053D6" w:rsidRDefault="00CB4FDC" w:rsidP="007E699F">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CB4FDC" w:rsidRDefault="00CB4FDC" w:rsidP="007E699F">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 xml:space="preserve">Цена Договора включает в </w:t>
      </w:r>
      <w:r w:rsidRPr="00E76303">
        <w:rPr>
          <w:sz w:val="22"/>
          <w:szCs w:val="22"/>
        </w:rPr>
        <w:t>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хранение Товара на складе Поставщика, погрузочно-разгрузочные работы,</w:t>
      </w:r>
      <w:r w:rsidRPr="00E76303">
        <w:rPr>
          <w:sz w:val="22"/>
          <w:szCs w:val="22"/>
        </w:rPr>
        <w:t xml:space="preserve"> дос</w:t>
      </w:r>
      <w:r>
        <w:rPr>
          <w:sz w:val="22"/>
          <w:szCs w:val="22"/>
        </w:rPr>
        <w:t xml:space="preserve">тавку Товара на склад Покупателя,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CB4FDC" w:rsidRPr="00E053D6" w:rsidRDefault="00CB4FDC" w:rsidP="007E699F">
      <w:pPr>
        <w:ind w:firstLine="720"/>
        <w:jc w:val="both"/>
        <w:rPr>
          <w:sz w:val="22"/>
          <w:szCs w:val="22"/>
        </w:rPr>
      </w:pPr>
      <w:r w:rsidRPr="00E053D6">
        <w:rPr>
          <w:sz w:val="22"/>
          <w:szCs w:val="22"/>
        </w:rPr>
        <w:t>2.3. Цена единицы Товара указана в Спецификации.</w:t>
      </w:r>
    </w:p>
    <w:p w:rsidR="00CB4FDC" w:rsidRPr="00E053D6" w:rsidRDefault="00CB4FDC" w:rsidP="007E699F">
      <w:pPr>
        <w:ind w:firstLine="720"/>
        <w:jc w:val="both"/>
        <w:rPr>
          <w:sz w:val="22"/>
          <w:szCs w:val="22"/>
        </w:rPr>
      </w:pPr>
    </w:p>
    <w:p w:rsidR="00CB4FDC" w:rsidRPr="00E053D6" w:rsidRDefault="00CB4FDC" w:rsidP="007E699F">
      <w:pPr>
        <w:jc w:val="center"/>
        <w:outlineLvl w:val="0"/>
        <w:rPr>
          <w:b/>
          <w:bCs/>
          <w:sz w:val="22"/>
          <w:szCs w:val="22"/>
        </w:rPr>
      </w:pPr>
      <w:r w:rsidRPr="00E053D6">
        <w:rPr>
          <w:b/>
          <w:bCs/>
          <w:sz w:val="22"/>
          <w:szCs w:val="22"/>
        </w:rPr>
        <w:t>3. ПРАВА И ОБЯЗАННОСТИ СТОРОН</w:t>
      </w:r>
    </w:p>
    <w:p w:rsidR="00CB4FDC" w:rsidRPr="00E053D6" w:rsidRDefault="00CB4FDC" w:rsidP="007E699F">
      <w:pPr>
        <w:ind w:firstLine="720"/>
        <w:rPr>
          <w:sz w:val="22"/>
          <w:szCs w:val="22"/>
        </w:rPr>
      </w:pPr>
      <w:r w:rsidRPr="00E053D6">
        <w:rPr>
          <w:sz w:val="22"/>
          <w:szCs w:val="22"/>
        </w:rPr>
        <w:t>3.1. Поставщик обязуется:</w:t>
      </w:r>
    </w:p>
    <w:p w:rsidR="00CB4FDC" w:rsidRDefault="00CB4FDC" w:rsidP="007E699F">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CB4FDC" w:rsidRPr="00CC5EA4" w:rsidRDefault="00CB4FDC" w:rsidP="007E699F">
      <w:pPr>
        <w:ind w:firstLine="720"/>
        <w:jc w:val="both"/>
        <w:rPr>
          <w:sz w:val="22"/>
          <w:szCs w:val="22"/>
        </w:rPr>
      </w:pPr>
      <w:r w:rsidRPr="00CC5EA4">
        <w:rPr>
          <w:sz w:val="22"/>
          <w:szCs w:val="22"/>
        </w:rPr>
        <w:t>3.1.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CB4FDC" w:rsidRPr="00CC5EA4" w:rsidRDefault="00CB4FDC" w:rsidP="007E699F">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CB4FDC" w:rsidRPr="00CC5EA4" w:rsidRDefault="00CB4FDC" w:rsidP="007E699F">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CB4FDC" w:rsidRPr="00CC5EA4" w:rsidRDefault="00CB4FDC" w:rsidP="007E699F">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CB4FDC" w:rsidRPr="00CC5EA4" w:rsidRDefault="00CB4FDC" w:rsidP="007E699F">
      <w:pPr>
        <w:ind w:firstLine="720"/>
        <w:jc w:val="both"/>
        <w:rPr>
          <w:sz w:val="22"/>
          <w:szCs w:val="22"/>
        </w:rPr>
      </w:pPr>
      <w:r w:rsidRPr="00CC5EA4">
        <w:rPr>
          <w:sz w:val="22"/>
          <w:szCs w:val="22"/>
        </w:rPr>
        <w:t>- копию бухгалтерской (финансовой) отчетности за истекший период.</w:t>
      </w:r>
    </w:p>
    <w:p w:rsidR="00CB4FDC" w:rsidRPr="00CC5EA4" w:rsidRDefault="00CB4FDC" w:rsidP="007E699F">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CB4FDC" w:rsidRDefault="00CB4FDC" w:rsidP="007E699F">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CB4FDC" w:rsidRPr="00E053D6" w:rsidRDefault="00CB4FDC" w:rsidP="007E699F">
      <w:pPr>
        <w:ind w:firstLine="720"/>
        <w:jc w:val="both"/>
        <w:rPr>
          <w:sz w:val="22"/>
          <w:szCs w:val="22"/>
        </w:rPr>
      </w:pPr>
      <w:r>
        <w:rPr>
          <w:sz w:val="22"/>
          <w:szCs w:val="22"/>
        </w:rPr>
        <w:t>3.1.4. За свой счет организовать и провести приемку под контролем ВП МО РФ ____. (</w:t>
      </w:r>
      <w:r>
        <w:rPr>
          <w:bCs/>
          <w:sz w:val="22"/>
          <w:szCs w:val="22"/>
        </w:rPr>
        <w:t>для позиций Спецификации (Приложение № 1), в которых предусмотрена военная приемка).</w:t>
      </w:r>
    </w:p>
    <w:p w:rsidR="00CB4FDC" w:rsidRPr="00E053D6" w:rsidRDefault="00CB4FDC" w:rsidP="007E699F">
      <w:pPr>
        <w:ind w:firstLine="720"/>
        <w:jc w:val="both"/>
        <w:rPr>
          <w:sz w:val="22"/>
          <w:szCs w:val="22"/>
        </w:rPr>
      </w:pPr>
      <w:r w:rsidRPr="00E053D6">
        <w:rPr>
          <w:sz w:val="22"/>
          <w:szCs w:val="22"/>
        </w:rPr>
        <w:t>3.2. Покупатель обязуется:</w:t>
      </w:r>
    </w:p>
    <w:p w:rsidR="00CB4FDC" w:rsidRPr="00E053D6" w:rsidRDefault="00CB4FDC" w:rsidP="007E699F">
      <w:pPr>
        <w:pStyle w:val="BodyText"/>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CB4FDC" w:rsidRPr="00E053D6" w:rsidRDefault="00CB4FDC" w:rsidP="007E699F">
      <w:pPr>
        <w:pStyle w:val="BodyText"/>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CB4FDC" w:rsidRPr="00E053D6" w:rsidRDefault="00CB4FDC" w:rsidP="007E699F">
      <w:pPr>
        <w:pStyle w:val="BodyText"/>
        <w:spacing w:after="0"/>
        <w:ind w:firstLine="720"/>
        <w:jc w:val="both"/>
        <w:rPr>
          <w:sz w:val="22"/>
          <w:szCs w:val="22"/>
        </w:rPr>
      </w:pPr>
    </w:p>
    <w:p w:rsidR="00CB4FDC" w:rsidRPr="00E053D6" w:rsidRDefault="00CB4FDC" w:rsidP="007E699F">
      <w:pPr>
        <w:jc w:val="center"/>
        <w:outlineLvl w:val="0"/>
        <w:rPr>
          <w:b/>
          <w:bCs/>
          <w:sz w:val="22"/>
          <w:szCs w:val="22"/>
        </w:rPr>
      </w:pPr>
      <w:r w:rsidRPr="00E053D6">
        <w:rPr>
          <w:b/>
          <w:bCs/>
          <w:sz w:val="22"/>
          <w:szCs w:val="22"/>
        </w:rPr>
        <w:t>4. УПАКОВКА И МАРКИРОВКА</w:t>
      </w:r>
    </w:p>
    <w:p w:rsidR="00CB4FDC" w:rsidRPr="00E053D6" w:rsidRDefault="00CB4FDC" w:rsidP="007E699F">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CB4FDC" w:rsidRPr="00E053D6" w:rsidRDefault="00CB4FDC" w:rsidP="007E699F">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CB4FDC" w:rsidRDefault="00CB4FDC" w:rsidP="007E699F">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CB4FDC" w:rsidRPr="00E053D6" w:rsidRDefault="00CB4FDC" w:rsidP="007E699F">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CB4FDC" w:rsidRPr="00E053D6" w:rsidRDefault="00CB4FDC" w:rsidP="007E699F">
      <w:pPr>
        <w:rPr>
          <w:bCs/>
          <w:sz w:val="22"/>
          <w:szCs w:val="22"/>
        </w:rPr>
      </w:pPr>
    </w:p>
    <w:p w:rsidR="00CB4FDC" w:rsidRPr="00E053D6" w:rsidRDefault="00CB4FDC" w:rsidP="007E699F">
      <w:pPr>
        <w:jc w:val="center"/>
        <w:outlineLvl w:val="0"/>
        <w:rPr>
          <w:b/>
          <w:bCs/>
          <w:caps/>
          <w:sz w:val="22"/>
          <w:szCs w:val="22"/>
        </w:rPr>
      </w:pPr>
      <w:r w:rsidRPr="00E053D6">
        <w:rPr>
          <w:b/>
          <w:bCs/>
          <w:caps/>
          <w:sz w:val="22"/>
          <w:szCs w:val="22"/>
        </w:rPr>
        <w:t>5. Поставка Товара и документации</w:t>
      </w:r>
    </w:p>
    <w:p w:rsidR="00CB4FDC" w:rsidRPr="00E053D6" w:rsidRDefault="00CB4FDC" w:rsidP="007E699F">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CB4FDC" w:rsidRDefault="00CB4FDC" w:rsidP="007E699F">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r>
        <w:rPr>
          <w:sz w:val="22"/>
          <w:szCs w:val="22"/>
        </w:rPr>
        <w:t>.</w:t>
      </w:r>
      <w:r w:rsidRPr="001F5681">
        <w:rPr>
          <w:sz w:val="22"/>
          <w:szCs w:val="22"/>
        </w:rPr>
        <w:t xml:space="preserve"> </w:t>
      </w:r>
      <w:r w:rsidRPr="0033589D">
        <w:t>П</w:t>
      </w:r>
      <w:r w:rsidRPr="0033589D">
        <w:rPr>
          <w:color w:val="000000"/>
          <w:sz w:val="22"/>
          <w:szCs w:val="22"/>
        </w:rPr>
        <w:t>ропуск для прохода на территорию сотрудникам сторонних организаций оформляется при наличии командировочного удостоверения или регистрации по месту жительства в г. Москве или Московской области.</w:t>
      </w:r>
    </w:p>
    <w:p w:rsidR="00CB4FDC" w:rsidRPr="00621B28" w:rsidRDefault="00CB4FDC" w:rsidP="003067FF">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CB4FDC" w:rsidRPr="00E053D6" w:rsidRDefault="00CB4FDC" w:rsidP="007E699F">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CB4FDC" w:rsidRPr="00E053D6" w:rsidRDefault="00CB4FDC" w:rsidP="007E699F">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B4FDC" w:rsidRDefault="00CB4FDC" w:rsidP="007E699F">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CB4FDC" w:rsidRDefault="00CB4FDC" w:rsidP="007E699F">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CB4FDC" w:rsidRPr="00E053D6" w:rsidRDefault="00CB4FDC" w:rsidP="007E699F">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CB4FDC" w:rsidRPr="00A317CD" w:rsidRDefault="00CB4FDC" w:rsidP="007E699F">
      <w:pPr>
        <w:ind w:firstLine="720"/>
        <w:jc w:val="both"/>
        <w:rPr>
          <w:bCs/>
          <w:sz w:val="22"/>
          <w:szCs w:val="22"/>
        </w:rPr>
      </w:pPr>
      <w:r>
        <w:rPr>
          <w:bCs/>
          <w:sz w:val="22"/>
          <w:szCs w:val="22"/>
        </w:rPr>
        <w:t>б) товарно-транспортную накладную по форме 1-Т;</w:t>
      </w:r>
    </w:p>
    <w:p w:rsidR="00CB4FDC" w:rsidRPr="00E053D6" w:rsidRDefault="00CB4FDC" w:rsidP="007E699F">
      <w:pPr>
        <w:ind w:firstLine="720"/>
        <w:jc w:val="both"/>
        <w:rPr>
          <w:bCs/>
          <w:sz w:val="22"/>
          <w:szCs w:val="22"/>
        </w:rPr>
      </w:pPr>
      <w:r>
        <w:rPr>
          <w:bCs/>
          <w:sz w:val="22"/>
          <w:szCs w:val="22"/>
        </w:rPr>
        <w:t>в)</w:t>
      </w:r>
      <w:r w:rsidRPr="00E053D6">
        <w:rPr>
          <w:sz w:val="22"/>
          <w:szCs w:val="22"/>
        </w:rPr>
        <w:t> </w:t>
      </w:r>
      <w:r w:rsidRPr="00E053D6">
        <w:rPr>
          <w:bCs/>
          <w:sz w:val="22"/>
          <w:szCs w:val="22"/>
        </w:rPr>
        <w:t>счет, счет-фактуру выставленные Покупателю;</w:t>
      </w:r>
    </w:p>
    <w:p w:rsidR="00CB4FDC" w:rsidRDefault="00CB4FDC" w:rsidP="007E699F">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CB4FDC" w:rsidRPr="00534F3B" w:rsidRDefault="00CB4FDC" w:rsidP="007E699F">
      <w:pPr>
        <w:ind w:firstLine="720"/>
        <w:jc w:val="both"/>
        <w:rPr>
          <w:bCs/>
          <w:sz w:val="22"/>
          <w:szCs w:val="22"/>
        </w:rPr>
      </w:pPr>
      <w:r>
        <w:rPr>
          <w:bCs/>
          <w:sz w:val="22"/>
          <w:szCs w:val="22"/>
        </w:rPr>
        <w:t xml:space="preserve">д) </w:t>
      </w:r>
      <w:r w:rsidRPr="00534F3B">
        <w:rPr>
          <w:bCs/>
          <w:sz w:val="22"/>
          <w:szCs w:val="22"/>
        </w:rPr>
        <w:t>в случае, если Товар произведен не на территории РФ:</w:t>
      </w:r>
    </w:p>
    <w:p w:rsidR="00CB4FDC" w:rsidRPr="00534F3B" w:rsidRDefault="00CB4FDC" w:rsidP="007E699F">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CB4FDC" w:rsidRPr="00534F3B" w:rsidRDefault="00CB4FDC" w:rsidP="007E699F">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CB4FDC" w:rsidRDefault="00CB4FDC" w:rsidP="007E699F">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CB4FDC" w:rsidRDefault="00CB4FDC" w:rsidP="007E699F">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CB4FDC" w:rsidRPr="002B1090" w:rsidRDefault="00CB4FDC" w:rsidP="007E699F">
      <w:pPr>
        <w:ind w:firstLine="720"/>
        <w:jc w:val="both"/>
        <w:rPr>
          <w:bCs/>
          <w:sz w:val="22"/>
          <w:szCs w:val="22"/>
        </w:rPr>
      </w:pPr>
      <w:r>
        <w:rPr>
          <w:bCs/>
          <w:sz w:val="22"/>
          <w:szCs w:val="22"/>
        </w:rPr>
        <w:t>ж) полный комплект технической и эксплуатационной документации на Товар</w:t>
      </w:r>
      <w:r w:rsidRPr="002B1090">
        <w:rPr>
          <w:bCs/>
          <w:sz w:val="22"/>
          <w:szCs w:val="22"/>
        </w:rPr>
        <w:t>;</w:t>
      </w:r>
    </w:p>
    <w:p w:rsidR="00CB4FDC" w:rsidRDefault="00CB4FDC" w:rsidP="007E699F">
      <w:pPr>
        <w:ind w:firstLine="720"/>
        <w:jc w:val="both"/>
        <w:rPr>
          <w:bCs/>
          <w:sz w:val="22"/>
          <w:szCs w:val="22"/>
        </w:rPr>
      </w:pPr>
      <w:r>
        <w:rPr>
          <w:bCs/>
          <w:sz w:val="22"/>
          <w:szCs w:val="22"/>
        </w:rPr>
        <w:t>з) протоколы испытаний, сертификаты и лицензии;</w:t>
      </w:r>
    </w:p>
    <w:p w:rsidR="00CB4FDC" w:rsidRDefault="00CB4FDC" w:rsidP="007E699F">
      <w:pPr>
        <w:ind w:firstLine="720"/>
        <w:jc w:val="both"/>
        <w:rPr>
          <w:bCs/>
          <w:sz w:val="22"/>
          <w:szCs w:val="22"/>
        </w:rPr>
      </w:pPr>
      <w:r>
        <w:rPr>
          <w:bCs/>
          <w:sz w:val="22"/>
          <w:szCs w:val="22"/>
        </w:rPr>
        <w:t>и) оформленные гарантийные талоны или аналогичные документы с указанием заводских (серийных) номеров Товара и гарантийного периода</w:t>
      </w:r>
      <w:r w:rsidRPr="004B0C1F">
        <w:rPr>
          <w:bCs/>
          <w:sz w:val="22"/>
          <w:szCs w:val="22"/>
        </w:rPr>
        <w:t>;</w:t>
      </w:r>
    </w:p>
    <w:p w:rsidR="00CB4FDC" w:rsidRPr="006040E5" w:rsidRDefault="00CB4FDC" w:rsidP="007E699F">
      <w:pPr>
        <w:ind w:firstLine="720"/>
        <w:jc w:val="both"/>
        <w:rPr>
          <w:bCs/>
          <w:sz w:val="22"/>
          <w:szCs w:val="22"/>
        </w:rPr>
      </w:pPr>
      <w:r>
        <w:rPr>
          <w:bCs/>
          <w:sz w:val="22"/>
          <w:szCs w:val="22"/>
        </w:rPr>
        <w:t>к) паспорт на Товар с отметкой ОТК или паспорт на Товар с отметкой ОТК и ВП МО РФ ____ (паспорт с отметкой ВП МО РФ должен быть предоставлен для позиций Спецификации (Приложение № 1), в которых предусмотрена военная приемка).</w:t>
      </w:r>
    </w:p>
    <w:p w:rsidR="00CB4FDC" w:rsidRPr="00E02F61" w:rsidRDefault="00CB4FDC" w:rsidP="007E699F">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д</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CB4FDC" w:rsidRPr="000815B8" w:rsidRDefault="00CB4FDC" w:rsidP="007E699F">
      <w:pPr>
        <w:ind w:firstLine="720"/>
        <w:jc w:val="both"/>
        <w:rPr>
          <w:bCs/>
          <w:sz w:val="22"/>
          <w:szCs w:val="22"/>
        </w:rPr>
      </w:pPr>
    </w:p>
    <w:p w:rsidR="00CB4FDC" w:rsidRDefault="00CB4FDC" w:rsidP="007E699F">
      <w:pPr>
        <w:jc w:val="center"/>
        <w:outlineLvl w:val="0"/>
        <w:rPr>
          <w:b/>
          <w:bCs/>
          <w:sz w:val="22"/>
          <w:szCs w:val="22"/>
        </w:rPr>
      </w:pPr>
      <w:r>
        <w:rPr>
          <w:b/>
          <w:bCs/>
          <w:sz w:val="22"/>
          <w:szCs w:val="22"/>
        </w:rPr>
        <w:t>6. ПОРЯДОК ПРИЕМА ТОВАРА</w:t>
      </w:r>
    </w:p>
    <w:p w:rsidR="00CB4FDC" w:rsidRDefault="00CB4FDC" w:rsidP="007E699F">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CB4FDC" w:rsidRDefault="00CB4FDC" w:rsidP="007E699F">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CB4FDC" w:rsidRPr="00A439A3" w:rsidRDefault="00CB4FDC" w:rsidP="007E699F">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CB4FDC" w:rsidRPr="00A439A3" w:rsidRDefault="00CB4FDC" w:rsidP="007E699F">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CB4FDC" w:rsidRDefault="00CB4FDC" w:rsidP="007E699F">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CB4FDC" w:rsidRDefault="00CB4FDC" w:rsidP="007E699F">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CB4FDC" w:rsidRDefault="00CB4FDC" w:rsidP="007E699F">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по количеству, комплектности и качеству, с даты подписания Покупателем товарной накладной и акта приема-передачи товара.</w:t>
      </w:r>
    </w:p>
    <w:p w:rsidR="00CB4FDC" w:rsidRDefault="00CB4FDC" w:rsidP="007E699F">
      <w:pPr>
        <w:ind w:firstLine="720"/>
        <w:jc w:val="both"/>
      </w:pPr>
      <w:r>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CB4FDC" w:rsidRPr="00E053D6" w:rsidRDefault="00CB4FDC" w:rsidP="007E699F">
      <w:pPr>
        <w:jc w:val="both"/>
        <w:rPr>
          <w:bCs/>
          <w:sz w:val="22"/>
          <w:szCs w:val="22"/>
        </w:rPr>
      </w:pPr>
    </w:p>
    <w:p w:rsidR="00CB4FDC" w:rsidRPr="00E053D6" w:rsidRDefault="00CB4FDC" w:rsidP="007E699F">
      <w:pPr>
        <w:jc w:val="center"/>
        <w:outlineLvl w:val="0"/>
        <w:rPr>
          <w:b/>
          <w:bCs/>
          <w:sz w:val="22"/>
          <w:szCs w:val="22"/>
        </w:rPr>
      </w:pPr>
      <w:r w:rsidRPr="00E053D6">
        <w:rPr>
          <w:b/>
          <w:bCs/>
          <w:sz w:val="22"/>
          <w:szCs w:val="22"/>
        </w:rPr>
        <w:t>7. ГАРАНТИЙНЫЕ ОБЯЗАТЕЛЬСТВА</w:t>
      </w:r>
    </w:p>
    <w:p w:rsidR="00CB4FDC" w:rsidRPr="00051E47" w:rsidRDefault="00CB4FDC" w:rsidP="007E699F">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w:t>
      </w:r>
      <w:r>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CB4FDC" w:rsidRPr="00DC5F57" w:rsidRDefault="00CB4FDC" w:rsidP="007E699F">
      <w:pPr>
        <w:pStyle w:val="-"/>
        <w:numPr>
          <w:ilvl w:val="0"/>
          <w:numId w:val="0"/>
        </w:numPr>
        <w:tabs>
          <w:tab w:val="num" w:pos="0"/>
          <w:tab w:val="left" w:pos="1080"/>
        </w:tabs>
        <w:ind w:firstLine="720"/>
        <w:rPr>
          <w:sz w:val="22"/>
          <w:szCs w:val="22"/>
        </w:rPr>
      </w:pPr>
      <w:r w:rsidRPr="00B90C50">
        <w:t>7.2. </w:t>
      </w:r>
      <w:r w:rsidRPr="00B90C50">
        <w:rPr>
          <w:sz w:val="22"/>
          <w:szCs w:val="22"/>
        </w:rPr>
        <w:t xml:space="preserve">Гарантия на поставленный Товар составляет ___________ </w:t>
      </w:r>
      <w:r w:rsidRPr="00B90C50">
        <w:rPr>
          <w:i/>
          <w:sz w:val="22"/>
          <w:szCs w:val="22"/>
        </w:rPr>
        <w:t xml:space="preserve">(не менее </w:t>
      </w:r>
      <w:r>
        <w:rPr>
          <w:i/>
          <w:sz w:val="22"/>
          <w:szCs w:val="22"/>
        </w:rPr>
        <w:t>12</w:t>
      </w:r>
      <w:r w:rsidRPr="00B90C50">
        <w:rPr>
          <w:i/>
          <w:sz w:val="22"/>
          <w:szCs w:val="22"/>
        </w:rPr>
        <w:t xml:space="preserve"> (</w:t>
      </w:r>
      <w:r>
        <w:rPr>
          <w:i/>
          <w:sz w:val="22"/>
          <w:szCs w:val="22"/>
        </w:rPr>
        <w:t>двенадцати</w:t>
      </w:r>
      <w:r w:rsidRPr="00B90C50">
        <w:rPr>
          <w:i/>
          <w:sz w:val="22"/>
          <w:szCs w:val="22"/>
        </w:rPr>
        <w:t>) месяцев)</w:t>
      </w:r>
      <w:r w:rsidRPr="00B90C50">
        <w:rPr>
          <w:sz w:val="22"/>
          <w:szCs w:val="22"/>
        </w:rPr>
        <w:t xml:space="preserve"> с момента подписания соответствующего акта приема-передачи Товара Покупателем.</w:t>
      </w:r>
    </w:p>
    <w:p w:rsidR="00CB4FDC" w:rsidRPr="00E053D6" w:rsidRDefault="00CB4FDC" w:rsidP="007E699F">
      <w:pPr>
        <w:pStyle w:val="-"/>
        <w:numPr>
          <w:ilvl w:val="0"/>
          <w:numId w:val="0"/>
        </w:numPr>
        <w:tabs>
          <w:tab w:val="num" w:pos="0"/>
          <w:tab w:val="left" w:pos="1080"/>
        </w:tabs>
        <w:ind w:firstLine="720"/>
      </w:pPr>
      <w:r w:rsidRPr="00E053D6">
        <w:t>7.</w:t>
      </w:r>
      <w:r>
        <w:t>3</w:t>
      </w:r>
      <w:r w:rsidRPr="00E053D6">
        <w:t>. Поставщик гарантирует:</w:t>
      </w:r>
    </w:p>
    <w:p w:rsidR="00CB4FDC" w:rsidRPr="004C0BB3" w:rsidRDefault="00CB4FDC" w:rsidP="007E699F">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CB4FDC" w:rsidRDefault="00CB4FDC" w:rsidP="007E699F">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CB4FDC" w:rsidRPr="00E053D6" w:rsidRDefault="00CB4FDC" w:rsidP="007E699F">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CB4FDC" w:rsidRPr="00E053D6" w:rsidRDefault="00CB4FDC" w:rsidP="007E699F">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CB4FDC" w:rsidRPr="00E053D6" w:rsidRDefault="00CB4FDC" w:rsidP="007E699F">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CB4FDC" w:rsidRPr="00EA0230" w:rsidRDefault="00CB4FDC" w:rsidP="007E699F">
      <w:pPr>
        <w:ind w:firstLine="708"/>
        <w:jc w:val="both"/>
        <w:rPr>
          <w:sz w:val="22"/>
          <w:szCs w:val="22"/>
        </w:rPr>
      </w:pPr>
      <w:r w:rsidRPr="00E053D6">
        <w:rPr>
          <w:sz w:val="22"/>
          <w:szCs w:val="22"/>
        </w:rPr>
        <w:t>- в результате нарушения правил эксплуатации и обслуживания.</w:t>
      </w:r>
    </w:p>
    <w:p w:rsidR="00CB4FDC" w:rsidRDefault="00CB4FDC" w:rsidP="007E699F">
      <w:pPr>
        <w:ind w:firstLine="708"/>
        <w:jc w:val="both"/>
        <w:rPr>
          <w:sz w:val="22"/>
          <w:szCs w:val="22"/>
        </w:rPr>
      </w:pPr>
      <w:r>
        <w:rPr>
          <w:sz w:val="22"/>
          <w:szCs w:val="22"/>
        </w:rPr>
        <w:t>7.6. В период действия гарантии все затраты по вывозу Товара для ремонта/замены и доставке отремонтированного Товара несет Поставщик.</w:t>
      </w:r>
    </w:p>
    <w:p w:rsidR="00CB4FDC" w:rsidRPr="00630266" w:rsidRDefault="00CB4FDC" w:rsidP="007E699F">
      <w:pPr>
        <w:ind w:firstLine="720"/>
        <w:jc w:val="both"/>
        <w:rPr>
          <w:sz w:val="22"/>
          <w:szCs w:val="22"/>
        </w:rPr>
      </w:pPr>
    </w:p>
    <w:p w:rsidR="00CB4FDC" w:rsidRPr="00E053D6" w:rsidRDefault="00CB4FDC" w:rsidP="007E699F">
      <w:pPr>
        <w:jc w:val="center"/>
        <w:outlineLvl w:val="0"/>
        <w:rPr>
          <w:b/>
          <w:bCs/>
          <w:sz w:val="22"/>
          <w:szCs w:val="22"/>
        </w:rPr>
      </w:pPr>
      <w:r w:rsidRPr="00E053D6">
        <w:rPr>
          <w:b/>
          <w:bCs/>
          <w:sz w:val="22"/>
          <w:szCs w:val="22"/>
        </w:rPr>
        <w:t>8. ПОРЯДОК ОПЛАТЫ</w:t>
      </w:r>
    </w:p>
    <w:p w:rsidR="00CB4FDC" w:rsidRPr="00C22B99" w:rsidRDefault="00CB4FDC" w:rsidP="007E699F">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CB4FDC" w:rsidRPr="00C22B99" w:rsidRDefault="00CB4FDC" w:rsidP="007E699F">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CB4FDC" w:rsidRDefault="00CB4FDC" w:rsidP="007E699F">
      <w:pPr>
        <w:ind w:firstLine="708"/>
        <w:rPr>
          <w:sz w:val="22"/>
          <w:szCs w:val="22"/>
        </w:rPr>
      </w:pPr>
      <w:bookmarkStart w:id="193" w:name="_Toc248635824"/>
      <w:r>
        <w:rPr>
          <w:sz w:val="22"/>
          <w:szCs w:val="22"/>
        </w:rPr>
        <w:t>8</w:t>
      </w:r>
      <w:r w:rsidRPr="001246AC">
        <w:rPr>
          <w:sz w:val="22"/>
          <w:szCs w:val="22"/>
        </w:rPr>
        <w:t>.3</w:t>
      </w:r>
      <w:r>
        <w:rPr>
          <w:sz w:val="22"/>
          <w:szCs w:val="22"/>
        </w:rPr>
        <w:t>. 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соответствующей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CB4FDC" w:rsidRDefault="00CB4FDC" w:rsidP="007E699F">
      <w:pPr>
        <w:jc w:val="both"/>
        <w:rPr>
          <w:sz w:val="22"/>
          <w:szCs w:val="22"/>
        </w:rPr>
      </w:pPr>
    </w:p>
    <w:bookmarkEnd w:id="193"/>
    <w:p w:rsidR="00CB4FDC" w:rsidRPr="00E053D6" w:rsidRDefault="00CB4FDC" w:rsidP="007E699F">
      <w:pPr>
        <w:jc w:val="center"/>
        <w:rPr>
          <w:b/>
          <w:bCs/>
          <w:sz w:val="22"/>
          <w:szCs w:val="22"/>
        </w:rPr>
      </w:pPr>
      <w:r>
        <w:rPr>
          <w:b/>
          <w:bCs/>
          <w:sz w:val="22"/>
          <w:szCs w:val="22"/>
        </w:rPr>
        <w:t>9</w:t>
      </w:r>
      <w:r w:rsidRPr="00E053D6">
        <w:rPr>
          <w:b/>
          <w:bCs/>
          <w:sz w:val="22"/>
          <w:szCs w:val="22"/>
        </w:rPr>
        <w:t>. ОТВЕТСТВЕННОСТЬ СТОРОН</w:t>
      </w:r>
    </w:p>
    <w:p w:rsidR="00CB4FDC" w:rsidRDefault="00CB4FDC" w:rsidP="007E699F">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CB4FDC" w:rsidRDefault="00CB4FDC" w:rsidP="007E699F">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CB4FDC" w:rsidRPr="007E1F1D" w:rsidRDefault="00CB4FDC" w:rsidP="007E699F">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CB4FDC" w:rsidRPr="007E1F1D" w:rsidRDefault="00CB4FDC" w:rsidP="007E699F">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CB4FDC" w:rsidRDefault="00CB4FDC" w:rsidP="007E699F">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CB4FDC" w:rsidRPr="0075235A" w:rsidRDefault="00CB4FDC" w:rsidP="007E699F">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CB4FDC" w:rsidRDefault="00CB4FDC" w:rsidP="007E699F">
      <w:pPr>
        <w:pStyle w:val="-"/>
        <w:numPr>
          <w:ilvl w:val="0"/>
          <w:numId w:val="0"/>
        </w:numPr>
        <w:tabs>
          <w:tab w:val="num" w:pos="0"/>
          <w:tab w:val="left" w:pos="1080"/>
        </w:tabs>
        <w:ind w:firstLine="720"/>
        <w:rPr>
          <w:sz w:val="22"/>
          <w:szCs w:val="22"/>
        </w:rPr>
      </w:pPr>
      <w:r w:rsidRPr="0075235A">
        <w:rPr>
          <w:sz w:val="22"/>
          <w:szCs w:val="22"/>
        </w:rPr>
        <w:t>9.</w:t>
      </w:r>
      <w:r w:rsidRPr="007A685F">
        <w:rPr>
          <w:sz w:val="22"/>
          <w:szCs w:val="22"/>
        </w:rPr>
        <w:t>7. В случае, если Товар произведен не на территории РФ, и Поставщик не предоставил документы указанные в п.5.5.д.,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CB4FDC" w:rsidRDefault="00CB4FDC" w:rsidP="007E699F">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CB4FDC" w:rsidRDefault="00CB4FDC" w:rsidP="007E699F">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CB4FDC" w:rsidRDefault="00CB4FDC" w:rsidP="007E699F">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CB4FDC" w:rsidRPr="007E1F1D" w:rsidRDefault="00CB4FDC" w:rsidP="007E699F">
      <w:pPr>
        <w:pStyle w:val="-"/>
        <w:numPr>
          <w:ilvl w:val="0"/>
          <w:numId w:val="0"/>
        </w:numPr>
        <w:tabs>
          <w:tab w:val="num" w:pos="0"/>
          <w:tab w:val="left" w:pos="1080"/>
        </w:tabs>
        <w:ind w:firstLine="720"/>
        <w:rPr>
          <w:sz w:val="22"/>
          <w:szCs w:val="22"/>
        </w:rPr>
      </w:pPr>
      <w:r>
        <w:rPr>
          <w:sz w:val="22"/>
          <w:szCs w:val="22"/>
        </w:rPr>
        <w:t>9</w:t>
      </w:r>
      <w:r w:rsidRPr="00370E72">
        <w:rPr>
          <w:sz w:val="22"/>
          <w:szCs w:val="22"/>
        </w:rPr>
        <w:t>.10. По факту принятия решения Покупателем об удержании пени и штрафных санкций, подлежащих оплате из платежей, причитающихся Поставщику по договору,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CB4FDC" w:rsidRDefault="00CB4FDC" w:rsidP="007E699F">
      <w:pPr>
        <w:jc w:val="center"/>
        <w:rPr>
          <w:b/>
          <w:bCs/>
          <w:sz w:val="22"/>
          <w:szCs w:val="22"/>
        </w:rPr>
      </w:pPr>
    </w:p>
    <w:p w:rsidR="00CB4FDC" w:rsidRPr="00E053D6" w:rsidRDefault="00CB4FDC" w:rsidP="007E699F">
      <w:pPr>
        <w:jc w:val="center"/>
        <w:outlineLvl w:val="0"/>
        <w:rPr>
          <w:b/>
          <w:bCs/>
          <w:sz w:val="22"/>
          <w:szCs w:val="22"/>
        </w:rPr>
      </w:pPr>
      <w:r>
        <w:rPr>
          <w:b/>
          <w:bCs/>
          <w:sz w:val="22"/>
          <w:szCs w:val="22"/>
        </w:rPr>
        <w:t>10</w:t>
      </w:r>
      <w:r w:rsidRPr="00E053D6">
        <w:rPr>
          <w:b/>
          <w:bCs/>
          <w:sz w:val="22"/>
          <w:szCs w:val="22"/>
        </w:rPr>
        <w:t>. ФОРС-МАЖОР</w:t>
      </w:r>
    </w:p>
    <w:p w:rsidR="00CB4FDC" w:rsidRPr="00E053D6" w:rsidRDefault="00CB4FDC" w:rsidP="007E699F">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CB4FDC" w:rsidRPr="00E053D6" w:rsidRDefault="00CB4FDC" w:rsidP="007E699F">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B4FDC" w:rsidRPr="00E053D6" w:rsidRDefault="00CB4FDC" w:rsidP="007E699F">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CB4FDC" w:rsidRPr="00E053D6" w:rsidRDefault="00CB4FDC" w:rsidP="007E699F">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CB4FDC" w:rsidRPr="00E053D6" w:rsidRDefault="00CB4FDC" w:rsidP="007E699F">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B4FDC" w:rsidRDefault="00CB4FDC" w:rsidP="007E699F">
      <w:pPr>
        <w:rPr>
          <w:sz w:val="22"/>
          <w:szCs w:val="22"/>
        </w:rPr>
      </w:pPr>
    </w:p>
    <w:p w:rsidR="00CB4FDC" w:rsidRPr="004C0BB3" w:rsidRDefault="00CB4FDC" w:rsidP="007E699F">
      <w:pPr>
        <w:jc w:val="center"/>
        <w:rPr>
          <w:b/>
          <w:bCs/>
          <w:sz w:val="22"/>
          <w:szCs w:val="22"/>
        </w:rPr>
      </w:pPr>
      <w:r w:rsidRPr="004C0BB3">
        <w:rPr>
          <w:b/>
          <w:bCs/>
          <w:sz w:val="22"/>
          <w:szCs w:val="22"/>
        </w:rPr>
        <w:t>11. РАЗРЕШЕНИЕ СПОРОВ</w:t>
      </w:r>
    </w:p>
    <w:p w:rsidR="00CB4FDC" w:rsidRPr="004C0BB3" w:rsidRDefault="00CB4FDC" w:rsidP="007E699F">
      <w:pPr>
        <w:ind w:firstLine="720"/>
        <w:jc w:val="both"/>
        <w:rPr>
          <w:sz w:val="22"/>
          <w:szCs w:val="22"/>
        </w:rPr>
      </w:pPr>
      <w:r w:rsidRPr="004C0BB3">
        <w:rPr>
          <w:sz w:val="22"/>
          <w:szCs w:val="22"/>
        </w:rPr>
        <w:t>11.1. Все споры по настоящему Договору решаются путем переговоров.</w:t>
      </w:r>
    </w:p>
    <w:p w:rsidR="00CB4FDC" w:rsidRPr="004C0BB3" w:rsidRDefault="00CB4FDC" w:rsidP="007E699F">
      <w:pPr>
        <w:ind w:firstLine="720"/>
        <w:jc w:val="both"/>
        <w:rPr>
          <w:sz w:val="22"/>
          <w:szCs w:val="22"/>
        </w:rPr>
      </w:pPr>
      <w:r w:rsidRPr="004C0BB3">
        <w:rPr>
          <w:sz w:val="22"/>
          <w:szCs w:val="22"/>
        </w:rPr>
        <w:t>11.2.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CB4FDC" w:rsidRDefault="00CB4FDC" w:rsidP="007E699F">
      <w:pPr>
        <w:ind w:firstLine="720"/>
        <w:jc w:val="both"/>
        <w:rPr>
          <w:sz w:val="22"/>
          <w:szCs w:val="22"/>
        </w:rPr>
      </w:pPr>
      <w:r w:rsidRPr="004C0BB3">
        <w:rPr>
          <w:sz w:val="22"/>
          <w:szCs w:val="22"/>
        </w:rPr>
        <w:t>11.3.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CB4FDC" w:rsidRPr="00E053D6" w:rsidRDefault="00CB4FDC" w:rsidP="007E699F">
      <w:pPr>
        <w:ind w:firstLine="720"/>
        <w:jc w:val="both"/>
        <w:rPr>
          <w:sz w:val="22"/>
          <w:szCs w:val="22"/>
        </w:rPr>
      </w:pPr>
    </w:p>
    <w:p w:rsidR="00CB4FDC" w:rsidRPr="00E053D6" w:rsidRDefault="00CB4FDC" w:rsidP="007E699F">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CB4FDC" w:rsidRPr="00BB5397" w:rsidRDefault="00CB4FDC" w:rsidP="007E699F">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CB4FDC" w:rsidRDefault="00CB4FDC" w:rsidP="007E699F">
      <w:pPr>
        <w:ind w:firstLine="720"/>
        <w:jc w:val="both"/>
        <w:rPr>
          <w:sz w:val="22"/>
          <w:szCs w:val="22"/>
        </w:rPr>
      </w:pPr>
      <w:r>
        <w:rPr>
          <w:sz w:val="22"/>
          <w:szCs w:val="22"/>
        </w:rPr>
        <w:t>12</w:t>
      </w:r>
      <w:r w:rsidRPr="00BB5397">
        <w:rPr>
          <w:sz w:val="22"/>
          <w:szCs w:val="22"/>
        </w:rPr>
        <w:t xml:space="preserve">.2. Все обязательства Поставщика по поставке Товара Покупателю должны быть исполнены </w:t>
      </w:r>
      <w:r>
        <w:rPr>
          <w:sz w:val="22"/>
          <w:szCs w:val="22"/>
        </w:rPr>
        <w:t>в срок, не позднее _____________</w:t>
      </w:r>
      <w:r w:rsidRPr="00C274DB">
        <w:rPr>
          <w:sz w:val="22"/>
          <w:szCs w:val="22"/>
        </w:rPr>
        <w:t>.</w:t>
      </w:r>
    </w:p>
    <w:p w:rsidR="00CB4FDC" w:rsidRPr="00FC7354" w:rsidRDefault="00CB4FDC" w:rsidP="007E699F">
      <w:pPr>
        <w:ind w:firstLine="720"/>
        <w:jc w:val="both"/>
        <w:rPr>
          <w:sz w:val="22"/>
          <w:szCs w:val="22"/>
        </w:rPr>
      </w:pPr>
      <w:r w:rsidRPr="00FC7354">
        <w:rPr>
          <w:sz w:val="22"/>
          <w:szCs w:val="22"/>
        </w:rPr>
        <w:t>1</w:t>
      </w:r>
      <w:r>
        <w:rPr>
          <w:sz w:val="22"/>
          <w:szCs w:val="22"/>
        </w:rPr>
        <w:t>2</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CB4FDC" w:rsidRPr="00FC7354" w:rsidRDefault="00CB4FDC" w:rsidP="007E699F">
      <w:pPr>
        <w:ind w:firstLine="720"/>
        <w:jc w:val="both"/>
        <w:rPr>
          <w:sz w:val="22"/>
          <w:szCs w:val="22"/>
        </w:rPr>
      </w:pPr>
      <w:r w:rsidRPr="00FC7354">
        <w:rPr>
          <w:sz w:val="22"/>
          <w:szCs w:val="22"/>
        </w:rPr>
        <w:t>- срыва Поставщиком срока поставки Товара, указанного в Договоре;</w:t>
      </w:r>
    </w:p>
    <w:p w:rsidR="00CB4FDC" w:rsidRPr="00FC7354" w:rsidRDefault="00CB4FDC" w:rsidP="007E699F">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CB4FDC" w:rsidRPr="00FC7354" w:rsidRDefault="00CB4FDC" w:rsidP="007E699F">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CB4FDC" w:rsidRDefault="00CB4FDC" w:rsidP="007E699F">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CB4FDC" w:rsidRDefault="00CB4FDC" w:rsidP="007E699F">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CB4FDC" w:rsidRPr="00BB5397" w:rsidRDefault="00CB4FDC" w:rsidP="007E699F">
      <w:pPr>
        <w:ind w:firstLine="720"/>
        <w:jc w:val="both"/>
        <w:rPr>
          <w:sz w:val="22"/>
          <w:szCs w:val="22"/>
        </w:rPr>
      </w:pPr>
    </w:p>
    <w:p w:rsidR="00CB4FDC" w:rsidRPr="00E053D6" w:rsidRDefault="00CB4FDC" w:rsidP="007E699F">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CB4FDC" w:rsidRPr="00E053D6" w:rsidRDefault="00CB4FDC" w:rsidP="007E699F">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CB4FDC" w:rsidRPr="00680B29" w:rsidRDefault="00CB4FDC" w:rsidP="007E699F">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CB4FDC" w:rsidRPr="00680B29" w:rsidRDefault="00CB4FDC" w:rsidP="007E699F">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CB4FDC" w:rsidRPr="00680B29" w:rsidRDefault="00CB4FDC" w:rsidP="007E699F">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CB4FDC" w:rsidRPr="00680B29" w:rsidRDefault="00CB4FDC" w:rsidP="007E699F">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B4FDC" w:rsidRDefault="00CB4FDC" w:rsidP="007E699F">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CB4FDC" w:rsidRPr="00E053D6" w:rsidRDefault="00CB4FDC" w:rsidP="007E699F">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CB4FDC" w:rsidRDefault="00CB4FDC" w:rsidP="007E699F">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CB4FDC" w:rsidRDefault="00CB4FDC" w:rsidP="007E699F">
      <w:pPr>
        <w:ind w:left="1276" w:hanging="567"/>
        <w:rPr>
          <w:sz w:val="22"/>
          <w:szCs w:val="22"/>
        </w:rPr>
      </w:pPr>
      <w:r>
        <w:rPr>
          <w:sz w:val="22"/>
          <w:szCs w:val="22"/>
        </w:rPr>
        <w:t>Приложение № 1 – Спецификация.</w:t>
      </w:r>
    </w:p>
    <w:p w:rsidR="00CB4FDC" w:rsidRDefault="00CB4FDC" w:rsidP="007E699F">
      <w:pPr>
        <w:ind w:left="1276" w:hanging="567"/>
        <w:rPr>
          <w:sz w:val="22"/>
          <w:szCs w:val="22"/>
        </w:rPr>
      </w:pPr>
      <w:r>
        <w:rPr>
          <w:sz w:val="22"/>
          <w:szCs w:val="22"/>
        </w:rPr>
        <w:t>Приложение № 2 – Форма акта приема-передачи Товара.</w:t>
      </w:r>
    </w:p>
    <w:p w:rsidR="00CB4FDC" w:rsidRPr="00E053D6" w:rsidRDefault="00CB4FDC" w:rsidP="007E699F">
      <w:pPr>
        <w:rPr>
          <w:b/>
          <w:bCs/>
          <w:sz w:val="22"/>
          <w:szCs w:val="22"/>
        </w:rPr>
      </w:pPr>
    </w:p>
    <w:p w:rsidR="00CB4FDC" w:rsidRDefault="00CB4FDC" w:rsidP="007E699F">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CB4FDC" w:rsidRPr="00E053D6" w:rsidRDefault="00CB4FDC" w:rsidP="007E699F">
      <w:pPr>
        <w:jc w:val="center"/>
        <w:rPr>
          <w:b/>
          <w:bCs/>
          <w:sz w:val="22"/>
          <w:szCs w:val="22"/>
        </w:rPr>
      </w:pPr>
    </w:p>
    <w:tbl>
      <w:tblPr>
        <w:tblW w:w="9360" w:type="dxa"/>
        <w:tblInd w:w="648" w:type="dxa"/>
        <w:tblLayout w:type="fixed"/>
        <w:tblLook w:val="0000"/>
      </w:tblPr>
      <w:tblGrid>
        <w:gridCol w:w="2576"/>
        <w:gridCol w:w="2104"/>
        <w:gridCol w:w="2519"/>
        <w:gridCol w:w="2161"/>
      </w:tblGrid>
      <w:tr w:rsidR="00CB4FDC" w:rsidRPr="00EB2FD0" w:rsidTr="005700DB">
        <w:tc>
          <w:tcPr>
            <w:tcW w:w="4680" w:type="dxa"/>
            <w:gridSpan w:val="2"/>
          </w:tcPr>
          <w:p w:rsidR="00CB4FDC" w:rsidRPr="00EB2FD0" w:rsidRDefault="00CB4FDC" w:rsidP="005700DB">
            <w:pPr>
              <w:rPr>
                <w:b/>
              </w:rPr>
            </w:pPr>
            <w:r w:rsidRPr="00EB2FD0">
              <w:rPr>
                <w:b/>
                <w:sz w:val="22"/>
                <w:szCs w:val="22"/>
              </w:rPr>
              <w:t>Поставщик:</w:t>
            </w:r>
          </w:p>
          <w:p w:rsidR="00CB4FDC" w:rsidRPr="00EB2FD0" w:rsidRDefault="00CB4FDC" w:rsidP="005700DB">
            <w:pPr>
              <w:rPr>
                <w:b/>
              </w:rPr>
            </w:pPr>
          </w:p>
        </w:tc>
        <w:tc>
          <w:tcPr>
            <w:tcW w:w="4680" w:type="dxa"/>
            <w:gridSpan w:val="2"/>
          </w:tcPr>
          <w:p w:rsidR="00CB4FDC" w:rsidRPr="00EB2FD0" w:rsidRDefault="00CB4FDC" w:rsidP="005700DB">
            <w:pPr>
              <w:rPr>
                <w:b/>
              </w:rPr>
            </w:pPr>
            <w:r w:rsidRPr="00EB2FD0">
              <w:rPr>
                <w:b/>
                <w:sz w:val="22"/>
                <w:szCs w:val="22"/>
              </w:rPr>
              <w:t>Покупатель:</w:t>
            </w:r>
          </w:p>
          <w:p w:rsidR="00CB4FDC" w:rsidRPr="00EB2FD0" w:rsidRDefault="00CB4FDC" w:rsidP="005700DB">
            <w:pPr>
              <w:rPr>
                <w:b/>
              </w:rPr>
            </w:pPr>
            <w:r w:rsidRPr="00EB2FD0">
              <w:rPr>
                <w:b/>
                <w:sz w:val="22"/>
                <w:szCs w:val="22"/>
              </w:rPr>
              <w:t>ФГУП «ВНИИА»</w:t>
            </w:r>
          </w:p>
        </w:tc>
      </w:tr>
      <w:tr w:rsidR="00CB4FDC" w:rsidRPr="00EB2FD0" w:rsidTr="005700DB">
        <w:trPr>
          <w:trHeight w:val="2362"/>
        </w:trPr>
        <w:tc>
          <w:tcPr>
            <w:tcW w:w="4680" w:type="dxa"/>
            <w:gridSpan w:val="2"/>
          </w:tcPr>
          <w:p w:rsidR="00CB4FDC" w:rsidRPr="00EB2FD0" w:rsidRDefault="00CB4FDC" w:rsidP="005700DB"/>
        </w:tc>
        <w:tc>
          <w:tcPr>
            <w:tcW w:w="4680" w:type="dxa"/>
            <w:gridSpan w:val="2"/>
          </w:tcPr>
          <w:p w:rsidR="00CB4FDC" w:rsidRPr="00EB2FD0" w:rsidRDefault="00CB4FDC" w:rsidP="005700DB">
            <w:r w:rsidRPr="00EB2FD0">
              <w:rPr>
                <w:sz w:val="22"/>
                <w:szCs w:val="22"/>
              </w:rPr>
              <w:t>ИНН 7707074137; КПП 770701001</w:t>
            </w:r>
          </w:p>
          <w:p w:rsidR="00CB4FDC" w:rsidRPr="00EB2FD0" w:rsidRDefault="00CB4FDC" w:rsidP="005700DB">
            <w:r w:rsidRPr="00EB2FD0">
              <w:rPr>
                <w:sz w:val="22"/>
                <w:szCs w:val="22"/>
              </w:rPr>
              <w:t>127055, г. Москва, ул. Сущевская д. 22</w:t>
            </w:r>
          </w:p>
          <w:p w:rsidR="00CB4FDC" w:rsidRPr="00EB2FD0" w:rsidRDefault="00CB4FDC" w:rsidP="005700DB">
            <w:r w:rsidRPr="00EB2FD0">
              <w:rPr>
                <w:sz w:val="22"/>
                <w:szCs w:val="22"/>
              </w:rPr>
              <w:t xml:space="preserve">Контактное лицо: </w:t>
            </w:r>
            <w:r>
              <w:rPr>
                <w:sz w:val="22"/>
                <w:szCs w:val="22"/>
              </w:rPr>
              <w:t>_____________</w:t>
            </w:r>
          </w:p>
          <w:p w:rsidR="00CB4FDC" w:rsidRPr="00EB2FD0" w:rsidRDefault="00CB4FDC" w:rsidP="005700DB">
            <w:pPr>
              <w:rPr>
                <w:u w:val="single"/>
              </w:rPr>
            </w:pPr>
            <w:r w:rsidRPr="00EB2FD0">
              <w:rPr>
                <w:sz w:val="22"/>
                <w:szCs w:val="22"/>
              </w:rPr>
              <w:t xml:space="preserve">Тел/Факс: </w:t>
            </w:r>
            <w:r>
              <w:rPr>
                <w:sz w:val="22"/>
                <w:szCs w:val="22"/>
              </w:rPr>
              <w:t>_________________</w:t>
            </w:r>
          </w:p>
          <w:p w:rsidR="00CB4FDC" w:rsidRPr="00EB2FD0" w:rsidRDefault="00CB4FDC" w:rsidP="005700DB">
            <w:r w:rsidRPr="00EB2FD0">
              <w:rPr>
                <w:sz w:val="22"/>
                <w:szCs w:val="22"/>
              </w:rPr>
              <w:t>Банковские реквизиты:</w:t>
            </w:r>
          </w:p>
          <w:p w:rsidR="00CB4FDC" w:rsidRPr="00EB2FD0" w:rsidRDefault="00CB4FDC" w:rsidP="005700DB">
            <w:r w:rsidRPr="00EB2FD0">
              <w:rPr>
                <w:sz w:val="22"/>
                <w:szCs w:val="22"/>
              </w:rPr>
              <w:t xml:space="preserve">р/с </w:t>
            </w:r>
            <w:r>
              <w:rPr>
                <w:sz w:val="22"/>
                <w:szCs w:val="22"/>
              </w:rPr>
              <w:t>40502810800400000002</w:t>
            </w:r>
          </w:p>
          <w:p w:rsidR="00CB4FDC" w:rsidRPr="00EB2FD0" w:rsidRDefault="00CB4FDC" w:rsidP="005700DB">
            <w:r w:rsidRPr="00EB2FD0">
              <w:rPr>
                <w:sz w:val="22"/>
                <w:szCs w:val="22"/>
              </w:rPr>
              <w:t xml:space="preserve">ОАО </w:t>
            </w:r>
            <w:r>
              <w:rPr>
                <w:sz w:val="22"/>
                <w:szCs w:val="22"/>
              </w:rPr>
              <w:t>Банк ВТБ</w:t>
            </w:r>
          </w:p>
          <w:p w:rsidR="00CB4FDC" w:rsidRPr="00EB2FD0" w:rsidRDefault="00CB4FDC" w:rsidP="005700DB">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CB4FDC" w:rsidRPr="00EB2FD0" w:rsidRDefault="00CB4FDC" w:rsidP="005700DB">
            <w:r w:rsidRPr="00EB2FD0">
              <w:rPr>
                <w:sz w:val="22"/>
                <w:szCs w:val="22"/>
              </w:rPr>
              <w:t>БИК 044525</w:t>
            </w:r>
            <w:r>
              <w:rPr>
                <w:sz w:val="22"/>
                <w:szCs w:val="22"/>
              </w:rPr>
              <w:t>187</w:t>
            </w:r>
          </w:p>
        </w:tc>
      </w:tr>
      <w:tr w:rsidR="00CB4FDC" w:rsidRPr="00EB2FD0" w:rsidTr="005700DB">
        <w:tblPrEx>
          <w:tblCellMar>
            <w:left w:w="57" w:type="dxa"/>
            <w:right w:w="57" w:type="dxa"/>
          </w:tblCellMar>
          <w:tblLook w:val="01E0"/>
        </w:tblPrEx>
        <w:tc>
          <w:tcPr>
            <w:tcW w:w="2576" w:type="dxa"/>
          </w:tcPr>
          <w:p w:rsidR="00CB4FDC" w:rsidRPr="00EB2FD0" w:rsidRDefault="00CB4FDC" w:rsidP="005700DB">
            <w:r w:rsidRPr="00EB2FD0">
              <w:rPr>
                <w:sz w:val="22"/>
                <w:szCs w:val="22"/>
              </w:rPr>
              <w:t>Поставщик:</w:t>
            </w:r>
          </w:p>
        </w:tc>
        <w:tc>
          <w:tcPr>
            <w:tcW w:w="2104" w:type="dxa"/>
          </w:tcPr>
          <w:p w:rsidR="00CB4FDC" w:rsidRPr="00EB2FD0" w:rsidRDefault="00CB4FDC" w:rsidP="005700DB"/>
        </w:tc>
        <w:tc>
          <w:tcPr>
            <w:tcW w:w="2519" w:type="dxa"/>
          </w:tcPr>
          <w:p w:rsidR="00CB4FDC" w:rsidRPr="00EB2FD0" w:rsidRDefault="00CB4FDC" w:rsidP="005700DB">
            <w:r w:rsidRPr="00EB2FD0">
              <w:rPr>
                <w:sz w:val="22"/>
                <w:szCs w:val="22"/>
              </w:rPr>
              <w:t>Покупатель:</w:t>
            </w:r>
          </w:p>
        </w:tc>
        <w:tc>
          <w:tcPr>
            <w:tcW w:w="2161" w:type="dxa"/>
          </w:tcPr>
          <w:p w:rsidR="00CB4FDC" w:rsidRPr="00EB2FD0" w:rsidRDefault="00CB4FDC" w:rsidP="005700DB"/>
        </w:tc>
      </w:tr>
      <w:tr w:rsidR="00CB4FDC" w:rsidRPr="00EB2FD0" w:rsidTr="005700DB">
        <w:tblPrEx>
          <w:tblCellMar>
            <w:left w:w="57" w:type="dxa"/>
            <w:right w:w="57" w:type="dxa"/>
          </w:tblCellMar>
          <w:tblLook w:val="01E0"/>
        </w:tblPrEx>
        <w:tc>
          <w:tcPr>
            <w:tcW w:w="2576" w:type="dxa"/>
            <w:tcBorders>
              <w:bottom w:val="single" w:sz="4" w:space="0" w:color="auto"/>
            </w:tcBorders>
          </w:tcPr>
          <w:p w:rsidR="00CB4FDC" w:rsidRPr="00EB2FD0" w:rsidRDefault="00CB4FDC" w:rsidP="005700DB"/>
        </w:tc>
        <w:tc>
          <w:tcPr>
            <w:tcW w:w="2104" w:type="dxa"/>
          </w:tcPr>
          <w:p w:rsidR="00CB4FDC" w:rsidRPr="00EB2FD0" w:rsidRDefault="00CB4FDC" w:rsidP="005700DB"/>
        </w:tc>
        <w:tc>
          <w:tcPr>
            <w:tcW w:w="2519" w:type="dxa"/>
          </w:tcPr>
          <w:p w:rsidR="00CB4FDC" w:rsidRPr="00EB2FD0" w:rsidRDefault="00CB4FDC" w:rsidP="005700DB">
            <w:r w:rsidRPr="00EB2FD0">
              <w:rPr>
                <w:sz w:val="22"/>
                <w:szCs w:val="22"/>
              </w:rPr>
              <w:t>Заместитель директора</w:t>
            </w:r>
          </w:p>
        </w:tc>
        <w:tc>
          <w:tcPr>
            <w:tcW w:w="2161" w:type="dxa"/>
          </w:tcPr>
          <w:p w:rsidR="00CB4FDC" w:rsidRPr="00EB2FD0" w:rsidRDefault="00CB4FDC" w:rsidP="005700DB"/>
        </w:tc>
      </w:tr>
      <w:tr w:rsidR="00CB4FDC" w:rsidRPr="00EB2FD0" w:rsidTr="005700DB">
        <w:tblPrEx>
          <w:tblCellMar>
            <w:left w:w="57" w:type="dxa"/>
            <w:right w:w="57" w:type="dxa"/>
          </w:tblCellMar>
          <w:tblLook w:val="01E0"/>
        </w:tblPrEx>
        <w:tc>
          <w:tcPr>
            <w:tcW w:w="2576" w:type="dxa"/>
            <w:tcBorders>
              <w:bottom w:val="single" w:sz="4" w:space="0" w:color="auto"/>
            </w:tcBorders>
          </w:tcPr>
          <w:p w:rsidR="00CB4FDC" w:rsidRPr="00EB2FD0" w:rsidRDefault="00CB4FDC" w:rsidP="005700DB"/>
        </w:tc>
        <w:tc>
          <w:tcPr>
            <w:tcW w:w="2104" w:type="dxa"/>
          </w:tcPr>
          <w:p w:rsidR="00CB4FDC" w:rsidRPr="00EB2FD0" w:rsidRDefault="00CB4FDC" w:rsidP="005700DB"/>
        </w:tc>
        <w:tc>
          <w:tcPr>
            <w:tcW w:w="2519" w:type="dxa"/>
            <w:tcBorders>
              <w:bottom w:val="single" w:sz="4" w:space="0" w:color="auto"/>
            </w:tcBorders>
          </w:tcPr>
          <w:p w:rsidR="00CB4FDC" w:rsidRPr="00EB2FD0" w:rsidRDefault="00CB4FDC" w:rsidP="005700DB"/>
        </w:tc>
        <w:tc>
          <w:tcPr>
            <w:tcW w:w="2161" w:type="dxa"/>
          </w:tcPr>
          <w:p w:rsidR="00CB4FDC" w:rsidRPr="00EB2FD0" w:rsidRDefault="00CB4FDC" w:rsidP="005700DB">
            <w:r w:rsidRPr="00EB2FD0">
              <w:rPr>
                <w:sz w:val="22"/>
                <w:szCs w:val="22"/>
              </w:rPr>
              <w:t>Сапонова Е.А.</w:t>
            </w:r>
          </w:p>
        </w:tc>
      </w:tr>
    </w:tbl>
    <w:p w:rsidR="00CB4FDC" w:rsidRPr="00E053D6" w:rsidRDefault="00CB4FDC" w:rsidP="007E699F">
      <w:pPr>
        <w:jc w:val="right"/>
        <w:outlineLvl w:val="0"/>
        <w:rPr>
          <w:b/>
          <w:sz w:val="22"/>
          <w:szCs w:val="22"/>
        </w:rPr>
      </w:pPr>
      <w:r w:rsidRPr="00E053D6">
        <w:rPr>
          <w:sz w:val="22"/>
          <w:szCs w:val="22"/>
        </w:rPr>
        <w:br w:type="page"/>
      </w:r>
      <w:r w:rsidRPr="00E053D6">
        <w:rPr>
          <w:b/>
          <w:sz w:val="22"/>
          <w:szCs w:val="22"/>
        </w:rPr>
        <w:t>Приложение № 1</w:t>
      </w:r>
    </w:p>
    <w:p w:rsidR="00CB4FDC" w:rsidRPr="00E053D6" w:rsidRDefault="00CB4FDC" w:rsidP="007E699F">
      <w:pPr>
        <w:jc w:val="right"/>
        <w:rPr>
          <w:b/>
          <w:sz w:val="22"/>
          <w:szCs w:val="22"/>
        </w:rPr>
      </w:pPr>
      <w:r w:rsidRPr="00E053D6">
        <w:rPr>
          <w:b/>
          <w:sz w:val="22"/>
          <w:szCs w:val="22"/>
        </w:rPr>
        <w:t>к Договору № _________</w:t>
      </w:r>
    </w:p>
    <w:p w:rsidR="00CB4FDC" w:rsidRPr="00E053D6" w:rsidRDefault="00CB4FDC" w:rsidP="007E699F">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CB4FDC" w:rsidRPr="00E053D6" w:rsidRDefault="00CB4FDC" w:rsidP="007E699F">
      <w:pPr>
        <w:jc w:val="right"/>
        <w:rPr>
          <w:b/>
          <w:sz w:val="22"/>
          <w:szCs w:val="22"/>
        </w:rPr>
      </w:pPr>
    </w:p>
    <w:p w:rsidR="00CB4FDC" w:rsidRPr="00E053D6" w:rsidRDefault="00CB4FDC" w:rsidP="007E699F">
      <w:pPr>
        <w:jc w:val="center"/>
        <w:outlineLvl w:val="0"/>
        <w:rPr>
          <w:b/>
          <w:sz w:val="22"/>
          <w:szCs w:val="22"/>
        </w:rPr>
      </w:pPr>
      <w:r w:rsidRPr="00E053D6">
        <w:rPr>
          <w:b/>
          <w:sz w:val="22"/>
          <w:szCs w:val="22"/>
        </w:rPr>
        <w:t>СПЕЦИФИКАЦИЯ</w:t>
      </w:r>
    </w:p>
    <w:p w:rsidR="00CB4FDC" w:rsidRPr="00E053D6" w:rsidRDefault="00CB4FDC" w:rsidP="007E699F">
      <w:pPr>
        <w:jc w:val="center"/>
        <w:rPr>
          <w:b/>
          <w:sz w:val="22"/>
          <w:szCs w:val="22"/>
        </w:rPr>
      </w:pPr>
    </w:p>
    <w:tbl>
      <w:tblPr>
        <w:tblW w:w="10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189"/>
        <w:gridCol w:w="1077"/>
      </w:tblGrid>
      <w:tr w:rsidR="00CB4FDC" w:rsidRPr="00E053D6" w:rsidTr="00F83564">
        <w:trPr>
          <w:trHeight w:val="1815"/>
          <w:jc w:val="center"/>
        </w:trPr>
        <w:tc>
          <w:tcPr>
            <w:tcW w:w="599" w:type="dxa"/>
          </w:tcPr>
          <w:p w:rsidR="00CB4FDC" w:rsidRPr="00E053D6" w:rsidRDefault="00CB4FDC" w:rsidP="00F83564">
            <w:pPr>
              <w:jc w:val="center"/>
            </w:pPr>
            <w:r w:rsidRPr="00E053D6">
              <w:rPr>
                <w:sz w:val="22"/>
                <w:szCs w:val="22"/>
              </w:rPr>
              <w:t>№ п/п</w:t>
            </w:r>
          </w:p>
        </w:tc>
        <w:tc>
          <w:tcPr>
            <w:tcW w:w="1843" w:type="dxa"/>
          </w:tcPr>
          <w:p w:rsidR="00CB4FDC" w:rsidRPr="00E053D6" w:rsidRDefault="00CB4FDC" w:rsidP="00F83564">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CB4FDC" w:rsidRPr="00E053D6" w:rsidRDefault="00CB4FDC" w:rsidP="00F83564">
            <w:pPr>
              <w:jc w:val="center"/>
            </w:pPr>
            <w:r w:rsidRPr="00E053D6">
              <w:rPr>
                <w:sz w:val="22"/>
                <w:szCs w:val="22"/>
              </w:rPr>
              <w:t>Функциональные свойства и технические характеристики</w:t>
            </w:r>
          </w:p>
        </w:tc>
        <w:tc>
          <w:tcPr>
            <w:tcW w:w="708" w:type="dxa"/>
          </w:tcPr>
          <w:p w:rsidR="00CB4FDC" w:rsidRPr="0013070B" w:rsidRDefault="00CB4FDC" w:rsidP="00F83564">
            <w:pPr>
              <w:jc w:val="center"/>
            </w:pPr>
            <w:r w:rsidRPr="0013070B">
              <w:rPr>
                <w:sz w:val="22"/>
                <w:szCs w:val="22"/>
              </w:rPr>
              <w:t>Ед.</w:t>
            </w:r>
          </w:p>
          <w:p w:rsidR="00CB4FDC" w:rsidRPr="0013070B" w:rsidRDefault="00CB4FDC" w:rsidP="00F83564">
            <w:pPr>
              <w:jc w:val="center"/>
            </w:pPr>
            <w:r w:rsidRPr="0013070B">
              <w:rPr>
                <w:sz w:val="22"/>
                <w:szCs w:val="22"/>
              </w:rPr>
              <w:t>изм.</w:t>
            </w:r>
          </w:p>
          <w:p w:rsidR="00CB4FDC" w:rsidRPr="00E053D6" w:rsidRDefault="00CB4FDC" w:rsidP="00F83564">
            <w:pPr>
              <w:jc w:val="center"/>
            </w:pPr>
          </w:p>
        </w:tc>
        <w:tc>
          <w:tcPr>
            <w:tcW w:w="709" w:type="dxa"/>
          </w:tcPr>
          <w:p w:rsidR="00CB4FDC" w:rsidRPr="00E053D6" w:rsidRDefault="00CB4FDC" w:rsidP="00F83564">
            <w:pPr>
              <w:jc w:val="center"/>
            </w:pPr>
            <w:r w:rsidRPr="00E053D6">
              <w:rPr>
                <w:sz w:val="22"/>
                <w:szCs w:val="22"/>
              </w:rPr>
              <w:t>Кол-во</w:t>
            </w:r>
          </w:p>
        </w:tc>
        <w:tc>
          <w:tcPr>
            <w:tcW w:w="840" w:type="dxa"/>
          </w:tcPr>
          <w:p w:rsidR="00CB4FDC" w:rsidRPr="00E053D6" w:rsidRDefault="00CB4FDC" w:rsidP="00F83564">
            <w:pPr>
              <w:ind w:right="77"/>
              <w:jc w:val="center"/>
            </w:pPr>
            <w:r w:rsidRPr="00E053D6">
              <w:rPr>
                <w:sz w:val="22"/>
                <w:szCs w:val="22"/>
              </w:rPr>
              <w:t>Цена, за ед. руб. коп.</w:t>
            </w:r>
          </w:p>
          <w:p w:rsidR="00CB4FDC" w:rsidRPr="00E053D6" w:rsidRDefault="00CB4FDC" w:rsidP="00F83564">
            <w:pPr>
              <w:jc w:val="center"/>
            </w:pPr>
          </w:p>
        </w:tc>
        <w:tc>
          <w:tcPr>
            <w:tcW w:w="1080" w:type="dxa"/>
          </w:tcPr>
          <w:p w:rsidR="00CB4FDC" w:rsidRPr="00E053D6" w:rsidRDefault="00CB4FDC" w:rsidP="00F83564">
            <w:pPr>
              <w:ind w:left="-113"/>
              <w:jc w:val="center"/>
            </w:pPr>
            <w:r w:rsidRPr="00E053D6">
              <w:rPr>
                <w:sz w:val="22"/>
                <w:szCs w:val="22"/>
              </w:rPr>
              <w:t>Общая стоимость без учета НДС, руб. коп.</w:t>
            </w:r>
          </w:p>
        </w:tc>
        <w:tc>
          <w:tcPr>
            <w:tcW w:w="840" w:type="dxa"/>
          </w:tcPr>
          <w:p w:rsidR="00CB4FDC" w:rsidRPr="00E053D6" w:rsidRDefault="00CB4FDC" w:rsidP="00F83564">
            <w:pPr>
              <w:jc w:val="center"/>
            </w:pPr>
            <w:r w:rsidRPr="00E053D6">
              <w:rPr>
                <w:sz w:val="22"/>
                <w:szCs w:val="22"/>
              </w:rPr>
              <w:t>НДС (18%), руб. коп</w:t>
            </w:r>
          </w:p>
        </w:tc>
        <w:tc>
          <w:tcPr>
            <w:tcW w:w="1189" w:type="dxa"/>
          </w:tcPr>
          <w:p w:rsidR="00CB4FDC" w:rsidRPr="00E053D6" w:rsidRDefault="00CB4FDC" w:rsidP="00F83564">
            <w:pPr>
              <w:jc w:val="center"/>
            </w:pPr>
            <w:r w:rsidRPr="00E053D6">
              <w:rPr>
                <w:sz w:val="22"/>
                <w:szCs w:val="22"/>
              </w:rPr>
              <w:t>Общая стоимость с учетом НДС,</w:t>
            </w:r>
          </w:p>
          <w:p w:rsidR="00CB4FDC" w:rsidRPr="00E053D6" w:rsidRDefault="00CB4FDC" w:rsidP="00F83564">
            <w:pPr>
              <w:jc w:val="center"/>
            </w:pPr>
            <w:r w:rsidRPr="00E053D6">
              <w:rPr>
                <w:sz w:val="22"/>
                <w:szCs w:val="22"/>
              </w:rPr>
              <w:t>руб. коп.</w:t>
            </w:r>
          </w:p>
          <w:p w:rsidR="00CB4FDC" w:rsidRPr="00E053D6" w:rsidRDefault="00CB4FDC" w:rsidP="00F83564">
            <w:pPr>
              <w:jc w:val="center"/>
            </w:pPr>
          </w:p>
        </w:tc>
        <w:tc>
          <w:tcPr>
            <w:tcW w:w="1077" w:type="dxa"/>
          </w:tcPr>
          <w:p w:rsidR="00CB4FDC" w:rsidRPr="00E053D6" w:rsidRDefault="00CB4FDC" w:rsidP="00F83564">
            <w:pPr>
              <w:jc w:val="center"/>
            </w:pPr>
            <w:r>
              <w:rPr>
                <w:sz w:val="22"/>
                <w:szCs w:val="22"/>
              </w:rPr>
              <w:t>Вид приемки</w:t>
            </w:r>
          </w:p>
        </w:tc>
      </w:tr>
      <w:tr w:rsidR="00CB4FDC" w:rsidRPr="00E053D6" w:rsidTr="00F83564">
        <w:trPr>
          <w:jc w:val="center"/>
        </w:trPr>
        <w:tc>
          <w:tcPr>
            <w:tcW w:w="599" w:type="dxa"/>
          </w:tcPr>
          <w:p w:rsidR="00CB4FDC" w:rsidRPr="00E053D6" w:rsidRDefault="00CB4FDC" w:rsidP="00F83564">
            <w:r w:rsidRPr="00E053D6">
              <w:rPr>
                <w:sz w:val="22"/>
                <w:szCs w:val="22"/>
              </w:rPr>
              <w:t>1</w:t>
            </w:r>
          </w:p>
        </w:tc>
        <w:tc>
          <w:tcPr>
            <w:tcW w:w="1843" w:type="dxa"/>
          </w:tcPr>
          <w:p w:rsidR="00CB4FDC" w:rsidRPr="00E053D6" w:rsidRDefault="00CB4FDC" w:rsidP="00F83564"/>
        </w:tc>
        <w:tc>
          <w:tcPr>
            <w:tcW w:w="1964" w:type="dxa"/>
          </w:tcPr>
          <w:p w:rsidR="00CB4FDC" w:rsidRPr="00E053D6" w:rsidRDefault="00CB4FDC" w:rsidP="00F83564"/>
        </w:tc>
        <w:tc>
          <w:tcPr>
            <w:tcW w:w="708" w:type="dxa"/>
          </w:tcPr>
          <w:p w:rsidR="00CB4FDC" w:rsidRPr="00E053D6" w:rsidRDefault="00CB4FDC" w:rsidP="00F83564"/>
        </w:tc>
        <w:tc>
          <w:tcPr>
            <w:tcW w:w="709" w:type="dxa"/>
          </w:tcPr>
          <w:p w:rsidR="00CB4FDC" w:rsidRPr="00E053D6" w:rsidRDefault="00CB4FDC" w:rsidP="00F83564"/>
        </w:tc>
        <w:tc>
          <w:tcPr>
            <w:tcW w:w="840" w:type="dxa"/>
          </w:tcPr>
          <w:p w:rsidR="00CB4FDC" w:rsidRPr="00E053D6" w:rsidRDefault="00CB4FDC" w:rsidP="00F83564"/>
        </w:tc>
        <w:tc>
          <w:tcPr>
            <w:tcW w:w="1080" w:type="dxa"/>
          </w:tcPr>
          <w:p w:rsidR="00CB4FDC" w:rsidRPr="00E053D6" w:rsidRDefault="00CB4FDC" w:rsidP="00F83564"/>
        </w:tc>
        <w:tc>
          <w:tcPr>
            <w:tcW w:w="840" w:type="dxa"/>
          </w:tcPr>
          <w:p w:rsidR="00CB4FDC" w:rsidRPr="00E053D6" w:rsidRDefault="00CB4FDC" w:rsidP="00F83564"/>
        </w:tc>
        <w:tc>
          <w:tcPr>
            <w:tcW w:w="1189" w:type="dxa"/>
          </w:tcPr>
          <w:p w:rsidR="00CB4FDC" w:rsidRPr="00E053D6" w:rsidRDefault="00CB4FDC" w:rsidP="00F83564"/>
        </w:tc>
        <w:tc>
          <w:tcPr>
            <w:tcW w:w="1077" w:type="dxa"/>
          </w:tcPr>
          <w:p w:rsidR="00CB4FDC" w:rsidRPr="00E053D6" w:rsidRDefault="00CB4FDC" w:rsidP="00F83564"/>
        </w:tc>
      </w:tr>
      <w:tr w:rsidR="00CB4FDC" w:rsidRPr="00E053D6" w:rsidTr="00F83564">
        <w:trPr>
          <w:jc w:val="center"/>
        </w:trPr>
        <w:tc>
          <w:tcPr>
            <w:tcW w:w="599" w:type="dxa"/>
          </w:tcPr>
          <w:p w:rsidR="00CB4FDC" w:rsidRPr="00E053D6" w:rsidRDefault="00CB4FDC" w:rsidP="00F83564">
            <w:r>
              <w:rPr>
                <w:sz w:val="22"/>
                <w:szCs w:val="22"/>
              </w:rPr>
              <w:t>…</w:t>
            </w:r>
          </w:p>
        </w:tc>
        <w:tc>
          <w:tcPr>
            <w:tcW w:w="1843" w:type="dxa"/>
          </w:tcPr>
          <w:p w:rsidR="00CB4FDC" w:rsidRPr="00E053D6" w:rsidRDefault="00CB4FDC" w:rsidP="00F83564"/>
        </w:tc>
        <w:tc>
          <w:tcPr>
            <w:tcW w:w="1964" w:type="dxa"/>
          </w:tcPr>
          <w:p w:rsidR="00CB4FDC" w:rsidRPr="00E053D6" w:rsidRDefault="00CB4FDC" w:rsidP="00F83564"/>
        </w:tc>
        <w:tc>
          <w:tcPr>
            <w:tcW w:w="708" w:type="dxa"/>
          </w:tcPr>
          <w:p w:rsidR="00CB4FDC" w:rsidRPr="00E053D6" w:rsidRDefault="00CB4FDC" w:rsidP="00F83564"/>
        </w:tc>
        <w:tc>
          <w:tcPr>
            <w:tcW w:w="709" w:type="dxa"/>
          </w:tcPr>
          <w:p w:rsidR="00CB4FDC" w:rsidRPr="00E053D6" w:rsidRDefault="00CB4FDC" w:rsidP="00F83564"/>
        </w:tc>
        <w:tc>
          <w:tcPr>
            <w:tcW w:w="840" w:type="dxa"/>
          </w:tcPr>
          <w:p w:rsidR="00CB4FDC" w:rsidRPr="00E053D6" w:rsidRDefault="00CB4FDC" w:rsidP="00F83564"/>
        </w:tc>
        <w:tc>
          <w:tcPr>
            <w:tcW w:w="1080" w:type="dxa"/>
          </w:tcPr>
          <w:p w:rsidR="00CB4FDC" w:rsidRPr="00E053D6" w:rsidRDefault="00CB4FDC" w:rsidP="00F83564"/>
        </w:tc>
        <w:tc>
          <w:tcPr>
            <w:tcW w:w="840" w:type="dxa"/>
          </w:tcPr>
          <w:p w:rsidR="00CB4FDC" w:rsidRPr="00E053D6" w:rsidRDefault="00CB4FDC" w:rsidP="00F83564"/>
        </w:tc>
        <w:tc>
          <w:tcPr>
            <w:tcW w:w="1189" w:type="dxa"/>
          </w:tcPr>
          <w:p w:rsidR="00CB4FDC" w:rsidRPr="00E053D6" w:rsidRDefault="00CB4FDC" w:rsidP="00F83564"/>
        </w:tc>
        <w:tc>
          <w:tcPr>
            <w:tcW w:w="1077" w:type="dxa"/>
          </w:tcPr>
          <w:p w:rsidR="00CB4FDC" w:rsidRPr="00E053D6" w:rsidRDefault="00CB4FDC" w:rsidP="00F83564"/>
        </w:tc>
      </w:tr>
    </w:tbl>
    <w:p w:rsidR="00CB4FDC" w:rsidRPr="00E053D6" w:rsidRDefault="00CB4FDC" w:rsidP="007E699F">
      <w:pPr>
        <w:jc w:val="both"/>
        <w:rPr>
          <w:b/>
          <w:sz w:val="22"/>
          <w:szCs w:val="22"/>
        </w:rPr>
      </w:pPr>
      <w:r w:rsidRPr="00E053D6">
        <w:rPr>
          <w:sz w:val="22"/>
          <w:szCs w:val="22"/>
        </w:rPr>
        <w:t xml:space="preserve">                                                                                                  </w:t>
      </w:r>
      <w:r w:rsidRPr="00E053D6">
        <w:rPr>
          <w:b/>
          <w:sz w:val="22"/>
          <w:szCs w:val="22"/>
        </w:rPr>
        <w:t>ИТОГО:</w:t>
      </w:r>
    </w:p>
    <w:p w:rsidR="00CB4FDC" w:rsidRDefault="00CB4FDC" w:rsidP="007E699F">
      <w:pPr>
        <w:ind w:left="180" w:firstLine="540"/>
        <w:jc w:val="both"/>
        <w:rPr>
          <w:sz w:val="22"/>
          <w:szCs w:val="22"/>
        </w:rPr>
      </w:pPr>
    </w:p>
    <w:p w:rsidR="00CB4FDC" w:rsidRPr="00E053D6" w:rsidRDefault="00CB4FDC" w:rsidP="007E699F">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CB4FDC" w:rsidRPr="00E053D6" w:rsidRDefault="00CB4FDC" w:rsidP="007E699F">
      <w:pPr>
        <w:rPr>
          <w:b/>
          <w:sz w:val="22"/>
          <w:szCs w:val="22"/>
        </w:rPr>
      </w:pPr>
    </w:p>
    <w:p w:rsidR="00CB4FDC" w:rsidRPr="00E053D6" w:rsidRDefault="00CB4FDC" w:rsidP="007E699F">
      <w:pPr>
        <w:shd w:val="clear" w:color="auto" w:fill="FFFFFF"/>
        <w:tabs>
          <w:tab w:val="left" w:pos="341"/>
        </w:tabs>
        <w:jc w:val="both"/>
        <w:rPr>
          <w:spacing w:val="7"/>
          <w:sz w:val="22"/>
          <w:szCs w:val="22"/>
        </w:rPr>
      </w:pPr>
    </w:p>
    <w:p w:rsidR="00CB4FDC" w:rsidRDefault="00CB4FDC" w:rsidP="007E699F">
      <w:pPr>
        <w:jc w:val="both"/>
        <w:outlineLvl w:val="0"/>
        <w:rPr>
          <w:sz w:val="22"/>
          <w:szCs w:val="22"/>
        </w:rPr>
      </w:pPr>
      <w:r w:rsidRPr="00E053D6">
        <w:rPr>
          <w:b/>
          <w:sz w:val="22"/>
          <w:szCs w:val="22"/>
        </w:rPr>
        <w:t>Срок поставки:</w:t>
      </w:r>
      <w:r w:rsidRPr="00E053D6">
        <w:rPr>
          <w:sz w:val="22"/>
          <w:szCs w:val="22"/>
        </w:rPr>
        <w:t xml:space="preserve"> </w:t>
      </w:r>
      <w:r>
        <w:rPr>
          <w:sz w:val="22"/>
          <w:szCs w:val="22"/>
        </w:rPr>
        <w:t>не позднее _____________</w:t>
      </w:r>
      <w:r w:rsidRPr="00C274DB">
        <w:rPr>
          <w:sz w:val="22"/>
          <w:szCs w:val="22"/>
        </w:rPr>
        <w:t>.</w:t>
      </w:r>
    </w:p>
    <w:p w:rsidR="00CB4FDC" w:rsidRDefault="00CB4FDC" w:rsidP="007E699F">
      <w:pPr>
        <w:jc w:val="center"/>
        <w:rPr>
          <w:sz w:val="22"/>
          <w:szCs w:val="22"/>
        </w:rPr>
      </w:pPr>
    </w:p>
    <w:p w:rsidR="00CB4FDC" w:rsidRDefault="00CB4FDC" w:rsidP="007E699F">
      <w:pPr>
        <w:jc w:val="center"/>
        <w:rPr>
          <w:sz w:val="22"/>
          <w:szCs w:val="22"/>
        </w:rPr>
      </w:pPr>
    </w:p>
    <w:p w:rsidR="00CB4FDC" w:rsidRDefault="00CB4FDC" w:rsidP="007E699F">
      <w:pPr>
        <w:jc w:val="center"/>
        <w:outlineLvl w:val="0"/>
        <w:rPr>
          <w:sz w:val="22"/>
          <w:szCs w:val="22"/>
        </w:rPr>
      </w:pPr>
    </w:p>
    <w:p w:rsidR="00CB4FDC" w:rsidRDefault="00CB4FDC" w:rsidP="007E699F">
      <w:pPr>
        <w:jc w:val="center"/>
        <w:outlineLvl w:val="0"/>
        <w:rPr>
          <w:sz w:val="22"/>
          <w:szCs w:val="22"/>
        </w:rPr>
      </w:pPr>
    </w:p>
    <w:p w:rsidR="00CB4FDC" w:rsidRDefault="00CB4FDC" w:rsidP="007E699F">
      <w:pPr>
        <w:jc w:val="center"/>
        <w:outlineLvl w:val="0"/>
        <w:rPr>
          <w:sz w:val="22"/>
          <w:szCs w:val="22"/>
        </w:rPr>
      </w:pPr>
    </w:p>
    <w:p w:rsidR="00CB4FDC" w:rsidRDefault="00CB4FDC" w:rsidP="007E699F">
      <w:pPr>
        <w:jc w:val="center"/>
        <w:outlineLvl w:val="0"/>
        <w:rPr>
          <w:sz w:val="22"/>
          <w:szCs w:val="22"/>
        </w:rPr>
      </w:pPr>
    </w:p>
    <w:p w:rsidR="00CB4FDC" w:rsidRDefault="00CB4FDC" w:rsidP="007E699F">
      <w:pPr>
        <w:jc w:val="center"/>
        <w:outlineLvl w:val="0"/>
        <w:rPr>
          <w:sz w:val="22"/>
          <w:szCs w:val="22"/>
        </w:rPr>
      </w:pPr>
    </w:p>
    <w:p w:rsidR="00CB4FDC" w:rsidRDefault="00CB4FDC" w:rsidP="007E699F">
      <w:pPr>
        <w:jc w:val="center"/>
        <w:outlineLvl w:val="0"/>
        <w:rPr>
          <w:sz w:val="22"/>
          <w:szCs w:val="22"/>
        </w:rPr>
      </w:pPr>
    </w:p>
    <w:p w:rsidR="00CB4FDC" w:rsidRDefault="00CB4FDC" w:rsidP="007E699F">
      <w:pPr>
        <w:jc w:val="center"/>
        <w:outlineLvl w:val="0"/>
        <w:rPr>
          <w:sz w:val="22"/>
          <w:szCs w:val="22"/>
        </w:rPr>
      </w:pPr>
    </w:p>
    <w:p w:rsidR="00CB4FDC" w:rsidRDefault="00CB4FDC" w:rsidP="007E699F">
      <w:pPr>
        <w:jc w:val="center"/>
        <w:outlineLvl w:val="0"/>
        <w:rPr>
          <w:sz w:val="22"/>
          <w:szCs w:val="22"/>
        </w:rPr>
      </w:pPr>
    </w:p>
    <w:p w:rsidR="00CB4FDC" w:rsidRDefault="00CB4FDC" w:rsidP="007E699F">
      <w:pPr>
        <w:jc w:val="center"/>
        <w:outlineLvl w:val="0"/>
        <w:rPr>
          <w:sz w:val="22"/>
          <w:szCs w:val="22"/>
        </w:rPr>
      </w:pPr>
    </w:p>
    <w:p w:rsidR="00CB4FDC" w:rsidRDefault="00CB4FDC" w:rsidP="007E699F">
      <w:pPr>
        <w:jc w:val="center"/>
        <w:outlineLvl w:val="0"/>
        <w:rPr>
          <w:sz w:val="22"/>
          <w:szCs w:val="22"/>
        </w:rPr>
      </w:pPr>
    </w:p>
    <w:p w:rsidR="00CB4FDC" w:rsidRDefault="00CB4FDC" w:rsidP="007E699F">
      <w:pPr>
        <w:jc w:val="center"/>
        <w:outlineLvl w:val="0"/>
        <w:rPr>
          <w:sz w:val="22"/>
          <w:szCs w:val="22"/>
        </w:rPr>
      </w:pPr>
    </w:p>
    <w:p w:rsidR="00CB4FDC" w:rsidRDefault="00CB4FDC" w:rsidP="007E699F">
      <w:pPr>
        <w:jc w:val="center"/>
        <w:outlineLvl w:val="0"/>
        <w:rPr>
          <w:sz w:val="22"/>
          <w:szCs w:val="22"/>
        </w:rPr>
      </w:pPr>
    </w:p>
    <w:p w:rsidR="00CB4FDC" w:rsidRDefault="00CB4FDC" w:rsidP="007E699F">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CB4FDC" w:rsidRPr="008905EA" w:rsidTr="005700DB">
        <w:trPr>
          <w:jc w:val="center"/>
        </w:trPr>
        <w:tc>
          <w:tcPr>
            <w:tcW w:w="2577" w:type="dxa"/>
          </w:tcPr>
          <w:p w:rsidR="00CB4FDC" w:rsidRPr="008905EA" w:rsidRDefault="00CB4FDC" w:rsidP="005700DB">
            <w:pPr>
              <w:jc w:val="both"/>
            </w:pPr>
            <w:r w:rsidRPr="008905EA">
              <w:rPr>
                <w:sz w:val="22"/>
                <w:szCs w:val="22"/>
              </w:rPr>
              <w:t>От Поставщика:</w:t>
            </w:r>
          </w:p>
        </w:tc>
        <w:tc>
          <w:tcPr>
            <w:tcW w:w="2160" w:type="dxa"/>
          </w:tcPr>
          <w:p w:rsidR="00CB4FDC" w:rsidRPr="008905EA" w:rsidRDefault="00CB4FDC" w:rsidP="005700DB">
            <w:pPr>
              <w:jc w:val="both"/>
            </w:pPr>
          </w:p>
        </w:tc>
        <w:tc>
          <w:tcPr>
            <w:tcW w:w="2520" w:type="dxa"/>
          </w:tcPr>
          <w:p w:rsidR="00CB4FDC" w:rsidRPr="008905EA" w:rsidRDefault="00CB4FDC" w:rsidP="005700DB">
            <w:pPr>
              <w:jc w:val="both"/>
            </w:pPr>
            <w:r w:rsidRPr="008905EA">
              <w:rPr>
                <w:sz w:val="22"/>
                <w:szCs w:val="22"/>
              </w:rPr>
              <w:t>От Покупателя:</w:t>
            </w:r>
          </w:p>
        </w:tc>
        <w:tc>
          <w:tcPr>
            <w:tcW w:w="2300" w:type="dxa"/>
          </w:tcPr>
          <w:p w:rsidR="00CB4FDC" w:rsidRPr="008905EA" w:rsidRDefault="00CB4FDC" w:rsidP="005700DB">
            <w:pPr>
              <w:jc w:val="both"/>
            </w:pPr>
          </w:p>
        </w:tc>
      </w:tr>
      <w:tr w:rsidR="00CB4FDC" w:rsidRPr="008905EA" w:rsidTr="005700DB">
        <w:trPr>
          <w:trHeight w:val="172"/>
          <w:jc w:val="center"/>
        </w:trPr>
        <w:tc>
          <w:tcPr>
            <w:tcW w:w="2577" w:type="dxa"/>
          </w:tcPr>
          <w:p w:rsidR="00CB4FDC" w:rsidRPr="008905EA" w:rsidRDefault="00CB4FDC" w:rsidP="005700DB">
            <w:pPr>
              <w:jc w:val="both"/>
            </w:pPr>
          </w:p>
        </w:tc>
        <w:tc>
          <w:tcPr>
            <w:tcW w:w="2160" w:type="dxa"/>
          </w:tcPr>
          <w:p w:rsidR="00CB4FDC" w:rsidRPr="008905EA" w:rsidRDefault="00CB4FDC" w:rsidP="005700DB">
            <w:pPr>
              <w:jc w:val="both"/>
            </w:pPr>
          </w:p>
        </w:tc>
        <w:tc>
          <w:tcPr>
            <w:tcW w:w="2520" w:type="dxa"/>
          </w:tcPr>
          <w:p w:rsidR="00CB4FDC" w:rsidRPr="008905EA" w:rsidRDefault="00CB4FDC" w:rsidP="005700DB">
            <w:pPr>
              <w:jc w:val="both"/>
            </w:pPr>
          </w:p>
        </w:tc>
        <w:tc>
          <w:tcPr>
            <w:tcW w:w="2300" w:type="dxa"/>
          </w:tcPr>
          <w:p w:rsidR="00CB4FDC" w:rsidRPr="008905EA" w:rsidRDefault="00CB4FDC" w:rsidP="005700DB">
            <w:pPr>
              <w:jc w:val="both"/>
            </w:pPr>
          </w:p>
        </w:tc>
      </w:tr>
      <w:tr w:rsidR="00CB4FDC" w:rsidRPr="008905EA" w:rsidTr="005700DB">
        <w:trPr>
          <w:jc w:val="center"/>
        </w:trPr>
        <w:tc>
          <w:tcPr>
            <w:tcW w:w="2577" w:type="dxa"/>
          </w:tcPr>
          <w:p w:rsidR="00CB4FDC" w:rsidRPr="008905EA" w:rsidRDefault="00CB4FDC" w:rsidP="005700DB">
            <w:pPr>
              <w:jc w:val="both"/>
            </w:pPr>
          </w:p>
        </w:tc>
        <w:tc>
          <w:tcPr>
            <w:tcW w:w="2160" w:type="dxa"/>
          </w:tcPr>
          <w:p w:rsidR="00CB4FDC" w:rsidRPr="008905EA" w:rsidRDefault="00CB4FDC" w:rsidP="005700DB">
            <w:pPr>
              <w:jc w:val="both"/>
            </w:pPr>
          </w:p>
        </w:tc>
        <w:tc>
          <w:tcPr>
            <w:tcW w:w="2520" w:type="dxa"/>
          </w:tcPr>
          <w:p w:rsidR="00CB4FDC" w:rsidRPr="008905EA" w:rsidRDefault="00CB4FDC" w:rsidP="005700DB">
            <w:pPr>
              <w:jc w:val="both"/>
            </w:pPr>
          </w:p>
        </w:tc>
        <w:tc>
          <w:tcPr>
            <w:tcW w:w="2300" w:type="dxa"/>
          </w:tcPr>
          <w:p w:rsidR="00CB4FDC" w:rsidRPr="008905EA" w:rsidRDefault="00CB4FDC" w:rsidP="005700DB">
            <w:pPr>
              <w:jc w:val="both"/>
            </w:pPr>
          </w:p>
        </w:tc>
      </w:tr>
      <w:tr w:rsidR="00CB4FDC" w:rsidRPr="008905EA" w:rsidTr="005700DB">
        <w:trPr>
          <w:jc w:val="center"/>
        </w:trPr>
        <w:tc>
          <w:tcPr>
            <w:tcW w:w="2577" w:type="dxa"/>
            <w:tcBorders>
              <w:bottom w:val="single" w:sz="4" w:space="0" w:color="auto"/>
            </w:tcBorders>
          </w:tcPr>
          <w:p w:rsidR="00CB4FDC" w:rsidRPr="008905EA" w:rsidRDefault="00CB4FDC" w:rsidP="005700DB">
            <w:pPr>
              <w:jc w:val="both"/>
            </w:pPr>
          </w:p>
        </w:tc>
        <w:tc>
          <w:tcPr>
            <w:tcW w:w="2160" w:type="dxa"/>
          </w:tcPr>
          <w:p w:rsidR="00CB4FDC" w:rsidRPr="008905EA" w:rsidRDefault="00CB4FDC" w:rsidP="005700DB">
            <w:pPr>
              <w:jc w:val="both"/>
            </w:pPr>
          </w:p>
        </w:tc>
        <w:tc>
          <w:tcPr>
            <w:tcW w:w="2520" w:type="dxa"/>
            <w:tcBorders>
              <w:bottom w:val="single" w:sz="4" w:space="0" w:color="auto"/>
            </w:tcBorders>
          </w:tcPr>
          <w:p w:rsidR="00CB4FDC" w:rsidRPr="008905EA" w:rsidRDefault="00CB4FDC" w:rsidP="005700DB">
            <w:pPr>
              <w:jc w:val="both"/>
            </w:pPr>
          </w:p>
        </w:tc>
        <w:tc>
          <w:tcPr>
            <w:tcW w:w="2300" w:type="dxa"/>
          </w:tcPr>
          <w:p w:rsidR="00CB4FDC" w:rsidRPr="008905EA" w:rsidRDefault="00CB4FDC" w:rsidP="005700DB">
            <w:pPr>
              <w:jc w:val="both"/>
            </w:pPr>
            <w:r w:rsidRPr="008905EA">
              <w:rPr>
                <w:sz w:val="22"/>
                <w:szCs w:val="22"/>
              </w:rPr>
              <w:t>Сапонова Е.А.</w:t>
            </w:r>
          </w:p>
        </w:tc>
      </w:tr>
      <w:tr w:rsidR="00CB4FDC" w:rsidRPr="008905EA" w:rsidTr="005700DB">
        <w:trPr>
          <w:jc w:val="center"/>
        </w:trPr>
        <w:tc>
          <w:tcPr>
            <w:tcW w:w="2577" w:type="dxa"/>
          </w:tcPr>
          <w:p w:rsidR="00CB4FDC" w:rsidRPr="008905EA" w:rsidRDefault="00CB4FDC" w:rsidP="005700DB">
            <w:pPr>
              <w:jc w:val="both"/>
            </w:pPr>
            <w:r w:rsidRPr="008905EA">
              <w:rPr>
                <w:sz w:val="22"/>
                <w:szCs w:val="22"/>
              </w:rPr>
              <w:t>М.П.</w:t>
            </w:r>
          </w:p>
        </w:tc>
        <w:tc>
          <w:tcPr>
            <w:tcW w:w="2160" w:type="dxa"/>
          </w:tcPr>
          <w:p w:rsidR="00CB4FDC" w:rsidRPr="008905EA" w:rsidRDefault="00CB4FDC" w:rsidP="005700DB">
            <w:pPr>
              <w:jc w:val="both"/>
            </w:pPr>
          </w:p>
        </w:tc>
        <w:tc>
          <w:tcPr>
            <w:tcW w:w="2520" w:type="dxa"/>
          </w:tcPr>
          <w:p w:rsidR="00CB4FDC" w:rsidRPr="008905EA" w:rsidRDefault="00CB4FDC" w:rsidP="005700DB">
            <w:pPr>
              <w:jc w:val="both"/>
            </w:pPr>
            <w:r w:rsidRPr="008905EA">
              <w:rPr>
                <w:sz w:val="22"/>
                <w:szCs w:val="22"/>
              </w:rPr>
              <w:t>М.П.</w:t>
            </w:r>
          </w:p>
        </w:tc>
        <w:tc>
          <w:tcPr>
            <w:tcW w:w="2300" w:type="dxa"/>
          </w:tcPr>
          <w:p w:rsidR="00CB4FDC" w:rsidRPr="008905EA" w:rsidRDefault="00CB4FDC" w:rsidP="005700DB">
            <w:pPr>
              <w:jc w:val="both"/>
            </w:pPr>
          </w:p>
        </w:tc>
      </w:tr>
    </w:tbl>
    <w:p w:rsidR="00CB4FDC" w:rsidRPr="00E053D6" w:rsidRDefault="00CB4FDC" w:rsidP="007E699F">
      <w:pPr>
        <w:jc w:val="right"/>
        <w:outlineLvl w:val="0"/>
        <w:rPr>
          <w:b/>
          <w:sz w:val="22"/>
          <w:szCs w:val="22"/>
        </w:rPr>
      </w:pPr>
      <w:r w:rsidRPr="00E053D6">
        <w:rPr>
          <w:sz w:val="22"/>
          <w:szCs w:val="22"/>
        </w:rPr>
        <w:br w:type="page"/>
      </w:r>
      <w:r>
        <w:rPr>
          <w:b/>
          <w:sz w:val="22"/>
          <w:szCs w:val="22"/>
        </w:rPr>
        <w:t>Приложение № 2</w:t>
      </w:r>
    </w:p>
    <w:p w:rsidR="00CB4FDC" w:rsidRPr="00E053D6" w:rsidRDefault="00CB4FDC" w:rsidP="007E699F">
      <w:pPr>
        <w:jc w:val="right"/>
        <w:rPr>
          <w:b/>
          <w:sz w:val="22"/>
          <w:szCs w:val="22"/>
        </w:rPr>
      </w:pPr>
      <w:r w:rsidRPr="00E053D6">
        <w:rPr>
          <w:b/>
          <w:sz w:val="22"/>
          <w:szCs w:val="22"/>
        </w:rPr>
        <w:t>к Договору № _________</w:t>
      </w:r>
    </w:p>
    <w:p w:rsidR="00CB4FDC" w:rsidRDefault="00CB4FDC" w:rsidP="007E699F">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CB4FDC" w:rsidRDefault="00CB4FDC" w:rsidP="007E699F">
      <w:pPr>
        <w:outlineLvl w:val="0"/>
        <w:rPr>
          <w:sz w:val="22"/>
          <w:szCs w:val="22"/>
        </w:rPr>
      </w:pPr>
    </w:p>
    <w:p w:rsidR="00CB4FDC" w:rsidRDefault="00CB4FDC" w:rsidP="007E699F">
      <w:pPr>
        <w:ind w:left="720"/>
        <w:outlineLvl w:val="0"/>
        <w:rPr>
          <w:b/>
          <w:sz w:val="22"/>
          <w:szCs w:val="22"/>
        </w:rPr>
      </w:pPr>
    </w:p>
    <w:p w:rsidR="00CB4FDC" w:rsidRPr="008905EA" w:rsidRDefault="00CB4FDC" w:rsidP="007E699F">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CB4FDC" w:rsidRDefault="00CB4FDC" w:rsidP="007E699F">
      <w:pPr>
        <w:ind w:left="720"/>
        <w:outlineLvl w:val="0"/>
        <w:rPr>
          <w:b/>
          <w:sz w:val="22"/>
          <w:szCs w:val="22"/>
        </w:rPr>
      </w:pPr>
    </w:p>
    <w:p w:rsidR="00CB4FDC" w:rsidRDefault="00CB4FDC" w:rsidP="007E699F">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CB4FDC" w:rsidTr="005700DB">
        <w:trPr>
          <w:trHeight w:val="9039"/>
        </w:trPr>
        <w:tc>
          <w:tcPr>
            <w:tcW w:w="10736" w:type="dxa"/>
          </w:tcPr>
          <w:p w:rsidR="00CB4FDC" w:rsidRPr="00503DDE" w:rsidRDefault="00CB4FDC" w:rsidP="005700DB">
            <w:pPr>
              <w:ind w:left="864"/>
              <w:outlineLvl w:val="0"/>
              <w:rPr>
                <w:b/>
              </w:rPr>
            </w:pPr>
          </w:p>
          <w:p w:rsidR="00CB4FDC" w:rsidRPr="008905EA" w:rsidRDefault="00CB4FDC" w:rsidP="005700DB">
            <w:pPr>
              <w:ind w:left="720"/>
              <w:jc w:val="center"/>
              <w:outlineLvl w:val="0"/>
              <w:rPr>
                <w:b/>
              </w:rPr>
            </w:pPr>
            <w:r w:rsidRPr="008905EA">
              <w:rPr>
                <w:b/>
                <w:sz w:val="22"/>
                <w:szCs w:val="22"/>
              </w:rPr>
              <w:t>АКТ ПРИЕМА-ПЕРЕДАЧИ ТОВАРА</w:t>
            </w:r>
          </w:p>
          <w:p w:rsidR="00CB4FDC" w:rsidRPr="008905EA" w:rsidRDefault="00CB4FDC" w:rsidP="005700DB">
            <w:pPr>
              <w:jc w:val="center"/>
              <w:rPr>
                <w:b/>
              </w:rPr>
            </w:pPr>
            <w:r w:rsidRPr="008905EA">
              <w:rPr>
                <w:b/>
                <w:sz w:val="22"/>
                <w:szCs w:val="22"/>
              </w:rPr>
              <w:t>№ ___ от «___» ________201</w:t>
            </w:r>
            <w:r>
              <w:rPr>
                <w:b/>
                <w:sz w:val="22"/>
                <w:szCs w:val="22"/>
              </w:rPr>
              <w:t>_</w:t>
            </w:r>
            <w:r w:rsidRPr="008905EA">
              <w:rPr>
                <w:b/>
                <w:sz w:val="22"/>
                <w:szCs w:val="22"/>
              </w:rPr>
              <w:t xml:space="preserve"> г.</w:t>
            </w:r>
          </w:p>
          <w:p w:rsidR="00CB4FDC" w:rsidRPr="008905EA" w:rsidRDefault="00CB4FDC" w:rsidP="005700DB">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CB4FDC" w:rsidRPr="008905EA" w:rsidRDefault="00CB4FDC" w:rsidP="005700DB">
            <w:pPr>
              <w:jc w:val="center"/>
            </w:pPr>
          </w:p>
          <w:p w:rsidR="00CB4FDC" w:rsidRPr="008905EA" w:rsidRDefault="00CB4FDC" w:rsidP="005700DB">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CB4FDC" w:rsidRPr="008905EA" w:rsidRDefault="00CB4FDC" w:rsidP="005700DB">
            <w:pPr>
              <w:shd w:val="clear" w:color="auto" w:fill="FFFFFF"/>
              <w:autoSpaceDE w:val="0"/>
              <w:autoSpaceDN w:val="0"/>
              <w:adjustRightInd w:val="0"/>
              <w:ind w:left="144" w:firstLine="709"/>
              <w:jc w:val="both"/>
            </w:pPr>
          </w:p>
          <w:p w:rsidR="00CB4FDC" w:rsidRPr="008905EA" w:rsidRDefault="00CB4FDC" w:rsidP="005700DB">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CB4FDC" w:rsidRPr="008905EA" w:rsidRDefault="00CB4FDC" w:rsidP="005700DB">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CB4FDC" w:rsidRPr="008905EA" w:rsidTr="005700DB">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CB4FDC" w:rsidRPr="008905EA" w:rsidRDefault="00CB4FDC" w:rsidP="005700DB">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CB4FDC" w:rsidRPr="008905EA" w:rsidRDefault="00CB4FDC" w:rsidP="005700DB">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CB4FDC" w:rsidRPr="008905EA" w:rsidRDefault="00CB4FDC" w:rsidP="005700DB">
                  <w:pPr>
                    <w:jc w:val="center"/>
                  </w:pPr>
                  <w:r w:rsidRPr="008905EA">
                    <w:rPr>
                      <w:sz w:val="22"/>
                      <w:szCs w:val="22"/>
                    </w:rPr>
                    <w:t>Ед.</w:t>
                  </w:r>
                </w:p>
                <w:p w:rsidR="00CB4FDC" w:rsidRPr="008905EA" w:rsidRDefault="00CB4FDC" w:rsidP="005700DB">
                  <w:pPr>
                    <w:jc w:val="center"/>
                  </w:pPr>
                  <w:r w:rsidRPr="008905EA">
                    <w:rPr>
                      <w:sz w:val="22"/>
                      <w:szCs w:val="22"/>
                    </w:rPr>
                    <w:t>изм.</w:t>
                  </w:r>
                </w:p>
                <w:p w:rsidR="00CB4FDC" w:rsidRPr="008905EA" w:rsidRDefault="00CB4FDC" w:rsidP="005700DB">
                  <w:pPr>
                    <w:jc w:val="center"/>
                  </w:pPr>
                </w:p>
              </w:tc>
              <w:tc>
                <w:tcPr>
                  <w:tcW w:w="673" w:type="dxa"/>
                  <w:tcBorders>
                    <w:top w:val="single" w:sz="4" w:space="0" w:color="auto"/>
                    <w:left w:val="single" w:sz="4" w:space="0" w:color="auto"/>
                    <w:bottom w:val="single" w:sz="4" w:space="0" w:color="auto"/>
                    <w:right w:val="single" w:sz="4" w:space="0" w:color="auto"/>
                  </w:tcBorders>
                </w:tcPr>
                <w:p w:rsidR="00CB4FDC" w:rsidRPr="008905EA" w:rsidRDefault="00CB4FDC" w:rsidP="005700DB">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CB4FDC" w:rsidRPr="008905EA" w:rsidRDefault="00CB4FDC" w:rsidP="005700DB">
                  <w:pPr>
                    <w:ind w:right="77"/>
                    <w:jc w:val="center"/>
                  </w:pPr>
                  <w:r w:rsidRPr="008905EA">
                    <w:rPr>
                      <w:sz w:val="22"/>
                      <w:szCs w:val="22"/>
                    </w:rPr>
                    <w:t>Цена, за ед. руб. коп.</w:t>
                  </w:r>
                </w:p>
                <w:p w:rsidR="00CB4FDC" w:rsidRPr="008905EA" w:rsidRDefault="00CB4FDC" w:rsidP="005700DB">
                  <w:pPr>
                    <w:jc w:val="center"/>
                  </w:pPr>
                </w:p>
              </w:tc>
              <w:tc>
                <w:tcPr>
                  <w:tcW w:w="1440" w:type="dxa"/>
                  <w:tcBorders>
                    <w:top w:val="single" w:sz="4" w:space="0" w:color="auto"/>
                    <w:left w:val="single" w:sz="4" w:space="0" w:color="auto"/>
                    <w:bottom w:val="single" w:sz="4" w:space="0" w:color="auto"/>
                    <w:right w:val="single" w:sz="4" w:space="0" w:color="auto"/>
                  </w:tcBorders>
                </w:tcPr>
                <w:p w:rsidR="00CB4FDC" w:rsidRPr="008905EA" w:rsidRDefault="00CB4FDC" w:rsidP="005700DB">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CB4FDC" w:rsidRPr="008905EA" w:rsidRDefault="00CB4FDC" w:rsidP="005700DB">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CB4FDC" w:rsidRPr="008905EA" w:rsidRDefault="00CB4FDC" w:rsidP="005700DB">
                  <w:pPr>
                    <w:jc w:val="center"/>
                  </w:pPr>
                  <w:r w:rsidRPr="008905EA">
                    <w:rPr>
                      <w:sz w:val="22"/>
                      <w:szCs w:val="22"/>
                    </w:rPr>
                    <w:t>Общая стоимость с учетом НДС,</w:t>
                  </w:r>
                </w:p>
                <w:p w:rsidR="00CB4FDC" w:rsidRPr="008905EA" w:rsidRDefault="00CB4FDC" w:rsidP="005700DB">
                  <w:pPr>
                    <w:jc w:val="center"/>
                  </w:pPr>
                  <w:r w:rsidRPr="008905EA">
                    <w:rPr>
                      <w:sz w:val="22"/>
                      <w:szCs w:val="22"/>
                    </w:rPr>
                    <w:t>руб. коп.</w:t>
                  </w:r>
                </w:p>
                <w:p w:rsidR="00CB4FDC" w:rsidRPr="008905EA" w:rsidRDefault="00CB4FDC" w:rsidP="005700DB">
                  <w:pPr>
                    <w:jc w:val="center"/>
                  </w:pPr>
                </w:p>
              </w:tc>
            </w:tr>
            <w:tr w:rsidR="00CB4FDC" w:rsidRPr="008905EA" w:rsidTr="005700DB">
              <w:trPr>
                <w:jc w:val="center"/>
              </w:trPr>
              <w:tc>
                <w:tcPr>
                  <w:tcW w:w="540" w:type="dxa"/>
                  <w:tcBorders>
                    <w:top w:val="single" w:sz="4" w:space="0" w:color="auto"/>
                    <w:left w:val="single" w:sz="4" w:space="0" w:color="auto"/>
                    <w:bottom w:val="single" w:sz="4" w:space="0" w:color="auto"/>
                    <w:right w:val="single" w:sz="4" w:space="0" w:color="auto"/>
                  </w:tcBorders>
                </w:tcPr>
                <w:p w:rsidR="00CB4FDC" w:rsidRPr="00A419F7" w:rsidRDefault="00CB4FDC" w:rsidP="005700DB">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711"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673"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1102"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1440"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944"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1576"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r>
            <w:tr w:rsidR="00CB4FDC" w:rsidRPr="008905EA" w:rsidTr="005700DB">
              <w:trPr>
                <w:jc w:val="center"/>
              </w:trPr>
              <w:tc>
                <w:tcPr>
                  <w:tcW w:w="540" w:type="dxa"/>
                  <w:tcBorders>
                    <w:top w:val="single" w:sz="4" w:space="0" w:color="auto"/>
                    <w:left w:val="single" w:sz="4" w:space="0" w:color="auto"/>
                    <w:bottom w:val="single" w:sz="4" w:space="0" w:color="auto"/>
                    <w:right w:val="single" w:sz="4" w:space="0" w:color="auto"/>
                  </w:tcBorders>
                </w:tcPr>
                <w:p w:rsidR="00CB4FDC" w:rsidRPr="00A419F7" w:rsidRDefault="00CB4FDC" w:rsidP="005700DB">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711"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673"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1102"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1440"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944"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1576"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r>
            <w:tr w:rsidR="00CB4FDC" w:rsidRPr="008905EA" w:rsidTr="005700DB">
              <w:trPr>
                <w:jc w:val="center"/>
              </w:trPr>
              <w:tc>
                <w:tcPr>
                  <w:tcW w:w="540" w:type="dxa"/>
                  <w:tcBorders>
                    <w:top w:val="single" w:sz="4" w:space="0" w:color="auto"/>
                    <w:left w:val="single" w:sz="4" w:space="0" w:color="auto"/>
                    <w:bottom w:val="single" w:sz="4" w:space="0" w:color="auto"/>
                    <w:right w:val="single" w:sz="4" w:space="0" w:color="auto"/>
                  </w:tcBorders>
                </w:tcPr>
                <w:p w:rsidR="00CB4FDC" w:rsidRPr="00A419F7" w:rsidRDefault="00CB4FDC" w:rsidP="005700DB">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711"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673"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1102"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1440"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944"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1576"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r>
            <w:tr w:rsidR="00CB4FDC" w:rsidRPr="008905EA" w:rsidTr="005700DB">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CB4FDC" w:rsidRPr="008905EA" w:rsidRDefault="00CB4FDC" w:rsidP="005700DB">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673"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1102"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1440"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944" w:type="dxa"/>
                  <w:tcBorders>
                    <w:top w:val="single" w:sz="4" w:space="0" w:color="auto"/>
                    <w:left w:val="single" w:sz="4" w:space="0" w:color="auto"/>
                    <w:bottom w:val="single" w:sz="4" w:space="0" w:color="auto"/>
                    <w:right w:val="single" w:sz="4" w:space="0" w:color="auto"/>
                  </w:tcBorders>
                </w:tcPr>
                <w:p w:rsidR="00CB4FDC" w:rsidRPr="008905EA" w:rsidRDefault="00CB4FDC" w:rsidP="005700DB"/>
              </w:tc>
              <w:tc>
                <w:tcPr>
                  <w:tcW w:w="1576" w:type="dxa"/>
                  <w:tcBorders>
                    <w:top w:val="single" w:sz="4" w:space="0" w:color="auto"/>
                    <w:left w:val="single" w:sz="4" w:space="0" w:color="auto"/>
                    <w:bottom w:val="single" w:sz="4" w:space="0" w:color="auto"/>
                    <w:right w:val="single" w:sz="4" w:space="0" w:color="auto"/>
                  </w:tcBorders>
                </w:tcPr>
                <w:p w:rsidR="00CB4FDC" w:rsidRPr="008905EA" w:rsidRDefault="00CB4FDC" w:rsidP="005700DB">
                  <w:pPr>
                    <w:rPr>
                      <w:b/>
                    </w:rPr>
                  </w:pPr>
                </w:p>
              </w:tc>
            </w:tr>
          </w:tbl>
          <w:p w:rsidR="00CB4FDC" w:rsidRPr="008905EA" w:rsidRDefault="00CB4FDC" w:rsidP="005700DB">
            <w:pPr>
              <w:shd w:val="clear" w:color="auto" w:fill="FFFFFF"/>
              <w:autoSpaceDE w:val="0"/>
              <w:autoSpaceDN w:val="0"/>
              <w:adjustRightInd w:val="0"/>
              <w:ind w:left="144"/>
              <w:jc w:val="both"/>
              <w:rPr>
                <w:i/>
                <w:iCs/>
              </w:rPr>
            </w:pPr>
          </w:p>
          <w:p w:rsidR="00CB4FDC" w:rsidRPr="008905EA" w:rsidRDefault="00CB4FDC" w:rsidP="005700DB">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CB4FDC" w:rsidRDefault="00CB4FDC" w:rsidP="005700DB">
            <w:pPr>
              <w:shd w:val="clear" w:color="auto" w:fill="FFFFFF"/>
              <w:autoSpaceDE w:val="0"/>
              <w:autoSpaceDN w:val="0"/>
              <w:adjustRightInd w:val="0"/>
              <w:ind w:left="144" w:firstLine="709"/>
              <w:jc w:val="both"/>
            </w:pPr>
          </w:p>
          <w:p w:rsidR="00CB4FDC" w:rsidRPr="008905EA" w:rsidRDefault="00CB4FDC" w:rsidP="005700DB">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CB4FDC" w:rsidRPr="008905EA" w:rsidRDefault="00CB4FDC" w:rsidP="005700DB">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CB4FDC" w:rsidRPr="008905EA" w:rsidRDefault="00CB4FDC" w:rsidP="005700DB">
            <w:pPr>
              <w:shd w:val="clear" w:color="auto" w:fill="FFFFFF"/>
              <w:autoSpaceDE w:val="0"/>
              <w:autoSpaceDN w:val="0"/>
              <w:adjustRightInd w:val="0"/>
              <w:ind w:left="144"/>
              <w:jc w:val="both"/>
            </w:pPr>
          </w:p>
          <w:p w:rsidR="00CB4FDC" w:rsidRPr="008905EA" w:rsidRDefault="00CB4FDC" w:rsidP="005700DB">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CB4FDC" w:rsidRPr="008905EA" w:rsidTr="005700DB">
              <w:trPr>
                <w:jc w:val="center"/>
              </w:trPr>
              <w:tc>
                <w:tcPr>
                  <w:tcW w:w="2577" w:type="dxa"/>
                </w:tcPr>
                <w:p w:rsidR="00CB4FDC" w:rsidRPr="008905EA" w:rsidRDefault="00CB4FDC" w:rsidP="005700DB">
                  <w:pPr>
                    <w:jc w:val="both"/>
                  </w:pPr>
                  <w:r w:rsidRPr="008905EA">
                    <w:rPr>
                      <w:sz w:val="22"/>
                      <w:szCs w:val="22"/>
                    </w:rPr>
                    <w:t>От Поставщика:</w:t>
                  </w:r>
                </w:p>
              </w:tc>
              <w:tc>
                <w:tcPr>
                  <w:tcW w:w="2160" w:type="dxa"/>
                </w:tcPr>
                <w:p w:rsidR="00CB4FDC" w:rsidRPr="008905EA" w:rsidRDefault="00CB4FDC" w:rsidP="005700DB">
                  <w:pPr>
                    <w:jc w:val="both"/>
                  </w:pPr>
                </w:p>
              </w:tc>
              <w:tc>
                <w:tcPr>
                  <w:tcW w:w="2520" w:type="dxa"/>
                </w:tcPr>
                <w:p w:rsidR="00CB4FDC" w:rsidRPr="008905EA" w:rsidRDefault="00CB4FDC" w:rsidP="005700DB">
                  <w:pPr>
                    <w:jc w:val="both"/>
                  </w:pPr>
                  <w:r w:rsidRPr="008905EA">
                    <w:rPr>
                      <w:sz w:val="22"/>
                      <w:szCs w:val="22"/>
                    </w:rPr>
                    <w:t>От Покупателя:</w:t>
                  </w:r>
                </w:p>
              </w:tc>
              <w:tc>
                <w:tcPr>
                  <w:tcW w:w="2300" w:type="dxa"/>
                </w:tcPr>
                <w:p w:rsidR="00CB4FDC" w:rsidRPr="008905EA" w:rsidRDefault="00CB4FDC" w:rsidP="005700DB">
                  <w:pPr>
                    <w:jc w:val="both"/>
                  </w:pPr>
                </w:p>
              </w:tc>
            </w:tr>
            <w:tr w:rsidR="00CB4FDC" w:rsidRPr="008905EA" w:rsidTr="005700DB">
              <w:trPr>
                <w:trHeight w:val="172"/>
                <w:jc w:val="center"/>
              </w:trPr>
              <w:tc>
                <w:tcPr>
                  <w:tcW w:w="2577" w:type="dxa"/>
                </w:tcPr>
                <w:p w:rsidR="00CB4FDC" w:rsidRPr="008905EA" w:rsidRDefault="00CB4FDC" w:rsidP="005700DB">
                  <w:pPr>
                    <w:jc w:val="both"/>
                  </w:pPr>
                </w:p>
              </w:tc>
              <w:tc>
                <w:tcPr>
                  <w:tcW w:w="2160" w:type="dxa"/>
                </w:tcPr>
                <w:p w:rsidR="00CB4FDC" w:rsidRPr="008905EA" w:rsidRDefault="00CB4FDC" w:rsidP="005700DB">
                  <w:pPr>
                    <w:jc w:val="both"/>
                  </w:pPr>
                </w:p>
              </w:tc>
              <w:tc>
                <w:tcPr>
                  <w:tcW w:w="2520" w:type="dxa"/>
                </w:tcPr>
                <w:p w:rsidR="00CB4FDC" w:rsidRPr="008905EA" w:rsidRDefault="00CB4FDC" w:rsidP="005700DB">
                  <w:pPr>
                    <w:jc w:val="both"/>
                  </w:pPr>
                </w:p>
              </w:tc>
              <w:tc>
                <w:tcPr>
                  <w:tcW w:w="2300" w:type="dxa"/>
                </w:tcPr>
                <w:p w:rsidR="00CB4FDC" w:rsidRPr="008905EA" w:rsidRDefault="00CB4FDC" w:rsidP="005700DB">
                  <w:pPr>
                    <w:jc w:val="both"/>
                  </w:pPr>
                </w:p>
              </w:tc>
            </w:tr>
            <w:tr w:rsidR="00CB4FDC" w:rsidRPr="008905EA" w:rsidTr="005700DB">
              <w:trPr>
                <w:jc w:val="center"/>
              </w:trPr>
              <w:tc>
                <w:tcPr>
                  <w:tcW w:w="2577" w:type="dxa"/>
                </w:tcPr>
                <w:p w:rsidR="00CB4FDC" w:rsidRPr="008905EA" w:rsidRDefault="00CB4FDC" w:rsidP="005700DB">
                  <w:pPr>
                    <w:jc w:val="both"/>
                  </w:pPr>
                </w:p>
              </w:tc>
              <w:tc>
                <w:tcPr>
                  <w:tcW w:w="2160" w:type="dxa"/>
                </w:tcPr>
                <w:p w:rsidR="00CB4FDC" w:rsidRPr="008905EA" w:rsidRDefault="00CB4FDC" w:rsidP="005700DB">
                  <w:pPr>
                    <w:jc w:val="both"/>
                  </w:pPr>
                </w:p>
              </w:tc>
              <w:tc>
                <w:tcPr>
                  <w:tcW w:w="2520" w:type="dxa"/>
                </w:tcPr>
                <w:p w:rsidR="00CB4FDC" w:rsidRPr="008905EA" w:rsidRDefault="00CB4FDC" w:rsidP="005700DB">
                  <w:pPr>
                    <w:jc w:val="both"/>
                  </w:pPr>
                </w:p>
              </w:tc>
              <w:tc>
                <w:tcPr>
                  <w:tcW w:w="2300" w:type="dxa"/>
                </w:tcPr>
                <w:p w:rsidR="00CB4FDC" w:rsidRPr="008905EA" w:rsidRDefault="00CB4FDC" w:rsidP="005700DB">
                  <w:pPr>
                    <w:jc w:val="both"/>
                  </w:pPr>
                </w:p>
              </w:tc>
            </w:tr>
            <w:tr w:rsidR="00CB4FDC" w:rsidRPr="008905EA" w:rsidTr="005700DB">
              <w:trPr>
                <w:jc w:val="center"/>
              </w:trPr>
              <w:tc>
                <w:tcPr>
                  <w:tcW w:w="2577" w:type="dxa"/>
                  <w:tcBorders>
                    <w:bottom w:val="single" w:sz="4" w:space="0" w:color="auto"/>
                  </w:tcBorders>
                </w:tcPr>
                <w:p w:rsidR="00CB4FDC" w:rsidRPr="008905EA" w:rsidRDefault="00CB4FDC" w:rsidP="005700DB">
                  <w:pPr>
                    <w:jc w:val="both"/>
                  </w:pPr>
                </w:p>
              </w:tc>
              <w:tc>
                <w:tcPr>
                  <w:tcW w:w="2160" w:type="dxa"/>
                </w:tcPr>
                <w:p w:rsidR="00CB4FDC" w:rsidRPr="008905EA" w:rsidRDefault="00CB4FDC" w:rsidP="005700DB">
                  <w:pPr>
                    <w:jc w:val="both"/>
                  </w:pPr>
                </w:p>
              </w:tc>
              <w:tc>
                <w:tcPr>
                  <w:tcW w:w="2520" w:type="dxa"/>
                  <w:tcBorders>
                    <w:bottom w:val="single" w:sz="4" w:space="0" w:color="auto"/>
                  </w:tcBorders>
                </w:tcPr>
                <w:p w:rsidR="00CB4FDC" w:rsidRPr="008905EA" w:rsidRDefault="00CB4FDC" w:rsidP="005700DB">
                  <w:pPr>
                    <w:jc w:val="both"/>
                  </w:pPr>
                </w:p>
              </w:tc>
              <w:tc>
                <w:tcPr>
                  <w:tcW w:w="2300" w:type="dxa"/>
                </w:tcPr>
                <w:p w:rsidR="00CB4FDC" w:rsidRPr="008905EA" w:rsidRDefault="00CB4FDC" w:rsidP="005700DB">
                  <w:pPr>
                    <w:jc w:val="both"/>
                  </w:pPr>
                  <w:r w:rsidRPr="008905EA">
                    <w:rPr>
                      <w:sz w:val="22"/>
                      <w:szCs w:val="22"/>
                    </w:rPr>
                    <w:t>Сапонова Е.А.</w:t>
                  </w:r>
                </w:p>
              </w:tc>
            </w:tr>
            <w:tr w:rsidR="00CB4FDC" w:rsidRPr="008905EA" w:rsidTr="005700DB">
              <w:trPr>
                <w:jc w:val="center"/>
              </w:trPr>
              <w:tc>
                <w:tcPr>
                  <w:tcW w:w="2577" w:type="dxa"/>
                </w:tcPr>
                <w:p w:rsidR="00CB4FDC" w:rsidRPr="008905EA" w:rsidRDefault="00CB4FDC" w:rsidP="005700DB">
                  <w:pPr>
                    <w:jc w:val="both"/>
                  </w:pPr>
                  <w:r w:rsidRPr="008905EA">
                    <w:rPr>
                      <w:sz w:val="22"/>
                      <w:szCs w:val="22"/>
                    </w:rPr>
                    <w:t>М.П.</w:t>
                  </w:r>
                </w:p>
              </w:tc>
              <w:tc>
                <w:tcPr>
                  <w:tcW w:w="2160" w:type="dxa"/>
                </w:tcPr>
                <w:p w:rsidR="00CB4FDC" w:rsidRPr="008905EA" w:rsidRDefault="00CB4FDC" w:rsidP="005700DB">
                  <w:pPr>
                    <w:jc w:val="both"/>
                  </w:pPr>
                </w:p>
              </w:tc>
              <w:tc>
                <w:tcPr>
                  <w:tcW w:w="2520" w:type="dxa"/>
                </w:tcPr>
                <w:p w:rsidR="00CB4FDC" w:rsidRPr="008905EA" w:rsidRDefault="00CB4FDC" w:rsidP="005700DB">
                  <w:pPr>
                    <w:jc w:val="both"/>
                  </w:pPr>
                  <w:r w:rsidRPr="008905EA">
                    <w:rPr>
                      <w:sz w:val="22"/>
                      <w:szCs w:val="22"/>
                    </w:rPr>
                    <w:t>М.П.</w:t>
                  </w:r>
                </w:p>
              </w:tc>
              <w:tc>
                <w:tcPr>
                  <w:tcW w:w="2300" w:type="dxa"/>
                </w:tcPr>
                <w:p w:rsidR="00CB4FDC" w:rsidRPr="008905EA" w:rsidRDefault="00CB4FDC" w:rsidP="005700DB">
                  <w:pPr>
                    <w:jc w:val="both"/>
                  </w:pPr>
                </w:p>
              </w:tc>
            </w:tr>
          </w:tbl>
          <w:p w:rsidR="00CB4FDC" w:rsidRDefault="00CB4FDC" w:rsidP="005700DB">
            <w:pPr>
              <w:shd w:val="clear" w:color="auto" w:fill="FFFFFF"/>
              <w:autoSpaceDE w:val="0"/>
              <w:autoSpaceDN w:val="0"/>
              <w:adjustRightInd w:val="0"/>
              <w:ind w:firstLine="709"/>
              <w:jc w:val="both"/>
              <w:rPr>
                <w:b/>
              </w:rPr>
            </w:pPr>
          </w:p>
        </w:tc>
      </w:tr>
    </w:tbl>
    <w:p w:rsidR="00CB4FDC" w:rsidRDefault="00CB4FDC" w:rsidP="007E699F">
      <w:pPr>
        <w:shd w:val="clear" w:color="auto" w:fill="FFFFFF"/>
        <w:autoSpaceDE w:val="0"/>
        <w:autoSpaceDN w:val="0"/>
        <w:adjustRightInd w:val="0"/>
        <w:jc w:val="both"/>
        <w:rPr>
          <w:sz w:val="22"/>
          <w:szCs w:val="22"/>
        </w:rPr>
      </w:pPr>
    </w:p>
    <w:p w:rsidR="00CB4FDC" w:rsidRDefault="00CB4FDC" w:rsidP="007E699F">
      <w:pPr>
        <w:shd w:val="clear" w:color="auto" w:fill="FFFFFF"/>
        <w:autoSpaceDE w:val="0"/>
        <w:autoSpaceDN w:val="0"/>
        <w:adjustRightInd w:val="0"/>
        <w:jc w:val="both"/>
        <w:rPr>
          <w:sz w:val="22"/>
          <w:szCs w:val="22"/>
        </w:rPr>
      </w:pPr>
    </w:p>
    <w:p w:rsidR="00CB4FDC" w:rsidRPr="008905EA" w:rsidRDefault="00CB4FDC" w:rsidP="007E699F">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CB4FDC" w:rsidRPr="008905EA" w:rsidTr="005700DB">
        <w:trPr>
          <w:jc w:val="center"/>
        </w:trPr>
        <w:tc>
          <w:tcPr>
            <w:tcW w:w="2577" w:type="dxa"/>
          </w:tcPr>
          <w:p w:rsidR="00CB4FDC" w:rsidRPr="008905EA" w:rsidRDefault="00CB4FDC" w:rsidP="005700DB">
            <w:pPr>
              <w:jc w:val="both"/>
            </w:pPr>
            <w:r w:rsidRPr="008905EA">
              <w:rPr>
                <w:sz w:val="22"/>
                <w:szCs w:val="22"/>
              </w:rPr>
              <w:t>От Поставщика:</w:t>
            </w:r>
          </w:p>
        </w:tc>
        <w:tc>
          <w:tcPr>
            <w:tcW w:w="2160" w:type="dxa"/>
          </w:tcPr>
          <w:p w:rsidR="00CB4FDC" w:rsidRPr="008905EA" w:rsidRDefault="00CB4FDC" w:rsidP="005700DB">
            <w:pPr>
              <w:jc w:val="both"/>
            </w:pPr>
          </w:p>
        </w:tc>
        <w:tc>
          <w:tcPr>
            <w:tcW w:w="2520" w:type="dxa"/>
          </w:tcPr>
          <w:p w:rsidR="00CB4FDC" w:rsidRPr="008905EA" w:rsidRDefault="00CB4FDC" w:rsidP="005700DB">
            <w:pPr>
              <w:jc w:val="both"/>
            </w:pPr>
            <w:r w:rsidRPr="008905EA">
              <w:rPr>
                <w:sz w:val="22"/>
                <w:szCs w:val="22"/>
              </w:rPr>
              <w:t>От Покупателя:</w:t>
            </w:r>
          </w:p>
        </w:tc>
        <w:tc>
          <w:tcPr>
            <w:tcW w:w="2300" w:type="dxa"/>
          </w:tcPr>
          <w:p w:rsidR="00CB4FDC" w:rsidRPr="008905EA" w:rsidRDefault="00CB4FDC" w:rsidP="005700DB">
            <w:pPr>
              <w:jc w:val="both"/>
            </w:pPr>
          </w:p>
        </w:tc>
      </w:tr>
      <w:tr w:rsidR="00CB4FDC" w:rsidRPr="008905EA" w:rsidTr="005700DB">
        <w:trPr>
          <w:trHeight w:val="172"/>
          <w:jc w:val="center"/>
        </w:trPr>
        <w:tc>
          <w:tcPr>
            <w:tcW w:w="2577" w:type="dxa"/>
          </w:tcPr>
          <w:p w:rsidR="00CB4FDC" w:rsidRPr="008905EA" w:rsidRDefault="00CB4FDC" w:rsidP="005700DB">
            <w:pPr>
              <w:jc w:val="both"/>
            </w:pPr>
          </w:p>
        </w:tc>
        <w:tc>
          <w:tcPr>
            <w:tcW w:w="2160" w:type="dxa"/>
          </w:tcPr>
          <w:p w:rsidR="00CB4FDC" w:rsidRPr="008905EA" w:rsidRDefault="00CB4FDC" w:rsidP="005700DB">
            <w:pPr>
              <w:jc w:val="both"/>
            </w:pPr>
          </w:p>
        </w:tc>
        <w:tc>
          <w:tcPr>
            <w:tcW w:w="2520" w:type="dxa"/>
          </w:tcPr>
          <w:p w:rsidR="00CB4FDC" w:rsidRPr="008905EA" w:rsidRDefault="00CB4FDC" w:rsidP="005700DB">
            <w:pPr>
              <w:jc w:val="both"/>
            </w:pPr>
          </w:p>
        </w:tc>
        <w:tc>
          <w:tcPr>
            <w:tcW w:w="2300" w:type="dxa"/>
          </w:tcPr>
          <w:p w:rsidR="00CB4FDC" w:rsidRPr="008905EA" w:rsidRDefault="00CB4FDC" w:rsidP="005700DB">
            <w:pPr>
              <w:jc w:val="both"/>
            </w:pPr>
          </w:p>
        </w:tc>
      </w:tr>
      <w:tr w:rsidR="00CB4FDC" w:rsidRPr="008905EA" w:rsidTr="005700DB">
        <w:trPr>
          <w:jc w:val="center"/>
        </w:trPr>
        <w:tc>
          <w:tcPr>
            <w:tcW w:w="2577" w:type="dxa"/>
          </w:tcPr>
          <w:p w:rsidR="00CB4FDC" w:rsidRPr="008905EA" w:rsidRDefault="00CB4FDC" w:rsidP="005700DB">
            <w:pPr>
              <w:jc w:val="both"/>
            </w:pPr>
          </w:p>
        </w:tc>
        <w:tc>
          <w:tcPr>
            <w:tcW w:w="2160" w:type="dxa"/>
          </w:tcPr>
          <w:p w:rsidR="00CB4FDC" w:rsidRPr="008905EA" w:rsidRDefault="00CB4FDC" w:rsidP="005700DB">
            <w:pPr>
              <w:jc w:val="both"/>
            </w:pPr>
          </w:p>
        </w:tc>
        <w:tc>
          <w:tcPr>
            <w:tcW w:w="2520" w:type="dxa"/>
          </w:tcPr>
          <w:p w:rsidR="00CB4FDC" w:rsidRPr="008905EA" w:rsidRDefault="00CB4FDC" w:rsidP="005700DB">
            <w:pPr>
              <w:jc w:val="both"/>
            </w:pPr>
          </w:p>
        </w:tc>
        <w:tc>
          <w:tcPr>
            <w:tcW w:w="2300" w:type="dxa"/>
          </w:tcPr>
          <w:p w:rsidR="00CB4FDC" w:rsidRPr="008905EA" w:rsidRDefault="00CB4FDC" w:rsidP="005700DB">
            <w:pPr>
              <w:jc w:val="both"/>
            </w:pPr>
          </w:p>
        </w:tc>
      </w:tr>
      <w:tr w:rsidR="00CB4FDC" w:rsidRPr="008905EA" w:rsidTr="005700DB">
        <w:trPr>
          <w:jc w:val="center"/>
        </w:trPr>
        <w:tc>
          <w:tcPr>
            <w:tcW w:w="2577" w:type="dxa"/>
            <w:tcBorders>
              <w:bottom w:val="single" w:sz="4" w:space="0" w:color="auto"/>
            </w:tcBorders>
          </w:tcPr>
          <w:p w:rsidR="00CB4FDC" w:rsidRPr="008905EA" w:rsidRDefault="00CB4FDC" w:rsidP="005700DB">
            <w:pPr>
              <w:jc w:val="both"/>
            </w:pPr>
          </w:p>
        </w:tc>
        <w:tc>
          <w:tcPr>
            <w:tcW w:w="2160" w:type="dxa"/>
          </w:tcPr>
          <w:p w:rsidR="00CB4FDC" w:rsidRPr="008905EA" w:rsidRDefault="00CB4FDC" w:rsidP="005700DB">
            <w:pPr>
              <w:jc w:val="both"/>
            </w:pPr>
          </w:p>
        </w:tc>
        <w:tc>
          <w:tcPr>
            <w:tcW w:w="2520" w:type="dxa"/>
            <w:tcBorders>
              <w:bottom w:val="single" w:sz="4" w:space="0" w:color="auto"/>
            </w:tcBorders>
          </w:tcPr>
          <w:p w:rsidR="00CB4FDC" w:rsidRPr="008905EA" w:rsidRDefault="00CB4FDC" w:rsidP="005700DB">
            <w:pPr>
              <w:jc w:val="both"/>
            </w:pPr>
          </w:p>
        </w:tc>
        <w:tc>
          <w:tcPr>
            <w:tcW w:w="2300" w:type="dxa"/>
          </w:tcPr>
          <w:p w:rsidR="00CB4FDC" w:rsidRPr="008905EA" w:rsidRDefault="00CB4FDC" w:rsidP="005700DB">
            <w:pPr>
              <w:jc w:val="both"/>
            </w:pPr>
            <w:r w:rsidRPr="008905EA">
              <w:rPr>
                <w:sz w:val="22"/>
                <w:szCs w:val="22"/>
              </w:rPr>
              <w:t>Сапонова Е.А.</w:t>
            </w:r>
          </w:p>
        </w:tc>
      </w:tr>
      <w:tr w:rsidR="00CB4FDC" w:rsidRPr="008905EA" w:rsidTr="005700DB">
        <w:trPr>
          <w:jc w:val="center"/>
        </w:trPr>
        <w:tc>
          <w:tcPr>
            <w:tcW w:w="2577" w:type="dxa"/>
          </w:tcPr>
          <w:p w:rsidR="00CB4FDC" w:rsidRPr="008905EA" w:rsidRDefault="00CB4FDC" w:rsidP="005700DB">
            <w:pPr>
              <w:jc w:val="both"/>
            </w:pPr>
            <w:r w:rsidRPr="008905EA">
              <w:rPr>
                <w:sz w:val="22"/>
                <w:szCs w:val="22"/>
              </w:rPr>
              <w:t>М.П.</w:t>
            </w:r>
          </w:p>
        </w:tc>
        <w:tc>
          <w:tcPr>
            <w:tcW w:w="2160" w:type="dxa"/>
          </w:tcPr>
          <w:p w:rsidR="00CB4FDC" w:rsidRPr="008905EA" w:rsidRDefault="00CB4FDC" w:rsidP="005700DB">
            <w:pPr>
              <w:jc w:val="both"/>
            </w:pPr>
          </w:p>
        </w:tc>
        <w:tc>
          <w:tcPr>
            <w:tcW w:w="2520" w:type="dxa"/>
          </w:tcPr>
          <w:p w:rsidR="00CB4FDC" w:rsidRPr="008905EA" w:rsidRDefault="00CB4FDC" w:rsidP="005700DB">
            <w:pPr>
              <w:jc w:val="both"/>
            </w:pPr>
            <w:r w:rsidRPr="008905EA">
              <w:rPr>
                <w:sz w:val="22"/>
                <w:szCs w:val="22"/>
              </w:rPr>
              <w:t>М.П.</w:t>
            </w:r>
          </w:p>
        </w:tc>
        <w:tc>
          <w:tcPr>
            <w:tcW w:w="2300" w:type="dxa"/>
          </w:tcPr>
          <w:p w:rsidR="00CB4FDC" w:rsidRPr="008905EA" w:rsidRDefault="00CB4FDC" w:rsidP="005700DB">
            <w:pPr>
              <w:jc w:val="both"/>
            </w:pPr>
          </w:p>
        </w:tc>
      </w:tr>
    </w:tbl>
    <w:p w:rsidR="00CB4FDC" w:rsidRDefault="00CB4FDC" w:rsidP="00BB5D3C">
      <w:pPr>
        <w:jc w:val="center"/>
        <w:outlineLvl w:val="0"/>
        <w:rPr>
          <w:sz w:val="22"/>
          <w:szCs w:val="22"/>
        </w:rPr>
        <w:sectPr w:rsidR="00CB4FDC" w:rsidSect="001E38D1">
          <w:headerReference w:type="even" r:id="rId56"/>
          <w:headerReference w:type="default" r:id="rId57"/>
          <w:footerReference w:type="default" r:id="rId58"/>
          <w:headerReference w:type="first" r:id="rId59"/>
          <w:pgSz w:w="11906" w:h="16838"/>
          <w:pgMar w:top="692" w:right="567" w:bottom="539" w:left="900" w:header="360" w:footer="205" w:gutter="0"/>
          <w:cols w:space="708"/>
          <w:docGrid w:linePitch="360"/>
        </w:sectPr>
      </w:pPr>
      <w:r w:rsidRPr="00E053D6">
        <w:rPr>
          <w:sz w:val="22"/>
          <w:szCs w:val="22"/>
        </w:rPr>
        <w:br w:type="page"/>
      </w:r>
      <w:r>
        <w:rPr>
          <w:noProof/>
        </w:rPr>
        <w:pict>
          <v:shape id="_x0000_s1030" type="#_x0000_t75" style="position:absolute;left:0;text-align:left;margin-left:-48pt;margin-top:-36pt;width:597.55pt;height:846pt;z-index:251658752">
            <v:imagedata r:id="rId60" o:title=""/>
          </v:shape>
        </w:pict>
      </w:r>
    </w:p>
    <w:p w:rsidR="00CB4FDC" w:rsidRDefault="00CB4FDC" w:rsidP="00BB5D3C">
      <w:pPr>
        <w:jc w:val="center"/>
        <w:outlineLvl w:val="0"/>
        <w:rPr>
          <w:sz w:val="22"/>
          <w:szCs w:val="22"/>
        </w:rPr>
        <w:sectPr w:rsidR="00CB4FDC" w:rsidSect="001E38D1">
          <w:pgSz w:w="11906" w:h="16838"/>
          <w:pgMar w:top="692" w:right="567" w:bottom="539" w:left="900" w:header="360" w:footer="205" w:gutter="0"/>
          <w:cols w:space="708"/>
          <w:docGrid w:linePitch="360"/>
        </w:sectPr>
      </w:pPr>
      <w:r>
        <w:rPr>
          <w:noProof/>
        </w:rPr>
        <w:pict>
          <v:shape id="_x0000_s1031" type="#_x0000_t75" style="position:absolute;left:0;text-align:left;margin-left:-48pt;margin-top:-36pt;width:597.55pt;height:846pt;z-index:251659776">
            <v:imagedata r:id="rId61" o:title=""/>
          </v:shape>
        </w:pict>
      </w:r>
    </w:p>
    <w:p w:rsidR="00CB4FDC" w:rsidRPr="002E5316" w:rsidRDefault="00CB4FDC" w:rsidP="00BB5D3C">
      <w:pPr>
        <w:jc w:val="center"/>
        <w:outlineLvl w:val="0"/>
        <w:rPr>
          <w:sz w:val="22"/>
          <w:szCs w:val="22"/>
        </w:rPr>
      </w:pPr>
      <w:r>
        <w:rPr>
          <w:noProof/>
        </w:rPr>
        <w:pict>
          <v:shape id="_x0000_s1032" type="#_x0000_t75" style="position:absolute;left:0;text-align:left;margin-left:-48pt;margin-top:-36pt;width:597.55pt;height:846pt;z-index:251660800">
            <v:imagedata r:id="rId62" o:title=""/>
          </v:shape>
        </w:pict>
      </w:r>
    </w:p>
    <w:sectPr w:rsidR="00CB4FDC" w:rsidRPr="002E5316" w:rsidSect="001E38D1">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FDC" w:rsidRDefault="00CB4FDC">
      <w:r>
        <w:separator/>
      </w:r>
    </w:p>
  </w:endnote>
  <w:endnote w:type="continuationSeparator" w:id="0">
    <w:p w:rsidR="00CB4FDC" w:rsidRDefault="00CB4F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FDC" w:rsidRDefault="00CB4FDC"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B4FDC" w:rsidRDefault="00CB4FDC"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FDC" w:rsidRDefault="00CB4FDC"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FDC" w:rsidRDefault="00CB4FDC"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B4FDC" w:rsidRDefault="00CB4FDC"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FDC" w:rsidRDefault="00CB4FDC"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FDC" w:rsidRDefault="00CB4FDC">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38</w:t>
    </w:r>
    <w:r>
      <w:rPr>
        <w:rStyle w:val="PageNumber"/>
      </w:rPr>
      <w:fldChar w:fldCharType="end"/>
    </w:r>
  </w:p>
  <w:p w:rsidR="00CB4FDC" w:rsidRDefault="00CB4FD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FDC" w:rsidRDefault="00CB4FDC">
      <w:r>
        <w:separator/>
      </w:r>
    </w:p>
  </w:footnote>
  <w:footnote w:type="continuationSeparator" w:id="0">
    <w:p w:rsidR="00CB4FDC" w:rsidRDefault="00CB4F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FDC" w:rsidRDefault="00CB4FDC"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B4FDC" w:rsidRDefault="00CB4FD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FDC" w:rsidRDefault="00CB4FDC"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rsidR="00CB4FDC" w:rsidRDefault="00CB4FD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FDC" w:rsidRDefault="00CB4FDC"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B4FDC" w:rsidRDefault="00CB4FDC">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FDC" w:rsidRDefault="00CB4FDC"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rsidR="00CB4FDC" w:rsidRDefault="00CB4FDC">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FDC" w:rsidRDefault="00CB4FDC">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FDC" w:rsidRDefault="00CB4FDC">
    <w:pPr>
      <w:pStyle w:val="Header"/>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FDC" w:rsidRDefault="00CB4FD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A0ABC9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3BB4E08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80DE4A3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A8E87E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FFE47F2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6BCF1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38ECD0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750401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4AA0AB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CDEA80C"/>
    <w:lvl w:ilvl="0">
      <w:start w:val="1"/>
      <w:numFmt w:val="bullet"/>
      <w:lvlText w:val=""/>
      <w:lvlJc w:val="left"/>
      <w:pPr>
        <w:tabs>
          <w:tab w:val="num" w:pos="360"/>
        </w:tabs>
        <w:ind w:left="360" w:hanging="360"/>
      </w:pPr>
      <w:rPr>
        <w:rFonts w:ascii="Symbol" w:hAnsi="Symbol" w:hint="default"/>
      </w:rPr>
    </w:lvl>
  </w:abstractNum>
  <w:abstractNum w:abstractNumId="10">
    <w:nsid w:val="0D8C6730"/>
    <w:multiLevelType w:val="hybridMultilevel"/>
    <w:tmpl w:val="C6E0118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2">
    <w:nsid w:val="1DA21268"/>
    <w:multiLevelType w:val="hybridMultilevel"/>
    <w:tmpl w:val="C7D4CE32"/>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F942F0B"/>
    <w:multiLevelType w:val="multilevel"/>
    <w:tmpl w:val="DE10B4D4"/>
    <w:lvl w:ilvl="0">
      <w:start w:val="3"/>
      <w:numFmt w:val="decimal"/>
      <w:lvlText w:val="%1."/>
      <w:lvlJc w:val="left"/>
      <w:pPr>
        <w:tabs>
          <w:tab w:val="num" w:pos="435"/>
        </w:tabs>
        <w:ind w:left="435" w:hanging="435"/>
      </w:pPr>
      <w:rPr>
        <w:rFonts w:cs="Times New Roman" w:hint="default"/>
      </w:rPr>
    </w:lvl>
    <w:lvl w:ilvl="1">
      <w:start w:val="52"/>
      <w:numFmt w:val="decimal"/>
      <w:lvlText w:val="%1.%2."/>
      <w:lvlJc w:val="left"/>
      <w:pPr>
        <w:tabs>
          <w:tab w:val="num" w:pos="435"/>
        </w:tabs>
        <w:ind w:left="435" w:hanging="43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35C2223E"/>
    <w:multiLevelType w:val="hybridMultilevel"/>
    <w:tmpl w:val="34BC739C"/>
    <w:lvl w:ilvl="0" w:tplc="8C26190A">
      <w:start w:val="1"/>
      <w:numFmt w:val="decimal"/>
      <w:lvlText w:val="%1)"/>
      <w:lvlJc w:val="left"/>
      <w:pPr>
        <w:ind w:left="540" w:hanging="360"/>
      </w:pPr>
      <w:rPr>
        <w:rFonts w:cs="Times New Roman" w:hint="default"/>
        <w:b w:val="0"/>
        <w:i w:val="0"/>
        <w:color w:val="auto"/>
      </w:rPr>
    </w:lvl>
    <w:lvl w:ilvl="1" w:tplc="D25A564A">
      <w:start w:val="1"/>
      <w:numFmt w:val="bullet"/>
      <w:lvlText w:val="­"/>
      <w:lvlJc w:val="left"/>
      <w:pPr>
        <w:tabs>
          <w:tab w:val="num" w:pos="1457"/>
        </w:tabs>
        <w:ind w:left="1440" w:hanging="360"/>
      </w:pPr>
      <w:rPr>
        <w:rFonts w:ascii="Arial (WT)" w:hAnsi="Arial (WT)" w:hint="default"/>
      </w:rPr>
    </w:lvl>
    <w:lvl w:ilvl="2" w:tplc="AB709906" w:tentative="1">
      <w:start w:val="1"/>
      <w:numFmt w:val="lowerRoman"/>
      <w:lvlText w:val="%3."/>
      <w:lvlJc w:val="right"/>
      <w:pPr>
        <w:tabs>
          <w:tab w:val="num" w:pos="2160"/>
        </w:tabs>
        <w:ind w:left="2160" w:hanging="180"/>
      </w:pPr>
      <w:rPr>
        <w:rFonts w:cs="Times New Roman"/>
      </w:rPr>
    </w:lvl>
    <w:lvl w:ilvl="3" w:tplc="E586E262" w:tentative="1">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tentative="1">
      <w:start w:val="1"/>
      <w:numFmt w:val="lowerRoman"/>
      <w:lvlText w:val="%6."/>
      <w:lvlJc w:val="right"/>
      <w:pPr>
        <w:tabs>
          <w:tab w:val="num" w:pos="4320"/>
        </w:tabs>
        <w:ind w:left="4320" w:hanging="180"/>
      </w:pPr>
      <w:rPr>
        <w:rFonts w:cs="Times New Roman"/>
      </w:rPr>
    </w:lvl>
    <w:lvl w:ilvl="6" w:tplc="6166E55C" w:tentative="1">
      <w:start w:val="1"/>
      <w:numFmt w:val="decimal"/>
      <w:lvlText w:val="%7."/>
      <w:lvlJc w:val="left"/>
      <w:pPr>
        <w:tabs>
          <w:tab w:val="num" w:pos="5040"/>
        </w:tabs>
        <w:ind w:left="5040" w:hanging="360"/>
      </w:pPr>
      <w:rPr>
        <w:rFonts w:cs="Times New Roman"/>
      </w:rPr>
    </w:lvl>
    <w:lvl w:ilvl="7" w:tplc="B3F2BB18" w:tentative="1">
      <w:start w:val="1"/>
      <w:numFmt w:val="lowerLetter"/>
      <w:lvlText w:val="%8."/>
      <w:lvlJc w:val="left"/>
      <w:pPr>
        <w:tabs>
          <w:tab w:val="num" w:pos="5760"/>
        </w:tabs>
        <w:ind w:left="5760" w:hanging="360"/>
      </w:pPr>
      <w:rPr>
        <w:rFonts w:cs="Times New Roman"/>
      </w:rPr>
    </w:lvl>
    <w:lvl w:ilvl="8" w:tplc="1CD8079C" w:tentative="1">
      <w:start w:val="1"/>
      <w:numFmt w:val="lowerRoman"/>
      <w:lvlText w:val="%9."/>
      <w:lvlJc w:val="right"/>
      <w:pPr>
        <w:tabs>
          <w:tab w:val="num" w:pos="6480"/>
        </w:tabs>
        <w:ind w:left="6480" w:hanging="180"/>
      </w:pPr>
      <w:rPr>
        <w:rFonts w:cs="Times New Roman"/>
      </w:r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1">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2">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4">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40954BEB"/>
    <w:multiLevelType w:val="hybridMultilevel"/>
    <w:tmpl w:val="6526EA0A"/>
    <w:lvl w:ilvl="0" w:tplc="04190001">
      <w:start w:val="1"/>
      <w:numFmt w:val="decimal"/>
      <w:lvlText w:val="%1)"/>
      <w:lvlJc w:val="left"/>
      <w:pPr>
        <w:tabs>
          <w:tab w:val="num" w:pos="720"/>
        </w:tabs>
        <w:ind w:left="720" w:hanging="360"/>
      </w:pPr>
      <w:rPr>
        <w:rFonts w:cs="Times New Roman"/>
        <w:color w:val="auto"/>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6">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8">
    <w:nsid w:val="6BED3D1F"/>
    <w:multiLevelType w:val="hybridMultilevel"/>
    <w:tmpl w:val="2D44FD72"/>
    <w:lvl w:ilvl="0" w:tplc="54A81814">
      <w:start w:val="1"/>
      <w:numFmt w:val="bullet"/>
      <w:lvlText w:val=""/>
      <w:lvlJc w:val="left"/>
      <w:pPr>
        <w:ind w:left="1713" w:hanging="360"/>
      </w:pPr>
      <w:rPr>
        <w:rFonts w:ascii="Symbol" w:hAnsi="Symbol" w:hint="default"/>
      </w:rPr>
    </w:lvl>
    <w:lvl w:ilvl="1" w:tplc="119E4EC4">
      <w:start w:val="1"/>
      <w:numFmt w:val="bullet"/>
      <w:lvlText w:val="o"/>
      <w:lvlJc w:val="left"/>
      <w:pPr>
        <w:ind w:left="2433" w:hanging="360"/>
      </w:pPr>
      <w:rPr>
        <w:rFonts w:ascii="Courier New" w:hAnsi="Courier New" w:hint="default"/>
      </w:rPr>
    </w:lvl>
    <w:lvl w:ilvl="2" w:tplc="3F38B0A6" w:tentative="1">
      <w:start w:val="1"/>
      <w:numFmt w:val="bullet"/>
      <w:lvlText w:val=""/>
      <w:lvlJc w:val="left"/>
      <w:pPr>
        <w:ind w:left="3153" w:hanging="360"/>
      </w:pPr>
      <w:rPr>
        <w:rFonts w:ascii="Wingdings" w:hAnsi="Wingdings" w:hint="default"/>
      </w:rPr>
    </w:lvl>
    <w:lvl w:ilvl="3" w:tplc="436AB7E0" w:tentative="1">
      <w:start w:val="1"/>
      <w:numFmt w:val="bullet"/>
      <w:lvlText w:val=""/>
      <w:lvlJc w:val="left"/>
      <w:pPr>
        <w:ind w:left="3873" w:hanging="360"/>
      </w:pPr>
      <w:rPr>
        <w:rFonts w:ascii="Symbol" w:hAnsi="Symbol" w:hint="default"/>
      </w:rPr>
    </w:lvl>
    <w:lvl w:ilvl="4" w:tplc="C41A91EA" w:tentative="1">
      <w:start w:val="1"/>
      <w:numFmt w:val="bullet"/>
      <w:lvlText w:val="o"/>
      <w:lvlJc w:val="left"/>
      <w:pPr>
        <w:ind w:left="4593" w:hanging="360"/>
      </w:pPr>
      <w:rPr>
        <w:rFonts w:ascii="Courier New" w:hAnsi="Courier New" w:hint="default"/>
      </w:rPr>
    </w:lvl>
    <w:lvl w:ilvl="5" w:tplc="4CC2177A" w:tentative="1">
      <w:start w:val="1"/>
      <w:numFmt w:val="bullet"/>
      <w:lvlText w:val=""/>
      <w:lvlJc w:val="left"/>
      <w:pPr>
        <w:ind w:left="5313" w:hanging="360"/>
      </w:pPr>
      <w:rPr>
        <w:rFonts w:ascii="Wingdings" w:hAnsi="Wingdings" w:hint="default"/>
      </w:rPr>
    </w:lvl>
    <w:lvl w:ilvl="6" w:tplc="E102C2D4" w:tentative="1">
      <w:start w:val="1"/>
      <w:numFmt w:val="bullet"/>
      <w:lvlText w:val=""/>
      <w:lvlJc w:val="left"/>
      <w:pPr>
        <w:ind w:left="6033" w:hanging="360"/>
      </w:pPr>
      <w:rPr>
        <w:rFonts w:ascii="Symbol" w:hAnsi="Symbol" w:hint="default"/>
      </w:rPr>
    </w:lvl>
    <w:lvl w:ilvl="7" w:tplc="BFDE42C4" w:tentative="1">
      <w:start w:val="1"/>
      <w:numFmt w:val="bullet"/>
      <w:lvlText w:val="o"/>
      <w:lvlJc w:val="left"/>
      <w:pPr>
        <w:ind w:left="6753" w:hanging="360"/>
      </w:pPr>
      <w:rPr>
        <w:rFonts w:ascii="Courier New" w:hAnsi="Courier New" w:hint="default"/>
      </w:rPr>
    </w:lvl>
    <w:lvl w:ilvl="8" w:tplc="DD56CAE6" w:tentative="1">
      <w:start w:val="1"/>
      <w:numFmt w:val="bullet"/>
      <w:lvlText w:val=""/>
      <w:lvlJc w:val="left"/>
      <w:pPr>
        <w:ind w:left="7473" w:hanging="360"/>
      </w:pPr>
      <w:rPr>
        <w:rFonts w:ascii="Wingdings" w:hAnsi="Wingdings" w:hint="default"/>
      </w:rPr>
    </w:lvl>
  </w:abstractNum>
  <w:abstractNum w:abstractNumId="2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1">
    <w:nsid w:val="76737651"/>
    <w:multiLevelType w:val="hybridMultilevel"/>
    <w:tmpl w:val="33D4A7FC"/>
    <w:lvl w:ilvl="0" w:tplc="32684862">
      <w:start w:val="1"/>
      <w:numFmt w:val="decimal"/>
      <w:lvlText w:val="%1)"/>
      <w:lvlJc w:val="left"/>
      <w:pPr>
        <w:tabs>
          <w:tab w:val="num" w:pos="720"/>
        </w:tabs>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7E113708"/>
    <w:multiLevelType w:val="hybridMultilevel"/>
    <w:tmpl w:val="EFECE6CC"/>
    <w:lvl w:ilvl="0" w:tplc="12FE064C">
      <w:start w:val="1"/>
      <w:numFmt w:val="decimal"/>
      <w:lvlText w:val="%1)"/>
      <w:lvlJc w:val="left"/>
      <w:pPr>
        <w:tabs>
          <w:tab w:val="num" w:pos="720"/>
        </w:tabs>
        <w:ind w:left="720" w:hanging="360"/>
      </w:pPr>
      <w:rPr>
        <w:rFonts w:cs="Times New Roman"/>
      </w:rPr>
    </w:lvl>
    <w:lvl w:ilvl="1" w:tplc="DCFE8D9E">
      <w:start w:val="1"/>
      <w:numFmt w:val="lowerLetter"/>
      <w:lvlText w:val="%2."/>
      <w:lvlJc w:val="left"/>
      <w:pPr>
        <w:tabs>
          <w:tab w:val="num" w:pos="1440"/>
        </w:tabs>
        <w:ind w:left="1440" w:hanging="360"/>
      </w:pPr>
      <w:rPr>
        <w:rFonts w:cs="Times New Roman"/>
      </w:rPr>
    </w:lvl>
    <w:lvl w:ilvl="2" w:tplc="654ED41C" w:tentative="1">
      <w:start w:val="1"/>
      <w:numFmt w:val="lowerRoman"/>
      <w:lvlText w:val="%3."/>
      <w:lvlJc w:val="right"/>
      <w:pPr>
        <w:tabs>
          <w:tab w:val="num" w:pos="2160"/>
        </w:tabs>
        <w:ind w:left="2160" w:hanging="180"/>
      </w:pPr>
      <w:rPr>
        <w:rFonts w:cs="Times New Roman"/>
      </w:rPr>
    </w:lvl>
    <w:lvl w:ilvl="3" w:tplc="B4F8FF7A" w:tentative="1">
      <w:start w:val="1"/>
      <w:numFmt w:val="decimal"/>
      <w:lvlText w:val="%4."/>
      <w:lvlJc w:val="left"/>
      <w:pPr>
        <w:tabs>
          <w:tab w:val="num" w:pos="2880"/>
        </w:tabs>
        <w:ind w:left="2880" w:hanging="360"/>
      </w:pPr>
      <w:rPr>
        <w:rFonts w:cs="Times New Roman"/>
      </w:rPr>
    </w:lvl>
    <w:lvl w:ilvl="4" w:tplc="B2A03010" w:tentative="1">
      <w:start w:val="1"/>
      <w:numFmt w:val="lowerLetter"/>
      <w:lvlText w:val="%5."/>
      <w:lvlJc w:val="left"/>
      <w:pPr>
        <w:tabs>
          <w:tab w:val="num" w:pos="3600"/>
        </w:tabs>
        <w:ind w:left="3600" w:hanging="360"/>
      </w:pPr>
      <w:rPr>
        <w:rFonts w:cs="Times New Roman"/>
      </w:rPr>
    </w:lvl>
    <w:lvl w:ilvl="5" w:tplc="5F047798" w:tentative="1">
      <w:start w:val="1"/>
      <w:numFmt w:val="lowerRoman"/>
      <w:lvlText w:val="%6."/>
      <w:lvlJc w:val="right"/>
      <w:pPr>
        <w:tabs>
          <w:tab w:val="num" w:pos="4320"/>
        </w:tabs>
        <w:ind w:left="4320" w:hanging="180"/>
      </w:pPr>
      <w:rPr>
        <w:rFonts w:cs="Times New Roman"/>
      </w:rPr>
    </w:lvl>
    <w:lvl w:ilvl="6" w:tplc="97A08038" w:tentative="1">
      <w:start w:val="1"/>
      <w:numFmt w:val="decimal"/>
      <w:lvlText w:val="%7."/>
      <w:lvlJc w:val="left"/>
      <w:pPr>
        <w:tabs>
          <w:tab w:val="num" w:pos="5040"/>
        </w:tabs>
        <w:ind w:left="5040" w:hanging="360"/>
      </w:pPr>
      <w:rPr>
        <w:rFonts w:cs="Times New Roman"/>
      </w:rPr>
    </w:lvl>
    <w:lvl w:ilvl="7" w:tplc="75ACA64C" w:tentative="1">
      <w:start w:val="1"/>
      <w:numFmt w:val="lowerLetter"/>
      <w:lvlText w:val="%8."/>
      <w:lvlJc w:val="left"/>
      <w:pPr>
        <w:tabs>
          <w:tab w:val="num" w:pos="5760"/>
        </w:tabs>
        <w:ind w:left="5760" w:hanging="360"/>
      </w:pPr>
      <w:rPr>
        <w:rFonts w:cs="Times New Roman"/>
      </w:rPr>
    </w:lvl>
    <w:lvl w:ilvl="8" w:tplc="6458121A" w:tentative="1">
      <w:start w:val="1"/>
      <w:numFmt w:val="lowerRoman"/>
      <w:lvlText w:val="%9."/>
      <w:lvlJc w:val="right"/>
      <w:pPr>
        <w:tabs>
          <w:tab w:val="num" w:pos="6480"/>
        </w:tabs>
        <w:ind w:left="6480" w:hanging="180"/>
      </w:pPr>
      <w:rPr>
        <w:rFonts w:cs="Times New Roman"/>
      </w:rPr>
    </w:lvl>
  </w:abstractNum>
  <w:abstractNum w:abstractNumId="34">
    <w:nsid w:val="7F367D25"/>
    <w:multiLevelType w:val="hybridMultilevel"/>
    <w:tmpl w:val="40A67370"/>
    <w:lvl w:ilvl="0" w:tplc="0FFA516E">
      <w:start w:val="1"/>
      <w:numFmt w:val="decimal"/>
      <w:lvlText w:val="%1."/>
      <w:lvlJc w:val="left"/>
      <w:pPr>
        <w:tabs>
          <w:tab w:val="num" w:pos="960"/>
        </w:tabs>
        <w:ind w:left="960" w:hanging="360"/>
      </w:pPr>
      <w:rPr>
        <w:rFonts w:cs="Times New Roman"/>
        <w:b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7FEA1264"/>
    <w:multiLevelType w:val="hybridMultilevel"/>
    <w:tmpl w:val="698C8698"/>
    <w:lvl w:ilvl="0" w:tplc="E41ED0EE">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3"/>
  </w:num>
  <w:num w:numId="32">
    <w:abstractNumId w:val="15"/>
  </w:num>
  <w:num w:numId="33">
    <w:abstractNumId w:val="21"/>
  </w:num>
  <w:num w:numId="3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16"/>
  </w:num>
  <w:num w:numId="37">
    <w:abstractNumId w:val="17"/>
  </w:num>
  <w:num w:numId="38">
    <w:abstractNumId w:val="26"/>
  </w:num>
  <w:num w:numId="39">
    <w:abstractNumId w:val="18"/>
  </w:num>
  <w:num w:numId="40">
    <w:abstractNumId w:val="29"/>
  </w:num>
  <w:num w:numId="41">
    <w:abstractNumId w:val="34"/>
  </w:num>
  <w:num w:numId="42">
    <w:abstractNumId w:val="30"/>
  </w:num>
  <w:num w:numId="43">
    <w:abstractNumId w:val="32"/>
  </w:num>
  <w:num w:numId="44">
    <w:abstractNumId w:val="24"/>
  </w:num>
  <w:num w:numId="45">
    <w:abstractNumId w:val="19"/>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4"/>
    <w:lvlOverride w:ilvl="0">
      <w:startOverride w:val="3"/>
    </w:lvlOverride>
    <w:lvlOverride w:ilvl="1">
      <w:startOverride w:val="5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0BD1"/>
    <w:rsid w:val="0000167A"/>
    <w:rsid w:val="00002B56"/>
    <w:rsid w:val="0000303C"/>
    <w:rsid w:val="00003D0A"/>
    <w:rsid w:val="00004476"/>
    <w:rsid w:val="00004A25"/>
    <w:rsid w:val="00004E04"/>
    <w:rsid w:val="00004E4D"/>
    <w:rsid w:val="00004ED6"/>
    <w:rsid w:val="00004EDD"/>
    <w:rsid w:val="0000506B"/>
    <w:rsid w:val="00005550"/>
    <w:rsid w:val="0000662D"/>
    <w:rsid w:val="0000689C"/>
    <w:rsid w:val="00006AAE"/>
    <w:rsid w:val="000071A4"/>
    <w:rsid w:val="00007CEF"/>
    <w:rsid w:val="00010F32"/>
    <w:rsid w:val="00011091"/>
    <w:rsid w:val="00011BB9"/>
    <w:rsid w:val="00011DD9"/>
    <w:rsid w:val="00012710"/>
    <w:rsid w:val="00012ED4"/>
    <w:rsid w:val="000131AC"/>
    <w:rsid w:val="0001325A"/>
    <w:rsid w:val="0001333E"/>
    <w:rsid w:val="0001368E"/>
    <w:rsid w:val="0001481B"/>
    <w:rsid w:val="000152B7"/>
    <w:rsid w:val="000158C8"/>
    <w:rsid w:val="00016301"/>
    <w:rsid w:val="00016384"/>
    <w:rsid w:val="00016EA2"/>
    <w:rsid w:val="00017618"/>
    <w:rsid w:val="00017799"/>
    <w:rsid w:val="000207DD"/>
    <w:rsid w:val="000212E2"/>
    <w:rsid w:val="000218A7"/>
    <w:rsid w:val="00022AA3"/>
    <w:rsid w:val="00022ABC"/>
    <w:rsid w:val="00025971"/>
    <w:rsid w:val="000261F2"/>
    <w:rsid w:val="000263F5"/>
    <w:rsid w:val="000271FB"/>
    <w:rsid w:val="00027CAD"/>
    <w:rsid w:val="00030B42"/>
    <w:rsid w:val="00030C25"/>
    <w:rsid w:val="0003182B"/>
    <w:rsid w:val="00033633"/>
    <w:rsid w:val="00033A28"/>
    <w:rsid w:val="00033EEC"/>
    <w:rsid w:val="000349A4"/>
    <w:rsid w:val="00034AD6"/>
    <w:rsid w:val="00034BD7"/>
    <w:rsid w:val="00036253"/>
    <w:rsid w:val="000363C8"/>
    <w:rsid w:val="00036541"/>
    <w:rsid w:val="00036FD4"/>
    <w:rsid w:val="0003703E"/>
    <w:rsid w:val="0003735B"/>
    <w:rsid w:val="000376FD"/>
    <w:rsid w:val="00040949"/>
    <w:rsid w:val="00041664"/>
    <w:rsid w:val="00041791"/>
    <w:rsid w:val="00042330"/>
    <w:rsid w:val="00042F3B"/>
    <w:rsid w:val="00043441"/>
    <w:rsid w:val="000448DA"/>
    <w:rsid w:val="00044938"/>
    <w:rsid w:val="0004563A"/>
    <w:rsid w:val="000458E2"/>
    <w:rsid w:val="000465E4"/>
    <w:rsid w:val="000466FB"/>
    <w:rsid w:val="0004752D"/>
    <w:rsid w:val="00047FA5"/>
    <w:rsid w:val="00050057"/>
    <w:rsid w:val="0005066C"/>
    <w:rsid w:val="000515EC"/>
    <w:rsid w:val="00051909"/>
    <w:rsid w:val="00051E47"/>
    <w:rsid w:val="00052875"/>
    <w:rsid w:val="0005353B"/>
    <w:rsid w:val="0005405A"/>
    <w:rsid w:val="000547AE"/>
    <w:rsid w:val="00055460"/>
    <w:rsid w:val="00055BFF"/>
    <w:rsid w:val="00055EEF"/>
    <w:rsid w:val="000563EF"/>
    <w:rsid w:val="000565FC"/>
    <w:rsid w:val="0005748A"/>
    <w:rsid w:val="000577A2"/>
    <w:rsid w:val="000579F5"/>
    <w:rsid w:val="00057B03"/>
    <w:rsid w:val="0006002A"/>
    <w:rsid w:val="00060857"/>
    <w:rsid w:val="000610F7"/>
    <w:rsid w:val="000612B9"/>
    <w:rsid w:val="00061B5C"/>
    <w:rsid w:val="0006245D"/>
    <w:rsid w:val="00062792"/>
    <w:rsid w:val="00062EE3"/>
    <w:rsid w:val="000645C2"/>
    <w:rsid w:val="000646BC"/>
    <w:rsid w:val="00065BE4"/>
    <w:rsid w:val="0006665C"/>
    <w:rsid w:val="00066C68"/>
    <w:rsid w:val="000707BA"/>
    <w:rsid w:val="0007090B"/>
    <w:rsid w:val="00071DF7"/>
    <w:rsid w:val="00072E97"/>
    <w:rsid w:val="000730CE"/>
    <w:rsid w:val="00074B7C"/>
    <w:rsid w:val="00074C1A"/>
    <w:rsid w:val="0007518F"/>
    <w:rsid w:val="00075424"/>
    <w:rsid w:val="0007672A"/>
    <w:rsid w:val="00076CE4"/>
    <w:rsid w:val="0008001E"/>
    <w:rsid w:val="0008019C"/>
    <w:rsid w:val="00081268"/>
    <w:rsid w:val="000815B8"/>
    <w:rsid w:val="00081B7A"/>
    <w:rsid w:val="00082356"/>
    <w:rsid w:val="000827FD"/>
    <w:rsid w:val="00082ACB"/>
    <w:rsid w:val="000841B8"/>
    <w:rsid w:val="00084243"/>
    <w:rsid w:val="00084705"/>
    <w:rsid w:val="00086C3C"/>
    <w:rsid w:val="00086CAB"/>
    <w:rsid w:val="00087A8D"/>
    <w:rsid w:val="000902A1"/>
    <w:rsid w:val="00090830"/>
    <w:rsid w:val="00090C5C"/>
    <w:rsid w:val="00090E43"/>
    <w:rsid w:val="00092E3C"/>
    <w:rsid w:val="00094181"/>
    <w:rsid w:val="00094256"/>
    <w:rsid w:val="00094867"/>
    <w:rsid w:val="0009504E"/>
    <w:rsid w:val="0009536C"/>
    <w:rsid w:val="0009577C"/>
    <w:rsid w:val="00096092"/>
    <w:rsid w:val="00096232"/>
    <w:rsid w:val="000963C7"/>
    <w:rsid w:val="00097EF1"/>
    <w:rsid w:val="00097FAC"/>
    <w:rsid w:val="000A0082"/>
    <w:rsid w:val="000A0A9F"/>
    <w:rsid w:val="000A101A"/>
    <w:rsid w:val="000A18BA"/>
    <w:rsid w:val="000A1C77"/>
    <w:rsid w:val="000A1D8C"/>
    <w:rsid w:val="000A2951"/>
    <w:rsid w:val="000A31CF"/>
    <w:rsid w:val="000A35D3"/>
    <w:rsid w:val="000A3AC0"/>
    <w:rsid w:val="000A50B0"/>
    <w:rsid w:val="000A522B"/>
    <w:rsid w:val="000A5D16"/>
    <w:rsid w:val="000A5F84"/>
    <w:rsid w:val="000A6265"/>
    <w:rsid w:val="000A6974"/>
    <w:rsid w:val="000A7F8E"/>
    <w:rsid w:val="000B037A"/>
    <w:rsid w:val="000B0570"/>
    <w:rsid w:val="000B0A91"/>
    <w:rsid w:val="000B0EFD"/>
    <w:rsid w:val="000B1118"/>
    <w:rsid w:val="000B1801"/>
    <w:rsid w:val="000B1820"/>
    <w:rsid w:val="000B1C65"/>
    <w:rsid w:val="000B1DEB"/>
    <w:rsid w:val="000B2E91"/>
    <w:rsid w:val="000B3930"/>
    <w:rsid w:val="000B3DA9"/>
    <w:rsid w:val="000B4D45"/>
    <w:rsid w:val="000B5CE5"/>
    <w:rsid w:val="000B6D5B"/>
    <w:rsid w:val="000B76CE"/>
    <w:rsid w:val="000B782B"/>
    <w:rsid w:val="000B7998"/>
    <w:rsid w:val="000B7C01"/>
    <w:rsid w:val="000C0254"/>
    <w:rsid w:val="000C0353"/>
    <w:rsid w:val="000C0ECD"/>
    <w:rsid w:val="000C15E3"/>
    <w:rsid w:val="000C2A5C"/>
    <w:rsid w:val="000C3342"/>
    <w:rsid w:val="000C3C42"/>
    <w:rsid w:val="000C44AD"/>
    <w:rsid w:val="000C4877"/>
    <w:rsid w:val="000C5C6B"/>
    <w:rsid w:val="000C65A3"/>
    <w:rsid w:val="000C6BA6"/>
    <w:rsid w:val="000C6E60"/>
    <w:rsid w:val="000C6F0A"/>
    <w:rsid w:val="000C787A"/>
    <w:rsid w:val="000D0873"/>
    <w:rsid w:val="000D088E"/>
    <w:rsid w:val="000D0C93"/>
    <w:rsid w:val="000D1824"/>
    <w:rsid w:val="000D1C87"/>
    <w:rsid w:val="000D1D78"/>
    <w:rsid w:val="000D25DF"/>
    <w:rsid w:val="000D2AE4"/>
    <w:rsid w:val="000D2C4A"/>
    <w:rsid w:val="000D2CB2"/>
    <w:rsid w:val="000D3381"/>
    <w:rsid w:val="000D3FDE"/>
    <w:rsid w:val="000D5E9A"/>
    <w:rsid w:val="000D5FAF"/>
    <w:rsid w:val="000D77BA"/>
    <w:rsid w:val="000D79A0"/>
    <w:rsid w:val="000E033A"/>
    <w:rsid w:val="000E05EA"/>
    <w:rsid w:val="000E06DD"/>
    <w:rsid w:val="000E08A9"/>
    <w:rsid w:val="000E133E"/>
    <w:rsid w:val="000E2B11"/>
    <w:rsid w:val="000E3B10"/>
    <w:rsid w:val="000E3D35"/>
    <w:rsid w:val="000E4852"/>
    <w:rsid w:val="000E55F2"/>
    <w:rsid w:val="000E61A0"/>
    <w:rsid w:val="000E6663"/>
    <w:rsid w:val="000E66E9"/>
    <w:rsid w:val="000E76F7"/>
    <w:rsid w:val="000F148B"/>
    <w:rsid w:val="000F16BF"/>
    <w:rsid w:val="000F2679"/>
    <w:rsid w:val="000F321C"/>
    <w:rsid w:val="000F32C3"/>
    <w:rsid w:val="000F3BDC"/>
    <w:rsid w:val="000F502A"/>
    <w:rsid w:val="000F5078"/>
    <w:rsid w:val="000F687B"/>
    <w:rsid w:val="000F72B4"/>
    <w:rsid w:val="000F7677"/>
    <w:rsid w:val="0010061A"/>
    <w:rsid w:val="00100799"/>
    <w:rsid w:val="001007DC"/>
    <w:rsid w:val="00100A0E"/>
    <w:rsid w:val="00101518"/>
    <w:rsid w:val="001018D9"/>
    <w:rsid w:val="00101CE8"/>
    <w:rsid w:val="0010225C"/>
    <w:rsid w:val="00103388"/>
    <w:rsid w:val="00103DB8"/>
    <w:rsid w:val="00103F39"/>
    <w:rsid w:val="00104A68"/>
    <w:rsid w:val="00104BEA"/>
    <w:rsid w:val="00105507"/>
    <w:rsid w:val="00105AE7"/>
    <w:rsid w:val="00105EAF"/>
    <w:rsid w:val="00106922"/>
    <w:rsid w:val="0010693E"/>
    <w:rsid w:val="00106F0E"/>
    <w:rsid w:val="001075BA"/>
    <w:rsid w:val="001077D5"/>
    <w:rsid w:val="00107979"/>
    <w:rsid w:val="00111F5C"/>
    <w:rsid w:val="00113463"/>
    <w:rsid w:val="00113C76"/>
    <w:rsid w:val="001144AB"/>
    <w:rsid w:val="00114EF4"/>
    <w:rsid w:val="00115C32"/>
    <w:rsid w:val="00115CD6"/>
    <w:rsid w:val="00116495"/>
    <w:rsid w:val="00116BA7"/>
    <w:rsid w:val="00117163"/>
    <w:rsid w:val="00117538"/>
    <w:rsid w:val="001175D7"/>
    <w:rsid w:val="00117C92"/>
    <w:rsid w:val="00120465"/>
    <w:rsid w:val="001215BE"/>
    <w:rsid w:val="0012163B"/>
    <w:rsid w:val="001246AC"/>
    <w:rsid w:val="00124C0A"/>
    <w:rsid w:val="0012593A"/>
    <w:rsid w:val="00130376"/>
    <w:rsid w:val="0013070B"/>
    <w:rsid w:val="001309BE"/>
    <w:rsid w:val="00130AFC"/>
    <w:rsid w:val="00130E2F"/>
    <w:rsid w:val="00130EC3"/>
    <w:rsid w:val="00131168"/>
    <w:rsid w:val="001323DF"/>
    <w:rsid w:val="00133655"/>
    <w:rsid w:val="00133BD5"/>
    <w:rsid w:val="00133D99"/>
    <w:rsid w:val="0013483F"/>
    <w:rsid w:val="00134F57"/>
    <w:rsid w:val="0013512B"/>
    <w:rsid w:val="0013526B"/>
    <w:rsid w:val="0013550D"/>
    <w:rsid w:val="00135748"/>
    <w:rsid w:val="00135795"/>
    <w:rsid w:val="001357A6"/>
    <w:rsid w:val="00135C24"/>
    <w:rsid w:val="00136F75"/>
    <w:rsid w:val="0013714C"/>
    <w:rsid w:val="00137B34"/>
    <w:rsid w:val="00137D5C"/>
    <w:rsid w:val="001404AE"/>
    <w:rsid w:val="00140DDA"/>
    <w:rsid w:val="00140DDC"/>
    <w:rsid w:val="00141041"/>
    <w:rsid w:val="00141956"/>
    <w:rsid w:val="00141D4B"/>
    <w:rsid w:val="00142283"/>
    <w:rsid w:val="001423D2"/>
    <w:rsid w:val="0014242A"/>
    <w:rsid w:val="00142790"/>
    <w:rsid w:val="00142B0B"/>
    <w:rsid w:val="001431B4"/>
    <w:rsid w:val="00143324"/>
    <w:rsid w:val="001435F5"/>
    <w:rsid w:val="00143C05"/>
    <w:rsid w:val="0014482A"/>
    <w:rsid w:val="0014499C"/>
    <w:rsid w:val="001454B2"/>
    <w:rsid w:val="001454D5"/>
    <w:rsid w:val="00145961"/>
    <w:rsid w:val="00146407"/>
    <w:rsid w:val="00146A2A"/>
    <w:rsid w:val="00146B25"/>
    <w:rsid w:val="0014751E"/>
    <w:rsid w:val="001508E3"/>
    <w:rsid w:val="00150DEB"/>
    <w:rsid w:val="00150E0F"/>
    <w:rsid w:val="00150FED"/>
    <w:rsid w:val="00151966"/>
    <w:rsid w:val="00151DF1"/>
    <w:rsid w:val="0015239C"/>
    <w:rsid w:val="00152D99"/>
    <w:rsid w:val="001533A1"/>
    <w:rsid w:val="00154048"/>
    <w:rsid w:val="001551E6"/>
    <w:rsid w:val="001557C1"/>
    <w:rsid w:val="0015592F"/>
    <w:rsid w:val="0015667E"/>
    <w:rsid w:val="001570B7"/>
    <w:rsid w:val="00157312"/>
    <w:rsid w:val="00162052"/>
    <w:rsid w:val="00162234"/>
    <w:rsid w:val="00162727"/>
    <w:rsid w:val="00162912"/>
    <w:rsid w:val="00162A1D"/>
    <w:rsid w:val="00164174"/>
    <w:rsid w:val="00165440"/>
    <w:rsid w:val="00165DCF"/>
    <w:rsid w:val="0016622E"/>
    <w:rsid w:val="0016649E"/>
    <w:rsid w:val="00166627"/>
    <w:rsid w:val="00167068"/>
    <w:rsid w:val="00167703"/>
    <w:rsid w:val="001679A7"/>
    <w:rsid w:val="00167C1B"/>
    <w:rsid w:val="0017011D"/>
    <w:rsid w:val="00170CCF"/>
    <w:rsid w:val="00171279"/>
    <w:rsid w:val="0017193A"/>
    <w:rsid w:val="001723A1"/>
    <w:rsid w:val="001726B8"/>
    <w:rsid w:val="0017278A"/>
    <w:rsid w:val="00173D58"/>
    <w:rsid w:val="001748B9"/>
    <w:rsid w:val="00175EA5"/>
    <w:rsid w:val="001762F6"/>
    <w:rsid w:val="00176717"/>
    <w:rsid w:val="00176867"/>
    <w:rsid w:val="00176B68"/>
    <w:rsid w:val="00176C38"/>
    <w:rsid w:val="00180470"/>
    <w:rsid w:val="0018105F"/>
    <w:rsid w:val="001810A6"/>
    <w:rsid w:val="0018176E"/>
    <w:rsid w:val="00181CC6"/>
    <w:rsid w:val="00181ED2"/>
    <w:rsid w:val="00182505"/>
    <w:rsid w:val="0018325B"/>
    <w:rsid w:val="001832A7"/>
    <w:rsid w:val="0018342E"/>
    <w:rsid w:val="00184433"/>
    <w:rsid w:val="001845EC"/>
    <w:rsid w:val="00184706"/>
    <w:rsid w:val="001848B7"/>
    <w:rsid w:val="00184B87"/>
    <w:rsid w:val="001853BD"/>
    <w:rsid w:val="0018627C"/>
    <w:rsid w:val="0018694A"/>
    <w:rsid w:val="00186A6D"/>
    <w:rsid w:val="00186E18"/>
    <w:rsid w:val="00187CEC"/>
    <w:rsid w:val="0019002D"/>
    <w:rsid w:val="00190CE0"/>
    <w:rsid w:val="001915C6"/>
    <w:rsid w:val="00191DE4"/>
    <w:rsid w:val="00192469"/>
    <w:rsid w:val="00192F3F"/>
    <w:rsid w:val="00193165"/>
    <w:rsid w:val="00194DD1"/>
    <w:rsid w:val="001958AA"/>
    <w:rsid w:val="00196466"/>
    <w:rsid w:val="001969CD"/>
    <w:rsid w:val="001A03CD"/>
    <w:rsid w:val="001A0A32"/>
    <w:rsid w:val="001A23D2"/>
    <w:rsid w:val="001A2BC5"/>
    <w:rsid w:val="001A2C50"/>
    <w:rsid w:val="001A2F82"/>
    <w:rsid w:val="001A3EB8"/>
    <w:rsid w:val="001A3EF1"/>
    <w:rsid w:val="001A568D"/>
    <w:rsid w:val="001A5738"/>
    <w:rsid w:val="001A5FCB"/>
    <w:rsid w:val="001A609B"/>
    <w:rsid w:val="001A60DF"/>
    <w:rsid w:val="001A6A4A"/>
    <w:rsid w:val="001A6ACA"/>
    <w:rsid w:val="001A77B3"/>
    <w:rsid w:val="001A78D4"/>
    <w:rsid w:val="001A7AA4"/>
    <w:rsid w:val="001A7DE1"/>
    <w:rsid w:val="001A7F98"/>
    <w:rsid w:val="001B02C3"/>
    <w:rsid w:val="001B0717"/>
    <w:rsid w:val="001B097E"/>
    <w:rsid w:val="001B30ED"/>
    <w:rsid w:val="001B4576"/>
    <w:rsid w:val="001B49AD"/>
    <w:rsid w:val="001B628C"/>
    <w:rsid w:val="001B67A8"/>
    <w:rsid w:val="001B6F86"/>
    <w:rsid w:val="001B7F8E"/>
    <w:rsid w:val="001C0204"/>
    <w:rsid w:val="001C0559"/>
    <w:rsid w:val="001C0894"/>
    <w:rsid w:val="001C1146"/>
    <w:rsid w:val="001C11EE"/>
    <w:rsid w:val="001C15E5"/>
    <w:rsid w:val="001C1934"/>
    <w:rsid w:val="001C1CBE"/>
    <w:rsid w:val="001C2007"/>
    <w:rsid w:val="001C2973"/>
    <w:rsid w:val="001C2A8A"/>
    <w:rsid w:val="001C32F0"/>
    <w:rsid w:val="001C355A"/>
    <w:rsid w:val="001C3A3B"/>
    <w:rsid w:val="001C4717"/>
    <w:rsid w:val="001C5474"/>
    <w:rsid w:val="001C592D"/>
    <w:rsid w:val="001C5E50"/>
    <w:rsid w:val="001C5E94"/>
    <w:rsid w:val="001C6673"/>
    <w:rsid w:val="001C69E8"/>
    <w:rsid w:val="001C7D84"/>
    <w:rsid w:val="001C7E9F"/>
    <w:rsid w:val="001D062F"/>
    <w:rsid w:val="001D20A1"/>
    <w:rsid w:val="001D2351"/>
    <w:rsid w:val="001D2D5C"/>
    <w:rsid w:val="001D2F1D"/>
    <w:rsid w:val="001D39FD"/>
    <w:rsid w:val="001D5635"/>
    <w:rsid w:val="001D568F"/>
    <w:rsid w:val="001D5ED5"/>
    <w:rsid w:val="001D617B"/>
    <w:rsid w:val="001D6D4A"/>
    <w:rsid w:val="001D7FEA"/>
    <w:rsid w:val="001E060C"/>
    <w:rsid w:val="001E0BEB"/>
    <w:rsid w:val="001E0ED0"/>
    <w:rsid w:val="001E0F05"/>
    <w:rsid w:val="001E1014"/>
    <w:rsid w:val="001E155E"/>
    <w:rsid w:val="001E18EA"/>
    <w:rsid w:val="001E1B1F"/>
    <w:rsid w:val="001E25C4"/>
    <w:rsid w:val="001E2A78"/>
    <w:rsid w:val="001E3500"/>
    <w:rsid w:val="001E38D1"/>
    <w:rsid w:val="001E3A01"/>
    <w:rsid w:val="001E4403"/>
    <w:rsid w:val="001E53F5"/>
    <w:rsid w:val="001E7514"/>
    <w:rsid w:val="001E7DE8"/>
    <w:rsid w:val="001F0447"/>
    <w:rsid w:val="001F0A15"/>
    <w:rsid w:val="001F0E26"/>
    <w:rsid w:val="001F0F2F"/>
    <w:rsid w:val="001F17CC"/>
    <w:rsid w:val="001F17E5"/>
    <w:rsid w:val="001F1911"/>
    <w:rsid w:val="001F1939"/>
    <w:rsid w:val="001F1D41"/>
    <w:rsid w:val="001F29F1"/>
    <w:rsid w:val="001F2DF2"/>
    <w:rsid w:val="001F515F"/>
    <w:rsid w:val="001F5681"/>
    <w:rsid w:val="001F5ABB"/>
    <w:rsid w:val="001F6411"/>
    <w:rsid w:val="001F6651"/>
    <w:rsid w:val="001F69E8"/>
    <w:rsid w:val="001F6B6E"/>
    <w:rsid w:val="001F6DC7"/>
    <w:rsid w:val="001F6ECF"/>
    <w:rsid w:val="001F737E"/>
    <w:rsid w:val="001F778A"/>
    <w:rsid w:val="00200CCD"/>
    <w:rsid w:val="002014A4"/>
    <w:rsid w:val="00201C4F"/>
    <w:rsid w:val="00201CB6"/>
    <w:rsid w:val="00202572"/>
    <w:rsid w:val="00202A0B"/>
    <w:rsid w:val="00203CD7"/>
    <w:rsid w:val="002041D3"/>
    <w:rsid w:val="00204DE6"/>
    <w:rsid w:val="0020671C"/>
    <w:rsid w:val="00207371"/>
    <w:rsid w:val="00210AA4"/>
    <w:rsid w:val="00213AA3"/>
    <w:rsid w:val="00213B14"/>
    <w:rsid w:val="002142A8"/>
    <w:rsid w:val="002143D3"/>
    <w:rsid w:val="0021463E"/>
    <w:rsid w:val="0021467A"/>
    <w:rsid w:val="002147C8"/>
    <w:rsid w:val="00214983"/>
    <w:rsid w:val="00214C3A"/>
    <w:rsid w:val="00216040"/>
    <w:rsid w:val="0021642B"/>
    <w:rsid w:val="002174CD"/>
    <w:rsid w:val="002174D8"/>
    <w:rsid w:val="00217CB4"/>
    <w:rsid w:val="00220903"/>
    <w:rsid w:val="00221F86"/>
    <w:rsid w:val="00222DDA"/>
    <w:rsid w:val="00222F30"/>
    <w:rsid w:val="002235C2"/>
    <w:rsid w:val="002243D0"/>
    <w:rsid w:val="00225481"/>
    <w:rsid w:val="002258D3"/>
    <w:rsid w:val="002258DD"/>
    <w:rsid w:val="00225B31"/>
    <w:rsid w:val="00226B7E"/>
    <w:rsid w:val="00227761"/>
    <w:rsid w:val="00231439"/>
    <w:rsid w:val="00231C27"/>
    <w:rsid w:val="0023229C"/>
    <w:rsid w:val="00232482"/>
    <w:rsid w:val="00232EC9"/>
    <w:rsid w:val="00233EC2"/>
    <w:rsid w:val="0023493F"/>
    <w:rsid w:val="002353C5"/>
    <w:rsid w:val="0023717C"/>
    <w:rsid w:val="00237242"/>
    <w:rsid w:val="00237C61"/>
    <w:rsid w:val="00237ED7"/>
    <w:rsid w:val="0024068D"/>
    <w:rsid w:val="00240F88"/>
    <w:rsid w:val="00241399"/>
    <w:rsid w:val="00241E4A"/>
    <w:rsid w:val="002426BC"/>
    <w:rsid w:val="00242EE0"/>
    <w:rsid w:val="002435CA"/>
    <w:rsid w:val="002443E7"/>
    <w:rsid w:val="002444FE"/>
    <w:rsid w:val="00245E99"/>
    <w:rsid w:val="002463B8"/>
    <w:rsid w:val="0024690B"/>
    <w:rsid w:val="00246D3E"/>
    <w:rsid w:val="00247226"/>
    <w:rsid w:val="0025029A"/>
    <w:rsid w:val="00250308"/>
    <w:rsid w:val="00251F72"/>
    <w:rsid w:val="00251FC9"/>
    <w:rsid w:val="0025257F"/>
    <w:rsid w:val="002536E5"/>
    <w:rsid w:val="00253AFB"/>
    <w:rsid w:val="00253C71"/>
    <w:rsid w:val="00254EA5"/>
    <w:rsid w:val="0025512A"/>
    <w:rsid w:val="00255912"/>
    <w:rsid w:val="002568F0"/>
    <w:rsid w:val="00257080"/>
    <w:rsid w:val="002574A7"/>
    <w:rsid w:val="002607D4"/>
    <w:rsid w:val="00260E40"/>
    <w:rsid w:val="00262074"/>
    <w:rsid w:val="00262B68"/>
    <w:rsid w:val="00265047"/>
    <w:rsid w:val="00266BE6"/>
    <w:rsid w:val="00266F21"/>
    <w:rsid w:val="002672BC"/>
    <w:rsid w:val="00267408"/>
    <w:rsid w:val="002676C8"/>
    <w:rsid w:val="00270408"/>
    <w:rsid w:val="00270F8E"/>
    <w:rsid w:val="002714C4"/>
    <w:rsid w:val="0027187B"/>
    <w:rsid w:val="00271938"/>
    <w:rsid w:val="00271A14"/>
    <w:rsid w:val="00272357"/>
    <w:rsid w:val="00272AB4"/>
    <w:rsid w:val="00272B7D"/>
    <w:rsid w:val="00272E5C"/>
    <w:rsid w:val="002738EC"/>
    <w:rsid w:val="00273A98"/>
    <w:rsid w:val="0027430B"/>
    <w:rsid w:val="00274CDB"/>
    <w:rsid w:val="00275289"/>
    <w:rsid w:val="002756E7"/>
    <w:rsid w:val="002765BD"/>
    <w:rsid w:val="002777A2"/>
    <w:rsid w:val="00277E8A"/>
    <w:rsid w:val="00280178"/>
    <w:rsid w:val="00280422"/>
    <w:rsid w:val="00281C75"/>
    <w:rsid w:val="00282332"/>
    <w:rsid w:val="00283822"/>
    <w:rsid w:val="00283A0D"/>
    <w:rsid w:val="00283AD6"/>
    <w:rsid w:val="0028503D"/>
    <w:rsid w:val="0028511D"/>
    <w:rsid w:val="0028521B"/>
    <w:rsid w:val="00285B46"/>
    <w:rsid w:val="00286EAA"/>
    <w:rsid w:val="00287143"/>
    <w:rsid w:val="00287291"/>
    <w:rsid w:val="0028746D"/>
    <w:rsid w:val="00287F93"/>
    <w:rsid w:val="0029049E"/>
    <w:rsid w:val="00290E17"/>
    <w:rsid w:val="0029116C"/>
    <w:rsid w:val="0029129E"/>
    <w:rsid w:val="00291E0F"/>
    <w:rsid w:val="00292248"/>
    <w:rsid w:val="00293ECD"/>
    <w:rsid w:val="0029470A"/>
    <w:rsid w:val="002953F0"/>
    <w:rsid w:val="002962E1"/>
    <w:rsid w:val="00296BF1"/>
    <w:rsid w:val="00296C7B"/>
    <w:rsid w:val="00297042"/>
    <w:rsid w:val="00297C87"/>
    <w:rsid w:val="00297F7F"/>
    <w:rsid w:val="002A0C16"/>
    <w:rsid w:val="002A0CD7"/>
    <w:rsid w:val="002A0FD1"/>
    <w:rsid w:val="002A18BA"/>
    <w:rsid w:val="002A1990"/>
    <w:rsid w:val="002A1A6E"/>
    <w:rsid w:val="002A214E"/>
    <w:rsid w:val="002A2222"/>
    <w:rsid w:val="002A23B0"/>
    <w:rsid w:val="002A25D7"/>
    <w:rsid w:val="002A2F8F"/>
    <w:rsid w:val="002A3EA1"/>
    <w:rsid w:val="002A4392"/>
    <w:rsid w:val="002A4B70"/>
    <w:rsid w:val="002A58F8"/>
    <w:rsid w:val="002A6AA3"/>
    <w:rsid w:val="002A6C19"/>
    <w:rsid w:val="002A719C"/>
    <w:rsid w:val="002A7214"/>
    <w:rsid w:val="002A7E2D"/>
    <w:rsid w:val="002B07DC"/>
    <w:rsid w:val="002B1090"/>
    <w:rsid w:val="002B1507"/>
    <w:rsid w:val="002B1931"/>
    <w:rsid w:val="002B1E5B"/>
    <w:rsid w:val="002B23EB"/>
    <w:rsid w:val="002B2828"/>
    <w:rsid w:val="002B2BCA"/>
    <w:rsid w:val="002B3400"/>
    <w:rsid w:val="002B3697"/>
    <w:rsid w:val="002B4D3B"/>
    <w:rsid w:val="002B4D8D"/>
    <w:rsid w:val="002B4EE3"/>
    <w:rsid w:val="002B57A4"/>
    <w:rsid w:val="002B63F5"/>
    <w:rsid w:val="002B64FC"/>
    <w:rsid w:val="002B6840"/>
    <w:rsid w:val="002B6B5A"/>
    <w:rsid w:val="002B752F"/>
    <w:rsid w:val="002C2EFB"/>
    <w:rsid w:val="002C3117"/>
    <w:rsid w:val="002C356D"/>
    <w:rsid w:val="002C37BF"/>
    <w:rsid w:val="002C5D10"/>
    <w:rsid w:val="002C6F80"/>
    <w:rsid w:val="002C714D"/>
    <w:rsid w:val="002C78D1"/>
    <w:rsid w:val="002D119E"/>
    <w:rsid w:val="002D1AF3"/>
    <w:rsid w:val="002D2B1D"/>
    <w:rsid w:val="002D3275"/>
    <w:rsid w:val="002D43F4"/>
    <w:rsid w:val="002D591D"/>
    <w:rsid w:val="002D7100"/>
    <w:rsid w:val="002D711E"/>
    <w:rsid w:val="002D7329"/>
    <w:rsid w:val="002D7A50"/>
    <w:rsid w:val="002E06A2"/>
    <w:rsid w:val="002E0C49"/>
    <w:rsid w:val="002E0D23"/>
    <w:rsid w:val="002E1A80"/>
    <w:rsid w:val="002E23AC"/>
    <w:rsid w:val="002E2831"/>
    <w:rsid w:val="002E2D5E"/>
    <w:rsid w:val="002E2DA0"/>
    <w:rsid w:val="002E3112"/>
    <w:rsid w:val="002E3894"/>
    <w:rsid w:val="002E3CA7"/>
    <w:rsid w:val="002E4618"/>
    <w:rsid w:val="002E46A1"/>
    <w:rsid w:val="002E507E"/>
    <w:rsid w:val="002E5316"/>
    <w:rsid w:val="002E5A19"/>
    <w:rsid w:val="002E61AE"/>
    <w:rsid w:val="002E6CA9"/>
    <w:rsid w:val="002E740C"/>
    <w:rsid w:val="002E77FB"/>
    <w:rsid w:val="002E7960"/>
    <w:rsid w:val="002F1337"/>
    <w:rsid w:val="002F158F"/>
    <w:rsid w:val="002F17BB"/>
    <w:rsid w:val="002F1854"/>
    <w:rsid w:val="002F196A"/>
    <w:rsid w:val="002F2A6F"/>
    <w:rsid w:val="002F3A65"/>
    <w:rsid w:val="002F3D68"/>
    <w:rsid w:val="002F414A"/>
    <w:rsid w:val="002F515B"/>
    <w:rsid w:val="002F53B0"/>
    <w:rsid w:val="002F62F0"/>
    <w:rsid w:val="002F6D4C"/>
    <w:rsid w:val="002F7061"/>
    <w:rsid w:val="002F74F4"/>
    <w:rsid w:val="002F7AF1"/>
    <w:rsid w:val="003005CA"/>
    <w:rsid w:val="00300755"/>
    <w:rsid w:val="003008D8"/>
    <w:rsid w:val="003009CC"/>
    <w:rsid w:val="00301B8F"/>
    <w:rsid w:val="00301BBF"/>
    <w:rsid w:val="00301FA4"/>
    <w:rsid w:val="0030333B"/>
    <w:rsid w:val="003034B3"/>
    <w:rsid w:val="00304635"/>
    <w:rsid w:val="003051E2"/>
    <w:rsid w:val="00305455"/>
    <w:rsid w:val="00305C87"/>
    <w:rsid w:val="00306509"/>
    <w:rsid w:val="003067FF"/>
    <w:rsid w:val="0031068D"/>
    <w:rsid w:val="00310DB8"/>
    <w:rsid w:val="00310FBC"/>
    <w:rsid w:val="00311180"/>
    <w:rsid w:val="00311675"/>
    <w:rsid w:val="00312756"/>
    <w:rsid w:val="00312872"/>
    <w:rsid w:val="00312B5C"/>
    <w:rsid w:val="00312D82"/>
    <w:rsid w:val="003138F0"/>
    <w:rsid w:val="003140DD"/>
    <w:rsid w:val="00314159"/>
    <w:rsid w:val="00314AD6"/>
    <w:rsid w:val="00314B35"/>
    <w:rsid w:val="00315DA1"/>
    <w:rsid w:val="00315EEC"/>
    <w:rsid w:val="0031692D"/>
    <w:rsid w:val="0032004E"/>
    <w:rsid w:val="00320B01"/>
    <w:rsid w:val="00321E6E"/>
    <w:rsid w:val="00321FF7"/>
    <w:rsid w:val="00322C0B"/>
    <w:rsid w:val="003233EE"/>
    <w:rsid w:val="003237F3"/>
    <w:rsid w:val="003238A0"/>
    <w:rsid w:val="00323AF4"/>
    <w:rsid w:val="00323D4F"/>
    <w:rsid w:val="003242C1"/>
    <w:rsid w:val="0032455B"/>
    <w:rsid w:val="0032465D"/>
    <w:rsid w:val="003251DC"/>
    <w:rsid w:val="00325974"/>
    <w:rsid w:val="00325DFA"/>
    <w:rsid w:val="00326681"/>
    <w:rsid w:val="00326827"/>
    <w:rsid w:val="003270EF"/>
    <w:rsid w:val="003276E8"/>
    <w:rsid w:val="003279DB"/>
    <w:rsid w:val="00330302"/>
    <w:rsid w:val="00330FA9"/>
    <w:rsid w:val="00331936"/>
    <w:rsid w:val="00332022"/>
    <w:rsid w:val="00332097"/>
    <w:rsid w:val="00332356"/>
    <w:rsid w:val="00332A69"/>
    <w:rsid w:val="00332BCD"/>
    <w:rsid w:val="00333B87"/>
    <w:rsid w:val="00334B8E"/>
    <w:rsid w:val="00334C3D"/>
    <w:rsid w:val="003352C3"/>
    <w:rsid w:val="0033589D"/>
    <w:rsid w:val="003362E0"/>
    <w:rsid w:val="00336E9D"/>
    <w:rsid w:val="0033735E"/>
    <w:rsid w:val="003377AA"/>
    <w:rsid w:val="003378A4"/>
    <w:rsid w:val="00340A27"/>
    <w:rsid w:val="0034104A"/>
    <w:rsid w:val="0034125C"/>
    <w:rsid w:val="00341DAC"/>
    <w:rsid w:val="003423D1"/>
    <w:rsid w:val="00342666"/>
    <w:rsid w:val="00343999"/>
    <w:rsid w:val="00343A32"/>
    <w:rsid w:val="00343F25"/>
    <w:rsid w:val="00344BC9"/>
    <w:rsid w:val="00344DCF"/>
    <w:rsid w:val="0034551E"/>
    <w:rsid w:val="0034580D"/>
    <w:rsid w:val="00345D47"/>
    <w:rsid w:val="003462B6"/>
    <w:rsid w:val="00346C5C"/>
    <w:rsid w:val="00346F3E"/>
    <w:rsid w:val="00347E79"/>
    <w:rsid w:val="003505B9"/>
    <w:rsid w:val="00350860"/>
    <w:rsid w:val="00350FE5"/>
    <w:rsid w:val="00350FE8"/>
    <w:rsid w:val="00350FEA"/>
    <w:rsid w:val="00351221"/>
    <w:rsid w:val="00351449"/>
    <w:rsid w:val="00351A6F"/>
    <w:rsid w:val="003525E9"/>
    <w:rsid w:val="00353493"/>
    <w:rsid w:val="0035353B"/>
    <w:rsid w:val="003542BA"/>
    <w:rsid w:val="003543F2"/>
    <w:rsid w:val="00354826"/>
    <w:rsid w:val="00355991"/>
    <w:rsid w:val="00355B9C"/>
    <w:rsid w:val="00355CCA"/>
    <w:rsid w:val="00356F55"/>
    <w:rsid w:val="003606DF"/>
    <w:rsid w:val="00361026"/>
    <w:rsid w:val="00361CB1"/>
    <w:rsid w:val="0036294F"/>
    <w:rsid w:val="00362CEE"/>
    <w:rsid w:val="00363163"/>
    <w:rsid w:val="00363F88"/>
    <w:rsid w:val="00364526"/>
    <w:rsid w:val="003649D7"/>
    <w:rsid w:val="00364AA5"/>
    <w:rsid w:val="0036500C"/>
    <w:rsid w:val="003659F1"/>
    <w:rsid w:val="00366D95"/>
    <w:rsid w:val="0036705E"/>
    <w:rsid w:val="00367149"/>
    <w:rsid w:val="003677DF"/>
    <w:rsid w:val="00367F89"/>
    <w:rsid w:val="00367FAB"/>
    <w:rsid w:val="0037019E"/>
    <w:rsid w:val="00370298"/>
    <w:rsid w:val="00370E72"/>
    <w:rsid w:val="003715BD"/>
    <w:rsid w:val="00373574"/>
    <w:rsid w:val="003744EC"/>
    <w:rsid w:val="00374660"/>
    <w:rsid w:val="00374F9B"/>
    <w:rsid w:val="00375060"/>
    <w:rsid w:val="0037548E"/>
    <w:rsid w:val="0037585D"/>
    <w:rsid w:val="00376AFB"/>
    <w:rsid w:val="00380280"/>
    <w:rsid w:val="00380C0F"/>
    <w:rsid w:val="0038196D"/>
    <w:rsid w:val="003819C6"/>
    <w:rsid w:val="00381D9B"/>
    <w:rsid w:val="00382D71"/>
    <w:rsid w:val="00383789"/>
    <w:rsid w:val="003839BC"/>
    <w:rsid w:val="00383EB6"/>
    <w:rsid w:val="00384115"/>
    <w:rsid w:val="00384F44"/>
    <w:rsid w:val="0038599A"/>
    <w:rsid w:val="003900D9"/>
    <w:rsid w:val="0039129D"/>
    <w:rsid w:val="00391311"/>
    <w:rsid w:val="00391354"/>
    <w:rsid w:val="00391627"/>
    <w:rsid w:val="0039190C"/>
    <w:rsid w:val="00391BF5"/>
    <w:rsid w:val="003921B0"/>
    <w:rsid w:val="00392417"/>
    <w:rsid w:val="00392E21"/>
    <w:rsid w:val="00392EBA"/>
    <w:rsid w:val="003930D4"/>
    <w:rsid w:val="003934B7"/>
    <w:rsid w:val="00393C52"/>
    <w:rsid w:val="00393DBF"/>
    <w:rsid w:val="00393ECF"/>
    <w:rsid w:val="00393F3C"/>
    <w:rsid w:val="00393F50"/>
    <w:rsid w:val="003943DD"/>
    <w:rsid w:val="00394888"/>
    <w:rsid w:val="00394C29"/>
    <w:rsid w:val="00394D31"/>
    <w:rsid w:val="003954FC"/>
    <w:rsid w:val="00396780"/>
    <w:rsid w:val="00396798"/>
    <w:rsid w:val="00396F2A"/>
    <w:rsid w:val="003975F2"/>
    <w:rsid w:val="00397B66"/>
    <w:rsid w:val="003A0D88"/>
    <w:rsid w:val="003A1092"/>
    <w:rsid w:val="003A140B"/>
    <w:rsid w:val="003A178A"/>
    <w:rsid w:val="003A197D"/>
    <w:rsid w:val="003A1DFC"/>
    <w:rsid w:val="003A290D"/>
    <w:rsid w:val="003A2BBA"/>
    <w:rsid w:val="003A2D18"/>
    <w:rsid w:val="003A2F39"/>
    <w:rsid w:val="003A2F74"/>
    <w:rsid w:val="003A33BF"/>
    <w:rsid w:val="003A349F"/>
    <w:rsid w:val="003A362A"/>
    <w:rsid w:val="003A3CFA"/>
    <w:rsid w:val="003A45E1"/>
    <w:rsid w:val="003A4A15"/>
    <w:rsid w:val="003A4F01"/>
    <w:rsid w:val="003A67E5"/>
    <w:rsid w:val="003A6A4A"/>
    <w:rsid w:val="003A7206"/>
    <w:rsid w:val="003A75C3"/>
    <w:rsid w:val="003B06EA"/>
    <w:rsid w:val="003B081C"/>
    <w:rsid w:val="003B114F"/>
    <w:rsid w:val="003B15EE"/>
    <w:rsid w:val="003B1985"/>
    <w:rsid w:val="003B1AD8"/>
    <w:rsid w:val="003B2BA4"/>
    <w:rsid w:val="003B2D67"/>
    <w:rsid w:val="003B2F68"/>
    <w:rsid w:val="003B3DAF"/>
    <w:rsid w:val="003B4935"/>
    <w:rsid w:val="003B57A0"/>
    <w:rsid w:val="003B57C3"/>
    <w:rsid w:val="003B5A7F"/>
    <w:rsid w:val="003B5E95"/>
    <w:rsid w:val="003B60CF"/>
    <w:rsid w:val="003B62D3"/>
    <w:rsid w:val="003B6968"/>
    <w:rsid w:val="003B6F0D"/>
    <w:rsid w:val="003B7661"/>
    <w:rsid w:val="003C050F"/>
    <w:rsid w:val="003C062B"/>
    <w:rsid w:val="003C09DD"/>
    <w:rsid w:val="003C0C6E"/>
    <w:rsid w:val="003C10C5"/>
    <w:rsid w:val="003C1271"/>
    <w:rsid w:val="003C1C55"/>
    <w:rsid w:val="003C2E48"/>
    <w:rsid w:val="003C2F69"/>
    <w:rsid w:val="003C3432"/>
    <w:rsid w:val="003C37B8"/>
    <w:rsid w:val="003C3DE7"/>
    <w:rsid w:val="003C4225"/>
    <w:rsid w:val="003C4656"/>
    <w:rsid w:val="003C47AA"/>
    <w:rsid w:val="003C5A8E"/>
    <w:rsid w:val="003C5CEA"/>
    <w:rsid w:val="003C6191"/>
    <w:rsid w:val="003C6CA2"/>
    <w:rsid w:val="003C75F0"/>
    <w:rsid w:val="003C79A1"/>
    <w:rsid w:val="003C7D4B"/>
    <w:rsid w:val="003C7D6A"/>
    <w:rsid w:val="003C7EBE"/>
    <w:rsid w:val="003D089F"/>
    <w:rsid w:val="003D0991"/>
    <w:rsid w:val="003D0F92"/>
    <w:rsid w:val="003D10C8"/>
    <w:rsid w:val="003D1249"/>
    <w:rsid w:val="003D153A"/>
    <w:rsid w:val="003D1616"/>
    <w:rsid w:val="003D1F3B"/>
    <w:rsid w:val="003D2041"/>
    <w:rsid w:val="003D209C"/>
    <w:rsid w:val="003D39D5"/>
    <w:rsid w:val="003D3AB0"/>
    <w:rsid w:val="003D5B5B"/>
    <w:rsid w:val="003D5EF7"/>
    <w:rsid w:val="003D6227"/>
    <w:rsid w:val="003D6D43"/>
    <w:rsid w:val="003D7072"/>
    <w:rsid w:val="003D750B"/>
    <w:rsid w:val="003D7516"/>
    <w:rsid w:val="003D7F9B"/>
    <w:rsid w:val="003D7FCC"/>
    <w:rsid w:val="003E0382"/>
    <w:rsid w:val="003E0790"/>
    <w:rsid w:val="003E0BA6"/>
    <w:rsid w:val="003E186A"/>
    <w:rsid w:val="003E217A"/>
    <w:rsid w:val="003E23F6"/>
    <w:rsid w:val="003E25E0"/>
    <w:rsid w:val="003E2CF1"/>
    <w:rsid w:val="003E30E9"/>
    <w:rsid w:val="003E3428"/>
    <w:rsid w:val="003E3A96"/>
    <w:rsid w:val="003E4935"/>
    <w:rsid w:val="003E49DF"/>
    <w:rsid w:val="003E4BC1"/>
    <w:rsid w:val="003E4D68"/>
    <w:rsid w:val="003E4EA2"/>
    <w:rsid w:val="003E5184"/>
    <w:rsid w:val="003E5D1E"/>
    <w:rsid w:val="003E5E4F"/>
    <w:rsid w:val="003E5E5F"/>
    <w:rsid w:val="003E6304"/>
    <w:rsid w:val="003E6A6A"/>
    <w:rsid w:val="003E6E74"/>
    <w:rsid w:val="003E790C"/>
    <w:rsid w:val="003F0019"/>
    <w:rsid w:val="003F01FF"/>
    <w:rsid w:val="003F1402"/>
    <w:rsid w:val="003F1A26"/>
    <w:rsid w:val="003F1E5E"/>
    <w:rsid w:val="003F3027"/>
    <w:rsid w:val="003F3CC0"/>
    <w:rsid w:val="003F3F62"/>
    <w:rsid w:val="003F4290"/>
    <w:rsid w:val="003F5066"/>
    <w:rsid w:val="003F5B94"/>
    <w:rsid w:val="003F5CFD"/>
    <w:rsid w:val="003F5DB0"/>
    <w:rsid w:val="003F657E"/>
    <w:rsid w:val="003F6BAC"/>
    <w:rsid w:val="003F6DCD"/>
    <w:rsid w:val="003F77D9"/>
    <w:rsid w:val="003F78BA"/>
    <w:rsid w:val="00401885"/>
    <w:rsid w:val="0040189B"/>
    <w:rsid w:val="004018E4"/>
    <w:rsid w:val="00401EC3"/>
    <w:rsid w:val="004027AB"/>
    <w:rsid w:val="00402AD9"/>
    <w:rsid w:val="00402D84"/>
    <w:rsid w:val="0040301F"/>
    <w:rsid w:val="0040352B"/>
    <w:rsid w:val="00403A56"/>
    <w:rsid w:val="0040415A"/>
    <w:rsid w:val="00404E03"/>
    <w:rsid w:val="00406938"/>
    <w:rsid w:val="004069EC"/>
    <w:rsid w:val="00406BFC"/>
    <w:rsid w:val="004070BE"/>
    <w:rsid w:val="00407A87"/>
    <w:rsid w:val="00410368"/>
    <w:rsid w:val="00410E52"/>
    <w:rsid w:val="00410E64"/>
    <w:rsid w:val="004125E0"/>
    <w:rsid w:val="0041267F"/>
    <w:rsid w:val="00412FAD"/>
    <w:rsid w:val="00413438"/>
    <w:rsid w:val="0041390E"/>
    <w:rsid w:val="0041401F"/>
    <w:rsid w:val="00414512"/>
    <w:rsid w:val="004156E8"/>
    <w:rsid w:val="00416D4A"/>
    <w:rsid w:val="00417897"/>
    <w:rsid w:val="004207D9"/>
    <w:rsid w:val="00421EC5"/>
    <w:rsid w:val="00422EB6"/>
    <w:rsid w:val="0042421A"/>
    <w:rsid w:val="004246C2"/>
    <w:rsid w:val="004254E5"/>
    <w:rsid w:val="00425520"/>
    <w:rsid w:val="00425C5A"/>
    <w:rsid w:val="004265AE"/>
    <w:rsid w:val="00427781"/>
    <w:rsid w:val="00427811"/>
    <w:rsid w:val="0043174C"/>
    <w:rsid w:val="00432172"/>
    <w:rsid w:val="00432175"/>
    <w:rsid w:val="00432306"/>
    <w:rsid w:val="00432418"/>
    <w:rsid w:val="00432473"/>
    <w:rsid w:val="0043275D"/>
    <w:rsid w:val="00432A7F"/>
    <w:rsid w:val="00432E78"/>
    <w:rsid w:val="00432E92"/>
    <w:rsid w:val="004330BA"/>
    <w:rsid w:val="004334FC"/>
    <w:rsid w:val="0043424C"/>
    <w:rsid w:val="00434C40"/>
    <w:rsid w:val="0043533F"/>
    <w:rsid w:val="0043645E"/>
    <w:rsid w:val="00436C2D"/>
    <w:rsid w:val="004372A0"/>
    <w:rsid w:val="0043730F"/>
    <w:rsid w:val="00437528"/>
    <w:rsid w:val="00437B5C"/>
    <w:rsid w:val="004404BD"/>
    <w:rsid w:val="004405C2"/>
    <w:rsid w:val="00440F9E"/>
    <w:rsid w:val="004412EC"/>
    <w:rsid w:val="004414FA"/>
    <w:rsid w:val="0044199F"/>
    <w:rsid w:val="00441F21"/>
    <w:rsid w:val="00442303"/>
    <w:rsid w:val="004439C8"/>
    <w:rsid w:val="00444554"/>
    <w:rsid w:val="00444C8D"/>
    <w:rsid w:val="00445326"/>
    <w:rsid w:val="0044539A"/>
    <w:rsid w:val="0044577C"/>
    <w:rsid w:val="00445DF0"/>
    <w:rsid w:val="00446E4A"/>
    <w:rsid w:val="004473C9"/>
    <w:rsid w:val="004474DB"/>
    <w:rsid w:val="00447720"/>
    <w:rsid w:val="004502B9"/>
    <w:rsid w:val="004503E9"/>
    <w:rsid w:val="00450CBF"/>
    <w:rsid w:val="004514DF"/>
    <w:rsid w:val="00452147"/>
    <w:rsid w:val="00452C9F"/>
    <w:rsid w:val="00452F2B"/>
    <w:rsid w:val="00453E9F"/>
    <w:rsid w:val="00454568"/>
    <w:rsid w:val="004545B4"/>
    <w:rsid w:val="0045473D"/>
    <w:rsid w:val="00454752"/>
    <w:rsid w:val="004551BC"/>
    <w:rsid w:val="00456007"/>
    <w:rsid w:val="00460BF0"/>
    <w:rsid w:val="00460D37"/>
    <w:rsid w:val="00460F64"/>
    <w:rsid w:val="00461499"/>
    <w:rsid w:val="00461C3E"/>
    <w:rsid w:val="00461C7E"/>
    <w:rsid w:val="00462E2D"/>
    <w:rsid w:val="004634C8"/>
    <w:rsid w:val="00464B05"/>
    <w:rsid w:val="0046524B"/>
    <w:rsid w:val="00465D20"/>
    <w:rsid w:val="0046661A"/>
    <w:rsid w:val="00467E0F"/>
    <w:rsid w:val="004702A8"/>
    <w:rsid w:val="00470805"/>
    <w:rsid w:val="00470975"/>
    <w:rsid w:val="00470FB5"/>
    <w:rsid w:val="00471B0D"/>
    <w:rsid w:val="004728BE"/>
    <w:rsid w:val="0047313F"/>
    <w:rsid w:val="004732AA"/>
    <w:rsid w:val="004734E1"/>
    <w:rsid w:val="00473808"/>
    <w:rsid w:val="00474632"/>
    <w:rsid w:val="00474B47"/>
    <w:rsid w:val="00474E34"/>
    <w:rsid w:val="004750C6"/>
    <w:rsid w:val="00475277"/>
    <w:rsid w:val="00475623"/>
    <w:rsid w:val="00475C45"/>
    <w:rsid w:val="0047627A"/>
    <w:rsid w:val="0047637A"/>
    <w:rsid w:val="004767F1"/>
    <w:rsid w:val="00476FEA"/>
    <w:rsid w:val="00477058"/>
    <w:rsid w:val="00477A25"/>
    <w:rsid w:val="00481334"/>
    <w:rsid w:val="00481AB6"/>
    <w:rsid w:val="00481B8E"/>
    <w:rsid w:val="00481CAA"/>
    <w:rsid w:val="00482958"/>
    <w:rsid w:val="00483720"/>
    <w:rsid w:val="004841B8"/>
    <w:rsid w:val="004851A3"/>
    <w:rsid w:val="0048534F"/>
    <w:rsid w:val="00485591"/>
    <w:rsid w:val="00485BB7"/>
    <w:rsid w:val="00485DE4"/>
    <w:rsid w:val="0049015F"/>
    <w:rsid w:val="00490F26"/>
    <w:rsid w:val="0049123E"/>
    <w:rsid w:val="004916E7"/>
    <w:rsid w:val="00491A74"/>
    <w:rsid w:val="004922B1"/>
    <w:rsid w:val="00492360"/>
    <w:rsid w:val="00495981"/>
    <w:rsid w:val="004968F5"/>
    <w:rsid w:val="0049691F"/>
    <w:rsid w:val="00496A77"/>
    <w:rsid w:val="00496EDE"/>
    <w:rsid w:val="00497E0C"/>
    <w:rsid w:val="004A0F0C"/>
    <w:rsid w:val="004A0F46"/>
    <w:rsid w:val="004A1592"/>
    <w:rsid w:val="004A19E6"/>
    <w:rsid w:val="004A1D85"/>
    <w:rsid w:val="004A24AD"/>
    <w:rsid w:val="004A326B"/>
    <w:rsid w:val="004A353A"/>
    <w:rsid w:val="004A377F"/>
    <w:rsid w:val="004A41F0"/>
    <w:rsid w:val="004A422B"/>
    <w:rsid w:val="004A5470"/>
    <w:rsid w:val="004A7086"/>
    <w:rsid w:val="004A730A"/>
    <w:rsid w:val="004A7D8B"/>
    <w:rsid w:val="004A7DFD"/>
    <w:rsid w:val="004B059D"/>
    <w:rsid w:val="004B0C1F"/>
    <w:rsid w:val="004B191A"/>
    <w:rsid w:val="004B1B05"/>
    <w:rsid w:val="004B1F18"/>
    <w:rsid w:val="004B2875"/>
    <w:rsid w:val="004B3533"/>
    <w:rsid w:val="004B393E"/>
    <w:rsid w:val="004B461A"/>
    <w:rsid w:val="004B4B80"/>
    <w:rsid w:val="004B58B8"/>
    <w:rsid w:val="004B5AC3"/>
    <w:rsid w:val="004B6E9C"/>
    <w:rsid w:val="004B71DB"/>
    <w:rsid w:val="004B7FDE"/>
    <w:rsid w:val="004C02DD"/>
    <w:rsid w:val="004C0BB3"/>
    <w:rsid w:val="004C0D10"/>
    <w:rsid w:val="004C3858"/>
    <w:rsid w:val="004C47DD"/>
    <w:rsid w:val="004C5497"/>
    <w:rsid w:val="004C5554"/>
    <w:rsid w:val="004C5B77"/>
    <w:rsid w:val="004C5DCD"/>
    <w:rsid w:val="004C7F00"/>
    <w:rsid w:val="004C7F53"/>
    <w:rsid w:val="004D093D"/>
    <w:rsid w:val="004D209E"/>
    <w:rsid w:val="004D31EB"/>
    <w:rsid w:val="004D3F39"/>
    <w:rsid w:val="004D4398"/>
    <w:rsid w:val="004D43FB"/>
    <w:rsid w:val="004D449E"/>
    <w:rsid w:val="004D4765"/>
    <w:rsid w:val="004D540B"/>
    <w:rsid w:val="004D555F"/>
    <w:rsid w:val="004D6070"/>
    <w:rsid w:val="004D6138"/>
    <w:rsid w:val="004D6364"/>
    <w:rsid w:val="004D6795"/>
    <w:rsid w:val="004D7082"/>
    <w:rsid w:val="004D74CF"/>
    <w:rsid w:val="004E0231"/>
    <w:rsid w:val="004E0AD1"/>
    <w:rsid w:val="004E0C0F"/>
    <w:rsid w:val="004E190D"/>
    <w:rsid w:val="004E1991"/>
    <w:rsid w:val="004E1E17"/>
    <w:rsid w:val="004E21FD"/>
    <w:rsid w:val="004E223F"/>
    <w:rsid w:val="004E4168"/>
    <w:rsid w:val="004E490D"/>
    <w:rsid w:val="004E494C"/>
    <w:rsid w:val="004E4B97"/>
    <w:rsid w:val="004E4D2F"/>
    <w:rsid w:val="004E4F2B"/>
    <w:rsid w:val="004E5167"/>
    <w:rsid w:val="004E703F"/>
    <w:rsid w:val="004E7254"/>
    <w:rsid w:val="004E7A81"/>
    <w:rsid w:val="004E7B90"/>
    <w:rsid w:val="004F09F0"/>
    <w:rsid w:val="004F0CFF"/>
    <w:rsid w:val="004F1E6D"/>
    <w:rsid w:val="004F2447"/>
    <w:rsid w:val="004F2B40"/>
    <w:rsid w:val="004F34A3"/>
    <w:rsid w:val="004F45A9"/>
    <w:rsid w:val="004F4D17"/>
    <w:rsid w:val="004F508C"/>
    <w:rsid w:val="004F5A97"/>
    <w:rsid w:val="004F5AD6"/>
    <w:rsid w:val="004F5BEE"/>
    <w:rsid w:val="004F761B"/>
    <w:rsid w:val="004F7FD0"/>
    <w:rsid w:val="00500A7E"/>
    <w:rsid w:val="00501723"/>
    <w:rsid w:val="00501B66"/>
    <w:rsid w:val="00501DD9"/>
    <w:rsid w:val="0050257B"/>
    <w:rsid w:val="00502F97"/>
    <w:rsid w:val="00503B55"/>
    <w:rsid w:val="00503DDE"/>
    <w:rsid w:val="0050465E"/>
    <w:rsid w:val="0050472E"/>
    <w:rsid w:val="00504D1E"/>
    <w:rsid w:val="0050509B"/>
    <w:rsid w:val="0050517C"/>
    <w:rsid w:val="005069B5"/>
    <w:rsid w:val="005074E5"/>
    <w:rsid w:val="00510212"/>
    <w:rsid w:val="00510997"/>
    <w:rsid w:val="00510C5D"/>
    <w:rsid w:val="00511324"/>
    <w:rsid w:val="00511662"/>
    <w:rsid w:val="00511767"/>
    <w:rsid w:val="00513FF2"/>
    <w:rsid w:val="00514D25"/>
    <w:rsid w:val="00514FED"/>
    <w:rsid w:val="0051545D"/>
    <w:rsid w:val="0051557A"/>
    <w:rsid w:val="00516066"/>
    <w:rsid w:val="005161A3"/>
    <w:rsid w:val="00516906"/>
    <w:rsid w:val="00520122"/>
    <w:rsid w:val="00520C51"/>
    <w:rsid w:val="0052137F"/>
    <w:rsid w:val="00521B1C"/>
    <w:rsid w:val="00521C5C"/>
    <w:rsid w:val="00522DC4"/>
    <w:rsid w:val="00523160"/>
    <w:rsid w:val="005233D5"/>
    <w:rsid w:val="00524398"/>
    <w:rsid w:val="00525264"/>
    <w:rsid w:val="00525791"/>
    <w:rsid w:val="00526835"/>
    <w:rsid w:val="00527032"/>
    <w:rsid w:val="0052707D"/>
    <w:rsid w:val="00527595"/>
    <w:rsid w:val="0053078F"/>
    <w:rsid w:val="005309CB"/>
    <w:rsid w:val="005310C1"/>
    <w:rsid w:val="00531117"/>
    <w:rsid w:val="005314BD"/>
    <w:rsid w:val="00532511"/>
    <w:rsid w:val="005332C9"/>
    <w:rsid w:val="00533B46"/>
    <w:rsid w:val="00534E13"/>
    <w:rsid w:val="00534E5D"/>
    <w:rsid w:val="00534F3B"/>
    <w:rsid w:val="0053565D"/>
    <w:rsid w:val="00535D29"/>
    <w:rsid w:val="0053665E"/>
    <w:rsid w:val="005369CD"/>
    <w:rsid w:val="00536E2A"/>
    <w:rsid w:val="00537405"/>
    <w:rsid w:val="005376C9"/>
    <w:rsid w:val="00537D83"/>
    <w:rsid w:val="00540029"/>
    <w:rsid w:val="00540A39"/>
    <w:rsid w:val="00540F1A"/>
    <w:rsid w:val="0054216B"/>
    <w:rsid w:val="00542767"/>
    <w:rsid w:val="00542A09"/>
    <w:rsid w:val="00543B5D"/>
    <w:rsid w:val="00546BE4"/>
    <w:rsid w:val="00546E34"/>
    <w:rsid w:val="00547108"/>
    <w:rsid w:val="005477BD"/>
    <w:rsid w:val="00547879"/>
    <w:rsid w:val="005478D3"/>
    <w:rsid w:val="00547DAA"/>
    <w:rsid w:val="00550E6B"/>
    <w:rsid w:val="00551FC5"/>
    <w:rsid w:val="00552804"/>
    <w:rsid w:val="005528C8"/>
    <w:rsid w:val="00552CD2"/>
    <w:rsid w:val="005531EB"/>
    <w:rsid w:val="005532A0"/>
    <w:rsid w:val="00554111"/>
    <w:rsid w:val="00554485"/>
    <w:rsid w:val="0055560F"/>
    <w:rsid w:val="00556163"/>
    <w:rsid w:val="00556AEB"/>
    <w:rsid w:val="00556EBF"/>
    <w:rsid w:val="005574E7"/>
    <w:rsid w:val="0055782F"/>
    <w:rsid w:val="005601B6"/>
    <w:rsid w:val="00560E53"/>
    <w:rsid w:val="00561223"/>
    <w:rsid w:val="0056140F"/>
    <w:rsid w:val="0056145A"/>
    <w:rsid w:val="005619DB"/>
    <w:rsid w:val="00561BFF"/>
    <w:rsid w:val="005628D0"/>
    <w:rsid w:val="00562D19"/>
    <w:rsid w:val="00562F48"/>
    <w:rsid w:val="00562FB6"/>
    <w:rsid w:val="00563C7C"/>
    <w:rsid w:val="00563CF4"/>
    <w:rsid w:val="005649D4"/>
    <w:rsid w:val="0056511C"/>
    <w:rsid w:val="00565F3D"/>
    <w:rsid w:val="00565F45"/>
    <w:rsid w:val="00566252"/>
    <w:rsid w:val="005671D0"/>
    <w:rsid w:val="005675DE"/>
    <w:rsid w:val="00567BA8"/>
    <w:rsid w:val="00567F5B"/>
    <w:rsid w:val="005700DB"/>
    <w:rsid w:val="00571D02"/>
    <w:rsid w:val="00572150"/>
    <w:rsid w:val="0057298C"/>
    <w:rsid w:val="0057303D"/>
    <w:rsid w:val="0057367A"/>
    <w:rsid w:val="005737D7"/>
    <w:rsid w:val="00573DD4"/>
    <w:rsid w:val="00574185"/>
    <w:rsid w:val="00574933"/>
    <w:rsid w:val="0057658C"/>
    <w:rsid w:val="00576675"/>
    <w:rsid w:val="005772E5"/>
    <w:rsid w:val="00577509"/>
    <w:rsid w:val="005776BB"/>
    <w:rsid w:val="00577C2F"/>
    <w:rsid w:val="00580403"/>
    <w:rsid w:val="0058046E"/>
    <w:rsid w:val="005806B3"/>
    <w:rsid w:val="0058224C"/>
    <w:rsid w:val="00582D63"/>
    <w:rsid w:val="00583802"/>
    <w:rsid w:val="00583E8F"/>
    <w:rsid w:val="00585590"/>
    <w:rsid w:val="00585669"/>
    <w:rsid w:val="0058603C"/>
    <w:rsid w:val="005866B2"/>
    <w:rsid w:val="00587094"/>
    <w:rsid w:val="0058720B"/>
    <w:rsid w:val="0058763F"/>
    <w:rsid w:val="00587726"/>
    <w:rsid w:val="00587FF4"/>
    <w:rsid w:val="00592EB5"/>
    <w:rsid w:val="00592FE3"/>
    <w:rsid w:val="00593A50"/>
    <w:rsid w:val="00593D8E"/>
    <w:rsid w:val="00593E71"/>
    <w:rsid w:val="00594D7F"/>
    <w:rsid w:val="00595629"/>
    <w:rsid w:val="00595728"/>
    <w:rsid w:val="00595CA0"/>
    <w:rsid w:val="00596170"/>
    <w:rsid w:val="005967ED"/>
    <w:rsid w:val="00597B97"/>
    <w:rsid w:val="00597EB1"/>
    <w:rsid w:val="00597FE2"/>
    <w:rsid w:val="005A0499"/>
    <w:rsid w:val="005A0ABA"/>
    <w:rsid w:val="005A0B5D"/>
    <w:rsid w:val="005A12AD"/>
    <w:rsid w:val="005A15EA"/>
    <w:rsid w:val="005A199A"/>
    <w:rsid w:val="005A1B41"/>
    <w:rsid w:val="005A1E99"/>
    <w:rsid w:val="005A1F8D"/>
    <w:rsid w:val="005A2150"/>
    <w:rsid w:val="005A2667"/>
    <w:rsid w:val="005A2C1A"/>
    <w:rsid w:val="005A2D69"/>
    <w:rsid w:val="005A2EF8"/>
    <w:rsid w:val="005A3880"/>
    <w:rsid w:val="005A4E2D"/>
    <w:rsid w:val="005A51F5"/>
    <w:rsid w:val="005A5C15"/>
    <w:rsid w:val="005A600E"/>
    <w:rsid w:val="005B02A9"/>
    <w:rsid w:val="005B04E1"/>
    <w:rsid w:val="005B124A"/>
    <w:rsid w:val="005B1515"/>
    <w:rsid w:val="005B24FD"/>
    <w:rsid w:val="005B282B"/>
    <w:rsid w:val="005B3EDF"/>
    <w:rsid w:val="005B3F4C"/>
    <w:rsid w:val="005B4E1E"/>
    <w:rsid w:val="005B4F29"/>
    <w:rsid w:val="005B52C3"/>
    <w:rsid w:val="005B5ADD"/>
    <w:rsid w:val="005B615B"/>
    <w:rsid w:val="005B6704"/>
    <w:rsid w:val="005B6AFD"/>
    <w:rsid w:val="005B6FA8"/>
    <w:rsid w:val="005B70E3"/>
    <w:rsid w:val="005B7CC5"/>
    <w:rsid w:val="005B7E37"/>
    <w:rsid w:val="005C0021"/>
    <w:rsid w:val="005C03A0"/>
    <w:rsid w:val="005C08E9"/>
    <w:rsid w:val="005C0A6C"/>
    <w:rsid w:val="005C0DC4"/>
    <w:rsid w:val="005C1B11"/>
    <w:rsid w:val="005C1C8E"/>
    <w:rsid w:val="005C2143"/>
    <w:rsid w:val="005C3213"/>
    <w:rsid w:val="005C3A9C"/>
    <w:rsid w:val="005C405A"/>
    <w:rsid w:val="005C41A6"/>
    <w:rsid w:val="005C4344"/>
    <w:rsid w:val="005C4576"/>
    <w:rsid w:val="005C4809"/>
    <w:rsid w:val="005C4A58"/>
    <w:rsid w:val="005C56D7"/>
    <w:rsid w:val="005C67BD"/>
    <w:rsid w:val="005C6C56"/>
    <w:rsid w:val="005C6EA6"/>
    <w:rsid w:val="005C71CA"/>
    <w:rsid w:val="005C7841"/>
    <w:rsid w:val="005C788D"/>
    <w:rsid w:val="005D03F4"/>
    <w:rsid w:val="005D0927"/>
    <w:rsid w:val="005D132B"/>
    <w:rsid w:val="005D198B"/>
    <w:rsid w:val="005D19A2"/>
    <w:rsid w:val="005D33E8"/>
    <w:rsid w:val="005D3C53"/>
    <w:rsid w:val="005D5171"/>
    <w:rsid w:val="005D59FC"/>
    <w:rsid w:val="005D7460"/>
    <w:rsid w:val="005D7533"/>
    <w:rsid w:val="005D78CA"/>
    <w:rsid w:val="005E014B"/>
    <w:rsid w:val="005E039F"/>
    <w:rsid w:val="005E04AB"/>
    <w:rsid w:val="005E04E6"/>
    <w:rsid w:val="005E0FA0"/>
    <w:rsid w:val="005E22BA"/>
    <w:rsid w:val="005E2E06"/>
    <w:rsid w:val="005E336D"/>
    <w:rsid w:val="005E363D"/>
    <w:rsid w:val="005E42E3"/>
    <w:rsid w:val="005E4B94"/>
    <w:rsid w:val="005E512D"/>
    <w:rsid w:val="005E547A"/>
    <w:rsid w:val="005E57FF"/>
    <w:rsid w:val="005E6CFA"/>
    <w:rsid w:val="005E6F3F"/>
    <w:rsid w:val="005E73DF"/>
    <w:rsid w:val="005E74B6"/>
    <w:rsid w:val="005F0067"/>
    <w:rsid w:val="005F0688"/>
    <w:rsid w:val="005F0823"/>
    <w:rsid w:val="005F0D10"/>
    <w:rsid w:val="005F217A"/>
    <w:rsid w:val="005F26E5"/>
    <w:rsid w:val="005F2717"/>
    <w:rsid w:val="005F318E"/>
    <w:rsid w:val="005F325D"/>
    <w:rsid w:val="005F3294"/>
    <w:rsid w:val="005F3886"/>
    <w:rsid w:val="005F3D99"/>
    <w:rsid w:val="005F41D1"/>
    <w:rsid w:val="005F4211"/>
    <w:rsid w:val="005F66BC"/>
    <w:rsid w:val="005F71E2"/>
    <w:rsid w:val="005F7689"/>
    <w:rsid w:val="005F7F77"/>
    <w:rsid w:val="00600AC9"/>
    <w:rsid w:val="00600B70"/>
    <w:rsid w:val="00601403"/>
    <w:rsid w:val="00601558"/>
    <w:rsid w:val="0060196A"/>
    <w:rsid w:val="006019B1"/>
    <w:rsid w:val="006019F4"/>
    <w:rsid w:val="00602046"/>
    <w:rsid w:val="0060260C"/>
    <w:rsid w:val="00602D6B"/>
    <w:rsid w:val="00602E90"/>
    <w:rsid w:val="006030E9"/>
    <w:rsid w:val="006035B3"/>
    <w:rsid w:val="0060395C"/>
    <w:rsid w:val="006040E5"/>
    <w:rsid w:val="006043D5"/>
    <w:rsid w:val="0060460E"/>
    <w:rsid w:val="00604B25"/>
    <w:rsid w:val="00604E6D"/>
    <w:rsid w:val="00604FA1"/>
    <w:rsid w:val="0060548D"/>
    <w:rsid w:val="006062BA"/>
    <w:rsid w:val="00606684"/>
    <w:rsid w:val="006067DB"/>
    <w:rsid w:val="006069B2"/>
    <w:rsid w:val="00607688"/>
    <w:rsid w:val="006077F1"/>
    <w:rsid w:val="00607858"/>
    <w:rsid w:val="00607C1E"/>
    <w:rsid w:val="006104E1"/>
    <w:rsid w:val="0061267A"/>
    <w:rsid w:val="00612852"/>
    <w:rsid w:val="00614B30"/>
    <w:rsid w:val="0061515B"/>
    <w:rsid w:val="006160E3"/>
    <w:rsid w:val="0061690C"/>
    <w:rsid w:val="00616DA1"/>
    <w:rsid w:val="0061711A"/>
    <w:rsid w:val="006171EF"/>
    <w:rsid w:val="00620484"/>
    <w:rsid w:val="006215C7"/>
    <w:rsid w:val="00621809"/>
    <w:rsid w:val="00621B28"/>
    <w:rsid w:val="00622162"/>
    <w:rsid w:val="006233D9"/>
    <w:rsid w:val="00623CEE"/>
    <w:rsid w:val="00624AD6"/>
    <w:rsid w:val="00624CFD"/>
    <w:rsid w:val="00624E6C"/>
    <w:rsid w:val="006252DF"/>
    <w:rsid w:val="006265AC"/>
    <w:rsid w:val="006268B4"/>
    <w:rsid w:val="00627897"/>
    <w:rsid w:val="006279D6"/>
    <w:rsid w:val="00627F9D"/>
    <w:rsid w:val="006300FA"/>
    <w:rsid w:val="00630266"/>
    <w:rsid w:val="00631AC2"/>
    <w:rsid w:val="00632B80"/>
    <w:rsid w:val="00633AA5"/>
    <w:rsid w:val="00633D16"/>
    <w:rsid w:val="00633DB4"/>
    <w:rsid w:val="00633ED2"/>
    <w:rsid w:val="006347E8"/>
    <w:rsid w:val="006349D3"/>
    <w:rsid w:val="00634B77"/>
    <w:rsid w:val="00635A67"/>
    <w:rsid w:val="0063602C"/>
    <w:rsid w:val="00636756"/>
    <w:rsid w:val="006371CE"/>
    <w:rsid w:val="00637204"/>
    <w:rsid w:val="006372BE"/>
    <w:rsid w:val="00637A03"/>
    <w:rsid w:val="00641099"/>
    <w:rsid w:val="006410FA"/>
    <w:rsid w:val="006413A8"/>
    <w:rsid w:val="006417FC"/>
    <w:rsid w:val="006420C8"/>
    <w:rsid w:val="0064214C"/>
    <w:rsid w:val="00642F65"/>
    <w:rsid w:val="0064507C"/>
    <w:rsid w:val="00647232"/>
    <w:rsid w:val="00647414"/>
    <w:rsid w:val="0064757E"/>
    <w:rsid w:val="006475DD"/>
    <w:rsid w:val="0064790E"/>
    <w:rsid w:val="00647CD8"/>
    <w:rsid w:val="00647D11"/>
    <w:rsid w:val="00650040"/>
    <w:rsid w:val="006500E4"/>
    <w:rsid w:val="00650806"/>
    <w:rsid w:val="00650BE0"/>
    <w:rsid w:val="00651AA8"/>
    <w:rsid w:val="00652091"/>
    <w:rsid w:val="0065265B"/>
    <w:rsid w:val="00652DED"/>
    <w:rsid w:val="006536FB"/>
    <w:rsid w:val="00653AD7"/>
    <w:rsid w:val="006545A7"/>
    <w:rsid w:val="00654973"/>
    <w:rsid w:val="00654B40"/>
    <w:rsid w:val="00654FF9"/>
    <w:rsid w:val="006550B8"/>
    <w:rsid w:val="006564B1"/>
    <w:rsid w:val="00657B93"/>
    <w:rsid w:val="0066009B"/>
    <w:rsid w:val="006605E7"/>
    <w:rsid w:val="0066089E"/>
    <w:rsid w:val="0066122B"/>
    <w:rsid w:val="006612B9"/>
    <w:rsid w:val="006619FA"/>
    <w:rsid w:val="0066289E"/>
    <w:rsid w:val="00662F8B"/>
    <w:rsid w:val="00664263"/>
    <w:rsid w:val="00664353"/>
    <w:rsid w:val="00664399"/>
    <w:rsid w:val="00666032"/>
    <w:rsid w:val="0066617B"/>
    <w:rsid w:val="006661DF"/>
    <w:rsid w:val="00667164"/>
    <w:rsid w:val="0066759A"/>
    <w:rsid w:val="00667C14"/>
    <w:rsid w:val="0067082C"/>
    <w:rsid w:val="00670F7C"/>
    <w:rsid w:val="00671605"/>
    <w:rsid w:val="00671A1C"/>
    <w:rsid w:val="006722B2"/>
    <w:rsid w:val="00672645"/>
    <w:rsid w:val="006726AC"/>
    <w:rsid w:val="00672DE2"/>
    <w:rsid w:val="00673249"/>
    <w:rsid w:val="006738C1"/>
    <w:rsid w:val="00673F88"/>
    <w:rsid w:val="00674FD8"/>
    <w:rsid w:val="006750CC"/>
    <w:rsid w:val="00675EC3"/>
    <w:rsid w:val="00676E11"/>
    <w:rsid w:val="0067743B"/>
    <w:rsid w:val="006777CD"/>
    <w:rsid w:val="006805FF"/>
    <w:rsid w:val="00680B29"/>
    <w:rsid w:val="00681352"/>
    <w:rsid w:val="00681CCA"/>
    <w:rsid w:val="00682270"/>
    <w:rsid w:val="00682F2C"/>
    <w:rsid w:val="00683531"/>
    <w:rsid w:val="006845D6"/>
    <w:rsid w:val="00684769"/>
    <w:rsid w:val="00684AD5"/>
    <w:rsid w:val="00684C25"/>
    <w:rsid w:val="00685102"/>
    <w:rsid w:val="00690526"/>
    <w:rsid w:val="0069161E"/>
    <w:rsid w:val="00691DE1"/>
    <w:rsid w:val="0069319E"/>
    <w:rsid w:val="00693A7A"/>
    <w:rsid w:val="00693F8C"/>
    <w:rsid w:val="0069460F"/>
    <w:rsid w:val="00695B4E"/>
    <w:rsid w:val="00695BB2"/>
    <w:rsid w:val="00695F45"/>
    <w:rsid w:val="006962D6"/>
    <w:rsid w:val="00696F3C"/>
    <w:rsid w:val="00696F89"/>
    <w:rsid w:val="00697265"/>
    <w:rsid w:val="0069732A"/>
    <w:rsid w:val="00697604"/>
    <w:rsid w:val="00697C58"/>
    <w:rsid w:val="006A00D1"/>
    <w:rsid w:val="006A038A"/>
    <w:rsid w:val="006A0671"/>
    <w:rsid w:val="006A1D68"/>
    <w:rsid w:val="006A2832"/>
    <w:rsid w:val="006A3427"/>
    <w:rsid w:val="006A4AC8"/>
    <w:rsid w:val="006A51C2"/>
    <w:rsid w:val="006A5D05"/>
    <w:rsid w:val="006A5E95"/>
    <w:rsid w:val="006A6036"/>
    <w:rsid w:val="006A60C9"/>
    <w:rsid w:val="006A63CA"/>
    <w:rsid w:val="006A66A8"/>
    <w:rsid w:val="006A6773"/>
    <w:rsid w:val="006A67EF"/>
    <w:rsid w:val="006A69B9"/>
    <w:rsid w:val="006A7E1A"/>
    <w:rsid w:val="006B0195"/>
    <w:rsid w:val="006B0281"/>
    <w:rsid w:val="006B0347"/>
    <w:rsid w:val="006B1A06"/>
    <w:rsid w:val="006B1E59"/>
    <w:rsid w:val="006B1ED1"/>
    <w:rsid w:val="006B291B"/>
    <w:rsid w:val="006B2979"/>
    <w:rsid w:val="006B297A"/>
    <w:rsid w:val="006B2B08"/>
    <w:rsid w:val="006B2B53"/>
    <w:rsid w:val="006B2D4D"/>
    <w:rsid w:val="006B2ED8"/>
    <w:rsid w:val="006B4AB5"/>
    <w:rsid w:val="006B6E2F"/>
    <w:rsid w:val="006B7142"/>
    <w:rsid w:val="006C0764"/>
    <w:rsid w:val="006C08D3"/>
    <w:rsid w:val="006C102A"/>
    <w:rsid w:val="006C13C6"/>
    <w:rsid w:val="006C17C0"/>
    <w:rsid w:val="006C1E9A"/>
    <w:rsid w:val="006C2834"/>
    <w:rsid w:val="006C28DE"/>
    <w:rsid w:val="006C3460"/>
    <w:rsid w:val="006C3D45"/>
    <w:rsid w:val="006C4C2F"/>
    <w:rsid w:val="006C5D7E"/>
    <w:rsid w:val="006C5D86"/>
    <w:rsid w:val="006C674B"/>
    <w:rsid w:val="006C6C51"/>
    <w:rsid w:val="006C75B6"/>
    <w:rsid w:val="006D154D"/>
    <w:rsid w:val="006D1AFC"/>
    <w:rsid w:val="006D23E2"/>
    <w:rsid w:val="006D2C4B"/>
    <w:rsid w:val="006D3764"/>
    <w:rsid w:val="006D3EB8"/>
    <w:rsid w:val="006D42E2"/>
    <w:rsid w:val="006D4851"/>
    <w:rsid w:val="006D541D"/>
    <w:rsid w:val="006D5BC8"/>
    <w:rsid w:val="006D5BDB"/>
    <w:rsid w:val="006D5D61"/>
    <w:rsid w:val="006D6744"/>
    <w:rsid w:val="006D696D"/>
    <w:rsid w:val="006D7333"/>
    <w:rsid w:val="006D7C4C"/>
    <w:rsid w:val="006E0483"/>
    <w:rsid w:val="006E08E1"/>
    <w:rsid w:val="006E0975"/>
    <w:rsid w:val="006E0B81"/>
    <w:rsid w:val="006E1349"/>
    <w:rsid w:val="006E18A8"/>
    <w:rsid w:val="006E1B5B"/>
    <w:rsid w:val="006E1F5A"/>
    <w:rsid w:val="006E220E"/>
    <w:rsid w:val="006E2D5D"/>
    <w:rsid w:val="006E30EF"/>
    <w:rsid w:val="006E3316"/>
    <w:rsid w:val="006E3ABB"/>
    <w:rsid w:val="006E486A"/>
    <w:rsid w:val="006E51ED"/>
    <w:rsid w:val="006E59E7"/>
    <w:rsid w:val="006E5C19"/>
    <w:rsid w:val="006E5C97"/>
    <w:rsid w:val="006E5EE2"/>
    <w:rsid w:val="006E60C4"/>
    <w:rsid w:val="006E70D8"/>
    <w:rsid w:val="006F044A"/>
    <w:rsid w:val="006F04E1"/>
    <w:rsid w:val="006F07B3"/>
    <w:rsid w:val="006F0947"/>
    <w:rsid w:val="006F1C2B"/>
    <w:rsid w:val="006F1C81"/>
    <w:rsid w:val="006F2572"/>
    <w:rsid w:val="006F2956"/>
    <w:rsid w:val="006F3337"/>
    <w:rsid w:val="006F3E9F"/>
    <w:rsid w:val="006F49E9"/>
    <w:rsid w:val="006F5727"/>
    <w:rsid w:val="006F6762"/>
    <w:rsid w:val="006F7787"/>
    <w:rsid w:val="007000A7"/>
    <w:rsid w:val="00700F8A"/>
    <w:rsid w:val="0070171C"/>
    <w:rsid w:val="00701F7D"/>
    <w:rsid w:val="007022B8"/>
    <w:rsid w:val="007022E9"/>
    <w:rsid w:val="00702A4F"/>
    <w:rsid w:val="00703195"/>
    <w:rsid w:val="007032FE"/>
    <w:rsid w:val="00703B08"/>
    <w:rsid w:val="00703FAD"/>
    <w:rsid w:val="00705DD7"/>
    <w:rsid w:val="00706612"/>
    <w:rsid w:val="00706AC4"/>
    <w:rsid w:val="007070D2"/>
    <w:rsid w:val="007074FA"/>
    <w:rsid w:val="00707B09"/>
    <w:rsid w:val="007102C7"/>
    <w:rsid w:val="0071187F"/>
    <w:rsid w:val="00711D3A"/>
    <w:rsid w:val="00712E3A"/>
    <w:rsid w:val="007131E0"/>
    <w:rsid w:val="00713287"/>
    <w:rsid w:val="0071348C"/>
    <w:rsid w:val="007138C9"/>
    <w:rsid w:val="0071477B"/>
    <w:rsid w:val="00714B57"/>
    <w:rsid w:val="007158B9"/>
    <w:rsid w:val="00715DAB"/>
    <w:rsid w:val="00715F30"/>
    <w:rsid w:val="00716D92"/>
    <w:rsid w:val="00717E96"/>
    <w:rsid w:val="00720BCD"/>
    <w:rsid w:val="0072250D"/>
    <w:rsid w:val="00723147"/>
    <w:rsid w:val="00723316"/>
    <w:rsid w:val="00723C6D"/>
    <w:rsid w:val="00723F3F"/>
    <w:rsid w:val="00723F5C"/>
    <w:rsid w:val="00724019"/>
    <w:rsid w:val="00724660"/>
    <w:rsid w:val="00724962"/>
    <w:rsid w:val="00724CBE"/>
    <w:rsid w:val="007250E2"/>
    <w:rsid w:val="00725957"/>
    <w:rsid w:val="00726565"/>
    <w:rsid w:val="00730F48"/>
    <w:rsid w:val="00731064"/>
    <w:rsid w:val="00731395"/>
    <w:rsid w:val="007320D4"/>
    <w:rsid w:val="0073222A"/>
    <w:rsid w:val="007330EF"/>
    <w:rsid w:val="00735B4C"/>
    <w:rsid w:val="00735EDA"/>
    <w:rsid w:val="0073601F"/>
    <w:rsid w:val="0073629C"/>
    <w:rsid w:val="00736326"/>
    <w:rsid w:val="0073654D"/>
    <w:rsid w:val="00736A1C"/>
    <w:rsid w:val="0073737B"/>
    <w:rsid w:val="0073795C"/>
    <w:rsid w:val="0074197D"/>
    <w:rsid w:val="00741CDF"/>
    <w:rsid w:val="00742EC7"/>
    <w:rsid w:val="00742F1F"/>
    <w:rsid w:val="007432DF"/>
    <w:rsid w:val="0074388E"/>
    <w:rsid w:val="00744524"/>
    <w:rsid w:val="00744797"/>
    <w:rsid w:val="00744878"/>
    <w:rsid w:val="007449DE"/>
    <w:rsid w:val="00744B2A"/>
    <w:rsid w:val="00744EE5"/>
    <w:rsid w:val="0074522E"/>
    <w:rsid w:val="00745D98"/>
    <w:rsid w:val="00746B42"/>
    <w:rsid w:val="007472D8"/>
    <w:rsid w:val="00747744"/>
    <w:rsid w:val="007501E3"/>
    <w:rsid w:val="007504D2"/>
    <w:rsid w:val="00750A3A"/>
    <w:rsid w:val="00750CDD"/>
    <w:rsid w:val="00750DBC"/>
    <w:rsid w:val="0075108D"/>
    <w:rsid w:val="007515ED"/>
    <w:rsid w:val="00751CD8"/>
    <w:rsid w:val="00751F5D"/>
    <w:rsid w:val="0075235A"/>
    <w:rsid w:val="00753099"/>
    <w:rsid w:val="007531BF"/>
    <w:rsid w:val="0075367E"/>
    <w:rsid w:val="007538DB"/>
    <w:rsid w:val="0075391D"/>
    <w:rsid w:val="00753FBB"/>
    <w:rsid w:val="00754477"/>
    <w:rsid w:val="00754B49"/>
    <w:rsid w:val="007552A6"/>
    <w:rsid w:val="007553AF"/>
    <w:rsid w:val="00756358"/>
    <w:rsid w:val="00756ECD"/>
    <w:rsid w:val="0075734D"/>
    <w:rsid w:val="0075755E"/>
    <w:rsid w:val="00761534"/>
    <w:rsid w:val="007618CE"/>
    <w:rsid w:val="00761C2C"/>
    <w:rsid w:val="00762279"/>
    <w:rsid w:val="00762305"/>
    <w:rsid w:val="0076239E"/>
    <w:rsid w:val="007624E2"/>
    <w:rsid w:val="007635A0"/>
    <w:rsid w:val="00763B73"/>
    <w:rsid w:val="00763F18"/>
    <w:rsid w:val="00764597"/>
    <w:rsid w:val="00765305"/>
    <w:rsid w:val="0076599C"/>
    <w:rsid w:val="00766018"/>
    <w:rsid w:val="007660B3"/>
    <w:rsid w:val="00766FFA"/>
    <w:rsid w:val="00770168"/>
    <w:rsid w:val="0077033A"/>
    <w:rsid w:val="00770384"/>
    <w:rsid w:val="00770794"/>
    <w:rsid w:val="00771D3B"/>
    <w:rsid w:val="00772013"/>
    <w:rsid w:val="007720D8"/>
    <w:rsid w:val="0077238E"/>
    <w:rsid w:val="00772496"/>
    <w:rsid w:val="00772A99"/>
    <w:rsid w:val="00772CCD"/>
    <w:rsid w:val="00773114"/>
    <w:rsid w:val="0077367A"/>
    <w:rsid w:val="00773AC5"/>
    <w:rsid w:val="00775905"/>
    <w:rsid w:val="007761F9"/>
    <w:rsid w:val="0077655B"/>
    <w:rsid w:val="0077667E"/>
    <w:rsid w:val="00776ABF"/>
    <w:rsid w:val="007771BE"/>
    <w:rsid w:val="00777739"/>
    <w:rsid w:val="00777987"/>
    <w:rsid w:val="00780FB8"/>
    <w:rsid w:val="00781CEF"/>
    <w:rsid w:val="0078223E"/>
    <w:rsid w:val="00782F4B"/>
    <w:rsid w:val="00783138"/>
    <w:rsid w:val="0078375B"/>
    <w:rsid w:val="00784130"/>
    <w:rsid w:val="00784162"/>
    <w:rsid w:val="0078435E"/>
    <w:rsid w:val="00784E07"/>
    <w:rsid w:val="00784ED8"/>
    <w:rsid w:val="00785B1B"/>
    <w:rsid w:val="00786632"/>
    <w:rsid w:val="00787DFC"/>
    <w:rsid w:val="0079085E"/>
    <w:rsid w:val="00790990"/>
    <w:rsid w:val="00791F35"/>
    <w:rsid w:val="0079203F"/>
    <w:rsid w:val="007921A3"/>
    <w:rsid w:val="00792734"/>
    <w:rsid w:val="007944BC"/>
    <w:rsid w:val="007946B0"/>
    <w:rsid w:val="00794DA3"/>
    <w:rsid w:val="00794E1E"/>
    <w:rsid w:val="00794FE7"/>
    <w:rsid w:val="007953D0"/>
    <w:rsid w:val="00796367"/>
    <w:rsid w:val="007967A5"/>
    <w:rsid w:val="007971AB"/>
    <w:rsid w:val="007A0295"/>
    <w:rsid w:val="007A0450"/>
    <w:rsid w:val="007A05A4"/>
    <w:rsid w:val="007A089A"/>
    <w:rsid w:val="007A138E"/>
    <w:rsid w:val="007A14C9"/>
    <w:rsid w:val="007A274A"/>
    <w:rsid w:val="007A2A9E"/>
    <w:rsid w:val="007A2BFA"/>
    <w:rsid w:val="007A31F3"/>
    <w:rsid w:val="007A3A1B"/>
    <w:rsid w:val="007A3B4F"/>
    <w:rsid w:val="007A3C7F"/>
    <w:rsid w:val="007A3C92"/>
    <w:rsid w:val="007A4E48"/>
    <w:rsid w:val="007A5409"/>
    <w:rsid w:val="007A685F"/>
    <w:rsid w:val="007A771D"/>
    <w:rsid w:val="007A7951"/>
    <w:rsid w:val="007B1181"/>
    <w:rsid w:val="007B1BD5"/>
    <w:rsid w:val="007B26CF"/>
    <w:rsid w:val="007B291D"/>
    <w:rsid w:val="007B33A3"/>
    <w:rsid w:val="007B3F74"/>
    <w:rsid w:val="007B49F6"/>
    <w:rsid w:val="007B4EA5"/>
    <w:rsid w:val="007B51B5"/>
    <w:rsid w:val="007B7940"/>
    <w:rsid w:val="007C0DDC"/>
    <w:rsid w:val="007C1030"/>
    <w:rsid w:val="007C1A4D"/>
    <w:rsid w:val="007C1F1D"/>
    <w:rsid w:val="007C2AB0"/>
    <w:rsid w:val="007C4503"/>
    <w:rsid w:val="007C4A51"/>
    <w:rsid w:val="007C52EA"/>
    <w:rsid w:val="007C551E"/>
    <w:rsid w:val="007C58EC"/>
    <w:rsid w:val="007C5A72"/>
    <w:rsid w:val="007C686F"/>
    <w:rsid w:val="007C6FC3"/>
    <w:rsid w:val="007C717D"/>
    <w:rsid w:val="007C75C9"/>
    <w:rsid w:val="007C78E1"/>
    <w:rsid w:val="007D068D"/>
    <w:rsid w:val="007D0BF7"/>
    <w:rsid w:val="007D33B2"/>
    <w:rsid w:val="007D515C"/>
    <w:rsid w:val="007D53E0"/>
    <w:rsid w:val="007D54B6"/>
    <w:rsid w:val="007D5A2D"/>
    <w:rsid w:val="007D646C"/>
    <w:rsid w:val="007D6719"/>
    <w:rsid w:val="007D73A3"/>
    <w:rsid w:val="007D7BAA"/>
    <w:rsid w:val="007E1526"/>
    <w:rsid w:val="007E1D7B"/>
    <w:rsid w:val="007E1F1D"/>
    <w:rsid w:val="007E27ED"/>
    <w:rsid w:val="007E29C9"/>
    <w:rsid w:val="007E3791"/>
    <w:rsid w:val="007E3CAE"/>
    <w:rsid w:val="007E47E2"/>
    <w:rsid w:val="007E5723"/>
    <w:rsid w:val="007E59E1"/>
    <w:rsid w:val="007E6535"/>
    <w:rsid w:val="007E6992"/>
    <w:rsid w:val="007E699F"/>
    <w:rsid w:val="007E6DDE"/>
    <w:rsid w:val="007E6FA1"/>
    <w:rsid w:val="007E7810"/>
    <w:rsid w:val="007E7A52"/>
    <w:rsid w:val="007E7EDD"/>
    <w:rsid w:val="007F032A"/>
    <w:rsid w:val="007F0811"/>
    <w:rsid w:val="007F0BFD"/>
    <w:rsid w:val="007F0F0A"/>
    <w:rsid w:val="007F0FD9"/>
    <w:rsid w:val="007F16CF"/>
    <w:rsid w:val="007F1D71"/>
    <w:rsid w:val="007F2BA5"/>
    <w:rsid w:val="007F3343"/>
    <w:rsid w:val="007F3EB7"/>
    <w:rsid w:val="007F44F0"/>
    <w:rsid w:val="007F4ED9"/>
    <w:rsid w:val="007F5B1A"/>
    <w:rsid w:val="007F6381"/>
    <w:rsid w:val="007F6476"/>
    <w:rsid w:val="007F6D8E"/>
    <w:rsid w:val="007F7DD4"/>
    <w:rsid w:val="00800292"/>
    <w:rsid w:val="00800E13"/>
    <w:rsid w:val="00800E14"/>
    <w:rsid w:val="00800FC1"/>
    <w:rsid w:val="00801129"/>
    <w:rsid w:val="00801379"/>
    <w:rsid w:val="0080145E"/>
    <w:rsid w:val="00802B7D"/>
    <w:rsid w:val="00802C62"/>
    <w:rsid w:val="00803C57"/>
    <w:rsid w:val="008047BD"/>
    <w:rsid w:val="0080609F"/>
    <w:rsid w:val="00806A31"/>
    <w:rsid w:val="00807671"/>
    <w:rsid w:val="00810BC9"/>
    <w:rsid w:val="00811C95"/>
    <w:rsid w:val="00812AD9"/>
    <w:rsid w:val="00813302"/>
    <w:rsid w:val="0081452B"/>
    <w:rsid w:val="00814A9B"/>
    <w:rsid w:val="0081558A"/>
    <w:rsid w:val="00815B23"/>
    <w:rsid w:val="008172E1"/>
    <w:rsid w:val="00817664"/>
    <w:rsid w:val="00817914"/>
    <w:rsid w:val="00817A65"/>
    <w:rsid w:val="0082005E"/>
    <w:rsid w:val="008205C9"/>
    <w:rsid w:val="0082092B"/>
    <w:rsid w:val="008215E0"/>
    <w:rsid w:val="00821641"/>
    <w:rsid w:val="00822216"/>
    <w:rsid w:val="008222D9"/>
    <w:rsid w:val="00824D8A"/>
    <w:rsid w:val="008254CA"/>
    <w:rsid w:val="008268CB"/>
    <w:rsid w:val="0082755C"/>
    <w:rsid w:val="0082779E"/>
    <w:rsid w:val="00830938"/>
    <w:rsid w:val="00830A34"/>
    <w:rsid w:val="008312EB"/>
    <w:rsid w:val="0083224E"/>
    <w:rsid w:val="0083226D"/>
    <w:rsid w:val="00832B45"/>
    <w:rsid w:val="00832E0E"/>
    <w:rsid w:val="00833A10"/>
    <w:rsid w:val="00834992"/>
    <w:rsid w:val="00834D4E"/>
    <w:rsid w:val="008356CF"/>
    <w:rsid w:val="00836554"/>
    <w:rsid w:val="00836601"/>
    <w:rsid w:val="008367E9"/>
    <w:rsid w:val="00836811"/>
    <w:rsid w:val="008374DB"/>
    <w:rsid w:val="00837ACB"/>
    <w:rsid w:val="00840E9D"/>
    <w:rsid w:val="008413C9"/>
    <w:rsid w:val="0084170C"/>
    <w:rsid w:val="008418E3"/>
    <w:rsid w:val="008421FB"/>
    <w:rsid w:val="00842BF7"/>
    <w:rsid w:val="00843187"/>
    <w:rsid w:val="00843C09"/>
    <w:rsid w:val="008440E0"/>
    <w:rsid w:val="00845CD6"/>
    <w:rsid w:val="008465CB"/>
    <w:rsid w:val="008465F7"/>
    <w:rsid w:val="00846749"/>
    <w:rsid w:val="00847E67"/>
    <w:rsid w:val="008500DB"/>
    <w:rsid w:val="00850BF4"/>
    <w:rsid w:val="00851327"/>
    <w:rsid w:val="00851BC6"/>
    <w:rsid w:val="00851E80"/>
    <w:rsid w:val="00852272"/>
    <w:rsid w:val="00852DB0"/>
    <w:rsid w:val="00853F0D"/>
    <w:rsid w:val="0085412F"/>
    <w:rsid w:val="00854CBC"/>
    <w:rsid w:val="00855394"/>
    <w:rsid w:val="00855557"/>
    <w:rsid w:val="008558CD"/>
    <w:rsid w:val="00855FBC"/>
    <w:rsid w:val="008560B2"/>
    <w:rsid w:val="008563A4"/>
    <w:rsid w:val="00856B7A"/>
    <w:rsid w:val="00856BC6"/>
    <w:rsid w:val="00856FB7"/>
    <w:rsid w:val="00857316"/>
    <w:rsid w:val="00857C91"/>
    <w:rsid w:val="00857CFB"/>
    <w:rsid w:val="00857F90"/>
    <w:rsid w:val="00861D37"/>
    <w:rsid w:val="008624E6"/>
    <w:rsid w:val="008627C1"/>
    <w:rsid w:val="00863C47"/>
    <w:rsid w:val="00864C69"/>
    <w:rsid w:val="008652A1"/>
    <w:rsid w:val="008656F8"/>
    <w:rsid w:val="008658E8"/>
    <w:rsid w:val="00865934"/>
    <w:rsid w:val="00865941"/>
    <w:rsid w:val="008667BB"/>
    <w:rsid w:val="008670E8"/>
    <w:rsid w:val="00867283"/>
    <w:rsid w:val="008676E5"/>
    <w:rsid w:val="0086789F"/>
    <w:rsid w:val="008704F6"/>
    <w:rsid w:val="00870B3B"/>
    <w:rsid w:val="0087119F"/>
    <w:rsid w:val="008713BB"/>
    <w:rsid w:val="00872291"/>
    <w:rsid w:val="00872BCB"/>
    <w:rsid w:val="008730BC"/>
    <w:rsid w:val="0087387F"/>
    <w:rsid w:val="00874FC9"/>
    <w:rsid w:val="00875997"/>
    <w:rsid w:val="008759CC"/>
    <w:rsid w:val="00876304"/>
    <w:rsid w:val="0087630D"/>
    <w:rsid w:val="00877210"/>
    <w:rsid w:val="0087749E"/>
    <w:rsid w:val="00877A7D"/>
    <w:rsid w:val="008807E3"/>
    <w:rsid w:val="00880CC0"/>
    <w:rsid w:val="00880EDA"/>
    <w:rsid w:val="00880EE1"/>
    <w:rsid w:val="008811AB"/>
    <w:rsid w:val="0088187C"/>
    <w:rsid w:val="008820F4"/>
    <w:rsid w:val="00882745"/>
    <w:rsid w:val="00882A90"/>
    <w:rsid w:val="00883046"/>
    <w:rsid w:val="0088398D"/>
    <w:rsid w:val="0088447F"/>
    <w:rsid w:val="008851E8"/>
    <w:rsid w:val="008852B7"/>
    <w:rsid w:val="008852F0"/>
    <w:rsid w:val="00885376"/>
    <w:rsid w:val="008854CC"/>
    <w:rsid w:val="00885731"/>
    <w:rsid w:val="008865C0"/>
    <w:rsid w:val="00886638"/>
    <w:rsid w:val="00886891"/>
    <w:rsid w:val="008874B0"/>
    <w:rsid w:val="00887601"/>
    <w:rsid w:val="008905EA"/>
    <w:rsid w:val="00891512"/>
    <w:rsid w:val="008927E8"/>
    <w:rsid w:val="00894492"/>
    <w:rsid w:val="008947F3"/>
    <w:rsid w:val="008948DD"/>
    <w:rsid w:val="008950BC"/>
    <w:rsid w:val="00895773"/>
    <w:rsid w:val="00895914"/>
    <w:rsid w:val="00896476"/>
    <w:rsid w:val="00896F2A"/>
    <w:rsid w:val="00897E71"/>
    <w:rsid w:val="00897F31"/>
    <w:rsid w:val="008A00D9"/>
    <w:rsid w:val="008A067A"/>
    <w:rsid w:val="008A2221"/>
    <w:rsid w:val="008A2AFF"/>
    <w:rsid w:val="008A30C9"/>
    <w:rsid w:val="008A37D3"/>
    <w:rsid w:val="008A3A17"/>
    <w:rsid w:val="008A3BFF"/>
    <w:rsid w:val="008A3C8F"/>
    <w:rsid w:val="008A4643"/>
    <w:rsid w:val="008A4EB0"/>
    <w:rsid w:val="008A5149"/>
    <w:rsid w:val="008A6265"/>
    <w:rsid w:val="008A6FB8"/>
    <w:rsid w:val="008A7A52"/>
    <w:rsid w:val="008A7BC4"/>
    <w:rsid w:val="008A7D4D"/>
    <w:rsid w:val="008B01BA"/>
    <w:rsid w:val="008B0876"/>
    <w:rsid w:val="008B108E"/>
    <w:rsid w:val="008B11F1"/>
    <w:rsid w:val="008B17FF"/>
    <w:rsid w:val="008B2ADB"/>
    <w:rsid w:val="008B2CE8"/>
    <w:rsid w:val="008B2DD9"/>
    <w:rsid w:val="008B2E3E"/>
    <w:rsid w:val="008B5DF3"/>
    <w:rsid w:val="008B71AB"/>
    <w:rsid w:val="008B7A1F"/>
    <w:rsid w:val="008C03F6"/>
    <w:rsid w:val="008C05B8"/>
    <w:rsid w:val="008C0910"/>
    <w:rsid w:val="008C0C43"/>
    <w:rsid w:val="008C11D4"/>
    <w:rsid w:val="008C2770"/>
    <w:rsid w:val="008C2F69"/>
    <w:rsid w:val="008C37B5"/>
    <w:rsid w:val="008C405B"/>
    <w:rsid w:val="008C41C9"/>
    <w:rsid w:val="008C4B5A"/>
    <w:rsid w:val="008C6662"/>
    <w:rsid w:val="008C6E10"/>
    <w:rsid w:val="008C7056"/>
    <w:rsid w:val="008C7173"/>
    <w:rsid w:val="008D038E"/>
    <w:rsid w:val="008D0524"/>
    <w:rsid w:val="008D058C"/>
    <w:rsid w:val="008D094C"/>
    <w:rsid w:val="008D0EE6"/>
    <w:rsid w:val="008D1210"/>
    <w:rsid w:val="008D4046"/>
    <w:rsid w:val="008D42C2"/>
    <w:rsid w:val="008D5764"/>
    <w:rsid w:val="008D67AA"/>
    <w:rsid w:val="008D67DA"/>
    <w:rsid w:val="008D7672"/>
    <w:rsid w:val="008D7AF8"/>
    <w:rsid w:val="008E074C"/>
    <w:rsid w:val="008E293F"/>
    <w:rsid w:val="008E2AB6"/>
    <w:rsid w:val="008E2BF8"/>
    <w:rsid w:val="008E2D0C"/>
    <w:rsid w:val="008E31FB"/>
    <w:rsid w:val="008E41DB"/>
    <w:rsid w:val="008E43D5"/>
    <w:rsid w:val="008E4764"/>
    <w:rsid w:val="008E509F"/>
    <w:rsid w:val="008E52B8"/>
    <w:rsid w:val="008E6207"/>
    <w:rsid w:val="008E6584"/>
    <w:rsid w:val="008E74AB"/>
    <w:rsid w:val="008E7BD2"/>
    <w:rsid w:val="008F10A0"/>
    <w:rsid w:val="008F140A"/>
    <w:rsid w:val="008F1C11"/>
    <w:rsid w:val="008F1E3C"/>
    <w:rsid w:val="008F2B46"/>
    <w:rsid w:val="008F3197"/>
    <w:rsid w:val="008F37A7"/>
    <w:rsid w:val="008F42F0"/>
    <w:rsid w:val="008F4387"/>
    <w:rsid w:val="008F487F"/>
    <w:rsid w:val="008F5187"/>
    <w:rsid w:val="008F5BD6"/>
    <w:rsid w:val="008F63ED"/>
    <w:rsid w:val="008F7403"/>
    <w:rsid w:val="00900ADF"/>
    <w:rsid w:val="00900AE9"/>
    <w:rsid w:val="00900B50"/>
    <w:rsid w:val="00900F30"/>
    <w:rsid w:val="00901259"/>
    <w:rsid w:val="009023D0"/>
    <w:rsid w:val="00902F19"/>
    <w:rsid w:val="0090327E"/>
    <w:rsid w:val="009033CD"/>
    <w:rsid w:val="009034C9"/>
    <w:rsid w:val="00903AF9"/>
    <w:rsid w:val="009057F6"/>
    <w:rsid w:val="00905F7B"/>
    <w:rsid w:val="00906212"/>
    <w:rsid w:val="0090773A"/>
    <w:rsid w:val="00907CD2"/>
    <w:rsid w:val="00907EE5"/>
    <w:rsid w:val="00910498"/>
    <w:rsid w:val="0091064D"/>
    <w:rsid w:val="0091099D"/>
    <w:rsid w:val="0091139C"/>
    <w:rsid w:val="00911CFA"/>
    <w:rsid w:val="009122E2"/>
    <w:rsid w:val="00914725"/>
    <w:rsid w:val="00915DFA"/>
    <w:rsid w:val="0091640E"/>
    <w:rsid w:val="00916551"/>
    <w:rsid w:val="0091698C"/>
    <w:rsid w:val="00916B6B"/>
    <w:rsid w:val="00920010"/>
    <w:rsid w:val="00920A1D"/>
    <w:rsid w:val="00920F39"/>
    <w:rsid w:val="00920FFD"/>
    <w:rsid w:val="009212FD"/>
    <w:rsid w:val="00921E6A"/>
    <w:rsid w:val="0092293B"/>
    <w:rsid w:val="00922BE3"/>
    <w:rsid w:val="009231F1"/>
    <w:rsid w:val="0092321E"/>
    <w:rsid w:val="00923225"/>
    <w:rsid w:val="00923232"/>
    <w:rsid w:val="00923BEB"/>
    <w:rsid w:val="00923E67"/>
    <w:rsid w:val="00923EDC"/>
    <w:rsid w:val="0092475B"/>
    <w:rsid w:val="00925077"/>
    <w:rsid w:val="00925CA5"/>
    <w:rsid w:val="00925E87"/>
    <w:rsid w:val="00926E1B"/>
    <w:rsid w:val="00927217"/>
    <w:rsid w:val="00927B7C"/>
    <w:rsid w:val="00927DF3"/>
    <w:rsid w:val="009300D9"/>
    <w:rsid w:val="00930A97"/>
    <w:rsid w:val="00931565"/>
    <w:rsid w:val="00932282"/>
    <w:rsid w:val="00932869"/>
    <w:rsid w:val="00932AA9"/>
    <w:rsid w:val="009335A7"/>
    <w:rsid w:val="00933809"/>
    <w:rsid w:val="0093491B"/>
    <w:rsid w:val="00934E62"/>
    <w:rsid w:val="00935BF1"/>
    <w:rsid w:val="009363D0"/>
    <w:rsid w:val="009370CA"/>
    <w:rsid w:val="00937696"/>
    <w:rsid w:val="00937C33"/>
    <w:rsid w:val="00937EBC"/>
    <w:rsid w:val="009409DC"/>
    <w:rsid w:val="00940FE0"/>
    <w:rsid w:val="00941172"/>
    <w:rsid w:val="00942054"/>
    <w:rsid w:val="00942183"/>
    <w:rsid w:val="0094225C"/>
    <w:rsid w:val="00942A23"/>
    <w:rsid w:val="00942A8A"/>
    <w:rsid w:val="00942CE3"/>
    <w:rsid w:val="00943F90"/>
    <w:rsid w:val="009441CE"/>
    <w:rsid w:val="00944456"/>
    <w:rsid w:val="00945284"/>
    <w:rsid w:val="00945B34"/>
    <w:rsid w:val="00946584"/>
    <w:rsid w:val="0094774D"/>
    <w:rsid w:val="00947C21"/>
    <w:rsid w:val="00947CB0"/>
    <w:rsid w:val="00950402"/>
    <w:rsid w:val="00950E85"/>
    <w:rsid w:val="00950F44"/>
    <w:rsid w:val="00950FA7"/>
    <w:rsid w:val="00951415"/>
    <w:rsid w:val="00951478"/>
    <w:rsid w:val="009521A6"/>
    <w:rsid w:val="00953D2E"/>
    <w:rsid w:val="009559A9"/>
    <w:rsid w:val="00955DF8"/>
    <w:rsid w:val="00956767"/>
    <w:rsid w:val="00957692"/>
    <w:rsid w:val="00962346"/>
    <w:rsid w:val="00962363"/>
    <w:rsid w:val="009625B7"/>
    <w:rsid w:val="00962FE8"/>
    <w:rsid w:val="00963516"/>
    <w:rsid w:val="009646F8"/>
    <w:rsid w:val="00964C07"/>
    <w:rsid w:val="00964D46"/>
    <w:rsid w:val="009665CF"/>
    <w:rsid w:val="00966ABD"/>
    <w:rsid w:val="00967C39"/>
    <w:rsid w:val="0097001D"/>
    <w:rsid w:val="00970CB8"/>
    <w:rsid w:val="0097102D"/>
    <w:rsid w:val="009719F1"/>
    <w:rsid w:val="0097201B"/>
    <w:rsid w:val="009727D4"/>
    <w:rsid w:val="0097288B"/>
    <w:rsid w:val="00972E0E"/>
    <w:rsid w:val="00972E51"/>
    <w:rsid w:val="00972F37"/>
    <w:rsid w:val="00973B98"/>
    <w:rsid w:val="009744EB"/>
    <w:rsid w:val="00974998"/>
    <w:rsid w:val="00974AA6"/>
    <w:rsid w:val="00975CA6"/>
    <w:rsid w:val="009766F5"/>
    <w:rsid w:val="0097729E"/>
    <w:rsid w:val="009772D8"/>
    <w:rsid w:val="00980889"/>
    <w:rsid w:val="00981C56"/>
    <w:rsid w:val="00981EAD"/>
    <w:rsid w:val="00982298"/>
    <w:rsid w:val="009824EB"/>
    <w:rsid w:val="00983148"/>
    <w:rsid w:val="00983A7D"/>
    <w:rsid w:val="00984162"/>
    <w:rsid w:val="00984B4B"/>
    <w:rsid w:val="00985242"/>
    <w:rsid w:val="00986382"/>
    <w:rsid w:val="009864AB"/>
    <w:rsid w:val="0098668D"/>
    <w:rsid w:val="00987224"/>
    <w:rsid w:val="00987242"/>
    <w:rsid w:val="00987B19"/>
    <w:rsid w:val="009904CA"/>
    <w:rsid w:val="00990521"/>
    <w:rsid w:val="00990826"/>
    <w:rsid w:val="00990AB1"/>
    <w:rsid w:val="00990C93"/>
    <w:rsid w:val="00990D61"/>
    <w:rsid w:val="00990DC5"/>
    <w:rsid w:val="00990F30"/>
    <w:rsid w:val="009914DB"/>
    <w:rsid w:val="009916BD"/>
    <w:rsid w:val="0099249B"/>
    <w:rsid w:val="0099288B"/>
    <w:rsid w:val="00992FD4"/>
    <w:rsid w:val="00994436"/>
    <w:rsid w:val="0099451C"/>
    <w:rsid w:val="00994AB7"/>
    <w:rsid w:val="00994ED7"/>
    <w:rsid w:val="00994F00"/>
    <w:rsid w:val="00995E38"/>
    <w:rsid w:val="00996234"/>
    <w:rsid w:val="009966F1"/>
    <w:rsid w:val="00996B12"/>
    <w:rsid w:val="00996D5A"/>
    <w:rsid w:val="009970CC"/>
    <w:rsid w:val="00997A4F"/>
    <w:rsid w:val="00997ECB"/>
    <w:rsid w:val="009A12CE"/>
    <w:rsid w:val="009A1B84"/>
    <w:rsid w:val="009A1E6F"/>
    <w:rsid w:val="009A1EA2"/>
    <w:rsid w:val="009A30CD"/>
    <w:rsid w:val="009A36BB"/>
    <w:rsid w:val="009A37F8"/>
    <w:rsid w:val="009A3A7E"/>
    <w:rsid w:val="009A3F7E"/>
    <w:rsid w:val="009A4596"/>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31E"/>
    <w:rsid w:val="009B33A5"/>
    <w:rsid w:val="009B4666"/>
    <w:rsid w:val="009B5D74"/>
    <w:rsid w:val="009B6318"/>
    <w:rsid w:val="009B68C9"/>
    <w:rsid w:val="009B7228"/>
    <w:rsid w:val="009B7843"/>
    <w:rsid w:val="009B7A77"/>
    <w:rsid w:val="009C035F"/>
    <w:rsid w:val="009C22DB"/>
    <w:rsid w:val="009C26C5"/>
    <w:rsid w:val="009C27D0"/>
    <w:rsid w:val="009C4E70"/>
    <w:rsid w:val="009C4FE6"/>
    <w:rsid w:val="009C583D"/>
    <w:rsid w:val="009C590A"/>
    <w:rsid w:val="009C6C0F"/>
    <w:rsid w:val="009C6DF3"/>
    <w:rsid w:val="009C70B7"/>
    <w:rsid w:val="009C7EEB"/>
    <w:rsid w:val="009D0467"/>
    <w:rsid w:val="009D1BFE"/>
    <w:rsid w:val="009D1CD3"/>
    <w:rsid w:val="009D2040"/>
    <w:rsid w:val="009D2835"/>
    <w:rsid w:val="009D2AD7"/>
    <w:rsid w:val="009D4199"/>
    <w:rsid w:val="009D4AE7"/>
    <w:rsid w:val="009D52C7"/>
    <w:rsid w:val="009D556C"/>
    <w:rsid w:val="009D698E"/>
    <w:rsid w:val="009D6CD0"/>
    <w:rsid w:val="009D7791"/>
    <w:rsid w:val="009D7FE0"/>
    <w:rsid w:val="009E0A7A"/>
    <w:rsid w:val="009E0E8A"/>
    <w:rsid w:val="009E2EBD"/>
    <w:rsid w:val="009E30DD"/>
    <w:rsid w:val="009E404A"/>
    <w:rsid w:val="009E572F"/>
    <w:rsid w:val="009E58B2"/>
    <w:rsid w:val="009E5F49"/>
    <w:rsid w:val="009E61D0"/>
    <w:rsid w:val="009E65EF"/>
    <w:rsid w:val="009E661C"/>
    <w:rsid w:val="009E6977"/>
    <w:rsid w:val="009E6EF8"/>
    <w:rsid w:val="009E7DB1"/>
    <w:rsid w:val="009F20AF"/>
    <w:rsid w:val="009F29B1"/>
    <w:rsid w:val="009F45C1"/>
    <w:rsid w:val="009F54D6"/>
    <w:rsid w:val="009F6315"/>
    <w:rsid w:val="009F73B1"/>
    <w:rsid w:val="00A00CBE"/>
    <w:rsid w:val="00A00D65"/>
    <w:rsid w:val="00A0119A"/>
    <w:rsid w:val="00A0199D"/>
    <w:rsid w:val="00A02C78"/>
    <w:rsid w:val="00A02E06"/>
    <w:rsid w:val="00A02F84"/>
    <w:rsid w:val="00A03002"/>
    <w:rsid w:val="00A044FC"/>
    <w:rsid w:val="00A04AD4"/>
    <w:rsid w:val="00A05725"/>
    <w:rsid w:val="00A05C30"/>
    <w:rsid w:val="00A063EE"/>
    <w:rsid w:val="00A07CB5"/>
    <w:rsid w:val="00A108BF"/>
    <w:rsid w:val="00A10F94"/>
    <w:rsid w:val="00A11D16"/>
    <w:rsid w:val="00A11DDD"/>
    <w:rsid w:val="00A1221D"/>
    <w:rsid w:val="00A12AD6"/>
    <w:rsid w:val="00A13654"/>
    <w:rsid w:val="00A1417D"/>
    <w:rsid w:val="00A1535A"/>
    <w:rsid w:val="00A15E40"/>
    <w:rsid w:val="00A169D1"/>
    <w:rsid w:val="00A176FF"/>
    <w:rsid w:val="00A20251"/>
    <w:rsid w:val="00A2035E"/>
    <w:rsid w:val="00A2044E"/>
    <w:rsid w:val="00A20722"/>
    <w:rsid w:val="00A2089D"/>
    <w:rsid w:val="00A20E03"/>
    <w:rsid w:val="00A21C04"/>
    <w:rsid w:val="00A22202"/>
    <w:rsid w:val="00A23510"/>
    <w:rsid w:val="00A24217"/>
    <w:rsid w:val="00A24592"/>
    <w:rsid w:val="00A249EF"/>
    <w:rsid w:val="00A24B78"/>
    <w:rsid w:val="00A25E46"/>
    <w:rsid w:val="00A260A4"/>
    <w:rsid w:val="00A2621E"/>
    <w:rsid w:val="00A26660"/>
    <w:rsid w:val="00A269A3"/>
    <w:rsid w:val="00A26ED3"/>
    <w:rsid w:val="00A27253"/>
    <w:rsid w:val="00A2735B"/>
    <w:rsid w:val="00A273F2"/>
    <w:rsid w:val="00A27AD0"/>
    <w:rsid w:val="00A27AFD"/>
    <w:rsid w:val="00A302DF"/>
    <w:rsid w:val="00A317CD"/>
    <w:rsid w:val="00A333B5"/>
    <w:rsid w:val="00A33D41"/>
    <w:rsid w:val="00A33F71"/>
    <w:rsid w:val="00A33FBD"/>
    <w:rsid w:val="00A34694"/>
    <w:rsid w:val="00A34708"/>
    <w:rsid w:val="00A35163"/>
    <w:rsid w:val="00A35480"/>
    <w:rsid w:val="00A35DE8"/>
    <w:rsid w:val="00A35DF8"/>
    <w:rsid w:val="00A3782F"/>
    <w:rsid w:val="00A37E24"/>
    <w:rsid w:val="00A4070B"/>
    <w:rsid w:val="00A40A8B"/>
    <w:rsid w:val="00A40C68"/>
    <w:rsid w:val="00A40C75"/>
    <w:rsid w:val="00A41099"/>
    <w:rsid w:val="00A41875"/>
    <w:rsid w:val="00A418D3"/>
    <w:rsid w:val="00A419F7"/>
    <w:rsid w:val="00A41ECA"/>
    <w:rsid w:val="00A41F97"/>
    <w:rsid w:val="00A423F9"/>
    <w:rsid w:val="00A42AAC"/>
    <w:rsid w:val="00A42CB5"/>
    <w:rsid w:val="00A4358A"/>
    <w:rsid w:val="00A439A3"/>
    <w:rsid w:val="00A4402C"/>
    <w:rsid w:val="00A4416E"/>
    <w:rsid w:val="00A44568"/>
    <w:rsid w:val="00A45FBE"/>
    <w:rsid w:val="00A46291"/>
    <w:rsid w:val="00A46432"/>
    <w:rsid w:val="00A50068"/>
    <w:rsid w:val="00A503A8"/>
    <w:rsid w:val="00A50CFA"/>
    <w:rsid w:val="00A50F48"/>
    <w:rsid w:val="00A51454"/>
    <w:rsid w:val="00A515D3"/>
    <w:rsid w:val="00A51DE5"/>
    <w:rsid w:val="00A5234C"/>
    <w:rsid w:val="00A5250B"/>
    <w:rsid w:val="00A52D76"/>
    <w:rsid w:val="00A532BD"/>
    <w:rsid w:val="00A53973"/>
    <w:rsid w:val="00A54744"/>
    <w:rsid w:val="00A549A0"/>
    <w:rsid w:val="00A54A15"/>
    <w:rsid w:val="00A552EF"/>
    <w:rsid w:val="00A55A0C"/>
    <w:rsid w:val="00A55B08"/>
    <w:rsid w:val="00A55D6E"/>
    <w:rsid w:val="00A56EBC"/>
    <w:rsid w:val="00A57523"/>
    <w:rsid w:val="00A5761F"/>
    <w:rsid w:val="00A578A5"/>
    <w:rsid w:val="00A6061B"/>
    <w:rsid w:val="00A6198C"/>
    <w:rsid w:val="00A61D4C"/>
    <w:rsid w:val="00A622EE"/>
    <w:rsid w:val="00A62DF5"/>
    <w:rsid w:val="00A66652"/>
    <w:rsid w:val="00A66990"/>
    <w:rsid w:val="00A66ABC"/>
    <w:rsid w:val="00A66AC1"/>
    <w:rsid w:val="00A66E9B"/>
    <w:rsid w:val="00A6759B"/>
    <w:rsid w:val="00A67B02"/>
    <w:rsid w:val="00A67B20"/>
    <w:rsid w:val="00A67B76"/>
    <w:rsid w:val="00A67C33"/>
    <w:rsid w:val="00A71000"/>
    <w:rsid w:val="00A71216"/>
    <w:rsid w:val="00A7371B"/>
    <w:rsid w:val="00A7375C"/>
    <w:rsid w:val="00A73961"/>
    <w:rsid w:val="00A74C12"/>
    <w:rsid w:val="00A758E6"/>
    <w:rsid w:val="00A76C64"/>
    <w:rsid w:val="00A776BC"/>
    <w:rsid w:val="00A77A1B"/>
    <w:rsid w:val="00A77E96"/>
    <w:rsid w:val="00A77F2F"/>
    <w:rsid w:val="00A80010"/>
    <w:rsid w:val="00A805B8"/>
    <w:rsid w:val="00A8076E"/>
    <w:rsid w:val="00A80D6C"/>
    <w:rsid w:val="00A8150F"/>
    <w:rsid w:val="00A8160A"/>
    <w:rsid w:val="00A81F4C"/>
    <w:rsid w:val="00A82025"/>
    <w:rsid w:val="00A8211C"/>
    <w:rsid w:val="00A83A5B"/>
    <w:rsid w:val="00A83EEA"/>
    <w:rsid w:val="00A84F13"/>
    <w:rsid w:val="00A851D9"/>
    <w:rsid w:val="00A856F9"/>
    <w:rsid w:val="00A859ED"/>
    <w:rsid w:val="00A85E3D"/>
    <w:rsid w:val="00A8607F"/>
    <w:rsid w:val="00A86187"/>
    <w:rsid w:val="00A861A6"/>
    <w:rsid w:val="00A8692B"/>
    <w:rsid w:val="00A87B82"/>
    <w:rsid w:val="00A87BE9"/>
    <w:rsid w:val="00A87DD6"/>
    <w:rsid w:val="00A87EC8"/>
    <w:rsid w:val="00A9150E"/>
    <w:rsid w:val="00A91BA1"/>
    <w:rsid w:val="00A94CB8"/>
    <w:rsid w:val="00A94F00"/>
    <w:rsid w:val="00A95836"/>
    <w:rsid w:val="00A95AE4"/>
    <w:rsid w:val="00A9612C"/>
    <w:rsid w:val="00A965ED"/>
    <w:rsid w:val="00A96992"/>
    <w:rsid w:val="00A979F2"/>
    <w:rsid w:val="00AA042D"/>
    <w:rsid w:val="00AA11C7"/>
    <w:rsid w:val="00AA2A46"/>
    <w:rsid w:val="00AA4560"/>
    <w:rsid w:val="00AA4D96"/>
    <w:rsid w:val="00AA57B5"/>
    <w:rsid w:val="00AA6038"/>
    <w:rsid w:val="00AA645B"/>
    <w:rsid w:val="00AA653C"/>
    <w:rsid w:val="00AA6DEB"/>
    <w:rsid w:val="00AA7332"/>
    <w:rsid w:val="00AA7C0A"/>
    <w:rsid w:val="00AB017C"/>
    <w:rsid w:val="00AB06DB"/>
    <w:rsid w:val="00AB0F84"/>
    <w:rsid w:val="00AB15B8"/>
    <w:rsid w:val="00AB3A94"/>
    <w:rsid w:val="00AB4436"/>
    <w:rsid w:val="00AB4E39"/>
    <w:rsid w:val="00AB5238"/>
    <w:rsid w:val="00AB52AC"/>
    <w:rsid w:val="00AB5C23"/>
    <w:rsid w:val="00AB6724"/>
    <w:rsid w:val="00AB699C"/>
    <w:rsid w:val="00AB7F07"/>
    <w:rsid w:val="00AC0B72"/>
    <w:rsid w:val="00AC1148"/>
    <w:rsid w:val="00AC18FB"/>
    <w:rsid w:val="00AC2BC3"/>
    <w:rsid w:val="00AC3451"/>
    <w:rsid w:val="00AC35A3"/>
    <w:rsid w:val="00AC37D8"/>
    <w:rsid w:val="00AC4C42"/>
    <w:rsid w:val="00AC4D1F"/>
    <w:rsid w:val="00AC4EFB"/>
    <w:rsid w:val="00AC564E"/>
    <w:rsid w:val="00AC6C39"/>
    <w:rsid w:val="00AC711E"/>
    <w:rsid w:val="00AC7C6C"/>
    <w:rsid w:val="00AD0246"/>
    <w:rsid w:val="00AD0269"/>
    <w:rsid w:val="00AD0A72"/>
    <w:rsid w:val="00AD0C81"/>
    <w:rsid w:val="00AD0FBA"/>
    <w:rsid w:val="00AD118B"/>
    <w:rsid w:val="00AD1FEB"/>
    <w:rsid w:val="00AD3DDE"/>
    <w:rsid w:val="00AD4659"/>
    <w:rsid w:val="00AD4DF1"/>
    <w:rsid w:val="00AD5226"/>
    <w:rsid w:val="00AD53B6"/>
    <w:rsid w:val="00AD55D5"/>
    <w:rsid w:val="00AD6626"/>
    <w:rsid w:val="00AD6741"/>
    <w:rsid w:val="00AD69FC"/>
    <w:rsid w:val="00AD6DD9"/>
    <w:rsid w:val="00AD7D96"/>
    <w:rsid w:val="00AE079A"/>
    <w:rsid w:val="00AE1DF4"/>
    <w:rsid w:val="00AE2FF5"/>
    <w:rsid w:val="00AE34A7"/>
    <w:rsid w:val="00AE36AD"/>
    <w:rsid w:val="00AE3C77"/>
    <w:rsid w:val="00AE42F5"/>
    <w:rsid w:val="00AE474F"/>
    <w:rsid w:val="00AE4FF2"/>
    <w:rsid w:val="00AE52A2"/>
    <w:rsid w:val="00AE5B65"/>
    <w:rsid w:val="00AE67AF"/>
    <w:rsid w:val="00AE6954"/>
    <w:rsid w:val="00AE6E2E"/>
    <w:rsid w:val="00AE6FDA"/>
    <w:rsid w:val="00AE7B3A"/>
    <w:rsid w:val="00AF0410"/>
    <w:rsid w:val="00AF1779"/>
    <w:rsid w:val="00AF18CF"/>
    <w:rsid w:val="00AF1EE7"/>
    <w:rsid w:val="00AF253B"/>
    <w:rsid w:val="00AF2870"/>
    <w:rsid w:val="00AF2A2B"/>
    <w:rsid w:val="00AF38D8"/>
    <w:rsid w:val="00AF3BE4"/>
    <w:rsid w:val="00AF3D29"/>
    <w:rsid w:val="00AF3FEE"/>
    <w:rsid w:val="00AF40D3"/>
    <w:rsid w:val="00AF52F1"/>
    <w:rsid w:val="00AF5C80"/>
    <w:rsid w:val="00AF5F05"/>
    <w:rsid w:val="00AF5F1D"/>
    <w:rsid w:val="00AF6079"/>
    <w:rsid w:val="00AF7C75"/>
    <w:rsid w:val="00AF7DE3"/>
    <w:rsid w:val="00B001C2"/>
    <w:rsid w:val="00B00E06"/>
    <w:rsid w:val="00B0140A"/>
    <w:rsid w:val="00B01C65"/>
    <w:rsid w:val="00B026C1"/>
    <w:rsid w:val="00B02950"/>
    <w:rsid w:val="00B02A27"/>
    <w:rsid w:val="00B02F4B"/>
    <w:rsid w:val="00B036A9"/>
    <w:rsid w:val="00B03724"/>
    <w:rsid w:val="00B04D52"/>
    <w:rsid w:val="00B04F8B"/>
    <w:rsid w:val="00B05D7B"/>
    <w:rsid w:val="00B066A8"/>
    <w:rsid w:val="00B06E02"/>
    <w:rsid w:val="00B07FF7"/>
    <w:rsid w:val="00B10660"/>
    <w:rsid w:val="00B107C0"/>
    <w:rsid w:val="00B10D1F"/>
    <w:rsid w:val="00B10DC6"/>
    <w:rsid w:val="00B11696"/>
    <w:rsid w:val="00B11AB3"/>
    <w:rsid w:val="00B11ECB"/>
    <w:rsid w:val="00B12E59"/>
    <w:rsid w:val="00B1338A"/>
    <w:rsid w:val="00B1387D"/>
    <w:rsid w:val="00B14DFE"/>
    <w:rsid w:val="00B15183"/>
    <w:rsid w:val="00B15911"/>
    <w:rsid w:val="00B169F5"/>
    <w:rsid w:val="00B179EB"/>
    <w:rsid w:val="00B207F2"/>
    <w:rsid w:val="00B20B3D"/>
    <w:rsid w:val="00B20B98"/>
    <w:rsid w:val="00B20D22"/>
    <w:rsid w:val="00B21095"/>
    <w:rsid w:val="00B213AE"/>
    <w:rsid w:val="00B2158E"/>
    <w:rsid w:val="00B2196B"/>
    <w:rsid w:val="00B22151"/>
    <w:rsid w:val="00B22297"/>
    <w:rsid w:val="00B24256"/>
    <w:rsid w:val="00B242FE"/>
    <w:rsid w:val="00B24A18"/>
    <w:rsid w:val="00B24F33"/>
    <w:rsid w:val="00B251EA"/>
    <w:rsid w:val="00B254F1"/>
    <w:rsid w:val="00B272BC"/>
    <w:rsid w:val="00B273C3"/>
    <w:rsid w:val="00B27DC5"/>
    <w:rsid w:val="00B30BC4"/>
    <w:rsid w:val="00B31A98"/>
    <w:rsid w:val="00B32639"/>
    <w:rsid w:val="00B33E1D"/>
    <w:rsid w:val="00B341BB"/>
    <w:rsid w:val="00B35B6F"/>
    <w:rsid w:val="00B35FA1"/>
    <w:rsid w:val="00B3684D"/>
    <w:rsid w:val="00B3720A"/>
    <w:rsid w:val="00B3765A"/>
    <w:rsid w:val="00B376FE"/>
    <w:rsid w:val="00B3789F"/>
    <w:rsid w:val="00B40B10"/>
    <w:rsid w:val="00B40E81"/>
    <w:rsid w:val="00B412CE"/>
    <w:rsid w:val="00B42E01"/>
    <w:rsid w:val="00B43047"/>
    <w:rsid w:val="00B4311C"/>
    <w:rsid w:val="00B43D85"/>
    <w:rsid w:val="00B44885"/>
    <w:rsid w:val="00B44983"/>
    <w:rsid w:val="00B4531B"/>
    <w:rsid w:val="00B4583C"/>
    <w:rsid w:val="00B46A75"/>
    <w:rsid w:val="00B47566"/>
    <w:rsid w:val="00B47741"/>
    <w:rsid w:val="00B4791B"/>
    <w:rsid w:val="00B47BB2"/>
    <w:rsid w:val="00B509A7"/>
    <w:rsid w:val="00B517EB"/>
    <w:rsid w:val="00B527C8"/>
    <w:rsid w:val="00B53DD1"/>
    <w:rsid w:val="00B545AF"/>
    <w:rsid w:val="00B54AF5"/>
    <w:rsid w:val="00B54DCF"/>
    <w:rsid w:val="00B54FB3"/>
    <w:rsid w:val="00B55037"/>
    <w:rsid w:val="00B5530F"/>
    <w:rsid w:val="00B553B7"/>
    <w:rsid w:val="00B553CB"/>
    <w:rsid w:val="00B555D7"/>
    <w:rsid w:val="00B5669B"/>
    <w:rsid w:val="00B56D1F"/>
    <w:rsid w:val="00B57310"/>
    <w:rsid w:val="00B57634"/>
    <w:rsid w:val="00B6084D"/>
    <w:rsid w:val="00B609C8"/>
    <w:rsid w:val="00B61158"/>
    <w:rsid w:val="00B614F8"/>
    <w:rsid w:val="00B62343"/>
    <w:rsid w:val="00B63395"/>
    <w:rsid w:val="00B65714"/>
    <w:rsid w:val="00B6573D"/>
    <w:rsid w:val="00B659C5"/>
    <w:rsid w:val="00B65C2C"/>
    <w:rsid w:val="00B65DE2"/>
    <w:rsid w:val="00B66745"/>
    <w:rsid w:val="00B66A82"/>
    <w:rsid w:val="00B67D64"/>
    <w:rsid w:val="00B70188"/>
    <w:rsid w:val="00B7021B"/>
    <w:rsid w:val="00B7144D"/>
    <w:rsid w:val="00B722BD"/>
    <w:rsid w:val="00B72968"/>
    <w:rsid w:val="00B72EB6"/>
    <w:rsid w:val="00B72F3B"/>
    <w:rsid w:val="00B730FF"/>
    <w:rsid w:val="00B7336D"/>
    <w:rsid w:val="00B7454E"/>
    <w:rsid w:val="00B7506F"/>
    <w:rsid w:val="00B7544F"/>
    <w:rsid w:val="00B76B62"/>
    <w:rsid w:val="00B7737C"/>
    <w:rsid w:val="00B77394"/>
    <w:rsid w:val="00B77EA6"/>
    <w:rsid w:val="00B808E4"/>
    <w:rsid w:val="00B80905"/>
    <w:rsid w:val="00B80932"/>
    <w:rsid w:val="00B81056"/>
    <w:rsid w:val="00B81F06"/>
    <w:rsid w:val="00B821BE"/>
    <w:rsid w:val="00B822D5"/>
    <w:rsid w:val="00B82582"/>
    <w:rsid w:val="00B82899"/>
    <w:rsid w:val="00B83482"/>
    <w:rsid w:val="00B83880"/>
    <w:rsid w:val="00B83900"/>
    <w:rsid w:val="00B84040"/>
    <w:rsid w:val="00B840F3"/>
    <w:rsid w:val="00B845B9"/>
    <w:rsid w:val="00B85293"/>
    <w:rsid w:val="00B8569E"/>
    <w:rsid w:val="00B85A53"/>
    <w:rsid w:val="00B861D2"/>
    <w:rsid w:val="00B865FA"/>
    <w:rsid w:val="00B868EC"/>
    <w:rsid w:val="00B86BCF"/>
    <w:rsid w:val="00B86F2E"/>
    <w:rsid w:val="00B902B4"/>
    <w:rsid w:val="00B90C50"/>
    <w:rsid w:val="00B91674"/>
    <w:rsid w:val="00B916BD"/>
    <w:rsid w:val="00B926AF"/>
    <w:rsid w:val="00B92DAC"/>
    <w:rsid w:val="00B92E8A"/>
    <w:rsid w:val="00B9324B"/>
    <w:rsid w:val="00B93DC7"/>
    <w:rsid w:val="00B949BB"/>
    <w:rsid w:val="00B94AB1"/>
    <w:rsid w:val="00B94B0B"/>
    <w:rsid w:val="00B955CD"/>
    <w:rsid w:val="00B96233"/>
    <w:rsid w:val="00B96427"/>
    <w:rsid w:val="00B96742"/>
    <w:rsid w:val="00B968FA"/>
    <w:rsid w:val="00B9753D"/>
    <w:rsid w:val="00B979F5"/>
    <w:rsid w:val="00BA0517"/>
    <w:rsid w:val="00BA0955"/>
    <w:rsid w:val="00BA0E4D"/>
    <w:rsid w:val="00BA1872"/>
    <w:rsid w:val="00BA1AEF"/>
    <w:rsid w:val="00BA1ECF"/>
    <w:rsid w:val="00BA23BF"/>
    <w:rsid w:val="00BA2A27"/>
    <w:rsid w:val="00BA2C54"/>
    <w:rsid w:val="00BA34F7"/>
    <w:rsid w:val="00BA4259"/>
    <w:rsid w:val="00BA4635"/>
    <w:rsid w:val="00BA470A"/>
    <w:rsid w:val="00BA4993"/>
    <w:rsid w:val="00BA4FD6"/>
    <w:rsid w:val="00BA5669"/>
    <w:rsid w:val="00BA5C99"/>
    <w:rsid w:val="00BA63C3"/>
    <w:rsid w:val="00BA64E6"/>
    <w:rsid w:val="00BA6D9A"/>
    <w:rsid w:val="00BA6E5A"/>
    <w:rsid w:val="00BA7C7E"/>
    <w:rsid w:val="00BA7CF6"/>
    <w:rsid w:val="00BB0258"/>
    <w:rsid w:val="00BB02AB"/>
    <w:rsid w:val="00BB1190"/>
    <w:rsid w:val="00BB206B"/>
    <w:rsid w:val="00BB33A9"/>
    <w:rsid w:val="00BB34F4"/>
    <w:rsid w:val="00BB3B7A"/>
    <w:rsid w:val="00BB42A5"/>
    <w:rsid w:val="00BB4683"/>
    <w:rsid w:val="00BB4A50"/>
    <w:rsid w:val="00BB4A6A"/>
    <w:rsid w:val="00BB5397"/>
    <w:rsid w:val="00BB54AE"/>
    <w:rsid w:val="00BB59DA"/>
    <w:rsid w:val="00BB5D3C"/>
    <w:rsid w:val="00BB60FC"/>
    <w:rsid w:val="00BB6B2C"/>
    <w:rsid w:val="00BB6E46"/>
    <w:rsid w:val="00BB7330"/>
    <w:rsid w:val="00BB7719"/>
    <w:rsid w:val="00BB7A7B"/>
    <w:rsid w:val="00BB7C62"/>
    <w:rsid w:val="00BB7E13"/>
    <w:rsid w:val="00BC007B"/>
    <w:rsid w:val="00BC0666"/>
    <w:rsid w:val="00BC0D43"/>
    <w:rsid w:val="00BC12EB"/>
    <w:rsid w:val="00BC136F"/>
    <w:rsid w:val="00BC1E6B"/>
    <w:rsid w:val="00BC20A4"/>
    <w:rsid w:val="00BC2542"/>
    <w:rsid w:val="00BC36C9"/>
    <w:rsid w:val="00BC3BD1"/>
    <w:rsid w:val="00BC3DC0"/>
    <w:rsid w:val="00BC45E9"/>
    <w:rsid w:val="00BC4FD0"/>
    <w:rsid w:val="00BC4FEE"/>
    <w:rsid w:val="00BC551C"/>
    <w:rsid w:val="00BC61E7"/>
    <w:rsid w:val="00BC62B9"/>
    <w:rsid w:val="00BC6707"/>
    <w:rsid w:val="00BC6F9A"/>
    <w:rsid w:val="00BC7526"/>
    <w:rsid w:val="00BC77E8"/>
    <w:rsid w:val="00BD024C"/>
    <w:rsid w:val="00BD130C"/>
    <w:rsid w:val="00BD17AC"/>
    <w:rsid w:val="00BD1ADF"/>
    <w:rsid w:val="00BD1F08"/>
    <w:rsid w:val="00BD2171"/>
    <w:rsid w:val="00BD23F9"/>
    <w:rsid w:val="00BD3836"/>
    <w:rsid w:val="00BD3CF4"/>
    <w:rsid w:val="00BD3DD3"/>
    <w:rsid w:val="00BD42D2"/>
    <w:rsid w:val="00BD4E8B"/>
    <w:rsid w:val="00BD59B5"/>
    <w:rsid w:val="00BD5B95"/>
    <w:rsid w:val="00BD6F46"/>
    <w:rsid w:val="00BD73D6"/>
    <w:rsid w:val="00BD7BCD"/>
    <w:rsid w:val="00BD7F3B"/>
    <w:rsid w:val="00BD7F45"/>
    <w:rsid w:val="00BE0682"/>
    <w:rsid w:val="00BE08A7"/>
    <w:rsid w:val="00BE129E"/>
    <w:rsid w:val="00BE2704"/>
    <w:rsid w:val="00BE2797"/>
    <w:rsid w:val="00BE2863"/>
    <w:rsid w:val="00BE2A14"/>
    <w:rsid w:val="00BE2FCE"/>
    <w:rsid w:val="00BE379D"/>
    <w:rsid w:val="00BE5D29"/>
    <w:rsid w:val="00BE67C1"/>
    <w:rsid w:val="00BE6CC7"/>
    <w:rsid w:val="00BF0933"/>
    <w:rsid w:val="00BF201F"/>
    <w:rsid w:val="00BF2AAE"/>
    <w:rsid w:val="00BF2D1D"/>
    <w:rsid w:val="00BF3576"/>
    <w:rsid w:val="00BF3AB6"/>
    <w:rsid w:val="00BF3F4F"/>
    <w:rsid w:val="00BF4742"/>
    <w:rsid w:val="00BF48DC"/>
    <w:rsid w:val="00BF545E"/>
    <w:rsid w:val="00BF5C6B"/>
    <w:rsid w:val="00BF5E77"/>
    <w:rsid w:val="00BF7C78"/>
    <w:rsid w:val="00C001BB"/>
    <w:rsid w:val="00C006DB"/>
    <w:rsid w:val="00C00C8A"/>
    <w:rsid w:val="00C00FAE"/>
    <w:rsid w:val="00C0148A"/>
    <w:rsid w:val="00C01749"/>
    <w:rsid w:val="00C02F25"/>
    <w:rsid w:val="00C04CE1"/>
    <w:rsid w:val="00C059DC"/>
    <w:rsid w:val="00C061C2"/>
    <w:rsid w:val="00C06342"/>
    <w:rsid w:val="00C06546"/>
    <w:rsid w:val="00C0670E"/>
    <w:rsid w:val="00C0674F"/>
    <w:rsid w:val="00C06881"/>
    <w:rsid w:val="00C0691D"/>
    <w:rsid w:val="00C07CFD"/>
    <w:rsid w:val="00C1048C"/>
    <w:rsid w:val="00C10ED7"/>
    <w:rsid w:val="00C11C79"/>
    <w:rsid w:val="00C11F1C"/>
    <w:rsid w:val="00C12335"/>
    <w:rsid w:val="00C12E53"/>
    <w:rsid w:val="00C13072"/>
    <w:rsid w:val="00C13E14"/>
    <w:rsid w:val="00C141FB"/>
    <w:rsid w:val="00C14232"/>
    <w:rsid w:val="00C14527"/>
    <w:rsid w:val="00C15C98"/>
    <w:rsid w:val="00C15C9D"/>
    <w:rsid w:val="00C16913"/>
    <w:rsid w:val="00C169EF"/>
    <w:rsid w:val="00C17B39"/>
    <w:rsid w:val="00C200E8"/>
    <w:rsid w:val="00C201CB"/>
    <w:rsid w:val="00C201D3"/>
    <w:rsid w:val="00C20225"/>
    <w:rsid w:val="00C2033C"/>
    <w:rsid w:val="00C20679"/>
    <w:rsid w:val="00C20C98"/>
    <w:rsid w:val="00C213FF"/>
    <w:rsid w:val="00C2282F"/>
    <w:rsid w:val="00C22B99"/>
    <w:rsid w:val="00C22DC1"/>
    <w:rsid w:val="00C24D49"/>
    <w:rsid w:val="00C26435"/>
    <w:rsid w:val="00C26DA3"/>
    <w:rsid w:val="00C27196"/>
    <w:rsid w:val="00C274D8"/>
    <w:rsid w:val="00C274DB"/>
    <w:rsid w:val="00C27A33"/>
    <w:rsid w:val="00C27C9B"/>
    <w:rsid w:val="00C3010E"/>
    <w:rsid w:val="00C30BC8"/>
    <w:rsid w:val="00C313CE"/>
    <w:rsid w:val="00C3176B"/>
    <w:rsid w:val="00C320FA"/>
    <w:rsid w:val="00C325D0"/>
    <w:rsid w:val="00C32E50"/>
    <w:rsid w:val="00C32F48"/>
    <w:rsid w:val="00C330BF"/>
    <w:rsid w:val="00C347E5"/>
    <w:rsid w:val="00C34E7C"/>
    <w:rsid w:val="00C350CA"/>
    <w:rsid w:val="00C3531A"/>
    <w:rsid w:val="00C36787"/>
    <w:rsid w:val="00C36A89"/>
    <w:rsid w:val="00C37E9F"/>
    <w:rsid w:val="00C37F69"/>
    <w:rsid w:val="00C402E6"/>
    <w:rsid w:val="00C403F4"/>
    <w:rsid w:val="00C4078E"/>
    <w:rsid w:val="00C410AC"/>
    <w:rsid w:val="00C41868"/>
    <w:rsid w:val="00C43537"/>
    <w:rsid w:val="00C437E2"/>
    <w:rsid w:val="00C455F8"/>
    <w:rsid w:val="00C45767"/>
    <w:rsid w:val="00C45FB4"/>
    <w:rsid w:val="00C46008"/>
    <w:rsid w:val="00C46033"/>
    <w:rsid w:val="00C4682E"/>
    <w:rsid w:val="00C470D4"/>
    <w:rsid w:val="00C4727A"/>
    <w:rsid w:val="00C4778F"/>
    <w:rsid w:val="00C47E17"/>
    <w:rsid w:val="00C50957"/>
    <w:rsid w:val="00C522E2"/>
    <w:rsid w:val="00C5285A"/>
    <w:rsid w:val="00C54C5B"/>
    <w:rsid w:val="00C54ED8"/>
    <w:rsid w:val="00C554D0"/>
    <w:rsid w:val="00C557C8"/>
    <w:rsid w:val="00C56686"/>
    <w:rsid w:val="00C60302"/>
    <w:rsid w:val="00C60BFD"/>
    <w:rsid w:val="00C60E07"/>
    <w:rsid w:val="00C61572"/>
    <w:rsid w:val="00C61EEB"/>
    <w:rsid w:val="00C637C2"/>
    <w:rsid w:val="00C64267"/>
    <w:rsid w:val="00C642A5"/>
    <w:rsid w:val="00C65079"/>
    <w:rsid w:val="00C6581C"/>
    <w:rsid w:val="00C65EA6"/>
    <w:rsid w:val="00C675B1"/>
    <w:rsid w:val="00C67753"/>
    <w:rsid w:val="00C709EB"/>
    <w:rsid w:val="00C70BF4"/>
    <w:rsid w:val="00C72206"/>
    <w:rsid w:val="00C72636"/>
    <w:rsid w:val="00C72B4A"/>
    <w:rsid w:val="00C734D5"/>
    <w:rsid w:val="00C7392B"/>
    <w:rsid w:val="00C75060"/>
    <w:rsid w:val="00C76A8E"/>
    <w:rsid w:val="00C76DA9"/>
    <w:rsid w:val="00C77E46"/>
    <w:rsid w:val="00C80D8D"/>
    <w:rsid w:val="00C80F00"/>
    <w:rsid w:val="00C81906"/>
    <w:rsid w:val="00C819E5"/>
    <w:rsid w:val="00C81EF5"/>
    <w:rsid w:val="00C820C1"/>
    <w:rsid w:val="00C8259F"/>
    <w:rsid w:val="00C826B9"/>
    <w:rsid w:val="00C82859"/>
    <w:rsid w:val="00C82902"/>
    <w:rsid w:val="00C82C29"/>
    <w:rsid w:val="00C82D1A"/>
    <w:rsid w:val="00C82EB9"/>
    <w:rsid w:val="00C83329"/>
    <w:rsid w:val="00C8369C"/>
    <w:rsid w:val="00C841D7"/>
    <w:rsid w:val="00C84AF4"/>
    <w:rsid w:val="00C84B7F"/>
    <w:rsid w:val="00C85A4D"/>
    <w:rsid w:val="00C85EF5"/>
    <w:rsid w:val="00C86ABC"/>
    <w:rsid w:val="00C87CF7"/>
    <w:rsid w:val="00C87F03"/>
    <w:rsid w:val="00C90943"/>
    <w:rsid w:val="00C9160D"/>
    <w:rsid w:val="00C91DC7"/>
    <w:rsid w:val="00C929B0"/>
    <w:rsid w:val="00C92A61"/>
    <w:rsid w:val="00C931EC"/>
    <w:rsid w:val="00C93292"/>
    <w:rsid w:val="00C93710"/>
    <w:rsid w:val="00C93E7B"/>
    <w:rsid w:val="00C94AF5"/>
    <w:rsid w:val="00C95616"/>
    <w:rsid w:val="00C95DB5"/>
    <w:rsid w:val="00CA0299"/>
    <w:rsid w:val="00CA0BC5"/>
    <w:rsid w:val="00CA1058"/>
    <w:rsid w:val="00CA1E8C"/>
    <w:rsid w:val="00CA2580"/>
    <w:rsid w:val="00CA25C2"/>
    <w:rsid w:val="00CA2A78"/>
    <w:rsid w:val="00CA2CF7"/>
    <w:rsid w:val="00CA3586"/>
    <w:rsid w:val="00CA3907"/>
    <w:rsid w:val="00CA469B"/>
    <w:rsid w:val="00CA4874"/>
    <w:rsid w:val="00CA5DE7"/>
    <w:rsid w:val="00CA5E60"/>
    <w:rsid w:val="00CA6635"/>
    <w:rsid w:val="00CA6813"/>
    <w:rsid w:val="00CA69CF"/>
    <w:rsid w:val="00CA6A37"/>
    <w:rsid w:val="00CA6AB7"/>
    <w:rsid w:val="00CA7CCF"/>
    <w:rsid w:val="00CB00D9"/>
    <w:rsid w:val="00CB0118"/>
    <w:rsid w:val="00CB05A2"/>
    <w:rsid w:val="00CB0BBC"/>
    <w:rsid w:val="00CB10A9"/>
    <w:rsid w:val="00CB1682"/>
    <w:rsid w:val="00CB17E7"/>
    <w:rsid w:val="00CB2336"/>
    <w:rsid w:val="00CB284F"/>
    <w:rsid w:val="00CB2C1E"/>
    <w:rsid w:val="00CB30BA"/>
    <w:rsid w:val="00CB3EED"/>
    <w:rsid w:val="00CB4518"/>
    <w:rsid w:val="00CB4D0D"/>
    <w:rsid w:val="00CB4FDC"/>
    <w:rsid w:val="00CB65E0"/>
    <w:rsid w:val="00CB68D1"/>
    <w:rsid w:val="00CB6AC8"/>
    <w:rsid w:val="00CB7AB5"/>
    <w:rsid w:val="00CC018C"/>
    <w:rsid w:val="00CC01A2"/>
    <w:rsid w:val="00CC0BE0"/>
    <w:rsid w:val="00CC0CB1"/>
    <w:rsid w:val="00CC1DF4"/>
    <w:rsid w:val="00CC1E40"/>
    <w:rsid w:val="00CC2973"/>
    <w:rsid w:val="00CC2CFF"/>
    <w:rsid w:val="00CC2F62"/>
    <w:rsid w:val="00CC3292"/>
    <w:rsid w:val="00CC3797"/>
    <w:rsid w:val="00CC401D"/>
    <w:rsid w:val="00CC4B38"/>
    <w:rsid w:val="00CC4D75"/>
    <w:rsid w:val="00CC4E3E"/>
    <w:rsid w:val="00CC4F37"/>
    <w:rsid w:val="00CC51F7"/>
    <w:rsid w:val="00CC52A0"/>
    <w:rsid w:val="00CC561A"/>
    <w:rsid w:val="00CC595F"/>
    <w:rsid w:val="00CC59B1"/>
    <w:rsid w:val="00CC5DC8"/>
    <w:rsid w:val="00CC5EA4"/>
    <w:rsid w:val="00CC62A3"/>
    <w:rsid w:val="00CD0610"/>
    <w:rsid w:val="00CD0BF9"/>
    <w:rsid w:val="00CD172A"/>
    <w:rsid w:val="00CD1B51"/>
    <w:rsid w:val="00CD1CD1"/>
    <w:rsid w:val="00CD1EAC"/>
    <w:rsid w:val="00CD2488"/>
    <w:rsid w:val="00CD2C27"/>
    <w:rsid w:val="00CD2C7B"/>
    <w:rsid w:val="00CD2E21"/>
    <w:rsid w:val="00CD31CB"/>
    <w:rsid w:val="00CD44F2"/>
    <w:rsid w:val="00CD4815"/>
    <w:rsid w:val="00CD4CF9"/>
    <w:rsid w:val="00CD55B8"/>
    <w:rsid w:val="00CD6F05"/>
    <w:rsid w:val="00CD7E06"/>
    <w:rsid w:val="00CD7E91"/>
    <w:rsid w:val="00CE0368"/>
    <w:rsid w:val="00CE06D4"/>
    <w:rsid w:val="00CE1841"/>
    <w:rsid w:val="00CE1AD4"/>
    <w:rsid w:val="00CE2CBD"/>
    <w:rsid w:val="00CE3249"/>
    <w:rsid w:val="00CE329B"/>
    <w:rsid w:val="00CE3461"/>
    <w:rsid w:val="00CE3690"/>
    <w:rsid w:val="00CE3DDE"/>
    <w:rsid w:val="00CE4029"/>
    <w:rsid w:val="00CE489B"/>
    <w:rsid w:val="00CE4F3D"/>
    <w:rsid w:val="00CE5801"/>
    <w:rsid w:val="00CE5B93"/>
    <w:rsid w:val="00CE65E2"/>
    <w:rsid w:val="00CE7092"/>
    <w:rsid w:val="00CE759D"/>
    <w:rsid w:val="00CE75FF"/>
    <w:rsid w:val="00CF0075"/>
    <w:rsid w:val="00CF1049"/>
    <w:rsid w:val="00CF1E2C"/>
    <w:rsid w:val="00CF2644"/>
    <w:rsid w:val="00CF38E7"/>
    <w:rsid w:val="00CF39B3"/>
    <w:rsid w:val="00CF3A05"/>
    <w:rsid w:val="00CF3A8B"/>
    <w:rsid w:val="00CF4307"/>
    <w:rsid w:val="00CF433A"/>
    <w:rsid w:val="00CF44AC"/>
    <w:rsid w:val="00CF705F"/>
    <w:rsid w:val="00CF725C"/>
    <w:rsid w:val="00D005B4"/>
    <w:rsid w:val="00D00924"/>
    <w:rsid w:val="00D00D5D"/>
    <w:rsid w:val="00D0149F"/>
    <w:rsid w:val="00D01763"/>
    <w:rsid w:val="00D01CE2"/>
    <w:rsid w:val="00D0242C"/>
    <w:rsid w:val="00D06178"/>
    <w:rsid w:val="00D0688F"/>
    <w:rsid w:val="00D1012C"/>
    <w:rsid w:val="00D102B6"/>
    <w:rsid w:val="00D10881"/>
    <w:rsid w:val="00D11A53"/>
    <w:rsid w:val="00D12B68"/>
    <w:rsid w:val="00D13D05"/>
    <w:rsid w:val="00D15221"/>
    <w:rsid w:val="00D15469"/>
    <w:rsid w:val="00D1577A"/>
    <w:rsid w:val="00D1704C"/>
    <w:rsid w:val="00D17650"/>
    <w:rsid w:val="00D1794C"/>
    <w:rsid w:val="00D20497"/>
    <w:rsid w:val="00D208EF"/>
    <w:rsid w:val="00D21655"/>
    <w:rsid w:val="00D21EF2"/>
    <w:rsid w:val="00D2240E"/>
    <w:rsid w:val="00D22A37"/>
    <w:rsid w:val="00D23DC1"/>
    <w:rsid w:val="00D2429F"/>
    <w:rsid w:val="00D24F12"/>
    <w:rsid w:val="00D25A5D"/>
    <w:rsid w:val="00D2667D"/>
    <w:rsid w:val="00D267A5"/>
    <w:rsid w:val="00D26E2F"/>
    <w:rsid w:val="00D277A3"/>
    <w:rsid w:val="00D2786C"/>
    <w:rsid w:val="00D27AEA"/>
    <w:rsid w:val="00D301C1"/>
    <w:rsid w:val="00D308C4"/>
    <w:rsid w:val="00D31B22"/>
    <w:rsid w:val="00D31BA5"/>
    <w:rsid w:val="00D32CD3"/>
    <w:rsid w:val="00D33091"/>
    <w:rsid w:val="00D33096"/>
    <w:rsid w:val="00D3361F"/>
    <w:rsid w:val="00D336C4"/>
    <w:rsid w:val="00D33714"/>
    <w:rsid w:val="00D3373C"/>
    <w:rsid w:val="00D34E69"/>
    <w:rsid w:val="00D360D7"/>
    <w:rsid w:val="00D37B3A"/>
    <w:rsid w:val="00D40B90"/>
    <w:rsid w:val="00D42796"/>
    <w:rsid w:val="00D42905"/>
    <w:rsid w:val="00D42966"/>
    <w:rsid w:val="00D431C2"/>
    <w:rsid w:val="00D43669"/>
    <w:rsid w:val="00D43C66"/>
    <w:rsid w:val="00D45356"/>
    <w:rsid w:val="00D45BF9"/>
    <w:rsid w:val="00D47C68"/>
    <w:rsid w:val="00D513B7"/>
    <w:rsid w:val="00D51FA0"/>
    <w:rsid w:val="00D530DF"/>
    <w:rsid w:val="00D53680"/>
    <w:rsid w:val="00D53E8A"/>
    <w:rsid w:val="00D53E9B"/>
    <w:rsid w:val="00D54314"/>
    <w:rsid w:val="00D545F7"/>
    <w:rsid w:val="00D54836"/>
    <w:rsid w:val="00D54A24"/>
    <w:rsid w:val="00D55180"/>
    <w:rsid w:val="00D562C2"/>
    <w:rsid w:val="00D56350"/>
    <w:rsid w:val="00D56DA1"/>
    <w:rsid w:val="00D602E4"/>
    <w:rsid w:val="00D60AB4"/>
    <w:rsid w:val="00D61133"/>
    <w:rsid w:val="00D61253"/>
    <w:rsid w:val="00D61D37"/>
    <w:rsid w:val="00D61E04"/>
    <w:rsid w:val="00D6241A"/>
    <w:rsid w:val="00D62479"/>
    <w:rsid w:val="00D63F0D"/>
    <w:rsid w:val="00D642A0"/>
    <w:rsid w:val="00D64F75"/>
    <w:rsid w:val="00D659A7"/>
    <w:rsid w:val="00D66E5C"/>
    <w:rsid w:val="00D67C72"/>
    <w:rsid w:val="00D70C24"/>
    <w:rsid w:val="00D70DFF"/>
    <w:rsid w:val="00D71117"/>
    <w:rsid w:val="00D7195F"/>
    <w:rsid w:val="00D71C58"/>
    <w:rsid w:val="00D720FC"/>
    <w:rsid w:val="00D73157"/>
    <w:rsid w:val="00D734A1"/>
    <w:rsid w:val="00D7385C"/>
    <w:rsid w:val="00D73AD9"/>
    <w:rsid w:val="00D73E38"/>
    <w:rsid w:val="00D742C3"/>
    <w:rsid w:val="00D75D8D"/>
    <w:rsid w:val="00D7601D"/>
    <w:rsid w:val="00D763BE"/>
    <w:rsid w:val="00D76736"/>
    <w:rsid w:val="00D76FD2"/>
    <w:rsid w:val="00D77513"/>
    <w:rsid w:val="00D801F6"/>
    <w:rsid w:val="00D81749"/>
    <w:rsid w:val="00D8187F"/>
    <w:rsid w:val="00D81925"/>
    <w:rsid w:val="00D81B82"/>
    <w:rsid w:val="00D8211B"/>
    <w:rsid w:val="00D821D4"/>
    <w:rsid w:val="00D83AAB"/>
    <w:rsid w:val="00D83AAD"/>
    <w:rsid w:val="00D8411D"/>
    <w:rsid w:val="00D8416C"/>
    <w:rsid w:val="00D8469A"/>
    <w:rsid w:val="00D85BF9"/>
    <w:rsid w:val="00D86888"/>
    <w:rsid w:val="00D87256"/>
    <w:rsid w:val="00D87668"/>
    <w:rsid w:val="00D8768E"/>
    <w:rsid w:val="00D901E6"/>
    <w:rsid w:val="00D90526"/>
    <w:rsid w:val="00D90D24"/>
    <w:rsid w:val="00D910EF"/>
    <w:rsid w:val="00D917B9"/>
    <w:rsid w:val="00D91B1D"/>
    <w:rsid w:val="00D91F56"/>
    <w:rsid w:val="00D92197"/>
    <w:rsid w:val="00D932BA"/>
    <w:rsid w:val="00D93622"/>
    <w:rsid w:val="00D936FA"/>
    <w:rsid w:val="00D957D1"/>
    <w:rsid w:val="00D95F01"/>
    <w:rsid w:val="00D979AD"/>
    <w:rsid w:val="00DA0880"/>
    <w:rsid w:val="00DA08C2"/>
    <w:rsid w:val="00DA0D68"/>
    <w:rsid w:val="00DA1200"/>
    <w:rsid w:val="00DA1649"/>
    <w:rsid w:val="00DA2096"/>
    <w:rsid w:val="00DA20F4"/>
    <w:rsid w:val="00DA2659"/>
    <w:rsid w:val="00DA2BAE"/>
    <w:rsid w:val="00DA323E"/>
    <w:rsid w:val="00DA37EA"/>
    <w:rsid w:val="00DA4348"/>
    <w:rsid w:val="00DA45D4"/>
    <w:rsid w:val="00DA4B46"/>
    <w:rsid w:val="00DA6DCB"/>
    <w:rsid w:val="00DA721C"/>
    <w:rsid w:val="00DA7468"/>
    <w:rsid w:val="00DA7A53"/>
    <w:rsid w:val="00DA7B1A"/>
    <w:rsid w:val="00DA7E77"/>
    <w:rsid w:val="00DB0F53"/>
    <w:rsid w:val="00DB1C36"/>
    <w:rsid w:val="00DB1D76"/>
    <w:rsid w:val="00DB324A"/>
    <w:rsid w:val="00DB39D6"/>
    <w:rsid w:val="00DB3C64"/>
    <w:rsid w:val="00DB3F3E"/>
    <w:rsid w:val="00DB42D5"/>
    <w:rsid w:val="00DB452F"/>
    <w:rsid w:val="00DB4557"/>
    <w:rsid w:val="00DB4911"/>
    <w:rsid w:val="00DB4FF5"/>
    <w:rsid w:val="00DB522C"/>
    <w:rsid w:val="00DB5A36"/>
    <w:rsid w:val="00DB625A"/>
    <w:rsid w:val="00DB73D1"/>
    <w:rsid w:val="00DB788B"/>
    <w:rsid w:val="00DB7BC9"/>
    <w:rsid w:val="00DB7D93"/>
    <w:rsid w:val="00DC05A4"/>
    <w:rsid w:val="00DC1506"/>
    <w:rsid w:val="00DC15E5"/>
    <w:rsid w:val="00DC2817"/>
    <w:rsid w:val="00DC4239"/>
    <w:rsid w:val="00DC44A0"/>
    <w:rsid w:val="00DC5F57"/>
    <w:rsid w:val="00DC6951"/>
    <w:rsid w:val="00DC7F3F"/>
    <w:rsid w:val="00DD22B0"/>
    <w:rsid w:val="00DD22B2"/>
    <w:rsid w:val="00DD2A9C"/>
    <w:rsid w:val="00DD34B4"/>
    <w:rsid w:val="00DD34DE"/>
    <w:rsid w:val="00DD3AB4"/>
    <w:rsid w:val="00DD3B50"/>
    <w:rsid w:val="00DD4374"/>
    <w:rsid w:val="00DD4445"/>
    <w:rsid w:val="00DD50B0"/>
    <w:rsid w:val="00DD541D"/>
    <w:rsid w:val="00DD6165"/>
    <w:rsid w:val="00DD6592"/>
    <w:rsid w:val="00DD6AEB"/>
    <w:rsid w:val="00DD7080"/>
    <w:rsid w:val="00DE0AC1"/>
    <w:rsid w:val="00DE1EBB"/>
    <w:rsid w:val="00DE3601"/>
    <w:rsid w:val="00DE3BCC"/>
    <w:rsid w:val="00DE590E"/>
    <w:rsid w:val="00DE5A7E"/>
    <w:rsid w:val="00DE5FFF"/>
    <w:rsid w:val="00DE61CB"/>
    <w:rsid w:val="00DE65FA"/>
    <w:rsid w:val="00DF0681"/>
    <w:rsid w:val="00DF0D2C"/>
    <w:rsid w:val="00DF0E07"/>
    <w:rsid w:val="00DF1F8D"/>
    <w:rsid w:val="00DF23D3"/>
    <w:rsid w:val="00DF2A72"/>
    <w:rsid w:val="00DF2B50"/>
    <w:rsid w:val="00DF4881"/>
    <w:rsid w:val="00DF5206"/>
    <w:rsid w:val="00DF6C49"/>
    <w:rsid w:val="00E008CA"/>
    <w:rsid w:val="00E009D7"/>
    <w:rsid w:val="00E00FF3"/>
    <w:rsid w:val="00E01AAD"/>
    <w:rsid w:val="00E01DF3"/>
    <w:rsid w:val="00E02015"/>
    <w:rsid w:val="00E02BF0"/>
    <w:rsid w:val="00E02F61"/>
    <w:rsid w:val="00E03682"/>
    <w:rsid w:val="00E0479B"/>
    <w:rsid w:val="00E053D6"/>
    <w:rsid w:val="00E06CB1"/>
    <w:rsid w:val="00E1076F"/>
    <w:rsid w:val="00E108CB"/>
    <w:rsid w:val="00E10A05"/>
    <w:rsid w:val="00E10F05"/>
    <w:rsid w:val="00E111D8"/>
    <w:rsid w:val="00E1135A"/>
    <w:rsid w:val="00E11ECC"/>
    <w:rsid w:val="00E122B4"/>
    <w:rsid w:val="00E12E25"/>
    <w:rsid w:val="00E12E51"/>
    <w:rsid w:val="00E131F4"/>
    <w:rsid w:val="00E13734"/>
    <w:rsid w:val="00E14AC9"/>
    <w:rsid w:val="00E1515E"/>
    <w:rsid w:val="00E15C65"/>
    <w:rsid w:val="00E15D5D"/>
    <w:rsid w:val="00E15DEE"/>
    <w:rsid w:val="00E15FD2"/>
    <w:rsid w:val="00E17699"/>
    <w:rsid w:val="00E17802"/>
    <w:rsid w:val="00E208F7"/>
    <w:rsid w:val="00E20967"/>
    <w:rsid w:val="00E211BA"/>
    <w:rsid w:val="00E21415"/>
    <w:rsid w:val="00E215F0"/>
    <w:rsid w:val="00E2277D"/>
    <w:rsid w:val="00E22E8F"/>
    <w:rsid w:val="00E234DE"/>
    <w:rsid w:val="00E23929"/>
    <w:rsid w:val="00E23997"/>
    <w:rsid w:val="00E23D16"/>
    <w:rsid w:val="00E23E22"/>
    <w:rsid w:val="00E25706"/>
    <w:rsid w:val="00E26219"/>
    <w:rsid w:val="00E264E1"/>
    <w:rsid w:val="00E26A7C"/>
    <w:rsid w:val="00E26C87"/>
    <w:rsid w:val="00E26C8C"/>
    <w:rsid w:val="00E26EA7"/>
    <w:rsid w:val="00E26ED9"/>
    <w:rsid w:val="00E30058"/>
    <w:rsid w:val="00E3139D"/>
    <w:rsid w:val="00E315AA"/>
    <w:rsid w:val="00E31E4E"/>
    <w:rsid w:val="00E32B65"/>
    <w:rsid w:val="00E33D6E"/>
    <w:rsid w:val="00E33E38"/>
    <w:rsid w:val="00E34046"/>
    <w:rsid w:val="00E3505F"/>
    <w:rsid w:val="00E3594B"/>
    <w:rsid w:val="00E35FC5"/>
    <w:rsid w:val="00E3656C"/>
    <w:rsid w:val="00E36D3D"/>
    <w:rsid w:val="00E371B6"/>
    <w:rsid w:val="00E37BEA"/>
    <w:rsid w:val="00E40190"/>
    <w:rsid w:val="00E4112C"/>
    <w:rsid w:val="00E41186"/>
    <w:rsid w:val="00E4182F"/>
    <w:rsid w:val="00E418A6"/>
    <w:rsid w:val="00E41F3C"/>
    <w:rsid w:val="00E4209C"/>
    <w:rsid w:val="00E424BC"/>
    <w:rsid w:val="00E42BD5"/>
    <w:rsid w:val="00E43A3B"/>
    <w:rsid w:val="00E43A4D"/>
    <w:rsid w:val="00E43B64"/>
    <w:rsid w:val="00E449DA"/>
    <w:rsid w:val="00E450DB"/>
    <w:rsid w:val="00E46433"/>
    <w:rsid w:val="00E47EAC"/>
    <w:rsid w:val="00E50245"/>
    <w:rsid w:val="00E5036D"/>
    <w:rsid w:val="00E50B61"/>
    <w:rsid w:val="00E51E89"/>
    <w:rsid w:val="00E528F9"/>
    <w:rsid w:val="00E5327C"/>
    <w:rsid w:val="00E54631"/>
    <w:rsid w:val="00E555DE"/>
    <w:rsid w:val="00E55D1E"/>
    <w:rsid w:val="00E561BF"/>
    <w:rsid w:val="00E56874"/>
    <w:rsid w:val="00E56DC9"/>
    <w:rsid w:val="00E5732B"/>
    <w:rsid w:val="00E57581"/>
    <w:rsid w:val="00E5791C"/>
    <w:rsid w:val="00E6013C"/>
    <w:rsid w:val="00E605D6"/>
    <w:rsid w:val="00E608E7"/>
    <w:rsid w:val="00E6210E"/>
    <w:rsid w:val="00E6461C"/>
    <w:rsid w:val="00E64BC8"/>
    <w:rsid w:val="00E64BE1"/>
    <w:rsid w:val="00E66264"/>
    <w:rsid w:val="00E66C1B"/>
    <w:rsid w:val="00E66CCD"/>
    <w:rsid w:val="00E67920"/>
    <w:rsid w:val="00E67B0A"/>
    <w:rsid w:val="00E67C21"/>
    <w:rsid w:val="00E67E8B"/>
    <w:rsid w:val="00E705EA"/>
    <w:rsid w:val="00E714B3"/>
    <w:rsid w:val="00E71BD2"/>
    <w:rsid w:val="00E730EA"/>
    <w:rsid w:val="00E73A86"/>
    <w:rsid w:val="00E73D01"/>
    <w:rsid w:val="00E73F9A"/>
    <w:rsid w:val="00E74D5E"/>
    <w:rsid w:val="00E74D7A"/>
    <w:rsid w:val="00E75273"/>
    <w:rsid w:val="00E7603D"/>
    <w:rsid w:val="00E760AA"/>
    <w:rsid w:val="00E76303"/>
    <w:rsid w:val="00E7643B"/>
    <w:rsid w:val="00E76AD1"/>
    <w:rsid w:val="00E80482"/>
    <w:rsid w:val="00E82077"/>
    <w:rsid w:val="00E82707"/>
    <w:rsid w:val="00E82733"/>
    <w:rsid w:val="00E84443"/>
    <w:rsid w:val="00E84A44"/>
    <w:rsid w:val="00E84B61"/>
    <w:rsid w:val="00E85494"/>
    <w:rsid w:val="00E85B6B"/>
    <w:rsid w:val="00E85FF2"/>
    <w:rsid w:val="00E86A30"/>
    <w:rsid w:val="00E86D6F"/>
    <w:rsid w:val="00E908B7"/>
    <w:rsid w:val="00E91B80"/>
    <w:rsid w:val="00E92B10"/>
    <w:rsid w:val="00E932D1"/>
    <w:rsid w:val="00E9384D"/>
    <w:rsid w:val="00E93D20"/>
    <w:rsid w:val="00E94DCC"/>
    <w:rsid w:val="00E9527B"/>
    <w:rsid w:val="00E95743"/>
    <w:rsid w:val="00E95C2D"/>
    <w:rsid w:val="00E95DFA"/>
    <w:rsid w:val="00E979E4"/>
    <w:rsid w:val="00E97CCC"/>
    <w:rsid w:val="00EA0230"/>
    <w:rsid w:val="00EA070C"/>
    <w:rsid w:val="00EA0C7F"/>
    <w:rsid w:val="00EA0DC9"/>
    <w:rsid w:val="00EA0E27"/>
    <w:rsid w:val="00EA109E"/>
    <w:rsid w:val="00EA1102"/>
    <w:rsid w:val="00EA12AD"/>
    <w:rsid w:val="00EA2706"/>
    <w:rsid w:val="00EA2AC7"/>
    <w:rsid w:val="00EA2D66"/>
    <w:rsid w:val="00EA2FD9"/>
    <w:rsid w:val="00EA3AC8"/>
    <w:rsid w:val="00EA4995"/>
    <w:rsid w:val="00EA49B4"/>
    <w:rsid w:val="00EA50CF"/>
    <w:rsid w:val="00EA54D2"/>
    <w:rsid w:val="00EA55D5"/>
    <w:rsid w:val="00EA58B8"/>
    <w:rsid w:val="00EA5B3B"/>
    <w:rsid w:val="00EA61A2"/>
    <w:rsid w:val="00EA6786"/>
    <w:rsid w:val="00EA6B3F"/>
    <w:rsid w:val="00EA761A"/>
    <w:rsid w:val="00EA76E0"/>
    <w:rsid w:val="00EB0335"/>
    <w:rsid w:val="00EB0D78"/>
    <w:rsid w:val="00EB0E9B"/>
    <w:rsid w:val="00EB206D"/>
    <w:rsid w:val="00EB28D7"/>
    <w:rsid w:val="00EB292B"/>
    <w:rsid w:val="00EB2FD0"/>
    <w:rsid w:val="00EB3618"/>
    <w:rsid w:val="00EB4AD5"/>
    <w:rsid w:val="00EB50B7"/>
    <w:rsid w:val="00EB52A0"/>
    <w:rsid w:val="00EB569A"/>
    <w:rsid w:val="00EB57D4"/>
    <w:rsid w:val="00EB5F9B"/>
    <w:rsid w:val="00EB6696"/>
    <w:rsid w:val="00EB7848"/>
    <w:rsid w:val="00EB7AF9"/>
    <w:rsid w:val="00EB7E73"/>
    <w:rsid w:val="00EB7E75"/>
    <w:rsid w:val="00EC0AAA"/>
    <w:rsid w:val="00EC1366"/>
    <w:rsid w:val="00EC199A"/>
    <w:rsid w:val="00EC1BA0"/>
    <w:rsid w:val="00EC1FD3"/>
    <w:rsid w:val="00EC3224"/>
    <w:rsid w:val="00EC37F4"/>
    <w:rsid w:val="00EC385B"/>
    <w:rsid w:val="00EC3C6B"/>
    <w:rsid w:val="00EC3E47"/>
    <w:rsid w:val="00EC49E2"/>
    <w:rsid w:val="00EC5944"/>
    <w:rsid w:val="00EC5A30"/>
    <w:rsid w:val="00EC665F"/>
    <w:rsid w:val="00EC6B7E"/>
    <w:rsid w:val="00EC7322"/>
    <w:rsid w:val="00ED0615"/>
    <w:rsid w:val="00ED0682"/>
    <w:rsid w:val="00ED140D"/>
    <w:rsid w:val="00ED277A"/>
    <w:rsid w:val="00ED28BB"/>
    <w:rsid w:val="00ED28FD"/>
    <w:rsid w:val="00ED2BFF"/>
    <w:rsid w:val="00ED36C2"/>
    <w:rsid w:val="00ED3C4E"/>
    <w:rsid w:val="00ED3E88"/>
    <w:rsid w:val="00ED3FF8"/>
    <w:rsid w:val="00ED4E2D"/>
    <w:rsid w:val="00ED4E93"/>
    <w:rsid w:val="00ED5070"/>
    <w:rsid w:val="00ED6B23"/>
    <w:rsid w:val="00ED70E1"/>
    <w:rsid w:val="00ED755B"/>
    <w:rsid w:val="00ED7E2A"/>
    <w:rsid w:val="00EE0069"/>
    <w:rsid w:val="00EE0C3C"/>
    <w:rsid w:val="00EE16FD"/>
    <w:rsid w:val="00EE1F9D"/>
    <w:rsid w:val="00EE26EE"/>
    <w:rsid w:val="00EE27FA"/>
    <w:rsid w:val="00EE2A54"/>
    <w:rsid w:val="00EE3570"/>
    <w:rsid w:val="00EE3CA9"/>
    <w:rsid w:val="00EE3EA9"/>
    <w:rsid w:val="00EE5123"/>
    <w:rsid w:val="00EE567E"/>
    <w:rsid w:val="00EE5769"/>
    <w:rsid w:val="00EE6965"/>
    <w:rsid w:val="00EE7038"/>
    <w:rsid w:val="00EE70AB"/>
    <w:rsid w:val="00EE780B"/>
    <w:rsid w:val="00EF0B8E"/>
    <w:rsid w:val="00EF0BB7"/>
    <w:rsid w:val="00EF0EDF"/>
    <w:rsid w:val="00EF1923"/>
    <w:rsid w:val="00EF1D71"/>
    <w:rsid w:val="00EF1FB9"/>
    <w:rsid w:val="00EF3D6B"/>
    <w:rsid w:val="00EF3ED2"/>
    <w:rsid w:val="00EF48DF"/>
    <w:rsid w:val="00EF4B1E"/>
    <w:rsid w:val="00EF4FB8"/>
    <w:rsid w:val="00EF5315"/>
    <w:rsid w:val="00EF5B69"/>
    <w:rsid w:val="00EF6B80"/>
    <w:rsid w:val="00EF746C"/>
    <w:rsid w:val="00EF757E"/>
    <w:rsid w:val="00EF7AB5"/>
    <w:rsid w:val="00F00251"/>
    <w:rsid w:val="00F007C0"/>
    <w:rsid w:val="00F00B11"/>
    <w:rsid w:val="00F00E7C"/>
    <w:rsid w:val="00F01469"/>
    <w:rsid w:val="00F014C5"/>
    <w:rsid w:val="00F019B2"/>
    <w:rsid w:val="00F01D99"/>
    <w:rsid w:val="00F02A44"/>
    <w:rsid w:val="00F02C1A"/>
    <w:rsid w:val="00F02F22"/>
    <w:rsid w:val="00F033BE"/>
    <w:rsid w:val="00F037BA"/>
    <w:rsid w:val="00F03AE8"/>
    <w:rsid w:val="00F03F7B"/>
    <w:rsid w:val="00F04054"/>
    <w:rsid w:val="00F04967"/>
    <w:rsid w:val="00F04CCD"/>
    <w:rsid w:val="00F052F9"/>
    <w:rsid w:val="00F05F0D"/>
    <w:rsid w:val="00F06724"/>
    <w:rsid w:val="00F07012"/>
    <w:rsid w:val="00F07EFD"/>
    <w:rsid w:val="00F1029F"/>
    <w:rsid w:val="00F1129C"/>
    <w:rsid w:val="00F1167B"/>
    <w:rsid w:val="00F11A16"/>
    <w:rsid w:val="00F11B12"/>
    <w:rsid w:val="00F131DC"/>
    <w:rsid w:val="00F138C1"/>
    <w:rsid w:val="00F138F1"/>
    <w:rsid w:val="00F13E70"/>
    <w:rsid w:val="00F14A62"/>
    <w:rsid w:val="00F15318"/>
    <w:rsid w:val="00F16658"/>
    <w:rsid w:val="00F16866"/>
    <w:rsid w:val="00F16EBF"/>
    <w:rsid w:val="00F16F48"/>
    <w:rsid w:val="00F17DE9"/>
    <w:rsid w:val="00F20A03"/>
    <w:rsid w:val="00F21319"/>
    <w:rsid w:val="00F22796"/>
    <w:rsid w:val="00F22925"/>
    <w:rsid w:val="00F2319A"/>
    <w:rsid w:val="00F231B8"/>
    <w:rsid w:val="00F23832"/>
    <w:rsid w:val="00F23BD4"/>
    <w:rsid w:val="00F23DC5"/>
    <w:rsid w:val="00F23E43"/>
    <w:rsid w:val="00F2408C"/>
    <w:rsid w:val="00F24CF6"/>
    <w:rsid w:val="00F250DC"/>
    <w:rsid w:val="00F26452"/>
    <w:rsid w:val="00F26758"/>
    <w:rsid w:val="00F2677B"/>
    <w:rsid w:val="00F301FC"/>
    <w:rsid w:val="00F306FB"/>
    <w:rsid w:val="00F30D36"/>
    <w:rsid w:val="00F3277A"/>
    <w:rsid w:val="00F327B4"/>
    <w:rsid w:val="00F3283D"/>
    <w:rsid w:val="00F33087"/>
    <w:rsid w:val="00F330A5"/>
    <w:rsid w:val="00F331B5"/>
    <w:rsid w:val="00F333AD"/>
    <w:rsid w:val="00F33692"/>
    <w:rsid w:val="00F336A6"/>
    <w:rsid w:val="00F33D95"/>
    <w:rsid w:val="00F33DEA"/>
    <w:rsid w:val="00F3404A"/>
    <w:rsid w:val="00F340C9"/>
    <w:rsid w:val="00F34162"/>
    <w:rsid w:val="00F343D3"/>
    <w:rsid w:val="00F3554A"/>
    <w:rsid w:val="00F356EA"/>
    <w:rsid w:val="00F372A8"/>
    <w:rsid w:val="00F375CB"/>
    <w:rsid w:val="00F3787E"/>
    <w:rsid w:val="00F37D96"/>
    <w:rsid w:val="00F41458"/>
    <w:rsid w:val="00F42281"/>
    <w:rsid w:val="00F42FD2"/>
    <w:rsid w:val="00F43A66"/>
    <w:rsid w:val="00F446E6"/>
    <w:rsid w:val="00F4518C"/>
    <w:rsid w:val="00F452E7"/>
    <w:rsid w:val="00F4532D"/>
    <w:rsid w:val="00F45A2A"/>
    <w:rsid w:val="00F461EE"/>
    <w:rsid w:val="00F46570"/>
    <w:rsid w:val="00F46811"/>
    <w:rsid w:val="00F46895"/>
    <w:rsid w:val="00F476E0"/>
    <w:rsid w:val="00F530A2"/>
    <w:rsid w:val="00F53D05"/>
    <w:rsid w:val="00F53D8B"/>
    <w:rsid w:val="00F5421B"/>
    <w:rsid w:val="00F54A44"/>
    <w:rsid w:val="00F553EC"/>
    <w:rsid w:val="00F567F0"/>
    <w:rsid w:val="00F569BB"/>
    <w:rsid w:val="00F56A5D"/>
    <w:rsid w:val="00F56FFE"/>
    <w:rsid w:val="00F600A5"/>
    <w:rsid w:val="00F6054B"/>
    <w:rsid w:val="00F61014"/>
    <w:rsid w:val="00F611A2"/>
    <w:rsid w:val="00F62345"/>
    <w:rsid w:val="00F62825"/>
    <w:rsid w:val="00F62835"/>
    <w:rsid w:val="00F63A26"/>
    <w:rsid w:val="00F642D3"/>
    <w:rsid w:val="00F6473E"/>
    <w:rsid w:val="00F6546F"/>
    <w:rsid w:val="00F6638A"/>
    <w:rsid w:val="00F672C7"/>
    <w:rsid w:val="00F67509"/>
    <w:rsid w:val="00F67847"/>
    <w:rsid w:val="00F711F7"/>
    <w:rsid w:val="00F716E1"/>
    <w:rsid w:val="00F730BF"/>
    <w:rsid w:val="00F734D9"/>
    <w:rsid w:val="00F737FC"/>
    <w:rsid w:val="00F74BC5"/>
    <w:rsid w:val="00F74F75"/>
    <w:rsid w:val="00F75205"/>
    <w:rsid w:val="00F76745"/>
    <w:rsid w:val="00F770BE"/>
    <w:rsid w:val="00F774C9"/>
    <w:rsid w:val="00F77600"/>
    <w:rsid w:val="00F77E25"/>
    <w:rsid w:val="00F801DB"/>
    <w:rsid w:val="00F80CF8"/>
    <w:rsid w:val="00F81118"/>
    <w:rsid w:val="00F818CF"/>
    <w:rsid w:val="00F81AC6"/>
    <w:rsid w:val="00F81BA1"/>
    <w:rsid w:val="00F83329"/>
    <w:rsid w:val="00F83564"/>
    <w:rsid w:val="00F83C51"/>
    <w:rsid w:val="00F86BF0"/>
    <w:rsid w:val="00F86C36"/>
    <w:rsid w:val="00F87425"/>
    <w:rsid w:val="00F8757C"/>
    <w:rsid w:val="00F87591"/>
    <w:rsid w:val="00F87692"/>
    <w:rsid w:val="00F901A2"/>
    <w:rsid w:val="00F90318"/>
    <w:rsid w:val="00F91461"/>
    <w:rsid w:val="00F9283E"/>
    <w:rsid w:val="00F928C1"/>
    <w:rsid w:val="00F92E45"/>
    <w:rsid w:val="00F93221"/>
    <w:rsid w:val="00F93EED"/>
    <w:rsid w:val="00F948FD"/>
    <w:rsid w:val="00F964CB"/>
    <w:rsid w:val="00F968F9"/>
    <w:rsid w:val="00F96D84"/>
    <w:rsid w:val="00F96E5F"/>
    <w:rsid w:val="00F97075"/>
    <w:rsid w:val="00F973A7"/>
    <w:rsid w:val="00F97AFD"/>
    <w:rsid w:val="00F97EA7"/>
    <w:rsid w:val="00FA00AA"/>
    <w:rsid w:val="00FA0491"/>
    <w:rsid w:val="00FA0B4A"/>
    <w:rsid w:val="00FA0C5E"/>
    <w:rsid w:val="00FA0CD3"/>
    <w:rsid w:val="00FA3859"/>
    <w:rsid w:val="00FA442F"/>
    <w:rsid w:val="00FA5F7D"/>
    <w:rsid w:val="00FA7E86"/>
    <w:rsid w:val="00FB092E"/>
    <w:rsid w:val="00FB0998"/>
    <w:rsid w:val="00FB0BB0"/>
    <w:rsid w:val="00FB0EBB"/>
    <w:rsid w:val="00FB18E4"/>
    <w:rsid w:val="00FB1CB3"/>
    <w:rsid w:val="00FB1D06"/>
    <w:rsid w:val="00FB22EB"/>
    <w:rsid w:val="00FB27B7"/>
    <w:rsid w:val="00FB303A"/>
    <w:rsid w:val="00FB38FC"/>
    <w:rsid w:val="00FB495B"/>
    <w:rsid w:val="00FB4DC6"/>
    <w:rsid w:val="00FB53C3"/>
    <w:rsid w:val="00FB59FA"/>
    <w:rsid w:val="00FB7E89"/>
    <w:rsid w:val="00FC16D8"/>
    <w:rsid w:val="00FC1780"/>
    <w:rsid w:val="00FC1E97"/>
    <w:rsid w:val="00FC29EE"/>
    <w:rsid w:val="00FC428D"/>
    <w:rsid w:val="00FC4D4A"/>
    <w:rsid w:val="00FC4FFD"/>
    <w:rsid w:val="00FC583E"/>
    <w:rsid w:val="00FC5A7F"/>
    <w:rsid w:val="00FC61BE"/>
    <w:rsid w:val="00FC624B"/>
    <w:rsid w:val="00FC6A3E"/>
    <w:rsid w:val="00FC6EA2"/>
    <w:rsid w:val="00FC7354"/>
    <w:rsid w:val="00FD003A"/>
    <w:rsid w:val="00FD22EB"/>
    <w:rsid w:val="00FD2CF6"/>
    <w:rsid w:val="00FD3701"/>
    <w:rsid w:val="00FD3AB2"/>
    <w:rsid w:val="00FD3E9E"/>
    <w:rsid w:val="00FD48A6"/>
    <w:rsid w:val="00FD48F0"/>
    <w:rsid w:val="00FD4C38"/>
    <w:rsid w:val="00FD4CD8"/>
    <w:rsid w:val="00FD4E70"/>
    <w:rsid w:val="00FD5A6C"/>
    <w:rsid w:val="00FD5AF6"/>
    <w:rsid w:val="00FD635A"/>
    <w:rsid w:val="00FD667C"/>
    <w:rsid w:val="00FD687C"/>
    <w:rsid w:val="00FD73B5"/>
    <w:rsid w:val="00FD760F"/>
    <w:rsid w:val="00FD7F2B"/>
    <w:rsid w:val="00FE141A"/>
    <w:rsid w:val="00FE2261"/>
    <w:rsid w:val="00FE3088"/>
    <w:rsid w:val="00FE468B"/>
    <w:rsid w:val="00FE46C9"/>
    <w:rsid w:val="00FE48EC"/>
    <w:rsid w:val="00FE513D"/>
    <w:rsid w:val="00FE5686"/>
    <w:rsid w:val="00FE5826"/>
    <w:rsid w:val="00FE5FCE"/>
    <w:rsid w:val="00FE6661"/>
    <w:rsid w:val="00FE6F8C"/>
    <w:rsid w:val="00FF01C5"/>
    <w:rsid w:val="00FF16A9"/>
    <w:rsid w:val="00FF176C"/>
    <w:rsid w:val="00FF1979"/>
    <w:rsid w:val="00FF1A0B"/>
    <w:rsid w:val="00FF26B5"/>
    <w:rsid w:val="00FF2E53"/>
    <w:rsid w:val="00FF3209"/>
    <w:rsid w:val="00FF47B2"/>
    <w:rsid w:val="00FF563A"/>
    <w:rsid w:val="00FF595B"/>
    <w:rsid w:val="00FF5CDD"/>
    <w:rsid w:val="00FF5E8B"/>
    <w:rsid w:val="00FF60A6"/>
    <w:rsid w:val="00FF632B"/>
    <w:rsid w:val="00FF6AA2"/>
    <w:rsid w:val="00FF6BC8"/>
    <w:rsid w:val="00FF715C"/>
    <w:rsid w:val="00FF7A6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
    <w:basedOn w:val="Normal"/>
    <w:next w:val="Normal"/>
    <w:link w:val="Heading1Char"/>
    <w:uiPriority w:val="99"/>
    <w:qFormat/>
    <w:rsid w:val="00AD6DD9"/>
    <w:pPr>
      <w:keepNext/>
      <w:numPr>
        <w:numId w:val="32"/>
      </w:numPr>
      <w:spacing w:before="240" w:after="60"/>
      <w:jc w:val="center"/>
      <w:outlineLvl w:val="0"/>
    </w:pPr>
    <w:rPr>
      <w:b/>
      <w:kern w:val="28"/>
      <w:szCs w:val="20"/>
    </w:rPr>
  </w:style>
  <w:style w:type="paragraph" w:styleId="Heading2">
    <w:name w:val="heading 2"/>
    <w:aliases w:val="H2"/>
    <w:basedOn w:val="Normal"/>
    <w:next w:val="Normal"/>
    <w:link w:val="Heading2Char1"/>
    <w:uiPriority w:val="99"/>
    <w:qFormat/>
    <w:rsid w:val="00AD6DD9"/>
    <w:pPr>
      <w:keepNext/>
      <w:numPr>
        <w:ilvl w:val="1"/>
        <w:numId w:val="3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AD6DD9"/>
    <w:pPr>
      <w:keepNext/>
      <w:numPr>
        <w:ilvl w:val="2"/>
        <w:numId w:val="3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AD6DD9"/>
    <w:pPr>
      <w:keepNext/>
      <w:numPr>
        <w:ilvl w:val="3"/>
        <w:numId w:val="3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32"/>
      </w:numPr>
      <w:spacing w:before="240" w:after="60"/>
      <w:outlineLvl w:val="4"/>
    </w:pPr>
    <w:rPr>
      <w:b/>
      <w:bCs/>
      <w:i/>
      <w:iCs/>
      <w:sz w:val="26"/>
      <w:szCs w:val="26"/>
    </w:rPr>
  </w:style>
  <w:style w:type="paragraph" w:styleId="Heading6">
    <w:name w:val="heading 6"/>
    <w:basedOn w:val="Normal"/>
    <w:next w:val="Normal"/>
    <w:link w:val="Heading6Char1"/>
    <w:uiPriority w:val="99"/>
    <w:qFormat/>
    <w:rsid w:val="00AD6DD9"/>
    <w:pPr>
      <w:numPr>
        <w:ilvl w:val="5"/>
        <w:numId w:val="32"/>
      </w:numPr>
      <w:spacing w:before="240" w:after="60"/>
      <w:jc w:val="both"/>
      <w:outlineLvl w:val="5"/>
    </w:pPr>
    <w:rPr>
      <w:i/>
      <w:iCs/>
      <w:sz w:val="22"/>
      <w:szCs w:val="22"/>
    </w:rPr>
  </w:style>
  <w:style w:type="paragraph" w:styleId="Heading7">
    <w:name w:val="heading 7"/>
    <w:basedOn w:val="Normal"/>
    <w:next w:val="Normal"/>
    <w:link w:val="Heading7Char1"/>
    <w:uiPriority w:val="99"/>
    <w:qFormat/>
    <w:rsid w:val="00AD6DD9"/>
    <w:pPr>
      <w:numPr>
        <w:ilvl w:val="6"/>
        <w:numId w:val="3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3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3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1">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CB2336"/>
    <w:rPr>
      <w:rFonts w:cs="Times New Roman"/>
      <w:sz w:val="24"/>
      <w:szCs w:val="24"/>
    </w:rPr>
  </w:style>
  <w:style w:type="paragraph" w:styleId="BodyText">
    <w:name w:val="Body Text"/>
    <w:aliases w:val="Основной текст Знак Знак"/>
    <w:basedOn w:val="Normal"/>
    <w:link w:val="BodyTextChar"/>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31"/>
      </w:numPr>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D91B1D"/>
    <w:pPr>
      <w:tabs>
        <w:tab w:val="right" w:leader="dot" w:pos="10440"/>
      </w:tabs>
    </w:pPr>
    <w:rPr>
      <w:noProof/>
      <w:sz w:val="22"/>
      <w:szCs w:val="22"/>
    </w:rPr>
  </w:style>
  <w:style w:type="character" w:customStyle="1" w:styleId="af">
    <w:name w:val="комментарий"/>
    <w:basedOn w:val="DefaultParagraphFont"/>
    <w:uiPriority w:val="99"/>
    <w:semiHidden/>
    <w:rsid w:val="0050472E"/>
    <w:rPr>
      <w:rFonts w:cs="Times New Roman"/>
      <w:i/>
      <w:u w:val="single"/>
      <w:shd w:val="clear" w:color="auto" w:fill="FFFF99"/>
    </w:rPr>
  </w:style>
  <w:style w:type="paragraph" w:customStyle="1" w:styleId="af0">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1">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style>
  <w:style w:type="character" w:customStyle="1" w:styleId="af5">
    <w:name w:val="**Основной Знак"/>
    <w:link w:val="af4"/>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basedOn w:val="DefaultParagraphFont"/>
    <w:link w:val="Heading6"/>
    <w:uiPriority w:val="99"/>
    <w:locked/>
    <w:rsid w:val="00974AA6"/>
    <w:rPr>
      <w:i/>
      <w:iCs/>
    </w:rPr>
  </w:style>
  <w:style w:type="character" w:customStyle="1" w:styleId="Heading7Char1">
    <w:name w:val="Heading 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974AA6"/>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42"/>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paragraph" w:customStyle="1" w:styleId="Style4">
    <w:name w:val="Style4"/>
    <w:basedOn w:val="Normal"/>
    <w:uiPriority w:val="99"/>
    <w:rsid w:val="0072250D"/>
    <w:pPr>
      <w:widowControl w:val="0"/>
      <w:autoSpaceDE w:val="0"/>
      <w:autoSpaceDN w:val="0"/>
      <w:adjustRightInd w:val="0"/>
      <w:spacing w:line="324" w:lineRule="exact"/>
      <w:ind w:hanging="1388"/>
    </w:pPr>
  </w:style>
  <w:style w:type="paragraph" w:customStyle="1" w:styleId="Style5">
    <w:name w:val="Style5"/>
    <w:basedOn w:val="Normal"/>
    <w:uiPriority w:val="99"/>
    <w:rsid w:val="0072250D"/>
    <w:pPr>
      <w:widowControl w:val="0"/>
      <w:autoSpaceDE w:val="0"/>
      <w:autoSpaceDN w:val="0"/>
      <w:adjustRightInd w:val="0"/>
      <w:jc w:val="both"/>
    </w:pPr>
  </w:style>
  <w:style w:type="paragraph" w:customStyle="1" w:styleId="Style6">
    <w:name w:val="Style6"/>
    <w:basedOn w:val="Normal"/>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DefaultParagraphFont"/>
    <w:uiPriority w:val="99"/>
    <w:rsid w:val="00C557C8"/>
    <w:rPr>
      <w:rFonts w:cs="Times New Roman"/>
    </w:rPr>
  </w:style>
  <w:style w:type="character" w:customStyle="1" w:styleId="1100">
    <w:name w:val="Знак Знак110"/>
    <w:basedOn w:val="DefaultParagraphFont"/>
    <w:uiPriority w:val="99"/>
    <w:rsid w:val="00C557C8"/>
    <w:rPr>
      <w:rFonts w:ascii="Cambria" w:hAnsi="Cambria" w:cs="Times New Roman"/>
      <w:sz w:val="24"/>
      <w:szCs w:val="24"/>
    </w:rPr>
  </w:style>
  <w:style w:type="character" w:customStyle="1" w:styleId="190">
    <w:name w:val="Знак Знак19"/>
    <w:basedOn w:val="DefaultParagraphFont"/>
    <w:uiPriority w:val="99"/>
    <w:rsid w:val="00C557C8"/>
    <w:rPr>
      <w:rFonts w:ascii="Cambria" w:hAnsi="Cambria" w:cs="Times New Roman"/>
      <w:b/>
      <w:bCs/>
      <w:kern w:val="28"/>
      <w:sz w:val="32"/>
      <w:szCs w:val="32"/>
    </w:rPr>
  </w:style>
  <w:style w:type="character" w:styleId="Emphasis">
    <w:name w:val="Emphasis"/>
    <w:basedOn w:val="DefaultParagraphFont"/>
    <w:uiPriority w:val="99"/>
    <w:qFormat/>
    <w:rsid w:val="00C557C8"/>
    <w:rPr>
      <w:rFonts w:cs="Times New Roman"/>
      <w:i/>
      <w:iCs/>
    </w:rPr>
  </w:style>
  <w:style w:type="character" w:customStyle="1" w:styleId="1f">
    <w:name w:val="Слабое выделение1"/>
    <w:basedOn w:val="DefaultParagraphFont"/>
    <w:uiPriority w:val="99"/>
    <w:rsid w:val="00C557C8"/>
    <w:rPr>
      <w:rFonts w:cs="Times New Roman"/>
      <w:i/>
      <w:iCs/>
      <w:color w:val="808080"/>
    </w:rPr>
  </w:style>
  <w:style w:type="paragraph" w:customStyle="1" w:styleId="214">
    <w:name w:val="Цитата 21"/>
    <w:basedOn w:val="Normal"/>
    <w:next w:val="Normal"/>
    <w:link w:val="27"/>
    <w:uiPriority w:val="99"/>
    <w:rsid w:val="00C557C8"/>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4"/>
    <w:uiPriority w:val="99"/>
    <w:locked/>
    <w:rsid w:val="00C557C8"/>
    <w:rPr>
      <w:rFonts w:cs="Times New Roman"/>
      <w:i/>
      <w:iCs/>
      <w:color w:val="000000"/>
      <w:sz w:val="24"/>
      <w:lang w:val="ru-RU" w:eastAsia="ru-RU" w:bidi="ar-SA"/>
    </w:rPr>
  </w:style>
  <w:style w:type="character" w:customStyle="1" w:styleId="312">
    <w:name w:val="Знак Знак31"/>
    <w:basedOn w:val="DefaultParagraphFont"/>
    <w:uiPriority w:val="99"/>
    <w:rsid w:val="00C557C8"/>
    <w:rPr>
      <w:rFonts w:ascii="Cambria" w:hAnsi="Cambria" w:cs="Times New Roman"/>
      <w:b/>
      <w:bCs/>
      <w:kern w:val="32"/>
      <w:sz w:val="32"/>
      <w:szCs w:val="32"/>
    </w:rPr>
  </w:style>
  <w:style w:type="character" w:customStyle="1" w:styleId="FontStyle62">
    <w:name w:val="Font Style62"/>
    <w:basedOn w:val="DefaultParagraphFont"/>
    <w:uiPriority w:val="99"/>
    <w:rsid w:val="00CC5EA4"/>
    <w:rPr>
      <w:rFonts w:ascii="Times New Roman" w:hAnsi="Times New Roman" w:cs="Times New Roman"/>
      <w:sz w:val="26"/>
      <w:szCs w:val="26"/>
    </w:rPr>
  </w:style>
  <w:style w:type="paragraph" w:customStyle="1" w:styleId="Style14">
    <w:name w:val="Style14"/>
    <w:basedOn w:val="Normal"/>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CC5EA4"/>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DefaultParagraphFont"/>
    <w:uiPriority w:val="99"/>
    <w:rsid w:val="00CC5EA4"/>
    <w:rPr>
      <w:rFonts w:ascii="Times New Roman" w:hAnsi="Times New Roman" w:cs="Times New Roman"/>
      <w:sz w:val="22"/>
      <w:szCs w:val="22"/>
    </w:rPr>
  </w:style>
  <w:style w:type="paragraph" w:customStyle="1" w:styleId="Style39">
    <w:name w:val="Style39"/>
    <w:basedOn w:val="Normal"/>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CC5EA4"/>
    <w:rPr>
      <w:rFonts w:ascii="Times New Roman" w:hAnsi="Times New Roman" w:cs="Times New Roman"/>
      <w:b/>
      <w:bCs/>
      <w:i/>
      <w:iCs/>
      <w:sz w:val="22"/>
      <w:szCs w:val="22"/>
    </w:rPr>
  </w:style>
  <w:style w:type="paragraph" w:customStyle="1" w:styleId="Style25">
    <w:name w:val="Style25"/>
    <w:basedOn w:val="Normal"/>
    <w:uiPriority w:val="99"/>
    <w:rsid w:val="00CC5EA4"/>
    <w:pPr>
      <w:widowControl w:val="0"/>
      <w:autoSpaceDE w:val="0"/>
      <w:autoSpaceDN w:val="0"/>
      <w:adjustRightInd w:val="0"/>
      <w:spacing w:line="293" w:lineRule="exact"/>
      <w:ind w:firstLine="715"/>
      <w:jc w:val="both"/>
    </w:pPr>
  </w:style>
  <w:style w:type="paragraph" w:customStyle="1" w:styleId="1f0">
    <w:name w:val="Без интервала1"/>
    <w:link w:val="aff"/>
    <w:uiPriority w:val="99"/>
    <w:rsid w:val="00CC5EA4"/>
    <w:pPr>
      <w:ind w:firstLine="567"/>
      <w:jc w:val="both"/>
    </w:pPr>
    <w:rPr>
      <w:rFonts w:ascii="Arial" w:hAnsi="Arial"/>
    </w:rPr>
  </w:style>
  <w:style w:type="character" w:customStyle="1" w:styleId="aff">
    <w:name w:val="Без интервала Знак"/>
    <w:link w:val="1f0"/>
    <w:uiPriority w:val="99"/>
    <w:locked/>
    <w:rsid w:val="00CC5EA4"/>
    <w:rPr>
      <w:rFonts w:ascii="Arial" w:hAnsi="Arial"/>
      <w:sz w:val="22"/>
    </w:rPr>
  </w:style>
  <w:style w:type="paragraph" w:customStyle="1" w:styleId="xl184">
    <w:name w:val="xl184"/>
    <w:basedOn w:val="Normal"/>
    <w:uiPriority w:val="99"/>
    <w:rsid w:val="00B7021B"/>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85">
    <w:name w:val="xl185"/>
    <w:basedOn w:val="Normal"/>
    <w:uiPriority w:val="99"/>
    <w:rsid w:val="00B7021B"/>
    <w:pPr>
      <w:pBdr>
        <w:left w:val="single" w:sz="8" w:space="0" w:color="auto"/>
        <w:bottom w:val="single" w:sz="8" w:space="0" w:color="auto"/>
        <w:right w:val="single" w:sz="8" w:space="0" w:color="auto"/>
      </w:pBdr>
      <w:spacing w:before="100" w:beforeAutospacing="1" w:after="100" w:afterAutospacing="1"/>
      <w:textAlignment w:val="center"/>
    </w:pPr>
    <w:rPr>
      <w:b/>
      <w:bCs/>
      <w:sz w:val="18"/>
      <w:szCs w:val="18"/>
    </w:rPr>
  </w:style>
  <w:style w:type="paragraph" w:customStyle="1" w:styleId="xl186">
    <w:name w:val="xl186"/>
    <w:basedOn w:val="Normal"/>
    <w:uiPriority w:val="99"/>
    <w:rsid w:val="00B7021B"/>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87">
    <w:name w:val="xl187"/>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88">
    <w:name w:val="xl188"/>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89">
    <w:name w:val="xl189"/>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90">
    <w:name w:val="xl190"/>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1">
    <w:name w:val="xl191"/>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2">
    <w:name w:val="xl192"/>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3">
    <w:name w:val="xl193"/>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4">
    <w:name w:val="xl194"/>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5">
    <w:name w:val="xl195"/>
    <w:basedOn w:val="Normal"/>
    <w:uiPriority w:val="99"/>
    <w:rsid w:val="00B7021B"/>
    <w:pPr>
      <w:spacing w:before="100" w:beforeAutospacing="1" w:after="100" w:afterAutospacing="1"/>
      <w:textAlignment w:val="center"/>
    </w:pPr>
  </w:style>
  <w:style w:type="paragraph" w:customStyle="1" w:styleId="xl196">
    <w:name w:val="xl196"/>
    <w:basedOn w:val="Normal"/>
    <w:uiPriority w:val="99"/>
    <w:rsid w:val="00B7021B"/>
    <w:pPr>
      <w:pBdr>
        <w:top w:val="single" w:sz="8" w:space="0" w:color="auto"/>
        <w:left w:val="single" w:sz="8" w:space="0" w:color="auto"/>
      </w:pBdr>
      <w:spacing w:before="100" w:beforeAutospacing="1" w:after="100" w:afterAutospacing="1"/>
      <w:jc w:val="center"/>
      <w:textAlignment w:val="center"/>
    </w:pPr>
    <w:rPr>
      <w:b/>
      <w:bCs/>
      <w:sz w:val="18"/>
      <w:szCs w:val="18"/>
    </w:rPr>
  </w:style>
  <w:style w:type="paragraph" w:customStyle="1" w:styleId="xl197">
    <w:name w:val="xl197"/>
    <w:basedOn w:val="Normal"/>
    <w:uiPriority w:val="99"/>
    <w:rsid w:val="00B7021B"/>
    <w:pPr>
      <w:pBdr>
        <w:top w:val="single" w:sz="8" w:space="0" w:color="auto"/>
        <w:left w:val="single" w:sz="8" w:space="0" w:color="auto"/>
      </w:pBdr>
      <w:spacing w:before="100" w:beforeAutospacing="1" w:after="100" w:afterAutospacing="1"/>
      <w:textAlignment w:val="center"/>
    </w:pPr>
    <w:rPr>
      <w:rFonts w:ascii="Arial" w:hAnsi="Arial" w:cs="Arial"/>
      <w:b/>
      <w:bCs/>
      <w:sz w:val="18"/>
      <w:szCs w:val="18"/>
    </w:rPr>
  </w:style>
  <w:style w:type="paragraph" w:customStyle="1" w:styleId="xl198">
    <w:name w:val="xl198"/>
    <w:basedOn w:val="Normal"/>
    <w:uiPriority w:val="99"/>
    <w:rsid w:val="00B7021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99">
    <w:name w:val="xl199"/>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0">
    <w:name w:val="xl200"/>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01">
    <w:name w:val="xl201"/>
    <w:basedOn w:val="Normal"/>
    <w:uiPriority w:val="99"/>
    <w:rsid w:val="00B7021B"/>
    <w:pPr>
      <w:spacing w:before="100" w:beforeAutospacing="1" w:after="100" w:afterAutospacing="1"/>
    </w:pPr>
  </w:style>
  <w:style w:type="paragraph" w:customStyle="1" w:styleId="xl202">
    <w:name w:val="xl202"/>
    <w:basedOn w:val="Normal"/>
    <w:uiPriority w:val="99"/>
    <w:rsid w:val="00B7021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3">
    <w:name w:val="xl203"/>
    <w:basedOn w:val="Normal"/>
    <w:uiPriority w:val="99"/>
    <w:rsid w:val="00B7021B"/>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4">
    <w:name w:val="xl204"/>
    <w:basedOn w:val="Normal"/>
    <w:uiPriority w:val="99"/>
    <w:rsid w:val="00B7021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5">
    <w:name w:val="xl205"/>
    <w:basedOn w:val="Normal"/>
    <w:uiPriority w:val="99"/>
    <w:rsid w:val="00B7021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6">
    <w:name w:val="xl206"/>
    <w:basedOn w:val="Normal"/>
    <w:uiPriority w:val="99"/>
    <w:rsid w:val="00B7021B"/>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28">
    <w:name w:val="Абзац списка2"/>
    <w:basedOn w:val="Normal"/>
    <w:uiPriority w:val="99"/>
    <w:rsid w:val="00AC6C39"/>
    <w:pPr>
      <w:ind w:left="720"/>
    </w:pPr>
    <w:rPr>
      <w:rFonts w:ascii="Calibri" w:hAnsi="Calibri" w:cs="Calibri"/>
      <w:sz w:val="22"/>
      <w:szCs w:val="22"/>
      <w:lang w:eastAsia="en-US"/>
    </w:rPr>
  </w:style>
  <w:style w:type="paragraph" w:customStyle="1" w:styleId="xl100">
    <w:name w:val="xl100"/>
    <w:basedOn w:val="Normal"/>
    <w:uiPriority w:val="99"/>
    <w:rsid w:val="008002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numbering" w:customStyle="1" w:styleId="a">
    <w:name w:val="**Тире_список"/>
    <w:rsid w:val="00FC79AF"/>
    <w:pPr>
      <w:numPr>
        <w:numId w:val="33"/>
      </w:numPr>
    </w:pPr>
  </w:style>
</w:styles>
</file>

<file path=word/webSettings.xml><?xml version="1.0" encoding="utf-8"?>
<w:webSettings xmlns:r="http://schemas.openxmlformats.org/officeDocument/2006/relationships" xmlns:w="http://schemas.openxmlformats.org/wordprocessingml/2006/main">
  <w:divs>
    <w:div w:id="1188063278">
      <w:marLeft w:val="0"/>
      <w:marRight w:val="0"/>
      <w:marTop w:val="0"/>
      <w:marBottom w:val="0"/>
      <w:divBdr>
        <w:top w:val="none" w:sz="0" w:space="0" w:color="auto"/>
        <w:left w:val="none" w:sz="0" w:space="0" w:color="auto"/>
        <w:bottom w:val="none" w:sz="0" w:space="0" w:color="auto"/>
        <w:right w:val="none" w:sz="0" w:space="0" w:color="auto"/>
      </w:divBdr>
    </w:div>
    <w:div w:id="1188063279">
      <w:marLeft w:val="0"/>
      <w:marRight w:val="0"/>
      <w:marTop w:val="0"/>
      <w:marBottom w:val="0"/>
      <w:divBdr>
        <w:top w:val="none" w:sz="0" w:space="0" w:color="auto"/>
        <w:left w:val="none" w:sz="0" w:space="0" w:color="auto"/>
        <w:bottom w:val="none" w:sz="0" w:space="0" w:color="auto"/>
        <w:right w:val="none" w:sz="0" w:space="0" w:color="auto"/>
      </w:divBdr>
    </w:div>
    <w:div w:id="1188063280">
      <w:marLeft w:val="0"/>
      <w:marRight w:val="0"/>
      <w:marTop w:val="0"/>
      <w:marBottom w:val="0"/>
      <w:divBdr>
        <w:top w:val="none" w:sz="0" w:space="0" w:color="auto"/>
        <w:left w:val="none" w:sz="0" w:space="0" w:color="auto"/>
        <w:bottom w:val="none" w:sz="0" w:space="0" w:color="auto"/>
        <w:right w:val="none" w:sz="0" w:space="0" w:color="auto"/>
      </w:divBdr>
    </w:div>
    <w:div w:id="1188063281">
      <w:marLeft w:val="0"/>
      <w:marRight w:val="0"/>
      <w:marTop w:val="0"/>
      <w:marBottom w:val="0"/>
      <w:divBdr>
        <w:top w:val="none" w:sz="0" w:space="0" w:color="auto"/>
        <w:left w:val="none" w:sz="0" w:space="0" w:color="auto"/>
        <w:bottom w:val="none" w:sz="0" w:space="0" w:color="auto"/>
        <w:right w:val="none" w:sz="0" w:space="0" w:color="auto"/>
      </w:divBdr>
    </w:div>
    <w:div w:id="1188063282">
      <w:marLeft w:val="0"/>
      <w:marRight w:val="0"/>
      <w:marTop w:val="0"/>
      <w:marBottom w:val="0"/>
      <w:divBdr>
        <w:top w:val="none" w:sz="0" w:space="0" w:color="auto"/>
        <w:left w:val="none" w:sz="0" w:space="0" w:color="auto"/>
        <w:bottom w:val="none" w:sz="0" w:space="0" w:color="auto"/>
        <w:right w:val="none" w:sz="0" w:space="0" w:color="auto"/>
      </w:divBdr>
    </w:div>
    <w:div w:id="1188063283">
      <w:marLeft w:val="0"/>
      <w:marRight w:val="0"/>
      <w:marTop w:val="0"/>
      <w:marBottom w:val="0"/>
      <w:divBdr>
        <w:top w:val="none" w:sz="0" w:space="0" w:color="auto"/>
        <w:left w:val="none" w:sz="0" w:space="0" w:color="auto"/>
        <w:bottom w:val="none" w:sz="0" w:space="0" w:color="auto"/>
        <w:right w:val="none" w:sz="0" w:space="0" w:color="auto"/>
      </w:divBdr>
    </w:div>
    <w:div w:id="1188063284">
      <w:marLeft w:val="0"/>
      <w:marRight w:val="0"/>
      <w:marTop w:val="0"/>
      <w:marBottom w:val="0"/>
      <w:divBdr>
        <w:top w:val="none" w:sz="0" w:space="0" w:color="auto"/>
        <w:left w:val="none" w:sz="0" w:space="0" w:color="auto"/>
        <w:bottom w:val="none" w:sz="0" w:space="0" w:color="auto"/>
        <w:right w:val="none" w:sz="0" w:space="0" w:color="auto"/>
      </w:divBdr>
    </w:div>
    <w:div w:id="1188063285">
      <w:marLeft w:val="0"/>
      <w:marRight w:val="0"/>
      <w:marTop w:val="0"/>
      <w:marBottom w:val="0"/>
      <w:divBdr>
        <w:top w:val="none" w:sz="0" w:space="0" w:color="auto"/>
        <w:left w:val="none" w:sz="0" w:space="0" w:color="auto"/>
        <w:bottom w:val="none" w:sz="0" w:space="0" w:color="auto"/>
        <w:right w:val="none" w:sz="0" w:space="0" w:color="auto"/>
      </w:divBdr>
    </w:div>
    <w:div w:id="1188063286">
      <w:marLeft w:val="0"/>
      <w:marRight w:val="0"/>
      <w:marTop w:val="0"/>
      <w:marBottom w:val="0"/>
      <w:divBdr>
        <w:top w:val="none" w:sz="0" w:space="0" w:color="auto"/>
        <w:left w:val="none" w:sz="0" w:space="0" w:color="auto"/>
        <w:bottom w:val="none" w:sz="0" w:space="0" w:color="auto"/>
        <w:right w:val="none" w:sz="0" w:space="0" w:color="auto"/>
      </w:divBdr>
    </w:div>
    <w:div w:id="1188063287">
      <w:marLeft w:val="0"/>
      <w:marRight w:val="0"/>
      <w:marTop w:val="0"/>
      <w:marBottom w:val="0"/>
      <w:divBdr>
        <w:top w:val="none" w:sz="0" w:space="0" w:color="auto"/>
        <w:left w:val="none" w:sz="0" w:space="0" w:color="auto"/>
        <w:bottom w:val="none" w:sz="0" w:space="0" w:color="auto"/>
        <w:right w:val="none" w:sz="0" w:space="0" w:color="auto"/>
      </w:divBdr>
    </w:div>
    <w:div w:id="1188063288">
      <w:marLeft w:val="0"/>
      <w:marRight w:val="0"/>
      <w:marTop w:val="0"/>
      <w:marBottom w:val="0"/>
      <w:divBdr>
        <w:top w:val="none" w:sz="0" w:space="0" w:color="auto"/>
        <w:left w:val="none" w:sz="0" w:space="0" w:color="auto"/>
        <w:bottom w:val="none" w:sz="0" w:space="0" w:color="auto"/>
        <w:right w:val="none" w:sz="0" w:space="0" w:color="auto"/>
      </w:divBdr>
    </w:div>
    <w:div w:id="1188063289">
      <w:marLeft w:val="0"/>
      <w:marRight w:val="0"/>
      <w:marTop w:val="0"/>
      <w:marBottom w:val="0"/>
      <w:divBdr>
        <w:top w:val="none" w:sz="0" w:space="0" w:color="auto"/>
        <w:left w:val="none" w:sz="0" w:space="0" w:color="auto"/>
        <w:bottom w:val="none" w:sz="0" w:space="0" w:color="auto"/>
        <w:right w:val="none" w:sz="0" w:space="0" w:color="auto"/>
      </w:divBdr>
    </w:div>
    <w:div w:id="1188063290">
      <w:marLeft w:val="0"/>
      <w:marRight w:val="0"/>
      <w:marTop w:val="0"/>
      <w:marBottom w:val="0"/>
      <w:divBdr>
        <w:top w:val="none" w:sz="0" w:space="0" w:color="auto"/>
        <w:left w:val="none" w:sz="0" w:space="0" w:color="auto"/>
        <w:bottom w:val="none" w:sz="0" w:space="0" w:color="auto"/>
        <w:right w:val="none" w:sz="0" w:space="0" w:color="auto"/>
      </w:divBdr>
    </w:div>
    <w:div w:id="1188063291">
      <w:marLeft w:val="0"/>
      <w:marRight w:val="0"/>
      <w:marTop w:val="0"/>
      <w:marBottom w:val="0"/>
      <w:divBdr>
        <w:top w:val="none" w:sz="0" w:space="0" w:color="auto"/>
        <w:left w:val="none" w:sz="0" w:space="0" w:color="auto"/>
        <w:bottom w:val="none" w:sz="0" w:space="0" w:color="auto"/>
        <w:right w:val="none" w:sz="0" w:space="0" w:color="auto"/>
      </w:divBdr>
    </w:div>
    <w:div w:id="1188063292">
      <w:marLeft w:val="0"/>
      <w:marRight w:val="0"/>
      <w:marTop w:val="0"/>
      <w:marBottom w:val="0"/>
      <w:divBdr>
        <w:top w:val="none" w:sz="0" w:space="0" w:color="auto"/>
        <w:left w:val="none" w:sz="0" w:space="0" w:color="auto"/>
        <w:bottom w:val="none" w:sz="0" w:space="0" w:color="auto"/>
        <w:right w:val="none" w:sz="0" w:space="0" w:color="auto"/>
      </w:divBdr>
    </w:div>
    <w:div w:id="1188063293">
      <w:marLeft w:val="0"/>
      <w:marRight w:val="0"/>
      <w:marTop w:val="0"/>
      <w:marBottom w:val="0"/>
      <w:divBdr>
        <w:top w:val="none" w:sz="0" w:space="0" w:color="auto"/>
        <w:left w:val="none" w:sz="0" w:space="0" w:color="auto"/>
        <w:bottom w:val="none" w:sz="0" w:space="0" w:color="auto"/>
        <w:right w:val="none" w:sz="0" w:space="0" w:color="auto"/>
      </w:divBdr>
    </w:div>
    <w:div w:id="1188063294">
      <w:marLeft w:val="0"/>
      <w:marRight w:val="0"/>
      <w:marTop w:val="0"/>
      <w:marBottom w:val="0"/>
      <w:divBdr>
        <w:top w:val="none" w:sz="0" w:space="0" w:color="auto"/>
        <w:left w:val="none" w:sz="0" w:space="0" w:color="auto"/>
        <w:bottom w:val="none" w:sz="0" w:space="0" w:color="auto"/>
        <w:right w:val="none" w:sz="0" w:space="0" w:color="auto"/>
      </w:divBdr>
    </w:div>
    <w:div w:id="1188063295">
      <w:marLeft w:val="0"/>
      <w:marRight w:val="0"/>
      <w:marTop w:val="0"/>
      <w:marBottom w:val="0"/>
      <w:divBdr>
        <w:top w:val="none" w:sz="0" w:space="0" w:color="auto"/>
        <w:left w:val="none" w:sz="0" w:space="0" w:color="auto"/>
        <w:bottom w:val="none" w:sz="0" w:space="0" w:color="auto"/>
        <w:right w:val="none" w:sz="0" w:space="0" w:color="auto"/>
      </w:divBdr>
    </w:div>
    <w:div w:id="1188063296">
      <w:marLeft w:val="0"/>
      <w:marRight w:val="0"/>
      <w:marTop w:val="0"/>
      <w:marBottom w:val="0"/>
      <w:divBdr>
        <w:top w:val="none" w:sz="0" w:space="0" w:color="auto"/>
        <w:left w:val="none" w:sz="0" w:space="0" w:color="auto"/>
        <w:bottom w:val="none" w:sz="0" w:space="0" w:color="auto"/>
        <w:right w:val="none" w:sz="0" w:space="0" w:color="auto"/>
      </w:divBdr>
    </w:div>
    <w:div w:id="1188063297">
      <w:marLeft w:val="0"/>
      <w:marRight w:val="0"/>
      <w:marTop w:val="0"/>
      <w:marBottom w:val="0"/>
      <w:divBdr>
        <w:top w:val="none" w:sz="0" w:space="0" w:color="auto"/>
        <w:left w:val="none" w:sz="0" w:space="0" w:color="auto"/>
        <w:bottom w:val="none" w:sz="0" w:space="0" w:color="auto"/>
        <w:right w:val="none" w:sz="0" w:space="0" w:color="auto"/>
      </w:divBdr>
    </w:div>
    <w:div w:id="1188063298">
      <w:marLeft w:val="0"/>
      <w:marRight w:val="0"/>
      <w:marTop w:val="0"/>
      <w:marBottom w:val="0"/>
      <w:divBdr>
        <w:top w:val="none" w:sz="0" w:space="0" w:color="auto"/>
        <w:left w:val="none" w:sz="0" w:space="0" w:color="auto"/>
        <w:bottom w:val="none" w:sz="0" w:space="0" w:color="auto"/>
        <w:right w:val="none" w:sz="0" w:space="0" w:color="auto"/>
      </w:divBdr>
    </w:div>
    <w:div w:id="1188063299">
      <w:marLeft w:val="0"/>
      <w:marRight w:val="0"/>
      <w:marTop w:val="0"/>
      <w:marBottom w:val="0"/>
      <w:divBdr>
        <w:top w:val="none" w:sz="0" w:space="0" w:color="auto"/>
        <w:left w:val="none" w:sz="0" w:space="0" w:color="auto"/>
        <w:bottom w:val="none" w:sz="0" w:space="0" w:color="auto"/>
        <w:right w:val="none" w:sz="0" w:space="0" w:color="auto"/>
      </w:divBdr>
    </w:div>
    <w:div w:id="1188063300">
      <w:marLeft w:val="0"/>
      <w:marRight w:val="0"/>
      <w:marTop w:val="0"/>
      <w:marBottom w:val="0"/>
      <w:divBdr>
        <w:top w:val="none" w:sz="0" w:space="0" w:color="auto"/>
        <w:left w:val="none" w:sz="0" w:space="0" w:color="auto"/>
        <w:bottom w:val="none" w:sz="0" w:space="0" w:color="auto"/>
        <w:right w:val="none" w:sz="0" w:space="0" w:color="auto"/>
      </w:divBdr>
    </w:div>
    <w:div w:id="1188063301">
      <w:marLeft w:val="0"/>
      <w:marRight w:val="0"/>
      <w:marTop w:val="0"/>
      <w:marBottom w:val="0"/>
      <w:divBdr>
        <w:top w:val="none" w:sz="0" w:space="0" w:color="auto"/>
        <w:left w:val="none" w:sz="0" w:space="0" w:color="auto"/>
        <w:bottom w:val="none" w:sz="0" w:space="0" w:color="auto"/>
        <w:right w:val="none" w:sz="0" w:space="0" w:color="auto"/>
      </w:divBdr>
    </w:div>
    <w:div w:id="1188063302">
      <w:marLeft w:val="0"/>
      <w:marRight w:val="0"/>
      <w:marTop w:val="0"/>
      <w:marBottom w:val="0"/>
      <w:divBdr>
        <w:top w:val="none" w:sz="0" w:space="0" w:color="auto"/>
        <w:left w:val="none" w:sz="0" w:space="0" w:color="auto"/>
        <w:bottom w:val="none" w:sz="0" w:space="0" w:color="auto"/>
        <w:right w:val="none" w:sz="0" w:space="0" w:color="auto"/>
      </w:divBdr>
    </w:div>
    <w:div w:id="1188063303">
      <w:marLeft w:val="0"/>
      <w:marRight w:val="0"/>
      <w:marTop w:val="0"/>
      <w:marBottom w:val="0"/>
      <w:divBdr>
        <w:top w:val="none" w:sz="0" w:space="0" w:color="auto"/>
        <w:left w:val="none" w:sz="0" w:space="0" w:color="auto"/>
        <w:bottom w:val="none" w:sz="0" w:space="0" w:color="auto"/>
        <w:right w:val="none" w:sz="0" w:space="0" w:color="auto"/>
      </w:divBdr>
    </w:div>
    <w:div w:id="1188063304">
      <w:marLeft w:val="0"/>
      <w:marRight w:val="0"/>
      <w:marTop w:val="0"/>
      <w:marBottom w:val="0"/>
      <w:divBdr>
        <w:top w:val="none" w:sz="0" w:space="0" w:color="auto"/>
        <w:left w:val="none" w:sz="0" w:space="0" w:color="auto"/>
        <w:bottom w:val="none" w:sz="0" w:space="0" w:color="auto"/>
        <w:right w:val="none" w:sz="0" w:space="0" w:color="auto"/>
      </w:divBdr>
    </w:div>
    <w:div w:id="1188063305">
      <w:marLeft w:val="0"/>
      <w:marRight w:val="0"/>
      <w:marTop w:val="0"/>
      <w:marBottom w:val="0"/>
      <w:divBdr>
        <w:top w:val="none" w:sz="0" w:space="0" w:color="auto"/>
        <w:left w:val="none" w:sz="0" w:space="0" w:color="auto"/>
        <w:bottom w:val="none" w:sz="0" w:space="0" w:color="auto"/>
        <w:right w:val="none" w:sz="0" w:space="0" w:color="auto"/>
      </w:divBdr>
    </w:div>
    <w:div w:id="1188063306">
      <w:marLeft w:val="0"/>
      <w:marRight w:val="0"/>
      <w:marTop w:val="0"/>
      <w:marBottom w:val="0"/>
      <w:divBdr>
        <w:top w:val="none" w:sz="0" w:space="0" w:color="auto"/>
        <w:left w:val="none" w:sz="0" w:space="0" w:color="auto"/>
        <w:bottom w:val="none" w:sz="0" w:space="0" w:color="auto"/>
        <w:right w:val="none" w:sz="0" w:space="0" w:color="auto"/>
      </w:divBdr>
    </w:div>
    <w:div w:id="1188063307">
      <w:marLeft w:val="0"/>
      <w:marRight w:val="0"/>
      <w:marTop w:val="0"/>
      <w:marBottom w:val="0"/>
      <w:divBdr>
        <w:top w:val="none" w:sz="0" w:space="0" w:color="auto"/>
        <w:left w:val="none" w:sz="0" w:space="0" w:color="auto"/>
        <w:bottom w:val="none" w:sz="0" w:space="0" w:color="auto"/>
        <w:right w:val="none" w:sz="0" w:space="0" w:color="auto"/>
      </w:divBdr>
    </w:div>
    <w:div w:id="1188063308">
      <w:marLeft w:val="0"/>
      <w:marRight w:val="0"/>
      <w:marTop w:val="0"/>
      <w:marBottom w:val="0"/>
      <w:divBdr>
        <w:top w:val="none" w:sz="0" w:space="0" w:color="auto"/>
        <w:left w:val="none" w:sz="0" w:space="0" w:color="auto"/>
        <w:bottom w:val="none" w:sz="0" w:space="0" w:color="auto"/>
        <w:right w:val="none" w:sz="0" w:space="0" w:color="auto"/>
      </w:divBdr>
    </w:div>
    <w:div w:id="1188063309">
      <w:marLeft w:val="0"/>
      <w:marRight w:val="0"/>
      <w:marTop w:val="0"/>
      <w:marBottom w:val="0"/>
      <w:divBdr>
        <w:top w:val="none" w:sz="0" w:space="0" w:color="auto"/>
        <w:left w:val="none" w:sz="0" w:space="0" w:color="auto"/>
        <w:bottom w:val="none" w:sz="0" w:space="0" w:color="auto"/>
        <w:right w:val="none" w:sz="0" w:space="0" w:color="auto"/>
      </w:divBdr>
    </w:div>
    <w:div w:id="1188063310">
      <w:marLeft w:val="0"/>
      <w:marRight w:val="0"/>
      <w:marTop w:val="0"/>
      <w:marBottom w:val="0"/>
      <w:divBdr>
        <w:top w:val="none" w:sz="0" w:space="0" w:color="auto"/>
        <w:left w:val="none" w:sz="0" w:space="0" w:color="auto"/>
        <w:bottom w:val="none" w:sz="0" w:space="0" w:color="auto"/>
        <w:right w:val="none" w:sz="0" w:space="0" w:color="auto"/>
      </w:divBdr>
    </w:div>
    <w:div w:id="11880633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eader" Target="header1.xml"/><Relationship Id="rId26" Type="http://schemas.openxmlformats.org/officeDocument/2006/relationships/hyperlink" Target="mailto:zakupki@vniia.ru" TargetMode="External"/><Relationship Id="rId39" Type="http://schemas.openxmlformats.org/officeDocument/2006/relationships/hyperlink" Target="http://www.a-k-d.ru" TargetMode="External"/><Relationship Id="rId21" Type="http://schemas.openxmlformats.org/officeDocument/2006/relationships/footer" Target="footer2.xml"/><Relationship Id="rId34" Type="http://schemas.openxmlformats.org/officeDocument/2006/relationships/hyperlink" Target="http://www.roseltorg.ru" TargetMode="External"/><Relationship Id="rId42" Type="http://schemas.openxmlformats.org/officeDocument/2006/relationships/hyperlink" Target="http://www.roseltorg.ru" TargetMode="External"/><Relationship Id="rId47" Type="http://schemas.openxmlformats.org/officeDocument/2006/relationships/hyperlink" Target="http://www.a-k-d.ru" TargetMode="External"/><Relationship Id="rId50" Type="http://schemas.openxmlformats.org/officeDocument/2006/relationships/hyperlink" Target="http://www.roseltorg.ru" TargetMode="External"/><Relationship Id="rId55" Type="http://schemas.openxmlformats.org/officeDocument/2006/relationships/footer" Target="footer4.xml"/><Relationship Id="rId63" Type="http://schemas.openxmlformats.org/officeDocument/2006/relationships/fontTable" Target="fontTable.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1.xml"/><Relationship Id="rId29" Type="http://schemas.openxmlformats.org/officeDocument/2006/relationships/hyperlink" Target="http://www.fabrikant.ru" TargetMode="External"/><Relationship Id="rId41" Type="http://schemas.openxmlformats.org/officeDocument/2006/relationships/hyperlink" Target="http://www.a-k-d.ru" TargetMode="External"/><Relationship Id="rId54" Type="http://schemas.openxmlformats.org/officeDocument/2006/relationships/footer" Target="footer3.xml"/><Relationship Id="rId62" Type="http://schemas.openxmlformats.org/officeDocument/2006/relationships/image" Target="media/image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moodys.com/" TargetMode="External"/><Relationship Id="rId32" Type="http://schemas.openxmlformats.org/officeDocument/2006/relationships/hyperlink" Target="http://www.roseltorg.ru" TargetMode="External"/><Relationship Id="rId37" Type="http://schemas.openxmlformats.org/officeDocument/2006/relationships/hyperlink" Target="http://www.fabrikant.ru" TargetMode="External"/><Relationship Id="rId40" Type="http://schemas.openxmlformats.org/officeDocument/2006/relationships/hyperlink" Target="http://www.roseltorg.ru" TargetMode="External"/><Relationship Id="rId45" Type="http://schemas.openxmlformats.org/officeDocument/2006/relationships/hyperlink" Target="http://www.fabrikant.ru" TargetMode="External"/><Relationship Id="rId53" Type="http://schemas.openxmlformats.org/officeDocument/2006/relationships/header" Target="header4.xml"/><Relationship Id="rId58"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standardandpoors.com/" TargetMode="External"/><Relationship Id="rId28" Type="http://schemas.openxmlformats.org/officeDocument/2006/relationships/hyperlink" Target="http://zakupki.rosatom.ru" TargetMode="External"/><Relationship Id="rId36" Type="http://schemas.openxmlformats.org/officeDocument/2006/relationships/hyperlink" Target="http://services.fms.gov.ru/info-service.htm?sid=2000" TargetMode="External"/><Relationship Id="rId49" Type="http://schemas.openxmlformats.org/officeDocument/2006/relationships/hyperlink" Target="http://www.a-k-d.ru" TargetMode="External"/><Relationship Id="rId57" Type="http://schemas.openxmlformats.org/officeDocument/2006/relationships/header" Target="header6.xml"/><Relationship Id="rId61" Type="http://schemas.openxmlformats.org/officeDocument/2006/relationships/image" Target="media/image3.emf"/><Relationship Id="rId10" Type="http://schemas.openxmlformats.org/officeDocument/2006/relationships/hyperlink" Target="http://www.a-k-d.ru/" TargetMode="External"/><Relationship Id="rId19" Type="http://schemas.openxmlformats.org/officeDocument/2006/relationships/header" Target="header2.xml"/><Relationship Id="rId31" Type="http://schemas.openxmlformats.org/officeDocument/2006/relationships/hyperlink" Target="http://www.a-k-d.ru" TargetMode="External"/><Relationship Id="rId44" Type="http://schemas.openxmlformats.org/officeDocument/2006/relationships/hyperlink" Target="mailto:arbitration@rosatom.ru" TargetMode="External"/><Relationship Id="rId52" Type="http://schemas.openxmlformats.org/officeDocument/2006/relationships/header" Target="header3.xml"/><Relationship Id="rId6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roseltorg.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 Id="rId48" Type="http://schemas.openxmlformats.org/officeDocument/2006/relationships/hyperlink" Target="http://www.roseltorg.ru" TargetMode="External"/><Relationship Id="rId56" Type="http://schemas.openxmlformats.org/officeDocument/2006/relationships/header" Target="header5.xml"/><Relationship Id="rId64" Type="http://schemas.openxmlformats.org/officeDocument/2006/relationships/theme" Target="theme/theme1.xml"/><Relationship Id="rId8" Type="http://schemas.openxmlformats.org/officeDocument/2006/relationships/oleObject" Target="embeddings/oleObject1.bin"/><Relationship Id="rId51" Type="http://schemas.openxmlformats.org/officeDocument/2006/relationships/hyperlink" Target="http://www.a-k-d.ru/" TargetMode="External"/><Relationship Id="rId3" Type="http://schemas.openxmlformats.org/officeDocument/2006/relationships/settings" Target="setting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http://www.fitchratings.com/" TargetMode="External"/><Relationship Id="rId33" Type="http://schemas.openxmlformats.org/officeDocument/2006/relationships/hyperlink" Target="http://www.a-k-d.ru" TargetMode="External"/><Relationship Id="rId38" Type="http://schemas.openxmlformats.org/officeDocument/2006/relationships/hyperlink" Target="http://www.roseltorg.ru" TargetMode="External"/><Relationship Id="rId46" Type="http://schemas.openxmlformats.org/officeDocument/2006/relationships/hyperlink" Target="http://www.roseltorg.ru" TargetMode="External"/><Relationship Id="rId59"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7404</TotalTime>
  <Pages>41</Pages>
  <Words>18506</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132-pav</cp:lastModifiedBy>
  <cp:revision>1345</cp:revision>
  <cp:lastPrinted>2014-04-11T09:48:00Z</cp:lastPrinted>
  <dcterms:created xsi:type="dcterms:W3CDTF">2013-08-10T10:33:00Z</dcterms:created>
  <dcterms:modified xsi:type="dcterms:W3CDTF">2014-04-11T09:55:00Z</dcterms:modified>
</cp:coreProperties>
</file>