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2D45C0" w:rsidRDefault="00624F38" w:rsidP="00624F38">
      <w:pPr>
        <w:jc w:val="center"/>
        <w:rPr>
          <w:bCs/>
        </w:rPr>
      </w:pPr>
      <w:r>
        <w:rPr>
          <w:bCs/>
        </w:rPr>
        <w:t xml:space="preserve">                                                      </w:t>
      </w:r>
      <w:r w:rsidR="008D42AE">
        <w:rPr>
          <w:bCs/>
        </w:rPr>
        <w:t xml:space="preserve">                          </w:t>
      </w:r>
      <w:r w:rsidR="00D3203B">
        <w:rPr>
          <w:bCs/>
        </w:rPr>
        <w:t xml:space="preserve">                                            </w:t>
      </w:r>
      <w:r w:rsidR="002D45C0" w:rsidRPr="002D45C0">
        <w:rPr>
          <w:bCs/>
        </w:rPr>
        <w:t>Приложение №</w:t>
      </w:r>
      <w:r w:rsidR="002D45C0">
        <w:rPr>
          <w:bCs/>
        </w:rPr>
        <w:t xml:space="preserve"> </w:t>
      </w:r>
      <w:r w:rsidR="00AD019E">
        <w:rPr>
          <w:bCs/>
        </w:rPr>
        <w:t>2</w:t>
      </w:r>
    </w:p>
    <w:p w:rsidR="008D42AE" w:rsidRPr="00A256F7" w:rsidRDefault="008D42AE" w:rsidP="008D42AE">
      <w:pPr>
        <w:ind w:left="4678"/>
        <w:jc w:val="center"/>
      </w:pPr>
      <w:r>
        <w:rPr>
          <w:bCs/>
        </w:rPr>
        <w:t xml:space="preserve">      </w:t>
      </w:r>
      <w:r w:rsidR="00D3203B">
        <w:rPr>
          <w:bCs/>
        </w:rPr>
        <w:t xml:space="preserve">                                   </w:t>
      </w:r>
      <w:r>
        <w:t>к проекту договора</w:t>
      </w:r>
    </w:p>
    <w:p w:rsidR="002335C9" w:rsidRDefault="002335C9" w:rsidP="008D42AE">
      <w:pPr>
        <w:rPr>
          <w:color w:val="000000"/>
        </w:rPr>
      </w:pPr>
      <w:r>
        <w:rPr>
          <w:color w:val="000000"/>
        </w:rPr>
        <w:t xml:space="preserve">                                           </w:t>
      </w:r>
      <w:r w:rsidR="00D3203B">
        <w:rPr>
          <w:color w:val="000000"/>
        </w:rPr>
        <w:t xml:space="preserve">                </w:t>
      </w:r>
      <w:r>
        <w:rPr>
          <w:color w:val="000000"/>
        </w:rPr>
        <w:t xml:space="preserve"> </w:t>
      </w:r>
      <w:r w:rsidRPr="002335C9">
        <w:rPr>
          <w:color w:val="000000"/>
        </w:rPr>
        <w:t>на техническое обслуживание</w:t>
      </w:r>
      <w:r w:rsidR="00D3203B">
        <w:rPr>
          <w:color w:val="000000"/>
        </w:rPr>
        <w:t xml:space="preserve"> бытовых</w:t>
      </w:r>
      <w:r w:rsidRPr="002335C9">
        <w:rPr>
          <w:color w:val="000000"/>
        </w:rPr>
        <w:t xml:space="preserve"> газовых котлов </w:t>
      </w:r>
    </w:p>
    <w:p w:rsidR="002D45C0" w:rsidRDefault="002335C9" w:rsidP="008D42AE">
      <w:pPr>
        <w:rPr>
          <w:bCs/>
        </w:rPr>
      </w:pPr>
      <w:r>
        <w:rPr>
          <w:color w:val="000000"/>
        </w:rPr>
        <w:t xml:space="preserve">                                                                            </w:t>
      </w:r>
      <w:r w:rsidR="00D3203B">
        <w:rPr>
          <w:color w:val="000000"/>
        </w:rPr>
        <w:t xml:space="preserve">                            </w:t>
      </w:r>
      <w:bookmarkStart w:id="0" w:name="_GoBack"/>
      <w:bookmarkEnd w:id="0"/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</w:t>
      </w:r>
      <w:r w:rsidR="00572F4F">
        <w:t xml:space="preserve">законодательством </w:t>
      </w:r>
      <w:r>
        <w:t>срок</w:t>
      </w:r>
      <w:r w:rsidR="00572F4F">
        <w:t xml:space="preserve"> подтверждения</w:t>
      </w:r>
      <w:r>
        <w:t xml:space="preserve">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16324C" w:rsidP="002D45C0">
      <w:pPr>
        <w:pStyle w:val="text0"/>
        <w:spacing w:after="120"/>
        <w:jc w:val="both"/>
        <w:rPr>
          <w:b/>
        </w:rPr>
      </w:pPr>
      <w:r>
        <w:rPr>
          <w:b/>
        </w:rPr>
        <w:t>Заказчик</w:t>
      </w:r>
      <w:r w:rsidR="002D45C0" w:rsidRPr="002D45C0">
        <w:rPr>
          <w:b/>
        </w:rPr>
        <w:t xml:space="preserve">:                                          </w:t>
      </w:r>
      <w:r w:rsidR="00E7074B"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 w:rsidR="00AD019E">
        <w:rPr>
          <w:b/>
        </w:rPr>
        <w:t>Исполнитель</w:t>
      </w:r>
      <w:r w:rsidR="002D45C0" w:rsidRPr="002D45C0">
        <w:rPr>
          <w:b/>
        </w:rPr>
        <w:t>:</w:t>
      </w:r>
    </w:p>
    <w:p w:rsidR="002D45C0" w:rsidRDefault="00B0101E" w:rsidP="00B0101E">
      <w:r>
        <w:t xml:space="preserve">Генеральный директор </w:t>
      </w:r>
      <w:r w:rsidR="00D00920">
        <w:t>З</w:t>
      </w:r>
      <w:r>
        <w:t>АО «</w:t>
      </w:r>
      <w:r w:rsidR="00D00920">
        <w:t>Далур</w:t>
      </w:r>
      <w:r>
        <w:t xml:space="preserve">»                      </w:t>
      </w:r>
      <w:r w:rsidR="0016324C">
        <w:t xml:space="preserve">    </w:t>
      </w:r>
      <w:r>
        <w:t>_____________________________</w:t>
      </w:r>
    </w:p>
    <w:p w:rsidR="00B0101E" w:rsidRDefault="00B0101E" w:rsidP="00B0101E"/>
    <w:p w:rsidR="00B0101E" w:rsidRPr="00B0101E" w:rsidRDefault="00B0101E" w:rsidP="00B0101E">
      <w:r>
        <w:t>____________________/</w:t>
      </w:r>
      <w:r w:rsidR="00D00920">
        <w:t xml:space="preserve">А.А. Дементьев/                  </w:t>
      </w:r>
      <w:r w:rsidR="0016324C">
        <w:t xml:space="preserve"> </w:t>
      </w:r>
      <w:r w:rsidR="00D00920">
        <w:t xml:space="preserve"> </w:t>
      </w:r>
      <w:r>
        <w:t>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6324C"/>
    <w:rsid w:val="000E7680"/>
    <w:rsid w:val="00143CFF"/>
    <w:rsid w:val="0015148D"/>
    <w:rsid w:val="0016324C"/>
    <w:rsid w:val="0018346D"/>
    <w:rsid w:val="002221D0"/>
    <w:rsid w:val="002335C9"/>
    <w:rsid w:val="00295228"/>
    <w:rsid w:val="002D45C0"/>
    <w:rsid w:val="00321A9D"/>
    <w:rsid w:val="00344DB4"/>
    <w:rsid w:val="003F0D36"/>
    <w:rsid w:val="003F2A7C"/>
    <w:rsid w:val="0048196C"/>
    <w:rsid w:val="004D2C23"/>
    <w:rsid w:val="004D7D16"/>
    <w:rsid w:val="0052079F"/>
    <w:rsid w:val="005252E1"/>
    <w:rsid w:val="00572F4F"/>
    <w:rsid w:val="00624F38"/>
    <w:rsid w:val="00664B58"/>
    <w:rsid w:val="00690AB5"/>
    <w:rsid w:val="007046E6"/>
    <w:rsid w:val="00833839"/>
    <w:rsid w:val="0084685E"/>
    <w:rsid w:val="00864723"/>
    <w:rsid w:val="008D42AE"/>
    <w:rsid w:val="008F0463"/>
    <w:rsid w:val="00900DD5"/>
    <w:rsid w:val="00974923"/>
    <w:rsid w:val="009A471A"/>
    <w:rsid w:val="009B5F4C"/>
    <w:rsid w:val="00A10044"/>
    <w:rsid w:val="00A52536"/>
    <w:rsid w:val="00A86C13"/>
    <w:rsid w:val="00AD019E"/>
    <w:rsid w:val="00B0101E"/>
    <w:rsid w:val="00D00920"/>
    <w:rsid w:val="00D3203B"/>
    <w:rsid w:val="00D361A3"/>
    <w:rsid w:val="00D4254B"/>
    <w:rsid w:val="00D5507C"/>
    <w:rsid w:val="00D560EB"/>
    <w:rsid w:val="00DA3D1B"/>
    <w:rsid w:val="00DB084B"/>
    <w:rsid w:val="00DE27B9"/>
    <w:rsid w:val="00E7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maeva.g.v\Documents\&#1044;&#1054;&#1043;&#1054;&#1042;&#1054;&#1056;&#1040;%20&#1053;&#1040;%202012%20&#1075;&#1086;&#1076;\&#1044;&#1086;&#1075;&#1086;&#1074;&#1086;&#1088;%20&#1088;&#1077;&#1074;&#1080;&#1079;&#1080;&#1103;%20&#1057;&#1059;&#1055;&#1069;&#1053;\&#1040;&#1085;&#1090;&#1080;&#1082;&#1086;&#1088;&#1088;&#1091;&#1087;&#1094;&#1080;&#1086;&#1085;&#1085;&#1072;&#1103;%20&#1086;&#1075;&#1086;&#1074;&#1086;&#1088;&#1082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Антикоррупционная оговорка</Template>
  <TotalTime>12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Галина Мамаева</dc:creator>
  <cp:lastModifiedBy>Галина Мамаева</cp:lastModifiedBy>
  <cp:revision>15</cp:revision>
  <cp:lastPrinted>2011-12-20T05:15:00Z</cp:lastPrinted>
  <dcterms:created xsi:type="dcterms:W3CDTF">2011-11-28T05:53:00Z</dcterms:created>
  <dcterms:modified xsi:type="dcterms:W3CDTF">2012-10-26T10:26:00Z</dcterms:modified>
</cp:coreProperties>
</file>