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34" w:rsidRDefault="00035834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035834" w:rsidRDefault="00035834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035834" w:rsidRPr="00AE6B22" w:rsidRDefault="00035834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035834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035834" w:rsidRPr="00FC009D" w:rsidRDefault="00035834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035834" w:rsidRPr="00FC009D" w:rsidRDefault="00035834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035834" w:rsidRPr="00FC009D" w:rsidRDefault="00035834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035834" w:rsidRPr="00FC009D">
        <w:trPr>
          <w:trHeight w:val="184"/>
        </w:trPr>
        <w:tc>
          <w:tcPr>
            <w:tcW w:w="781" w:type="dxa"/>
          </w:tcPr>
          <w:p w:rsidR="00035834" w:rsidRPr="00FC009D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035834" w:rsidRPr="009A5C74" w:rsidRDefault="00035834" w:rsidP="00006FF2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035834" w:rsidRDefault="00035834" w:rsidP="00006FF2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035834" w:rsidRPr="00FD5F77" w:rsidRDefault="00035834" w:rsidP="00006FF2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035834" w:rsidRPr="00A16F29" w:rsidRDefault="00035834" w:rsidP="00006FF2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035834" w:rsidRPr="00FC009D">
        <w:trPr>
          <w:trHeight w:val="955"/>
        </w:trPr>
        <w:tc>
          <w:tcPr>
            <w:tcW w:w="781" w:type="dxa"/>
          </w:tcPr>
          <w:p w:rsidR="00035834" w:rsidRPr="00FC009D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035834" w:rsidRDefault="00035834" w:rsidP="00006FF2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035834" w:rsidRDefault="00035834" w:rsidP="00006FF2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035834" w:rsidRDefault="00035834" w:rsidP="00006FF2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035834" w:rsidRDefault="00035834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035834" w:rsidRPr="00AD35B1" w:rsidRDefault="00035834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035834" w:rsidRPr="00A16F29" w:rsidRDefault="00035834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035834" w:rsidRDefault="00035834" w:rsidP="00006FF2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035834" w:rsidRDefault="00035834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035834" w:rsidRPr="00A16F29" w:rsidRDefault="00035834" w:rsidP="00006FF2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035834" w:rsidRPr="00FC009D">
        <w:trPr>
          <w:trHeight w:val="246"/>
        </w:trPr>
        <w:tc>
          <w:tcPr>
            <w:tcW w:w="781" w:type="dxa"/>
          </w:tcPr>
          <w:p w:rsidR="00035834" w:rsidRPr="00FC009D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035834" w:rsidRDefault="00035834" w:rsidP="00006FF2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035834" w:rsidRPr="00AD35B1" w:rsidRDefault="00035834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035834" w:rsidRDefault="00035834" w:rsidP="00006FF2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035834" w:rsidRDefault="00035834" w:rsidP="00006FF2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035834" w:rsidRDefault="00035834" w:rsidP="00006FF2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035834" w:rsidRPr="00FC009D" w:rsidRDefault="00035834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035834" w:rsidRPr="00FC009D">
        <w:trPr>
          <w:trHeight w:val="473"/>
        </w:trPr>
        <w:tc>
          <w:tcPr>
            <w:tcW w:w="781" w:type="dxa"/>
          </w:tcPr>
          <w:p w:rsidR="00035834" w:rsidRPr="00FC009D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035834" w:rsidRPr="00FC009D" w:rsidRDefault="00035834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035834" w:rsidRDefault="00035834" w:rsidP="00006FF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035834" w:rsidRPr="00805445" w:rsidRDefault="00035834" w:rsidP="00006FF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035834" w:rsidRPr="00EC3767" w:rsidRDefault="00035834" w:rsidP="00006FF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035834" w:rsidRPr="00345E3A" w:rsidRDefault="00035834" w:rsidP="00006FF2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035834" w:rsidRPr="00A3133D" w:rsidRDefault="00035834" w:rsidP="00006FF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035834" w:rsidRPr="00A3133D" w:rsidRDefault="00035834" w:rsidP="00006FF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035834" w:rsidRPr="00A3133D" w:rsidRDefault="00035834" w:rsidP="00006FF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5834" w:rsidRPr="00A3133D" w:rsidRDefault="00035834" w:rsidP="00006FF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035834" w:rsidRPr="00A3133D" w:rsidRDefault="00035834" w:rsidP="00006FF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035834" w:rsidRPr="00A3133D" w:rsidRDefault="00035834" w:rsidP="00006FF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035834" w:rsidRPr="00A3133D" w:rsidRDefault="00035834" w:rsidP="00006FF2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035834" w:rsidRPr="005A4FD0" w:rsidRDefault="00035834" w:rsidP="00006FF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035834" w:rsidRPr="00EC3767" w:rsidRDefault="00035834" w:rsidP="00006FF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035834" w:rsidRPr="00E77DD2" w:rsidRDefault="00035834" w:rsidP="00006FF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5834" w:rsidRPr="002C4A4B" w:rsidRDefault="00035834" w:rsidP="00006FF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035834" w:rsidRPr="00E77DD2" w:rsidRDefault="00035834" w:rsidP="00006FF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035834" w:rsidRPr="00E77DD2" w:rsidRDefault="00035834" w:rsidP="00006FF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035834" w:rsidRPr="00E77DD2" w:rsidRDefault="00035834" w:rsidP="00006FF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5834" w:rsidRPr="00E77DD2" w:rsidRDefault="00035834" w:rsidP="00006FF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5834" w:rsidRPr="00E77DD2" w:rsidRDefault="00035834" w:rsidP="00006FF2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035834" w:rsidRPr="00EC3767" w:rsidRDefault="00035834" w:rsidP="00006FF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035834" w:rsidRPr="00EC3767" w:rsidRDefault="00035834" w:rsidP="00006FF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035834" w:rsidRPr="00787BF1" w:rsidRDefault="00035834" w:rsidP="00006FF2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035834" w:rsidRPr="00FC009D" w:rsidRDefault="00035834" w:rsidP="00006FF2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035834" w:rsidRPr="00FC009D" w:rsidRDefault="00035834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035834" w:rsidRPr="000035D6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035834" w:rsidRPr="007F4E78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035834" w:rsidRPr="00F322E9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035834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035834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035834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035834" w:rsidRPr="00641F6C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035834" w:rsidRPr="00C74B4E" w:rsidRDefault="00035834" w:rsidP="00006FF2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035834" w:rsidRPr="00C74B4E" w:rsidRDefault="00035834" w:rsidP="00006FF2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035834" w:rsidRPr="005671FF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035834" w:rsidRPr="005671FF" w:rsidRDefault="00035834" w:rsidP="00006FF2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035834" w:rsidRPr="005671FF" w:rsidRDefault="00035834" w:rsidP="00006FF2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035834" w:rsidRDefault="00035834" w:rsidP="00006FF2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035834" w:rsidRPr="005671FF" w:rsidRDefault="00035834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035834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035834" w:rsidRPr="00AB5B20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035834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035834" w:rsidRDefault="00035834" w:rsidP="00006FF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035834" w:rsidRDefault="00035834" w:rsidP="00006FF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035834" w:rsidRDefault="00035834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035834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035834" w:rsidRPr="00FC009D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035834" w:rsidRPr="00FC009D" w:rsidRDefault="00035834" w:rsidP="00006FF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7A1F5D" w:rsidRDefault="00035834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035834" w:rsidRPr="00412D5D" w:rsidRDefault="00035834" w:rsidP="00006FF2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035834" w:rsidRPr="002562F4" w:rsidRDefault="00035834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035834" w:rsidRPr="00412D5D" w:rsidRDefault="00035834" w:rsidP="00006FF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035834" w:rsidRPr="003012C7" w:rsidRDefault="00035834" w:rsidP="00006FF2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035834" w:rsidRPr="003012C7" w:rsidRDefault="00035834" w:rsidP="00006FF2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035834" w:rsidRPr="003012C7" w:rsidRDefault="00035834" w:rsidP="00006FF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035834" w:rsidRPr="003012C7" w:rsidRDefault="00035834" w:rsidP="00006FF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035834" w:rsidRPr="003012C7" w:rsidRDefault="00035834" w:rsidP="00006FF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035834" w:rsidRPr="00656215" w:rsidRDefault="00035834" w:rsidP="00006FF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035834" w:rsidRPr="003012C7" w:rsidRDefault="00035834" w:rsidP="00006FF2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035834" w:rsidRPr="003012C7" w:rsidRDefault="00035834" w:rsidP="00006FF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035834" w:rsidRPr="002562F4" w:rsidRDefault="00035834" w:rsidP="00006FF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035834" w:rsidRPr="00656215" w:rsidRDefault="00035834" w:rsidP="00006FF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035834" w:rsidRPr="003012C7" w:rsidRDefault="00035834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035834" w:rsidRPr="00656215" w:rsidRDefault="00035834" w:rsidP="00006FF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035834" w:rsidRPr="00656215" w:rsidRDefault="00035834" w:rsidP="00006FF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035834" w:rsidRPr="003012C7" w:rsidRDefault="00035834" w:rsidP="00006FF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035834" w:rsidRPr="00CC3AA2" w:rsidRDefault="00035834" w:rsidP="00006FF2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035834" w:rsidRPr="003012C7" w:rsidRDefault="00035834" w:rsidP="00006FF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006FF2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035834" w:rsidRPr="003012C7" w:rsidRDefault="00035834" w:rsidP="00006FF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006FF2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006FF2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035834" w:rsidRPr="003012C7" w:rsidRDefault="00035834" w:rsidP="00006FF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035834" w:rsidRPr="003012C7" w:rsidRDefault="00035834" w:rsidP="00006FF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006FF2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035834" w:rsidRPr="003012C7" w:rsidRDefault="00035834" w:rsidP="00006FF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035834" w:rsidRPr="00412D5D" w:rsidRDefault="00035834" w:rsidP="00006FF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035834" w:rsidRDefault="00035834" w:rsidP="00006FF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035834" w:rsidRPr="00DA3FA6" w:rsidRDefault="00035834" w:rsidP="00006FF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035834" w:rsidRPr="00DA3FA6" w:rsidRDefault="00035834" w:rsidP="00006FF2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035834" w:rsidRPr="00DA3FA6" w:rsidRDefault="00035834" w:rsidP="00006FF2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035834" w:rsidRPr="00DA3FA6" w:rsidRDefault="00035834" w:rsidP="00006FF2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035834" w:rsidRPr="00DA3FA6" w:rsidRDefault="00035834" w:rsidP="00006FF2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035834" w:rsidRPr="00DA3FA6" w:rsidRDefault="00035834" w:rsidP="00006FF2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035834" w:rsidRPr="00DA3FA6" w:rsidRDefault="00035834" w:rsidP="00006FF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035834" w:rsidRPr="00DA3FA6" w:rsidRDefault="00035834" w:rsidP="00006FF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035834" w:rsidRPr="00DA3FA6" w:rsidRDefault="00035834" w:rsidP="00006FF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035834" w:rsidRPr="00DA3FA6" w:rsidRDefault="00035834" w:rsidP="00006FF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035834" w:rsidRPr="00DA3FA6" w:rsidRDefault="00035834" w:rsidP="00006FF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035834" w:rsidRPr="00DA3FA6" w:rsidRDefault="00035834" w:rsidP="00006FF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035834" w:rsidRPr="00DA3FA6" w:rsidRDefault="00035834" w:rsidP="00006FF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035834" w:rsidRPr="00DA3FA6" w:rsidRDefault="00035834" w:rsidP="00006FF2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035834" w:rsidRPr="00DA3FA6" w:rsidRDefault="00035834" w:rsidP="00006FF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035834" w:rsidRPr="0084666B" w:rsidRDefault="00035834" w:rsidP="00006FF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035834" w:rsidRPr="00656215" w:rsidRDefault="00035834" w:rsidP="00006FF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035834" w:rsidRPr="00DA3FA6" w:rsidRDefault="00035834" w:rsidP="00006FF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Pr="00FC009D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0619BA" w:rsidRDefault="00035834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035834" w:rsidRPr="00AA57E4" w:rsidRDefault="00035834" w:rsidP="00006FF2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035834" w:rsidRDefault="00035834" w:rsidP="00006FF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035834" w:rsidRPr="00AA57E4" w:rsidRDefault="00035834" w:rsidP="00006FF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5834" w:rsidRPr="00AA57E4" w:rsidRDefault="00035834" w:rsidP="00006FF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035834" w:rsidRPr="00AA57E4" w:rsidRDefault="00035834" w:rsidP="00006FF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035834" w:rsidRPr="00AA57E4" w:rsidRDefault="00035834" w:rsidP="00006FF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035834" w:rsidRPr="00DE0B73" w:rsidRDefault="00035834" w:rsidP="00006FF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035834" w:rsidRPr="00DE0B73" w:rsidRDefault="00035834" w:rsidP="00006FF2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035834" w:rsidRPr="000619BA" w:rsidRDefault="00035834" w:rsidP="00006FF2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035834" w:rsidRPr="00FC009D" w:rsidRDefault="00035834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035834" w:rsidRPr="00DE0B73" w:rsidRDefault="00035834" w:rsidP="00006FF2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5834" w:rsidRPr="00DE0B73" w:rsidRDefault="00035834" w:rsidP="00006FF2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035834" w:rsidRDefault="00035834" w:rsidP="00006FF2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035834" w:rsidRPr="00EF37DD" w:rsidRDefault="00035834" w:rsidP="00006FF2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035834" w:rsidRPr="00FA02D7" w:rsidRDefault="00035834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035834" w:rsidRPr="00AE7722" w:rsidRDefault="00035834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035834" w:rsidRPr="00AE7722" w:rsidRDefault="00035834" w:rsidP="00006FF2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035834" w:rsidRPr="00676509" w:rsidRDefault="00035834" w:rsidP="00006FF2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035834" w:rsidRPr="00676509" w:rsidRDefault="00035834" w:rsidP="00006FF2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035834" w:rsidRPr="00676509" w:rsidRDefault="00035834" w:rsidP="00006FF2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035834" w:rsidRPr="00FC009D" w:rsidRDefault="00035834" w:rsidP="00006FF2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035834" w:rsidRDefault="00035834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035834" w:rsidRPr="00676509" w:rsidRDefault="00035834" w:rsidP="00006FF2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035834" w:rsidRPr="00676509" w:rsidRDefault="00035834" w:rsidP="00006FF2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035834" w:rsidRPr="00676509" w:rsidRDefault="00035834" w:rsidP="00006FF2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035834" w:rsidRPr="00676509" w:rsidRDefault="00035834" w:rsidP="00006FF2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035834" w:rsidRPr="00134C01" w:rsidRDefault="00035834" w:rsidP="00006FF2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035834" w:rsidRPr="00FC009D" w:rsidRDefault="00035834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035834" w:rsidRPr="00DE0B73" w:rsidRDefault="00035834" w:rsidP="00006FF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035834" w:rsidRPr="00DE0B73" w:rsidRDefault="00035834" w:rsidP="00006FF2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035834" w:rsidRPr="00DE0B73" w:rsidRDefault="00035834" w:rsidP="00006FF2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035834" w:rsidRPr="00DE0B73" w:rsidRDefault="00035834" w:rsidP="00006FF2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035834" w:rsidRPr="00DE0B73" w:rsidRDefault="00035834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035834" w:rsidRPr="00DE0B73" w:rsidRDefault="00035834" w:rsidP="00006FF2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035834" w:rsidRPr="00DE0B73" w:rsidRDefault="00035834" w:rsidP="00006FF2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035834" w:rsidRPr="00DE0B73" w:rsidRDefault="00035834" w:rsidP="00006FF2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035834" w:rsidRPr="00DE0B73" w:rsidRDefault="00035834" w:rsidP="00006FF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006FF2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5834" w:rsidRPr="00DE0B73" w:rsidRDefault="00035834" w:rsidP="00006FF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035834" w:rsidRPr="00134C01" w:rsidRDefault="00035834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035834" w:rsidRPr="00DE0B73" w:rsidRDefault="00035834" w:rsidP="00006FF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035834" w:rsidRPr="00EC3767" w:rsidRDefault="00035834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035834" w:rsidRPr="007E335E" w:rsidRDefault="00035834" w:rsidP="00006FF2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035834" w:rsidRDefault="00035834" w:rsidP="00006FF2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035834" w:rsidRDefault="00035834" w:rsidP="00006FF2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035834" w:rsidRDefault="00035834" w:rsidP="00006FF2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035834" w:rsidRDefault="00035834" w:rsidP="00006FF2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035834" w:rsidRDefault="00035834" w:rsidP="00006FF2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035834" w:rsidRPr="007E335E" w:rsidRDefault="00035834" w:rsidP="00006FF2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В случае уклонения лица, с которым заключается договор, от подписания договора, заказчик:</w:t>
            </w:r>
          </w:p>
          <w:p w:rsidR="00035834" w:rsidRDefault="00035834" w:rsidP="00006FF2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035834" w:rsidRDefault="00035834" w:rsidP="00006FF2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035834" w:rsidRPr="007E335E" w:rsidRDefault="00035834" w:rsidP="00006FF2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7E335E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035834" w:rsidRPr="007E335E" w:rsidRDefault="00035834" w:rsidP="00006FF2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7E335E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035834" w:rsidRPr="007E335E" w:rsidRDefault="00035834" w:rsidP="00006FF2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035834" w:rsidRDefault="00035834" w:rsidP="00006FF2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035834" w:rsidRPr="007E335E" w:rsidRDefault="00035834" w:rsidP="00006FF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будучи признанным победителем закупки, уклонился от заключения договора;</w:t>
            </w:r>
          </w:p>
          <w:p w:rsidR="00035834" w:rsidRPr="007E335E" w:rsidRDefault="00035834" w:rsidP="00006FF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будучи единственным участником, с которым заключается договор, уклонился от заключения договора;</w:t>
            </w:r>
          </w:p>
          <w:p w:rsidR="00035834" w:rsidRPr="007E335E" w:rsidRDefault="00035834" w:rsidP="00006FF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035834" w:rsidRDefault="00035834" w:rsidP="00006FF2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035834" w:rsidRPr="007E335E" w:rsidRDefault="00035834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7E335E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035834" w:rsidRPr="007E335E" w:rsidRDefault="00035834" w:rsidP="00006FF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035834" w:rsidRPr="007E335E" w:rsidRDefault="00035834" w:rsidP="00006FF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035834" w:rsidRPr="007E335E" w:rsidRDefault="00035834" w:rsidP="00006FF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035834" w:rsidRPr="00FC009D" w:rsidRDefault="00035834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035834" w:rsidRPr="007E335E" w:rsidRDefault="00035834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E335E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035834" w:rsidRPr="00A93455" w:rsidRDefault="00035834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035834" w:rsidRPr="007E335E" w:rsidRDefault="00035834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E335E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035834" w:rsidRPr="007E335E" w:rsidRDefault="0003583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E335E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035834" w:rsidRPr="007E335E" w:rsidRDefault="0003583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E335E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035834" w:rsidRPr="007E335E" w:rsidRDefault="0003583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E335E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035834" w:rsidRPr="007E335E" w:rsidRDefault="0003583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E335E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035834" w:rsidRPr="007E335E" w:rsidRDefault="0003583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E335E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006FF2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035834" w:rsidRPr="007E335E" w:rsidRDefault="0003583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E335E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035834" w:rsidRPr="007E335E" w:rsidRDefault="00035834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335E">
              <w:t>1.</w:t>
            </w:r>
            <w:r w:rsidRPr="007E335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35834" w:rsidRPr="007E335E" w:rsidRDefault="00035834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E335E">
              <w:t>2.</w:t>
            </w:r>
            <w:r w:rsidRPr="007E335E">
              <w:tab/>
              <w:t>Адрес электронной почты: 0707@rosatom.ru;</w:t>
            </w:r>
          </w:p>
          <w:p w:rsidR="00035834" w:rsidRPr="007E335E" w:rsidRDefault="00035834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335E">
              <w:t>3.</w:t>
            </w:r>
            <w:r w:rsidRPr="007E335E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035834" w:rsidRDefault="00035834" w:rsidP="005D6E3F">
      <w:pPr>
        <w:ind w:firstLine="709"/>
        <w:jc w:val="both"/>
        <w:rPr>
          <w:b/>
          <w:bCs/>
          <w:i/>
          <w:iCs/>
        </w:rPr>
      </w:pPr>
    </w:p>
    <w:p w:rsidR="00035834" w:rsidRPr="00823F18" w:rsidRDefault="00035834" w:rsidP="00823F18"/>
    <w:p w:rsidR="00035834" w:rsidRPr="00823F18" w:rsidRDefault="00035834" w:rsidP="00823F18"/>
    <w:p w:rsidR="00035834" w:rsidRDefault="00035834" w:rsidP="00823F18"/>
    <w:p w:rsidR="00035834" w:rsidRPr="00281AA2" w:rsidRDefault="00035834" w:rsidP="00823F18">
      <w:pPr>
        <w:jc w:val="both"/>
      </w:pPr>
      <w:r w:rsidRPr="00281AA2">
        <w:t xml:space="preserve">Исполнитель _______________________ </w:t>
      </w:r>
      <w:r>
        <w:t>А.С. Мироненко</w:t>
      </w:r>
    </w:p>
    <w:p w:rsidR="00035834" w:rsidRPr="00823F18" w:rsidRDefault="00035834" w:rsidP="00823F18"/>
    <w:sectPr w:rsidR="00035834" w:rsidRPr="00823F18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834" w:rsidRDefault="00035834">
      <w:r>
        <w:separator/>
      </w:r>
    </w:p>
  </w:endnote>
  <w:endnote w:type="continuationSeparator" w:id="0">
    <w:p w:rsidR="00035834" w:rsidRDefault="00035834">
      <w:r>
        <w:continuationSeparator/>
      </w:r>
    </w:p>
  </w:endnote>
  <w:endnote w:type="continuationNotice" w:id="1">
    <w:p w:rsidR="00035834" w:rsidRDefault="0003583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34" w:rsidRPr="00FE6219" w:rsidRDefault="00035834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834" w:rsidRDefault="00035834">
      <w:r>
        <w:separator/>
      </w:r>
    </w:p>
  </w:footnote>
  <w:footnote w:type="continuationSeparator" w:id="0">
    <w:p w:rsidR="00035834" w:rsidRDefault="00035834">
      <w:r>
        <w:continuationSeparator/>
      </w:r>
    </w:p>
  </w:footnote>
  <w:footnote w:type="continuationNotice" w:id="1">
    <w:p w:rsidR="00035834" w:rsidRDefault="0003583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34" w:rsidRPr="00F429FC" w:rsidRDefault="00035834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D3887F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9FD415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DBF00B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6FF2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37B3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5834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13A"/>
    <w:rsid w:val="000846E4"/>
    <w:rsid w:val="000847BD"/>
    <w:rsid w:val="00086632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E10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071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48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5ECC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1E83"/>
    <w:rsid w:val="005B3145"/>
    <w:rsid w:val="005B4598"/>
    <w:rsid w:val="005B4813"/>
    <w:rsid w:val="005B53F9"/>
    <w:rsid w:val="005B6743"/>
    <w:rsid w:val="005B7B08"/>
    <w:rsid w:val="005B7DB1"/>
    <w:rsid w:val="005C062A"/>
    <w:rsid w:val="005C0EF3"/>
    <w:rsid w:val="005C0EFF"/>
    <w:rsid w:val="005C1056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7F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4ED3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35E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0FCD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35E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7AC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34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3E92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528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8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59D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2072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718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5B1E83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64848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6484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64848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648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6484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6484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64848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4848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64848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64848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4848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64848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64848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64848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64848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5B1E83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5B1E83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5B1E83"/>
    <w:pPr>
      <w:numPr>
        <w:numId w:val="1"/>
      </w:numPr>
    </w:pPr>
  </w:style>
  <w:style w:type="paragraph" w:styleId="ListNumber3">
    <w:name w:val="List Number 3"/>
    <w:basedOn w:val="Normal"/>
    <w:uiPriority w:val="99"/>
    <w:rsid w:val="005B1E83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5B1E83"/>
    <w:pPr>
      <w:spacing w:after="120"/>
      <w:ind w:left="283"/>
    </w:pPr>
  </w:style>
  <w:style w:type="paragraph" w:styleId="ListNumber">
    <w:name w:val="List Number"/>
    <w:basedOn w:val="Normal"/>
    <w:uiPriority w:val="99"/>
    <w:rsid w:val="005B1E83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5B1E83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5B1E83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5B1E8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5B1E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5B1E83"/>
  </w:style>
  <w:style w:type="character" w:customStyle="1" w:styleId="afa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5B1E83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5B1E83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401F6C"/>
    <w:pPr>
      <w:numPr>
        <w:numId w:val="18"/>
      </w:numPr>
    </w:pPr>
  </w:style>
  <w:style w:type="numbering" w:customStyle="1" w:styleId="1">
    <w:name w:val="Стиль1"/>
    <w:rsid w:val="00401F6C"/>
    <w:pPr>
      <w:numPr>
        <w:numId w:val="15"/>
      </w:numPr>
    </w:pPr>
  </w:style>
  <w:style w:type="numbering" w:customStyle="1" w:styleId="11">
    <w:name w:val="Стиль11"/>
    <w:rsid w:val="00401F6C"/>
    <w:pPr>
      <w:numPr>
        <w:numId w:val="17"/>
      </w:numPr>
    </w:pPr>
  </w:style>
  <w:style w:type="numbering" w:customStyle="1" w:styleId="2">
    <w:name w:val="Стиль2"/>
    <w:rsid w:val="00401F6C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34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16</Pages>
  <Words>6179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7</cp:revision>
  <cp:lastPrinted>2015-07-20T11:15:00Z</cp:lastPrinted>
  <dcterms:created xsi:type="dcterms:W3CDTF">2015-05-28T12:30:00Z</dcterms:created>
  <dcterms:modified xsi:type="dcterms:W3CDTF">2015-07-20T11:16:00Z</dcterms:modified>
</cp:coreProperties>
</file>