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E53867" w:rsidP="005523F7">
      <w:pPr>
        <w:widowControl w:val="0"/>
        <w:jc w:val="center"/>
        <w:rPr>
          <w:b/>
          <w:bCs/>
          <w:sz w:val="28"/>
          <w:szCs w:val="28"/>
        </w:rPr>
      </w:pPr>
      <w:r w:rsidRPr="00E53867">
        <w:rPr>
          <w:b/>
          <w:bCs/>
          <w:sz w:val="28"/>
          <w:szCs w:val="28"/>
        </w:rPr>
        <w:t>ДОКУМЕНТАЦИЯ ПО ЗАПРОСУ ПРЕДЛОЖЕНИЙ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D52954" w:rsidP="00EE65B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  <w:r w:rsidRPr="00F9249F">
        <w:rPr>
          <w:b/>
          <w:sz w:val="28"/>
          <w:szCs w:val="28"/>
          <w:lang w:val="ru-RU"/>
        </w:rPr>
        <w:t xml:space="preserve"> </w:t>
      </w:r>
      <w:r w:rsidRPr="006B233D">
        <w:rPr>
          <w:b/>
          <w:sz w:val="28"/>
          <w:szCs w:val="28"/>
          <w:lang w:val="ru-RU"/>
        </w:rPr>
        <w:t xml:space="preserve">на </w:t>
      </w:r>
      <w:r w:rsidRPr="00832C39">
        <w:rPr>
          <w:b/>
          <w:bCs/>
          <w:color w:val="000000"/>
          <w:sz w:val="28"/>
          <w:szCs w:val="28"/>
        </w:rPr>
        <w:t>поставку оборудования для оснащения периметра охраны Ленинградского отделения филиала «Северо-западный</w:t>
      </w:r>
      <w:r w:rsidRPr="00832C39">
        <w:rPr>
          <w:b/>
          <w:sz w:val="28"/>
          <w:szCs w:val="28"/>
        </w:rPr>
        <w:t xml:space="preserve">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52954" w:rsidRPr="00FE40C9" w:rsidRDefault="00D52954" w:rsidP="00D52954">
      <w:pPr>
        <w:ind w:left="426" w:right="395"/>
        <w:jc w:val="center"/>
        <w:rPr>
          <w:b/>
        </w:rPr>
      </w:pPr>
      <w:r w:rsidRPr="00FE40C9">
        <w:rPr>
          <w:b/>
        </w:rPr>
        <w:lastRenderedPageBreak/>
        <w:t>ТЕХНИЧЕСКОЕ ЗАДАНИЕ</w:t>
      </w:r>
    </w:p>
    <w:p w:rsidR="00D52954" w:rsidRDefault="00D52954" w:rsidP="00D52954">
      <w:pPr>
        <w:ind w:left="426" w:right="395"/>
        <w:jc w:val="center"/>
      </w:pPr>
      <w:r w:rsidRPr="00FE40C9">
        <w:t xml:space="preserve">на </w:t>
      </w:r>
      <w:r>
        <w:t xml:space="preserve">поставку </w:t>
      </w:r>
      <w:r w:rsidRPr="001B30F1">
        <w:t>оборудования</w:t>
      </w:r>
      <w:r>
        <w:t xml:space="preserve"> для оснащения периметра охраны </w:t>
      </w:r>
      <w:r w:rsidRPr="001B30F1">
        <w:t>Ленинградского отделения</w:t>
      </w:r>
    </w:p>
    <w:p w:rsidR="00D52954" w:rsidRDefault="00D52954" w:rsidP="00D52954">
      <w:pPr>
        <w:ind w:left="426" w:right="395"/>
        <w:jc w:val="center"/>
      </w:pPr>
      <w:r>
        <w:t>филиала «Северо-западный территориальный округ» ФГУП «РосРАО»</w:t>
      </w:r>
    </w:p>
    <w:p w:rsidR="00D52954" w:rsidRDefault="00D52954" w:rsidP="00D52954">
      <w:pPr>
        <w:ind w:left="426" w:right="395"/>
        <w:jc w:val="center"/>
      </w:pPr>
    </w:p>
    <w:p w:rsidR="00D52954" w:rsidRDefault="00D52954" w:rsidP="00D52954">
      <w:pPr>
        <w:ind w:left="426" w:right="395"/>
        <w:jc w:val="center"/>
      </w:pPr>
    </w:p>
    <w:p w:rsidR="00D52954" w:rsidRPr="003F048F" w:rsidRDefault="00D52954" w:rsidP="00D52954">
      <w:pPr>
        <w:ind w:left="426" w:right="395" w:firstLine="708"/>
        <w:jc w:val="both"/>
      </w:pPr>
      <w:r>
        <w:t>Ввиду того</w:t>
      </w:r>
      <w:r w:rsidRPr="003D6EC3">
        <w:t>, что техническое задание содержит сведения содержащие информацию ограниченного распространения (Для служебного пользования) в соответствии с п.23.2.6.б) ЕОСЗ ГК «</w:t>
      </w:r>
      <w:proofErr w:type="spellStart"/>
      <w:r w:rsidRPr="003D6EC3">
        <w:t>Росатом</w:t>
      </w:r>
      <w:proofErr w:type="spellEnd"/>
      <w:r w:rsidRPr="003D6EC3">
        <w:t xml:space="preserve">», в редакции с изменениями, утвержденными решением наблюдательного совета </w:t>
      </w:r>
      <w:proofErr w:type="spellStart"/>
      <w:r w:rsidRPr="003D6EC3">
        <w:t>Госкорпорации</w:t>
      </w:r>
      <w:proofErr w:type="spellEnd"/>
      <w:r w:rsidRPr="003D6EC3">
        <w:t xml:space="preserve"> «</w:t>
      </w:r>
      <w:proofErr w:type="spellStart"/>
      <w:r w:rsidRPr="003D6EC3">
        <w:t>Росатом</w:t>
      </w:r>
      <w:proofErr w:type="spellEnd"/>
      <w:r w:rsidRPr="003D6EC3">
        <w:t xml:space="preserve">» от 15 февраля 2013 № 46, от 25 сентября 2013 № 53,  от 03 декабря 2013 № 54, для получения дополнительной информации (Технического задания) необходимо заключение </w:t>
      </w:r>
      <w:bookmarkStart w:id="2" w:name="_GoBack"/>
      <w:bookmarkEnd w:id="2"/>
      <w:r w:rsidRPr="003D6EC3">
        <w:t> </w:t>
      </w:r>
      <w:r w:rsidRPr="003F048F">
        <w:t>соглашения  с Заказчиком о конфиденциальности и неразглашении служебной информации ограниченного распространения.</w:t>
      </w:r>
    </w:p>
    <w:p w:rsidR="00D52954" w:rsidRPr="003F048F" w:rsidRDefault="00D52954" w:rsidP="00D52954">
      <w:pPr>
        <w:ind w:left="426" w:right="395"/>
        <w:jc w:val="both"/>
      </w:pPr>
      <w:r w:rsidRPr="003F048F">
        <w:t>Контактное лицо: Смирнов Сергей Владимирович, телефон (812) 640-47-77</w:t>
      </w:r>
    </w:p>
    <w:p w:rsidR="00EE65BA" w:rsidRPr="00EE65BA" w:rsidRDefault="00D52954" w:rsidP="00D52954">
      <w:pPr>
        <w:ind w:firstLine="426"/>
      </w:pPr>
      <w:r w:rsidRPr="003F048F">
        <w:t>Адрес: 195009, г. Санкт-Петербург, ул. Арсенальная, дом 1, корпус 2</w:t>
      </w:r>
    </w:p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>
      <w:pPr>
        <w:tabs>
          <w:tab w:val="left" w:pos="5880"/>
        </w:tabs>
      </w:pPr>
      <w:r>
        <w:tab/>
      </w:r>
    </w:p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sectPr w:rsidR="00EE65BA" w:rsidRPr="00EE65BA" w:rsidSect="0039374D">
      <w:headerReference w:type="default" r:id="rId14"/>
      <w:footerReference w:type="default" r:id="rId15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E53867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D5295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713B9" w:rsidRPr="00D52954" w:rsidRDefault="00672040" w:rsidP="00672040">
    <w:pPr>
      <w:pStyle w:val="af2"/>
      <w:widowControl w:val="0"/>
      <w:spacing w:before="0" w:beforeAutospacing="0" w:after="0" w:afterAutospacing="0"/>
      <w:jc w:val="center"/>
      <w:rPr>
        <w:sz w:val="20"/>
        <w:szCs w:val="20"/>
      </w:rPr>
    </w:pPr>
    <w:r w:rsidRPr="00D52954">
      <w:rPr>
        <w:sz w:val="20"/>
        <w:szCs w:val="20"/>
        <w:lang w:val="ru-RU"/>
      </w:rPr>
      <w:t xml:space="preserve">Открытый одноэтапный запрос предложений в электронной форме без квалификационного отбора на право заключения договора на </w:t>
    </w:r>
    <w:r w:rsidR="00D52954" w:rsidRPr="00D52954">
      <w:rPr>
        <w:bCs/>
        <w:color w:val="000000"/>
        <w:sz w:val="20"/>
        <w:szCs w:val="20"/>
      </w:rPr>
      <w:t>поставку оборудования для оснащения периметра охраны Ленинградского отделения филиала «Северо-западный</w:t>
    </w:r>
    <w:r w:rsidR="00D52954" w:rsidRPr="00D52954">
      <w:rPr>
        <w:sz w:val="20"/>
        <w:szCs w:val="20"/>
      </w:rPr>
      <w:t xml:space="preserve">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9713B9" w:rsidRDefault="009713B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2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4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abstractNum w:abstractNumId="28">
    <w:nsid w:val="7A7949FA"/>
    <w:multiLevelType w:val="hybridMultilevel"/>
    <w:tmpl w:val="64022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5"/>
  </w:num>
  <w:num w:numId="12">
    <w:abstractNumId w:val="9"/>
  </w:num>
  <w:num w:numId="13">
    <w:abstractNumId w:val="19"/>
  </w:num>
  <w:num w:numId="14">
    <w:abstractNumId w:val="12"/>
  </w:num>
  <w:num w:numId="15">
    <w:abstractNumId w:val="6"/>
  </w:num>
  <w:num w:numId="16">
    <w:abstractNumId w:val="11"/>
  </w:num>
  <w:num w:numId="17">
    <w:abstractNumId w:val="27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3"/>
  </w:num>
  <w:num w:numId="22">
    <w:abstractNumId w:val="21"/>
  </w:num>
  <w:num w:numId="23">
    <w:abstractNumId w:val="23"/>
  </w:num>
  <w:num w:numId="24">
    <w:abstractNumId w:val="16"/>
  </w:num>
  <w:num w:numId="25">
    <w:abstractNumId w:val="22"/>
  </w:num>
  <w:num w:numId="26">
    <w:abstractNumId w:val="8"/>
  </w:num>
  <w:num w:numId="27">
    <w:abstractNumId w:val="24"/>
  </w:num>
  <w:num w:numId="28">
    <w:abstractNumId w:val="10"/>
  </w:num>
  <w:num w:numId="29">
    <w:abstractNumId w:val="2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2954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65BA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character" w:customStyle="1" w:styleId="FontStyle165">
    <w:name w:val="Font Style165"/>
    <w:rsid w:val="00EE65B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B67E9DD-46DA-4EBD-A5AF-6FE35BC92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64</TotalTime>
  <Pages>2</Pages>
  <Words>175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1698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15</cp:revision>
  <cp:lastPrinted>2013-05-13T10:31:00Z</cp:lastPrinted>
  <dcterms:created xsi:type="dcterms:W3CDTF">2013-12-04T11:06:00Z</dcterms:created>
  <dcterms:modified xsi:type="dcterms:W3CDTF">2014-03-25T12:05:00Z</dcterms:modified>
</cp:coreProperties>
</file>