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81C" w:rsidRDefault="00E6281C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E6281C" w:rsidRDefault="00E6281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E6281C" w:rsidRDefault="00E6281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6281C" w:rsidRPr="00AE6B22" w:rsidRDefault="00E6281C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E6281C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6281C" w:rsidRPr="00FC009D" w:rsidRDefault="00E6281C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E6281C" w:rsidRPr="00FC009D" w:rsidRDefault="00E6281C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E6281C" w:rsidRPr="00FC009D" w:rsidRDefault="00E6281C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6281C" w:rsidRPr="00FC009D">
        <w:trPr>
          <w:trHeight w:val="184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FC009D" w:rsidRDefault="00E6281C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6281C" w:rsidRPr="009A5C74" w:rsidRDefault="00E6281C" w:rsidP="00CA0362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E6281C" w:rsidRDefault="00E6281C" w:rsidP="00CA0362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6281C" w:rsidRPr="00FD5F77" w:rsidRDefault="00E6281C" w:rsidP="00CA0362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6281C" w:rsidRPr="00A16F29" w:rsidRDefault="00E6281C" w:rsidP="00CA0362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6281C" w:rsidRPr="00FC009D">
        <w:trPr>
          <w:trHeight w:val="955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FC009D" w:rsidRDefault="00E6281C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6281C" w:rsidRDefault="00E6281C" w:rsidP="00CA036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E6281C" w:rsidRDefault="00E6281C" w:rsidP="00CA0362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6281C" w:rsidRDefault="00E6281C" w:rsidP="00CA0362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6281C" w:rsidRDefault="00E6281C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6281C" w:rsidRPr="00AD35B1" w:rsidRDefault="00E6281C" w:rsidP="00DF4855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E6281C" w:rsidRPr="00A16F29" w:rsidRDefault="00E6281C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6281C" w:rsidRDefault="00E6281C" w:rsidP="00CA036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6281C" w:rsidRDefault="00E6281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6281C" w:rsidRDefault="00E6281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E6281C" w:rsidRPr="00AD35B1" w:rsidRDefault="00E6281C" w:rsidP="00DF4855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6281C" w:rsidRDefault="00E6281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6281C" w:rsidRPr="00AD35B1" w:rsidRDefault="00E6281C" w:rsidP="00DF4855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6281C" w:rsidRPr="00A16F29" w:rsidRDefault="00E6281C" w:rsidP="00CA036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6281C" w:rsidRPr="00FC009D">
        <w:trPr>
          <w:trHeight w:val="246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FC009D" w:rsidRDefault="00E6281C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6281C" w:rsidRDefault="00E6281C" w:rsidP="00CA036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6281C" w:rsidRPr="00AD35B1" w:rsidRDefault="00E6281C" w:rsidP="00DF4855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6281C" w:rsidRDefault="00E6281C" w:rsidP="00CA036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6281C" w:rsidRDefault="00E6281C" w:rsidP="00CA036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6281C" w:rsidRDefault="00E6281C" w:rsidP="00CA036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6281C" w:rsidRPr="00FC009D" w:rsidRDefault="00E6281C" w:rsidP="00755D3D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E6281C" w:rsidRPr="00FC009D">
        <w:trPr>
          <w:trHeight w:val="473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E6281C" w:rsidRPr="00FC009D" w:rsidRDefault="00E6281C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6281C" w:rsidRPr="0001692C" w:rsidRDefault="00E6281C" w:rsidP="0001692C">
            <w:pPr>
              <w:pStyle w:val="ListParagraph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E6281C" w:rsidRPr="00FC009D" w:rsidRDefault="00E6281C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E6281C" w:rsidRPr="000035D6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6281C" w:rsidRPr="007F4E78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E6281C" w:rsidRPr="00F322E9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6281C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6281C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6281C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6281C" w:rsidRPr="00641F6C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6281C" w:rsidRPr="00C74B4E" w:rsidRDefault="00E6281C" w:rsidP="00CA036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6281C" w:rsidRPr="00C74B4E" w:rsidRDefault="00E6281C" w:rsidP="00CA036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6281C" w:rsidRPr="005671FF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E6281C" w:rsidRPr="005671FF" w:rsidRDefault="00E6281C" w:rsidP="00CA0362">
            <w:pPr>
              <w:pStyle w:val="a"/>
              <w:numPr>
                <w:ilvl w:val="4"/>
                <w:numId w:val="56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E6281C" w:rsidRPr="005671FF" w:rsidRDefault="00E6281C" w:rsidP="00CA0362">
            <w:pPr>
              <w:pStyle w:val="a"/>
              <w:numPr>
                <w:ilvl w:val="4"/>
                <w:numId w:val="56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6281C" w:rsidRDefault="00E6281C" w:rsidP="00CA0362">
            <w:pPr>
              <w:pStyle w:val="a"/>
              <w:numPr>
                <w:ilvl w:val="4"/>
                <w:numId w:val="56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6281C" w:rsidRPr="005671FF" w:rsidRDefault="00E6281C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6281C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6281C" w:rsidRPr="00AB5B20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6281C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6281C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6281C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6281C" w:rsidRDefault="00E6281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6281C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6281C" w:rsidRPr="00FC009D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6281C" w:rsidRPr="00FC009D" w:rsidRDefault="00E6281C" w:rsidP="00CA0362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7A1F5D" w:rsidRDefault="00E6281C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6281C" w:rsidRPr="00412D5D" w:rsidRDefault="00E6281C" w:rsidP="00CA036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6281C" w:rsidRPr="002562F4" w:rsidRDefault="00E6281C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FC009D" w:rsidRDefault="00E6281C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6281C" w:rsidRPr="00412D5D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6281C" w:rsidRPr="00656215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7"/>
          </w:p>
          <w:p w:rsidR="00E6281C" w:rsidRPr="003012C7" w:rsidRDefault="00E6281C" w:rsidP="00CA036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8"/>
          </w:p>
          <w:p w:rsidR="00E6281C" w:rsidRPr="003012C7" w:rsidRDefault="00E6281C" w:rsidP="00CA036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6281C" w:rsidRPr="002562F4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6281C" w:rsidRPr="00656215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6281C" w:rsidRPr="003012C7" w:rsidRDefault="00E6281C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6281C" w:rsidRPr="00656215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6281C" w:rsidRPr="00656215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6281C" w:rsidRPr="003012C7" w:rsidRDefault="00E6281C" w:rsidP="00CA036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79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79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E6281C" w:rsidRPr="00CC3AA2" w:rsidRDefault="00E6281C" w:rsidP="00CA036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CA0362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CA0362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CA0362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CA0362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6281C" w:rsidRPr="003012C7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6281C" w:rsidRPr="00412D5D" w:rsidRDefault="00E6281C" w:rsidP="00CA0362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FC009D" w:rsidRDefault="00E6281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6281C" w:rsidRDefault="00E6281C" w:rsidP="00CA036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E6281C" w:rsidRPr="00DA3FA6" w:rsidRDefault="00E6281C" w:rsidP="00CA036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1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2"/>
          </w:p>
          <w:p w:rsidR="00E6281C" w:rsidRPr="00DA3FA6" w:rsidRDefault="00E6281C" w:rsidP="00CA036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E6281C" w:rsidRPr="00DA3FA6" w:rsidRDefault="00E6281C" w:rsidP="00CA0362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6281C" w:rsidRPr="00DA3FA6" w:rsidRDefault="00E6281C" w:rsidP="00CA0362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6281C" w:rsidRPr="0084666B" w:rsidRDefault="00E6281C" w:rsidP="00CA036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6281C" w:rsidRPr="00656215" w:rsidRDefault="00E6281C" w:rsidP="00CA036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4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4"/>
          </w:p>
          <w:p w:rsidR="00E6281C" w:rsidRPr="00DA3FA6" w:rsidRDefault="00E6281C" w:rsidP="00CA036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DA3FA6" w:rsidRDefault="00E6281C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E6281C" w:rsidRPr="00BA1F2B" w:rsidRDefault="00E6281C" w:rsidP="00CA036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E6281C" w:rsidRPr="00BA1F2B" w:rsidRDefault="00E6281C" w:rsidP="00CA036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E6281C" w:rsidRPr="00BA1F2B" w:rsidRDefault="00E6281C" w:rsidP="00CA036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E6281C" w:rsidRPr="00BA1F2B" w:rsidRDefault="00E6281C" w:rsidP="00CA036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E6281C" w:rsidRPr="00BA1F2B" w:rsidRDefault="00E6281C" w:rsidP="00CA036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E6281C" w:rsidRPr="004132BA" w:rsidRDefault="00E6281C" w:rsidP="00CA036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734377" w:rsidRDefault="00E6281C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E6281C" w:rsidRPr="00676509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E6281C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6281C" w:rsidRPr="00083382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E6281C" w:rsidRPr="00083382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E6281C" w:rsidRPr="00083382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6281C" w:rsidRPr="00083382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E6281C" w:rsidRPr="00582474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E6281C" w:rsidRPr="000F53C2" w:rsidRDefault="00E6281C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CA0362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E6281C" w:rsidRPr="00175F4B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E6281C" w:rsidRDefault="00E6281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6281C" w:rsidRPr="00582474" w:rsidRDefault="00E6281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E6281C" w:rsidRPr="00083382" w:rsidRDefault="00E6281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E6281C" w:rsidRPr="00582474" w:rsidRDefault="00E6281C" w:rsidP="00CA0362">
            <w:pPr>
              <w:pStyle w:val="Times12"/>
              <w:numPr>
                <w:ilvl w:val="0"/>
                <w:numId w:val="3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FC009D" w:rsidRDefault="00E6281C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E6281C" w:rsidRPr="00F567FD" w:rsidRDefault="00E6281C" w:rsidP="00CA03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E6281C" w:rsidRPr="00F567FD" w:rsidRDefault="00E6281C" w:rsidP="00CA03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E6281C" w:rsidRPr="00F567FD" w:rsidRDefault="00E6281C" w:rsidP="00CA03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Default="00E6281C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E6281C" w:rsidRPr="00F567FD" w:rsidRDefault="00E6281C" w:rsidP="00CA0362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281C" w:rsidRDefault="00E6281C" w:rsidP="00CA0362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E6281C" w:rsidRPr="00F567FD" w:rsidRDefault="00E6281C" w:rsidP="00CA0362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E6281C" w:rsidRPr="00FC009D">
        <w:trPr>
          <w:trHeight w:val="388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0619BA" w:rsidRDefault="00E6281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6281C" w:rsidRPr="00AA57E4" w:rsidRDefault="00E6281C" w:rsidP="00CA036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6281C" w:rsidRDefault="00E6281C" w:rsidP="00CA036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6281C" w:rsidRPr="00AA57E4" w:rsidRDefault="00E6281C" w:rsidP="00CA036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6281C" w:rsidRPr="00AA57E4" w:rsidRDefault="00E6281C" w:rsidP="00CA036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6281C" w:rsidRPr="00AA57E4" w:rsidRDefault="00E6281C" w:rsidP="00CA036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6281C" w:rsidRPr="00AA57E4" w:rsidRDefault="00E6281C" w:rsidP="00CA036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6281C" w:rsidRPr="00DE0B73" w:rsidRDefault="00E6281C" w:rsidP="00CA036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6281C" w:rsidRPr="00DE0B73" w:rsidRDefault="00E6281C" w:rsidP="00CA036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6281C" w:rsidRPr="000619BA" w:rsidRDefault="00E6281C" w:rsidP="00CA036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281C" w:rsidRPr="00FC009D">
        <w:trPr>
          <w:trHeight w:val="194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E6281C" w:rsidRPr="00FC009D" w:rsidRDefault="00E6281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6281C" w:rsidRPr="00DE0B73" w:rsidRDefault="00E6281C" w:rsidP="00CA0362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281C" w:rsidRPr="00DE0B73" w:rsidRDefault="00E6281C" w:rsidP="00CA0362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6281C" w:rsidRDefault="00E6281C" w:rsidP="00CA0362">
            <w:pPr>
              <w:numPr>
                <w:ilvl w:val="0"/>
                <w:numId w:val="1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6281C" w:rsidRPr="00EF37DD" w:rsidRDefault="00E6281C" w:rsidP="00CA0362">
            <w:pPr>
              <w:numPr>
                <w:ilvl w:val="0"/>
                <w:numId w:val="19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E6281C" w:rsidRPr="00FA02D7" w:rsidRDefault="00E6281C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6281C" w:rsidRPr="00AE7722" w:rsidRDefault="00E6281C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6281C" w:rsidRPr="00AE7722" w:rsidRDefault="00E6281C" w:rsidP="00CA0362">
            <w:pPr>
              <w:numPr>
                <w:ilvl w:val="0"/>
                <w:numId w:val="19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E6281C" w:rsidRPr="00676509" w:rsidRDefault="00E6281C" w:rsidP="00CA0362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6"/>
          </w:p>
          <w:p w:rsidR="00E6281C" w:rsidRPr="00676509" w:rsidRDefault="00E6281C" w:rsidP="00CA0362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E6281C" w:rsidRPr="00676509" w:rsidRDefault="00E6281C" w:rsidP="00CA0362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6281C" w:rsidRPr="00FC009D" w:rsidRDefault="00E6281C" w:rsidP="00CA0362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E6281C" w:rsidRPr="00FC009D">
        <w:trPr>
          <w:trHeight w:val="194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E6281C" w:rsidRDefault="00E6281C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E6281C" w:rsidRPr="00676509" w:rsidRDefault="00E6281C" w:rsidP="00CA0362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4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4"/>
          </w:p>
          <w:p w:rsidR="00E6281C" w:rsidRPr="00676509" w:rsidRDefault="00E6281C" w:rsidP="00CA0362">
            <w:pPr>
              <w:pStyle w:val="ListParagraph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E6281C" w:rsidRPr="00676509" w:rsidRDefault="00E6281C" w:rsidP="00CA0362">
            <w:pPr>
              <w:pStyle w:val="ListParagraph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6281C" w:rsidRPr="00676509" w:rsidRDefault="00E6281C" w:rsidP="00CA0362">
            <w:pPr>
              <w:pStyle w:val="ListParagraph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E6281C" w:rsidRPr="00134C01" w:rsidRDefault="00E6281C" w:rsidP="00CA0362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281C" w:rsidRPr="00FC009D">
        <w:trPr>
          <w:trHeight w:val="194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E6281C" w:rsidRPr="00FC009D" w:rsidRDefault="00E6281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6281C" w:rsidRPr="00DE0B73" w:rsidRDefault="00E6281C" w:rsidP="00CA0362">
            <w:pPr>
              <w:pStyle w:val="ListParagraph"/>
              <w:numPr>
                <w:ilvl w:val="0"/>
                <w:numId w:val="39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8"/>
          </w:p>
          <w:p w:rsidR="00E6281C" w:rsidRPr="00CD7AA8" w:rsidRDefault="00E6281C" w:rsidP="00CA0362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E6281C" w:rsidRPr="00C300C7" w:rsidRDefault="00E6281C" w:rsidP="00CA0362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E6281C" w:rsidRPr="00C300C7" w:rsidRDefault="00E6281C" w:rsidP="00CA0362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E6281C" w:rsidRPr="00DE0B73" w:rsidRDefault="00E6281C" w:rsidP="00CA0362">
            <w:pPr>
              <w:pStyle w:val="ListParagraph"/>
              <w:numPr>
                <w:ilvl w:val="0"/>
                <w:numId w:val="39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99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99"/>
          </w:p>
          <w:p w:rsidR="00E6281C" w:rsidRPr="00DE0B73" w:rsidRDefault="00E6281C" w:rsidP="00CA0362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6281C" w:rsidRPr="00DE0B73" w:rsidRDefault="00E6281C" w:rsidP="00CA0362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6281C" w:rsidRPr="00DE0B73" w:rsidRDefault="00E6281C" w:rsidP="00CA0362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6281C" w:rsidRPr="00DE0B73" w:rsidRDefault="00E6281C" w:rsidP="00CA0362">
            <w:pPr>
              <w:pStyle w:val="ListParagraph"/>
              <w:numPr>
                <w:ilvl w:val="0"/>
                <w:numId w:val="39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CA0362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281C" w:rsidRPr="00DE0B73" w:rsidRDefault="00E6281C" w:rsidP="00CA0362">
            <w:pPr>
              <w:pStyle w:val="ListParagraph"/>
              <w:numPr>
                <w:ilvl w:val="0"/>
                <w:numId w:val="39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E6281C" w:rsidRPr="00134C01" w:rsidRDefault="00E6281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6281C" w:rsidRPr="00DE0B73" w:rsidRDefault="00E6281C" w:rsidP="00CA0362">
            <w:pPr>
              <w:pStyle w:val="ListParagraph"/>
              <w:numPr>
                <w:ilvl w:val="0"/>
                <w:numId w:val="39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6281C" w:rsidRPr="00FC009D">
        <w:trPr>
          <w:trHeight w:val="194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E6281C" w:rsidRPr="00EC3767" w:rsidRDefault="00E6281C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6281C" w:rsidRPr="00231653" w:rsidRDefault="00E6281C" w:rsidP="00CA0362">
            <w:pPr>
              <w:pStyle w:val="NormalWeb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31653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6281C" w:rsidRDefault="00E6281C" w:rsidP="00CA0362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6281C" w:rsidRDefault="00E6281C" w:rsidP="00CA0362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6281C" w:rsidRDefault="00E6281C" w:rsidP="00CA0362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6281C" w:rsidRDefault="00E6281C" w:rsidP="00CA0362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6281C" w:rsidRDefault="00E6281C" w:rsidP="00CA036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6281C" w:rsidRPr="00231653" w:rsidRDefault="00E6281C" w:rsidP="00CA0362">
            <w:pPr>
              <w:pStyle w:val="NormalWeb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31653">
              <w:t>В случае уклонения лица, с которым заключается договор, от подписания договора, заказчик:</w:t>
            </w:r>
          </w:p>
          <w:p w:rsidR="00E6281C" w:rsidRDefault="00E6281C" w:rsidP="00CA0362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6281C" w:rsidRDefault="00E6281C" w:rsidP="00CA0362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E6281C" w:rsidRPr="00231653" w:rsidRDefault="00E6281C" w:rsidP="00CA0362">
            <w:pPr>
              <w:pStyle w:val="NormalWeb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31653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6281C" w:rsidRDefault="00E6281C" w:rsidP="00CA0362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6281C" w:rsidRPr="00231653" w:rsidRDefault="00E6281C" w:rsidP="00CA0362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31653">
              <w:t>будучи признанным победителем закупки, уклонился от заключения договора;</w:t>
            </w:r>
          </w:p>
          <w:p w:rsidR="00E6281C" w:rsidRPr="00231653" w:rsidRDefault="00E6281C" w:rsidP="00CA0362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31653">
              <w:t>будучи единственным участником, с которым заключается договор, уклонился от заключения договора;</w:t>
            </w:r>
          </w:p>
          <w:p w:rsidR="00E6281C" w:rsidRPr="00231653" w:rsidRDefault="00E6281C" w:rsidP="00CA0362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31653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6281C" w:rsidRPr="00FC009D" w:rsidRDefault="00E6281C" w:rsidP="00CA0362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E6281C" w:rsidRPr="00FC009D">
        <w:trPr>
          <w:trHeight w:val="194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E6281C" w:rsidRPr="00FC009D" w:rsidRDefault="00E6281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6281C" w:rsidRPr="00231653" w:rsidRDefault="00E6281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6281C" w:rsidRPr="00FF25AB" w:rsidRDefault="00E6281C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7" w:history="1">
              <w:r w:rsidRPr="00684B04">
                <w:rPr>
                  <w:rStyle w:val="Hyperlink"/>
                </w:rPr>
                <w:t>bodrenko@eleron.org</w:t>
              </w:r>
            </w:hyperlink>
            <w:r w:rsidRPr="00684B04">
              <w:t>, тел. (499)725-00-17.</w:t>
            </w:r>
          </w:p>
          <w:p w:rsidR="00E6281C" w:rsidRPr="00231653" w:rsidRDefault="00E6281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6281C" w:rsidRPr="00231653" w:rsidRDefault="00E6281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6281C" w:rsidRPr="00231653" w:rsidRDefault="00E6281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6281C" w:rsidRPr="00231653" w:rsidRDefault="00E6281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E6281C" w:rsidRPr="00231653" w:rsidRDefault="00E6281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6281C" w:rsidRPr="00231653" w:rsidRDefault="00E6281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E6281C" w:rsidRPr="00FC009D">
        <w:trPr>
          <w:trHeight w:val="194"/>
        </w:trPr>
        <w:tc>
          <w:tcPr>
            <w:tcW w:w="781" w:type="dxa"/>
          </w:tcPr>
          <w:p w:rsidR="00E6281C" w:rsidRPr="00FC009D" w:rsidRDefault="00E6281C" w:rsidP="00CA0362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6281C" w:rsidRPr="00FC009D" w:rsidRDefault="00E6281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6281C" w:rsidRPr="00231653" w:rsidRDefault="00E6281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31653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E6281C" w:rsidRPr="00231653" w:rsidRDefault="00E6281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31653">
              <w:t>1.</w:t>
            </w:r>
            <w:r w:rsidRPr="0023165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6281C" w:rsidRPr="00231653" w:rsidRDefault="00E6281C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31653">
              <w:t>2.</w:t>
            </w:r>
            <w:r w:rsidRPr="00231653">
              <w:tab/>
              <w:t>Адрес электронной почты: 0707@rosatom.ru;</w:t>
            </w:r>
          </w:p>
          <w:p w:rsidR="00E6281C" w:rsidRPr="00231653" w:rsidRDefault="00E6281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31653">
              <w:t>3.</w:t>
            </w:r>
            <w:r w:rsidRPr="00231653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6281C" w:rsidRDefault="00E6281C" w:rsidP="005D6E3F">
      <w:pPr>
        <w:ind w:firstLine="709"/>
        <w:jc w:val="both"/>
        <w:rPr>
          <w:b/>
          <w:bCs/>
          <w:i/>
          <w:iCs/>
        </w:rPr>
      </w:pPr>
    </w:p>
    <w:p w:rsidR="00E6281C" w:rsidRDefault="00E6281C" w:rsidP="001455AF">
      <w:pPr>
        <w:tabs>
          <w:tab w:val="left" w:pos="1800"/>
        </w:tabs>
        <w:spacing w:after="120"/>
      </w:pPr>
      <w:r>
        <w:t>Исполнитель</w:t>
      </w:r>
    </w:p>
    <w:p w:rsidR="00E6281C" w:rsidRDefault="00E6281C" w:rsidP="001455AF">
      <w:pPr>
        <w:tabs>
          <w:tab w:val="left" w:pos="1800"/>
        </w:tabs>
        <w:spacing w:after="120"/>
      </w:pPr>
      <w:r>
        <w:t>Ведущий специалист отдела по организации</w:t>
      </w:r>
    </w:p>
    <w:p w:rsidR="00E6281C" w:rsidRPr="00BA65E3" w:rsidRDefault="00E6281C" w:rsidP="001455AF">
      <w:pPr>
        <w:tabs>
          <w:tab w:val="left" w:pos="1800"/>
        </w:tabs>
        <w:spacing w:after="120"/>
        <w:rPr>
          <w:b/>
          <w:bCs/>
          <w:i/>
          <w:iCs/>
        </w:rPr>
      </w:pPr>
      <w:r>
        <w:t>и сопровождению закупочной деятельности  ____________ В.Д. Тарасов</w:t>
      </w:r>
    </w:p>
    <w:sectPr w:rsidR="00E6281C" w:rsidRPr="00BA65E3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81C" w:rsidRDefault="00E6281C">
      <w:r>
        <w:separator/>
      </w:r>
    </w:p>
  </w:endnote>
  <w:endnote w:type="continuationSeparator" w:id="0">
    <w:p w:rsidR="00E6281C" w:rsidRDefault="00E6281C">
      <w:r>
        <w:continuationSeparator/>
      </w:r>
    </w:p>
  </w:endnote>
  <w:endnote w:type="continuationNotice" w:id="1">
    <w:p w:rsidR="00E6281C" w:rsidRDefault="00E6281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1C" w:rsidRPr="00FE6219" w:rsidRDefault="00E6281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81C" w:rsidRDefault="00E6281C">
      <w:r>
        <w:separator/>
      </w:r>
    </w:p>
  </w:footnote>
  <w:footnote w:type="continuationSeparator" w:id="0">
    <w:p w:rsidR="00E6281C" w:rsidRDefault="00E6281C">
      <w:r>
        <w:continuationSeparator/>
      </w:r>
    </w:p>
  </w:footnote>
  <w:footnote w:type="continuationNotice" w:id="1">
    <w:p w:rsidR="00E6281C" w:rsidRDefault="00E6281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1C" w:rsidRPr="00F429FC" w:rsidRDefault="00E6281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17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5C5EFFD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99D6196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448BB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50"/>
  </w:num>
  <w:num w:numId="9">
    <w:abstractNumId w:val="42"/>
  </w:num>
  <w:num w:numId="10">
    <w:abstractNumId w:val="38"/>
  </w:num>
  <w:num w:numId="11">
    <w:abstractNumId w:val="34"/>
  </w:num>
  <w:num w:numId="12">
    <w:abstractNumId w:val="32"/>
  </w:num>
  <w:num w:numId="13">
    <w:abstractNumId w:val="23"/>
  </w:num>
  <w:num w:numId="14">
    <w:abstractNumId w:val="26"/>
  </w:num>
  <w:num w:numId="15">
    <w:abstractNumId w:val="49"/>
  </w:num>
  <w:num w:numId="16">
    <w:abstractNumId w:val="40"/>
  </w:num>
  <w:num w:numId="17">
    <w:abstractNumId w:val="25"/>
  </w:num>
  <w:num w:numId="18">
    <w:abstractNumId w:val="19"/>
  </w:num>
  <w:num w:numId="19">
    <w:abstractNumId w:val="16"/>
  </w:num>
  <w:num w:numId="20">
    <w:abstractNumId w:val="44"/>
  </w:num>
  <w:num w:numId="21">
    <w:abstractNumId w:val="9"/>
  </w:num>
  <w:num w:numId="22">
    <w:abstractNumId w:val="15"/>
  </w:num>
  <w:num w:numId="23">
    <w:abstractNumId w:val="36"/>
  </w:num>
  <w:num w:numId="24">
    <w:abstractNumId w:val="46"/>
  </w:num>
  <w:num w:numId="25">
    <w:abstractNumId w:val="13"/>
  </w:num>
  <w:num w:numId="26">
    <w:abstractNumId w:val="39"/>
  </w:num>
  <w:num w:numId="27">
    <w:abstractNumId w:val="24"/>
  </w:num>
  <w:num w:numId="28">
    <w:abstractNumId w:val="33"/>
  </w:num>
  <w:num w:numId="29">
    <w:abstractNumId w:val="10"/>
  </w:num>
  <w:num w:numId="30">
    <w:abstractNumId w:val="31"/>
  </w:num>
  <w:num w:numId="31">
    <w:abstractNumId w:val="52"/>
  </w:num>
  <w:num w:numId="32">
    <w:abstractNumId w:val="8"/>
  </w:num>
  <w:num w:numId="33">
    <w:abstractNumId w:val="48"/>
  </w:num>
  <w:num w:numId="34">
    <w:abstractNumId w:val="12"/>
  </w:num>
  <w:num w:numId="35">
    <w:abstractNumId w:val="47"/>
  </w:num>
  <w:num w:numId="36">
    <w:abstractNumId w:val="45"/>
  </w:num>
  <w:num w:numId="37">
    <w:abstractNumId w:val="6"/>
  </w:num>
  <w:num w:numId="38">
    <w:abstractNumId w:val="20"/>
  </w:num>
  <w:num w:numId="39">
    <w:abstractNumId w:val="41"/>
  </w:num>
  <w:num w:numId="40">
    <w:abstractNumId w:val="30"/>
  </w:num>
  <w:num w:numId="41">
    <w:abstractNumId w:val="43"/>
  </w:num>
  <w:num w:numId="42">
    <w:abstractNumId w:val="21"/>
  </w:num>
  <w:num w:numId="43">
    <w:abstractNumId w:val="18"/>
  </w:num>
  <w:num w:numId="44">
    <w:abstractNumId w:val="35"/>
  </w:num>
  <w:num w:numId="45">
    <w:abstractNumId w:val="29"/>
  </w:num>
  <w:num w:numId="46">
    <w:abstractNumId w:val="51"/>
  </w:num>
  <w:num w:numId="47">
    <w:abstractNumId w:val="7"/>
  </w:num>
  <w:num w:numId="48">
    <w:abstractNumId w:val="17"/>
  </w:num>
  <w:num w:numId="49">
    <w:abstractNumId w:val="27"/>
  </w:num>
  <w:num w:numId="50">
    <w:abstractNumId w:val="37"/>
  </w:num>
  <w:num w:numId="51">
    <w:abstractNumId w:val="4"/>
  </w:num>
  <w:num w:numId="52">
    <w:abstractNumId w:val="28"/>
  </w:num>
  <w:num w:numId="53">
    <w:abstractNumId w:val="11"/>
  </w:num>
  <w:num w:numId="54">
    <w:abstractNumId w:val="5"/>
  </w:num>
  <w:num w:numId="55">
    <w:abstractNumId w:val="14"/>
  </w:num>
  <w:num w:numId="5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0922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653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697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156"/>
    <w:rsid w:val="0036078B"/>
    <w:rsid w:val="00360CF0"/>
    <w:rsid w:val="00361CF7"/>
    <w:rsid w:val="00362335"/>
    <w:rsid w:val="00362743"/>
    <w:rsid w:val="003648DC"/>
    <w:rsid w:val="0036545F"/>
    <w:rsid w:val="00365EFA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318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5E3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362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A0C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81C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06B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CB2A0C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65EF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65EF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65EF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5EF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65EF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65EF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65EFA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CB2A0C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5EFA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5EFA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5EFA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EFA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65EFA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65EFA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65EFA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65EFA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65EFA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CB2A0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65EFA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CB2A0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CB2A0C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CB2A0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CB2A0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CB2A0C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CB2A0C"/>
    <w:pPr>
      <w:numPr>
        <w:numId w:val="1"/>
      </w:numPr>
    </w:pPr>
  </w:style>
  <w:style w:type="paragraph" w:styleId="ListNumber3">
    <w:name w:val="List Number 3"/>
    <w:basedOn w:val="Normal"/>
    <w:uiPriority w:val="99"/>
    <w:rsid w:val="00CB2A0C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CB2A0C"/>
    <w:pPr>
      <w:spacing w:after="120"/>
      <w:ind w:left="283"/>
    </w:pPr>
  </w:style>
  <w:style w:type="paragraph" w:styleId="ListNumber">
    <w:name w:val="List Number"/>
    <w:basedOn w:val="Normal"/>
    <w:uiPriority w:val="99"/>
    <w:rsid w:val="00CB2A0C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CB2A0C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CB2A0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CB2A0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CB2A0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CB2A0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CB2A0C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CB2A0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CB2A0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CB2A0C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CB2A0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CB2A0C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CB2A0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CB2A0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CB2A0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CB2A0C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CB2A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CB2A0C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CB2A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CB2A0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CB2A0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CB2A0C"/>
  </w:style>
  <w:style w:type="character" w:customStyle="1" w:styleId="afa">
    <w:name w:val="Подпункт Знак"/>
    <w:uiPriority w:val="99"/>
    <w:rsid w:val="00CB2A0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CB2A0C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CB2A0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CB2A0C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CB2A0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CB2A0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CB2A0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CB2A0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CB2A0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CB2A0C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CB2A0C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CB2A0C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CA747B"/>
    <w:pPr>
      <w:numPr>
        <w:numId w:val="17"/>
      </w:numPr>
    </w:pPr>
  </w:style>
  <w:style w:type="numbering" w:customStyle="1" w:styleId="1">
    <w:name w:val="Стиль1"/>
    <w:rsid w:val="00CA747B"/>
    <w:pPr>
      <w:numPr>
        <w:numId w:val="14"/>
      </w:numPr>
    </w:pPr>
  </w:style>
  <w:style w:type="numbering" w:customStyle="1" w:styleId="11">
    <w:name w:val="Стиль11"/>
    <w:rsid w:val="00CA747B"/>
    <w:pPr>
      <w:numPr>
        <w:numId w:val="16"/>
      </w:numPr>
    </w:pPr>
  </w:style>
  <w:style w:type="numbering" w:customStyle="1" w:styleId="2">
    <w:name w:val="Стиль2"/>
    <w:rsid w:val="00CA747B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17</Pages>
  <Words>6649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23</cp:revision>
  <cp:lastPrinted>2015-05-14T12:06:00Z</cp:lastPrinted>
  <dcterms:created xsi:type="dcterms:W3CDTF">2015-01-15T12:15:00Z</dcterms:created>
  <dcterms:modified xsi:type="dcterms:W3CDTF">2015-05-14T12:06:00Z</dcterms:modified>
</cp:coreProperties>
</file>