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578" w:rsidRDefault="00E50578">
      <w:r w:rsidRPr="00F535CE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65pt;height:657pt;visibility:visible">
            <v:imagedata r:id="rId4" o:title=""/>
          </v:shape>
        </w:pict>
      </w:r>
    </w:p>
    <w:p w:rsidR="00E50578" w:rsidRDefault="00E50578"/>
    <w:p w:rsidR="00E50578" w:rsidRDefault="00E50578"/>
    <w:p w:rsidR="00E50578" w:rsidRDefault="00E50578"/>
    <w:p w:rsidR="00E50578" w:rsidRDefault="00E50578">
      <w:r w:rsidRPr="00F535CE">
        <w:rPr>
          <w:noProof/>
          <w:lang w:eastAsia="ru-RU"/>
        </w:rPr>
        <w:pict>
          <v:shape id="Рисунок 2" o:spid="_x0000_i1026" type="#_x0000_t75" style="width:466.5pt;height:657.75pt;visibility:visible">
            <v:imagedata r:id="rId5" o:title=""/>
          </v:shape>
        </w:pict>
      </w:r>
    </w:p>
    <w:p w:rsidR="00E50578" w:rsidRDefault="00E50578"/>
    <w:p w:rsidR="00E50578" w:rsidRDefault="00E50578">
      <w:r w:rsidRPr="00F535CE">
        <w:rPr>
          <w:noProof/>
          <w:lang w:eastAsia="ru-RU"/>
        </w:rPr>
        <w:pict>
          <v:shape id="Рисунок 3" o:spid="_x0000_i1027" type="#_x0000_t75" style="width:465pt;height:658.5pt;visibility:visible">
            <v:imagedata r:id="rId6" o:title=""/>
          </v:shape>
        </w:pict>
      </w:r>
    </w:p>
    <w:p w:rsidR="00E50578" w:rsidRDefault="00E50578"/>
    <w:sectPr w:rsidR="00E50578" w:rsidSect="00CF07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78E9"/>
    <w:rsid w:val="00002559"/>
    <w:rsid w:val="000025B9"/>
    <w:rsid w:val="0000454B"/>
    <w:rsid w:val="00007D57"/>
    <w:rsid w:val="00015626"/>
    <w:rsid w:val="000177B0"/>
    <w:rsid w:val="0002110E"/>
    <w:rsid w:val="00025153"/>
    <w:rsid w:val="000252CF"/>
    <w:rsid w:val="0002657E"/>
    <w:rsid w:val="00026D92"/>
    <w:rsid w:val="0003263F"/>
    <w:rsid w:val="00032DD1"/>
    <w:rsid w:val="000338AF"/>
    <w:rsid w:val="000363AC"/>
    <w:rsid w:val="00036B3B"/>
    <w:rsid w:val="0003754A"/>
    <w:rsid w:val="00040D95"/>
    <w:rsid w:val="000420EE"/>
    <w:rsid w:val="000449A4"/>
    <w:rsid w:val="000466D7"/>
    <w:rsid w:val="000500AA"/>
    <w:rsid w:val="00056298"/>
    <w:rsid w:val="0005695A"/>
    <w:rsid w:val="0005701D"/>
    <w:rsid w:val="000637C7"/>
    <w:rsid w:val="00064883"/>
    <w:rsid w:val="0006500D"/>
    <w:rsid w:val="00071B05"/>
    <w:rsid w:val="00074724"/>
    <w:rsid w:val="00081F70"/>
    <w:rsid w:val="00083346"/>
    <w:rsid w:val="00085341"/>
    <w:rsid w:val="00085DA9"/>
    <w:rsid w:val="00094F3E"/>
    <w:rsid w:val="00095520"/>
    <w:rsid w:val="000974FC"/>
    <w:rsid w:val="000A2496"/>
    <w:rsid w:val="000A281F"/>
    <w:rsid w:val="000A39A3"/>
    <w:rsid w:val="000A4E61"/>
    <w:rsid w:val="000A5978"/>
    <w:rsid w:val="000B1FD4"/>
    <w:rsid w:val="000C0C60"/>
    <w:rsid w:val="000C28BF"/>
    <w:rsid w:val="000C314A"/>
    <w:rsid w:val="000C6AB5"/>
    <w:rsid w:val="000D1293"/>
    <w:rsid w:val="000D164B"/>
    <w:rsid w:val="000D20D5"/>
    <w:rsid w:val="000D2930"/>
    <w:rsid w:val="000D2B1B"/>
    <w:rsid w:val="000D5663"/>
    <w:rsid w:val="000D659D"/>
    <w:rsid w:val="000E1113"/>
    <w:rsid w:val="000E694B"/>
    <w:rsid w:val="000E6A73"/>
    <w:rsid w:val="000E6CF9"/>
    <w:rsid w:val="000F2114"/>
    <w:rsid w:val="000F4922"/>
    <w:rsid w:val="000F5822"/>
    <w:rsid w:val="000F6C26"/>
    <w:rsid w:val="00100910"/>
    <w:rsid w:val="00104EDB"/>
    <w:rsid w:val="001117EE"/>
    <w:rsid w:val="00111F10"/>
    <w:rsid w:val="00111F47"/>
    <w:rsid w:val="00112090"/>
    <w:rsid w:val="001139D6"/>
    <w:rsid w:val="00113D8D"/>
    <w:rsid w:val="00115144"/>
    <w:rsid w:val="001203A6"/>
    <w:rsid w:val="00121664"/>
    <w:rsid w:val="0012425A"/>
    <w:rsid w:val="0012534D"/>
    <w:rsid w:val="00125A24"/>
    <w:rsid w:val="001264A9"/>
    <w:rsid w:val="0013099C"/>
    <w:rsid w:val="00133450"/>
    <w:rsid w:val="00135A9D"/>
    <w:rsid w:val="00136E44"/>
    <w:rsid w:val="00142779"/>
    <w:rsid w:val="0014338B"/>
    <w:rsid w:val="001436D1"/>
    <w:rsid w:val="001445A0"/>
    <w:rsid w:val="0014492D"/>
    <w:rsid w:val="00144FAA"/>
    <w:rsid w:val="001456F5"/>
    <w:rsid w:val="0015049B"/>
    <w:rsid w:val="001564DD"/>
    <w:rsid w:val="00157163"/>
    <w:rsid w:val="00162A9E"/>
    <w:rsid w:val="00165CAB"/>
    <w:rsid w:val="00171113"/>
    <w:rsid w:val="00173636"/>
    <w:rsid w:val="00174DF7"/>
    <w:rsid w:val="00175B5E"/>
    <w:rsid w:val="00177717"/>
    <w:rsid w:val="00177A8D"/>
    <w:rsid w:val="00180C80"/>
    <w:rsid w:val="00181B1E"/>
    <w:rsid w:val="00182A2C"/>
    <w:rsid w:val="00183036"/>
    <w:rsid w:val="001918F2"/>
    <w:rsid w:val="0019243D"/>
    <w:rsid w:val="00192DD0"/>
    <w:rsid w:val="00195177"/>
    <w:rsid w:val="0019551D"/>
    <w:rsid w:val="00196EFC"/>
    <w:rsid w:val="001A0B6C"/>
    <w:rsid w:val="001A0EC9"/>
    <w:rsid w:val="001A1728"/>
    <w:rsid w:val="001A2591"/>
    <w:rsid w:val="001A7DC4"/>
    <w:rsid w:val="001A7EC1"/>
    <w:rsid w:val="001B135D"/>
    <w:rsid w:val="001B3EC3"/>
    <w:rsid w:val="001B7F58"/>
    <w:rsid w:val="001C3277"/>
    <w:rsid w:val="001C34F3"/>
    <w:rsid w:val="001C3929"/>
    <w:rsid w:val="001C6D6C"/>
    <w:rsid w:val="001C7596"/>
    <w:rsid w:val="001C7B32"/>
    <w:rsid w:val="001D0832"/>
    <w:rsid w:val="001D0D18"/>
    <w:rsid w:val="001D322F"/>
    <w:rsid w:val="001D34B4"/>
    <w:rsid w:val="001D484B"/>
    <w:rsid w:val="001D54CC"/>
    <w:rsid w:val="001D55C0"/>
    <w:rsid w:val="001D681A"/>
    <w:rsid w:val="001E55DA"/>
    <w:rsid w:val="001E5951"/>
    <w:rsid w:val="001E5A4A"/>
    <w:rsid w:val="001E6F7E"/>
    <w:rsid w:val="001E7A3E"/>
    <w:rsid w:val="001F1FEA"/>
    <w:rsid w:val="0020240F"/>
    <w:rsid w:val="00203799"/>
    <w:rsid w:val="002041E9"/>
    <w:rsid w:val="00207907"/>
    <w:rsid w:val="002163BB"/>
    <w:rsid w:val="0021642D"/>
    <w:rsid w:val="00223567"/>
    <w:rsid w:val="00225D02"/>
    <w:rsid w:val="00227613"/>
    <w:rsid w:val="00231788"/>
    <w:rsid w:val="00232172"/>
    <w:rsid w:val="002340AB"/>
    <w:rsid w:val="002353ED"/>
    <w:rsid w:val="00240147"/>
    <w:rsid w:val="002401C1"/>
    <w:rsid w:val="0024099F"/>
    <w:rsid w:val="00240D49"/>
    <w:rsid w:val="00242115"/>
    <w:rsid w:val="00243096"/>
    <w:rsid w:val="00245395"/>
    <w:rsid w:val="00246107"/>
    <w:rsid w:val="00247A27"/>
    <w:rsid w:val="00251C16"/>
    <w:rsid w:val="0025259B"/>
    <w:rsid w:val="00253E14"/>
    <w:rsid w:val="00260259"/>
    <w:rsid w:val="00260724"/>
    <w:rsid w:val="00262FFF"/>
    <w:rsid w:val="00266CC0"/>
    <w:rsid w:val="00266F33"/>
    <w:rsid w:val="002701B0"/>
    <w:rsid w:val="002702BC"/>
    <w:rsid w:val="00277837"/>
    <w:rsid w:val="002830E0"/>
    <w:rsid w:val="00286988"/>
    <w:rsid w:val="0029020E"/>
    <w:rsid w:val="0029112C"/>
    <w:rsid w:val="00294307"/>
    <w:rsid w:val="00295925"/>
    <w:rsid w:val="0029652B"/>
    <w:rsid w:val="002A0476"/>
    <w:rsid w:val="002A35BA"/>
    <w:rsid w:val="002A4ABA"/>
    <w:rsid w:val="002B1992"/>
    <w:rsid w:val="002B63E8"/>
    <w:rsid w:val="002C0011"/>
    <w:rsid w:val="002C1668"/>
    <w:rsid w:val="002C16DA"/>
    <w:rsid w:val="002C361A"/>
    <w:rsid w:val="002D1CC5"/>
    <w:rsid w:val="002D459B"/>
    <w:rsid w:val="002D51DE"/>
    <w:rsid w:val="002E1674"/>
    <w:rsid w:val="002E2D6E"/>
    <w:rsid w:val="002E5620"/>
    <w:rsid w:val="002E6F2C"/>
    <w:rsid w:val="002F0BFB"/>
    <w:rsid w:val="002F16BE"/>
    <w:rsid w:val="002F23EA"/>
    <w:rsid w:val="003008E0"/>
    <w:rsid w:val="00301261"/>
    <w:rsid w:val="00301665"/>
    <w:rsid w:val="0030465D"/>
    <w:rsid w:val="00307F5E"/>
    <w:rsid w:val="00314784"/>
    <w:rsid w:val="00314ED9"/>
    <w:rsid w:val="003164F9"/>
    <w:rsid w:val="0032203D"/>
    <w:rsid w:val="003228F2"/>
    <w:rsid w:val="00327AC1"/>
    <w:rsid w:val="00330EFB"/>
    <w:rsid w:val="0033272E"/>
    <w:rsid w:val="00332E00"/>
    <w:rsid w:val="00336A69"/>
    <w:rsid w:val="0034087E"/>
    <w:rsid w:val="00345388"/>
    <w:rsid w:val="003459F7"/>
    <w:rsid w:val="003553EF"/>
    <w:rsid w:val="003555EA"/>
    <w:rsid w:val="00355B56"/>
    <w:rsid w:val="003561E1"/>
    <w:rsid w:val="00356BBD"/>
    <w:rsid w:val="00356C85"/>
    <w:rsid w:val="00356DAC"/>
    <w:rsid w:val="00357FD9"/>
    <w:rsid w:val="00365911"/>
    <w:rsid w:val="003668A0"/>
    <w:rsid w:val="00371268"/>
    <w:rsid w:val="0037643A"/>
    <w:rsid w:val="00383BA4"/>
    <w:rsid w:val="00384254"/>
    <w:rsid w:val="00390A45"/>
    <w:rsid w:val="003932B9"/>
    <w:rsid w:val="003938EC"/>
    <w:rsid w:val="00394D7B"/>
    <w:rsid w:val="00395243"/>
    <w:rsid w:val="003A5283"/>
    <w:rsid w:val="003A57ED"/>
    <w:rsid w:val="003A5BC4"/>
    <w:rsid w:val="003A69F3"/>
    <w:rsid w:val="003B0454"/>
    <w:rsid w:val="003B14CC"/>
    <w:rsid w:val="003B4FEF"/>
    <w:rsid w:val="003B7132"/>
    <w:rsid w:val="003B7CD2"/>
    <w:rsid w:val="003C1C1A"/>
    <w:rsid w:val="003C6E40"/>
    <w:rsid w:val="003D0B9B"/>
    <w:rsid w:val="003D3B7B"/>
    <w:rsid w:val="003D3C62"/>
    <w:rsid w:val="003D429F"/>
    <w:rsid w:val="003D4DDB"/>
    <w:rsid w:val="003D6262"/>
    <w:rsid w:val="003D6478"/>
    <w:rsid w:val="003F01B9"/>
    <w:rsid w:val="003F23E7"/>
    <w:rsid w:val="003F5617"/>
    <w:rsid w:val="004016A3"/>
    <w:rsid w:val="004022C1"/>
    <w:rsid w:val="00403837"/>
    <w:rsid w:val="00406BA1"/>
    <w:rsid w:val="00407B7B"/>
    <w:rsid w:val="00411298"/>
    <w:rsid w:val="00415620"/>
    <w:rsid w:val="004209D1"/>
    <w:rsid w:val="00421D4D"/>
    <w:rsid w:val="00422324"/>
    <w:rsid w:val="0042300C"/>
    <w:rsid w:val="00423051"/>
    <w:rsid w:val="00423160"/>
    <w:rsid w:val="00423578"/>
    <w:rsid w:val="004238A5"/>
    <w:rsid w:val="00423942"/>
    <w:rsid w:val="00423CFC"/>
    <w:rsid w:val="00425E4D"/>
    <w:rsid w:val="00432D05"/>
    <w:rsid w:val="004436BC"/>
    <w:rsid w:val="004438A5"/>
    <w:rsid w:val="0044464C"/>
    <w:rsid w:val="00446CF9"/>
    <w:rsid w:val="00451B06"/>
    <w:rsid w:val="00453442"/>
    <w:rsid w:val="0045397B"/>
    <w:rsid w:val="004565EF"/>
    <w:rsid w:val="00457587"/>
    <w:rsid w:val="004579B6"/>
    <w:rsid w:val="00460F3B"/>
    <w:rsid w:val="004613E6"/>
    <w:rsid w:val="004646C5"/>
    <w:rsid w:val="004668D2"/>
    <w:rsid w:val="00467D45"/>
    <w:rsid w:val="0047169A"/>
    <w:rsid w:val="0047376D"/>
    <w:rsid w:val="00477087"/>
    <w:rsid w:val="0048004D"/>
    <w:rsid w:val="00481C70"/>
    <w:rsid w:val="0048289E"/>
    <w:rsid w:val="0048347D"/>
    <w:rsid w:val="004842AC"/>
    <w:rsid w:val="004844D3"/>
    <w:rsid w:val="00487787"/>
    <w:rsid w:val="00491026"/>
    <w:rsid w:val="00492C50"/>
    <w:rsid w:val="00496AE9"/>
    <w:rsid w:val="004A0C99"/>
    <w:rsid w:val="004A4A7D"/>
    <w:rsid w:val="004A5C1F"/>
    <w:rsid w:val="004A5D76"/>
    <w:rsid w:val="004A7989"/>
    <w:rsid w:val="004B2B25"/>
    <w:rsid w:val="004B3B89"/>
    <w:rsid w:val="004B4415"/>
    <w:rsid w:val="004C0180"/>
    <w:rsid w:val="004C21EC"/>
    <w:rsid w:val="004C32EC"/>
    <w:rsid w:val="004C450F"/>
    <w:rsid w:val="004C61F3"/>
    <w:rsid w:val="004D47E5"/>
    <w:rsid w:val="004E0030"/>
    <w:rsid w:val="004E0865"/>
    <w:rsid w:val="004E52B9"/>
    <w:rsid w:val="004F0CC8"/>
    <w:rsid w:val="004F3B4A"/>
    <w:rsid w:val="00503790"/>
    <w:rsid w:val="00504CA5"/>
    <w:rsid w:val="00507D11"/>
    <w:rsid w:val="00510C89"/>
    <w:rsid w:val="00511395"/>
    <w:rsid w:val="0052045C"/>
    <w:rsid w:val="00521C62"/>
    <w:rsid w:val="005226B0"/>
    <w:rsid w:val="005240BD"/>
    <w:rsid w:val="00524E62"/>
    <w:rsid w:val="00526FA6"/>
    <w:rsid w:val="00530EC4"/>
    <w:rsid w:val="00531E96"/>
    <w:rsid w:val="00532FEC"/>
    <w:rsid w:val="00543CEA"/>
    <w:rsid w:val="00545CCB"/>
    <w:rsid w:val="00546F2F"/>
    <w:rsid w:val="0054778F"/>
    <w:rsid w:val="0055008D"/>
    <w:rsid w:val="0055172E"/>
    <w:rsid w:val="00551F0E"/>
    <w:rsid w:val="00555311"/>
    <w:rsid w:val="00560ADD"/>
    <w:rsid w:val="00561453"/>
    <w:rsid w:val="005615AC"/>
    <w:rsid w:val="005630DA"/>
    <w:rsid w:val="00563430"/>
    <w:rsid w:val="0056497D"/>
    <w:rsid w:val="0056595A"/>
    <w:rsid w:val="005660F4"/>
    <w:rsid w:val="005662FC"/>
    <w:rsid w:val="00571DF7"/>
    <w:rsid w:val="00574DB7"/>
    <w:rsid w:val="00574FEE"/>
    <w:rsid w:val="00577DA4"/>
    <w:rsid w:val="005814EC"/>
    <w:rsid w:val="005825B2"/>
    <w:rsid w:val="00583908"/>
    <w:rsid w:val="0059137E"/>
    <w:rsid w:val="0059331E"/>
    <w:rsid w:val="0059588D"/>
    <w:rsid w:val="00596FAD"/>
    <w:rsid w:val="005A0844"/>
    <w:rsid w:val="005A1870"/>
    <w:rsid w:val="005A4B40"/>
    <w:rsid w:val="005A6F4C"/>
    <w:rsid w:val="005B1BEB"/>
    <w:rsid w:val="005B429A"/>
    <w:rsid w:val="005B524F"/>
    <w:rsid w:val="005B7378"/>
    <w:rsid w:val="005C14CA"/>
    <w:rsid w:val="005C230C"/>
    <w:rsid w:val="005C3E6C"/>
    <w:rsid w:val="005C3EB0"/>
    <w:rsid w:val="005C678B"/>
    <w:rsid w:val="005D0250"/>
    <w:rsid w:val="005D145B"/>
    <w:rsid w:val="005D5006"/>
    <w:rsid w:val="005D76A3"/>
    <w:rsid w:val="005E3494"/>
    <w:rsid w:val="005E4A26"/>
    <w:rsid w:val="005E4DFE"/>
    <w:rsid w:val="005F53C3"/>
    <w:rsid w:val="00602537"/>
    <w:rsid w:val="006037EC"/>
    <w:rsid w:val="00614E85"/>
    <w:rsid w:val="006219CE"/>
    <w:rsid w:val="00623C54"/>
    <w:rsid w:val="00625F0D"/>
    <w:rsid w:val="00626344"/>
    <w:rsid w:val="00631254"/>
    <w:rsid w:val="0063143B"/>
    <w:rsid w:val="0063440B"/>
    <w:rsid w:val="00634635"/>
    <w:rsid w:val="00634A9A"/>
    <w:rsid w:val="006360F0"/>
    <w:rsid w:val="00640E45"/>
    <w:rsid w:val="00641F66"/>
    <w:rsid w:val="00643B06"/>
    <w:rsid w:val="00644625"/>
    <w:rsid w:val="00645E94"/>
    <w:rsid w:val="00646B77"/>
    <w:rsid w:val="006505D5"/>
    <w:rsid w:val="006518F4"/>
    <w:rsid w:val="00652783"/>
    <w:rsid w:val="00657C09"/>
    <w:rsid w:val="00660C56"/>
    <w:rsid w:val="006636F0"/>
    <w:rsid w:val="00665645"/>
    <w:rsid w:val="006663B1"/>
    <w:rsid w:val="0066716C"/>
    <w:rsid w:val="00667BCD"/>
    <w:rsid w:val="006712B8"/>
    <w:rsid w:val="00672C75"/>
    <w:rsid w:val="00673BFF"/>
    <w:rsid w:val="006767BF"/>
    <w:rsid w:val="00680A96"/>
    <w:rsid w:val="00680C07"/>
    <w:rsid w:val="00681690"/>
    <w:rsid w:val="0068338C"/>
    <w:rsid w:val="00684382"/>
    <w:rsid w:val="0069193B"/>
    <w:rsid w:val="00693576"/>
    <w:rsid w:val="006A2A9E"/>
    <w:rsid w:val="006A2B58"/>
    <w:rsid w:val="006A414F"/>
    <w:rsid w:val="006A44D0"/>
    <w:rsid w:val="006A5CA5"/>
    <w:rsid w:val="006A62D3"/>
    <w:rsid w:val="006A7832"/>
    <w:rsid w:val="006A7E8C"/>
    <w:rsid w:val="006B0F1A"/>
    <w:rsid w:val="006B2932"/>
    <w:rsid w:val="006B3FCB"/>
    <w:rsid w:val="006C084D"/>
    <w:rsid w:val="006C290B"/>
    <w:rsid w:val="006C3370"/>
    <w:rsid w:val="006C496F"/>
    <w:rsid w:val="006C5A21"/>
    <w:rsid w:val="006C764F"/>
    <w:rsid w:val="006D4FE4"/>
    <w:rsid w:val="006D657C"/>
    <w:rsid w:val="006D65C9"/>
    <w:rsid w:val="006E4765"/>
    <w:rsid w:val="006E4AF3"/>
    <w:rsid w:val="006E6D63"/>
    <w:rsid w:val="006F056C"/>
    <w:rsid w:val="006F1E51"/>
    <w:rsid w:val="006F61D6"/>
    <w:rsid w:val="006F6B9F"/>
    <w:rsid w:val="00703ABE"/>
    <w:rsid w:val="00704F0F"/>
    <w:rsid w:val="007112AB"/>
    <w:rsid w:val="00713B98"/>
    <w:rsid w:val="00713DA5"/>
    <w:rsid w:val="0071605E"/>
    <w:rsid w:val="00716336"/>
    <w:rsid w:val="00716620"/>
    <w:rsid w:val="00717491"/>
    <w:rsid w:val="007178F9"/>
    <w:rsid w:val="00723231"/>
    <w:rsid w:val="00725B7E"/>
    <w:rsid w:val="00730574"/>
    <w:rsid w:val="0073128D"/>
    <w:rsid w:val="00735EA9"/>
    <w:rsid w:val="007361DF"/>
    <w:rsid w:val="00740D15"/>
    <w:rsid w:val="00741EB0"/>
    <w:rsid w:val="00743583"/>
    <w:rsid w:val="007467CF"/>
    <w:rsid w:val="00747B72"/>
    <w:rsid w:val="00751E50"/>
    <w:rsid w:val="00753115"/>
    <w:rsid w:val="00753372"/>
    <w:rsid w:val="00753931"/>
    <w:rsid w:val="0075431C"/>
    <w:rsid w:val="007548AA"/>
    <w:rsid w:val="00754F8D"/>
    <w:rsid w:val="007577C4"/>
    <w:rsid w:val="007600FC"/>
    <w:rsid w:val="0076137C"/>
    <w:rsid w:val="007618E2"/>
    <w:rsid w:val="00762181"/>
    <w:rsid w:val="00762555"/>
    <w:rsid w:val="0076262E"/>
    <w:rsid w:val="007710C0"/>
    <w:rsid w:val="00773308"/>
    <w:rsid w:val="00773815"/>
    <w:rsid w:val="00775313"/>
    <w:rsid w:val="00780F68"/>
    <w:rsid w:val="00781091"/>
    <w:rsid w:val="0078129D"/>
    <w:rsid w:val="0078228F"/>
    <w:rsid w:val="007838A8"/>
    <w:rsid w:val="007863D9"/>
    <w:rsid w:val="0078675D"/>
    <w:rsid w:val="00791E1B"/>
    <w:rsid w:val="00792B9B"/>
    <w:rsid w:val="007931AD"/>
    <w:rsid w:val="00797C08"/>
    <w:rsid w:val="00797F3C"/>
    <w:rsid w:val="007A0617"/>
    <w:rsid w:val="007A0B95"/>
    <w:rsid w:val="007A1228"/>
    <w:rsid w:val="007A2C70"/>
    <w:rsid w:val="007A5C3F"/>
    <w:rsid w:val="007B069A"/>
    <w:rsid w:val="007B7D3D"/>
    <w:rsid w:val="007C0ABB"/>
    <w:rsid w:val="007C11BC"/>
    <w:rsid w:val="007C1448"/>
    <w:rsid w:val="007C274F"/>
    <w:rsid w:val="007D0782"/>
    <w:rsid w:val="007D09BC"/>
    <w:rsid w:val="007D4075"/>
    <w:rsid w:val="007E5571"/>
    <w:rsid w:val="007E6F56"/>
    <w:rsid w:val="007E725A"/>
    <w:rsid w:val="007E74F1"/>
    <w:rsid w:val="007F1131"/>
    <w:rsid w:val="007F612F"/>
    <w:rsid w:val="007F7C25"/>
    <w:rsid w:val="00800923"/>
    <w:rsid w:val="00804BBF"/>
    <w:rsid w:val="00807EBC"/>
    <w:rsid w:val="0081201A"/>
    <w:rsid w:val="00817114"/>
    <w:rsid w:val="00821156"/>
    <w:rsid w:val="008222F7"/>
    <w:rsid w:val="00823EAB"/>
    <w:rsid w:val="00827CB4"/>
    <w:rsid w:val="00832BBF"/>
    <w:rsid w:val="00833BB6"/>
    <w:rsid w:val="0083641E"/>
    <w:rsid w:val="00840C80"/>
    <w:rsid w:val="008410BE"/>
    <w:rsid w:val="00841594"/>
    <w:rsid w:val="00841DD4"/>
    <w:rsid w:val="008425E3"/>
    <w:rsid w:val="00844450"/>
    <w:rsid w:val="00845FE6"/>
    <w:rsid w:val="00847A1B"/>
    <w:rsid w:val="008516FF"/>
    <w:rsid w:val="00851C11"/>
    <w:rsid w:val="00857E08"/>
    <w:rsid w:val="00860181"/>
    <w:rsid w:val="0086729B"/>
    <w:rsid w:val="00867472"/>
    <w:rsid w:val="00867CD9"/>
    <w:rsid w:val="00871C23"/>
    <w:rsid w:val="00872C76"/>
    <w:rsid w:val="008750B4"/>
    <w:rsid w:val="00875F45"/>
    <w:rsid w:val="0087716C"/>
    <w:rsid w:val="00877AA4"/>
    <w:rsid w:val="008844BF"/>
    <w:rsid w:val="00884C5B"/>
    <w:rsid w:val="00884E89"/>
    <w:rsid w:val="00891673"/>
    <w:rsid w:val="00893A0C"/>
    <w:rsid w:val="00893F81"/>
    <w:rsid w:val="00897D39"/>
    <w:rsid w:val="008A0A4A"/>
    <w:rsid w:val="008A426E"/>
    <w:rsid w:val="008A6B32"/>
    <w:rsid w:val="008B07E5"/>
    <w:rsid w:val="008B0B4B"/>
    <w:rsid w:val="008B282B"/>
    <w:rsid w:val="008B7326"/>
    <w:rsid w:val="008B7C09"/>
    <w:rsid w:val="008C1AC2"/>
    <w:rsid w:val="008C52D8"/>
    <w:rsid w:val="008C72B4"/>
    <w:rsid w:val="008D4EB1"/>
    <w:rsid w:val="008D6B80"/>
    <w:rsid w:val="008D7250"/>
    <w:rsid w:val="008E0561"/>
    <w:rsid w:val="008E182A"/>
    <w:rsid w:val="008E31B3"/>
    <w:rsid w:val="008E3D45"/>
    <w:rsid w:val="008E529D"/>
    <w:rsid w:val="008E581B"/>
    <w:rsid w:val="008E59BE"/>
    <w:rsid w:val="008E5E8E"/>
    <w:rsid w:val="008F3C85"/>
    <w:rsid w:val="008F48EE"/>
    <w:rsid w:val="008F5934"/>
    <w:rsid w:val="008F5E1F"/>
    <w:rsid w:val="008F79C5"/>
    <w:rsid w:val="008F7ADB"/>
    <w:rsid w:val="009007A5"/>
    <w:rsid w:val="00900919"/>
    <w:rsid w:val="00902D86"/>
    <w:rsid w:val="009042EB"/>
    <w:rsid w:val="00905012"/>
    <w:rsid w:val="00905349"/>
    <w:rsid w:val="00911D2F"/>
    <w:rsid w:val="00912095"/>
    <w:rsid w:val="00912456"/>
    <w:rsid w:val="00912787"/>
    <w:rsid w:val="009228F3"/>
    <w:rsid w:val="009244BD"/>
    <w:rsid w:val="00925AC1"/>
    <w:rsid w:val="00930DDC"/>
    <w:rsid w:val="00936E44"/>
    <w:rsid w:val="00940339"/>
    <w:rsid w:val="00940640"/>
    <w:rsid w:val="00943AE6"/>
    <w:rsid w:val="0094400D"/>
    <w:rsid w:val="00950918"/>
    <w:rsid w:val="00951212"/>
    <w:rsid w:val="009522FD"/>
    <w:rsid w:val="00952504"/>
    <w:rsid w:val="00952E59"/>
    <w:rsid w:val="00953B79"/>
    <w:rsid w:val="00960A7E"/>
    <w:rsid w:val="00962972"/>
    <w:rsid w:val="00963891"/>
    <w:rsid w:val="00965E20"/>
    <w:rsid w:val="009665AB"/>
    <w:rsid w:val="009707C9"/>
    <w:rsid w:val="0097318A"/>
    <w:rsid w:val="00973878"/>
    <w:rsid w:val="00974D6B"/>
    <w:rsid w:val="0098249B"/>
    <w:rsid w:val="0098624E"/>
    <w:rsid w:val="00987170"/>
    <w:rsid w:val="0099067F"/>
    <w:rsid w:val="00992F67"/>
    <w:rsid w:val="0099664B"/>
    <w:rsid w:val="00996F41"/>
    <w:rsid w:val="009979B3"/>
    <w:rsid w:val="009A1CDE"/>
    <w:rsid w:val="009A2985"/>
    <w:rsid w:val="009A2A42"/>
    <w:rsid w:val="009A4CDC"/>
    <w:rsid w:val="009A78E9"/>
    <w:rsid w:val="009B265D"/>
    <w:rsid w:val="009B2E2F"/>
    <w:rsid w:val="009B6500"/>
    <w:rsid w:val="009B6A46"/>
    <w:rsid w:val="009C029C"/>
    <w:rsid w:val="009C1A46"/>
    <w:rsid w:val="009C2EE8"/>
    <w:rsid w:val="009C3448"/>
    <w:rsid w:val="009C3B3F"/>
    <w:rsid w:val="009C7693"/>
    <w:rsid w:val="009C7B88"/>
    <w:rsid w:val="009D089A"/>
    <w:rsid w:val="009D2855"/>
    <w:rsid w:val="009D2CA2"/>
    <w:rsid w:val="009D5CB3"/>
    <w:rsid w:val="009E5718"/>
    <w:rsid w:val="009E6D72"/>
    <w:rsid w:val="009F0FB2"/>
    <w:rsid w:val="00A04A9D"/>
    <w:rsid w:val="00A120CD"/>
    <w:rsid w:val="00A1370C"/>
    <w:rsid w:val="00A14308"/>
    <w:rsid w:val="00A20107"/>
    <w:rsid w:val="00A23D1C"/>
    <w:rsid w:val="00A25D99"/>
    <w:rsid w:val="00A26DC5"/>
    <w:rsid w:val="00A323EF"/>
    <w:rsid w:val="00A325C7"/>
    <w:rsid w:val="00A33D00"/>
    <w:rsid w:val="00A3428C"/>
    <w:rsid w:val="00A351CB"/>
    <w:rsid w:val="00A35636"/>
    <w:rsid w:val="00A35648"/>
    <w:rsid w:val="00A37F91"/>
    <w:rsid w:val="00A409A8"/>
    <w:rsid w:val="00A40A5A"/>
    <w:rsid w:val="00A40C82"/>
    <w:rsid w:val="00A424C5"/>
    <w:rsid w:val="00A461E1"/>
    <w:rsid w:val="00A47109"/>
    <w:rsid w:val="00A54057"/>
    <w:rsid w:val="00A57274"/>
    <w:rsid w:val="00A61E13"/>
    <w:rsid w:val="00A62DE5"/>
    <w:rsid w:val="00A647D5"/>
    <w:rsid w:val="00A65B85"/>
    <w:rsid w:val="00A661DB"/>
    <w:rsid w:val="00A67118"/>
    <w:rsid w:val="00A7586D"/>
    <w:rsid w:val="00A83A35"/>
    <w:rsid w:val="00A87424"/>
    <w:rsid w:val="00A927D9"/>
    <w:rsid w:val="00A93A07"/>
    <w:rsid w:val="00A93D24"/>
    <w:rsid w:val="00A93E5D"/>
    <w:rsid w:val="00A948C6"/>
    <w:rsid w:val="00AA0579"/>
    <w:rsid w:val="00AA780F"/>
    <w:rsid w:val="00AB2716"/>
    <w:rsid w:val="00AB3711"/>
    <w:rsid w:val="00AB617B"/>
    <w:rsid w:val="00AB766F"/>
    <w:rsid w:val="00AC1DFC"/>
    <w:rsid w:val="00AC3F6C"/>
    <w:rsid w:val="00AC68B5"/>
    <w:rsid w:val="00AD4E50"/>
    <w:rsid w:val="00AD5B41"/>
    <w:rsid w:val="00AD5D81"/>
    <w:rsid w:val="00AD7EDB"/>
    <w:rsid w:val="00AE2AFF"/>
    <w:rsid w:val="00AE2CE5"/>
    <w:rsid w:val="00AE3AAA"/>
    <w:rsid w:val="00AE486B"/>
    <w:rsid w:val="00AF2328"/>
    <w:rsid w:val="00AF2A0C"/>
    <w:rsid w:val="00AF43D3"/>
    <w:rsid w:val="00AF567B"/>
    <w:rsid w:val="00AF61AD"/>
    <w:rsid w:val="00AF6E51"/>
    <w:rsid w:val="00B035A5"/>
    <w:rsid w:val="00B04716"/>
    <w:rsid w:val="00B0501F"/>
    <w:rsid w:val="00B051F8"/>
    <w:rsid w:val="00B05792"/>
    <w:rsid w:val="00B0665B"/>
    <w:rsid w:val="00B0792B"/>
    <w:rsid w:val="00B11EB8"/>
    <w:rsid w:val="00B145EE"/>
    <w:rsid w:val="00B148DF"/>
    <w:rsid w:val="00B159D2"/>
    <w:rsid w:val="00B16F67"/>
    <w:rsid w:val="00B2034F"/>
    <w:rsid w:val="00B21009"/>
    <w:rsid w:val="00B23EF0"/>
    <w:rsid w:val="00B241D7"/>
    <w:rsid w:val="00B259CB"/>
    <w:rsid w:val="00B3291B"/>
    <w:rsid w:val="00B33BBA"/>
    <w:rsid w:val="00B37AE6"/>
    <w:rsid w:val="00B41107"/>
    <w:rsid w:val="00B460D8"/>
    <w:rsid w:val="00B52B4D"/>
    <w:rsid w:val="00B57A70"/>
    <w:rsid w:val="00B60D64"/>
    <w:rsid w:val="00B62A02"/>
    <w:rsid w:val="00B65B90"/>
    <w:rsid w:val="00B74498"/>
    <w:rsid w:val="00B748BE"/>
    <w:rsid w:val="00B80AA5"/>
    <w:rsid w:val="00B82009"/>
    <w:rsid w:val="00B84415"/>
    <w:rsid w:val="00B84662"/>
    <w:rsid w:val="00B85764"/>
    <w:rsid w:val="00B868E1"/>
    <w:rsid w:val="00B86BD6"/>
    <w:rsid w:val="00B92822"/>
    <w:rsid w:val="00B94DDB"/>
    <w:rsid w:val="00B95037"/>
    <w:rsid w:val="00B95781"/>
    <w:rsid w:val="00BA2BC4"/>
    <w:rsid w:val="00BA52D5"/>
    <w:rsid w:val="00BA543A"/>
    <w:rsid w:val="00BB1FCA"/>
    <w:rsid w:val="00BB327F"/>
    <w:rsid w:val="00BB3965"/>
    <w:rsid w:val="00BB3F43"/>
    <w:rsid w:val="00BB4D5F"/>
    <w:rsid w:val="00BB4D87"/>
    <w:rsid w:val="00BB6CAF"/>
    <w:rsid w:val="00BB7036"/>
    <w:rsid w:val="00BC3EF4"/>
    <w:rsid w:val="00BC4704"/>
    <w:rsid w:val="00BC4B57"/>
    <w:rsid w:val="00BC7A63"/>
    <w:rsid w:val="00BD00BD"/>
    <w:rsid w:val="00BD13B6"/>
    <w:rsid w:val="00BD2F8A"/>
    <w:rsid w:val="00BD4685"/>
    <w:rsid w:val="00BD7094"/>
    <w:rsid w:val="00BE1095"/>
    <w:rsid w:val="00BE43B0"/>
    <w:rsid w:val="00BE4939"/>
    <w:rsid w:val="00BF0A02"/>
    <w:rsid w:val="00BF260B"/>
    <w:rsid w:val="00BF528F"/>
    <w:rsid w:val="00BF7805"/>
    <w:rsid w:val="00C012CB"/>
    <w:rsid w:val="00C013B5"/>
    <w:rsid w:val="00C02453"/>
    <w:rsid w:val="00C025B3"/>
    <w:rsid w:val="00C04D4E"/>
    <w:rsid w:val="00C052B6"/>
    <w:rsid w:val="00C078A9"/>
    <w:rsid w:val="00C10720"/>
    <w:rsid w:val="00C108F3"/>
    <w:rsid w:val="00C10C13"/>
    <w:rsid w:val="00C14E23"/>
    <w:rsid w:val="00C20B08"/>
    <w:rsid w:val="00C22855"/>
    <w:rsid w:val="00C24127"/>
    <w:rsid w:val="00C26650"/>
    <w:rsid w:val="00C267C6"/>
    <w:rsid w:val="00C36588"/>
    <w:rsid w:val="00C42886"/>
    <w:rsid w:val="00C4338E"/>
    <w:rsid w:val="00C44D3B"/>
    <w:rsid w:val="00C4724E"/>
    <w:rsid w:val="00C50495"/>
    <w:rsid w:val="00C546CF"/>
    <w:rsid w:val="00C5474D"/>
    <w:rsid w:val="00C56515"/>
    <w:rsid w:val="00C7055A"/>
    <w:rsid w:val="00C7192A"/>
    <w:rsid w:val="00C772B9"/>
    <w:rsid w:val="00C81BAF"/>
    <w:rsid w:val="00C91044"/>
    <w:rsid w:val="00C913A0"/>
    <w:rsid w:val="00C934DD"/>
    <w:rsid w:val="00C94CD2"/>
    <w:rsid w:val="00C967E3"/>
    <w:rsid w:val="00C9702E"/>
    <w:rsid w:val="00CA36B8"/>
    <w:rsid w:val="00CA5156"/>
    <w:rsid w:val="00CA5BF3"/>
    <w:rsid w:val="00CA7026"/>
    <w:rsid w:val="00CA7B97"/>
    <w:rsid w:val="00CB05F7"/>
    <w:rsid w:val="00CB178C"/>
    <w:rsid w:val="00CB2497"/>
    <w:rsid w:val="00CB2DF4"/>
    <w:rsid w:val="00CB2ED0"/>
    <w:rsid w:val="00CB39AD"/>
    <w:rsid w:val="00CC110F"/>
    <w:rsid w:val="00CC543E"/>
    <w:rsid w:val="00CC6E6A"/>
    <w:rsid w:val="00CD08D2"/>
    <w:rsid w:val="00CD2720"/>
    <w:rsid w:val="00CD6D09"/>
    <w:rsid w:val="00CE00EA"/>
    <w:rsid w:val="00CE12AD"/>
    <w:rsid w:val="00CE2D62"/>
    <w:rsid w:val="00CE57D2"/>
    <w:rsid w:val="00CE5B0C"/>
    <w:rsid w:val="00CE718F"/>
    <w:rsid w:val="00CF0765"/>
    <w:rsid w:val="00CF3359"/>
    <w:rsid w:val="00CF37BE"/>
    <w:rsid w:val="00CF4BF8"/>
    <w:rsid w:val="00CF4DDD"/>
    <w:rsid w:val="00CF6D4C"/>
    <w:rsid w:val="00CF7F45"/>
    <w:rsid w:val="00D0554F"/>
    <w:rsid w:val="00D07F7B"/>
    <w:rsid w:val="00D1053F"/>
    <w:rsid w:val="00D153A9"/>
    <w:rsid w:val="00D15519"/>
    <w:rsid w:val="00D15AD9"/>
    <w:rsid w:val="00D17FC7"/>
    <w:rsid w:val="00D20C8D"/>
    <w:rsid w:val="00D30FE8"/>
    <w:rsid w:val="00D316E1"/>
    <w:rsid w:val="00D32C0C"/>
    <w:rsid w:val="00D32C9B"/>
    <w:rsid w:val="00D32CB7"/>
    <w:rsid w:val="00D3358B"/>
    <w:rsid w:val="00D33BE6"/>
    <w:rsid w:val="00D353FC"/>
    <w:rsid w:val="00D36E29"/>
    <w:rsid w:val="00D42F0E"/>
    <w:rsid w:val="00D46B27"/>
    <w:rsid w:val="00D4771B"/>
    <w:rsid w:val="00D50A18"/>
    <w:rsid w:val="00D50A32"/>
    <w:rsid w:val="00D54019"/>
    <w:rsid w:val="00D557E7"/>
    <w:rsid w:val="00D578A0"/>
    <w:rsid w:val="00D57B6E"/>
    <w:rsid w:val="00D57B9D"/>
    <w:rsid w:val="00D6019C"/>
    <w:rsid w:val="00D60230"/>
    <w:rsid w:val="00D6395A"/>
    <w:rsid w:val="00D6579B"/>
    <w:rsid w:val="00D7040A"/>
    <w:rsid w:val="00D718B8"/>
    <w:rsid w:val="00D741DD"/>
    <w:rsid w:val="00D74862"/>
    <w:rsid w:val="00D75AEB"/>
    <w:rsid w:val="00D772BF"/>
    <w:rsid w:val="00D80343"/>
    <w:rsid w:val="00D8065A"/>
    <w:rsid w:val="00D82149"/>
    <w:rsid w:val="00D86242"/>
    <w:rsid w:val="00D870AB"/>
    <w:rsid w:val="00D93608"/>
    <w:rsid w:val="00D93EC2"/>
    <w:rsid w:val="00D94099"/>
    <w:rsid w:val="00D958BC"/>
    <w:rsid w:val="00D96550"/>
    <w:rsid w:val="00DA23B4"/>
    <w:rsid w:val="00DB034F"/>
    <w:rsid w:val="00DB45BE"/>
    <w:rsid w:val="00DB4F2C"/>
    <w:rsid w:val="00DB7504"/>
    <w:rsid w:val="00DB7E7E"/>
    <w:rsid w:val="00DC021B"/>
    <w:rsid w:val="00DC1DCA"/>
    <w:rsid w:val="00DC3B0B"/>
    <w:rsid w:val="00DC3CC1"/>
    <w:rsid w:val="00DD1CF1"/>
    <w:rsid w:val="00DD5307"/>
    <w:rsid w:val="00DD7DD2"/>
    <w:rsid w:val="00DE12AC"/>
    <w:rsid w:val="00DE3BA9"/>
    <w:rsid w:val="00DE5864"/>
    <w:rsid w:val="00DF22C7"/>
    <w:rsid w:val="00DF4D52"/>
    <w:rsid w:val="00DF5A99"/>
    <w:rsid w:val="00DF68CD"/>
    <w:rsid w:val="00DF6BCC"/>
    <w:rsid w:val="00E000EB"/>
    <w:rsid w:val="00E00713"/>
    <w:rsid w:val="00E009F9"/>
    <w:rsid w:val="00E01C6E"/>
    <w:rsid w:val="00E02F9E"/>
    <w:rsid w:val="00E05218"/>
    <w:rsid w:val="00E05F5D"/>
    <w:rsid w:val="00E1038A"/>
    <w:rsid w:val="00E11B92"/>
    <w:rsid w:val="00E17D7C"/>
    <w:rsid w:val="00E20634"/>
    <w:rsid w:val="00E23DB6"/>
    <w:rsid w:val="00E311DD"/>
    <w:rsid w:val="00E31BCD"/>
    <w:rsid w:val="00E3508F"/>
    <w:rsid w:val="00E350C4"/>
    <w:rsid w:val="00E36843"/>
    <w:rsid w:val="00E45529"/>
    <w:rsid w:val="00E47056"/>
    <w:rsid w:val="00E50578"/>
    <w:rsid w:val="00E51601"/>
    <w:rsid w:val="00E51AF6"/>
    <w:rsid w:val="00E5259E"/>
    <w:rsid w:val="00E54204"/>
    <w:rsid w:val="00E56A0E"/>
    <w:rsid w:val="00E613D4"/>
    <w:rsid w:val="00E61632"/>
    <w:rsid w:val="00E61AA3"/>
    <w:rsid w:val="00E629B5"/>
    <w:rsid w:val="00E66D02"/>
    <w:rsid w:val="00E67DBC"/>
    <w:rsid w:val="00E803D9"/>
    <w:rsid w:val="00E86ED4"/>
    <w:rsid w:val="00E87CA5"/>
    <w:rsid w:val="00E9211E"/>
    <w:rsid w:val="00E92DFC"/>
    <w:rsid w:val="00E92EC3"/>
    <w:rsid w:val="00E969D3"/>
    <w:rsid w:val="00EA15D2"/>
    <w:rsid w:val="00EA65CD"/>
    <w:rsid w:val="00EA7DC5"/>
    <w:rsid w:val="00EB24CC"/>
    <w:rsid w:val="00EB3C11"/>
    <w:rsid w:val="00EB4267"/>
    <w:rsid w:val="00EB6FD1"/>
    <w:rsid w:val="00EC1E53"/>
    <w:rsid w:val="00EC5976"/>
    <w:rsid w:val="00ED44EA"/>
    <w:rsid w:val="00ED5EDF"/>
    <w:rsid w:val="00ED70C0"/>
    <w:rsid w:val="00ED744A"/>
    <w:rsid w:val="00EE0D8F"/>
    <w:rsid w:val="00EE2056"/>
    <w:rsid w:val="00EE334F"/>
    <w:rsid w:val="00EF1A5E"/>
    <w:rsid w:val="00EF685F"/>
    <w:rsid w:val="00F00856"/>
    <w:rsid w:val="00F0172B"/>
    <w:rsid w:val="00F019F3"/>
    <w:rsid w:val="00F02CDD"/>
    <w:rsid w:val="00F03FDA"/>
    <w:rsid w:val="00F04520"/>
    <w:rsid w:val="00F04B14"/>
    <w:rsid w:val="00F12439"/>
    <w:rsid w:val="00F1317C"/>
    <w:rsid w:val="00F23327"/>
    <w:rsid w:val="00F23849"/>
    <w:rsid w:val="00F26FE2"/>
    <w:rsid w:val="00F271FE"/>
    <w:rsid w:val="00F27E8C"/>
    <w:rsid w:val="00F31D6A"/>
    <w:rsid w:val="00F31FFA"/>
    <w:rsid w:val="00F350D9"/>
    <w:rsid w:val="00F439CE"/>
    <w:rsid w:val="00F449B9"/>
    <w:rsid w:val="00F46ECA"/>
    <w:rsid w:val="00F474AC"/>
    <w:rsid w:val="00F50780"/>
    <w:rsid w:val="00F514A0"/>
    <w:rsid w:val="00F535CE"/>
    <w:rsid w:val="00F568C8"/>
    <w:rsid w:val="00F56B7A"/>
    <w:rsid w:val="00F639B0"/>
    <w:rsid w:val="00F659D7"/>
    <w:rsid w:val="00F704EE"/>
    <w:rsid w:val="00F727D6"/>
    <w:rsid w:val="00F734BB"/>
    <w:rsid w:val="00F73C33"/>
    <w:rsid w:val="00F83C55"/>
    <w:rsid w:val="00F878BB"/>
    <w:rsid w:val="00F92218"/>
    <w:rsid w:val="00F92603"/>
    <w:rsid w:val="00F92B95"/>
    <w:rsid w:val="00F930B5"/>
    <w:rsid w:val="00F947D7"/>
    <w:rsid w:val="00F94834"/>
    <w:rsid w:val="00F96D5D"/>
    <w:rsid w:val="00F974B9"/>
    <w:rsid w:val="00F9770E"/>
    <w:rsid w:val="00FA274E"/>
    <w:rsid w:val="00FA3BDF"/>
    <w:rsid w:val="00FA4804"/>
    <w:rsid w:val="00FA57F5"/>
    <w:rsid w:val="00FB0117"/>
    <w:rsid w:val="00FB1F8A"/>
    <w:rsid w:val="00FB3EE9"/>
    <w:rsid w:val="00FB4506"/>
    <w:rsid w:val="00FB7F17"/>
    <w:rsid w:val="00FC15E0"/>
    <w:rsid w:val="00FC2D51"/>
    <w:rsid w:val="00FC33C3"/>
    <w:rsid w:val="00FC3791"/>
    <w:rsid w:val="00FC379A"/>
    <w:rsid w:val="00FC3CCE"/>
    <w:rsid w:val="00FC4560"/>
    <w:rsid w:val="00FC7E7F"/>
    <w:rsid w:val="00FD1C99"/>
    <w:rsid w:val="00FD3886"/>
    <w:rsid w:val="00FD5BF7"/>
    <w:rsid w:val="00FD6C0A"/>
    <w:rsid w:val="00FE10E6"/>
    <w:rsid w:val="00FE4361"/>
    <w:rsid w:val="00FE5F55"/>
    <w:rsid w:val="00FE7685"/>
    <w:rsid w:val="00FE7933"/>
    <w:rsid w:val="00FE7B10"/>
    <w:rsid w:val="00FF049A"/>
    <w:rsid w:val="00FF2B0A"/>
    <w:rsid w:val="00FF2CDB"/>
    <w:rsid w:val="00FF2EF3"/>
    <w:rsid w:val="00FF4017"/>
    <w:rsid w:val="00FF7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0765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A78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A78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1</Words>
  <Characters>10</Characters>
  <Application>Microsoft Office Outlook</Application>
  <DocSecurity>0</DocSecurity>
  <Lines>0</Lines>
  <Paragraphs>0</Paragraphs>
  <ScaleCrop>false</ScaleCrop>
  <Company>ОАО "Сибирский Химический Комбинат"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2013-01-25T03:17:00Z</dcterms:created>
  <dcterms:modified xsi:type="dcterms:W3CDTF">2013-01-25T03:17:00Z</dcterms:modified>
</cp:coreProperties>
</file>