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6B233D" w:rsidRDefault="006E261E" w:rsidP="006E261E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6E261E" w:rsidRPr="006B233D" w:rsidRDefault="006E261E" w:rsidP="006E261E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</w:p>
    <w:p w:rsidR="00CA2886" w:rsidRPr="00723913" w:rsidRDefault="006E261E" w:rsidP="006E261E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D02100">
        <w:rPr>
          <w:b/>
          <w:bCs/>
          <w:color w:val="000000"/>
          <w:sz w:val="28"/>
          <w:szCs w:val="28"/>
        </w:rPr>
        <w:t>аренды помещения (офиса) для нужд аппарата управления филиала</w:t>
      </w:r>
      <w:r w:rsidRPr="00D02100">
        <w:rPr>
          <w:b/>
          <w:sz w:val="28"/>
          <w:szCs w:val="28"/>
        </w:rPr>
        <w:t xml:space="preserve"> «Северо-западный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6E261E" w:rsidRPr="00417DED" w:rsidRDefault="006E261E" w:rsidP="006E261E">
      <w:pPr>
        <w:numPr>
          <w:ilvl w:val="0"/>
          <w:numId w:val="29"/>
        </w:numPr>
        <w:spacing w:after="200" w:line="276" w:lineRule="auto"/>
        <w:jc w:val="center"/>
        <w:rPr>
          <w:b/>
          <w:caps/>
        </w:rPr>
      </w:pPr>
      <w:r w:rsidRPr="00417DED">
        <w:rPr>
          <w:b/>
          <w:caps/>
        </w:rPr>
        <w:lastRenderedPageBreak/>
        <w:t>Наименование услуги</w:t>
      </w:r>
    </w:p>
    <w:p w:rsidR="006E261E" w:rsidRPr="00417DED" w:rsidRDefault="006E261E" w:rsidP="006E261E">
      <w:pPr>
        <w:ind w:firstLine="851"/>
        <w:jc w:val="both"/>
      </w:pPr>
      <w:r w:rsidRPr="00417DED">
        <w:rPr>
          <w:color w:val="000000"/>
        </w:rPr>
        <w:t>Аренда помещения (офиса) для нужд аппарата управления</w:t>
      </w:r>
      <w:r w:rsidRPr="00417DED">
        <w:t xml:space="preserve"> филиала «Северо-западный территориальный округ» ФГУП «РосРАО».</w:t>
      </w:r>
    </w:p>
    <w:p w:rsidR="006E261E" w:rsidRPr="00417DED" w:rsidRDefault="006E261E" w:rsidP="006E261E">
      <w:pPr>
        <w:numPr>
          <w:ilvl w:val="0"/>
          <w:numId w:val="29"/>
        </w:numPr>
        <w:spacing w:before="240" w:after="200" w:line="276" w:lineRule="auto"/>
        <w:jc w:val="center"/>
        <w:rPr>
          <w:b/>
          <w:caps/>
        </w:rPr>
      </w:pPr>
      <w:r w:rsidRPr="00417DED">
        <w:rPr>
          <w:b/>
          <w:caps/>
        </w:rPr>
        <w:t>Описание услуг</w:t>
      </w:r>
    </w:p>
    <w:p w:rsidR="006E261E" w:rsidRPr="00417DED" w:rsidRDefault="006E261E" w:rsidP="006E261E">
      <w:pPr>
        <w:numPr>
          <w:ilvl w:val="1"/>
          <w:numId w:val="29"/>
        </w:numPr>
        <w:tabs>
          <w:tab w:val="left" w:pos="142"/>
          <w:tab w:val="left" w:pos="851"/>
        </w:tabs>
        <w:ind w:left="0" w:firstLine="0"/>
        <w:jc w:val="both"/>
      </w:pPr>
      <w:r w:rsidRPr="00417DED">
        <w:rPr>
          <w:b/>
        </w:rPr>
        <w:t xml:space="preserve">Описание оказываемых услуг: </w:t>
      </w:r>
      <w:r w:rsidRPr="00417DED">
        <w:t xml:space="preserve">Аренда помещения (офиса) для полноценного функционирования аппарата управления филиала «Северо-западный территориальный округ» ФГУП «РосРАО». </w:t>
      </w:r>
    </w:p>
    <w:p w:rsidR="006E261E" w:rsidRPr="00417DED" w:rsidRDefault="006E261E" w:rsidP="006E261E">
      <w:pPr>
        <w:tabs>
          <w:tab w:val="left" w:pos="851"/>
        </w:tabs>
        <w:ind w:firstLine="851"/>
        <w:jc w:val="both"/>
        <w:rPr>
          <w:color w:val="000000"/>
        </w:rPr>
      </w:pPr>
      <w:r w:rsidRPr="00417DED">
        <w:rPr>
          <w:color w:val="000000"/>
        </w:rPr>
        <w:t xml:space="preserve">Услуга по предоставлению аренды нежилого помещения для размещения административно-управленческого персонала (офиса) в соответствии с характеристиками категорий технического состояния административных зданий или офисных помещений, установленных приказом </w:t>
      </w:r>
      <w:proofErr w:type="spellStart"/>
      <w:r w:rsidRPr="00417DED">
        <w:rPr>
          <w:color w:val="000000"/>
        </w:rPr>
        <w:t>Госкорпорации</w:t>
      </w:r>
      <w:proofErr w:type="spellEnd"/>
      <w:r w:rsidRPr="00417DED">
        <w:rPr>
          <w:color w:val="000000"/>
        </w:rPr>
        <w:t xml:space="preserve"> «</w:t>
      </w:r>
      <w:proofErr w:type="spellStart"/>
      <w:r w:rsidRPr="00417DED">
        <w:rPr>
          <w:color w:val="000000"/>
        </w:rPr>
        <w:t>Росатом</w:t>
      </w:r>
      <w:proofErr w:type="spellEnd"/>
      <w:r w:rsidRPr="00417DED">
        <w:rPr>
          <w:color w:val="000000"/>
        </w:rPr>
        <w:t>» от 11.07.2013 №1/735-П «Об утверждении единых отраслевых методических указаний по размещению работников в административных зданиях и/или офисных помещениях, обоснованию потребности и формированию технико-экономического обоснования сделок аренды (приобретения) административных зданий и/или офисных помещений».</w:t>
      </w:r>
    </w:p>
    <w:p w:rsidR="006E261E" w:rsidRPr="00417DED" w:rsidRDefault="006E261E" w:rsidP="006E261E">
      <w:pPr>
        <w:numPr>
          <w:ilvl w:val="1"/>
          <w:numId w:val="29"/>
        </w:numPr>
        <w:tabs>
          <w:tab w:val="left" w:pos="851"/>
        </w:tabs>
        <w:spacing w:before="240"/>
        <w:ind w:left="0" w:firstLine="0"/>
        <w:jc w:val="both"/>
      </w:pPr>
      <w:r w:rsidRPr="00417DED">
        <w:rPr>
          <w:b/>
        </w:rPr>
        <w:t xml:space="preserve">Объем оказываемых услуг либо доля оказываемых услуг в общем объеме закупки: </w:t>
      </w:r>
      <w:r w:rsidRPr="00417DED">
        <w:t>Доля/объем отдельных услуг в общем объеме закупок не определена.</w:t>
      </w:r>
    </w:p>
    <w:p w:rsidR="006E261E" w:rsidRPr="00417DED" w:rsidRDefault="006E261E" w:rsidP="006E261E">
      <w:pPr>
        <w:numPr>
          <w:ilvl w:val="0"/>
          <w:numId w:val="29"/>
        </w:numPr>
        <w:spacing w:before="240" w:after="200" w:line="276" w:lineRule="auto"/>
        <w:jc w:val="center"/>
        <w:rPr>
          <w:b/>
          <w:caps/>
        </w:rPr>
      </w:pPr>
      <w:r w:rsidRPr="00417DED">
        <w:rPr>
          <w:b/>
          <w:caps/>
        </w:rPr>
        <w:t xml:space="preserve">Требования к услугам </w:t>
      </w:r>
    </w:p>
    <w:p w:rsidR="006E261E" w:rsidRPr="00417DED" w:rsidRDefault="006E261E" w:rsidP="006E261E">
      <w:pPr>
        <w:numPr>
          <w:ilvl w:val="1"/>
          <w:numId w:val="29"/>
        </w:numPr>
        <w:tabs>
          <w:tab w:val="left" w:pos="851"/>
        </w:tabs>
        <w:ind w:left="0" w:firstLine="0"/>
        <w:jc w:val="both"/>
        <w:rPr>
          <w:b/>
        </w:rPr>
      </w:pPr>
      <w:r w:rsidRPr="00417DED">
        <w:rPr>
          <w:b/>
        </w:rPr>
        <w:t>Общие требования:</w:t>
      </w:r>
    </w:p>
    <w:p w:rsidR="006E261E" w:rsidRPr="00417DED" w:rsidRDefault="006E261E" w:rsidP="006E261E">
      <w:pPr>
        <w:numPr>
          <w:ilvl w:val="2"/>
          <w:numId w:val="29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417DED">
        <w:rPr>
          <w:color w:val="000000"/>
        </w:rPr>
        <w:t xml:space="preserve">Срок оказания услуг: в течение 11 (одиннадцати) месяцев с даты заключения договора. </w:t>
      </w:r>
    </w:p>
    <w:p w:rsidR="006E261E" w:rsidRPr="00417DED" w:rsidRDefault="006E261E" w:rsidP="006E261E">
      <w:pPr>
        <w:numPr>
          <w:ilvl w:val="2"/>
          <w:numId w:val="29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417DED">
        <w:rPr>
          <w:color w:val="000000"/>
        </w:rPr>
        <w:t>Место оказания услуг: город Санкт-Петербург, Калининский район.</w:t>
      </w:r>
    </w:p>
    <w:p w:rsidR="006E261E" w:rsidRPr="00417DED" w:rsidRDefault="006E261E" w:rsidP="006E261E">
      <w:pPr>
        <w:tabs>
          <w:tab w:val="left" w:pos="851"/>
        </w:tabs>
        <w:jc w:val="both"/>
        <w:rPr>
          <w:color w:val="000000"/>
        </w:rPr>
      </w:pPr>
      <w:r w:rsidRPr="00417DED">
        <w:rPr>
          <w:color w:val="000000"/>
        </w:rPr>
        <w:t>Прилегающая территория должна быть облагорожена, проезжая часть и тротуары асфальтированы или иметь иное твердое покрытие (тротуарная плитка или др.).</w:t>
      </w:r>
    </w:p>
    <w:p w:rsidR="006E261E" w:rsidRPr="00417DED" w:rsidRDefault="006E261E" w:rsidP="006E261E">
      <w:pPr>
        <w:tabs>
          <w:tab w:val="left" w:pos="851"/>
        </w:tabs>
        <w:jc w:val="both"/>
        <w:rPr>
          <w:color w:val="000000"/>
        </w:rPr>
      </w:pPr>
      <w:r w:rsidRPr="00417DED">
        <w:rPr>
          <w:color w:val="000000"/>
        </w:rPr>
        <w:t>Наличие транспортной развязки вблизи здания офиса (удобная система общественного транспорта: остановки трамвая, троллейбуса, автобуса - в шаговой доступности (не более 3 минут); метро - в шаговой доступности (не более 15 минут).</w:t>
      </w:r>
    </w:p>
    <w:p w:rsidR="006E261E" w:rsidRPr="00417DED" w:rsidRDefault="006E261E" w:rsidP="006E261E">
      <w:pPr>
        <w:numPr>
          <w:ilvl w:val="2"/>
          <w:numId w:val="29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417DED">
        <w:rPr>
          <w:color w:val="000000"/>
        </w:rPr>
        <w:t>Классификация зданий и помещений по качеству – класс В+, категория технического стояния зданий и помещений – категория I.</w:t>
      </w:r>
    </w:p>
    <w:p w:rsidR="006E261E" w:rsidRPr="00417DED" w:rsidRDefault="006E261E" w:rsidP="006E261E">
      <w:pPr>
        <w:numPr>
          <w:ilvl w:val="2"/>
          <w:numId w:val="29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417DED">
        <w:rPr>
          <w:color w:val="000000"/>
        </w:rPr>
        <w:t>Помещение должно находиться в 3-х или 4-х этажном отдельно стоящем здании бизнес-центра, исключая 1-й и последний этаж.</w:t>
      </w:r>
    </w:p>
    <w:p w:rsidR="006E261E" w:rsidRPr="00417DED" w:rsidRDefault="006E261E" w:rsidP="006E261E">
      <w:pPr>
        <w:numPr>
          <w:ilvl w:val="2"/>
          <w:numId w:val="29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417DED">
        <w:rPr>
          <w:color w:val="000000"/>
        </w:rPr>
        <w:t>Возможность доступа в арендуемые помещение 24 часа в сутки (в том числе выходные и праздничные дни).</w:t>
      </w:r>
    </w:p>
    <w:p w:rsidR="006E261E" w:rsidRPr="00417DED" w:rsidRDefault="006E261E" w:rsidP="006E261E">
      <w:pPr>
        <w:numPr>
          <w:ilvl w:val="2"/>
          <w:numId w:val="29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417DED">
        <w:rPr>
          <w:color w:val="000000"/>
        </w:rPr>
        <w:t>Состояние передаваемых помещений: полностью готово к въезду арендатора (ремонт выполнен, все коммуникации подключены и функционируют).</w:t>
      </w:r>
    </w:p>
    <w:p w:rsidR="006E261E" w:rsidRPr="00417DED" w:rsidRDefault="006E261E" w:rsidP="006E261E">
      <w:pPr>
        <w:numPr>
          <w:ilvl w:val="2"/>
          <w:numId w:val="29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417DED">
        <w:rPr>
          <w:color w:val="000000"/>
        </w:rPr>
        <w:t>Общая обмерная площадь помещения: 324,80 – 436,80 м</w:t>
      </w:r>
      <w:r w:rsidRPr="00417DED">
        <w:rPr>
          <w:color w:val="000000"/>
          <w:vertAlign w:val="superscript"/>
        </w:rPr>
        <w:t>2</w:t>
      </w:r>
      <w:r w:rsidRPr="00417DED">
        <w:rPr>
          <w:color w:val="000000"/>
        </w:rPr>
        <w:t xml:space="preserve"> (без учета технических помещений, таких как общие коридоры и лестничные марши, которые не должны входить в арендную ставку).</w:t>
      </w:r>
    </w:p>
    <w:p w:rsidR="006E261E" w:rsidRPr="00417DED" w:rsidRDefault="006E261E" w:rsidP="006E261E">
      <w:pPr>
        <w:numPr>
          <w:ilvl w:val="2"/>
          <w:numId w:val="29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417DED">
        <w:t>Общее количество кабинетов – не менее 11 (в том числе: кабинет руководителя включая зону для переговоров – не менее 50 м</w:t>
      </w:r>
      <w:r w:rsidRPr="00417DED">
        <w:rPr>
          <w:vertAlign w:val="superscript"/>
        </w:rPr>
        <w:t>2</w:t>
      </w:r>
      <w:r w:rsidRPr="00417DED">
        <w:t>, рабочие кабинеты – не менее 15,5м</w:t>
      </w:r>
      <w:r w:rsidRPr="00417DED">
        <w:rPr>
          <w:vertAlign w:val="superscript"/>
        </w:rPr>
        <w:t>2</w:t>
      </w:r>
      <w:r w:rsidRPr="00417DED">
        <w:t>, комната приема пищи – не менее 12м</w:t>
      </w:r>
      <w:r w:rsidRPr="00417DED">
        <w:rPr>
          <w:vertAlign w:val="superscript"/>
        </w:rPr>
        <w:t>2</w:t>
      </w:r>
      <w:r w:rsidRPr="00417DED">
        <w:t>,) расположенных единым блоком с отдельным входом, оборудованным автоматизированной системой контроля управления доступом. Высота потолка до перекрытия не менее 3,4 м. В блоке не должно быть других арендаторов.</w:t>
      </w:r>
    </w:p>
    <w:p w:rsidR="006E261E" w:rsidRPr="00417DED" w:rsidRDefault="006E261E" w:rsidP="006E261E">
      <w:pPr>
        <w:numPr>
          <w:ilvl w:val="2"/>
          <w:numId w:val="29"/>
        </w:numPr>
        <w:tabs>
          <w:tab w:val="left" w:pos="851"/>
        </w:tabs>
        <w:ind w:left="0" w:firstLine="0"/>
        <w:jc w:val="both"/>
        <w:rPr>
          <w:color w:val="000000"/>
        </w:rPr>
      </w:pPr>
      <w:r w:rsidRPr="00417DED">
        <w:rPr>
          <w:color w:val="000000"/>
        </w:rPr>
        <w:t>Инженерные системы здания:</w:t>
      </w:r>
    </w:p>
    <w:p w:rsidR="006E261E" w:rsidRPr="00417DED" w:rsidRDefault="006E261E" w:rsidP="006E261E">
      <w:pPr>
        <w:numPr>
          <w:ilvl w:val="0"/>
          <w:numId w:val="32"/>
        </w:numPr>
        <w:tabs>
          <w:tab w:val="left" w:pos="851"/>
        </w:tabs>
        <w:ind w:left="0" w:right="-55" w:firstLine="284"/>
        <w:jc w:val="both"/>
        <w:rPr>
          <w:color w:val="000000"/>
        </w:rPr>
      </w:pPr>
      <w:r w:rsidRPr="00417DED">
        <w:rPr>
          <w:color w:val="000000"/>
        </w:rPr>
        <w:t>системы отопления, холодного и горячего водоснабжения, электроснабжения, центральной канализации, вентиляции и кондиционирования (сплит-систем) в каждом кабинете;</w:t>
      </w:r>
    </w:p>
    <w:p w:rsidR="006E261E" w:rsidRPr="00417DED" w:rsidRDefault="006E261E" w:rsidP="006E261E">
      <w:pPr>
        <w:numPr>
          <w:ilvl w:val="0"/>
          <w:numId w:val="32"/>
        </w:numPr>
        <w:tabs>
          <w:tab w:val="left" w:pos="851"/>
        </w:tabs>
        <w:ind w:left="0" w:right="-55" w:firstLine="284"/>
        <w:jc w:val="both"/>
        <w:rPr>
          <w:color w:val="000000"/>
        </w:rPr>
      </w:pPr>
      <w:r w:rsidRPr="00417DED">
        <w:rPr>
          <w:color w:val="000000"/>
        </w:rPr>
        <w:lastRenderedPageBreak/>
        <w:t>системы видеонаблюдения по периметру здания, автостоянки и коридорных помещений;</w:t>
      </w:r>
    </w:p>
    <w:p w:rsidR="006E261E" w:rsidRPr="00417DED" w:rsidRDefault="006E261E" w:rsidP="006E261E">
      <w:pPr>
        <w:numPr>
          <w:ilvl w:val="0"/>
          <w:numId w:val="32"/>
        </w:numPr>
        <w:tabs>
          <w:tab w:val="left" w:pos="851"/>
        </w:tabs>
        <w:ind w:left="0" w:right="-55" w:firstLine="284"/>
        <w:jc w:val="both"/>
        <w:rPr>
          <w:color w:val="000000"/>
        </w:rPr>
      </w:pPr>
      <w:r w:rsidRPr="00417DED">
        <w:rPr>
          <w:color w:val="000000"/>
        </w:rPr>
        <w:t xml:space="preserve">системы </w:t>
      </w:r>
      <w:proofErr w:type="gramStart"/>
      <w:r w:rsidRPr="00417DED">
        <w:rPr>
          <w:color w:val="000000"/>
        </w:rPr>
        <w:t>круглосуточной  охраны</w:t>
      </w:r>
      <w:proofErr w:type="gramEnd"/>
      <w:r w:rsidRPr="00417DED">
        <w:rPr>
          <w:color w:val="000000"/>
        </w:rPr>
        <w:t xml:space="preserve"> здания;</w:t>
      </w:r>
    </w:p>
    <w:p w:rsidR="006E261E" w:rsidRPr="00417DED" w:rsidRDefault="006E261E" w:rsidP="006E261E">
      <w:pPr>
        <w:numPr>
          <w:ilvl w:val="0"/>
          <w:numId w:val="30"/>
        </w:numPr>
        <w:tabs>
          <w:tab w:val="left" w:pos="851"/>
        </w:tabs>
        <w:ind w:left="0" w:right="-55" w:firstLine="284"/>
        <w:jc w:val="both"/>
      </w:pPr>
      <w:r w:rsidRPr="00417DED">
        <w:t>наличие отдельного серверного помещения. Серверное помещение должно быть оборудовано системой вентиляции, состоящей из двух сплит-систем с блоком управления, обеспечивающим попеременную работу каждой системы по 12 часов в сутки, а также оснащенных зимними блоками с возможностью круглогодичной работы в температурном диапазоне от -40ºС до +40ºС в режиме «24/7»;</w:t>
      </w:r>
    </w:p>
    <w:p w:rsidR="006E261E" w:rsidRPr="00417DED" w:rsidRDefault="006E261E" w:rsidP="006E261E">
      <w:pPr>
        <w:numPr>
          <w:ilvl w:val="0"/>
          <w:numId w:val="30"/>
        </w:numPr>
        <w:tabs>
          <w:tab w:val="left" w:pos="0"/>
        </w:tabs>
        <w:ind w:left="0" w:right="-55" w:firstLine="284"/>
        <w:jc w:val="both"/>
      </w:pPr>
      <w:r w:rsidRPr="00417DED">
        <w:t xml:space="preserve">наличие технической возможности подключения к оптическому каналу связи (скорость до 100 </w:t>
      </w:r>
      <w:proofErr w:type="spellStart"/>
      <w:r w:rsidRPr="00417DED">
        <w:t>мБ</w:t>
      </w:r>
      <w:proofErr w:type="spellEnd"/>
      <w:r w:rsidRPr="00417DED">
        <w:t>/</w:t>
      </w:r>
      <w:proofErr w:type="gramStart"/>
      <w:r w:rsidRPr="00417DED">
        <w:t>сек</w:t>
      </w:r>
      <w:proofErr w:type="gramEnd"/>
      <w:r w:rsidRPr="00417DED">
        <w:t xml:space="preserve"> но, не менее 10 </w:t>
      </w:r>
      <w:proofErr w:type="spellStart"/>
      <w:r w:rsidRPr="00417DED">
        <w:t>мБ</w:t>
      </w:r>
      <w:proofErr w:type="spellEnd"/>
      <w:r w:rsidRPr="00417DED">
        <w:t>/сек);</w:t>
      </w:r>
    </w:p>
    <w:p w:rsidR="006E261E" w:rsidRPr="00417DED" w:rsidRDefault="006E261E" w:rsidP="006E261E">
      <w:pPr>
        <w:numPr>
          <w:ilvl w:val="0"/>
          <w:numId w:val="30"/>
        </w:numPr>
        <w:tabs>
          <w:tab w:val="left" w:pos="0"/>
        </w:tabs>
        <w:ind w:left="0" w:right="-55" w:firstLine="284"/>
        <w:jc w:val="both"/>
      </w:pPr>
      <w:r w:rsidRPr="00417DED">
        <w:t xml:space="preserve">наличие внутренней разводки для организации структурированной кабельной сети СКС с входом в серверном помещении (низковольтное подключение телефонии и </w:t>
      </w:r>
      <w:proofErr w:type="spellStart"/>
      <w:r w:rsidRPr="00417DED">
        <w:t>Ethernet</w:t>
      </w:r>
      <w:proofErr w:type="spellEnd"/>
      <w:r w:rsidRPr="00417DED">
        <w:t xml:space="preserve"> кабелем UTP4 категории 5e, электропитание 220В);</w:t>
      </w:r>
    </w:p>
    <w:p w:rsidR="006E261E" w:rsidRPr="00417DED" w:rsidRDefault="006E261E" w:rsidP="006E261E">
      <w:pPr>
        <w:numPr>
          <w:ilvl w:val="0"/>
          <w:numId w:val="30"/>
        </w:numPr>
        <w:tabs>
          <w:tab w:val="left" w:pos="0"/>
        </w:tabs>
        <w:ind w:left="0" w:right="-55" w:firstLine="284"/>
        <w:jc w:val="both"/>
      </w:pPr>
      <w:r w:rsidRPr="00417DED">
        <w:t xml:space="preserve">наличие 30 точек подключения к структурированной кабельной сети СКС в кабинетах (каждая точка должна быть оснащена двойной розеткой (телефония + </w:t>
      </w:r>
      <w:proofErr w:type="spellStart"/>
      <w:r w:rsidRPr="00417DED">
        <w:t>Ethernet</w:t>
      </w:r>
      <w:proofErr w:type="spellEnd"/>
      <w:r w:rsidRPr="00417DED">
        <w:t>) и двумя розетками 220 Вольт);</w:t>
      </w:r>
    </w:p>
    <w:p w:rsidR="006E261E" w:rsidRPr="00417DED" w:rsidRDefault="006E261E" w:rsidP="006E261E">
      <w:pPr>
        <w:numPr>
          <w:ilvl w:val="0"/>
          <w:numId w:val="30"/>
        </w:numPr>
        <w:tabs>
          <w:tab w:val="left" w:pos="0"/>
        </w:tabs>
        <w:ind w:left="0" w:right="-55" w:firstLine="284"/>
        <w:jc w:val="both"/>
      </w:pPr>
      <w:r w:rsidRPr="00417DED">
        <w:t>наличие автоматов отключения электропитания (220 Вольт) для каждого кабинета на 16Ампер, установленные в один короб в серверном помещении с трехфазным автоматом на входе 32Ампера;</w:t>
      </w:r>
    </w:p>
    <w:p w:rsidR="006E261E" w:rsidRPr="00417DED" w:rsidRDefault="006E261E" w:rsidP="006E261E">
      <w:pPr>
        <w:numPr>
          <w:ilvl w:val="0"/>
          <w:numId w:val="30"/>
        </w:numPr>
        <w:tabs>
          <w:tab w:val="left" w:pos="0"/>
        </w:tabs>
        <w:ind w:left="0" w:right="-55" w:firstLine="284"/>
        <w:jc w:val="both"/>
      </w:pPr>
      <w:r w:rsidRPr="00417DED">
        <w:t>наличие входов подключения в серверном помещении к каналам связи (интернет и телефония).</w:t>
      </w:r>
    </w:p>
    <w:p w:rsidR="006E261E" w:rsidRPr="00417DED" w:rsidRDefault="006E261E" w:rsidP="006E261E">
      <w:pPr>
        <w:numPr>
          <w:ilvl w:val="2"/>
          <w:numId w:val="29"/>
        </w:numPr>
        <w:tabs>
          <w:tab w:val="left" w:pos="426"/>
          <w:tab w:val="left" w:pos="709"/>
          <w:tab w:val="left" w:pos="851"/>
        </w:tabs>
        <w:spacing w:before="240"/>
        <w:ind w:right="-55" w:hanging="1440"/>
        <w:jc w:val="both"/>
        <w:rPr>
          <w:color w:val="000000"/>
        </w:rPr>
      </w:pPr>
      <w:r w:rsidRPr="00417DED">
        <w:rPr>
          <w:color w:val="000000"/>
        </w:rPr>
        <w:t>Конструктивные особенности здания и отделка помещений:</w:t>
      </w:r>
    </w:p>
    <w:p w:rsidR="006E261E" w:rsidRPr="00417DED" w:rsidRDefault="006E261E" w:rsidP="006E261E">
      <w:pPr>
        <w:numPr>
          <w:ilvl w:val="0"/>
          <w:numId w:val="33"/>
        </w:numPr>
        <w:tabs>
          <w:tab w:val="left" w:pos="426"/>
        </w:tabs>
        <w:ind w:right="-55" w:hanging="436"/>
        <w:jc w:val="both"/>
        <w:rPr>
          <w:color w:val="000000"/>
        </w:rPr>
      </w:pPr>
      <w:r w:rsidRPr="00417DED">
        <w:rPr>
          <w:color w:val="000000"/>
        </w:rPr>
        <w:t>организованная охраняемая парковка;</w:t>
      </w:r>
    </w:p>
    <w:p w:rsidR="006E261E" w:rsidRPr="00417DED" w:rsidRDefault="006E261E" w:rsidP="006E261E">
      <w:pPr>
        <w:numPr>
          <w:ilvl w:val="0"/>
          <w:numId w:val="33"/>
        </w:numPr>
        <w:tabs>
          <w:tab w:val="left" w:pos="426"/>
        </w:tabs>
        <w:ind w:right="-55" w:hanging="436"/>
        <w:jc w:val="both"/>
        <w:rPr>
          <w:color w:val="000000"/>
        </w:rPr>
      </w:pPr>
      <w:r w:rsidRPr="00417DED">
        <w:rPr>
          <w:color w:val="000000"/>
        </w:rPr>
        <w:t xml:space="preserve">системы безопасности, в </w:t>
      </w:r>
      <w:proofErr w:type="spellStart"/>
      <w:r w:rsidRPr="00417DED">
        <w:rPr>
          <w:color w:val="000000"/>
        </w:rPr>
        <w:t>т.ч</w:t>
      </w:r>
      <w:proofErr w:type="spellEnd"/>
      <w:r w:rsidRPr="00417DED">
        <w:rPr>
          <w:color w:val="000000"/>
        </w:rPr>
        <w:t>.:</w:t>
      </w:r>
    </w:p>
    <w:p w:rsidR="006E261E" w:rsidRPr="00417DED" w:rsidRDefault="006E261E" w:rsidP="006E261E">
      <w:pPr>
        <w:pStyle w:val="affe"/>
        <w:numPr>
          <w:ilvl w:val="0"/>
          <w:numId w:val="31"/>
        </w:numPr>
        <w:tabs>
          <w:tab w:val="left" w:pos="709"/>
        </w:tabs>
        <w:spacing w:after="0" w:line="240" w:lineRule="auto"/>
        <w:ind w:left="567" w:right="-5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17DED">
        <w:rPr>
          <w:rFonts w:ascii="Times New Roman" w:hAnsi="Times New Roman"/>
          <w:sz w:val="24"/>
          <w:szCs w:val="24"/>
        </w:rPr>
        <w:t>ресепшен</w:t>
      </w:r>
      <w:proofErr w:type="spellEnd"/>
      <w:r w:rsidRPr="00417DED">
        <w:rPr>
          <w:rFonts w:ascii="Times New Roman" w:hAnsi="Times New Roman"/>
          <w:sz w:val="24"/>
          <w:szCs w:val="24"/>
        </w:rPr>
        <w:t>,</w:t>
      </w:r>
    </w:p>
    <w:p w:rsidR="006E261E" w:rsidRPr="00417DED" w:rsidRDefault="006E261E" w:rsidP="006E261E">
      <w:pPr>
        <w:pStyle w:val="affe"/>
        <w:numPr>
          <w:ilvl w:val="0"/>
          <w:numId w:val="31"/>
        </w:numPr>
        <w:tabs>
          <w:tab w:val="left" w:pos="709"/>
        </w:tabs>
        <w:spacing w:after="0" w:line="240" w:lineRule="auto"/>
        <w:ind w:left="567" w:right="-5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17DED">
        <w:rPr>
          <w:rFonts w:ascii="Times New Roman" w:hAnsi="Times New Roman"/>
          <w:sz w:val="24"/>
          <w:szCs w:val="24"/>
        </w:rPr>
        <w:t>пропускного режима на входе в здание,</w:t>
      </w:r>
    </w:p>
    <w:p w:rsidR="006E261E" w:rsidRPr="00417DED" w:rsidRDefault="006E261E" w:rsidP="006E261E">
      <w:pPr>
        <w:pStyle w:val="affe"/>
        <w:numPr>
          <w:ilvl w:val="0"/>
          <w:numId w:val="31"/>
        </w:numPr>
        <w:tabs>
          <w:tab w:val="left" w:pos="709"/>
        </w:tabs>
        <w:spacing w:after="0" w:line="240" w:lineRule="auto"/>
        <w:ind w:left="567" w:right="-5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17DED">
        <w:rPr>
          <w:rFonts w:ascii="Times New Roman" w:hAnsi="Times New Roman"/>
          <w:sz w:val="24"/>
          <w:szCs w:val="24"/>
        </w:rPr>
        <w:t>системы контроля и управления доступом,</w:t>
      </w:r>
    </w:p>
    <w:p w:rsidR="006E261E" w:rsidRPr="00417DED" w:rsidRDefault="006E261E" w:rsidP="006E261E">
      <w:pPr>
        <w:pStyle w:val="affe"/>
        <w:numPr>
          <w:ilvl w:val="0"/>
          <w:numId w:val="31"/>
        </w:numPr>
        <w:tabs>
          <w:tab w:val="left" w:pos="709"/>
        </w:tabs>
        <w:spacing w:after="0" w:line="240" w:lineRule="auto"/>
        <w:ind w:left="567" w:right="-57" w:hanging="283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17DED">
        <w:rPr>
          <w:rFonts w:ascii="Times New Roman" w:hAnsi="Times New Roman"/>
          <w:sz w:val="24"/>
          <w:szCs w:val="24"/>
        </w:rPr>
        <w:t>охранно-пожарной сигнализации с датчиками движения в каждом кабинете;</w:t>
      </w:r>
    </w:p>
    <w:p w:rsidR="006E261E" w:rsidRPr="00417DED" w:rsidRDefault="006E261E" w:rsidP="006E261E">
      <w:pPr>
        <w:numPr>
          <w:ilvl w:val="0"/>
          <w:numId w:val="33"/>
        </w:numPr>
        <w:tabs>
          <w:tab w:val="left" w:pos="426"/>
        </w:tabs>
        <w:ind w:left="0" w:right="-55" w:firstLine="284"/>
        <w:jc w:val="both"/>
        <w:rPr>
          <w:color w:val="000000"/>
        </w:rPr>
      </w:pPr>
      <w:r w:rsidRPr="00417DED">
        <w:rPr>
          <w:color w:val="000000"/>
        </w:rPr>
        <w:t xml:space="preserve">современная отделка офисов (стеклопакеты ПВХ, жалюзи и др.) Отделка коридоров, </w:t>
      </w:r>
      <w:proofErr w:type="gramStart"/>
      <w:r w:rsidRPr="00417DED">
        <w:rPr>
          <w:color w:val="000000"/>
        </w:rPr>
        <w:t>кабинетов  выполнена</w:t>
      </w:r>
      <w:proofErr w:type="gramEnd"/>
      <w:r w:rsidRPr="00417DED">
        <w:rPr>
          <w:color w:val="000000"/>
        </w:rPr>
        <w:t xml:space="preserve"> в деловом стиле: </w:t>
      </w:r>
      <w:proofErr w:type="spellStart"/>
      <w:r w:rsidRPr="00417DED">
        <w:rPr>
          <w:color w:val="000000"/>
        </w:rPr>
        <w:t>ламинат</w:t>
      </w:r>
      <w:proofErr w:type="spellEnd"/>
      <w:r w:rsidRPr="00417DED">
        <w:rPr>
          <w:color w:val="000000"/>
        </w:rPr>
        <w:t xml:space="preserve">, линолеум, крашенные </w:t>
      </w:r>
      <w:proofErr w:type="spellStart"/>
      <w:r w:rsidRPr="00417DED">
        <w:rPr>
          <w:color w:val="000000"/>
        </w:rPr>
        <w:t>стеклообои</w:t>
      </w:r>
      <w:proofErr w:type="spellEnd"/>
      <w:r w:rsidRPr="00417DED">
        <w:rPr>
          <w:color w:val="000000"/>
        </w:rPr>
        <w:t xml:space="preserve">, потолок </w:t>
      </w:r>
      <w:proofErr w:type="spellStart"/>
      <w:r w:rsidRPr="00417DED">
        <w:rPr>
          <w:color w:val="000000"/>
        </w:rPr>
        <w:t>армстронг</w:t>
      </w:r>
      <w:proofErr w:type="spellEnd"/>
      <w:r w:rsidRPr="00417DED">
        <w:rPr>
          <w:color w:val="000000"/>
        </w:rPr>
        <w:t>, дневное освещение;</w:t>
      </w:r>
    </w:p>
    <w:p w:rsidR="006E261E" w:rsidRPr="00417DED" w:rsidRDefault="006E261E" w:rsidP="006E261E">
      <w:pPr>
        <w:numPr>
          <w:ilvl w:val="0"/>
          <w:numId w:val="33"/>
        </w:numPr>
        <w:tabs>
          <w:tab w:val="left" w:pos="426"/>
        </w:tabs>
        <w:ind w:right="-55" w:hanging="436"/>
        <w:jc w:val="both"/>
        <w:rPr>
          <w:color w:val="000000"/>
        </w:rPr>
      </w:pPr>
      <w:r w:rsidRPr="00417DED">
        <w:rPr>
          <w:color w:val="000000"/>
        </w:rPr>
        <w:t>открытая эффективная планировка офисных помещений;</w:t>
      </w:r>
    </w:p>
    <w:p w:rsidR="006E261E" w:rsidRPr="00417DED" w:rsidRDefault="006E261E" w:rsidP="006E261E">
      <w:pPr>
        <w:numPr>
          <w:ilvl w:val="0"/>
          <w:numId w:val="33"/>
        </w:numPr>
        <w:tabs>
          <w:tab w:val="left" w:pos="426"/>
        </w:tabs>
        <w:ind w:right="-55" w:hanging="436"/>
        <w:jc w:val="both"/>
        <w:rPr>
          <w:color w:val="000000"/>
        </w:rPr>
      </w:pPr>
      <w:r w:rsidRPr="00417DED">
        <w:rPr>
          <w:color w:val="000000"/>
        </w:rPr>
        <w:t xml:space="preserve">допустимая доля вспомогательной площади в общей обмерной площади здания не более 20%. </w:t>
      </w:r>
    </w:p>
    <w:p w:rsidR="006E261E" w:rsidRPr="00417DED" w:rsidRDefault="006E261E" w:rsidP="006E261E">
      <w:pPr>
        <w:numPr>
          <w:ilvl w:val="2"/>
          <w:numId w:val="29"/>
        </w:numPr>
        <w:tabs>
          <w:tab w:val="left" w:pos="426"/>
          <w:tab w:val="left" w:pos="851"/>
        </w:tabs>
        <w:spacing w:before="240"/>
        <w:ind w:right="-55" w:hanging="1440"/>
        <w:jc w:val="both"/>
        <w:rPr>
          <w:color w:val="000000"/>
        </w:rPr>
      </w:pPr>
      <w:r w:rsidRPr="00417DED">
        <w:rPr>
          <w:color w:val="000000"/>
        </w:rPr>
        <w:t>Управления зданием и услуги для ар</w:t>
      </w:r>
      <w:bookmarkStart w:id="2" w:name="_GoBack"/>
      <w:bookmarkEnd w:id="2"/>
      <w:r w:rsidRPr="00417DED">
        <w:rPr>
          <w:color w:val="000000"/>
        </w:rPr>
        <w:t>ендаторов:</w:t>
      </w:r>
    </w:p>
    <w:p w:rsidR="006E261E" w:rsidRPr="00417DED" w:rsidRDefault="006E261E" w:rsidP="006E261E">
      <w:pPr>
        <w:numPr>
          <w:ilvl w:val="0"/>
          <w:numId w:val="33"/>
        </w:numPr>
        <w:tabs>
          <w:tab w:val="left" w:pos="426"/>
        </w:tabs>
        <w:ind w:left="0" w:right="-55" w:firstLine="0"/>
        <w:jc w:val="both"/>
        <w:rPr>
          <w:color w:val="000000"/>
        </w:rPr>
      </w:pPr>
      <w:r w:rsidRPr="00417DED">
        <w:rPr>
          <w:color w:val="000000"/>
        </w:rPr>
        <w:t>пункт общественного питания (столовая, кафе) в здании;</w:t>
      </w:r>
    </w:p>
    <w:p w:rsidR="006E261E" w:rsidRPr="00417DED" w:rsidRDefault="006E261E" w:rsidP="006E261E">
      <w:pPr>
        <w:numPr>
          <w:ilvl w:val="0"/>
          <w:numId w:val="33"/>
        </w:numPr>
        <w:tabs>
          <w:tab w:val="left" w:pos="426"/>
        </w:tabs>
        <w:ind w:left="0" w:right="-55" w:firstLine="0"/>
        <w:jc w:val="both"/>
        <w:rPr>
          <w:color w:val="000000"/>
        </w:rPr>
      </w:pPr>
      <w:proofErr w:type="spellStart"/>
      <w:r w:rsidRPr="00417DED">
        <w:t>клининг</w:t>
      </w:r>
      <w:proofErr w:type="spellEnd"/>
      <w:r w:rsidRPr="00417DED">
        <w:t xml:space="preserve"> мест общего пользования, офисов, вывоз мусора;</w:t>
      </w:r>
    </w:p>
    <w:p w:rsidR="006E261E" w:rsidRPr="00417DED" w:rsidRDefault="006E261E" w:rsidP="006E261E">
      <w:pPr>
        <w:numPr>
          <w:ilvl w:val="0"/>
          <w:numId w:val="33"/>
        </w:numPr>
        <w:tabs>
          <w:tab w:val="left" w:pos="426"/>
        </w:tabs>
        <w:ind w:left="0" w:right="-55" w:firstLine="0"/>
        <w:jc w:val="both"/>
        <w:rPr>
          <w:color w:val="000000"/>
        </w:rPr>
      </w:pPr>
      <w:r w:rsidRPr="00417DED">
        <w:t>не менее 2-х санузлов на этаже с расходными материалами (туалетная бумага, мыло, бумажные полотенца);</w:t>
      </w:r>
    </w:p>
    <w:p w:rsidR="006E261E" w:rsidRPr="00417DED" w:rsidRDefault="006E261E" w:rsidP="006E261E">
      <w:pPr>
        <w:numPr>
          <w:ilvl w:val="0"/>
          <w:numId w:val="33"/>
        </w:numPr>
        <w:tabs>
          <w:tab w:val="left" w:pos="426"/>
        </w:tabs>
        <w:ind w:left="0" w:right="-55" w:firstLine="0"/>
        <w:jc w:val="both"/>
        <w:rPr>
          <w:color w:val="000000"/>
        </w:rPr>
      </w:pPr>
      <w:r w:rsidRPr="00417DED">
        <w:rPr>
          <w:color w:val="000000"/>
        </w:rPr>
        <w:t>городской многоканальный номер телефона (не менее 8 линий).</w:t>
      </w:r>
    </w:p>
    <w:p w:rsidR="006E261E" w:rsidRPr="00417DED" w:rsidRDefault="006E261E" w:rsidP="006E261E">
      <w:pPr>
        <w:numPr>
          <w:ilvl w:val="1"/>
          <w:numId w:val="29"/>
        </w:numPr>
        <w:tabs>
          <w:tab w:val="left" w:pos="851"/>
          <w:tab w:val="left" w:pos="993"/>
        </w:tabs>
        <w:spacing w:before="240"/>
        <w:ind w:left="0" w:firstLine="0"/>
        <w:jc w:val="both"/>
      </w:pPr>
      <w:r w:rsidRPr="00417DED">
        <w:rPr>
          <w:b/>
        </w:rPr>
        <w:t xml:space="preserve">Требования к качеству оказываемых услуг: </w:t>
      </w:r>
    </w:p>
    <w:p w:rsidR="006E261E" w:rsidRPr="00417DED" w:rsidRDefault="006E261E" w:rsidP="006E261E">
      <w:pPr>
        <w:tabs>
          <w:tab w:val="left" w:pos="851"/>
          <w:tab w:val="left" w:pos="993"/>
        </w:tabs>
        <w:ind w:firstLine="851"/>
        <w:jc w:val="both"/>
      </w:pPr>
      <w:r w:rsidRPr="00417DED">
        <w:t>Объект аренды должен соответствовать требованиям СНиП 2.0904-87 «Административные и бытовые здания».</w:t>
      </w:r>
    </w:p>
    <w:p w:rsidR="006E261E" w:rsidRPr="00417DED" w:rsidRDefault="006E261E" w:rsidP="006E261E">
      <w:pPr>
        <w:tabs>
          <w:tab w:val="left" w:pos="993"/>
        </w:tabs>
        <w:ind w:firstLine="851"/>
        <w:jc w:val="both"/>
      </w:pPr>
      <w:r w:rsidRPr="00417DED">
        <w:rPr>
          <w:color w:val="000000"/>
        </w:rPr>
        <w:t>Помещения светлые с естественным освещением в соответствии со СНиП 23-05-95 и САНПИН 2.2.1/2.1.1.1278-03, со светильниками в количестве, обеспечивающем выполнение требований к искусственному освещению (уровень освещенности должен составлять не менее 500лк на высоте 1м над уровнем пола).</w:t>
      </w:r>
    </w:p>
    <w:p w:rsidR="006E261E" w:rsidRPr="00417DED" w:rsidRDefault="006E261E" w:rsidP="006E261E">
      <w:pPr>
        <w:tabs>
          <w:tab w:val="left" w:pos="993"/>
        </w:tabs>
        <w:ind w:firstLine="851"/>
        <w:jc w:val="both"/>
      </w:pPr>
      <w:r w:rsidRPr="00417DED">
        <w:lastRenderedPageBreak/>
        <w:t>Арендодатель осуществляет обслуживание и ремонт коммуникационных систем, инженерного оборудования и сетей. Энергоснабжение осуществляется по 3-й категории надежности.</w:t>
      </w:r>
    </w:p>
    <w:p w:rsidR="006E261E" w:rsidRPr="00417DED" w:rsidRDefault="006E261E" w:rsidP="006E261E">
      <w:pPr>
        <w:numPr>
          <w:ilvl w:val="1"/>
          <w:numId w:val="29"/>
        </w:numPr>
        <w:tabs>
          <w:tab w:val="left" w:pos="851"/>
          <w:tab w:val="left" w:pos="993"/>
        </w:tabs>
        <w:spacing w:before="240" w:after="20"/>
        <w:ind w:left="0" w:firstLine="0"/>
        <w:jc w:val="both"/>
        <w:rPr>
          <w:b/>
        </w:rPr>
      </w:pPr>
      <w:r w:rsidRPr="00417DED">
        <w:rPr>
          <w:b/>
        </w:rPr>
        <w:t>Требования к гарантийным обязательствам оказываемых услуг:</w:t>
      </w:r>
    </w:p>
    <w:p w:rsidR="006E261E" w:rsidRPr="00417DED" w:rsidRDefault="006E261E" w:rsidP="006E261E">
      <w:pPr>
        <w:tabs>
          <w:tab w:val="left" w:pos="993"/>
        </w:tabs>
        <w:spacing w:before="240" w:after="20"/>
        <w:ind w:left="720" w:hanging="720"/>
        <w:jc w:val="both"/>
        <w:rPr>
          <w:b/>
        </w:rPr>
      </w:pPr>
      <w:r w:rsidRPr="00417DED">
        <w:rPr>
          <w:bCs/>
          <w:iCs/>
        </w:rPr>
        <w:t>Не требуется</w:t>
      </w:r>
    </w:p>
    <w:p w:rsidR="006E261E" w:rsidRPr="00417DED" w:rsidRDefault="006E261E" w:rsidP="006E261E">
      <w:pPr>
        <w:numPr>
          <w:ilvl w:val="1"/>
          <w:numId w:val="29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417DED">
        <w:rPr>
          <w:b/>
        </w:rPr>
        <w:t>Требования к конфиденциальности:</w:t>
      </w:r>
      <w:r w:rsidRPr="00417DED">
        <w:rPr>
          <w:bCs/>
        </w:rPr>
        <w:t xml:space="preserve"> </w:t>
      </w:r>
      <w:r w:rsidRPr="00417DED">
        <w:rPr>
          <w:bCs/>
          <w:iCs/>
        </w:rPr>
        <w:t>В период оказания услуг и после их оконч</w:t>
      </w:r>
      <w:r w:rsidRPr="00417DED">
        <w:rPr>
          <w:bCs/>
          <w:iCs/>
        </w:rPr>
        <w:t>а</w:t>
      </w:r>
      <w:r w:rsidRPr="00417DED">
        <w:rPr>
          <w:bCs/>
          <w:iCs/>
        </w:rPr>
        <w:t>ния Арендодатель не должен разглашать и использовать конфиденциальную информ</w:t>
      </w:r>
      <w:r w:rsidRPr="00417DED">
        <w:rPr>
          <w:bCs/>
          <w:iCs/>
        </w:rPr>
        <w:t>а</w:t>
      </w:r>
      <w:r w:rsidRPr="00417DED">
        <w:rPr>
          <w:bCs/>
          <w:iCs/>
        </w:rPr>
        <w:t>цию, принадлежащую Арендатору, которая может стать ему известной в ходе оказания услуг. Арендодатель несет ответственность за соблюдение этого требования в соответствии с Законодательством Ро</w:t>
      </w:r>
      <w:r w:rsidRPr="00417DED">
        <w:rPr>
          <w:bCs/>
          <w:iCs/>
        </w:rPr>
        <w:t>с</w:t>
      </w:r>
      <w:r w:rsidRPr="00417DED">
        <w:rPr>
          <w:bCs/>
          <w:iCs/>
        </w:rPr>
        <w:t>сийской Федерации.</w:t>
      </w:r>
    </w:p>
    <w:p w:rsidR="006E261E" w:rsidRPr="00417DED" w:rsidRDefault="006E261E" w:rsidP="006E261E">
      <w:pPr>
        <w:numPr>
          <w:ilvl w:val="1"/>
          <w:numId w:val="29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417DED">
        <w:rPr>
          <w:b/>
        </w:rPr>
        <w:t xml:space="preserve">Требования к безопасности оказания услуг и безопасности результата оказанных услуг: </w:t>
      </w:r>
      <w:r w:rsidRPr="00417DED">
        <w:rPr>
          <w:color w:val="000000"/>
        </w:rPr>
        <w:t xml:space="preserve">В соответствии с Постановление Правительства РФ от 25 апреля 2012 г. № 390 «О противопожарном режиме». </w:t>
      </w:r>
      <w:r w:rsidRPr="00417DED">
        <w:rPr>
          <w:bCs/>
          <w:iCs/>
        </w:rPr>
        <w:t>Наличие у Арендодателя документов о соответствии здания Нормам и Правилам пожарной безопасности.</w:t>
      </w:r>
    </w:p>
    <w:p w:rsidR="006E261E" w:rsidRPr="00417DED" w:rsidRDefault="006E261E" w:rsidP="006E261E">
      <w:pPr>
        <w:numPr>
          <w:ilvl w:val="1"/>
          <w:numId w:val="29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417DED">
        <w:rPr>
          <w:b/>
        </w:rPr>
        <w:t>Требования по обучению персонала заказчика:</w:t>
      </w:r>
    </w:p>
    <w:p w:rsidR="006E261E" w:rsidRPr="00417DED" w:rsidRDefault="006E261E" w:rsidP="006E261E">
      <w:pPr>
        <w:tabs>
          <w:tab w:val="left" w:pos="993"/>
        </w:tabs>
        <w:spacing w:after="20"/>
        <w:ind w:left="720" w:hanging="720"/>
        <w:jc w:val="both"/>
        <w:rPr>
          <w:b/>
        </w:rPr>
      </w:pPr>
      <w:r w:rsidRPr="00417DED">
        <w:rPr>
          <w:bCs/>
          <w:iCs/>
        </w:rPr>
        <w:t>Не требуется</w:t>
      </w:r>
    </w:p>
    <w:p w:rsidR="006E261E" w:rsidRPr="00417DED" w:rsidRDefault="006E261E" w:rsidP="006E261E">
      <w:pPr>
        <w:numPr>
          <w:ilvl w:val="1"/>
          <w:numId w:val="29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417DED">
        <w:rPr>
          <w:b/>
        </w:rPr>
        <w:t>Требования к составу технического предложения участника:</w:t>
      </w:r>
    </w:p>
    <w:p w:rsidR="006E261E" w:rsidRPr="00417DED" w:rsidRDefault="006E261E" w:rsidP="006E261E">
      <w:pPr>
        <w:tabs>
          <w:tab w:val="left" w:pos="993"/>
        </w:tabs>
        <w:spacing w:after="20"/>
        <w:ind w:left="720" w:hanging="720"/>
        <w:jc w:val="both"/>
        <w:rPr>
          <w:b/>
        </w:rPr>
      </w:pPr>
      <w:r w:rsidRPr="00417DED">
        <w:rPr>
          <w:bCs/>
          <w:iCs/>
        </w:rPr>
        <w:t>Не требуется</w:t>
      </w:r>
    </w:p>
    <w:p w:rsidR="006E261E" w:rsidRPr="00417DED" w:rsidRDefault="006E261E" w:rsidP="006E261E">
      <w:pPr>
        <w:numPr>
          <w:ilvl w:val="1"/>
          <w:numId w:val="29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417DED">
        <w:rPr>
          <w:b/>
        </w:rPr>
        <w:t xml:space="preserve">Специальные требования: </w:t>
      </w:r>
      <w:r w:rsidRPr="00417DED">
        <w:rPr>
          <w:bCs/>
          <w:iCs/>
        </w:rPr>
        <w:t xml:space="preserve">Арендодателем может выступать только собственник предмета аренды, наличие правоустанавливающих и </w:t>
      </w:r>
      <w:proofErr w:type="spellStart"/>
      <w:r w:rsidRPr="00417DED">
        <w:rPr>
          <w:bCs/>
          <w:iCs/>
        </w:rPr>
        <w:t>правоудостоверяющих</w:t>
      </w:r>
      <w:proofErr w:type="spellEnd"/>
      <w:r w:rsidRPr="00417DED">
        <w:rPr>
          <w:bCs/>
          <w:iCs/>
        </w:rPr>
        <w:t xml:space="preserve"> документов на предмет аренды. Не более одного собственника здания.</w:t>
      </w:r>
    </w:p>
    <w:p w:rsidR="006E261E" w:rsidRPr="00417DED" w:rsidRDefault="006E261E" w:rsidP="006E261E">
      <w:pPr>
        <w:pStyle w:val="afffc"/>
        <w:numPr>
          <w:ilvl w:val="0"/>
          <w:numId w:val="29"/>
        </w:numPr>
        <w:tabs>
          <w:tab w:val="left" w:pos="360"/>
        </w:tabs>
        <w:spacing w:before="240" w:after="240" w:line="240" w:lineRule="atLeast"/>
        <w:jc w:val="center"/>
        <w:rPr>
          <w:b/>
          <w:caps/>
        </w:rPr>
      </w:pPr>
      <w:r w:rsidRPr="00417DED">
        <w:rPr>
          <w:b/>
          <w:caps/>
        </w:rPr>
        <w:t>РЕЗУЛЬТАТ ОКАЗАННЫХ УСЛУГ</w:t>
      </w:r>
    </w:p>
    <w:p w:rsidR="006E261E" w:rsidRPr="00417DED" w:rsidRDefault="006E261E" w:rsidP="006E261E">
      <w:pPr>
        <w:numPr>
          <w:ilvl w:val="1"/>
          <w:numId w:val="29"/>
        </w:numPr>
        <w:tabs>
          <w:tab w:val="left" w:pos="851"/>
        </w:tabs>
        <w:spacing w:after="20"/>
        <w:ind w:left="0" w:firstLine="0"/>
        <w:jc w:val="both"/>
      </w:pPr>
      <w:r w:rsidRPr="00417DED">
        <w:rPr>
          <w:b/>
        </w:rPr>
        <w:t xml:space="preserve">Описание конечного результата оказанных услуг: </w:t>
      </w:r>
      <w:r w:rsidRPr="00417DED">
        <w:rPr>
          <w:bCs/>
          <w:iCs/>
        </w:rPr>
        <w:t>заключение договора аренды нежилых помещений и размещение работников аппарата управления филиала «Северо-западный территориальный округ» ФГУП «РосРАО» в соответствии с нормами обеспечения работников рабочими площадями.</w:t>
      </w:r>
    </w:p>
    <w:p w:rsidR="006E261E" w:rsidRPr="00417DED" w:rsidRDefault="006E261E" w:rsidP="006E261E">
      <w:pPr>
        <w:numPr>
          <w:ilvl w:val="1"/>
          <w:numId w:val="29"/>
        </w:numPr>
        <w:tabs>
          <w:tab w:val="left" w:pos="851"/>
        </w:tabs>
        <w:spacing w:before="240"/>
        <w:ind w:left="0" w:firstLine="0"/>
        <w:jc w:val="both"/>
        <w:rPr>
          <w:bCs/>
          <w:iCs/>
        </w:rPr>
      </w:pPr>
      <w:r w:rsidRPr="00417DED">
        <w:rPr>
          <w:b/>
        </w:rPr>
        <w:t xml:space="preserve">Требования по приемке услуг: </w:t>
      </w:r>
      <w:r w:rsidRPr="00417DED">
        <w:rPr>
          <w:bCs/>
          <w:iCs/>
        </w:rPr>
        <w:t xml:space="preserve">помещение считается переданным в аренду с момента подписания Сторонами «Акта приема-передачи </w:t>
      </w:r>
      <w:proofErr w:type="gramStart"/>
      <w:r w:rsidRPr="00417DED">
        <w:rPr>
          <w:bCs/>
          <w:iCs/>
        </w:rPr>
        <w:t>недвижимого  имущества</w:t>
      </w:r>
      <w:proofErr w:type="gramEnd"/>
      <w:r w:rsidRPr="00417DED">
        <w:rPr>
          <w:bCs/>
          <w:iCs/>
        </w:rPr>
        <w:t>».</w:t>
      </w:r>
    </w:p>
    <w:p w:rsidR="006E261E" w:rsidRPr="00417DED" w:rsidRDefault="006E261E" w:rsidP="006E261E">
      <w:pPr>
        <w:numPr>
          <w:ilvl w:val="1"/>
          <w:numId w:val="29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417DED">
        <w:rPr>
          <w:b/>
        </w:rPr>
        <w:t>Требования по передаче Заказчику технических и иных документов (оформление результатов оказанных услуг):</w:t>
      </w:r>
    </w:p>
    <w:p w:rsidR="006E261E" w:rsidRPr="00417DED" w:rsidRDefault="006E261E" w:rsidP="006E261E">
      <w:pPr>
        <w:tabs>
          <w:tab w:val="left" w:pos="993"/>
        </w:tabs>
        <w:spacing w:after="20"/>
        <w:ind w:left="720" w:hanging="720"/>
        <w:jc w:val="both"/>
        <w:rPr>
          <w:b/>
        </w:rPr>
      </w:pPr>
      <w:r w:rsidRPr="00417DED">
        <w:rPr>
          <w:bCs/>
          <w:iCs/>
        </w:rPr>
        <w:t>Не требуется</w:t>
      </w:r>
      <w:r w:rsidR="00417DED">
        <w:rPr>
          <w:bCs/>
          <w:iCs/>
        </w:rPr>
        <w:t>.</w:t>
      </w:r>
    </w:p>
    <w:p w:rsidR="006E261E" w:rsidRPr="00417DED" w:rsidRDefault="006E261E" w:rsidP="006E261E">
      <w:pPr>
        <w:numPr>
          <w:ilvl w:val="0"/>
          <w:numId w:val="29"/>
        </w:numPr>
        <w:spacing w:before="240" w:line="276" w:lineRule="auto"/>
        <w:jc w:val="center"/>
        <w:rPr>
          <w:b/>
          <w:caps/>
        </w:rPr>
      </w:pPr>
      <w:r w:rsidRPr="00417DED">
        <w:rPr>
          <w:b/>
          <w:caps/>
        </w:rPr>
        <w:t>ТРЕБОВАНИЯ К ТЕХНИЧЕСКОМУ ОБУЧЕНИЮ                                                  ПЕРСОНАЛА ЗАКАЗЧИКА</w:t>
      </w:r>
    </w:p>
    <w:p w:rsidR="006E261E" w:rsidRDefault="006E261E" w:rsidP="006E261E">
      <w:pPr>
        <w:widowControl w:val="0"/>
        <w:autoSpaceDE w:val="0"/>
        <w:autoSpaceDN w:val="0"/>
        <w:adjustRightInd w:val="0"/>
        <w:spacing w:after="240"/>
        <w:rPr>
          <w:sz w:val="28"/>
          <w:szCs w:val="28"/>
        </w:rPr>
      </w:pPr>
      <w:r w:rsidRPr="00417DED">
        <w:t>Не требуется</w:t>
      </w:r>
      <w:r w:rsidR="00417DED">
        <w:t>.</w:t>
      </w:r>
    </w:p>
    <w:p w:rsidR="002356F6" w:rsidRPr="00A056E3" w:rsidRDefault="002356F6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2356F6" w:rsidRPr="00A056E3" w:rsidSect="0039374D">
      <w:headerReference w:type="default" r:id="rId14"/>
      <w:footerReference w:type="default" r:id="rId15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E53867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A92CE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713B9" w:rsidRPr="00672040" w:rsidRDefault="00672040" w:rsidP="006E261E">
    <w:pPr>
      <w:pStyle w:val="af2"/>
      <w:widowControl w:val="0"/>
      <w:spacing w:before="0" w:beforeAutospacing="0" w:after="0" w:afterAutospacing="0"/>
      <w:jc w:val="center"/>
    </w:pPr>
    <w:r>
      <w:rPr>
        <w:sz w:val="20"/>
        <w:szCs w:val="20"/>
        <w:lang w:val="ru-RU"/>
      </w:rPr>
      <w:t>О</w:t>
    </w:r>
    <w:r w:rsidRPr="00672040">
      <w:rPr>
        <w:sz w:val="20"/>
        <w:szCs w:val="20"/>
        <w:lang w:val="ru-RU"/>
      </w:rPr>
      <w:t xml:space="preserve">ткрытый одноэтапный запрос предложений в электронной форме без квалификационного отбора на право заключения договора </w:t>
    </w:r>
    <w:r w:rsidR="006E261E" w:rsidRPr="006E261E">
      <w:rPr>
        <w:bCs/>
        <w:color w:val="000000"/>
        <w:sz w:val="20"/>
        <w:szCs w:val="20"/>
      </w:rPr>
      <w:t>аренды помещения (офиса) для нужд аппарата управления филиала</w:t>
    </w:r>
    <w:r w:rsidR="006E261E" w:rsidRPr="006E261E">
      <w:rPr>
        <w:sz w:val="20"/>
        <w:szCs w:val="20"/>
      </w:rPr>
      <w:t xml:space="preserve"> «Северо-западный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9713B9" w:rsidRDefault="009713B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6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8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9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5"/>
  </w:num>
  <w:num w:numId="9">
    <w:abstractNumId w:val="2"/>
  </w:num>
  <w:num w:numId="10">
    <w:abstractNumId w:val="17"/>
  </w:num>
  <w:num w:numId="11">
    <w:abstractNumId w:val="30"/>
  </w:num>
  <w:num w:numId="12">
    <w:abstractNumId w:val="10"/>
  </w:num>
  <w:num w:numId="13">
    <w:abstractNumId w:val="23"/>
  </w:num>
  <w:num w:numId="14">
    <w:abstractNumId w:val="13"/>
  </w:num>
  <w:num w:numId="15">
    <w:abstractNumId w:val="6"/>
  </w:num>
  <w:num w:numId="16">
    <w:abstractNumId w:val="12"/>
  </w:num>
  <w:num w:numId="17">
    <w:abstractNumId w:val="32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4"/>
  </w:num>
  <w:num w:numId="22">
    <w:abstractNumId w:val="25"/>
  </w:num>
  <w:num w:numId="23">
    <w:abstractNumId w:val="28"/>
  </w:num>
  <w:num w:numId="24">
    <w:abstractNumId w:val="18"/>
  </w:num>
  <w:num w:numId="25">
    <w:abstractNumId w:val="26"/>
  </w:num>
  <w:num w:numId="26">
    <w:abstractNumId w:val="8"/>
  </w:num>
  <w:num w:numId="27">
    <w:abstractNumId w:val="29"/>
  </w:num>
  <w:num w:numId="28">
    <w:abstractNumId w:val="11"/>
  </w:num>
  <w:num w:numId="29">
    <w:abstractNumId w:val="9"/>
  </w:num>
  <w:num w:numId="30">
    <w:abstractNumId w:val="21"/>
  </w:num>
  <w:num w:numId="31">
    <w:abstractNumId w:val="27"/>
  </w:num>
  <w:num w:numId="32">
    <w:abstractNumId w:val="16"/>
  </w:num>
  <w:num w:numId="33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57670E7-F46F-4CF1-9C94-E8E8A9CD0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64</TotalTime>
  <Pages>4</Pages>
  <Words>1014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8172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16</cp:revision>
  <cp:lastPrinted>2013-05-13T10:31:00Z</cp:lastPrinted>
  <dcterms:created xsi:type="dcterms:W3CDTF">2013-12-04T11:06:00Z</dcterms:created>
  <dcterms:modified xsi:type="dcterms:W3CDTF">2014-02-07T10:52:00Z</dcterms:modified>
</cp:coreProperties>
</file>