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E99" w:rsidRPr="005873DD" w:rsidRDefault="00971E99" w:rsidP="00510BE0">
      <w:pPr>
        <w:jc w:val="center"/>
        <w:outlineLvl w:val="0"/>
        <w:rPr>
          <w:rFonts w:ascii="Times New Roman" w:hAnsi="Times New Roman" w:cs="Times New Roman"/>
        </w:rPr>
      </w:pPr>
      <w:r w:rsidRPr="005873DD">
        <w:rPr>
          <w:rFonts w:ascii="Times New Roman" w:hAnsi="Times New Roman" w:cs="Times New Roman"/>
        </w:rPr>
        <w:t>ИЗВЕЩЕНИЕ О ПРОДЛЕНИИ СРОКА ПОДАЧИ ЗАЯВОК</w:t>
      </w:r>
    </w:p>
    <w:p w:rsidR="00971E99" w:rsidRPr="005873DD" w:rsidRDefault="00971E99" w:rsidP="00510BE0">
      <w:pPr>
        <w:jc w:val="center"/>
        <w:outlineLvl w:val="0"/>
        <w:rPr>
          <w:rFonts w:ascii="Times New Roman" w:hAnsi="Times New Roman" w:cs="Times New Roman"/>
        </w:rPr>
      </w:pPr>
      <w:r w:rsidRPr="005873DD">
        <w:rPr>
          <w:rFonts w:ascii="Times New Roman" w:hAnsi="Times New Roman" w:cs="Times New Roman"/>
        </w:rPr>
        <w:t>224/67-03/13-98/2 ОЗЦЭ</w:t>
      </w:r>
    </w:p>
    <w:p w:rsidR="00971E99" w:rsidRPr="005873DD" w:rsidRDefault="00971E99" w:rsidP="00510BE0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971E99" w:rsidRPr="00A6215E" w:rsidRDefault="00971E99" w:rsidP="00510B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971E99" w:rsidRPr="00A6215E" w:rsidRDefault="00971E99" w:rsidP="00510B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71E99" w:rsidRPr="00A6215E" w:rsidRDefault="00971E99" w:rsidP="00510BE0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71E99" w:rsidRDefault="00971E99" w:rsidP="00510BE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71E99" w:rsidRPr="006F3094" w:rsidRDefault="00971E99" w:rsidP="00510BE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971E99" w:rsidRPr="00BD1E5B" w:rsidRDefault="00971E99" w:rsidP="00510BE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971E99" w:rsidRPr="00A6215E" w:rsidRDefault="00971E99" w:rsidP="00510BE0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бакалейной продукции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971E99" w:rsidRPr="00A6215E" w:rsidRDefault="00971E99" w:rsidP="00510BE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971E99" w:rsidRPr="00A6215E" w:rsidRDefault="00971E99" w:rsidP="00510B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971E99" w:rsidRPr="00A6215E" w:rsidRDefault="00971E99" w:rsidP="00510B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71E99" w:rsidRPr="00A6215E" w:rsidRDefault="00971E99" w:rsidP="00510BE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1E99" w:rsidRPr="00A6215E" w:rsidRDefault="00971E99" w:rsidP="00510BE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1E99" w:rsidRPr="00A6215E" w:rsidRDefault="00971E99" w:rsidP="00510BE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1E99" w:rsidRPr="00F12F7C" w:rsidRDefault="00971E99" w:rsidP="00510BE0">
      <w:pPr>
        <w:numPr>
          <w:ilvl w:val="0"/>
          <w:numId w:val="1"/>
        </w:numPr>
        <w:tabs>
          <w:tab w:val="clear" w:pos="1260"/>
          <w:tab w:val="num" w:pos="-3119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12F7C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F12F7C">
        <w:rPr>
          <w:rFonts w:ascii="Times New Roman" w:hAnsi="Times New Roman" w:cs="Times New Roman"/>
        </w:rPr>
        <w:t>: 150 378, 80 (сто пятьдесят тысяч триста семьдесят восемь рублей 80 копеек) рубл</w:t>
      </w:r>
      <w:r>
        <w:rPr>
          <w:rFonts w:ascii="Times New Roman" w:hAnsi="Times New Roman" w:cs="Times New Roman"/>
        </w:rPr>
        <w:t>я</w:t>
      </w:r>
      <w:r w:rsidRPr="00F12F7C">
        <w:rPr>
          <w:rFonts w:ascii="Times New Roman" w:hAnsi="Times New Roman" w:cs="Times New Roman"/>
        </w:rPr>
        <w:t xml:space="preserve"> с НДС. С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 1, ул. Пирогова, д. 13,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71E99" w:rsidRPr="00F12F7C" w:rsidRDefault="00971E99" w:rsidP="00510BE0">
      <w:pPr>
        <w:numPr>
          <w:ilvl w:val="0"/>
          <w:numId w:val="1"/>
        </w:numPr>
        <w:tabs>
          <w:tab w:val="clear" w:pos="1260"/>
          <w:tab w:val="num" w:pos="-3119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12F7C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F12F7C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71E99" w:rsidRDefault="00971E99" w:rsidP="00510BE0">
      <w:pPr>
        <w:tabs>
          <w:tab w:val="left" w:pos="1134"/>
        </w:tabs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71E99" w:rsidRDefault="00971E99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12F7C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F12F7C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971E99" w:rsidRPr="00320483" w:rsidRDefault="00971E99" w:rsidP="00320483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20483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20483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20483">
        <w:rPr>
          <w:rFonts w:ascii="Times New Roman" w:hAnsi="Times New Roman" w:cs="Times New Roman"/>
          <w:b/>
          <w:bCs/>
        </w:rPr>
        <w:t>:</w:t>
      </w:r>
    </w:p>
    <w:p w:rsidR="00971E99" w:rsidRPr="00320483" w:rsidRDefault="00971E99" w:rsidP="0032048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20483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20483">
        <w:rPr>
          <w:rFonts w:ascii="Times New Roman" w:hAnsi="Times New Roman" w:cs="Times New Roman"/>
          <w:color w:val="0000FF"/>
        </w:rPr>
        <w:t xml:space="preserve"> </w:t>
      </w:r>
      <w:r w:rsidRPr="00320483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20483">
        <w:rPr>
          <w:rFonts w:ascii="Times New Roman" w:hAnsi="Times New Roman" w:cs="Times New Roman"/>
          <w:spacing w:val="-6"/>
        </w:rPr>
        <w:t>на участие в запросе цен</w:t>
      </w:r>
      <w:r w:rsidRPr="00320483">
        <w:rPr>
          <w:rFonts w:ascii="Times New Roman" w:hAnsi="Times New Roman" w:cs="Times New Roman"/>
        </w:rPr>
        <w:t xml:space="preserve"> продлевается на 4 рабочих дня.</w:t>
      </w:r>
    </w:p>
    <w:p w:rsidR="00971E99" w:rsidRPr="00F12F7C" w:rsidRDefault="00971E99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12F7C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F12F7C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71E99" w:rsidRPr="00A6215E" w:rsidRDefault="00971E99" w:rsidP="00510BE0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05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E21FBC">
        <w:rPr>
          <w:rFonts w:ascii="Times New Roman" w:hAnsi="Times New Roman" w:cs="Times New Roman"/>
          <w:spacing w:val="-6"/>
          <w:highlight w:val="yellow"/>
        </w:rPr>
        <w:t>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971E99" w:rsidRPr="00F12F7C" w:rsidRDefault="00971E99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F12F7C">
        <w:rPr>
          <w:rFonts w:ascii="Times New Roman" w:hAnsi="Times New Roman" w:cs="Times New Roman"/>
          <w:b/>
          <w:bCs/>
          <w:spacing w:val="-6"/>
        </w:rPr>
        <w:t>:</w:t>
      </w:r>
      <w:r w:rsidRPr="00E21FBC">
        <w:rPr>
          <w:rFonts w:ascii="Times New Roman" w:hAnsi="Times New Roman" w:cs="Times New Roman"/>
          <w:spacing w:val="-6"/>
        </w:rPr>
        <w:t xml:space="preserve"> г. Обнинск, Калужская область, пл. Бондаренко, 1, Здание АК – 2, конференц-зал не позднее </w:t>
      </w:r>
      <w:r w:rsidRPr="00E21FBC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E21FBC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E21FBC">
        <w:rPr>
          <w:rFonts w:ascii="Times New Roman" w:hAnsi="Times New Roman" w:cs="Times New Roman"/>
          <w:spacing w:val="-6"/>
          <w:highlight w:val="yellow"/>
        </w:rPr>
        <w:t>я 2013 года.</w:t>
      </w:r>
    </w:p>
    <w:p w:rsidR="00971E99" w:rsidRPr="00A6215E" w:rsidRDefault="00971E99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F12F7C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E21FBC">
        <w:rPr>
          <w:rFonts w:ascii="Times New Roman" w:hAnsi="Times New Roman" w:cs="Times New Roman"/>
          <w:spacing w:val="-6"/>
        </w:rPr>
        <w:t>г. Обнинск, Калужская область, пл. Бондаренко, 1, Здание</w:t>
      </w:r>
      <w:r w:rsidRPr="00E21FBC">
        <w:rPr>
          <w:rFonts w:ascii="Times New Roman" w:hAnsi="Times New Roman" w:cs="Times New Roman"/>
        </w:rPr>
        <w:t xml:space="preserve"> АК – 2, конференц-зал </w:t>
      </w:r>
      <w:r w:rsidRPr="00E21FBC">
        <w:rPr>
          <w:rFonts w:ascii="Times New Roman" w:hAnsi="Times New Roman" w:cs="Times New Roman"/>
          <w:spacing w:val="-6"/>
        </w:rPr>
        <w:t>не поздн</w:t>
      </w:r>
      <w:r w:rsidRPr="00A6215E">
        <w:rPr>
          <w:rFonts w:ascii="Times New Roman" w:hAnsi="Times New Roman" w:cs="Times New Roman"/>
          <w:spacing w:val="-6"/>
        </w:rPr>
        <w:t xml:space="preserve">ее </w:t>
      </w:r>
      <w:r w:rsidRPr="00833F53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833F53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833F53">
        <w:rPr>
          <w:rFonts w:ascii="Times New Roman" w:hAnsi="Times New Roman" w:cs="Times New Roman"/>
          <w:spacing w:val="-6"/>
          <w:highlight w:val="yellow"/>
        </w:rPr>
        <w:t>я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971E99" w:rsidRPr="00E21FBC" w:rsidRDefault="00971E99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F12F7C">
        <w:rPr>
          <w:rFonts w:ascii="Times New Roman" w:hAnsi="Times New Roman" w:cs="Times New Roman"/>
          <w:b/>
          <w:bCs/>
          <w:spacing w:val="-6"/>
        </w:rPr>
        <w:t xml:space="preserve"> после определения победителя запроса цен: </w:t>
      </w:r>
      <w:r w:rsidRPr="00E21FBC">
        <w:rPr>
          <w:rFonts w:ascii="Times New Roman" w:hAnsi="Times New Roman" w:cs="Times New Roman"/>
          <w:spacing w:val="-6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971E99" w:rsidRPr="00A6215E" w:rsidRDefault="00971E99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971E99" w:rsidRPr="00F12F7C" w:rsidRDefault="00971E99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12F7C">
        <w:rPr>
          <w:rFonts w:ascii="Times New Roman" w:hAnsi="Times New Roman" w:cs="Times New Roman"/>
          <w:spacing w:val="-6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71E99" w:rsidRPr="00F12F7C" w:rsidRDefault="00971E99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12F7C">
        <w:rPr>
          <w:rFonts w:ascii="Times New Roman" w:hAnsi="Times New Roman" w:cs="Times New Roman"/>
          <w:spacing w:val="-6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71E99" w:rsidRPr="00A6215E" w:rsidRDefault="00971E99" w:rsidP="00510BE0">
      <w:pPr>
        <w:numPr>
          <w:ilvl w:val="0"/>
          <w:numId w:val="1"/>
        </w:numPr>
        <w:tabs>
          <w:tab w:val="clear" w:pos="1260"/>
          <w:tab w:val="num" w:pos="-1843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F12F7C">
        <w:rPr>
          <w:rFonts w:ascii="Times New Roman" w:hAnsi="Times New Roman" w:cs="Times New Roman"/>
          <w:spacing w:val="-6"/>
        </w:rPr>
        <w:t>Остальные и более подробные условия запроса цен содержатся в документации по запросу цен, являющейся</w:t>
      </w:r>
      <w:r w:rsidRPr="00A6215E">
        <w:rPr>
          <w:rFonts w:ascii="Times New Roman" w:hAnsi="Times New Roman" w:cs="Times New Roman"/>
        </w:rPr>
        <w:t xml:space="preserve"> неотъемлемым приложением к данному извещению.</w:t>
      </w:r>
    </w:p>
    <w:p w:rsidR="00971E99" w:rsidRDefault="00971E99" w:rsidP="00510BE0">
      <w:pPr>
        <w:jc w:val="both"/>
      </w:pPr>
    </w:p>
    <w:sectPr w:rsidR="00971E99" w:rsidSect="007E2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3C9A"/>
    <w:rsid w:val="000648DD"/>
    <w:rsid w:val="00293C9A"/>
    <w:rsid w:val="002E5089"/>
    <w:rsid w:val="00320483"/>
    <w:rsid w:val="0036723D"/>
    <w:rsid w:val="003D771F"/>
    <w:rsid w:val="004E5D69"/>
    <w:rsid w:val="00510BE0"/>
    <w:rsid w:val="00520DB2"/>
    <w:rsid w:val="005873DD"/>
    <w:rsid w:val="00611CEC"/>
    <w:rsid w:val="00627840"/>
    <w:rsid w:val="006F3094"/>
    <w:rsid w:val="00721430"/>
    <w:rsid w:val="007E2693"/>
    <w:rsid w:val="00833F53"/>
    <w:rsid w:val="00887A00"/>
    <w:rsid w:val="008E3C0C"/>
    <w:rsid w:val="00953251"/>
    <w:rsid w:val="00971E99"/>
    <w:rsid w:val="00A6215E"/>
    <w:rsid w:val="00AB41C8"/>
    <w:rsid w:val="00B15C4C"/>
    <w:rsid w:val="00BA40B6"/>
    <w:rsid w:val="00BD1E5B"/>
    <w:rsid w:val="00C572F3"/>
    <w:rsid w:val="00D14104"/>
    <w:rsid w:val="00D42E6F"/>
    <w:rsid w:val="00D822F8"/>
    <w:rsid w:val="00DA6B67"/>
    <w:rsid w:val="00E21FBC"/>
    <w:rsid w:val="00F1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BE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5873DD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741</Words>
  <Characters>4227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2013-05-23T13:04:00Z</dcterms:created>
  <dcterms:modified xsi:type="dcterms:W3CDTF">2013-05-29T08:03:00Z</dcterms:modified>
</cp:coreProperties>
</file>