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99A" w:rsidRDefault="0075699A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5699A" w:rsidRPr="00E73503" w:rsidRDefault="0075699A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75699A" w:rsidRPr="001B1299">
        <w:trPr>
          <w:trHeight w:val="581"/>
        </w:trPr>
        <w:tc>
          <w:tcPr>
            <w:tcW w:w="9828" w:type="dxa"/>
            <w:vAlign w:val="center"/>
          </w:tcPr>
          <w:p w:rsidR="0075699A" w:rsidRPr="001B1299" w:rsidRDefault="0075699A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4417 от «05»  сентября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75699A" w:rsidRPr="004E3C5E" w:rsidRDefault="0075699A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8626</w:t>
            </w:r>
          </w:p>
          <w:p w:rsidR="0075699A" w:rsidRPr="00752D79" w:rsidRDefault="0075699A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1046</w:t>
            </w:r>
          </w:p>
        </w:tc>
      </w:tr>
    </w:tbl>
    <w:p w:rsidR="0075699A" w:rsidRDefault="0075699A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75699A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Pr="007D4215" w:rsidRDefault="0075699A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75699A" w:rsidRPr="007D4215">
        <w:trPr>
          <w:trHeight w:val="146"/>
        </w:trPr>
        <w:tc>
          <w:tcPr>
            <w:tcW w:w="9948" w:type="dxa"/>
            <w:gridSpan w:val="2"/>
          </w:tcPr>
          <w:p w:rsidR="0075699A" w:rsidRPr="007D4215" w:rsidRDefault="0075699A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75699A" w:rsidRPr="007D4215" w:rsidRDefault="0075699A" w:rsidP="004052B7">
            <w:pPr>
              <w:tabs>
                <w:tab w:val="left" w:pos="1134"/>
              </w:tabs>
              <w:jc w:val="both"/>
            </w:pP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Pr="00B975CB" w:rsidRDefault="0075699A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75699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99A" w:rsidRPr="007938E2" w:rsidRDefault="0075699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9A" w:rsidRPr="007938E2" w:rsidRDefault="0075699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5699A" w:rsidRPr="007938E2" w:rsidRDefault="0075699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5699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99A" w:rsidRPr="007938E2" w:rsidRDefault="0075699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9A" w:rsidRPr="007938E2" w:rsidRDefault="0075699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5699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99A" w:rsidRPr="007938E2" w:rsidRDefault="0075699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9A" w:rsidRPr="007938E2" w:rsidRDefault="0075699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5699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99A" w:rsidRPr="007938E2" w:rsidRDefault="0075699A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9A" w:rsidRPr="007938E2" w:rsidRDefault="0075699A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5699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99A" w:rsidRPr="007938E2" w:rsidRDefault="0075699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9A" w:rsidRPr="007938E2" w:rsidRDefault="0075699A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75699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99A" w:rsidRPr="007938E2" w:rsidRDefault="0075699A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9A" w:rsidRDefault="0075699A" w:rsidP="00752D79">
            <w:pPr>
              <w:jc w:val="both"/>
            </w:pPr>
            <w:r>
              <w:t>Богданова Ирина Валентиновна, телефон: (3823) 52-18-48</w:t>
            </w:r>
            <w:r w:rsidRPr="00F512FA">
              <w:t>, факс (3823) 56-25-50</w:t>
            </w:r>
          </w:p>
          <w:p w:rsidR="0075699A" w:rsidRPr="00B74E80" w:rsidRDefault="0075699A" w:rsidP="004052B7">
            <w:pPr>
              <w:jc w:val="both"/>
            </w:pPr>
          </w:p>
        </w:tc>
      </w:tr>
      <w:tr w:rsidR="0075699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9A" w:rsidRPr="007938E2" w:rsidRDefault="0075699A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9A" w:rsidRPr="007938E2" w:rsidRDefault="0075699A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75699A" w:rsidRPr="007938E2" w:rsidRDefault="0075699A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75699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99A" w:rsidRPr="007938E2" w:rsidRDefault="0075699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99A" w:rsidRPr="007938E2" w:rsidRDefault="0075699A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5699A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5699A" w:rsidRPr="00B975CB" w:rsidRDefault="0075699A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75699A" w:rsidRPr="001B1299">
        <w:trPr>
          <w:trHeight w:val="146"/>
        </w:trPr>
        <w:tc>
          <w:tcPr>
            <w:tcW w:w="9948" w:type="dxa"/>
            <w:gridSpan w:val="2"/>
          </w:tcPr>
          <w:p w:rsidR="0075699A" w:rsidRPr="00752D79" w:rsidRDefault="0075699A" w:rsidP="004052B7">
            <w:pPr>
              <w:rPr>
                <w:sz w:val="28"/>
                <w:szCs w:val="28"/>
                <w:u w:val="single"/>
              </w:rPr>
            </w:pPr>
            <w:r>
              <w:t xml:space="preserve">Право заключения договора на </w:t>
            </w:r>
            <w:r w:rsidRPr="001E04D5">
              <w:t>поставку перчаток КРЗП-20,</w:t>
            </w:r>
            <w:r w:rsidRPr="001E04D5">
              <w:rPr>
                <w:color w:val="000000"/>
              </w:rPr>
              <w:t xml:space="preserve"> фартуков радиационно-защитных МРЗс-150</w:t>
            </w:r>
          </w:p>
          <w:p w:rsidR="0075699A" w:rsidRDefault="0075699A" w:rsidP="004052B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Предмет договора:  </w:t>
            </w:r>
            <w:r w:rsidRPr="001E04D5">
              <w:t>п</w:t>
            </w:r>
            <w:r>
              <w:t>ерчатки</w:t>
            </w:r>
            <w:r w:rsidRPr="001E04D5">
              <w:t xml:space="preserve"> КРЗП-20,</w:t>
            </w:r>
            <w:r w:rsidRPr="001E04D5">
              <w:rPr>
                <w:color w:val="000000"/>
              </w:rPr>
              <w:t xml:space="preserve"> фартук</w:t>
            </w:r>
            <w:r>
              <w:rPr>
                <w:color w:val="000000"/>
              </w:rPr>
              <w:t>и</w:t>
            </w:r>
            <w:r w:rsidRPr="001E04D5">
              <w:rPr>
                <w:color w:val="000000"/>
              </w:rPr>
              <w:t xml:space="preserve"> р</w:t>
            </w:r>
            <w:r>
              <w:rPr>
                <w:color w:val="000000"/>
              </w:rPr>
              <w:t>адиационно-защитные</w:t>
            </w:r>
            <w:r w:rsidRPr="001E04D5">
              <w:rPr>
                <w:color w:val="000000"/>
              </w:rPr>
              <w:t xml:space="preserve"> МРЗс-150</w:t>
            </w:r>
          </w:p>
          <w:p w:rsidR="0075699A" w:rsidRPr="00F16CE4" w:rsidRDefault="0075699A" w:rsidP="004052B7">
            <w:pPr>
              <w:rPr>
                <w:b/>
                <w:bCs/>
              </w:rPr>
            </w:pP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Default="0075699A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75699A" w:rsidRPr="00B975CB" w:rsidRDefault="0075699A" w:rsidP="004052B7"/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Pr="00B975CB" w:rsidRDefault="0075699A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Default="0075699A" w:rsidP="004052B7">
            <w:pPr>
              <w:ind w:right="153"/>
              <w:jc w:val="both"/>
            </w:pPr>
            <w:r w:rsidRPr="009E2397">
              <w:t>в течение  60 рабочих дней со дня подписания договора уполномоченными представителями сторон.</w:t>
            </w:r>
          </w:p>
          <w:p w:rsidR="0075699A" w:rsidRPr="00B975CB" w:rsidRDefault="0075699A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Pr="00752D79" w:rsidRDefault="0075699A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Default="0075699A" w:rsidP="004052B7">
            <w:pPr>
              <w:ind w:right="153"/>
              <w:jc w:val="both"/>
            </w:pPr>
            <w:r w:rsidRPr="009E2397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паспорта изготовителя.</w:t>
            </w:r>
          </w:p>
          <w:p w:rsidR="0075699A" w:rsidRPr="00B975CB" w:rsidRDefault="0075699A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Pr="00B975CB" w:rsidRDefault="0075699A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Default="0075699A" w:rsidP="00752D79">
            <w:pPr>
              <w:ind w:right="153"/>
            </w:pPr>
            <w:r w:rsidRPr="00573860">
              <w:t xml:space="preserve">ОАО «СХК», Томская обл. г. Северск, ул. Предзаводская, 9. </w:t>
            </w:r>
          </w:p>
          <w:p w:rsidR="0075699A" w:rsidRDefault="0075699A" w:rsidP="00752D79">
            <w:pPr>
              <w:ind w:right="153"/>
            </w:pPr>
          </w:p>
          <w:p w:rsidR="0075699A" w:rsidRPr="001477ED" w:rsidRDefault="0075699A" w:rsidP="00752D79">
            <w:pPr>
              <w:rPr>
                <w:color w:val="000000"/>
              </w:rPr>
            </w:pPr>
            <w:r w:rsidRPr="001477ED">
              <w:rPr>
                <w:color w:val="000000"/>
              </w:rPr>
              <w:t>Способы доставки:</w:t>
            </w:r>
          </w:p>
          <w:p w:rsidR="0075699A" w:rsidRPr="001477ED" w:rsidRDefault="0075699A" w:rsidP="00752D79">
            <w:pPr>
              <w:rPr>
                <w:sz w:val="20"/>
                <w:szCs w:val="20"/>
              </w:rPr>
            </w:pPr>
            <w:r w:rsidRPr="001477ED">
              <w:rPr>
                <w:color w:val="000000"/>
              </w:rPr>
              <w:t>1. автотранспортом транспортной компании до г. Томска, далее самовывоз Покупателем до склада ОАО «СХК» г. Северск, ул. Предзаводская,9</w:t>
            </w:r>
            <w:r w:rsidRPr="001477ED">
              <w:rPr>
                <w:sz w:val="20"/>
                <w:szCs w:val="20"/>
              </w:rPr>
              <w:t xml:space="preserve"> </w:t>
            </w:r>
          </w:p>
          <w:p w:rsidR="0075699A" w:rsidRPr="001477ED" w:rsidRDefault="0075699A" w:rsidP="00752D79">
            <w:pPr>
              <w:rPr>
                <w:color w:val="000000"/>
              </w:rPr>
            </w:pPr>
            <w:r w:rsidRPr="001477ED">
              <w:t>2. контейнерная отправка - станция Томск - грузовой Западно - Сибирской ж.д. код станции 874302, код подразделения 2081, далее самовывоз Покупателем до склада ОАО «СХК»</w:t>
            </w:r>
            <w:r>
              <w:t>.</w:t>
            </w:r>
          </w:p>
          <w:p w:rsidR="0075699A" w:rsidRPr="00752D79" w:rsidRDefault="0075699A" w:rsidP="00752D79">
            <w:pPr>
              <w:ind w:right="153"/>
              <w:rPr>
                <w:color w:val="000000"/>
              </w:rPr>
            </w:pPr>
            <w:r w:rsidRPr="001477ED">
              <w:rPr>
                <w:color w:val="000000"/>
              </w:rPr>
              <w:t>Транспортные расходы до терминала транспортной компании в г.Томске или стоимость контейнерной перевозки должны быть включены в стоимость товара.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Pr="00B975CB" w:rsidRDefault="0075699A" w:rsidP="004052B7">
            <w:pPr>
              <w:rPr>
                <w:color w:val="FF0000"/>
              </w:rPr>
            </w:pP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Default="0075699A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75699A" w:rsidRPr="00B975CB" w:rsidRDefault="0075699A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Pr="004939EB" w:rsidRDefault="0075699A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5699A" w:rsidRPr="004939EB" w:rsidRDefault="0075699A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5699A" w:rsidRPr="00B975CB" w:rsidRDefault="0075699A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Pr="00B975CB" w:rsidRDefault="0075699A" w:rsidP="004052B7"/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Pr="00B975CB" w:rsidRDefault="0075699A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75699A" w:rsidRPr="001B1299">
        <w:trPr>
          <w:trHeight w:val="678"/>
        </w:trPr>
        <w:tc>
          <w:tcPr>
            <w:tcW w:w="9948" w:type="dxa"/>
            <w:gridSpan w:val="2"/>
          </w:tcPr>
          <w:p w:rsidR="0075699A" w:rsidRDefault="0075699A" w:rsidP="004052B7">
            <w:pPr>
              <w:rPr>
                <w:b/>
                <w:bCs/>
                <w:color w:val="000000"/>
              </w:rPr>
            </w:pPr>
          </w:p>
          <w:p w:rsidR="0075699A" w:rsidRDefault="0075699A" w:rsidP="00752D79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75699A" w:rsidRDefault="0075699A" w:rsidP="00752D79">
            <w:pPr>
              <w:rPr>
                <w:b/>
                <w:bCs/>
                <w:color w:val="000000"/>
              </w:rPr>
            </w:pPr>
            <w:r>
              <w:t xml:space="preserve"> </w:t>
            </w:r>
            <w:r>
              <w:rPr>
                <w:b/>
                <w:bCs/>
                <w:color w:val="000000"/>
              </w:rPr>
              <w:t xml:space="preserve">4 961 900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ч</w:t>
            </w:r>
            <w:r w:rsidRPr="001E04D5">
              <w:rPr>
                <w:color w:val="000000"/>
              </w:rPr>
              <w:t>етыре миллиона девятьсот шестьдесят одна тысяча девятьсот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рубля 00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75699A" w:rsidRPr="00CA1BE0" w:rsidRDefault="0075699A" w:rsidP="00752D79">
            <w:pPr>
              <w:rPr>
                <w:b/>
                <w:bCs/>
                <w:color w:val="000000"/>
              </w:rPr>
            </w:pPr>
          </w:p>
          <w:p w:rsidR="0075699A" w:rsidRDefault="0075699A" w:rsidP="00752D79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75699A" w:rsidRDefault="0075699A" w:rsidP="00752D7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4 205 000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ч</w:t>
            </w:r>
            <w:r w:rsidRPr="00434717">
              <w:rPr>
                <w:color w:val="000000"/>
              </w:rPr>
              <w:t>етыре миллиона двести пять тысяч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рубля 00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75699A" w:rsidRDefault="0075699A" w:rsidP="00752D79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5699A" w:rsidRPr="005333A7" w:rsidRDefault="0075699A" w:rsidP="00752D79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5699A" w:rsidRPr="00CA1BE0" w:rsidRDefault="0075699A" w:rsidP="00752D79">
            <w:pPr>
              <w:rPr>
                <w:b/>
                <w:bCs/>
                <w:color w:val="000000"/>
              </w:rPr>
            </w:pPr>
          </w:p>
          <w:p w:rsidR="0075699A" w:rsidRDefault="0075699A" w:rsidP="004052B7">
            <w:r w:rsidRPr="00E5573E">
              <w:t xml:space="preserve">Цена договора включает </w:t>
            </w:r>
            <w:r>
              <w:t xml:space="preserve">в себя: </w:t>
            </w:r>
            <w:r w:rsidRPr="009E2397">
              <w:t>стоимость товара, налоги, стоимость тары, транспортные расходы, страхование, уплату таможенных пошлин, сборы и другие расходы связанные с исполнением договора.</w:t>
            </w:r>
          </w:p>
          <w:p w:rsidR="0075699A" w:rsidRPr="001B1299" w:rsidRDefault="0075699A" w:rsidP="004052B7">
            <w:pPr>
              <w:rPr>
                <w:u w:val="single"/>
              </w:rPr>
            </w:pP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Default="0075699A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75699A" w:rsidRPr="00225C74" w:rsidRDefault="0075699A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Pr="00B975CB" w:rsidRDefault="0075699A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Default="0075699A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75699A" w:rsidRDefault="0075699A" w:rsidP="004052B7">
            <w:pPr>
              <w:tabs>
                <w:tab w:val="left" w:pos="1134"/>
              </w:tabs>
            </w:pPr>
          </w:p>
          <w:p w:rsidR="0075699A" w:rsidRPr="00752D79" w:rsidRDefault="0075699A" w:rsidP="004052B7">
            <w:pPr>
              <w:tabs>
                <w:tab w:val="left" w:pos="1134"/>
              </w:tabs>
            </w:pPr>
            <w:r w:rsidRPr="00752D79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Pr="00B975CB" w:rsidRDefault="0075699A" w:rsidP="004052B7"/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Default="0075699A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75699A" w:rsidRPr="00B975CB" w:rsidRDefault="0075699A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75699A" w:rsidRPr="001B1299">
        <w:trPr>
          <w:trHeight w:val="146"/>
        </w:trPr>
        <w:tc>
          <w:tcPr>
            <w:tcW w:w="9948" w:type="dxa"/>
            <w:gridSpan w:val="2"/>
          </w:tcPr>
          <w:p w:rsidR="0075699A" w:rsidRPr="00D12912" w:rsidRDefault="0075699A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75699A" w:rsidRPr="006B4D55" w:rsidRDefault="0075699A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Default="0075699A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75699A" w:rsidRPr="00B975CB" w:rsidRDefault="0075699A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Default="0075699A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5699A" w:rsidRPr="00CE0D41" w:rsidRDefault="0075699A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75699A" w:rsidRPr="001B1299">
        <w:trPr>
          <w:trHeight w:val="146"/>
        </w:trPr>
        <w:tc>
          <w:tcPr>
            <w:tcW w:w="9948" w:type="dxa"/>
            <w:gridSpan w:val="2"/>
          </w:tcPr>
          <w:p w:rsidR="0075699A" w:rsidRPr="00EC648D" w:rsidRDefault="0075699A" w:rsidP="00FF66BC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«11»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сентября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</w:tc>
      </w:tr>
      <w:tr w:rsidR="0075699A" w:rsidRPr="001B1299">
        <w:trPr>
          <w:trHeight w:val="146"/>
        </w:trPr>
        <w:tc>
          <w:tcPr>
            <w:tcW w:w="9948" w:type="dxa"/>
            <w:gridSpan w:val="2"/>
          </w:tcPr>
          <w:p w:rsidR="0075699A" w:rsidRPr="00EC648D" w:rsidRDefault="0075699A" w:rsidP="004052B7">
            <w:pPr>
              <w:rPr>
                <w:b/>
                <w:bCs/>
                <w:u w:val="single"/>
              </w:rPr>
            </w:pP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Pr="00B975CB" w:rsidRDefault="0075699A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75699A" w:rsidRPr="001B1299">
        <w:trPr>
          <w:trHeight w:val="146"/>
        </w:trPr>
        <w:tc>
          <w:tcPr>
            <w:tcW w:w="9948" w:type="dxa"/>
            <w:gridSpan w:val="2"/>
          </w:tcPr>
          <w:p w:rsidR="0075699A" w:rsidRDefault="0075699A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75699A" w:rsidRPr="009E2FC9" w:rsidRDefault="0075699A" w:rsidP="002227FA"/>
          <w:p w:rsidR="0075699A" w:rsidRPr="001B1299" w:rsidRDefault="0075699A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«30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75699A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Pr="001B1299" w:rsidRDefault="0075699A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75699A" w:rsidRPr="001B1299">
        <w:trPr>
          <w:trHeight w:val="146"/>
        </w:trPr>
        <w:tc>
          <w:tcPr>
            <w:tcW w:w="9948" w:type="dxa"/>
            <w:gridSpan w:val="2"/>
          </w:tcPr>
          <w:p w:rsidR="0075699A" w:rsidRDefault="0075699A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75699A" w:rsidRDefault="0075699A" w:rsidP="002227FA"/>
          <w:p w:rsidR="0075699A" w:rsidRPr="001B1299" w:rsidRDefault="0075699A" w:rsidP="004052B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«30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Pr="00B975CB" w:rsidRDefault="0075699A" w:rsidP="004052B7"/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Pr="00B975CB" w:rsidRDefault="0075699A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Pr="00AE6F72" w:rsidRDefault="0075699A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75699A" w:rsidRPr="00225DB0" w:rsidRDefault="0075699A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75699A" w:rsidRPr="00242BFB" w:rsidRDefault="0075699A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75699A" w:rsidRPr="009E58BB" w:rsidRDefault="0075699A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75699A" w:rsidRPr="00B975CB" w:rsidRDefault="0075699A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5699A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5699A" w:rsidRPr="00B975CB" w:rsidRDefault="0075699A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75699A" w:rsidRPr="001B1299">
        <w:trPr>
          <w:trHeight w:val="559"/>
        </w:trPr>
        <w:tc>
          <w:tcPr>
            <w:tcW w:w="9948" w:type="dxa"/>
            <w:gridSpan w:val="2"/>
          </w:tcPr>
          <w:p w:rsidR="0075699A" w:rsidRPr="001B1299" w:rsidRDefault="0075699A" w:rsidP="004052B7">
            <w:r>
              <w:t>не требуется</w:t>
            </w:r>
          </w:p>
          <w:p w:rsidR="0075699A" w:rsidRPr="001B1299" w:rsidRDefault="0075699A" w:rsidP="004052B7"/>
        </w:tc>
      </w:tr>
      <w:tr w:rsidR="0075699A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75699A" w:rsidRDefault="0075699A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75699A" w:rsidRPr="00B975CB" w:rsidRDefault="0075699A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75699A" w:rsidRPr="00B975CB">
        <w:trPr>
          <w:trHeight w:val="271"/>
        </w:trPr>
        <w:tc>
          <w:tcPr>
            <w:tcW w:w="9948" w:type="dxa"/>
            <w:gridSpan w:val="2"/>
          </w:tcPr>
          <w:p w:rsidR="0075699A" w:rsidRPr="00B975CB" w:rsidRDefault="0075699A" w:rsidP="004052B7"/>
        </w:tc>
      </w:tr>
      <w:tr w:rsidR="0075699A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5699A" w:rsidRDefault="0075699A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75699A" w:rsidRDefault="0075699A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75699A" w:rsidRPr="00B975CB" w:rsidRDefault="0075699A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75699A" w:rsidRPr="00B975CB">
        <w:trPr>
          <w:trHeight w:val="1118"/>
        </w:trPr>
        <w:tc>
          <w:tcPr>
            <w:tcW w:w="9948" w:type="dxa"/>
            <w:gridSpan w:val="2"/>
          </w:tcPr>
          <w:p w:rsidR="0075699A" w:rsidRPr="00254E37" w:rsidRDefault="0075699A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75699A" w:rsidRPr="00254E37" w:rsidRDefault="0075699A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75699A" w:rsidRPr="00B975CB" w:rsidRDefault="0075699A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75699A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75699A" w:rsidRPr="00B975CB" w:rsidRDefault="0075699A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75699A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75699A" w:rsidRPr="00B975CB" w:rsidRDefault="0075699A" w:rsidP="004052B7">
            <w:pPr>
              <w:rPr>
                <w:b/>
                <w:bCs/>
              </w:rPr>
            </w:pPr>
          </w:p>
        </w:tc>
      </w:tr>
      <w:tr w:rsidR="0075699A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75699A" w:rsidRPr="00B975CB" w:rsidRDefault="0075699A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75699A" w:rsidRPr="00B975CB">
        <w:trPr>
          <w:trHeight w:val="3353"/>
        </w:trPr>
        <w:tc>
          <w:tcPr>
            <w:tcW w:w="9948" w:type="dxa"/>
            <w:gridSpan w:val="2"/>
          </w:tcPr>
          <w:p w:rsidR="0075699A" w:rsidRPr="00AC1B8F" w:rsidRDefault="0075699A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A49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75699A" w:rsidRPr="00AC1B8F" w:rsidRDefault="0075699A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A49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75699A" w:rsidRPr="00072459" w:rsidRDefault="0075699A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5699A" w:rsidRPr="000E6546" w:rsidRDefault="0075699A" w:rsidP="000E6546"/>
    <w:sectPr w:rsidR="0075699A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699A" w:rsidRDefault="0075699A" w:rsidP="007938E2">
      <w:r>
        <w:separator/>
      </w:r>
    </w:p>
  </w:endnote>
  <w:endnote w:type="continuationSeparator" w:id="1">
    <w:p w:rsidR="0075699A" w:rsidRDefault="0075699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99A" w:rsidRDefault="0075699A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75699A" w:rsidRDefault="0075699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699A" w:rsidRDefault="0075699A" w:rsidP="007938E2">
      <w:r>
        <w:separator/>
      </w:r>
    </w:p>
  </w:footnote>
  <w:footnote w:type="continuationSeparator" w:id="1">
    <w:p w:rsidR="0075699A" w:rsidRDefault="0075699A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99A" w:rsidRPr="00FC6B64" w:rsidRDefault="0075699A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75699A" w:rsidRDefault="0075699A" w:rsidP="006B02BB">
    <w:pPr>
      <w:pStyle w:val="Header"/>
    </w:pPr>
    <w:r>
      <w:t>_____________________________________________________________________________</w:t>
    </w:r>
  </w:p>
  <w:p w:rsidR="0075699A" w:rsidRDefault="0075699A" w:rsidP="00B62271">
    <w:pPr>
      <w:pStyle w:val="Header"/>
    </w:pPr>
  </w:p>
  <w:p w:rsidR="0075699A" w:rsidRDefault="0075699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477ED"/>
    <w:rsid w:val="001A1CB3"/>
    <w:rsid w:val="001A2900"/>
    <w:rsid w:val="001B1299"/>
    <w:rsid w:val="001E04D5"/>
    <w:rsid w:val="001E1983"/>
    <w:rsid w:val="001E2034"/>
    <w:rsid w:val="001F47C5"/>
    <w:rsid w:val="001F6067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6E96"/>
    <w:rsid w:val="003D574F"/>
    <w:rsid w:val="003E13D6"/>
    <w:rsid w:val="003E6BFC"/>
    <w:rsid w:val="004052B7"/>
    <w:rsid w:val="00405B6A"/>
    <w:rsid w:val="00433AD9"/>
    <w:rsid w:val="00434717"/>
    <w:rsid w:val="00442358"/>
    <w:rsid w:val="00442A94"/>
    <w:rsid w:val="00462947"/>
    <w:rsid w:val="00475AF9"/>
    <w:rsid w:val="00492D26"/>
    <w:rsid w:val="004939EB"/>
    <w:rsid w:val="0049784E"/>
    <w:rsid w:val="004B0D1D"/>
    <w:rsid w:val="004B170A"/>
    <w:rsid w:val="004C1332"/>
    <w:rsid w:val="004C3B3E"/>
    <w:rsid w:val="004E3C5E"/>
    <w:rsid w:val="004E53C0"/>
    <w:rsid w:val="00530E1B"/>
    <w:rsid w:val="005333A7"/>
    <w:rsid w:val="0054714C"/>
    <w:rsid w:val="00552ACB"/>
    <w:rsid w:val="00555FE9"/>
    <w:rsid w:val="00573860"/>
    <w:rsid w:val="005A6CAF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27CF6"/>
    <w:rsid w:val="00752D79"/>
    <w:rsid w:val="007560A4"/>
    <w:rsid w:val="0075699A"/>
    <w:rsid w:val="0077538E"/>
    <w:rsid w:val="007938E2"/>
    <w:rsid w:val="007A04F8"/>
    <w:rsid w:val="007A0DF3"/>
    <w:rsid w:val="007D0A49"/>
    <w:rsid w:val="007D4215"/>
    <w:rsid w:val="007F0CF3"/>
    <w:rsid w:val="008020A9"/>
    <w:rsid w:val="00804E7E"/>
    <w:rsid w:val="00805620"/>
    <w:rsid w:val="00822A58"/>
    <w:rsid w:val="00841AE2"/>
    <w:rsid w:val="00871A41"/>
    <w:rsid w:val="00890BA1"/>
    <w:rsid w:val="008966D8"/>
    <w:rsid w:val="008B12E8"/>
    <w:rsid w:val="008B3D8C"/>
    <w:rsid w:val="008C6150"/>
    <w:rsid w:val="008C70E8"/>
    <w:rsid w:val="008E4AF9"/>
    <w:rsid w:val="00901F2F"/>
    <w:rsid w:val="00902A92"/>
    <w:rsid w:val="0093004B"/>
    <w:rsid w:val="00941BB4"/>
    <w:rsid w:val="00986247"/>
    <w:rsid w:val="009959D4"/>
    <w:rsid w:val="009A52E2"/>
    <w:rsid w:val="009B2C15"/>
    <w:rsid w:val="009D7ED1"/>
    <w:rsid w:val="009E2397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C1B8F"/>
    <w:rsid w:val="00AD48A4"/>
    <w:rsid w:val="00AE6F72"/>
    <w:rsid w:val="00AE7946"/>
    <w:rsid w:val="00AF15B5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35846"/>
    <w:rsid w:val="00C45C70"/>
    <w:rsid w:val="00C67524"/>
    <w:rsid w:val="00C710C8"/>
    <w:rsid w:val="00C90A65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A4143"/>
    <w:rsid w:val="00DA6EF1"/>
    <w:rsid w:val="00DB6DBD"/>
    <w:rsid w:val="00DD04F0"/>
    <w:rsid w:val="00DD2E10"/>
    <w:rsid w:val="00E05739"/>
    <w:rsid w:val="00E25B1F"/>
    <w:rsid w:val="00E3162E"/>
    <w:rsid w:val="00E45A90"/>
    <w:rsid w:val="00E5573E"/>
    <w:rsid w:val="00E63FAB"/>
    <w:rsid w:val="00E73503"/>
    <w:rsid w:val="00E95555"/>
    <w:rsid w:val="00EB0D85"/>
    <w:rsid w:val="00EC648D"/>
    <w:rsid w:val="00F067A2"/>
    <w:rsid w:val="00F16CE4"/>
    <w:rsid w:val="00F2001F"/>
    <w:rsid w:val="00F2078C"/>
    <w:rsid w:val="00F27B00"/>
    <w:rsid w:val="00F512FA"/>
    <w:rsid w:val="00F91EAA"/>
    <w:rsid w:val="00FB734C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1575</Words>
  <Characters>8981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2</cp:revision>
  <cp:lastPrinted>2013-08-16T05:58:00Z</cp:lastPrinted>
  <dcterms:created xsi:type="dcterms:W3CDTF">2014-09-05T09:01:00Z</dcterms:created>
  <dcterms:modified xsi:type="dcterms:W3CDTF">2014-09-05T09:01:00Z</dcterms:modified>
</cp:coreProperties>
</file>