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184" w:rsidRPr="00783DC6" w:rsidRDefault="00603184"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603184" w:rsidRDefault="00603184" w:rsidP="004171E8">
      <w:pPr>
        <w:jc w:val="center"/>
        <w:rPr>
          <w:b/>
          <w:w w:val="115"/>
        </w:rPr>
      </w:pPr>
      <w:r>
        <w:rPr>
          <w:b/>
          <w:w w:val="115"/>
        </w:rPr>
        <w:t xml:space="preserve">НА ПРАВО ЗАКЛЮЧЕНИЯ ДОГОВОРА </w:t>
      </w:r>
    </w:p>
    <w:p w:rsidR="00603184" w:rsidRDefault="00603184"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лицензий</w:t>
      </w:r>
      <w:r w:rsidRPr="00E34161">
        <w:rPr>
          <w:sz w:val="28"/>
          <w:szCs w:val="28"/>
        </w:rPr>
        <w:t xml:space="preserve"> </w:t>
      </w:r>
      <w:r w:rsidRPr="00387B40">
        <w:rPr>
          <w:sz w:val="28"/>
          <w:szCs w:val="28"/>
        </w:rPr>
        <w:t>на прикладное программное обеспечение для нужд НИЯУ МИФИ</w:t>
      </w:r>
    </w:p>
    <w:p w:rsidR="00603184" w:rsidRPr="004913A3" w:rsidRDefault="00603184" w:rsidP="00C666EB">
      <w:pPr>
        <w:jc w:val="center"/>
        <w:rPr>
          <w:b/>
          <w:w w:val="115"/>
          <w:u w:val="single"/>
        </w:rPr>
      </w:pPr>
      <w:r>
        <w:rPr>
          <w:b/>
          <w:w w:val="115"/>
          <w:u w:val="single"/>
        </w:rPr>
        <w:t>№ 381-920эа от 11.08.2015</w:t>
      </w:r>
      <w:r w:rsidRPr="004913A3">
        <w:rPr>
          <w:b/>
          <w:w w:val="115"/>
          <w:u w:val="single"/>
        </w:rPr>
        <w:t>г.</w:t>
      </w:r>
    </w:p>
    <w:p w:rsidR="00603184" w:rsidRPr="00A41A15" w:rsidRDefault="00603184"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603184" w:rsidRPr="00A41A15" w:rsidTr="00F124F0">
        <w:trPr>
          <w:trHeight w:val="343"/>
        </w:trPr>
        <w:tc>
          <w:tcPr>
            <w:tcW w:w="536" w:type="dxa"/>
            <w:vAlign w:val="center"/>
          </w:tcPr>
          <w:p w:rsidR="00603184" w:rsidRPr="00BA1748" w:rsidRDefault="00603184" w:rsidP="00BA1748">
            <w:r w:rsidRPr="00BA1748">
              <w:t>1</w:t>
            </w:r>
          </w:p>
        </w:tc>
        <w:tc>
          <w:tcPr>
            <w:tcW w:w="4053" w:type="dxa"/>
            <w:vAlign w:val="center"/>
          </w:tcPr>
          <w:p w:rsidR="00603184" w:rsidRPr="00303947" w:rsidRDefault="00603184" w:rsidP="00303947">
            <w:r w:rsidRPr="00303947">
              <w:t>Форма торгов</w:t>
            </w:r>
          </w:p>
        </w:tc>
        <w:tc>
          <w:tcPr>
            <w:tcW w:w="6571" w:type="dxa"/>
            <w:vAlign w:val="center"/>
          </w:tcPr>
          <w:p w:rsidR="00603184" w:rsidRPr="00303947" w:rsidRDefault="00603184" w:rsidP="00303947">
            <w:r w:rsidRPr="00303947">
              <w:t>Открытый аукцион</w:t>
            </w:r>
            <w:r>
              <w:t xml:space="preserve"> в электронной форме</w:t>
            </w:r>
          </w:p>
        </w:tc>
      </w:tr>
      <w:tr w:rsidR="00603184" w:rsidRPr="00A41A15" w:rsidTr="00F124F0">
        <w:trPr>
          <w:trHeight w:val="348"/>
        </w:trPr>
        <w:tc>
          <w:tcPr>
            <w:tcW w:w="536" w:type="dxa"/>
            <w:vAlign w:val="center"/>
          </w:tcPr>
          <w:p w:rsidR="00603184" w:rsidRPr="00BA1748" w:rsidRDefault="00603184" w:rsidP="00BA1748">
            <w:r w:rsidRPr="00BA1748">
              <w:t>2</w:t>
            </w:r>
          </w:p>
        </w:tc>
        <w:tc>
          <w:tcPr>
            <w:tcW w:w="4053" w:type="dxa"/>
            <w:vAlign w:val="center"/>
          </w:tcPr>
          <w:p w:rsidR="00603184" w:rsidRPr="00303947" w:rsidRDefault="00603184" w:rsidP="00303947">
            <w:r w:rsidRPr="00303947">
              <w:t>Наименование Заказчика</w:t>
            </w:r>
          </w:p>
        </w:tc>
        <w:tc>
          <w:tcPr>
            <w:tcW w:w="6571" w:type="dxa"/>
            <w:vAlign w:val="center"/>
          </w:tcPr>
          <w:p w:rsidR="00603184" w:rsidRPr="00303947" w:rsidRDefault="00603184" w:rsidP="00303947">
            <w:r w:rsidRPr="00303947">
              <w:t xml:space="preserve">федеральное государственное автономное образовательное учреждение высшего профессионального образования </w:t>
            </w:r>
          </w:p>
          <w:p w:rsidR="00603184" w:rsidRPr="00303947" w:rsidRDefault="00603184" w:rsidP="00303947">
            <w:r w:rsidRPr="00303947">
              <w:t>«Национальный исследовательский ядерный</w:t>
            </w:r>
          </w:p>
          <w:p w:rsidR="00603184" w:rsidRPr="00303947" w:rsidRDefault="00603184" w:rsidP="00303947">
            <w:r w:rsidRPr="00303947">
              <w:t>университет «МИФИ» (НИЯУ МИФИ)</w:t>
            </w:r>
          </w:p>
        </w:tc>
      </w:tr>
      <w:tr w:rsidR="00603184" w:rsidRPr="00A41A15" w:rsidTr="00F124F0">
        <w:trPr>
          <w:trHeight w:val="358"/>
        </w:trPr>
        <w:tc>
          <w:tcPr>
            <w:tcW w:w="536" w:type="dxa"/>
            <w:vAlign w:val="center"/>
          </w:tcPr>
          <w:p w:rsidR="00603184" w:rsidRPr="00BA1748" w:rsidRDefault="00603184" w:rsidP="00BA1748">
            <w:r w:rsidRPr="00BA1748">
              <w:t>3</w:t>
            </w:r>
          </w:p>
        </w:tc>
        <w:tc>
          <w:tcPr>
            <w:tcW w:w="4053" w:type="dxa"/>
            <w:vAlign w:val="center"/>
          </w:tcPr>
          <w:p w:rsidR="00603184" w:rsidRPr="00303947" w:rsidRDefault="00603184" w:rsidP="00303947">
            <w:r w:rsidRPr="00303947">
              <w:t>Место нахождения Заказчика</w:t>
            </w:r>
          </w:p>
        </w:tc>
        <w:tc>
          <w:tcPr>
            <w:tcW w:w="6571" w:type="dxa"/>
            <w:vAlign w:val="center"/>
          </w:tcPr>
          <w:p w:rsidR="00603184" w:rsidRPr="00303947" w:rsidRDefault="00603184"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603184" w:rsidRPr="00A41A15" w:rsidTr="00F124F0">
        <w:trPr>
          <w:trHeight w:val="340"/>
        </w:trPr>
        <w:tc>
          <w:tcPr>
            <w:tcW w:w="536" w:type="dxa"/>
            <w:vAlign w:val="center"/>
          </w:tcPr>
          <w:p w:rsidR="00603184" w:rsidRPr="00BA1748" w:rsidRDefault="00603184" w:rsidP="00BA1748">
            <w:r w:rsidRPr="00BA1748">
              <w:t>4</w:t>
            </w:r>
          </w:p>
        </w:tc>
        <w:tc>
          <w:tcPr>
            <w:tcW w:w="4053" w:type="dxa"/>
            <w:vAlign w:val="center"/>
          </w:tcPr>
          <w:p w:rsidR="00603184" w:rsidRPr="00303947" w:rsidRDefault="00603184" w:rsidP="00303947">
            <w:r w:rsidRPr="00303947">
              <w:t>Почтовый адрес Заказчика</w:t>
            </w:r>
          </w:p>
        </w:tc>
        <w:tc>
          <w:tcPr>
            <w:tcW w:w="6571" w:type="dxa"/>
            <w:vAlign w:val="center"/>
          </w:tcPr>
          <w:p w:rsidR="00603184" w:rsidRPr="00303947" w:rsidRDefault="00603184"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603184" w:rsidRPr="00A41A15" w:rsidTr="00F124F0">
        <w:trPr>
          <w:trHeight w:val="350"/>
        </w:trPr>
        <w:tc>
          <w:tcPr>
            <w:tcW w:w="536" w:type="dxa"/>
            <w:vAlign w:val="center"/>
          </w:tcPr>
          <w:p w:rsidR="00603184" w:rsidRPr="00BA1748" w:rsidRDefault="00603184" w:rsidP="00BA1748">
            <w:r w:rsidRPr="00BA1748">
              <w:t>5</w:t>
            </w:r>
          </w:p>
        </w:tc>
        <w:tc>
          <w:tcPr>
            <w:tcW w:w="4053" w:type="dxa"/>
            <w:vAlign w:val="center"/>
          </w:tcPr>
          <w:p w:rsidR="00603184" w:rsidRPr="00303947" w:rsidRDefault="00603184" w:rsidP="00303947">
            <w:r w:rsidRPr="00303947">
              <w:t>Адрес электронной почты Заказчика</w:t>
            </w:r>
          </w:p>
        </w:tc>
        <w:tc>
          <w:tcPr>
            <w:tcW w:w="6571" w:type="dxa"/>
            <w:vAlign w:val="center"/>
          </w:tcPr>
          <w:p w:rsidR="00603184" w:rsidRPr="00303947" w:rsidRDefault="00603184" w:rsidP="00303947"/>
          <w:p w:rsidR="00603184" w:rsidRPr="00303947" w:rsidRDefault="00603184" w:rsidP="00303947">
            <w:hyperlink r:id="rId4" w:history="1">
              <w:r w:rsidRPr="00303947">
                <w:rPr>
                  <w:rStyle w:val="Hyperlink"/>
                </w:rPr>
                <w:t>TBGuseva@mephi.ru</w:t>
              </w:r>
            </w:hyperlink>
          </w:p>
          <w:p w:rsidR="00603184" w:rsidRPr="00303947" w:rsidRDefault="00603184" w:rsidP="00303947"/>
        </w:tc>
      </w:tr>
      <w:tr w:rsidR="00603184" w:rsidRPr="00A41A15" w:rsidTr="00F124F0">
        <w:trPr>
          <w:trHeight w:val="346"/>
        </w:trPr>
        <w:tc>
          <w:tcPr>
            <w:tcW w:w="536" w:type="dxa"/>
            <w:vAlign w:val="center"/>
          </w:tcPr>
          <w:p w:rsidR="00603184" w:rsidRPr="00BA1748" w:rsidRDefault="00603184" w:rsidP="00BA1748">
            <w:r w:rsidRPr="00BA1748">
              <w:t>6</w:t>
            </w:r>
          </w:p>
        </w:tc>
        <w:tc>
          <w:tcPr>
            <w:tcW w:w="4053" w:type="dxa"/>
            <w:vAlign w:val="center"/>
          </w:tcPr>
          <w:p w:rsidR="00603184" w:rsidRPr="00303947" w:rsidRDefault="00603184" w:rsidP="00303947">
            <w:r w:rsidRPr="00303947">
              <w:t>Контактное лицо,  телефон, факс</w:t>
            </w:r>
          </w:p>
        </w:tc>
        <w:tc>
          <w:tcPr>
            <w:tcW w:w="6571" w:type="dxa"/>
            <w:vAlign w:val="center"/>
          </w:tcPr>
          <w:p w:rsidR="00603184" w:rsidRPr="00303947" w:rsidRDefault="00603184" w:rsidP="00303947"/>
          <w:p w:rsidR="00603184" w:rsidRDefault="00603184" w:rsidP="00303947">
            <w:r w:rsidRPr="00303947">
              <w:t xml:space="preserve"> Гусева Татьяна Борисовна   </w:t>
            </w:r>
          </w:p>
          <w:p w:rsidR="00603184" w:rsidRPr="00303947" w:rsidRDefault="00603184" w:rsidP="00303947">
            <w:r w:rsidRPr="00303947">
              <w:t xml:space="preserve"> тел. 8-499-324-97-93, факс 8-499-324-97-93</w:t>
            </w:r>
          </w:p>
          <w:p w:rsidR="00603184" w:rsidRPr="00303947" w:rsidRDefault="00603184" w:rsidP="00303947"/>
        </w:tc>
      </w:tr>
      <w:tr w:rsidR="00603184" w:rsidRPr="00A41A15" w:rsidTr="00F124F0">
        <w:trPr>
          <w:trHeight w:val="342"/>
        </w:trPr>
        <w:tc>
          <w:tcPr>
            <w:tcW w:w="536" w:type="dxa"/>
            <w:vAlign w:val="center"/>
          </w:tcPr>
          <w:p w:rsidR="00603184" w:rsidRPr="00A41A15" w:rsidRDefault="00603184" w:rsidP="00C666EB">
            <w:pPr>
              <w:jc w:val="center"/>
            </w:pPr>
            <w:r w:rsidRPr="00A41A15">
              <w:t>7</w:t>
            </w:r>
          </w:p>
        </w:tc>
        <w:tc>
          <w:tcPr>
            <w:tcW w:w="4053" w:type="dxa"/>
            <w:vAlign w:val="center"/>
          </w:tcPr>
          <w:p w:rsidR="00603184" w:rsidRDefault="00603184" w:rsidP="00B83BC2">
            <w:r w:rsidRPr="00A41A15">
              <w:t xml:space="preserve">Предмет договора с указанием </w:t>
            </w:r>
            <w:r>
              <w:t>объема поставляемого товара</w:t>
            </w:r>
          </w:p>
          <w:p w:rsidR="00603184" w:rsidRPr="00303947" w:rsidRDefault="00603184" w:rsidP="00B83BC2"/>
        </w:tc>
        <w:tc>
          <w:tcPr>
            <w:tcW w:w="6571" w:type="dxa"/>
            <w:vAlign w:val="center"/>
          </w:tcPr>
          <w:p w:rsidR="00603184" w:rsidRPr="009522F5" w:rsidRDefault="00603184" w:rsidP="00B03939">
            <w:pPr>
              <w:rPr>
                <w:color w:val="000000"/>
              </w:rPr>
            </w:pPr>
            <w:r>
              <w:rPr>
                <w:color w:val="000000"/>
              </w:rPr>
              <w:t xml:space="preserve">Поставка </w:t>
            </w:r>
            <w:r w:rsidRPr="00387B40">
              <w:rPr>
                <w:sz w:val="28"/>
                <w:szCs w:val="28"/>
              </w:rPr>
              <w:t xml:space="preserve"> </w:t>
            </w:r>
            <w:r w:rsidRPr="00E32F9B">
              <w:t>лицензий на прикладное программное обеспечение для нужд НИЯУ МИФИ</w:t>
            </w:r>
            <w:r w:rsidRPr="00E32F9B">
              <w:rPr>
                <w:color w:val="000000"/>
              </w:rPr>
              <w:t>.</w:t>
            </w:r>
          </w:p>
          <w:p w:rsidR="00603184" w:rsidRPr="00B83BC2" w:rsidRDefault="00603184" w:rsidP="00303947">
            <w:r>
              <w:t>Все необходимые сведения приведены в документации об открытом аукционе в электронной форме</w:t>
            </w:r>
          </w:p>
        </w:tc>
      </w:tr>
      <w:tr w:rsidR="00603184" w:rsidRPr="00A41A15" w:rsidTr="00F124F0">
        <w:tc>
          <w:tcPr>
            <w:tcW w:w="536" w:type="dxa"/>
            <w:vAlign w:val="center"/>
          </w:tcPr>
          <w:p w:rsidR="00603184" w:rsidRPr="00A41A15" w:rsidRDefault="00603184" w:rsidP="00C666EB">
            <w:pPr>
              <w:jc w:val="center"/>
            </w:pPr>
            <w:r w:rsidRPr="00A41A15">
              <w:t>8</w:t>
            </w:r>
          </w:p>
        </w:tc>
        <w:tc>
          <w:tcPr>
            <w:tcW w:w="4053" w:type="dxa"/>
            <w:vAlign w:val="center"/>
          </w:tcPr>
          <w:p w:rsidR="00603184" w:rsidRDefault="00603184" w:rsidP="00B83BC2">
            <w:r>
              <w:t>Место поставки товара</w:t>
            </w:r>
          </w:p>
          <w:p w:rsidR="00603184" w:rsidRPr="00303947" w:rsidRDefault="00603184" w:rsidP="00B83BC2"/>
        </w:tc>
        <w:tc>
          <w:tcPr>
            <w:tcW w:w="6571" w:type="dxa"/>
            <w:vAlign w:val="center"/>
          </w:tcPr>
          <w:p w:rsidR="00603184" w:rsidRPr="009522F5" w:rsidRDefault="00603184" w:rsidP="00A47FA1">
            <w:r>
              <w:rPr>
                <w:color w:val="000000"/>
              </w:rPr>
              <w:t>г. Москва, Каширское ш., д.31</w:t>
            </w:r>
          </w:p>
        </w:tc>
      </w:tr>
      <w:tr w:rsidR="00603184" w:rsidRPr="00A41A15" w:rsidTr="00F124F0">
        <w:trPr>
          <w:trHeight w:val="398"/>
        </w:trPr>
        <w:tc>
          <w:tcPr>
            <w:tcW w:w="536" w:type="dxa"/>
            <w:vAlign w:val="center"/>
          </w:tcPr>
          <w:p w:rsidR="00603184" w:rsidRPr="00A41A15" w:rsidRDefault="00603184" w:rsidP="00C666EB">
            <w:pPr>
              <w:jc w:val="center"/>
            </w:pPr>
            <w:r w:rsidRPr="00A41A15">
              <w:t>9</w:t>
            </w:r>
          </w:p>
        </w:tc>
        <w:tc>
          <w:tcPr>
            <w:tcW w:w="4053" w:type="dxa"/>
            <w:vAlign w:val="center"/>
          </w:tcPr>
          <w:p w:rsidR="00603184" w:rsidRPr="00303947" w:rsidRDefault="00603184" w:rsidP="00303947">
            <w:r w:rsidRPr="00303947">
              <w:t>Начальная (максимальная) цена договора (цена лота)</w:t>
            </w:r>
          </w:p>
        </w:tc>
        <w:tc>
          <w:tcPr>
            <w:tcW w:w="6571" w:type="dxa"/>
            <w:vAlign w:val="center"/>
          </w:tcPr>
          <w:p w:rsidR="00603184" w:rsidRPr="009522F5" w:rsidRDefault="00603184" w:rsidP="00303947">
            <w:r w:rsidRPr="006831E6">
              <w:rPr>
                <w:color w:val="000000"/>
              </w:rPr>
              <w:t xml:space="preserve"> </w:t>
            </w:r>
            <w:r w:rsidRPr="00E32F9B">
              <w:rPr>
                <w:color w:val="000000"/>
              </w:rPr>
              <w:t>6</w:t>
            </w:r>
            <w:r w:rsidRPr="00E32F9B">
              <w:rPr>
                <w:color w:val="000000"/>
                <w:spacing w:val="-6"/>
                <w:lang w:val="en-US"/>
              </w:rPr>
              <w:t> </w:t>
            </w:r>
            <w:r w:rsidRPr="00E32F9B">
              <w:rPr>
                <w:color w:val="000000"/>
                <w:spacing w:val="-6"/>
              </w:rPr>
              <w:t>349 894</w:t>
            </w:r>
            <w:r w:rsidRPr="009522F5">
              <w:rPr>
                <w:color w:val="000000"/>
              </w:rPr>
              <w:t>руб. 00 коп.</w:t>
            </w:r>
          </w:p>
        </w:tc>
      </w:tr>
      <w:tr w:rsidR="00603184" w:rsidRPr="00A41A15" w:rsidTr="00F124F0">
        <w:trPr>
          <w:trHeight w:val="398"/>
        </w:trPr>
        <w:tc>
          <w:tcPr>
            <w:tcW w:w="536" w:type="dxa"/>
            <w:vAlign w:val="center"/>
          </w:tcPr>
          <w:p w:rsidR="00603184" w:rsidRPr="00A41A15" w:rsidRDefault="00603184" w:rsidP="00C666EB">
            <w:pPr>
              <w:jc w:val="center"/>
            </w:pPr>
            <w:r w:rsidRPr="00A41A15">
              <w:t>10</w:t>
            </w:r>
          </w:p>
        </w:tc>
        <w:tc>
          <w:tcPr>
            <w:tcW w:w="4053" w:type="dxa"/>
            <w:vAlign w:val="center"/>
          </w:tcPr>
          <w:p w:rsidR="00603184" w:rsidRPr="00A41A15" w:rsidRDefault="00603184"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603184" w:rsidRPr="003462F2" w:rsidRDefault="00603184"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603184" w:rsidRPr="00A41A15" w:rsidTr="00F124F0">
        <w:trPr>
          <w:trHeight w:val="398"/>
        </w:trPr>
        <w:tc>
          <w:tcPr>
            <w:tcW w:w="536" w:type="dxa"/>
            <w:vAlign w:val="center"/>
          </w:tcPr>
          <w:p w:rsidR="00603184" w:rsidRDefault="00603184" w:rsidP="00C666EB">
            <w:pPr>
              <w:jc w:val="center"/>
            </w:pPr>
            <w:r>
              <w:t>11</w:t>
            </w:r>
          </w:p>
        </w:tc>
        <w:tc>
          <w:tcPr>
            <w:tcW w:w="4053" w:type="dxa"/>
            <w:vAlign w:val="center"/>
          </w:tcPr>
          <w:p w:rsidR="00603184" w:rsidRPr="00A41A15" w:rsidRDefault="00603184"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603184" w:rsidRPr="00D71A2D" w:rsidRDefault="00603184"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603184" w:rsidRPr="00A41A15" w:rsidTr="00F124F0">
        <w:trPr>
          <w:trHeight w:val="398"/>
        </w:trPr>
        <w:tc>
          <w:tcPr>
            <w:tcW w:w="536" w:type="dxa"/>
            <w:vAlign w:val="center"/>
          </w:tcPr>
          <w:p w:rsidR="00603184" w:rsidRPr="00BE6082" w:rsidRDefault="00603184" w:rsidP="00C666EB">
            <w:pPr>
              <w:jc w:val="center"/>
            </w:pPr>
            <w:r>
              <w:t>12</w:t>
            </w:r>
          </w:p>
        </w:tc>
        <w:tc>
          <w:tcPr>
            <w:tcW w:w="4053" w:type="dxa"/>
            <w:vAlign w:val="center"/>
          </w:tcPr>
          <w:p w:rsidR="00603184" w:rsidRPr="00303947" w:rsidRDefault="00603184"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603184" w:rsidRPr="00303947" w:rsidRDefault="00603184" w:rsidP="00B03939">
            <w:r w:rsidRPr="00303947">
              <w:t xml:space="preserve"> «</w:t>
            </w:r>
            <w:r>
              <w:t xml:space="preserve">01» сентября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603184" w:rsidRPr="00A41A15" w:rsidTr="00F124F0">
        <w:tc>
          <w:tcPr>
            <w:tcW w:w="536" w:type="dxa"/>
            <w:vAlign w:val="center"/>
          </w:tcPr>
          <w:p w:rsidR="00603184" w:rsidRPr="0035663F" w:rsidRDefault="00603184" w:rsidP="00C666EB">
            <w:pPr>
              <w:jc w:val="center"/>
            </w:pPr>
            <w:r>
              <w:t>13</w:t>
            </w:r>
          </w:p>
        </w:tc>
        <w:tc>
          <w:tcPr>
            <w:tcW w:w="4053" w:type="dxa"/>
            <w:vAlign w:val="center"/>
          </w:tcPr>
          <w:p w:rsidR="00603184" w:rsidRPr="00303947" w:rsidRDefault="00603184"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603184" w:rsidRPr="00303947" w:rsidRDefault="00603184" w:rsidP="00303947"/>
          <w:p w:rsidR="00603184" w:rsidRPr="00303947" w:rsidRDefault="00603184"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603184" w:rsidRPr="00303947" w:rsidRDefault="00603184" w:rsidP="00303947">
            <w:r>
              <w:t>«03» сентября 2015</w:t>
            </w:r>
            <w:r w:rsidRPr="00303947">
              <w:t>г.</w:t>
            </w:r>
          </w:p>
          <w:p w:rsidR="00603184" w:rsidRPr="00303947" w:rsidRDefault="00603184" w:rsidP="00303947"/>
        </w:tc>
      </w:tr>
      <w:tr w:rsidR="00603184" w:rsidRPr="00A41A15" w:rsidTr="00F124F0">
        <w:tc>
          <w:tcPr>
            <w:tcW w:w="536" w:type="dxa"/>
            <w:vAlign w:val="center"/>
          </w:tcPr>
          <w:p w:rsidR="00603184" w:rsidRPr="00BE6082" w:rsidRDefault="00603184" w:rsidP="00C666EB">
            <w:pPr>
              <w:jc w:val="center"/>
            </w:pPr>
            <w:r>
              <w:t>14</w:t>
            </w:r>
          </w:p>
        </w:tc>
        <w:tc>
          <w:tcPr>
            <w:tcW w:w="4053" w:type="dxa"/>
            <w:vAlign w:val="center"/>
          </w:tcPr>
          <w:p w:rsidR="00603184" w:rsidRPr="00303947" w:rsidRDefault="00603184" w:rsidP="00303947">
            <w:r w:rsidRPr="00303947">
              <w:t xml:space="preserve">Дата и время проведения открытого аукциона </w:t>
            </w:r>
            <w:r>
              <w:t>в электронной форме</w:t>
            </w:r>
          </w:p>
        </w:tc>
        <w:tc>
          <w:tcPr>
            <w:tcW w:w="6571" w:type="dxa"/>
            <w:vAlign w:val="center"/>
          </w:tcPr>
          <w:p w:rsidR="00603184" w:rsidRPr="00303947" w:rsidRDefault="00603184" w:rsidP="00303947"/>
          <w:p w:rsidR="00603184" w:rsidRPr="00303947" w:rsidRDefault="00603184" w:rsidP="00303947">
            <w:r>
              <w:t>«04» сентября 2015</w:t>
            </w:r>
            <w:r w:rsidRPr="00303947">
              <w:t xml:space="preserve">г.,  </w:t>
            </w:r>
            <w:r>
              <w:t>10</w:t>
            </w:r>
            <w:r w:rsidRPr="00303947">
              <w:t xml:space="preserve"> час. </w:t>
            </w:r>
            <w:r>
              <w:t>00</w:t>
            </w:r>
            <w:r w:rsidRPr="00303947">
              <w:t xml:space="preserve"> мин. (время московское)</w:t>
            </w:r>
          </w:p>
        </w:tc>
      </w:tr>
      <w:tr w:rsidR="00603184" w:rsidRPr="00A41A15" w:rsidTr="00F124F0">
        <w:trPr>
          <w:trHeight w:val="960"/>
        </w:trPr>
        <w:tc>
          <w:tcPr>
            <w:tcW w:w="536" w:type="dxa"/>
            <w:vAlign w:val="center"/>
          </w:tcPr>
          <w:p w:rsidR="00603184" w:rsidRDefault="00603184" w:rsidP="00C666EB">
            <w:pPr>
              <w:jc w:val="center"/>
            </w:pPr>
            <w:r>
              <w:t>15</w:t>
            </w:r>
          </w:p>
        </w:tc>
        <w:tc>
          <w:tcPr>
            <w:tcW w:w="4053" w:type="dxa"/>
            <w:vAlign w:val="center"/>
          </w:tcPr>
          <w:p w:rsidR="00603184" w:rsidRDefault="00603184" w:rsidP="005926A4">
            <w:r>
              <w:t>Дата подведения итогов открытого аукциона в электронной форме</w:t>
            </w:r>
          </w:p>
        </w:tc>
        <w:tc>
          <w:tcPr>
            <w:tcW w:w="6571" w:type="dxa"/>
            <w:vAlign w:val="center"/>
          </w:tcPr>
          <w:p w:rsidR="00603184" w:rsidRPr="00A41A15" w:rsidRDefault="00603184" w:rsidP="005926A4">
            <w:pPr>
              <w:jc w:val="both"/>
            </w:pPr>
            <w:r>
              <w:t>«08» сентября  2015г.</w:t>
            </w:r>
          </w:p>
        </w:tc>
      </w:tr>
      <w:tr w:rsidR="00603184" w:rsidRPr="00A41A15" w:rsidTr="00F124F0">
        <w:trPr>
          <w:trHeight w:val="960"/>
        </w:trPr>
        <w:tc>
          <w:tcPr>
            <w:tcW w:w="536" w:type="dxa"/>
            <w:vAlign w:val="center"/>
          </w:tcPr>
          <w:p w:rsidR="00603184" w:rsidRPr="00BE6082" w:rsidRDefault="00603184" w:rsidP="00C666EB">
            <w:pPr>
              <w:jc w:val="center"/>
            </w:pPr>
            <w:r>
              <w:t>16</w:t>
            </w:r>
          </w:p>
        </w:tc>
        <w:tc>
          <w:tcPr>
            <w:tcW w:w="4053" w:type="dxa"/>
            <w:vAlign w:val="center"/>
          </w:tcPr>
          <w:p w:rsidR="00603184" w:rsidRPr="00303947" w:rsidRDefault="00603184" w:rsidP="00303947">
            <w:r w:rsidRPr="00303947">
              <w:t xml:space="preserve">Отказ от проведения открытого аукциона </w:t>
            </w:r>
            <w:r>
              <w:t>в электронной форме</w:t>
            </w:r>
          </w:p>
          <w:p w:rsidR="00603184" w:rsidRPr="00303947" w:rsidRDefault="00603184" w:rsidP="00303947"/>
        </w:tc>
        <w:tc>
          <w:tcPr>
            <w:tcW w:w="6571" w:type="dxa"/>
            <w:vAlign w:val="center"/>
          </w:tcPr>
          <w:p w:rsidR="00603184" w:rsidRPr="00303947" w:rsidRDefault="00603184" w:rsidP="005926A4">
            <w:pPr>
              <w:jc w:val="both"/>
            </w:pPr>
            <w:r>
              <w:t>Не позднее чем за один рабочий день до наступления объявленного срока проведения торгов</w:t>
            </w:r>
          </w:p>
        </w:tc>
      </w:tr>
    </w:tbl>
    <w:p w:rsidR="00603184" w:rsidRPr="00A41A15" w:rsidRDefault="00603184" w:rsidP="00C666EB"/>
    <w:p w:rsidR="00603184" w:rsidRDefault="00603184"/>
    <w:sectPr w:rsidR="00603184"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70698"/>
    <w:rsid w:val="001822D9"/>
    <w:rsid w:val="00183428"/>
    <w:rsid w:val="0019427B"/>
    <w:rsid w:val="001B6216"/>
    <w:rsid w:val="00247DA3"/>
    <w:rsid w:val="00261833"/>
    <w:rsid w:val="002636A3"/>
    <w:rsid w:val="00270F72"/>
    <w:rsid w:val="00271728"/>
    <w:rsid w:val="00271FD8"/>
    <w:rsid w:val="00297F41"/>
    <w:rsid w:val="002E1783"/>
    <w:rsid w:val="002E48BD"/>
    <w:rsid w:val="00303947"/>
    <w:rsid w:val="003462F2"/>
    <w:rsid w:val="0035663F"/>
    <w:rsid w:val="003876A2"/>
    <w:rsid w:val="00387B40"/>
    <w:rsid w:val="003A294F"/>
    <w:rsid w:val="003B070F"/>
    <w:rsid w:val="003C37B9"/>
    <w:rsid w:val="003D02AA"/>
    <w:rsid w:val="00404227"/>
    <w:rsid w:val="004171E8"/>
    <w:rsid w:val="00442CAC"/>
    <w:rsid w:val="00447ED8"/>
    <w:rsid w:val="00476609"/>
    <w:rsid w:val="004913A3"/>
    <w:rsid w:val="004C7D97"/>
    <w:rsid w:val="00543DB8"/>
    <w:rsid w:val="0056564D"/>
    <w:rsid w:val="005926A4"/>
    <w:rsid w:val="005A6D7F"/>
    <w:rsid w:val="005D1CB3"/>
    <w:rsid w:val="005E0C20"/>
    <w:rsid w:val="00603184"/>
    <w:rsid w:val="006655FA"/>
    <w:rsid w:val="00672FD2"/>
    <w:rsid w:val="006831E6"/>
    <w:rsid w:val="00691EBF"/>
    <w:rsid w:val="006929FF"/>
    <w:rsid w:val="006D5AE3"/>
    <w:rsid w:val="00722B49"/>
    <w:rsid w:val="00756671"/>
    <w:rsid w:val="00783DC6"/>
    <w:rsid w:val="007B37D7"/>
    <w:rsid w:val="007E20D4"/>
    <w:rsid w:val="00835866"/>
    <w:rsid w:val="0083667D"/>
    <w:rsid w:val="008408ED"/>
    <w:rsid w:val="00932AC7"/>
    <w:rsid w:val="009415E5"/>
    <w:rsid w:val="009522F5"/>
    <w:rsid w:val="009C5B42"/>
    <w:rsid w:val="009F151E"/>
    <w:rsid w:val="009F397B"/>
    <w:rsid w:val="00A12198"/>
    <w:rsid w:val="00A40BDF"/>
    <w:rsid w:val="00A41A15"/>
    <w:rsid w:val="00A47FA1"/>
    <w:rsid w:val="00A56E03"/>
    <w:rsid w:val="00AA13C7"/>
    <w:rsid w:val="00AC1761"/>
    <w:rsid w:val="00AC5D1F"/>
    <w:rsid w:val="00AD4B61"/>
    <w:rsid w:val="00AF7C3E"/>
    <w:rsid w:val="00B03939"/>
    <w:rsid w:val="00B36641"/>
    <w:rsid w:val="00B83BC2"/>
    <w:rsid w:val="00B92445"/>
    <w:rsid w:val="00BA1748"/>
    <w:rsid w:val="00BE6082"/>
    <w:rsid w:val="00BF167D"/>
    <w:rsid w:val="00C062AA"/>
    <w:rsid w:val="00C24487"/>
    <w:rsid w:val="00C33255"/>
    <w:rsid w:val="00C371B8"/>
    <w:rsid w:val="00C47E44"/>
    <w:rsid w:val="00C50C8E"/>
    <w:rsid w:val="00C666EB"/>
    <w:rsid w:val="00C7637E"/>
    <w:rsid w:val="00C848BE"/>
    <w:rsid w:val="00C92B64"/>
    <w:rsid w:val="00D01AF3"/>
    <w:rsid w:val="00D12EF1"/>
    <w:rsid w:val="00D37017"/>
    <w:rsid w:val="00D54023"/>
    <w:rsid w:val="00D71A2A"/>
    <w:rsid w:val="00D71A2D"/>
    <w:rsid w:val="00D809B2"/>
    <w:rsid w:val="00DA02B9"/>
    <w:rsid w:val="00DD25FE"/>
    <w:rsid w:val="00E17BBE"/>
    <w:rsid w:val="00E32F9B"/>
    <w:rsid w:val="00E34161"/>
    <w:rsid w:val="00E77C88"/>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387</Words>
  <Characters>2209</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4</cp:revision>
  <cp:lastPrinted>2015-07-03T08:06:00Z</cp:lastPrinted>
  <dcterms:created xsi:type="dcterms:W3CDTF">2015-08-11T10:56:00Z</dcterms:created>
  <dcterms:modified xsi:type="dcterms:W3CDTF">2015-08-11T11:03:00Z</dcterms:modified>
</cp:coreProperties>
</file>