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A69" w:rsidRPr="00FE1EB2" w:rsidRDefault="00865A69" w:rsidP="00941E4D">
      <w:pPr>
        <w:jc w:val="center"/>
        <w:outlineLvl w:val="0"/>
        <w:rPr>
          <w:rFonts w:ascii="Times New Roman" w:hAnsi="Times New Roman" w:cs="Times New Roman"/>
        </w:rPr>
      </w:pPr>
      <w:r w:rsidRPr="00FE1EB2">
        <w:rPr>
          <w:rFonts w:ascii="Times New Roman" w:hAnsi="Times New Roman" w:cs="Times New Roman"/>
        </w:rPr>
        <w:t>ИЗВЕЩЕНИЕ О ПРОДЛЕНИИ СРОКА ПОДАЧИ ЗАЯВОК</w:t>
      </w:r>
    </w:p>
    <w:p w:rsidR="00865A69" w:rsidRPr="00FE1EB2" w:rsidRDefault="00865A69" w:rsidP="00941E4D">
      <w:pPr>
        <w:jc w:val="center"/>
        <w:outlineLvl w:val="0"/>
        <w:rPr>
          <w:rFonts w:ascii="Times New Roman" w:hAnsi="Times New Roman" w:cs="Times New Roman"/>
        </w:rPr>
      </w:pPr>
      <w:r w:rsidRPr="00FE1EB2">
        <w:rPr>
          <w:rFonts w:ascii="Times New Roman" w:hAnsi="Times New Roman" w:cs="Times New Roman"/>
        </w:rPr>
        <w:t>№224/11.02-04/14-290/2 ОЗЦЭ</w:t>
      </w:r>
    </w:p>
    <w:p w:rsidR="00865A69" w:rsidRPr="00331F42" w:rsidRDefault="00865A69" w:rsidP="00941E4D">
      <w:pPr>
        <w:jc w:val="center"/>
        <w:outlineLvl w:val="0"/>
        <w:rPr>
          <w:rFonts w:ascii="Times New Roman" w:hAnsi="Times New Roman" w:cs="Times New Roman"/>
        </w:rPr>
      </w:pPr>
    </w:p>
    <w:p w:rsidR="00865A69" w:rsidRPr="00331F42" w:rsidRDefault="00865A69" w:rsidP="00941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865A69" w:rsidRPr="00331F42" w:rsidRDefault="00865A69" w:rsidP="00941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Заказчик, явля</w:t>
      </w:r>
      <w:bookmarkStart w:id="0" w:name="_GoBack"/>
      <w:bookmarkEnd w:id="0"/>
      <w:r w:rsidRPr="00331F42">
        <w:rPr>
          <w:rFonts w:ascii="Times New Roman" w:hAnsi="Times New Roman" w:cs="Times New Roman"/>
          <w:b/>
          <w:bCs/>
          <w:spacing w:val="-6"/>
        </w:rPr>
        <w:t xml:space="preserve">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65A69" w:rsidRPr="00331F42" w:rsidRDefault="00865A69" w:rsidP="00941E4D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865A69" w:rsidRPr="00331F42" w:rsidRDefault="00865A69" w:rsidP="00941E4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865A69" w:rsidRPr="001B4F5D" w:rsidRDefault="00865A69" w:rsidP="00941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 w:rsidRPr="00E0584F">
        <w:rPr>
          <w:color w:val="000000"/>
        </w:rPr>
        <w:t xml:space="preserve"> </w:t>
      </w:r>
      <w:r w:rsidRPr="00B1772A">
        <w:rPr>
          <w:rFonts w:ascii="Times New Roman" w:hAnsi="Times New Roman" w:cs="Times New Roman"/>
          <w:color w:val="000000"/>
        </w:rPr>
        <w:t>Шейко Ольга Алексеевна</w:t>
      </w:r>
      <w:r w:rsidRPr="004A6555">
        <w:rPr>
          <w:rFonts w:ascii="Times New Roman" w:hAnsi="Times New Roman" w:cs="Times New Roman"/>
        </w:rPr>
        <w:t>, (48439</w:t>
      </w:r>
      <w:r>
        <w:rPr>
          <w:rFonts w:ascii="Times New Roman" w:hAnsi="Times New Roman" w:cs="Times New Roman"/>
        </w:rPr>
        <w:t xml:space="preserve">) </w:t>
      </w:r>
      <w:r w:rsidRPr="00166D2A">
        <w:rPr>
          <w:rFonts w:ascii="Times New Roman" w:hAnsi="Times New Roman" w:cs="Times New Roman"/>
        </w:rPr>
        <w:t>9-</w:t>
      </w:r>
      <w:r>
        <w:rPr>
          <w:rFonts w:ascii="Times New Roman" w:hAnsi="Times New Roman" w:cs="Times New Roman"/>
        </w:rPr>
        <w:t>83-99</w:t>
      </w:r>
      <w:r w:rsidRPr="001B4F5D">
        <w:rPr>
          <w:rFonts w:ascii="Times New Roman" w:hAnsi="Times New Roman" w:cs="Times New Roman"/>
        </w:rPr>
        <w:t xml:space="preserve">, </w:t>
      </w:r>
      <w:r w:rsidRPr="00085BDF">
        <w:rPr>
          <w:rFonts w:ascii="Times New Roman" w:hAnsi="Times New Roman" w:cs="Times New Roman"/>
        </w:rPr>
        <w:t>osheyko@ippe.ru</w:t>
      </w:r>
      <w:r w:rsidRPr="001B4F5D">
        <w:rPr>
          <w:rFonts w:ascii="Times New Roman" w:hAnsi="Times New Roman" w:cs="Times New Roman"/>
        </w:rPr>
        <w:t>;</w:t>
      </w:r>
    </w:p>
    <w:p w:rsidR="00865A69" w:rsidRPr="00331F42" w:rsidRDefault="00865A69" w:rsidP="00941E4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865A69" w:rsidRPr="00166D2A" w:rsidRDefault="00865A69" w:rsidP="00941E4D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пост</w:t>
      </w:r>
      <w:r w:rsidRPr="00DC1216">
        <w:rPr>
          <w:rFonts w:ascii="Times New Roman" w:hAnsi="Times New Roman" w:cs="Times New Roman"/>
          <w:color w:val="000000"/>
        </w:rPr>
        <w:t xml:space="preserve">авка </w:t>
      </w:r>
      <w:r w:rsidRPr="007E0389">
        <w:rPr>
          <w:rFonts w:ascii="Times New Roman" w:hAnsi="Times New Roman" w:cs="Times New Roman"/>
          <w:color w:val="000000"/>
        </w:rPr>
        <w:t>рыбы слабосоленой и морепродуктов</w:t>
      </w:r>
      <w:r w:rsidRPr="001B08B0">
        <w:rPr>
          <w:rFonts w:ascii="Times New Roman" w:hAnsi="Times New Roman" w:cs="Times New Roman"/>
          <w:color w:val="000000"/>
        </w:rPr>
        <w:t xml:space="preserve"> </w:t>
      </w:r>
      <w:r w:rsidRPr="00DC1216">
        <w:rPr>
          <w:rFonts w:ascii="Times New Roman" w:hAnsi="Times New Roman" w:cs="Times New Roman"/>
          <w:color w:val="000000"/>
        </w:rPr>
        <w:t>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865A69" w:rsidRPr="00331F42" w:rsidRDefault="00865A69" w:rsidP="00941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865A69" w:rsidRPr="00DE029F" w:rsidRDefault="00865A69" w:rsidP="00941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DE029F">
        <w:rPr>
          <w:rFonts w:ascii="Times New Roman" w:hAnsi="Times New Roman" w:cs="Times New Roman"/>
        </w:rPr>
        <w:t>:</w:t>
      </w:r>
      <w:r w:rsidRPr="00DE029F">
        <w:rPr>
          <w:rFonts w:ascii="Times New Roman" w:hAnsi="Times New Roman" w:cs="Times New Roman"/>
          <w:b/>
          <w:bCs/>
        </w:rPr>
        <w:t xml:space="preserve"> </w:t>
      </w:r>
      <w:r w:rsidRPr="00DE029F">
        <w:rPr>
          <w:rFonts w:ascii="Times New Roman" w:hAnsi="Times New Roman" w:cs="Times New Roman"/>
        </w:rPr>
        <w:t xml:space="preserve">249033, </w:t>
      </w:r>
      <w:r w:rsidRPr="00B1772A">
        <w:rPr>
          <w:rFonts w:ascii="Times New Roman" w:hAnsi="Times New Roman" w:cs="Times New Roman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 w:cs="Times New Roman"/>
        </w:rPr>
        <w:t>.</w:t>
      </w:r>
    </w:p>
    <w:p w:rsidR="00865A69" w:rsidRPr="00DE029F" w:rsidRDefault="00865A69" w:rsidP="00941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DE029F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65A69" w:rsidRPr="00331F42" w:rsidRDefault="00865A69" w:rsidP="00941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5A69" w:rsidRPr="00331F42" w:rsidRDefault="00865A69" w:rsidP="00941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5A69" w:rsidRPr="00331F42" w:rsidRDefault="00865A69" w:rsidP="00941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5A69" w:rsidRDefault="00865A69" w:rsidP="00941E4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</w:rPr>
        <w:t>:</w:t>
      </w:r>
      <w:r>
        <w:rPr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</w:rPr>
        <w:t>121 230,57</w:t>
      </w:r>
      <w:r w:rsidRPr="007E0389">
        <w:rPr>
          <w:rFonts w:ascii="Times New Roman" w:hAnsi="Times New Roman" w:cs="Times New Roman"/>
          <w:color w:val="000000"/>
        </w:rPr>
        <w:t xml:space="preserve"> (сто двадцать одна тысяча двести тридцать рублей 57 копеек</w:t>
      </w:r>
      <w:r w:rsidRPr="003104B1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  <w:lang w:eastAsia="ru-RU"/>
        </w:rPr>
        <w:t xml:space="preserve"> рубля, включая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10%,18%.</w:t>
      </w:r>
      <w:r w:rsidRPr="00B1772A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С </w:t>
      </w:r>
      <w:r w:rsidRPr="00B1772A">
        <w:rPr>
          <w:rFonts w:ascii="Times New Roman" w:hAnsi="Times New Roman" w:cs="Times New Roman"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655180">
        <w:rPr>
          <w:rFonts w:ascii="Times New Roman" w:hAnsi="Times New Roman" w:cs="Times New Roman"/>
          <w:color w:val="000000"/>
        </w:rPr>
        <w:t>Калужская область, г. Обнинск, ул. Пирогова, д.13, столовая №2 «Здоровье»;</w:t>
      </w:r>
      <w:r w:rsidRPr="00B1772A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65A69" w:rsidRPr="00F464BD" w:rsidRDefault="00865A69" w:rsidP="00941E4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398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7E0389">
        <w:rPr>
          <w:rFonts w:ascii="Times New Roman" w:hAnsi="Times New Roman" w:cs="Times New Roman"/>
          <w:color w:val="000000"/>
        </w:rPr>
        <w:t>105</w:t>
      </w:r>
      <w:r>
        <w:rPr>
          <w:rFonts w:ascii="Times New Roman" w:hAnsi="Times New Roman" w:cs="Times New Roman"/>
          <w:color w:val="000000"/>
        </w:rPr>
        <w:t xml:space="preserve"> 602,58</w:t>
      </w:r>
      <w:r w:rsidRPr="007E0389">
        <w:rPr>
          <w:rFonts w:ascii="Times New Roman" w:hAnsi="Times New Roman" w:cs="Times New Roman"/>
          <w:color w:val="000000"/>
        </w:rPr>
        <w:t xml:space="preserve"> (сто пять тысяч шестьсот два рубля 58 копеек</w:t>
      </w:r>
      <w:r w:rsidRPr="00083DB6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</w:rPr>
        <w:t xml:space="preserve"> рублей, б</w:t>
      </w:r>
      <w:r w:rsidRPr="00F464BD">
        <w:rPr>
          <w:rFonts w:ascii="Times New Roman" w:hAnsi="Times New Roman" w:cs="Times New Roman"/>
          <w:color w:val="000000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 w:cs="Times New Roman"/>
          <w:lang w:eastAsia="ru-RU"/>
        </w:rPr>
        <w:t>) цену договора без учета НДС.</w:t>
      </w:r>
    </w:p>
    <w:p w:rsidR="00865A69" w:rsidRPr="00D37E19" w:rsidRDefault="00865A69" w:rsidP="00941E4D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65A69" w:rsidRPr="00331F42" w:rsidRDefault="00865A69" w:rsidP="00941E4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65A69" w:rsidRDefault="00865A69" w:rsidP="00941E4D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865A69" w:rsidRPr="0029529F" w:rsidRDefault="00865A69" w:rsidP="0029529F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29529F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29529F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29529F">
        <w:rPr>
          <w:rFonts w:ascii="Times New Roman" w:hAnsi="Times New Roman" w:cs="Times New Roman"/>
          <w:b/>
          <w:bCs/>
        </w:rPr>
        <w:t>:</w:t>
      </w:r>
    </w:p>
    <w:p w:rsidR="00865A69" w:rsidRPr="0029529F" w:rsidRDefault="00865A69" w:rsidP="0029529F">
      <w:pPr>
        <w:tabs>
          <w:tab w:val="left" w:pos="0"/>
          <w:tab w:val="left" w:pos="993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29529F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29529F">
        <w:rPr>
          <w:rFonts w:ascii="Times New Roman" w:hAnsi="Times New Roman" w:cs="Times New Roman"/>
          <w:color w:val="0000FF"/>
        </w:rPr>
        <w:t xml:space="preserve"> </w:t>
      </w:r>
      <w:r w:rsidRPr="0029529F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29529F">
        <w:rPr>
          <w:rFonts w:ascii="Times New Roman" w:hAnsi="Times New Roman" w:cs="Times New Roman"/>
          <w:spacing w:val="-6"/>
        </w:rPr>
        <w:t>на участие в запросе цен</w:t>
      </w:r>
      <w:r w:rsidRPr="0029529F">
        <w:rPr>
          <w:rFonts w:ascii="Times New Roman" w:hAnsi="Times New Roman" w:cs="Times New Roman"/>
        </w:rPr>
        <w:t xml:space="preserve"> продлевается на 4 рабочих дня.</w:t>
      </w:r>
    </w:p>
    <w:p w:rsidR="00865A69" w:rsidRPr="00331F42" w:rsidRDefault="00865A69" w:rsidP="00941E4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65A69" w:rsidRPr="00331F42" w:rsidRDefault="00865A69" w:rsidP="00941E4D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11» 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865A69" w:rsidRPr="00331F42" w:rsidRDefault="00865A69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августа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65A69" w:rsidRPr="00331F42" w:rsidRDefault="00865A69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B1772A">
        <w:rPr>
          <w:rFonts w:ascii="Times New Roman" w:hAnsi="Times New Roman" w:cs="Times New Roman"/>
          <w:spacing w:val="-6"/>
          <w:highlight w:val="yellow"/>
        </w:rPr>
        <w:t>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65A69" w:rsidRPr="00331F42" w:rsidRDefault="00865A69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412F4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865A69" w:rsidRPr="00331F42" w:rsidRDefault="00865A69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865A69" w:rsidRPr="00331F42" w:rsidRDefault="00865A69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5A69" w:rsidRPr="00331F42" w:rsidRDefault="00865A69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5A69" w:rsidRPr="00331F42" w:rsidRDefault="00865A69" w:rsidP="00941E4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5A69" w:rsidRPr="00A6215E" w:rsidRDefault="00865A69" w:rsidP="00941E4D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865A69" w:rsidRDefault="00865A69"/>
    <w:sectPr w:rsidR="00865A69" w:rsidSect="000D6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770"/>
    <w:rsid w:val="00083DB6"/>
    <w:rsid w:val="00085BDF"/>
    <w:rsid w:val="000D6F5C"/>
    <w:rsid w:val="00166D2A"/>
    <w:rsid w:val="001B08B0"/>
    <w:rsid w:val="001B4F5D"/>
    <w:rsid w:val="001E7243"/>
    <w:rsid w:val="0029529F"/>
    <w:rsid w:val="003104B1"/>
    <w:rsid w:val="00331F42"/>
    <w:rsid w:val="00412F41"/>
    <w:rsid w:val="004A6555"/>
    <w:rsid w:val="00536BA0"/>
    <w:rsid w:val="005A326A"/>
    <w:rsid w:val="00637770"/>
    <w:rsid w:val="00655180"/>
    <w:rsid w:val="007E0389"/>
    <w:rsid w:val="00865A69"/>
    <w:rsid w:val="00893C7D"/>
    <w:rsid w:val="008E3C0C"/>
    <w:rsid w:val="00941E4D"/>
    <w:rsid w:val="00A6215E"/>
    <w:rsid w:val="00B1772A"/>
    <w:rsid w:val="00B57534"/>
    <w:rsid w:val="00BD3987"/>
    <w:rsid w:val="00C572F3"/>
    <w:rsid w:val="00C60B59"/>
    <w:rsid w:val="00CA0665"/>
    <w:rsid w:val="00D37E19"/>
    <w:rsid w:val="00D42E6F"/>
    <w:rsid w:val="00DC1216"/>
    <w:rsid w:val="00DE029F"/>
    <w:rsid w:val="00E0584F"/>
    <w:rsid w:val="00F0368B"/>
    <w:rsid w:val="00F464BD"/>
    <w:rsid w:val="00FE1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E4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FE1EB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787</Words>
  <Characters>4490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2014-07-28T05:27:00Z</dcterms:created>
  <dcterms:modified xsi:type="dcterms:W3CDTF">2014-08-04T06:52:00Z</dcterms:modified>
</cp:coreProperties>
</file>