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570C5" w:rsidRDefault="008570C5" w:rsidP="008570C5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>оказание метрологических услуг по поверке (калибровке) средств измерений (СИ) для нужд</w:t>
      </w:r>
      <w:r>
        <w:rPr>
          <w:b/>
          <w:sz w:val="28"/>
          <w:szCs w:val="28"/>
        </w:rPr>
        <w:t xml:space="preserve"> Хабаровского отделения филиала «Сибирский территориальный округ» ФГУП «РосРАО»</w:t>
      </w:r>
      <w:r>
        <w:rPr>
          <w:b/>
          <w:bCs/>
          <w:color w:val="000000"/>
          <w:sz w:val="28"/>
          <w:szCs w:val="28"/>
        </w:rPr>
        <w:t>      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C74ABB" w:rsidRDefault="00890724" w:rsidP="00280C1B">
      <w:pPr>
        <w:jc w:val="center"/>
        <w:rPr>
          <w:color w:val="000000"/>
        </w:rPr>
      </w:pPr>
    </w:p>
    <w:p w:rsidR="008570C5" w:rsidRPr="001F7145" w:rsidRDefault="008570C5" w:rsidP="008570C5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1F7145">
        <w:rPr>
          <w:sz w:val="28"/>
          <w:szCs w:val="28"/>
        </w:rPr>
        <w:t>Техническое задание</w:t>
      </w:r>
    </w:p>
    <w:p w:rsidR="008570C5" w:rsidRDefault="008570C5" w:rsidP="008570C5">
      <w:pPr>
        <w:jc w:val="center"/>
        <w:rPr>
          <w:sz w:val="28"/>
          <w:szCs w:val="28"/>
        </w:rPr>
      </w:pPr>
      <w:r w:rsidRPr="0086331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оказание </w:t>
      </w:r>
      <w:r w:rsidRPr="00041181">
        <w:rPr>
          <w:sz w:val="28"/>
          <w:szCs w:val="28"/>
        </w:rPr>
        <w:t xml:space="preserve">метрологических услуг по поверке (калибровке) средств измерений (СИ)  </w:t>
      </w:r>
      <w:r w:rsidRPr="007F3FA5">
        <w:rPr>
          <w:sz w:val="28"/>
          <w:szCs w:val="28"/>
        </w:rPr>
        <w:t xml:space="preserve">для нужд </w:t>
      </w:r>
      <w:r w:rsidRPr="00041181">
        <w:rPr>
          <w:sz w:val="28"/>
          <w:szCs w:val="28"/>
        </w:rPr>
        <w:t>Хабаровского отделения</w:t>
      </w:r>
    </w:p>
    <w:p w:rsidR="008570C5" w:rsidRDefault="008570C5" w:rsidP="008570C5">
      <w:pPr>
        <w:jc w:val="center"/>
        <w:rPr>
          <w:sz w:val="28"/>
          <w:szCs w:val="28"/>
        </w:rPr>
      </w:pPr>
    </w:p>
    <w:p w:rsidR="008570C5" w:rsidRDefault="008570C5" w:rsidP="008570C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8570C5" w:rsidRPr="001F7145" w:rsidRDefault="008570C5" w:rsidP="008570C5">
      <w:pPr>
        <w:jc w:val="both"/>
        <w:rPr>
          <w:sz w:val="10"/>
          <w:szCs w:val="10"/>
        </w:rPr>
      </w:pPr>
    </w:p>
    <w:p w:rsidR="008570C5" w:rsidRDefault="008570C5" w:rsidP="008570C5">
      <w:pPr>
        <w:jc w:val="both"/>
        <w:rPr>
          <w:sz w:val="28"/>
          <w:szCs w:val="28"/>
        </w:rPr>
      </w:pPr>
      <w:r>
        <w:rPr>
          <w:sz w:val="28"/>
          <w:szCs w:val="28"/>
        </w:rPr>
        <w:t>РАЗДЕЛ 1. НАИМЕНОВАНИЕ УСЛУГИ</w:t>
      </w:r>
    </w:p>
    <w:p w:rsidR="008570C5" w:rsidRDefault="008570C5" w:rsidP="008570C5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2. ОПИСАНИЕ УСЛУГ</w:t>
      </w:r>
    </w:p>
    <w:p w:rsidR="008570C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2.1 Состав (перечень) оказываемых услуг</w:t>
      </w:r>
    </w:p>
    <w:p w:rsidR="008570C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2.2 Описание оказываемых услуг</w:t>
      </w:r>
    </w:p>
    <w:p w:rsidR="008570C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2.3 Объём оказываемых услуг</w:t>
      </w:r>
    </w:p>
    <w:p w:rsidR="008570C5" w:rsidRDefault="008570C5" w:rsidP="008570C5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3. ТРЕБОВАНИЯ К УСЛУГАМ</w:t>
      </w:r>
    </w:p>
    <w:p w:rsidR="008570C5" w:rsidRPr="001F714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3.1 Общие требования</w:t>
      </w:r>
    </w:p>
    <w:p w:rsidR="008570C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3.2 Требования к качеству оказываемых услуг</w:t>
      </w:r>
    </w:p>
    <w:p w:rsidR="008570C5" w:rsidRDefault="008570C5" w:rsidP="008570C5">
      <w:pPr>
        <w:tabs>
          <w:tab w:val="left" w:pos="2127"/>
        </w:tabs>
        <w:ind w:left="2694" w:hanging="1843"/>
        <w:rPr>
          <w:sz w:val="28"/>
          <w:szCs w:val="28"/>
        </w:rPr>
      </w:pPr>
      <w:r>
        <w:rPr>
          <w:sz w:val="28"/>
          <w:szCs w:val="28"/>
        </w:rPr>
        <w:t>Подраздел 3.3 Требования к гарантийным обязательствам оказываемых     услуг</w:t>
      </w:r>
    </w:p>
    <w:p w:rsidR="008570C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3.4 Требования к конфиденциальности</w:t>
      </w:r>
    </w:p>
    <w:p w:rsidR="008570C5" w:rsidRDefault="008570C5" w:rsidP="008570C5">
      <w:pPr>
        <w:ind w:left="2694" w:hanging="1843"/>
        <w:rPr>
          <w:sz w:val="28"/>
          <w:szCs w:val="28"/>
        </w:rPr>
      </w:pPr>
      <w:r>
        <w:rPr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8570C5" w:rsidRDefault="008570C5" w:rsidP="008570C5">
      <w:pPr>
        <w:ind w:left="2694" w:hanging="1843"/>
        <w:rPr>
          <w:sz w:val="28"/>
          <w:szCs w:val="28"/>
        </w:rPr>
      </w:pPr>
      <w:r>
        <w:rPr>
          <w:sz w:val="28"/>
          <w:szCs w:val="28"/>
        </w:rPr>
        <w:t>Подраздел 3.6 Требования по обучению персонала заказчика</w:t>
      </w:r>
    </w:p>
    <w:p w:rsidR="008570C5" w:rsidRDefault="008570C5" w:rsidP="008570C5">
      <w:pPr>
        <w:ind w:left="2694" w:hanging="1843"/>
        <w:rPr>
          <w:sz w:val="28"/>
          <w:szCs w:val="28"/>
        </w:rPr>
      </w:pPr>
      <w:r>
        <w:rPr>
          <w:sz w:val="28"/>
          <w:szCs w:val="28"/>
        </w:rPr>
        <w:t>Подраздел 3.7 Требования к составу технического предложения участника</w:t>
      </w:r>
    </w:p>
    <w:p w:rsidR="008570C5" w:rsidRDefault="008570C5" w:rsidP="008570C5">
      <w:pPr>
        <w:ind w:left="2694" w:hanging="1843"/>
        <w:rPr>
          <w:sz w:val="28"/>
          <w:szCs w:val="28"/>
        </w:rPr>
      </w:pPr>
      <w:r>
        <w:rPr>
          <w:sz w:val="28"/>
          <w:szCs w:val="28"/>
        </w:rPr>
        <w:t>Подраздел 3.8 Специальные требования</w:t>
      </w:r>
    </w:p>
    <w:p w:rsidR="008570C5" w:rsidRDefault="008570C5" w:rsidP="008570C5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4. Результат оказанных услуг</w:t>
      </w:r>
    </w:p>
    <w:p w:rsidR="008570C5" w:rsidRPr="001F714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4.1 Описание конечного результата оказанных услуг</w:t>
      </w:r>
    </w:p>
    <w:p w:rsidR="008570C5" w:rsidRDefault="008570C5" w:rsidP="008570C5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4.2 Требования по приёмке услуг</w:t>
      </w:r>
    </w:p>
    <w:p w:rsidR="008570C5" w:rsidRDefault="008570C5" w:rsidP="008570C5">
      <w:pPr>
        <w:tabs>
          <w:tab w:val="left" w:pos="2127"/>
        </w:tabs>
        <w:ind w:left="2694" w:hanging="1843"/>
        <w:rPr>
          <w:sz w:val="28"/>
          <w:szCs w:val="28"/>
        </w:rPr>
      </w:pPr>
      <w:r>
        <w:rPr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570C5" w:rsidRDefault="008570C5" w:rsidP="008570C5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5. ТРЕБОВАНИЯ К ТЕХНИЧЕСКОМУ ОБУЧЕНИЮ ПЕРСОНАЛА ЗАКАЗЧИКА</w:t>
      </w:r>
    </w:p>
    <w:p w:rsidR="008570C5" w:rsidRDefault="008570C5" w:rsidP="008570C5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6. ПЕРЕЧЕНЬ ПРИНЯТЫХ СОКРАЩЕНИЙ</w:t>
      </w:r>
    </w:p>
    <w:p w:rsidR="008570C5" w:rsidRDefault="008570C5" w:rsidP="008570C5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7. ПЕРЕЧЕНЬ ПРИЛОЖЕНИЙ</w:t>
      </w:r>
    </w:p>
    <w:p w:rsidR="008570C5" w:rsidRDefault="008570C5" w:rsidP="008570C5">
      <w:pPr>
        <w:jc w:val="both"/>
        <w:rPr>
          <w:sz w:val="28"/>
          <w:szCs w:val="28"/>
        </w:rPr>
      </w:pPr>
    </w:p>
    <w:p w:rsidR="008570C5" w:rsidRPr="001F7145" w:rsidRDefault="008570C5" w:rsidP="008570C5">
      <w:pPr>
        <w:ind w:left="1985" w:hanging="1134"/>
        <w:jc w:val="both"/>
        <w:rPr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pStyle w:val="Default"/>
        <w:tabs>
          <w:tab w:val="left" w:pos="142"/>
        </w:tabs>
        <w:spacing w:before="0"/>
        <w:jc w:val="left"/>
        <w:rPr>
          <w:b/>
          <w:bCs/>
          <w:sz w:val="28"/>
          <w:szCs w:val="28"/>
        </w:rPr>
      </w:pPr>
    </w:p>
    <w:p w:rsidR="008570C5" w:rsidRDefault="008570C5" w:rsidP="008570C5">
      <w:pPr>
        <w:jc w:val="center"/>
        <w:rPr>
          <w:sz w:val="28"/>
          <w:szCs w:val="28"/>
        </w:rPr>
      </w:pPr>
    </w:p>
    <w:p w:rsidR="008570C5" w:rsidRPr="008570C5" w:rsidRDefault="008570C5" w:rsidP="008570C5">
      <w:pPr>
        <w:jc w:val="center"/>
      </w:pPr>
      <w:r w:rsidRPr="008570C5">
        <w:lastRenderedPageBreak/>
        <w:t>РАЗДЕЛ 1.  НАИМЕНОВАНИЕ УСЛУГИ</w:t>
      </w:r>
    </w:p>
    <w:p w:rsidR="008570C5" w:rsidRPr="008570C5" w:rsidRDefault="008570C5" w:rsidP="008570C5">
      <w:pPr>
        <w:pStyle w:val="Default"/>
        <w:tabs>
          <w:tab w:val="left" w:pos="142"/>
        </w:tabs>
        <w:spacing w:before="0"/>
        <w:jc w:val="center"/>
      </w:pPr>
      <w:r w:rsidRPr="008570C5">
        <w:t xml:space="preserve">Метрологическая поверка (калибровка) средств измерений (СИ)  </w:t>
      </w:r>
    </w:p>
    <w:p w:rsidR="008570C5" w:rsidRPr="008570C5" w:rsidRDefault="008570C5" w:rsidP="008570C5">
      <w:pPr>
        <w:pStyle w:val="Default"/>
        <w:tabs>
          <w:tab w:val="left" w:pos="142"/>
        </w:tabs>
        <w:spacing w:before="0"/>
        <w:jc w:val="center"/>
      </w:pPr>
      <w:r w:rsidRPr="008570C5">
        <w:t>для нужд Хабаровского отделения</w:t>
      </w:r>
    </w:p>
    <w:p w:rsidR="008570C5" w:rsidRPr="008570C5" w:rsidRDefault="008570C5" w:rsidP="008570C5">
      <w:pPr>
        <w:spacing w:before="240"/>
        <w:jc w:val="center"/>
      </w:pPr>
      <w:r w:rsidRPr="008570C5">
        <w:t>РАЗДЕЛ 2.  ОПИСАНИЕ УСЛУГ</w:t>
      </w:r>
    </w:p>
    <w:p w:rsidR="008570C5" w:rsidRPr="008570C5" w:rsidRDefault="008570C5" w:rsidP="008570C5">
      <w:pPr>
        <w:autoSpaceDE w:val="0"/>
        <w:autoSpaceDN w:val="0"/>
        <w:adjustRightInd w:val="0"/>
        <w:spacing w:before="120" w:after="120"/>
        <w:ind w:firstLine="800"/>
        <w:jc w:val="both"/>
      </w:pPr>
      <w:r w:rsidRPr="008570C5">
        <w:t>Подраздел 2.1 Состав (перечень) оказываемых услуг</w:t>
      </w:r>
    </w:p>
    <w:p w:rsidR="008570C5" w:rsidRPr="008570C5" w:rsidRDefault="008570C5" w:rsidP="008570C5">
      <w:pPr>
        <w:autoSpaceDE w:val="0"/>
        <w:autoSpaceDN w:val="0"/>
        <w:adjustRightInd w:val="0"/>
        <w:ind w:firstLine="800"/>
        <w:jc w:val="both"/>
      </w:pPr>
      <w:r w:rsidRPr="008570C5">
        <w:t>- государственная метрологическая поверка (калибровка) СИ.</w:t>
      </w:r>
    </w:p>
    <w:p w:rsidR="008570C5" w:rsidRPr="008570C5" w:rsidRDefault="008570C5" w:rsidP="008570C5">
      <w:pPr>
        <w:spacing w:before="120" w:after="120"/>
        <w:ind w:firstLine="800"/>
      </w:pPr>
      <w:r w:rsidRPr="008570C5">
        <w:t>Подраздел 2.2 Описание оказываемых услуг</w:t>
      </w:r>
    </w:p>
    <w:p w:rsidR="008570C5" w:rsidRPr="008570C5" w:rsidRDefault="008570C5" w:rsidP="008570C5">
      <w:pPr>
        <w:spacing w:before="120" w:after="120"/>
        <w:ind w:firstLine="800"/>
        <w:jc w:val="both"/>
      </w:pPr>
      <w:r w:rsidRPr="008570C5">
        <w:t>Оказание метрологических услуг по поверке (калибровке) средств измерений (СИ)  для нужд Хабаровского отделения.</w:t>
      </w:r>
    </w:p>
    <w:p w:rsidR="008570C5" w:rsidRPr="008570C5" w:rsidRDefault="008570C5" w:rsidP="008570C5">
      <w:pPr>
        <w:spacing w:before="120" w:after="120"/>
        <w:ind w:firstLine="800"/>
        <w:jc w:val="both"/>
      </w:pPr>
      <w:r w:rsidRPr="008570C5">
        <w:t xml:space="preserve"> Подраздел 2.3 Объём оказываемых услуг</w:t>
      </w:r>
    </w:p>
    <w:p w:rsidR="008570C5" w:rsidRPr="008570C5" w:rsidRDefault="008570C5" w:rsidP="008570C5">
      <w:pPr>
        <w:jc w:val="center"/>
      </w:pPr>
      <w:r w:rsidRPr="008570C5">
        <w:t>государственная метрологическая поверка (калибровка) СИ:</w:t>
      </w:r>
    </w:p>
    <w:p w:rsidR="008570C5" w:rsidRPr="008570C5" w:rsidRDefault="008570C5" w:rsidP="008570C5">
      <w:pPr>
        <w:ind w:firstLine="85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153"/>
        <w:gridCol w:w="726"/>
        <w:gridCol w:w="2250"/>
        <w:gridCol w:w="3326"/>
      </w:tblGrid>
      <w:tr w:rsidR="008570C5" w:rsidRPr="008570C5" w:rsidTr="00864F58">
        <w:trPr>
          <w:trHeight w:val="461"/>
          <w:tblHeader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№</w:t>
            </w:r>
          </w:p>
          <w:p w:rsidR="008570C5" w:rsidRPr="008570C5" w:rsidRDefault="008570C5" w:rsidP="00864F58">
            <w:pPr>
              <w:jc w:val="center"/>
            </w:pPr>
            <w:proofErr w:type="gramStart"/>
            <w:r w:rsidRPr="008570C5">
              <w:t>п</w:t>
            </w:r>
            <w:proofErr w:type="gramEnd"/>
            <w:r w:rsidRPr="008570C5">
              <w:t>/п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Наименование, тип,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заводское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обозначение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Кол-во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Метрологические характеристики</w:t>
            </w:r>
          </w:p>
        </w:tc>
      </w:tr>
      <w:tr w:rsidR="008570C5" w:rsidRPr="008570C5" w:rsidTr="00864F58">
        <w:trPr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Класс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точности,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погрешность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Предел (диапазон) измерений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Альфа-радиометр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радона  РАА-3-01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«</w:t>
            </w:r>
            <w:proofErr w:type="spellStart"/>
            <w:r w:rsidRPr="008570C5">
              <w:t>АльфаАЭРО</w:t>
            </w:r>
            <w:proofErr w:type="spellEnd"/>
            <w:r w:rsidRPr="008570C5">
              <w:t>»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30%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Пределы измерений: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 – 106 Бк/м3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Радиометр-дозиметр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МКС-01Р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 измерения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не более ± 20%.</w:t>
            </w:r>
          </w:p>
        </w:tc>
        <w:tc>
          <w:tcPr>
            <w:tcW w:w="0" w:type="auto"/>
            <w:shd w:val="clear" w:color="auto" w:fill="auto"/>
          </w:tcPr>
          <w:p w:rsidR="008570C5" w:rsidRPr="008570C5" w:rsidRDefault="008570C5" w:rsidP="00864F58">
            <w:pPr>
              <w:jc w:val="center"/>
              <w:rPr>
                <w:vertAlign w:val="superscript"/>
              </w:rPr>
            </w:pPr>
            <w:r w:rsidRPr="008570C5">
              <w:t>БДКА-01Р: 1-3*10</w:t>
            </w:r>
            <w:r w:rsidRPr="008570C5">
              <w:rPr>
                <w:vertAlign w:val="superscript"/>
              </w:rPr>
              <w:t xml:space="preserve">4 </w:t>
            </w:r>
            <w:r w:rsidRPr="008570C5">
              <w:t>мин</w:t>
            </w:r>
            <w:r w:rsidRPr="008570C5">
              <w:rPr>
                <w:vertAlign w:val="superscript"/>
              </w:rPr>
              <w:t>-1</w:t>
            </w:r>
            <w:r w:rsidRPr="008570C5">
              <w:t>хсм</w:t>
            </w:r>
            <w:r w:rsidRPr="008570C5">
              <w:rPr>
                <w:vertAlign w:val="superscript"/>
              </w:rPr>
              <w:t>-2</w:t>
            </w:r>
          </w:p>
          <w:p w:rsidR="008570C5" w:rsidRPr="008570C5" w:rsidRDefault="008570C5" w:rsidP="00864F58">
            <w:pPr>
              <w:jc w:val="center"/>
              <w:rPr>
                <w:vertAlign w:val="superscript"/>
              </w:rPr>
            </w:pPr>
            <w:r w:rsidRPr="008570C5">
              <w:t>БДКБ-01Р: 1-3х10</w:t>
            </w:r>
            <w:r w:rsidRPr="008570C5">
              <w:rPr>
                <w:vertAlign w:val="superscript"/>
              </w:rPr>
              <w:t xml:space="preserve">4 </w:t>
            </w:r>
            <w:r w:rsidRPr="008570C5">
              <w:t>мин</w:t>
            </w:r>
            <w:r w:rsidRPr="008570C5">
              <w:rPr>
                <w:vertAlign w:val="superscript"/>
              </w:rPr>
              <w:t>-1</w:t>
            </w:r>
            <w:r w:rsidRPr="008570C5">
              <w:t>*см</w:t>
            </w:r>
            <w:r w:rsidRPr="008570C5">
              <w:rPr>
                <w:vertAlign w:val="superscript"/>
              </w:rPr>
              <w:t>-2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Дозиметр-радиометр ДКС-96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13 -50 %.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МЭД-0.1-106 (104)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/ч. ЭД-1-106(104)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.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Плотность потока </w:t>
            </w:r>
            <w:proofErr w:type="gramStart"/>
            <w:r w:rsidRPr="008570C5">
              <w:t>альфа-част</w:t>
            </w:r>
            <w:proofErr w:type="gramEnd"/>
            <w:r w:rsidRPr="008570C5">
              <w:t xml:space="preserve">. 1-104 мин-1см -2;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-бета-част-1-105 мин-</w:t>
            </w:r>
            <w:smartTag w:uri="urn:schemas-microsoft-com:office:smarttags" w:element="metricconverter">
              <w:smartTagPr>
                <w:attr w:name="ProductID" w:val="1 см"/>
              </w:smartTagPr>
              <w:r w:rsidRPr="008570C5">
                <w:t>1 см</w:t>
              </w:r>
            </w:smartTag>
            <w:r w:rsidRPr="008570C5">
              <w:t xml:space="preserve"> -2;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Дозиметр-радиометр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 МКС-АТ1117М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20-30%.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МЭД-0.03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/ч -100 Зв/ч. ЭД- 0.1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 -100 Зв. МЭД нейтронного излучения 0.1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/ч -10 </w:t>
            </w:r>
            <w:proofErr w:type="spellStart"/>
            <w:r w:rsidRPr="008570C5">
              <w:t>мЗв</w:t>
            </w:r>
            <w:proofErr w:type="spellEnd"/>
            <w:r w:rsidRPr="008570C5">
              <w:t>/ч.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Плотность потока альфа-частиц 1-106 мин-1см -2;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-</w:t>
            </w:r>
            <w:proofErr w:type="gramStart"/>
            <w:r w:rsidRPr="008570C5">
              <w:t>бета-част</w:t>
            </w:r>
            <w:proofErr w:type="gramEnd"/>
            <w:r w:rsidRPr="008570C5">
              <w:t>. 1-106 мин-</w:t>
            </w:r>
            <w:smartTag w:uri="urn:schemas-microsoft-com:office:smarttags" w:element="metricconverter">
              <w:smartTagPr>
                <w:attr w:name="ProductID" w:val="1 см"/>
              </w:smartTagPr>
              <w:r w:rsidRPr="008570C5">
                <w:t>1 см</w:t>
              </w:r>
            </w:smartTag>
            <w:r w:rsidRPr="008570C5">
              <w:t xml:space="preserve"> -2;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Рентгенметр ДП-5В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Погрешность:  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20-50 %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МЭД: 0,05 </w:t>
            </w:r>
            <w:proofErr w:type="spellStart"/>
            <w:r w:rsidRPr="008570C5">
              <w:t>мР</w:t>
            </w:r>
            <w:proofErr w:type="spellEnd"/>
            <w:r w:rsidRPr="008570C5">
              <w:t xml:space="preserve">/час-200 </w:t>
            </w:r>
            <w:proofErr w:type="gramStart"/>
            <w:r w:rsidRPr="008570C5">
              <w:t>Р</w:t>
            </w:r>
            <w:proofErr w:type="gramEnd"/>
            <w:r w:rsidRPr="008570C5">
              <w:t>/час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Радиометр СРП-68-01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15-20 %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МЭД-10-30000 1/с,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1-3000 </w:t>
            </w:r>
            <w:proofErr w:type="spellStart"/>
            <w:r w:rsidRPr="008570C5">
              <w:t>мкР</w:t>
            </w:r>
            <w:proofErr w:type="spellEnd"/>
            <w:r w:rsidRPr="008570C5">
              <w:t>/ч.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Дозиметр ДКГ-03Д «Грач»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Погрешность: 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 10-30 %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МЭД-0,1-103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/ч;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ЭД-1-108мЗв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Бета-радиометр РГБ-20П2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(Камера)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10-60%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Пределы измерений: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6 - 100000  Бк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Спектрометрический комплекс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УСК «Гамма-Плюс»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10-50%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Пределы: Сs-137-1,8-10000 Бк; Ra-226-2,7-10000 Бк; Th-232-2,9-10000 Бк, K-40-26,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1-10000 Бк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Гамма-спектрометр «Прогресс»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10-60%</w:t>
            </w:r>
          </w:p>
          <w:p w:rsidR="008570C5" w:rsidRPr="008570C5" w:rsidRDefault="008570C5" w:rsidP="00864F58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lastRenderedPageBreak/>
              <w:t xml:space="preserve">Пределы измерений: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Сs-137 - 3 - 10000 Бк; </w:t>
            </w:r>
          </w:p>
          <w:p w:rsidR="008570C5" w:rsidRPr="008570C5" w:rsidRDefault="008570C5" w:rsidP="00864F58">
            <w:pPr>
              <w:jc w:val="center"/>
              <w:rPr>
                <w:lang w:val="en-US"/>
              </w:rPr>
            </w:pPr>
            <w:r w:rsidRPr="008570C5">
              <w:rPr>
                <w:lang w:val="en-US"/>
              </w:rPr>
              <w:lastRenderedPageBreak/>
              <w:t xml:space="preserve">Ra-226 - 8 - 10000 </w:t>
            </w:r>
            <w:r w:rsidRPr="008570C5">
              <w:t>Бк</w:t>
            </w:r>
            <w:r w:rsidRPr="008570C5">
              <w:rPr>
                <w:lang w:val="en-US"/>
              </w:rPr>
              <w:t xml:space="preserve">; </w:t>
            </w:r>
          </w:p>
          <w:p w:rsidR="008570C5" w:rsidRPr="008570C5" w:rsidRDefault="008570C5" w:rsidP="00864F58">
            <w:pPr>
              <w:jc w:val="center"/>
              <w:rPr>
                <w:lang w:val="en-US"/>
              </w:rPr>
            </w:pPr>
            <w:r w:rsidRPr="008570C5">
              <w:rPr>
                <w:lang w:val="en-US"/>
              </w:rPr>
              <w:t xml:space="preserve">Th-232 - 7 - 10000 </w:t>
            </w:r>
            <w:r w:rsidRPr="008570C5">
              <w:t>Бк</w:t>
            </w:r>
            <w:r w:rsidRPr="008570C5">
              <w:rPr>
                <w:lang w:val="en-US"/>
              </w:rPr>
              <w:t xml:space="preserve">; </w:t>
            </w:r>
          </w:p>
          <w:p w:rsidR="008570C5" w:rsidRPr="008570C5" w:rsidRDefault="008570C5" w:rsidP="00864F58">
            <w:pPr>
              <w:jc w:val="center"/>
              <w:rPr>
                <w:lang w:val="en-US"/>
              </w:rPr>
            </w:pPr>
            <w:r w:rsidRPr="008570C5">
              <w:rPr>
                <w:lang w:val="en-US"/>
              </w:rPr>
              <w:t xml:space="preserve">K-40 - 40 - 10000 </w:t>
            </w:r>
            <w:r w:rsidRPr="008570C5">
              <w:t>Бк</w:t>
            </w:r>
            <w:r w:rsidRPr="008570C5">
              <w:rPr>
                <w:lang w:val="en-US"/>
              </w:rPr>
              <w:t xml:space="preserve">; </w:t>
            </w:r>
          </w:p>
          <w:p w:rsidR="008570C5" w:rsidRPr="008570C5" w:rsidRDefault="008570C5" w:rsidP="00864F58">
            <w:pPr>
              <w:jc w:val="center"/>
            </w:pPr>
            <w:proofErr w:type="spellStart"/>
            <w:r w:rsidRPr="008570C5">
              <w:t>Sr</w:t>
            </w:r>
            <w:proofErr w:type="spellEnd"/>
            <w:r w:rsidRPr="008570C5">
              <w:t>(Y)90 1,4–10000 Бк;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Дозиметр-радиометр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МКС-10Д «Чибис»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5-30%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МЭД-0,1-1000мкЗв/ч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Плотность потока бета-частиц-20-25000 част</w:t>
            </w:r>
            <w:proofErr w:type="gramStart"/>
            <w:r w:rsidRPr="008570C5">
              <w:t>.</w:t>
            </w:r>
            <w:proofErr w:type="gramEnd"/>
            <w:r w:rsidRPr="008570C5">
              <w:t>/(</w:t>
            </w:r>
            <w:proofErr w:type="gramStart"/>
            <w:r w:rsidRPr="008570C5">
              <w:t>м</w:t>
            </w:r>
            <w:proofErr w:type="gramEnd"/>
            <w:r w:rsidRPr="008570C5">
              <w:t>ин*см2)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Радиометр радона РАА-20П2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«Поиск»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30%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Диапазон измерений: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3 – 10000 Бк/м</w:t>
            </w:r>
            <w:r w:rsidRPr="008570C5">
              <w:rPr>
                <w:vertAlign w:val="superscript"/>
              </w:rPr>
              <w:t>3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Дозиметр рентгеновского и гамма-излучения ДКС-АТ1123</w:t>
            </w:r>
            <w:r w:rsidRPr="008570C5">
              <w:tab/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15-30 %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Мощность </w:t>
            </w:r>
            <w:proofErr w:type="spellStart"/>
            <w:r w:rsidRPr="008570C5">
              <w:t>амбиентного</w:t>
            </w:r>
            <w:proofErr w:type="spellEnd"/>
            <w:r w:rsidRPr="008570C5">
              <w:t xml:space="preserve"> эквивалента дозы непрерывного излучения: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0,05 </w:t>
            </w:r>
            <w:proofErr w:type="spellStart"/>
            <w:r w:rsidRPr="008570C5">
              <w:t>мкЗв</w:t>
            </w:r>
            <w:proofErr w:type="spellEnd"/>
            <w:r w:rsidRPr="008570C5">
              <w:t>/ч- 10,0 Зв/ч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Мощности </w:t>
            </w:r>
            <w:proofErr w:type="spellStart"/>
            <w:r w:rsidRPr="008570C5">
              <w:t>амбиентного</w:t>
            </w:r>
            <w:proofErr w:type="spellEnd"/>
            <w:r w:rsidRPr="008570C5">
              <w:t xml:space="preserve"> эквивалента дозы излучения: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5 </w:t>
            </w:r>
            <w:proofErr w:type="spellStart"/>
            <w:r w:rsidRPr="008570C5">
              <w:t>мкЗв</w:t>
            </w:r>
            <w:proofErr w:type="spellEnd"/>
            <w:r w:rsidRPr="008570C5">
              <w:t>/ч ÷ 10,0 Зв/ч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Мощность </w:t>
            </w:r>
            <w:proofErr w:type="spellStart"/>
            <w:r w:rsidRPr="008570C5">
              <w:t>амбиентного</w:t>
            </w:r>
            <w:proofErr w:type="spellEnd"/>
            <w:r w:rsidRPr="008570C5">
              <w:t xml:space="preserve"> эквивалента дозы импульсного излучения: 0,1 </w:t>
            </w:r>
            <w:proofErr w:type="spellStart"/>
            <w:r w:rsidRPr="008570C5">
              <w:t>мкЗв</w:t>
            </w:r>
            <w:proofErr w:type="spellEnd"/>
            <w:r w:rsidRPr="008570C5">
              <w:t>/ч-10,0 Зв/ч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Дозиметр-радиометр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МКС-15Д  «Снегирь»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±15%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    МАЭД фотонного излучения: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0,1 мкЗв·ч-1 ÷ 2·10</w:t>
            </w:r>
            <w:r w:rsidRPr="008570C5">
              <w:rPr>
                <w:vertAlign w:val="superscript"/>
              </w:rPr>
              <w:t>-3</w:t>
            </w:r>
            <w:r w:rsidRPr="008570C5">
              <w:t xml:space="preserve"> Зв·ч</w:t>
            </w:r>
            <w:r w:rsidRPr="008570C5">
              <w:rPr>
                <w:vertAlign w:val="superscript"/>
              </w:rPr>
              <w:t>-1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    АЭД фотонного излучения: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1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 ÷ 10 Зв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Плотность потока частиц: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10 ÷ 10</w:t>
            </w:r>
            <w:r w:rsidRPr="008570C5">
              <w:rPr>
                <w:vertAlign w:val="superscript"/>
              </w:rPr>
              <w:t>5</w:t>
            </w:r>
            <w:r w:rsidRPr="008570C5">
              <w:t xml:space="preserve"> см</w:t>
            </w:r>
            <w:r w:rsidRPr="008570C5">
              <w:rPr>
                <w:vertAlign w:val="superscript"/>
              </w:rPr>
              <w:t>-2</w:t>
            </w:r>
            <w:r w:rsidRPr="008570C5">
              <w:t>·мин</w:t>
            </w:r>
            <w:r w:rsidRPr="008570C5">
              <w:rPr>
                <w:vertAlign w:val="superscript"/>
              </w:rPr>
              <w:t>-1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Дозиметр ДКГ-01 «</w:t>
            </w:r>
            <w:proofErr w:type="spellStart"/>
            <w:r w:rsidRPr="008570C5">
              <w:t>Сталкер</w:t>
            </w:r>
            <w:proofErr w:type="spellEnd"/>
            <w:r w:rsidRPr="008570C5">
              <w:t xml:space="preserve">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Погрешность-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МЭД-0,1-3мкЗв/ч;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Дозиметр ДКГ-07Д «Дрозд»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Погрешность:  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10-30 %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МЭД-0,1-103 </w:t>
            </w:r>
            <w:proofErr w:type="spellStart"/>
            <w:r w:rsidRPr="008570C5">
              <w:t>мкЗв</w:t>
            </w:r>
            <w:proofErr w:type="spellEnd"/>
            <w:r w:rsidRPr="008570C5">
              <w:t>/ч;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ЭД-1-105мЗв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Установка дозиметрическая термолюминесцентная ДВГ-02ТМ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Погрешность-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40%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ЭД-50мкЗв-10Зв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Устройство детектирования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УДПС-100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Погрешность-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20 %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Гамма-излучение: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0,06 ÷ 3,0 МэВ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Мощность </w:t>
            </w:r>
            <w:proofErr w:type="spellStart"/>
            <w:r w:rsidRPr="008570C5">
              <w:t>амбиентного</w:t>
            </w:r>
            <w:proofErr w:type="spellEnd"/>
            <w:r w:rsidRPr="008570C5">
              <w:t xml:space="preserve"> эквивалента дозы гамма-излучения - от уровня радиационного фона в месте расположения устройства: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до 10,0 мкЗв·ч</w:t>
            </w:r>
            <w:r w:rsidRPr="008570C5">
              <w:rPr>
                <w:vertAlign w:val="superscript"/>
              </w:rPr>
              <w:t>-1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Дозиметр-радиометр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МКС-АТ6130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Погрешность-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20%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МЭД-0,1мкЗв/ч-10мЗв/ч.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ЭД-0,1мкЗв-100мЗв. </w:t>
            </w:r>
          </w:p>
          <w:p w:rsidR="008570C5" w:rsidRPr="008570C5" w:rsidRDefault="008570C5" w:rsidP="00864F58">
            <w:pPr>
              <w:jc w:val="center"/>
            </w:pPr>
            <w:proofErr w:type="spellStart"/>
            <w:r w:rsidRPr="008570C5">
              <w:t>Плотн</w:t>
            </w:r>
            <w:proofErr w:type="spellEnd"/>
            <w:r w:rsidRPr="008570C5">
              <w:t>. потока бета-частиц-</w:t>
            </w:r>
          </w:p>
          <w:p w:rsidR="008570C5" w:rsidRPr="008570C5" w:rsidRDefault="008570C5" w:rsidP="00864F58">
            <w:pPr>
              <w:jc w:val="center"/>
            </w:pPr>
            <w:r w:rsidRPr="008570C5">
              <w:lastRenderedPageBreak/>
              <w:t>10-104 част</w:t>
            </w:r>
            <w:proofErr w:type="gramStart"/>
            <w:r w:rsidRPr="008570C5">
              <w:t>.</w:t>
            </w:r>
            <w:proofErr w:type="gramEnd"/>
            <w:r w:rsidRPr="008570C5">
              <w:t>/(</w:t>
            </w:r>
            <w:proofErr w:type="gramStart"/>
            <w:r w:rsidRPr="008570C5">
              <w:t>м</w:t>
            </w:r>
            <w:proofErr w:type="gramEnd"/>
            <w:r w:rsidRPr="008570C5">
              <w:t>ин*см2)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Аспиратор ПУ-2Э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 измерения расхода по каждому каналу ± 5%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0,2-2,0 дм</w:t>
            </w:r>
            <w:r w:rsidRPr="008570C5">
              <w:rPr>
                <w:vertAlign w:val="superscript"/>
              </w:rPr>
              <w:t>3</w:t>
            </w:r>
            <w:r w:rsidRPr="008570C5">
              <w:t>/мин (</w:t>
            </w:r>
            <w:proofErr w:type="gramStart"/>
            <w:r w:rsidRPr="008570C5">
              <w:t>л</w:t>
            </w:r>
            <w:proofErr w:type="gramEnd"/>
            <w:r w:rsidRPr="008570C5">
              <w:t>/мин)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Радиометр загрязнённости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РЗБА-04-04М 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± 30%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proofErr w:type="spellStart"/>
            <w:r w:rsidRPr="008570C5">
              <w:t>Плотн</w:t>
            </w:r>
            <w:proofErr w:type="spellEnd"/>
            <w:r w:rsidRPr="008570C5">
              <w:t xml:space="preserve">. потока бета частиц 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1-15000 мин</w:t>
            </w:r>
            <w:r w:rsidRPr="008570C5">
              <w:rPr>
                <w:vertAlign w:val="superscript"/>
              </w:rPr>
              <w:t>-1</w:t>
            </w:r>
            <w:r w:rsidRPr="008570C5">
              <w:t>. см</w:t>
            </w:r>
            <w:r w:rsidRPr="008570C5">
              <w:rPr>
                <w:vertAlign w:val="superscript"/>
              </w:rPr>
              <w:t>-2</w:t>
            </w:r>
          </w:p>
          <w:p w:rsidR="008570C5" w:rsidRPr="008570C5" w:rsidRDefault="008570C5" w:rsidP="00864F58">
            <w:pPr>
              <w:jc w:val="center"/>
            </w:pPr>
            <w:proofErr w:type="spellStart"/>
            <w:r w:rsidRPr="008570C5">
              <w:t>Плотн</w:t>
            </w:r>
            <w:proofErr w:type="spellEnd"/>
            <w:r w:rsidRPr="008570C5">
              <w:t>. потока альфа частиц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 1-10000 мин</w:t>
            </w:r>
            <w:r w:rsidRPr="008570C5">
              <w:rPr>
                <w:vertAlign w:val="superscript"/>
              </w:rPr>
              <w:t>-1</w:t>
            </w:r>
            <w:r w:rsidRPr="008570C5">
              <w:t>. см</w:t>
            </w:r>
            <w:r w:rsidRPr="008570C5">
              <w:rPr>
                <w:vertAlign w:val="superscript"/>
              </w:rPr>
              <w:t>-2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Система радиационного контроля СРК МКЦ-16ЭЦ «Барьер»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± 15%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МЭД-0,1 </w:t>
            </w:r>
            <w:proofErr w:type="spellStart"/>
            <w:r w:rsidRPr="008570C5">
              <w:t>мкЗв</w:t>
            </w:r>
            <w:proofErr w:type="spellEnd"/>
            <w:r w:rsidRPr="008570C5">
              <w:t xml:space="preserve">/ч -10 </w:t>
            </w:r>
            <w:proofErr w:type="spellStart"/>
            <w:r w:rsidRPr="008570C5">
              <w:t>мкЗв</w:t>
            </w:r>
            <w:proofErr w:type="spellEnd"/>
            <w:r w:rsidRPr="008570C5">
              <w:t>/ч;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ЭД-1-105мЗв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Радиометр-спектрометр МКС-А02 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Погрешность: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20-40 %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МЭД-0,1–100 </w:t>
            </w:r>
            <w:proofErr w:type="spellStart"/>
            <w:r w:rsidRPr="008570C5">
              <w:t>мкЗв</w:t>
            </w:r>
            <w:proofErr w:type="spellEnd"/>
            <w:r w:rsidRPr="008570C5">
              <w:t>/ч,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Плотность потока альфа- частиц 1-5*103 см -2мин-1;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бета </w:t>
            </w:r>
            <w:proofErr w:type="gramStart"/>
            <w:r w:rsidRPr="008570C5">
              <w:t>–ч</w:t>
            </w:r>
            <w:proofErr w:type="gramEnd"/>
            <w:r w:rsidRPr="008570C5">
              <w:t xml:space="preserve">аст.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2–5*103 см -2мин-1;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Весы электронные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платформенные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ТВ-М-600.2-А3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  <w:rPr>
                <w:lang w:val="en-US"/>
              </w:rPr>
            </w:pPr>
            <w:r w:rsidRPr="008570C5">
              <w:rPr>
                <w:lang w:val="en-US"/>
              </w:rPr>
              <w:t>III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от 15 до </w:t>
            </w:r>
            <w:smartTag w:uri="urn:schemas-microsoft-com:office:smarttags" w:element="metricconverter">
              <w:smartTagPr>
                <w:attr w:name="ProductID" w:val="600 кг"/>
              </w:smartTagPr>
              <w:r w:rsidRPr="008570C5">
                <w:t>600 кг</w:t>
              </w:r>
            </w:smartTag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Весы SCOUT SC 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Пределы измерений: 1-</w:t>
            </w:r>
            <w:smartTag w:uri="urn:schemas-microsoft-com:office:smarttags" w:element="metricconverter">
              <w:smartTagPr>
                <w:attr w:name="ProductID" w:val="200 г"/>
              </w:smartTagPr>
              <w:r w:rsidRPr="008570C5">
                <w:t>200 г</w:t>
              </w:r>
            </w:smartTag>
          </w:p>
          <w:p w:rsidR="008570C5" w:rsidRPr="008570C5" w:rsidRDefault="008570C5" w:rsidP="00864F58">
            <w:p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Погрешность: 1%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Весы электронные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тензометрические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К10000 ВРДА-0/БЭ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(III)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средний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±5 кг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0-10000 кг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proofErr w:type="spellStart"/>
            <w:r w:rsidRPr="008570C5">
              <w:t>Мегаомметр</w:t>
            </w:r>
            <w:proofErr w:type="spellEnd"/>
            <w:r w:rsidRPr="008570C5">
              <w:t xml:space="preserve"> ЭС0202/1-Г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15%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0-1000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Клещи - </w:t>
            </w:r>
            <w:proofErr w:type="spellStart"/>
            <w:r w:rsidRPr="008570C5">
              <w:t>мультиметр</w:t>
            </w:r>
            <w:proofErr w:type="spellEnd"/>
            <w:r w:rsidRPr="008570C5">
              <w:t xml:space="preserve"> </w:t>
            </w:r>
            <w:proofErr w:type="gramStart"/>
            <w:r w:rsidRPr="008570C5">
              <w:t>цифровой</w:t>
            </w:r>
            <w:proofErr w:type="spellStart"/>
            <w:proofErr w:type="gramEnd"/>
            <w:r w:rsidRPr="008570C5">
              <w:rPr>
                <w:lang w:val="en-US"/>
              </w:rPr>
              <w:t>ClampmeterM</w:t>
            </w:r>
            <w:proofErr w:type="spellEnd"/>
            <w:r w:rsidRPr="008570C5">
              <w:t xml:space="preserve"> 266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Погрешность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1-2,5%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Постоянное напряжение 1000В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Переменное напряжение 750В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Переменный ток 200А-12000А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Сопротивление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200 Ом – 20 кОм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proofErr w:type="spellStart"/>
            <w:r w:rsidRPr="008570C5">
              <w:t>Мультиметр</w:t>
            </w:r>
            <w:proofErr w:type="spellEnd"/>
            <w:r w:rsidRPr="008570C5">
              <w:t xml:space="preserve"> цифровой М4583/2Ц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0,8-3%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Постоянное напряжение 1000В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Переменное напряжение 700В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Переменный ток 20-200А</w:t>
            </w:r>
          </w:p>
          <w:p w:rsidR="008570C5" w:rsidRPr="008570C5" w:rsidRDefault="008570C5" w:rsidP="00864F58">
            <w:pPr>
              <w:jc w:val="center"/>
            </w:pPr>
            <w:r w:rsidRPr="008570C5">
              <w:t xml:space="preserve">Сопротивление 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200 Ом – 20 кОм</w:t>
            </w:r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Термометр технический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 1,5%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0-100</w:t>
            </w:r>
            <w:proofErr w:type="gramStart"/>
            <w:r w:rsidRPr="008570C5">
              <w:t xml:space="preserve"> ˚С</w:t>
            </w:r>
            <w:proofErr w:type="gramEnd"/>
          </w:p>
        </w:tc>
      </w:tr>
      <w:tr w:rsidR="008570C5" w:rsidRPr="008570C5" w:rsidTr="00864F58"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570C5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Манометр давления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ТМ5, МП</w:t>
            </w:r>
            <w:proofErr w:type="gramStart"/>
            <w:r w:rsidRPr="008570C5">
              <w:t>4</w:t>
            </w:r>
            <w:proofErr w:type="gramEnd"/>
            <w:r w:rsidRPr="008570C5">
              <w:t xml:space="preserve"> УУ2,  МП3-У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Погрешность 1,5%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0-16 кг/см</w:t>
            </w:r>
            <w:proofErr w:type="gramStart"/>
            <w:r w:rsidRPr="008570C5">
              <w:rPr>
                <w:vertAlign w:val="superscript"/>
              </w:rPr>
              <w:t>2</w:t>
            </w:r>
            <w:proofErr w:type="gramEnd"/>
          </w:p>
        </w:tc>
      </w:tr>
    </w:tbl>
    <w:p w:rsidR="008570C5" w:rsidRPr="008570C5" w:rsidRDefault="008570C5" w:rsidP="008570C5">
      <w:pPr>
        <w:ind w:firstLine="851"/>
        <w:jc w:val="both"/>
      </w:pPr>
    </w:p>
    <w:p w:rsidR="008570C5" w:rsidRPr="008570C5" w:rsidRDefault="008570C5" w:rsidP="008570C5">
      <w:pPr>
        <w:ind w:firstLine="851"/>
        <w:jc w:val="both"/>
      </w:pPr>
      <w:r w:rsidRPr="008570C5">
        <w:lastRenderedPageBreak/>
        <w:t>Срок оказания услуг: с марта 2015 года по декабрь 2015 года.</w:t>
      </w:r>
    </w:p>
    <w:p w:rsidR="008570C5" w:rsidRPr="008570C5" w:rsidRDefault="008570C5" w:rsidP="008570C5">
      <w:pPr>
        <w:ind w:firstLine="851"/>
        <w:jc w:val="both"/>
      </w:pPr>
    </w:p>
    <w:p w:rsidR="008570C5" w:rsidRPr="008570C5" w:rsidRDefault="008570C5" w:rsidP="008570C5">
      <w:pPr>
        <w:ind w:firstLine="851"/>
        <w:jc w:val="both"/>
      </w:pPr>
    </w:p>
    <w:p w:rsidR="008570C5" w:rsidRPr="008570C5" w:rsidRDefault="008570C5" w:rsidP="008570C5">
      <w:pPr>
        <w:ind w:firstLine="851"/>
        <w:jc w:val="both"/>
      </w:pPr>
    </w:p>
    <w:p w:rsidR="008570C5" w:rsidRPr="008570C5" w:rsidRDefault="008570C5" w:rsidP="008570C5">
      <w:pPr>
        <w:ind w:firstLine="851"/>
        <w:jc w:val="both"/>
      </w:pPr>
    </w:p>
    <w:p w:rsidR="008570C5" w:rsidRPr="008570C5" w:rsidRDefault="008570C5" w:rsidP="008570C5">
      <w:pPr>
        <w:ind w:firstLine="851"/>
        <w:jc w:val="both"/>
      </w:pPr>
    </w:p>
    <w:p w:rsidR="008570C5" w:rsidRPr="008570C5" w:rsidRDefault="008570C5" w:rsidP="008570C5">
      <w:pPr>
        <w:spacing w:before="120" w:after="120"/>
        <w:ind w:left="1985" w:hanging="1985"/>
        <w:jc w:val="center"/>
      </w:pPr>
      <w:r w:rsidRPr="008570C5">
        <w:t>РАЗДЕЛ 3. ТРЕБОВАНИЯ К УСЛУГАМ</w:t>
      </w:r>
    </w:p>
    <w:p w:rsidR="008570C5" w:rsidRPr="008570C5" w:rsidRDefault="008570C5" w:rsidP="008570C5">
      <w:pPr>
        <w:spacing w:before="120"/>
        <w:ind w:firstLine="800"/>
        <w:jc w:val="both"/>
      </w:pPr>
      <w:r w:rsidRPr="008570C5">
        <w:t xml:space="preserve">Подраздел 3.1 Общие требования </w:t>
      </w:r>
    </w:p>
    <w:p w:rsidR="008570C5" w:rsidRPr="008570C5" w:rsidRDefault="008570C5" w:rsidP="008570C5">
      <w:pPr>
        <w:ind w:firstLine="851"/>
        <w:jc w:val="both"/>
      </w:pPr>
      <w:r w:rsidRPr="008570C5">
        <w:t xml:space="preserve">Поверка (калибровка) СИ должна быть выполнена в соответствии с «Порядком проведения поверки средств измерений» </w:t>
      </w:r>
      <w:proofErr w:type="gramStart"/>
      <w:r w:rsidRPr="008570C5">
        <w:t>ПР</w:t>
      </w:r>
      <w:proofErr w:type="gramEnd"/>
      <w:r w:rsidRPr="008570C5">
        <w:t xml:space="preserve"> 50.2.006-94 (утвержден приказом Госстандарта РФ от 18.07.1994г. №125) организацией, аккредитованной в области обеспечения единства измерений государственным региональным центром метрологии, согласно постановления Правительства РФ от 20.04.2010 №250.</w:t>
      </w:r>
    </w:p>
    <w:p w:rsidR="008570C5" w:rsidRPr="008570C5" w:rsidRDefault="008570C5" w:rsidP="008570C5">
      <w:pPr>
        <w:tabs>
          <w:tab w:val="left" w:pos="360"/>
          <w:tab w:val="left" w:pos="900"/>
          <w:tab w:val="left" w:pos="1260"/>
        </w:tabs>
        <w:ind w:firstLine="540"/>
        <w:jc w:val="both"/>
      </w:pPr>
      <w:r w:rsidRPr="008570C5">
        <w:t>Поставщик</w:t>
      </w:r>
      <w:r w:rsidRPr="008570C5">
        <w:rPr>
          <w:bCs/>
        </w:rPr>
        <w:t xml:space="preserve"> услуг должен</w:t>
      </w:r>
      <w:r w:rsidRPr="008570C5">
        <w:t xml:space="preserve"> обладать гражданской правоспособностью в полном объеме для заключения и исполнения Договора.</w:t>
      </w:r>
    </w:p>
    <w:p w:rsidR="008570C5" w:rsidRPr="008570C5" w:rsidRDefault="008570C5" w:rsidP="008570C5">
      <w:pPr>
        <w:tabs>
          <w:tab w:val="left" w:pos="360"/>
          <w:tab w:val="left" w:pos="900"/>
          <w:tab w:val="left" w:pos="1080"/>
          <w:tab w:val="left" w:pos="1260"/>
        </w:tabs>
        <w:ind w:firstLine="540"/>
        <w:jc w:val="both"/>
      </w:pPr>
      <w:r w:rsidRPr="008570C5">
        <w:t>Поставщик  услуг не должен находиться в процессе ликвидации, банкротства и на его имущество не должен быть наложен арест.</w:t>
      </w:r>
    </w:p>
    <w:p w:rsidR="008570C5" w:rsidRPr="008570C5" w:rsidRDefault="008570C5" w:rsidP="008570C5">
      <w:pPr>
        <w:tabs>
          <w:tab w:val="left" w:pos="360"/>
          <w:tab w:val="left" w:pos="720"/>
          <w:tab w:val="left" w:pos="900"/>
          <w:tab w:val="left" w:pos="1260"/>
        </w:tabs>
        <w:jc w:val="both"/>
      </w:pPr>
      <w:r w:rsidRPr="008570C5">
        <w:t xml:space="preserve">Поставщик услуг </w:t>
      </w:r>
      <w:r w:rsidRPr="008570C5">
        <w:rPr>
          <w:bCs/>
        </w:rPr>
        <w:t xml:space="preserve">должен обладать эталонной базой по видам измерений, материально-техническими (в </w:t>
      </w:r>
      <w:proofErr w:type="spellStart"/>
      <w:r w:rsidRPr="008570C5">
        <w:rPr>
          <w:bCs/>
        </w:rPr>
        <w:t>т.ч</w:t>
      </w:r>
      <w:proofErr w:type="spellEnd"/>
      <w:r w:rsidRPr="008570C5">
        <w:rPr>
          <w:bCs/>
        </w:rPr>
        <w:t>. финансовыми, производственными, трудовыми) ресурсами, необходимыми для полноценного и своевременного выполнения работ в соответствии с техническим заданием Заказчика.</w:t>
      </w:r>
    </w:p>
    <w:p w:rsidR="008570C5" w:rsidRPr="008570C5" w:rsidRDefault="008570C5" w:rsidP="008570C5">
      <w:pPr>
        <w:pStyle w:val="afff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570C5">
        <w:rPr>
          <w:rFonts w:ascii="Times New Roman" w:hAnsi="Times New Roman"/>
          <w:sz w:val="24"/>
          <w:szCs w:val="24"/>
        </w:rPr>
        <w:t>Оказывающая услуги организация должна обладать необходимыми лицензиями или свидетельствами о допуске на выполнение работ, подлежащих лицензированию, в соответствии с действующим законодательством Российской Федерации, и являющихся предметом закупки, в том числе:</w:t>
      </w:r>
    </w:p>
    <w:p w:rsidR="008570C5" w:rsidRPr="008570C5" w:rsidRDefault="008570C5" w:rsidP="008570C5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8570C5">
        <w:t>-   аттестат аккредитации в области обеспечения единства измерений;</w:t>
      </w:r>
    </w:p>
    <w:p w:rsidR="008570C5" w:rsidRPr="008570C5" w:rsidRDefault="008570C5" w:rsidP="008570C5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8570C5">
        <w:t>-   аттестат аккредитации на право проведения калибровочных работ; </w:t>
      </w:r>
    </w:p>
    <w:p w:rsidR="008570C5" w:rsidRPr="008570C5" w:rsidRDefault="008570C5" w:rsidP="008570C5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8570C5">
        <w:t xml:space="preserve">- аттестат </w:t>
      </w:r>
      <w:proofErr w:type="gramStart"/>
      <w:r w:rsidRPr="008570C5">
        <w:t>аккредитации государственного центра испытаний средств измерений</w:t>
      </w:r>
      <w:proofErr w:type="gramEnd"/>
      <w:r w:rsidRPr="008570C5">
        <w:t>;</w:t>
      </w:r>
    </w:p>
    <w:p w:rsidR="008570C5" w:rsidRPr="008570C5" w:rsidRDefault="008570C5" w:rsidP="008570C5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8570C5">
        <w:t>-   аттестат аккредитации испытательной лаборатории (центра).</w:t>
      </w:r>
    </w:p>
    <w:p w:rsidR="008570C5" w:rsidRPr="008570C5" w:rsidRDefault="008570C5" w:rsidP="008570C5">
      <w:pPr>
        <w:pStyle w:val="afff0"/>
        <w:ind w:left="0" w:firstLine="851"/>
        <w:jc w:val="both"/>
        <w:rPr>
          <w:rFonts w:ascii="Times New Roman" w:hAnsi="Times New Roman"/>
          <w:sz w:val="24"/>
          <w:szCs w:val="24"/>
        </w:rPr>
      </w:pPr>
    </w:p>
    <w:p w:rsidR="008570C5" w:rsidRPr="008570C5" w:rsidRDefault="008570C5" w:rsidP="008570C5">
      <w:pPr>
        <w:ind w:firstLine="800"/>
        <w:jc w:val="both"/>
      </w:pPr>
      <w:r w:rsidRPr="008570C5">
        <w:t xml:space="preserve">Подраздел 3.2 Требования к качеству оказываемых услуг </w:t>
      </w:r>
    </w:p>
    <w:p w:rsidR="008570C5" w:rsidRPr="008570C5" w:rsidRDefault="008570C5" w:rsidP="008570C5">
      <w:pPr>
        <w:tabs>
          <w:tab w:val="num" w:pos="0"/>
        </w:tabs>
        <w:jc w:val="both"/>
      </w:pPr>
      <w:r w:rsidRPr="008570C5">
        <w:tab/>
        <w:t xml:space="preserve">Услуги оказываются в соответствии с нормативными документами: </w:t>
      </w:r>
    </w:p>
    <w:p w:rsidR="008570C5" w:rsidRPr="008570C5" w:rsidRDefault="008570C5" w:rsidP="008570C5">
      <w:pPr>
        <w:ind w:firstLine="709"/>
        <w:jc w:val="both"/>
      </w:pPr>
      <w:r w:rsidRPr="008570C5">
        <w:t>Федеральный закон РФ от 26.06.2008 № 102 «Об обеспечении единства измерений»;</w:t>
      </w:r>
    </w:p>
    <w:p w:rsidR="008570C5" w:rsidRPr="008570C5" w:rsidRDefault="008570C5" w:rsidP="008570C5">
      <w:pPr>
        <w:ind w:firstLine="709"/>
        <w:jc w:val="both"/>
      </w:pPr>
      <w:r w:rsidRPr="008570C5">
        <w:t xml:space="preserve">Правила по метрологии </w:t>
      </w:r>
      <w:proofErr w:type="gramStart"/>
      <w:r w:rsidRPr="008570C5">
        <w:t>ПР</w:t>
      </w:r>
      <w:proofErr w:type="gramEnd"/>
      <w:r w:rsidRPr="008570C5">
        <w:t xml:space="preserve"> 50.2.006-94 </w:t>
      </w:r>
      <w:proofErr w:type="spellStart"/>
      <w:r w:rsidRPr="008570C5">
        <w:t>сизменениями</w:t>
      </w:r>
      <w:proofErr w:type="spellEnd"/>
      <w:r w:rsidRPr="008570C5">
        <w:t xml:space="preserve"> № 1 «Порядок проведения поверки средств измерений»;</w:t>
      </w:r>
    </w:p>
    <w:p w:rsidR="008570C5" w:rsidRPr="008570C5" w:rsidRDefault="008570C5" w:rsidP="008570C5">
      <w:pPr>
        <w:ind w:firstLine="709"/>
        <w:jc w:val="both"/>
      </w:pPr>
      <w:r w:rsidRPr="008570C5">
        <w:t xml:space="preserve">Правила по метрологии </w:t>
      </w:r>
      <w:proofErr w:type="gramStart"/>
      <w:r w:rsidRPr="008570C5">
        <w:t>ПР</w:t>
      </w:r>
      <w:proofErr w:type="gramEnd"/>
      <w:r w:rsidRPr="008570C5">
        <w:t xml:space="preserve"> 50.2.016-94 «Требования к выполнению калибровочных работ»;</w:t>
      </w:r>
    </w:p>
    <w:p w:rsidR="008570C5" w:rsidRPr="008570C5" w:rsidRDefault="008570C5" w:rsidP="008570C5">
      <w:pPr>
        <w:ind w:firstLine="709"/>
        <w:jc w:val="both"/>
      </w:pPr>
      <w:r w:rsidRPr="008570C5">
        <w:t xml:space="preserve">Свидетельства о поверке, </w:t>
      </w:r>
      <w:proofErr w:type="spellStart"/>
      <w:r w:rsidRPr="008570C5">
        <w:t>поверительное</w:t>
      </w:r>
      <w:proofErr w:type="spellEnd"/>
      <w:r w:rsidRPr="008570C5">
        <w:t xml:space="preserve"> клеймо должны соответствовать Правилам </w:t>
      </w:r>
      <w:proofErr w:type="spellStart"/>
      <w:r w:rsidRPr="008570C5">
        <w:t>пометрологии</w:t>
      </w:r>
      <w:proofErr w:type="spellEnd"/>
      <w:r w:rsidRPr="008570C5">
        <w:t xml:space="preserve"> </w:t>
      </w:r>
      <w:proofErr w:type="gramStart"/>
      <w:r w:rsidRPr="008570C5">
        <w:t>ПР</w:t>
      </w:r>
      <w:proofErr w:type="gramEnd"/>
      <w:r w:rsidRPr="008570C5">
        <w:t xml:space="preserve"> 50.2.007-2001 «</w:t>
      </w:r>
      <w:proofErr w:type="spellStart"/>
      <w:r w:rsidRPr="008570C5">
        <w:t>Поверительные</w:t>
      </w:r>
      <w:proofErr w:type="spellEnd"/>
      <w:r w:rsidRPr="008570C5">
        <w:t xml:space="preserve"> клейма».</w:t>
      </w:r>
    </w:p>
    <w:p w:rsidR="008570C5" w:rsidRPr="008570C5" w:rsidRDefault="008570C5" w:rsidP="008570C5">
      <w:pPr>
        <w:jc w:val="both"/>
      </w:pPr>
    </w:p>
    <w:p w:rsidR="008570C5" w:rsidRPr="008570C5" w:rsidRDefault="008570C5" w:rsidP="008570C5">
      <w:pPr>
        <w:ind w:firstLine="709"/>
        <w:jc w:val="both"/>
      </w:pPr>
      <w:r w:rsidRPr="008570C5">
        <w:t xml:space="preserve">Подраздел 3.3 Требования к гарантийным обязательствам оказываемых услуг </w:t>
      </w:r>
    </w:p>
    <w:p w:rsidR="008570C5" w:rsidRPr="008570C5" w:rsidRDefault="008570C5" w:rsidP="008570C5">
      <w:pPr>
        <w:pStyle w:val="Default"/>
        <w:tabs>
          <w:tab w:val="left" w:pos="142"/>
        </w:tabs>
        <w:spacing w:before="0"/>
        <w:ind w:firstLine="800"/>
        <w:rPr>
          <w:color w:val="auto"/>
          <w:kern w:val="1"/>
          <w:lang w:eastAsia="ar-SA"/>
        </w:rPr>
      </w:pPr>
      <w:r w:rsidRPr="008570C5">
        <w:rPr>
          <w:color w:val="auto"/>
          <w:kern w:val="1"/>
          <w:lang w:eastAsia="ar-SA"/>
        </w:rPr>
        <w:t xml:space="preserve"> Гарантийный срок на выполненные работы определяется договором и должен быть не менее 12 месяцев с момента подписания сторонами Актов приемки выполненных работ.</w:t>
      </w:r>
    </w:p>
    <w:p w:rsidR="008570C5" w:rsidRPr="008570C5" w:rsidRDefault="008570C5" w:rsidP="008570C5">
      <w:pPr>
        <w:pStyle w:val="Default"/>
        <w:tabs>
          <w:tab w:val="left" w:pos="142"/>
        </w:tabs>
        <w:spacing w:before="0"/>
        <w:ind w:firstLine="800"/>
      </w:pPr>
      <w:r w:rsidRPr="008570C5">
        <w:rPr>
          <w:color w:val="auto"/>
          <w:kern w:val="1"/>
          <w:lang w:eastAsia="ar-SA"/>
        </w:rPr>
        <w:t xml:space="preserve">Если в период </w:t>
      </w:r>
      <w:proofErr w:type="spellStart"/>
      <w:r w:rsidRPr="008570C5">
        <w:rPr>
          <w:color w:val="auto"/>
          <w:kern w:val="1"/>
          <w:lang w:eastAsia="ar-SA"/>
        </w:rPr>
        <w:t>межповерочного</w:t>
      </w:r>
      <w:proofErr w:type="spellEnd"/>
      <w:r w:rsidRPr="008570C5">
        <w:rPr>
          <w:color w:val="auto"/>
          <w:kern w:val="1"/>
          <w:lang w:eastAsia="ar-SA"/>
        </w:rPr>
        <w:t xml:space="preserve"> интервала  обнаружатся дефекты, связанные с ненадлежащим проведением Исполнителем поверки (калибровки), которые не позволят продолжить нормальную эксплуатацию СИ до их устранения, Исполнитель устраняет данные дефекты своими </w:t>
      </w:r>
      <w:proofErr w:type="spellStart"/>
      <w:r w:rsidRPr="008570C5">
        <w:rPr>
          <w:color w:val="auto"/>
          <w:kern w:val="1"/>
          <w:lang w:eastAsia="ar-SA"/>
        </w:rPr>
        <w:t>силамии</w:t>
      </w:r>
      <w:proofErr w:type="spellEnd"/>
      <w:r w:rsidRPr="008570C5">
        <w:rPr>
          <w:color w:val="auto"/>
          <w:kern w:val="1"/>
          <w:lang w:eastAsia="ar-SA"/>
        </w:rPr>
        <w:t xml:space="preserve"> за свой счет. Наличие дефектов и сроки их устранения фиксируются двухсторонним Актом Исполнителя и Заказчика.</w:t>
      </w:r>
    </w:p>
    <w:p w:rsidR="008570C5" w:rsidRPr="008570C5" w:rsidRDefault="008570C5" w:rsidP="008570C5">
      <w:pPr>
        <w:pStyle w:val="Default"/>
        <w:tabs>
          <w:tab w:val="left" w:pos="142"/>
        </w:tabs>
        <w:spacing w:before="0"/>
        <w:ind w:firstLine="800"/>
      </w:pPr>
    </w:p>
    <w:p w:rsidR="008570C5" w:rsidRPr="008570C5" w:rsidRDefault="008570C5" w:rsidP="008570C5">
      <w:pPr>
        <w:pStyle w:val="Default"/>
        <w:tabs>
          <w:tab w:val="left" w:pos="142"/>
        </w:tabs>
        <w:spacing w:before="0"/>
        <w:ind w:firstLine="800"/>
      </w:pPr>
      <w:r w:rsidRPr="008570C5">
        <w:lastRenderedPageBreak/>
        <w:t>Подраздел 3.4 Требования к конфиденциальности</w:t>
      </w:r>
    </w:p>
    <w:p w:rsidR="008570C5" w:rsidRPr="008570C5" w:rsidRDefault="008570C5" w:rsidP="008570C5">
      <w:pPr>
        <w:pStyle w:val="Default"/>
        <w:tabs>
          <w:tab w:val="left" w:pos="142"/>
        </w:tabs>
        <w:spacing w:before="0"/>
        <w:ind w:firstLine="800"/>
      </w:pPr>
      <w:r w:rsidRPr="008570C5"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8570C5" w:rsidRPr="008570C5" w:rsidRDefault="008570C5" w:rsidP="008570C5">
      <w:pPr>
        <w:ind w:firstLine="800"/>
        <w:jc w:val="both"/>
      </w:pPr>
    </w:p>
    <w:p w:rsidR="008570C5" w:rsidRPr="008570C5" w:rsidRDefault="008570C5" w:rsidP="008570C5">
      <w:pPr>
        <w:ind w:firstLine="800"/>
        <w:jc w:val="both"/>
      </w:pPr>
      <w:r w:rsidRPr="008570C5">
        <w:t xml:space="preserve">Подраздел 3.5 Требования к безопасности оказания услуг и безопасности результата оказанных услуг </w:t>
      </w:r>
    </w:p>
    <w:p w:rsidR="008570C5" w:rsidRPr="008570C5" w:rsidRDefault="008570C5" w:rsidP="008570C5">
      <w:pPr>
        <w:ind w:firstLine="800"/>
        <w:jc w:val="both"/>
      </w:pPr>
      <w:r w:rsidRPr="008570C5">
        <w:t xml:space="preserve">При оказании услуг должны соблюдаться правила охраны труда, техники безопасности, охраны окружающей среды, санитарных и иных норм и </w:t>
      </w:r>
      <w:proofErr w:type="gramStart"/>
      <w:r w:rsidRPr="008570C5">
        <w:t>правил, предусмотренных действующим законодательством РФ и обеспечена</w:t>
      </w:r>
      <w:proofErr w:type="gramEnd"/>
      <w:r w:rsidRPr="008570C5">
        <w:t xml:space="preserve">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СИ заказчика при оказании услуг, исполнитель возмещает за свой счёт.</w:t>
      </w:r>
    </w:p>
    <w:p w:rsidR="008570C5" w:rsidRPr="008570C5" w:rsidRDefault="008570C5" w:rsidP="008570C5">
      <w:pPr>
        <w:ind w:firstLine="800"/>
      </w:pPr>
    </w:p>
    <w:p w:rsidR="008570C5" w:rsidRPr="008570C5" w:rsidRDefault="008570C5" w:rsidP="008570C5">
      <w:pPr>
        <w:ind w:firstLine="800"/>
      </w:pPr>
      <w:r w:rsidRPr="008570C5">
        <w:t>Подраздел 3.6 Требования по обучению персонала заказчика</w:t>
      </w:r>
    </w:p>
    <w:p w:rsidR="008570C5" w:rsidRPr="008570C5" w:rsidRDefault="008570C5" w:rsidP="008570C5">
      <w:pPr>
        <w:ind w:firstLine="800"/>
        <w:jc w:val="both"/>
      </w:pPr>
      <w:r w:rsidRPr="008570C5">
        <w:t>Требования не установлены</w:t>
      </w:r>
    </w:p>
    <w:p w:rsidR="008570C5" w:rsidRPr="008570C5" w:rsidRDefault="008570C5" w:rsidP="008570C5">
      <w:pPr>
        <w:ind w:firstLine="800"/>
      </w:pPr>
    </w:p>
    <w:p w:rsidR="008570C5" w:rsidRPr="008570C5" w:rsidRDefault="008570C5" w:rsidP="008570C5">
      <w:pPr>
        <w:ind w:firstLine="800"/>
      </w:pPr>
      <w:r w:rsidRPr="008570C5">
        <w:t>Подраздел 3.7 Требования к составу технического предложения участника</w:t>
      </w:r>
    </w:p>
    <w:p w:rsidR="008570C5" w:rsidRPr="008570C5" w:rsidRDefault="008570C5" w:rsidP="008570C5">
      <w:pPr>
        <w:ind w:firstLine="800"/>
        <w:jc w:val="both"/>
      </w:pPr>
      <w:r w:rsidRPr="008570C5">
        <w:t>Требования не установлены</w:t>
      </w:r>
    </w:p>
    <w:p w:rsidR="008570C5" w:rsidRPr="008570C5" w:rsidRDefault="008570C5" w:rsidP="008570C5">
      <w:pPr>
        <w:ind w:firstLine="800"/>
      </w:pPr>
    </w:p>
    <w:p w:rsidR="008570C5" w:rsidRPr="008570C5" w:rsidRDefault="008570C5" w:rsidP="008570C5">
      <w:pPr>
        <w:ind w:firstLine="800"/>
      </w:pPr>
      <w:r w:rsidRPr="008570C5">
        <w:t>Подраздел 3.8 Специальные требования</w:t>
      </w:r>
    </w:p>
    <w:p w:rsidR="008570C5" w:rsidRPr="008570C5" w:rsidRDefault="008570C5" w:rsidP="008570C5">
      <w:pPr>
        <w:ind w:firstLine="709"/>
        <w:jc w:val="both"/>
      </w:pPr>
      <w:r w:rsidRPr="008570C5">
        <w:t>Метрологические услуги по поверке (калибровке) средств измерений (СИ)  для нужд Хабаровского отделения должны предоставляться в г. Хабаровске.</w:t>
      </w:r>
    </w:p>
    <w:p w:rsidR="008570C5" w:rsidRPr="008570C5" w:rsidRDefault="008570C5" w:rsidP="008570C5">
      <w:pPr>
        <w:jc w:val="center"/>
      </w:pPr>
    </w:p>
    <w:p w:rsidR="008570C5" w:rsidRPr="008570C5" w:rsidRDefault="008570C5" w:rsidP="008570C5">
      <w:pPr>
        <w:jc w:val="center"/>
      </w:pPr>
      <w:r w:rsidRPr="008570C5">
        <w:t>РАЗДЕЛ 4. Результат оказанных услуг</w:t>
      </w:r>
    </w:p>
    <w:p w:rsidR="008570C5" w:rsidRPr="008570C5" w:rsidRDefault="008570C5" w:rsidP="008570C5">
      <w:pPr>
        <w:ind w:firstLine="800"/>
      </w:pPr>
      <w:r w:rsidRPr="008570C5">
        <w:t>Подраздел 4.1 Описание конечного результата оказанных услуг</w:t>
      </w:r>
    </w:p>
    <w:p w:rsidR="008570C5" w:rsidRPr="008570C5" w:rsidRDefault="008570C5" w:rsidP="008570C5">
      <w:pPr>
        <w:ind w:firstLine="851"/>
        <w:jc w:val="both"/>
      </w:pPr>
      <w:r w:rsidRPr="008570C5">
        <w:t>Результат метрологической поверки  на каждое СИ, представленный Заказчиком, должен быть оформлен Свидетельством  о поверке и удостоверен знаком поверки (пломбой с наложением калибровочного клейма), либо Извещением о непригодности. По результату выполненных работ представить пакет документов (счёт, акт выполненных работ (накладная), счёт-фактура)</w:t>
      </w:r>
    </w:p>
    <w:p w:rsidR="008570C5" w:rsidRPr="008570C5" w:rsidRDefault="008570C5" w:rsidP="008570C5">
      <w:pPr>
        <w:ind w:firstLine="851"/>
        <w:jc w:val="both"/>
      </w:pPr>
      <w:r w:rsidRPr="008570C5">
        <w:t xml:space="preserve">Конечным результатом оказания услуг является факт оказания услуг государственной метрологической поверки (калибровки) СИ, ежемесячно с марта по  декабрь 2015 года включительно в соответствии с </w:t>
      </w:r>
      <w:proofErr w:type="spellStart"/>
      <w:r w:rsidRPr="008570C5">
        <w:t>перечнемСИ</w:t>
      </w:r>
      <w:proofErr w:type="spellEnd"/>
      <w:r w:rsidRPr="008570C5">
        <w:t>, с соблюдением установленных настоящим техническим заданием требований.</w:t>
      </w:r>
    </w:p>
    <w:p w:rsidR="008570C5" w:rsidRPr="008570C5" w:rsidRDefault="008570C5" w:rsidP="008570C5">
      <w:pPr>
        <w:ind w:firstLine="800"/>
      </w:pPr>
    </w:p>
    <w:p w:rsidR="008570C5" w:rsidRPr="008570C5" w:rsidRDefault="008570C5" w:rsidP="008570C5">
      <w:pPr>
        <w:ind w:firstLine="800"/>
      </w:pPr>
      <w:r w:rsidRPr="008570C5">
        <w:t>Подраздел 4.2 Требования по приёмке услуг</w:t>
      </w:r>
    </w:p>
    <w:p w:rsidR="008570C5" w:rsidRPr="008570C5" w:rsidRDefault="008570C5" w:rsidP="008570C5">
      <w:pPr>
        <w:ind w:firstLine="800"/>
        <w:jc w:val="both"/>
      </w:pPr>
      <w:r w:rsidRPr="008570C5">
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 Исполнителем и Заказчиком.</w:t>
      </w:r>
    </w:p>
    <w:p w:rsidR="008570C5" w:rsidRPr="008570C5" w:rsidRDefault="008570C5" w:rsidP="008570C5">
      <w:pPr>
        <w:tabs>
          <w:tab w:val="left" w:pos="2127"/>
        </w:tabs>
        <w:spacing w:before="120"/>
        <w:ind w:firstLine="800"/>
      </w:pPr>
      <w:r w:rsidRPr="008570C5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570C5" w:rsidRPr="008570C5" w:rsidRDefault="008570C5" w:rsidP="008570C5">
      <w:pPr>
        <w:ind w:firstLine="800"/>
        <w:jc w:val="both"/>
      </w:pPr>
      <w:r w:rsidRPr="008570C5">
        <w:t xml:space="preserve">Исполнитель, не позднее 25 числа отчётного месяца, предоставляет заказчику подписанный со своей стороны акт сдачи-приемки оказанных услуг, счёт на оплату, счёт-фактуру. </w:t>
      </w:r>
    </w:p>
    <w:p w:rsidR="008570C5" w:rsidRPr="008570C5" w:rsidRDefault="008570C5" w:rsidP="008570C5">
      <w:pPr>
        <w:jc w:val="center"/>
      </w:pPr>
    </w:p>
    <w:p w:rsidR="008570C5" w:rsidRPr="008570C5" w:rsidRDefault="008570C5" w:rsidP="008570C5">
      <w:pPr>
        <w:jc w:val="center"/>
      </w:pPr>
      <w:r w:rsidRPr="008570C5">
        <w:t>РАЗДЕЛ 5. ТРЕБОВАНИЯ К ТЕХНИЧЕСКОМУ ОБУЧЕНИЮ ПЕРСОНАЛА ПОСТАВЩИКА</w:t>
      </w:r>
    </w:p>
    <w:p w:rsidR="008570C5" w:rsidRPr="008570C5" w:rsidRDefault="008570C5" w:rsidP="008570C5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  <w:rPr>
          <w:bCs/>
        </w:rPr>
      </w:pPr>
      <w:r w:rsidRPr="008570C5">
        <w:t xml:space="preserve">Поставщик </w:t>
      </w:r>
      <w:r w:rsidRPr="008570C5">
        <w:rPr>
          <w:bCs/>
        </w:rPr>
        <w:t>должен обладать обученным персоналом с действующими свидетельствами на право проведения поверки (калибровки).</w:t>
      </w:r>
    </w:p>
    <w:p w:rsidR="008570C5" w:rsidRPr="008570C5" w:rsidRDefault="008570C5" w:rsidP="008570C5">
      <w:pPr>
        <w:tabs>
          <w:tab w:val="left" w:pos="993"/>
          <w:tab w:val="left" w:pos="9247"/>
          <w:tab w:val="left" w:pos="13801"/>
          <w:tab w:val="left" w:pos="14861"/>
        </w:tabs>
        <w:ind w:left="709"/>
        <w:contextualSpacing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"/>
        <w:gridCol w:w="2574"/>
        <w:gridCol w:w="2823"/>
        <w:gridCol w:w="1531"/>
        <w:gridCol w:w="2318"/>
      </w:tblGrid>
      <w:tr w:rsidR="008570C5" w:rsidRPr="008570C5" w:rsidTr="00864F58">
        <w:trPr>
          <w:trHeight w:val="5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№ </w:t>
            </w:r>
            <w:proofErr w:type="gramStart"/>
            <w:r w:rsidRPr="008570C5">
              <w:t>п</w:t>
            </w:r>
            <w:proofErr w:type="gramEnd"/>
            <w:r w:rsidRPr="008570C5"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Вид измерений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Требования к персоналу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Численность</w:t>
            </w:r>
          </w:p>
          <w:p w:rsidR="008570C5" w:rsidRPr="008570C5" w:rsidRDefault="008570C5" w:rsidP="00864F58">
            <w:pPr>
              <w:jc w:val="center"/>
            </w:pPr>
            <w:r w:rsidRPr="008570C5">
              <w:t>(чел.)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Квалификация</w:t>
            </w:r>
          </w:p>
        </w:tc>
      </w:tr>
      <w:tr w:rsidR="008570C5" w:rsidRPr="008570C5" w:rsidTr="00864F58">
        <w:trPr>
          <w:trHeight w:hRule="exact" w:val="10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0C5" w:rsidRPr="008570C5" w:rsidRDefault="008570C5" w:rsidP="008570C5">
            <w:pPr>
              <w:numPr>
                <w:ilvl w:val="0"/>
                <w:numId w:val="34"/>
              </w:numPr>
              <w:suppressAutoHyphens/>
              <w:ind w:left="53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r w:rsidRPr="008570C5">
              <w:t>Механические СИ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0C5" w:rsidRPr="008570C5" w:rsidRDefault="008570C5" w:rsidP="00864F58">
            <w:r w:rsidRPr="008570C5">
              <w:t>Свидетельство  на право проведения поверки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2-3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Инженер-метролог, </w:t>
            </w:r>
            <w:proofErr w:type="spellStart"/>
            <w:r w:rsidRPr="008570C5">
              <w:t>поверитель</w:t>
            </w:r>
            <w:proofErr w:type="spellEnd"/>
          </w:p>
        </w:tc>
      </w:tr>
      <w:tr w:rsidR="008570C5" w:rsidRPr="008570C5" w:rsidTr="00864F58">
        <w:trPr>
          <w:trHeight w:hRule="exact"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0C5" w:rsidRPr="008570C5" w:rsidRDefault="008570C5" w:rsidP="008570C5">
            <w:pPr>
              <w:numPr>
                <w:ilvl w:val="0"/>
                <w:numId w:val="34"/>
              </w:numPr>
              <w:suppressAutoHyphens/>
              <w:ind w:left="53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0C5" w:rsidRPr="008570C5" w:rsidRDefault="008570C5" w:rsidP="00864F58">
            <w:r w:rsidRPr="008570C5">
              <w:t>СИ давления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0C5" w:rsidRPr="008570C5" w:rsidRDefault="008570C5" w:rsidP="00864F58">
            <w:r w:rsidRPr="008570C5">
              <w:t>Свидетельство  на право проведения поверки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2-3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Инженер-метролог, </w:t>
            </w:r>
            <w:proofErr w:type="spellStart"/>
            <w:r w:rsidRPr="008570C5">
              <w:t>поверитель</w:t>
            </w:r>
            <w:proofErr w:type="spellEnd"/>
          </w:p>
        </w:tc>
      </w:tr>
      <w:tr w:rsidR="008570C5" w:rsidRPr="008570C5" w:rsidTr="00864F58">
        <w:trPr>
          <w:trHeight w:hRule="exact" w:val="9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0C5" w:rsidRPr="008570C5" w:rsidRDefault="008570C5" w:rsidP="008570C5">
            <w:pPr>
              <w:numPr>
                <w:ilvl w:val="0"/>
                <w:numId w:val="34"/>
              </w:numPr>
              <w:suppressAutoHyphens/>
              <w:ind w:left="53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r w:rsidRPr="008570C5">
              <w:t>Физико-химические СИ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0C5" w:rsidRPr="008570C5" w:rsidRDefault="008570C5" w:rsidP="00864F58">
            <w:r w:rsidRPr="008570C5">
              <w:t>Свидетельство  на право проведения поверки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2-3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Инженер-метролог, </w:t>
            </w:r>
            <w:proofErr w:type="spellStart"/>
            <w:r w:rsidRPr="008570C5">
              <w:t>поверитель</w:t>
            </w:r>
            <w:proofErr w:type="spellEnd"/>
          </w:p>
        </w:tc>
      </w:tr>
      <w:tr w:rsidR="008570C5" w:rsidRPr="008570C5" w:rsidTr="00864F58">
        <w:trPr>
          <w:trHeight w:hRule="exact"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0C5" w:rsidRPr="008570C5" w:rsidRDefault="008570C5" w:rsidP="008570C5">
            <w:pPr>
              <w:numPr>
                <w:ilvl w:val="0"/>
                <w:numId w:val="34"/>
              </w:numPr>
              <w:suppressAutoHyphens/>
              <w:ind w:left="53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r w:rsidRPr="008570C5">
              <w:t>Теплотехнические СИ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0C5" w:rsidRPr="008570C5" w:rsidRDefault="008570C5" w:rsidP="00864F58">
            <w:r w:rsidRPr="008570C5">
              <w:t>Свидетельство  на право проведения поверки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2-3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Инженер-метролог, </w:t>
            </w:r>
            <w:proofErr w:type="spellStart"/>
            <w:r w:rsidRPr="008570C5">
              <w:t>поверитель</w:t>
            </w:r>
            <w:proofErr w:type="spellEnd"/>
          </w:p>
        </w:tc>
      </w:tr>
      <w:tr w:rsidR="008570C5" w:rsidRPr="008570C5" w:rsidTr="00864F58">
        <w:trPr>
          <w:trHeight w:hRule="exact" w:val="10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0C5" w:rsidRPr="008570C5" w:rsidRDefault="008570C5" w:rsidP="008570C5">
            <w:pPr>
              <w:numPr>
                <w:ilvl w:val="0"/>
                <w:numId w:val="34"/>
              </w:numPr>
              <w:suppressAutoHyphens/>
              <w:ind w:left="53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r w:rsidRPr="008570C5">
              <w:t>СИ  ионизирующего излучения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0C5" w:rsidRPr="008570C5" w:rsidRDefault="008570C5" w:rsidP="00864F58">
            <w:r w:rsidRPr="008570C5">
              <w:t>Свидетельство  на право проведения поверки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>2-3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Инженер-метролог, </w:t>
            </w:r>
            <w:proofErr w:type="spellStart"/>
            <w:r w:rsidRPr="008570C5">
              <w:t>поверитель</w:t>
            </w:r>
            <w:proofErr w:type="spellEnd"/>
          </w:p>
        </w:tc>
      </w:tr>
    </w:tbl>
    <w:p w:rsidR="008570C5" w:rsidRPr="008570C5" w:rsidRDefault="008570C5" w:rsidP="008570C5">
      <w:pPr>
        <w:jc w:val="center"/>
      </w:pPr>
    </w:p>
    <w:p w:rsidR="008570C5" w:rsidRPr="008570C5" w:rsidRDefault="008570C5" w:rsidP="008570C5">
      <w:pPr>
        <w:jc w:val="center"/>
      </w:pPr>
      <w:r w:rsidRPr="008570C5">
        <w:t>РАЗДЕЛ 6.</w:t>
      </w:r>
      <w:r w:rsidRPr="008570C5">
        <w:tab/>
        <w:t>ПЕРЕЧЕНЬ ПРИНЯТЫХ СОКРАЩЕНИЙ</w:t>
      </w:r>
    </w:p>
    <w:p w:rsidR="008570C5" w:rsidRPr="008570C5" w:rsidRDefault="008570C5" w:rsidP="008570C5">
      <w:pPr>
        <w:jc w:val="center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"/>
        <w:gridCol w:w="6635"/>
        <w:gridCol w:w="2509"/>
      </w:tblGrid>
      <w:tr w:rsidR="008570C5" w:rsidRPr="008570C5" w:rsidTr="00864F58">
        <w:tc>
          <w:tcPr>
            <w:tcW w:w="959" w:type="dxa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№ </w:t>
            </w:r>
            <w:proofErr w:type="gramStart"/>
            <w:r w:rsidRPr="008570C5">
              <w:t>п</w:t>
            </w:r>
            <w:proofErr w:type="gramEnd"/>
            <w:r w:rsidRPr="008570C5">
              <w:t>/п</w:t>
            </w:r>
          </w:p>
        </w:tc>
        <w:tc>
          <w:tcPr>
            <w:tcW w:w="6663" w:type="dxa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Наименование сокращения</w:t>
            </w:r>
          </w:p>
        </w:tc>
        <w:tc>
          <w:tcPr>
            <w:tcW w:w="2514" w:type="dxa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Номер страницы</w:t>
            </w:r>
          </w:p>
        </w:tc>
      </w:tr>
      <w:tr w:rsidR="008570C5" w:rsidRPr="008570C5" w:rsidTr="00864F58">
        <w:tc>
          <w:tcPr>
            <w:tcW w:w="959" w:type="dxa"/>
          </w:tcPr>
          <w:p w:rsidR="008570C5" w:rsidRPr="008570C5" w:rsidRDefault="008570C5" w:rsidP="00864F58">
            <w:pPr>
              <w:jc w:val="center"/>
            </w:pPr>
            <w:r w:rsidRPr="008570C5">
              <w:t>1.</w:t>
            </w:r>
          </w:p>
        </w:tc>
        <w:tc>
          <w:tcPr>
            <w:tcW w:w="6663" w:type="dxa"/>
          </w:tcPr>
          <w:p w:rsidR="008570C5" w:rsidRPr="008570C5" w:rsidRDefault="008570C5" w:rsidP="00864F58">
            <w:r w:rsidRPr="008570C5">
              <w:t>СИ – средство измерения</w:t>
            </w:r>
          </w:p>
        </w:tc>
        <w:tc>
          <w:tcPr>
            <w:tcW w:w="2514" w:type="dxa"/>
          </w:tcPr>
          <w:p w:rsidR="008570C5" w:rsidRPr="008570C5" w:rsidRDefault="008570C5" w:rsidP="00864F58">
            <w:pPr>
              <w:jc w:val="center"/>
            </w:pPr>
            <w:r w:rsidRPr="008570C5">
              <w:t>1,2,3,4,5,6,7,8</w:t>
            </w:r>
          </w:p>
        </w:tc>
      </w:tr>
    </w:tbl>
    <w:p w:rsidR="008570C5" w:rsidRPr="008570C5" w:rsidRDefault="008570C5" w:rsidP="008570C5">
      <w:pPr>
        <w:jc w:val="center"/>
      </w:pPr>
    </w:p>
    <w:p w:rsidR="008570C5" w:rsidRPr="008570C5" w:rsidRDefault="008570C5" w:rsidP="008570C5">
      <w:pPr>
        <w:jc w:val="center"/>
      </w:pPr>
      <w:r w:rsidRPr="008570C5">
        <w:t>РАЗДЕЛ 7. ПЕРЕЧЕНЬ ПРИЛОЖЕНИЙ</w:t>
      </w:r>
    </w:p>
    <w:p w:rsidR="008570C5" w:rsidRPr="008570C5" w:rsidRDefault="008570C5" w:rsidP="008570C5">
      <w:pPr>
        <w:jc w:val="center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"/>
        <w:gridCol w:w="6637"/>
        <w:gridCol w:w="2507"/>
      </w:tblGrid>
      <w:tr w:rsidR="008570C5" w:rsidRPr="008570C5" w:rsidTr="00864F58">
        <w:tc>
          <w:tcPr>
            <w:tcW w:w="959" w:type="dxa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 xml:space="preserve">№ </w:t>
            </w:r>
            <w:proofErr w:type="gramStart"/>
            <w:r w:rsidRPr="008570C5">
              <w:t>п</w:t>
            </w:r>
            <w:proofErr w:type="gramEnd"/>
            <w:r w:rsidRPr="008570C5">
              <w:t>/п</w:t>
            </w:r>
          </w:p>
        </w:tc>
        <w:tc>
          <w:tcPr>
            <w:tcW w:w="6663" w:type="dxa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8570C5" w:rsidRPr="008570C5" w:rsidRDefault="008570C5" w:rsidP="00864F58">
            <w:pPr>
              <w:jc w:val="center"/>
            </w:pPr>
            <w:r w:rsidRPr="008570C5">
              <w:t>Номер страницы</w:t>
            </w:r>
          </w:p>
        </w:tc>
      </w:tr>
      <w:tr w:rsidR="008570C5" w:rsidRPr="008570C5" w:rsidTr="00864F58">
        <w:tc>
          <w:tcPr>
            <w:tcW w:w="959" w:type="dxa"/>
          </w:tcPr>
          <w:p w:rsidR="008570C5" w:rsidRPr="008570C5" w:rsidRDefault="008570C5" w:rsidP="00864F58">
            <w:pPr>
              <w:jc w:val="center"/>
            </w:pPr>
          </w:p>
        </w:tc>
        <w:tc>
          <w:tcPr>
            <w:tcW w:w="6663" w:type="dxa"/>
          </w:tcPr>
          <w:p w:rsidR="008570C5" w:rsidRPr="008570C5" w:rsidRDefault="008570C5" w:rsidP="00864F58">
            <w:pPr>
              <w:jc w:val="center"/>
            </w:pPr>
          </w:p>
        </w:tc>
        <w:tc>
          <w:tcPr>
            <w:tcW w:w="2514" w:type="dxa"/>
          </w:tcPr>
          <w:p w:rsidR="008570C5" w:rsidRPr="008570C5" w:rsidRDefault="008570C5" w:rsidP="00864F58">
            <w:pPr>
              <w:jc w:val="center"/>
            </w:pPr>
          </w:p>
        </w:tc>
      </w:tr>
    </w:tbl>
    <w:p w:rsidR="00E7323B" w:rsidRPr="00E7323B" w:rsidRDefault="00E7323B" w:rsidP="00280C1B">
      <w:pPr>
        <w:jc w:val="center"/>
        <w:rPr>
          <w:color w:val="000000"/>
          <w:lang w:val="en-US"/>
        </w:rPr>
      </w:pPr>
      <w:bookmarkStart w:id="0" w:name="_GoBack"/>
      <w:bookmarkEnd w:id="0"/>
    </w:p>
    <w:sectPr w:rsidR="00E7323B" w:rsidRPr="00E7323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70C5">
      <w:rPr>
        <w:noProof/>
      </w:rPr>
      <w:t>6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EF38E6"/>
    <w:multiLevelType w:val="hybridMultilevel"/>
    <w:tmpl w:val="AA422018"/>
    <w:lvl w:ilvl="0" w:tplc="759EAD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55617F"/>
    <w:multiLevelType w:val="hybridMultilevel"/>
    <w:tmpl w:val="0B8C5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31"/>
  </w:num>
  <w:num w:numId="12">
    <w:abstractNumId w:val="9"/>
  </w:num>
  <w:num w:numId="13">
    <w:abstractNumId w:val="26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30"/>
  </w:num>
  <w:num w:numId="20">
    <w:abstractNumId w:val="13"/>
  </w:num>
  <w:num w:numId="21">
    <w:abstractNumId w:val="19"/>
  </w:num>
  <w:num w:numId="22">
    <w:abstractNumId w:val="27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2"/>
  </w:num>
  <w:num w:numId="28">
    <w:abstractNumId w:val="34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570C5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AD13268-E467-44AF-8E01-696EFC1D6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374</TotalTime>
  <Pages>8</Pages>
  <Words>1574</Words>
  <Characters>11300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12849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118</cp:revision>
  <cp:lastPrinted>2013-05-13T10:31:00Z</cp:lastPrinted>
  <dcterms:created xsi:type="dcterms:W3CDTF">2013-12-04T11:06:00Z</dcterms:created>
  <dcterms:modified xsi:type="dcterms:W3CDTF">2015-04-01T13:39:00Z</dcterms:modified>
</cp:coreProperties>
</file>