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51"/>
        <w:tblW w:w="0" w:type="auto"/>
        <w:tblLook w:val="01E0"/>
      </w:tblPr>
      <w:tblGrid>
        <w:gridCol w:w="4697"/>
        <w:gridCol w:w="4697"/>
      </w:tblGrid>
      <w:tr w:rsidR="002445EC" w:rsidTr="00667541">
        <w:trPr>
          <w:trHeight w:val="1909"/>
        </w:trPr>
        <w:tc>
          <w:tcPr>
            <w:tcW w:w="4697" w:type="dxa"/>
          </w:tcPr>
          <w:p w:rsidR="002445EC" w:rsidRPr="00A16198" w:rsidRDefault="002445EC" w:rsidP="00667541"/>
        </w:tc>
        <w:tc>
          <w:tcPr>
            <w:tcW w:w="4697" w:type="dxa"/>
          </w:tcPr>
          <w:p w:rsidR="002445EC" w:rsidRPr="00A16198" w:rsidRDefault="002445EC" w:rsidP="00667541">
            <w:r w:rsidRPr="00A16198">
              <w:t>УВЕРЖДАЮ:</w:t>
            </w:r>
          </w:p>
          <w:p w:rsidR="002445EC" w:rsidRPr="00A16198" w:rsidRDefault="002445EC" w:rsidP="00667541">
            <w:r>
              <w:t>И.о. директора ФГУП «УАЗ»</w:t>
            </w:r>
            <w:r w:rsidRPr="00A16198">
              <w:br/>
              <w:t xml:space="preserve"> </w:t>
            </w:r>
          </w:p>
          <w:p w:rsidR="002445EC" w:rsidRDefault="002445EC" w:rsidP="00667541"/>
          <w:p w:rsidR="002445EC" w:rsidRPr="00A16198" w:rsidRDefault="002445EC" w:rsidP="00667541">
            <w:r w:rsidRPr="00A16198">
              <w:t xml:space="preserve">_____________________ </w:t>
            </w:r>
            <w:r>
              <w:t>В.Н.Жадушкин</w:t>
            </w:r>
          </w:p>
          <w:p w:rsidR="002445EC" w:rsidRDefault="002445EC" w:rsidP="00667541">
            <w:r w:rsidRPr="00A16198">
              <w:t xml:space="preserve"> </w:t>
            </w:r>
          </w:p>
          <w:p w:rsidR="002445EC" w:rsidRPr="00A16198" w:rsidRDefault="002445EC" w:rsidP="00667541">
            <w:r w:rsidRPr="00A16198">
              <w:t xml:space="preserve">«____»__________________ </w:t>
            </w:r>
            <w:smartTag w:uri="urn:schemas-microsoft-com:office:smarttags" w:element="metricconverter">
              <w:smartTagPr>
                <w:attr w:name="ProductID" w:val="2011 г"/>
              </w:smartTagPr>
              <w:r w:rsidRPr="00A16198">
                <w:t>20</w:t>
              </w:r>
              <w:r>
                <w:t>11</w:t>
              </w:r>
              <w:r w:rsidRPr="00A16198">
                <w:t xml:space="preserve"> г</w:t>
              </w:r>
            </w:smartTag>
            <w:r w:rsidRPr="00A16198">
              <w:t>.</w:t>
            </w:r>
          </w:p>
        </w:tc>
      </w:tr>
    </w:tbl>
    <w:p w:rsidR="002445EC" w:rsidRDefault="002445EC" w:rsidP="0089682C">
      <w:pPr>
        <w:rPr>
          <w:b/>
          <w:sz w:val="28"/>
        </w:rP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rPr>
          <w:b/>
          <w:bCs/>
          <w:sz w:val="28"/>
          <w:szCs w:val="28"/>
        </w:rPr>
      </w:pPr>
    </w:p>
    <w:p w:rsidR="002445EC" w:rsidRDefault="002445EC" w:rsidP="0089682C">
      <w:pPr>
        <w:jc w:val="center"/>
        <w:rPr>
          <w:b/>
          <w:bCs/>
          <w:sz w:val="28"/>
          <w:szCs w:val="28"/>
        </w:rPr>
      </w:pPr>
    </w:p>
    <w:p w:rsidR="002445EC" w:rsidRDefault="002445EC" w:rsidP="0089682C">
      <w:pPr>
        <w:jc w:val="center"/>
        <w:rPr>
          <w:b/>
          <w:bCs/>
          <w:sz w:val="28"/>
          <w:szCs w:val="28"/>
        </w:rPr>
      </w:pPr>
    </w:p>
    <w:p w:rsidR="002445EC" w:rsidRPr="002622C7" w:rsidRDefault="002445EC" w:rsidP="0089682C">
      <w:pPr>
        <w:jc w:val="center"/>
        <w:rPr>
          <w:b/>
          <w:bCs/>
          <w:sz w:val="28"/>
          <w:szCs w:val="28"/>
        </w:rPr>
      </w:pPr>
      <w:r w:rsidRPr="002622C7">
        <w:rPr>
          <w:b/>
          <w:bCs/>
          <w:sz w:val="28"/>
          <w:szCs w:val="28"/>
        </w:rPr>
        <w:t>Извещение</w:t>
      </w:r>
    </w:p>
    <w:p w:rsidR="002445EC" w:rsidRDefault="002445EC" w:rsidP="0089682C">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Pr="002622C7">
        <w:t xml:space="preserve"> </w:t>
      </w:r>
    </w:p>
    <w:p w:rsidR="002445EC" w:rsidRPr="00D94D8B" w:rsidRDefault="002445EC" w:rsidP="0089682C">
      <w:pPr>
        <w:ind w:right="-120"/>
        <w:jc w:val="center"/>
        <w:rPr>
          <w:sz w:val="28"/>
          <w:szCs w:val="28"/>
        </w:rPr>
      </w:pPr>
      <w:r w:rsidRPr="00D94D8B">
        <w:rPr>
          <w:b/>
          <w:sz w:val="28"/>
          <w:szCs w:val="28"/>
        </w:rPr>
        <w:t>на</w:t>
      </w:r>
      <w:r>
        <w:rPr>
          <w:b/>
          <w:sz w:val="28"/>
          <w:szCs w:val="28"/>
        </w:rPr>
        <w:t xml:space="preserve"> выполнение работ по мойке остекления и фасада зданий Госкорпорации «Росатом»</w:t>
      </w: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suppressAutoHyphens/>
        <w:ind w:right="639"/>
        <w:jc w:val="center"/>
      </w:pPr>
      <w:r w:rsidRPr="00685F5E">
        <w:t xml:space="preserve">Извещение  размещено на официальном сайте </w:t>
      </w:r>
      <w:hyperlink r:id="rId7" w:history="1">
        <w:r w:rsidRPr="00410996">
          <w:rPr>
            <w:rStyle w:val="Hyperlink"/>
            <w:lang w:val="en-US"/>
          </w:rPr>
          <w:t>http</w:t>
        </w:r>
        <w:r w:rsidRPr="00410996">
          <w:rPr>
            <w:rStyle w:val="Hyperlink"/>
          </w:rPr>
          <w:t>://</w:t>
        </w:r>
        <w:r w:rsidRPr="00410996">
          <w:rPr>
            <w:rStyle w:val="Hyperlink"/>
            <w:lang w:val="en-US"/>
          </w:rPr>
          <w:t>www</w:t>
        </w:r>
        <w:r w:rsidRPr="00410996">
          <w:rPr>
            <w:rStyle w:val="Hyperlink"/>
          </w:rPr>
          <w:t>.</w:t>
        </w:r>
        <w:r w:rsidRPr="00410996">
          <w:rPr>
            <w:rStyle w:val="Hyperlink"/>
            <w:lang w:val="en-US"/>
          </w:rPr>
          <w:t>zakupki</w:t>
        </w:r>
        <w:r w:rsidRPr="00410996">
          <w:rPr>
            <w:rStyle w:val="Hyperlink"/>
          </w:rPr>
          <w:t>.</w:t>
        </w:r>
        <w:r w:rsidRPr="00410996">
          <w:rPr>
            <w:rStyle w:val="Hyperlink"/>
            <w:lang w:val="en-US"/>
          </w:rPr>
          <w:t>rosatom</w:t>
        </w:r>
        <w:r w:rsidRPr="00410996">
          <w:rPr>
            <w:rStyle w:val="Hyperlink"/>
          </w:rPr>
          <w:t>.</w:t>
        </w:r>
        <w:r w:rsidRPr="00410996">
          <w:rPr>
            <w:rStyle w:val="Hyperlink"/>
            <w:lang w:val="en-US"/>
          </w:rPr>
          <w:t>ru</w:t>
        </w:r>
      </w:hyperlink>
    </w:p>
    <w:p w:rsidR="002445EC" w:rsidRDefault="002445EC" w:rsidP="0089682C">
      <w:pPr>
        <w:jc w:val="center"/>
      </w:pPr>
      <w:r w:rsidRPr="00685F5E">
        <w:br/>
      </w:r>
      <w:r w:rsidRPr="00EA45F1">
        <w:t xml:space="preserve">от « </w:t>
      </w:r>
      <w:r>
        <w:t xml:space="preserve"> </w:t>
      </w:r>
      <w:r w:rsidRPr="00A854B5">
        <w:t xml:space="preserve">  </w:t>
      </w:r>
      <w:r>
        <w:t xml:space="preserve"> </w:t>
      </w:r>
      <w:r w:rsidRPr="00EA45F1">
        <w:t xml:space="preserve"> » </w:t>
      </w:r>
      <w:r>
        <w:t>___</w:t>
      </w:r>
      <w:r w:rsidRPr="00A854B5">
        <w:t>______</w:t>
      </w:r>
      <w:r>
        <w:t>___ 2011</w:t>
      </w:r>
      <w:r w:rsidRPr="00EA45F1">
        <w:t xml:space="preserve"> года № </w:t>
      </w:r>
      <w:r>
        <w:t>____________</w:t>
      </w: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Pr>
        <w:jc w:val="center"/>
      </w:pPr>
    </w:p>
    <w:p w:rsidR="002445EC" w:rsidRDefault="002445EC" w:rsidP="0089682C"/>
    <w:p w:rsidR="002445EC" w:rsidRDefault="002445EC" w:rsidP="0089682C"/>
    <w:p w:rsidR="002445EC" w:rsidRDefault="002445EC" w:rsidP="0089682C">
      <w:pPr>
        <w:jc w:val="center"/>
      </w:pPr>
      <w:r>
        <w:t>Москва 2011</w:t>
      </w:r>
    </w:p>
    <w:p w:rsidR="002445EC" w:rsidRDefault="002445EC" w:rsidP="0089682C">
      <w:pPr>
        <w:rPr>
          <w:b/>
          <w:caps/>
          <w:sz w:val="28"/>
          <w:szCs w:val="28"/>
        </w:rPr>
      </w:pPr>
      <w:r>
        <w:rPr>
          <w:b/>
          <w:caps/>
          <w:sz w:val="28"/>
          <w:szCs w:val="28"/>
        </w:rPr>
        <w:br w:type="page"/>
      </w:r>
      <w:r>
        <w:rPr>
          <w:noProof/>
        </w:rPr>
        <w:pict>
          <v:line id="_x0000_s1026" style="position:absolute;z-index:251658240" from="0,17.85pt" to="468pt,17.85pt" strokeweight="2pt"/>
        </w:pict>
      </w:r>
      <w:r w:rsidRPr="00A16198">
        <w:rPr>
          <w:b/>
          <w:caps/>
          <w:sz w:val="28"/>
          <w:szCs w:val="28"/>
        </w:rPr>
        <w:t xml:space="preserve">Раздел 1. Сведения </w:t>
      </w:r>
      <w:r>
        <w:rPr>
          <w:b/>
          <w:caps/>
          <w:sz w:val="28"/>
          <w:szCs w:val="28"/>
        </w:rPr>
        <w:t>О запросе ценовых котировок</w:t>
      </w:r>
    </w:p>
    <w:p w:rsidR="002445EC" w:rsidRDefault="002445EC" w:rsidP="0089682C">
      <w:pPr>
        <w:rPr>
          <w:b/>
          <w:caps/>
          <w:sz w:val="28"/>
          <w:szCs w:val="28"/>
        </w:rPr>
      </w:pPr>
    </w:p>
    <w:p w:rsidR="002445EC" w:rsidRDefault="002445EC" w:rsidP="0089682C">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p>
    <w:p w:rsidR="002445EC" w:rsidRDefault="002445EC" w:rsidP="0089682C">
      <w:pPr>
        <w:rPr>
          <w:caps/>
        </w:rPr>
      </w:pPr>
    </w:p>
    <w:p w:rsidR="002445EC" w:rsidRPr="00DE183C" w:rsidRDefault="002445EC" w:rsidP="0089682C">
      <w:pPr>
        <w:jc w:val="both"/>
      </w:pPr>
      <w:r w:rsidRPr="00CB5928">
        <w:rPr>
          <w:b/>
        </w:rPr>
        <w:t>1.2. Наименование</w:t>
      </w:r>
      <w:smartTag w:uri="urn:schemas-microsoft-com:office:smarttags" w:element="PersonName">
        <w:r w:rsidRPr="00CB5928">
          <w:rPr>
            <w:b/>
          </w:rPr>
          <w:t>,</w:t>
        </w:r>
      </w:smartTag>
      <w:r w:rsidRPr="00CB5928">
        <w:rPr>
          <w:b/>
        </w:rPr>
        <w:t xml:space="preserve"> место нахождения</w:t>
      </w:r>
      <w:smartTag w:uri="urn:schemas-microsoft-com:office:smarttags" w:element="PersonName">
        <w:r w:rsidRPr="00CB5928">
          <w:rPr>
            <w:b/>
          </w:rPr>
          <w:t>,</w:t>
        </w:r>
      </w:smartTag>
      <w:r w:rsidRPr="00CB5928">
        <w:rPr>
          <w:b/>
        </w:rPr>
        <w:t xml:space="preserve"> почтовый адрес</w:t>
      </w:r>
      <w:smartTag w:uri="urn:schemas-microsoft-com:office:smarttags" w:element="PersonName">
        <w:r w:rsidRPr="00CB5928">
          <w:rPr>
            <w:b/>
          </w:rPr>
          <w:t>,</w:t>
        </w:r>
      </w:smartTag>
      <w:r w:rsidRPr="00CB5928">
        <w:rPr>
          <w:b/>
        </w:rPr>
        <w:t xml:space="preserve"> адрес электронной почты</w:t>
      </w:r>
      <w:smartTag w:uri="urn:schemas-microsoft-com:office:smarttags" w:element="PersonName">
        <w:r w:rsidRPr="00CB5928">
          <w:rPr>
            <w:b/>
          </w:rPr>
          <w:t>,</w:t>
        </w:r>
      </w:smartTag>
      <w:r w:rsidRPr="00CB5928">
        <w:rPr>
          <w:b/>
        </w:rPr>
        <w:t xml:space="preserve"> номер контактного телефона заказчика</w:t>
      </w:r>
      <w:r w:rsidRPr="00CB5928">
        <w:t xml:space="preserve">: </w:t>
      </w:r>
      <w:r>
        <w:t>ФГУП «Управление административными зданиями»</w:t>
      </w:r>
      <w:r w:rsidRPr="000E408F">
        <w:t xml:space="preserve"> (далее - Заказчик)</w:t>
      </w:r>
      <w:smartTag w:uri="urn:schemas-microsoft-com:office:smarttags" w:element="PersonName">
        <w:r w:rsidRPr="000E408F">
          <w:t>,</w:t>
        </w:r>
      </w:smartTag>
      <w:r w:rsidRPr="000E408F">
        <w:t xml:space="preserve"> расположенная по адресу: </w:t>
      </w:r>
      <w:smartTag w:uri="urn:schemas-microsoft-com:office:smarttags" w:element="metricconverter">
        <w:smartTagPr>
          <w:attr w:name="ProductID" w:val="119017, г"/>
        </w:smartTagPr>
        <w:r w:rsidRPr="000E408F">
          <w:t>119017</w:t>
        </w:r>
        <w:smartTag w:uri="urn:schemas-microsoft-com:office:smarttags" w:element="PersonName">
          <w:r w:rsidRPr="000E408F">
            <w:t>,</w:t>
          </w:r>
        </w:smartTag>
        <w:r>
          <w:t xml:space="preserve"> г</w:t>
        </w:r>
      </w:smartTag>
      <w:r>
        <w:t xml:space="preserve">. </w:t>
      </w:r>
      <w:r w:rsidRPr="000E408F">
        <w:t>Москва</w:t>
      </w:r>
      <w:smartTag w:uri="urn:schemas-microsoft-com:office:smarttags" w:element="PersonName">
        <w:r w:rsidRPr="000E408F">
          <w:t>,</w:t>
        </w:r>
      </w:smartTag>
      <w:r w:rsidRPr="000E408F">
        <w:t xml:space="preserve"> </w:t>
      </w:r>
      <w:r>
        <w:t xml:space="preserve">                            </w:t>
      </w:r>
      <w:r w:rsidRPr="000E408F">
        <w:t>ул. </w:t>
      </w:r>
      <w:r>
        <w:t xml:space="preserve"> </w:t>
      </w:r>
      <w:r w:rsidRPr="000E408F">
        <w:t>Б.</w:t>
      </w:r>
      <w:r>
        <w:t xml:space="preserve"> </w:t>
      </w:r>
      <w:r w:rsidRPr="000E408F">
        <w:t>Ордынка</w:t>
      </w:r>
      <w:smartTag w:uri="urn:schemas-microsoft-com:office:smarttags" w:element="PersonName">
        <w:r w:rsidRPr="000E408F">
          <w:t>,</w:t>
        </w:r>
      </w:smartTag>
      <w:r>
        <w:t xml:space="preserve"> д. 24.</w:t>
      </w:r>
    </w:p>
    <w:p w:rsidR="002445EC" w:rsidRPr="00A26BD8" w:rsidRDefault="002445EC" w:rsidP="0089682C">
      <w:r w:rsidRPr="00CB5928">
        <w:rPr>
          <w:b/>
        </w:rPr>
        <w:t>Контактное лицо:</w:t>
      </w:r>
      <w:r w:rsidRPr="00CB5928">
        <w:t xml:space="preserve"> </w:t>
      </w:r>
      <w:r>
        <w:t>Васильев Валерий Николаевич</w:t>
      </w:r>
      <w:r w:rsidRPr="00A26BD8">
        <w:t xml:space="preserve"> </w:t>
      </w:r>
    </w:p>
    <w:p w:rsidR="002445EC" w:rsidRPr="00A26BD8" w:rsidRDefault="002445EC" w:rsidP="0089682C">
      <w:r w:rsidRPr="004A17FD">
        <w:rPr>
          <w:b/>
        </w:rPr>
        <w:t>Тел.:</w:t>
      </w:r>
      <w:r>
        <w:t xml:space="preserve"> 8 (499) 949-29-83</w:t>
      </w:r>
      <w:r w:rsidRPr="00A26BD8">
        <w:t xml:space="preserve"> </w:t>
      </w:r>
    </w:p>
    <w:p w:rsidR="002445EC" w:rsidRPr="00A26BD8" w:rsidRDefault="002445EC" w:rsidP="0089682C">
      <w:r w:rsidRPr="004A17FD">
        <w:rPr>
          <w:b/>
        </w:rPr>
        <w:t>Адрес электронной почты:</w:t>
      </w:r>
      <w:r w:rsidRPr="00A26BD8">
        <w:t xml:space="preserve"> </w:t>
      </w:r>
      <w:hyperlink r:id="rId8" w:history="1">
        <w:r w:rsidRPr="00990E6D">
          <w:rPr>
            <w:rStyle w:val="Hyperlink"/>
            <w:lang w:val="en-US"/>
          </w:rPr>
          <w:t>VNVasilyev</w:t>
        </w:r>
        <w:r w:rsidRPr="00990E6D">
          <w:rPr>
            <w:rStyle w:val="Hyperlink"/>
          </w:rPr>
          <w:t>@</w:t>
        </w:r>
        <w:r w:rsidRPr="00990E6D">
          <w:rPr>
            <w:rStyle w:val="Hyperlink"/>
            <w:lang w:val="en-US"/>
          </w:rPr>
          <w:t>domatom</w:t>
        </w:r>
        <w:r w:rsidRPr="00990E6D">
          <w:rPr>
            <w:rStyle w:val="Hyperlink"/>
          </w:rPr>
          <w:t>.ru.</w:t>
        </w:r>
      </w:hyperlink>
    </w:p>
    <w:p w:rsidR="002445EC" w:rsidRPr="00A26BD8" w:rsidRDefault="002445EC" w:rsidP="0089682C">
      <w:r w:rsidRPr="004A17FD">
        <w:rPr>
          <w:b/>
        </w:rPr>
        <w:t>Время работы:</w:t>
      </w:r>
      <w:r>
        <w:t xml:space="preserve"> в рабочие дни с </w:t>
      </w:r>
      <w:r w:rsidRPr="00BE5B31">
        <w:t>8</w:t>
      </w:r>
      <w:r>
        <w:t>-00 до 1</w:t>
      </w:r>
      <w:r w:rsidRPr="00BE5B31">
        <w:t>7</w:t>
      </w:r>
      <w:r>
        <w:t xml:space="preserve">-00 (в пятницу с </w:t>
      </w:r>
      <w:r w:rsidRPr="00BE5B31">
        <w:t>8</w:t>
      </w:r>
      <w:r>
        <w:t>-00 до 1</w:t>
      </w:r>
      <w:r w:rsidRPr="00DB4920">
        <w:t>5</w:t>
      </w:r>
      <w:r w:rsidRPr="00A26BD8">
        <w:t>-45) по московскому времени.</w:t>
      </w:r>
    </w:p>
    <w:p w:rsidR="002445EC" w:rsidRDefault="002445EC" w:rsidP="0089682C">
      <w:r w:rsidRPr="004A17FD">
        <w:rPr>
          <w:b/>
        </w:rPr>
        <w:t>Официальный сайт размещения данного извещения:</w:t>
      </w:r>
      <w:r w:rsidRPr="00A26BD8">
        <w:t xml:space="preserve"> </w:t>
      </w:r>
      <w:hyperlink r:id="rId9" w:history="1">
        <w:r w:rsidRPr="00410996">
          <w:rPr>
            <w:rStyle w:val="Hyperlink"/>
          </w:rPr>
          <w:t>http://www.zakupki.rosatom.ru</w:t>
        </w:r>
      </w:hyperlink>
    </w:p>
    <w:p w:rsidR="002445EC" w:rsidRDefault="002445EC" w:rsidP="0089682C">
      <w:pPr>
        <w:jc w:val="both"/>
        <w:rPr>
          <w:caps/>
          <w:sz w:val="28"/>
          <w:szCs w:val="28"/>
        </w:rPr>
      </w:pPr>
    </w:p>
    <w:p w:rsidR="002445EC" w:rsidRDefault="002445EC" w:rsidP="0089682C">
      <w:pPr>
        <w:ind w:right="-120"/>
        <w:jc w:val="both"/>
        <w:rPr>
          <w:b/>
        </w:rPr>
      </w:pPr>
      <w:r>
        <w:rPr>
          <w:b/>
        </w:rPr>
        <w:t>1.</w:t>
      </w:r>
      <w:r w:rsidRPr="000E408F">
        <w:rPr>
          <w:b/>
        </w:rPr>
        <w:t>3. Пре</w:t>
      </w:r>
      <w:r>
        <w:rPr>
          <w:b/>
        </w:rPr>
        <w:t>дмет договора.</w:t>
      </w:r>
    </w:p>
    <w:p w:rsidR="002445EC" w:rsidRPr="00997C03" w:rsidRDefault="002445EC" w:rsidP="0089682C">
      <w:pPr>
        <w:ind w:right="-120"/>
        <w:jc w:val="both"/>
        <w:rPr>
          <w:b/>
        </w:rPr>
      </w:pPr>
      <w:r w:rsidRPr="004A17FD">
        <w:rPr>
          <w:b/>
        </w:rPr>
        <w:t>Наименование:</w:t>
      </w:r>
      <w:r>
        <w:t xml:space="preserve"> Право заключения договора на выполнение работ по мойке остекления и фасада зданий Госкорпорации «Росатом».</w:t>
      </w:r>
    </w:p>
    <w:p w:rsidR="002445EC" w:rsidRPr="000E408F" w:rsidRDefault="002445EC" w:rsidP="0089682C">
      <w:pPr>
        <w:ind w:right="-120"/>
        <w:jc w:val="both"/>
        <w:rPr>
          <w:b/>
        </w:rPr>
      </w:pPr>
      <w:r>
        <w:t>Х</w:t>
      </w:r>
      <w:r w:rsidRPr="000E408F">
        <w:t>арактеристики приведены в</w:t>
      </w:r>
      <w:r>
        <w:t xml:space="preserve"> разделе 2 настоящего извещения «Техническое задание».</w:t>
      </w:r>
    </w:p>
    <w:p w:rsidR="002445EC" w:rsidRPr="00995878" w:rsidRDefault="002445EC" w:rsidP="0089682C">
      <w:pPr>
        <w:ind w:right="-120"/>
        <w:jc w:val="both"/>
      </w:pPr>
      <w:r>
        <w:rPr>
          <w:b/>
        </w:rPr>
        <w:t>Количество предоставляемых услуг</w:t>
      </w:r>
      <w:r w:rsidRPr="004A17FD">
        <w:rPr>
          <w:b/>
        </w:rPr>
        <w:t>:</w:t>
      </w:r>
      <w:r>
        <w:rPr>
          <w:b/>
        </w:rPr>
        <w:t xml:space="preserve"> - </w:t>
      </w:r>
      <w:r>
        <w:t>в техническом задании.</w:t>
      </w:r>
    </w:p>
    <w:p w:rsidR="002445EC" w:rsidRDefault="002445EC" w:rsidP="00A26F0D">
      <w:pPr>
        <w:ind w:right="-143"/>
      </w:pPr>
      <w:r w:rsidRPr="004A17FD">
        <w:rPr>
          <w:b/>
        </w:rPr>
        <w:t>Место</w:t>
      </w:r>
      <w:smartTag w:uri="urn:schemas-microsoft-com:office:smarttags" w:element="PersonName">
        <w:r w:rsidRPr="004A17FD">
          <w:rPr>
            <w:b/>
          </w:rPr>
          <w:t>,</w:t>
        </w:r>
      </w:smartTag>
      <w:r>
        <w:rPr>
          <w:b/>
        </w:rPr>
        <w:t xml:space="preserve"> выполнения услуг</w:t>
      </w:r>
      <w:r w:rsidRPr="004A17FD">
        <w:rPr>
          <w:b/>
        </w:rPr>
        <w:t>:</w:t>
      </w:r>
      <w:r>
        <w:t xml:space="preserve"> г. Москва</w:t>
      </w:r>
      <w:smartTag w:uri="urn:schemas-microsoft-com:office:smarttags" w:element="PersonName">
        <w:r>
          <w:t>,</w:t>
        </w:r>
      </w:smartTag>
      <w:r>
        <w:t xml:space="preserve"> ул. Большая Ордынка</w:t>
      </w:r>
      <w:smartTag w:uri="urn:schemas-microsoft-com:office:smarttags" w:element="PersonName">
        <w:r>
          <w:t>,</w:t>
        </w:r>
      </w:smartTag>
      <w:r>
        <w:t xml:space="preserve"> д. 24;</w:t>
      </w:r>
    </w:p>
    <w:p w:rsidR="002445EC" w:rsidRDefault="002445EC" w:rsidP="001F63BA">
      <w:pPr>
        <w:ind w:left="3540" w:right="-143"/>
      </w:pPr>
      <w:r>
        <w:t xml:space="preserve">        Старомонетный пер.</w:t>
      </w:r>
      <w:smartTag w:uri="urn:schemas-microsoft-com:office:smarttags" w:element="PersonName">
        <w:r>
          <w:t>,</w:t>
        </w:r>
      </w:smartTag>
      <w:r>
        <w:t xml:space="preserve"> д. 26;</w:t>
      </w:r>
    </w:p>
    <w:p w:rsidR="002445EC" w:rsidRDefault="002445EC" w:rsidP="001F63BA">
      <w:pPr>
        <w:ind w:left="3540" w:right="-143"/>
      </w:pPr>
      <w:r>
        <w:t xml:space="preserve">        Старомонетный пер.</w:t>
      </w:r>
      <w:smartTag w:uri="urn:schemas-microsoft-com:office:smarttags" w:element="PersonName">
        <w:r>
          <w:t>,</w:t>
        </w:r>
      </w:smartTag>
      <w:r>
        <w:t xml:space="preserve"> д. 26</w:t>
      </w:r>
      <w:smartTag w:uri="urn:schemas-microsoft-com:office:smarttags" w:element="PersonName">
        <w:r>
          <w:t>,</w:t>
        </w:r>
      </w:smartTag>
      <w:r>
        <w:t xml:space="preserve"> стр. 1;</w:t>
      </w:r>
    </w:p>
    <w:p w:rsidR="002445EC" w:rsidRDefault="002445EC" w:rsidP="001F63BA">
      <w:pPr>
        <w:ind w:left="3540" w:right="-143"/>
        <w:rPr>
          <w:b/>
        </w:rPr>
      </w:pPr>
      <w:r>
        <w:t xml:space="preserve">        Старомонетный пер.</w:t>
      </w:r>
      <w:smartTag w:uri="urn:schemas-microsoft-com:office:smarttags" w:element="PersonName">
        <w:r>
          <w:t>,</w:t>
        </w:r>
      </w:smartTag>
      <w:r>
        <w:t xml:space="preserve"> д. 26</w:t>
      </w:r>
      <w:smartTag w:uri="urn:schemas-microsoft-com:office:smarttags" w:element="PersonName">
        <w:r>
          <w:t>,</w:t>
        </w:r>
      </w:smartTag>
      <w:r>
        <w:t xml:space="preserve"> стр. 2.</w:t>
      </w:r>
    </w:p>
    <w:p w:rsidR="002445EC" w:rsidRPr="000721A3" w:rsidRDefault="002445EC" w:rsidP="0089682C">
      <w:pPr>
        <w:ind w:right="-120"/>
        <w:jc w:val="both"/>
      </w:pPr>
      <w:r>
        <w:rPr>
          <w:b/>
        </w:rPr>
        <w:t>Требования к сроку</w:t>
      </w:r>
      <w:r w:rsidRPr="000721A3">
        <w:rPr>
          <w:b/>
        </w:rPr>
        <w:t>:</w:t>
      </w:r>
      <w:r>
        <w:rPr>
          <w:b/>
        </w:rPr>
        <w:t xml:space="preserve"> </w:t>
      </w:r>
      <w:r>
        <w:t>в техническом задании.</w:t>
      </w:r>
    </w:p>
    <w:p w:rsidR="002445EC" w:rsidRDefault="002445EC" w:rsidP="0089682C">
      <w:pPr>
        <w:ind w:right="-120"/>
        <w:jc w:val="both"/>
      </w:pPr>
    </w:p>
    <w:p w:rsidR="002445EC" w:rsidRPr="000E408F" w:rsidRDefault="002445EC" w:rsidP="0089682C">
      <w:pPr>
        <w:ind w:right="-120"/>
        <w:jc w:val="both"/>
        <w:rPr>
          <w:b/>
        </w:rPr>
      </w:pPr>
      <w:r>
        <w:rPr>
          <w:b/>
        </w:rPr>
        <w:t>1.</w:t>
      </w:r>
      <w:r w:rsidRPr="000E408F">
        <w:rPr>
          <w:b/>
        </w:rPr>
        <w:t>4. Форм</w:t>
      </w:r>
      <w:r>
        <w:rPr>
          <w:b/>
        </w:rPr>
        <w:t>а</w:t>
      </w:r>
      <w:smartTag w:uri="urn:schemas-microsoft-com:office:smarttags" w:element="PersonName">
        <w:r>
          <w:rPr>
            <w:b/>
          </w:rPr>
          <w:t>,</w:t>
        </w:r>
      </w:smartTag>
      <w:r>
        <w:rPr>
          <w:b/>
        </w:rPr>
        <w:t xml:space="preserve"> сроки и порядок оплаты услуг</w:t>
      </w:r>
      <w:r w:rsidRPr="000E408F">
        <w:rPr>
          <w:b/>
        </w:rPr>
        <w:t>:</w:t>
      </w:r>
    </w:p>
    <w:p w:rsidR="002445EC" w:rsidRDefault="002445EC" w:rsidP="0089682C">
      <w:pPr>
        <w:ind w:right="-120"/>
        <w:jc w:val="both"/>
      </w:pPr>
      <w:r w:rsidRPr="004A17FD">
        <w:rPr>
          <w:b/>
        </w:rPr>
        <w:t>Форма оплаты:</w:t>
      </w:r>
      <w:r w:rsidRPr="000E408F">
        <w:t xml:space="preserve"> </w:t>
      </w:r>
      <w:r>
        <w:t>безналичная.</w:t>
      </w:r>
    </w:p>
    <w:p w:rsidR="002445EC" w:rsidRDefault="002445EC" w:rsidP="0089682C">
      <w:pPr>
        <w:ind w:right="-120"/>
        <w:jc w:val="both"/>
      </w:pPr>
      <w:r w:rsidRPr="000E408F">
        <w:rPr>
          <w:b/>
        </w:rPr>
        <w:t>Сроки и порядок оплаты:</w:t>
      </w:r>
      <w:r>
        <w:t xml:space="preserve"> до 10 рабочих дней после подписания акта приемки работ.</w:t>
      </w:r>
    </w:p>
    <w:p w:rsidR="002445EC" w:rsidRDefault="002445EC" w:rsidP="0089682C">
      <w:pPr>
        <w:ind w:right="-120"/>
        <w:jc w:val="both"/>
      </w:pPr>
    </w:p>
    <w:p w:rsidR="002445EC" w:rsidRPr="00370C4F" w:rsidRDefault="002445EC" w:rsidP="0089682C">
      <w:pPr>
        <w:ind w:right="-120"/>
        <w:jc w:val="both"/>
        <w:rPr>
          <w:b/>
        </w:rPr>
      </w:pPr>
      <w:r>
        <w:rPr>
          <w:b/>
        </w:rPr>
        <w:t>1.</w:t>
      </w:r>
      <w:r w:rsidRPr="000E408F">
        <w:rPr>
          <w:b/>
        </w:rPr>
        <w:t xml:space="preserve">5. Начальная (максимальная) цена </w:t>
      </w:r>
      <w:r>
        <w:rPr>
          <w:b/>
        </w:rPr>
        <w:t>договора</w:t>
      </w:r>
      <w:r w:rsidRPr="000E408F">
        <w:rPr>
          <w:b/>
        </w:rPr>
        <w:t>:</w:t>
      </w:r>
      <w:r>
        <w:rPr>
          <w:b/>
        </w:rPr>
        <w:t xml:space="preserve"> 400</w:t>
      </w:r>
      <w:r w:rsidRPr="0081751B">
        <w:rPr>
          <w:b/>
        </w:rPr>
        <w:t> 000 руб</w:t>
      </w:r>
      <w:r>
        <w:rPr>
          <w:b/>
        </w:rPr>
        <w:t>лей</w:t>
      </w:r>
    </w:p>
    <w:p w:rsidR="002445EC" w:rsidRPr="000E408F" w:rsidRDefault="002445EC" w:rsidP="0089682C">
      <w:pPr>
        <w:ind w:right="-120"/>
        <w:jc w:val="both"/>
        <w:rPr>
          <w:b/>
        </w:rPr>
      </w:pPr>
    </w:p>
    <w:p w:rsidR="002445EC" w:rsidRDefault="002445EC" w:rsidP="0089682C">
      <w:pPr>
        <w:ind w:right="-120"/>
        <w:jc w:val="both"/>
        <w:rPr>
          <w:b/>
        </w:rPr>
      </w:pPr>
      <w:r w:rsidRPr="003B7CAB">
        <w:rPr>
          <w:b/>
        </w:rPr>
        <w:t>1.6. Порядок формирования цены:</w:t>
      </w:r>
      <w:r w:rsidRPr="000E408F">
        <w:rPr>
          <w:b/>
        </w:rPr>
        <w:t xml:space="preserve"> </w:t>
      </w:r>
    </w:p>
    <w:p w:rsidR="002445EC" w:rsidRPr="003B7CAB" w:rsidRDefault="002445EC" w:rsidP="0089682C">
      <w:pPr>
        <w:pStyle w:val="BodyText2"/>
        <w:ind w:right="-120"/>
        <w:jc w:val="both"/>
        <w:rPr>
          <w:sz w:val="24"/>
          <w:szCs w:val="24"/>
        </w:rPr>
      </w:pPr>
      <w:r w:rsidRPr="000E408F">
        <w:rPr>
          <w:sz w:val="24"/>
          <w:szCs w:val="24"/>
        </w:rPr>
        <w:t xml:space="preserve">Цена </w:t>
      </w:r>
      <w:r w:rsidRPr="003B7CAB">
        <w:rPr>
          <w:sz w:val="24"/>
          <w:szCs w:val="24"/>
        </w:rPr>
        <w:t>предлагаемого договора должна быть указана с учетом НДС</w:t>
      </w:r>
      <w:smartTag w:uri="urn:schemas-microsoft-com:office:smarttags" w:element="PersonName">
        <w:r w:rsidRPr="003B7CAB">
          <w:rPr>
            <w:sz w:val="24"/>
            <w:szCs w:val="24"/>
          </w:rPr>
          <w:t>,</w:t>
        </w:r>
      </w:smartTag>
      <w:r w:rsidRPr="003B7CAB">
        <w:rPr>
          <w:sz w:val="24"/>
          <w:szCs w:val="24"/>
        </w:rPr>
        <w:t xml:space="preserve"> налогов и других обязательных платежей.</w:t>
      </w:r>
    </w:p>
    <w:p w:rsidR="002445EC" w:rsidRPr="000E408F" w:rsidRDefault="002445EC" w:rsidP="0089682C">
      <w:pPr>
        <w:ind w:right="-120"/>
        <w:jc w:val="both"/>
        <w:rPr>
          <w:b/>
        </w:rPr>
      </w:pPr>
    </w:p>
    <w:p w:rsidR="002445EC" w:rsidRDefault="002445EC" w:rsidP="0089682C">
      <w:pPr>
        <w:ind w:right="-120"/>
        <w:jc w:val="both"/>
      </w:pPr>
      <w:r>
        <w:rPr>
          <w:b/>
        </w:rPr>
        <w:t>1.</w:t>
      </w:r>
      <w:r w:rsidRPr="000E408F">
        <w:rPr>
          <w:b/>
        </w:rPr>
        <w:t>7. Источник финансирования:</w:t>
      </w:r>
      <w:r w:rsidRPr="000E408F">
        <w:t xml:space="preserve"> </w:t>
      </w:r>
      <w:r>
        <w:t>Собственные средства заказчика</w:t>
      </w:r>
      <w:r w:rsidRPr="000E408F">
        <w:t>.</w:t>
      </w:r>
    </w:p>
    <w:p w:rsidR="002445EC" w:rsidRDefault="002445EC" w:rsidP="0089682C">
      <w:pPr>
        <w:ind w:right="-120"/>
        <w:jc w:val="both"/>
      </w:pPr>
    </w:p>
    <w:p w:rsidR="002445EC" w:rsidRDefault="002445EC" w:rsidP="0089682C">
      <w:pPr>
        <w:ind w:right="-120"/>
        <w:jc w:val="both"/>
      </w:pPr>
      <w:r>
        <w:rPr>
          <w:b/>
        </w:rPr>
        <w:t>1.</w:t>
      </w:r>
      <w:r w:rsidRPr="000E408F">
        <w:rPr>
          <w:b/>
        </w:rPr>
        <w:t>8. Порядок применения официального курса иностранной валюты к рублю Российской Федерации</w:t>
      </w:r>
      <w:smartTag w:uri="urn:schemas-microsoft-com:office:smarttags" w:element="PersonName">
        <w:r w:rsidRPr="000E408F">
          <w:rPr>
            <w:b/>
          </w:rPr>
          <w:t>,</w:t>
        </w:r>
      </w:smartTag>
      <w:r w:rsidRPr="000E408F">
        <w:rPr>
          <w:b/>
        </w:rPr>
        <w:t xml:space="preserve">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2445EC" w:rsidRDefault="002445EC" w:rsidP="0089682C">
      <w:pPr>
        <w:ind w:right="-120"/>
        <w:jc w:val="both"/>
      </w:pPr>
    </w:p>
    <w:p w:rsidR="002445EC" w:rsidRDefault="002445EC" w:rsidP="0089682C">
      <w:pPr>
        <w:jc w:val="both"/>
        <w:rPr>
          <w:bCs/>
        </w:rPr>
      </w:pPr>
      <w:r>
        <w:rPr>
          <w:b/>
        </w:rPr>
        <w:t>1.</w:t>
      </w:r>
      <w:r w:rsidRPr="000E408F">
        <w:rPr>
          <w:b/>
        </w:rPr>
        <w:t>9. Сведения о валюте</w:t>
      </w:r>
      <w:smartTag w:uri="urn:schemas-microsoft-com:office:smarttags" w:element="PersonName">
        <w:r w:rsidRPr="000E408F">
          <w:rPr>
            <w:b/>
          </w:rPr>
          <w:t>,</w:t>
        </w:r>
      </w:smartTag>
      <w:r w:rsidRPr="000E408F">
        <w:rPr>
          <w:b/>
        </w:rPr>
        <w:t xml:space="preserve"> используемой для формирования цены </w:t>
      </w:r>
      <w:r>
        <w:rPr>
          <w:b/>
        </w:rPr>
        <w:t>договора</w:t>
      </w:r>
      <w:r w:rsidRPr="000E408F">
        <w:rPr>
          <w:b/>
        </w:rPr>
        <w:t xml:space="preserve"> и расчетов с поставщиками  (подрядчиками</w:t>
      </w:r>
      <w:smartTag w:uri="urn:schemas-microsoft-com:office:smarttags" w:element="PersonName">
        <w:r w:rsidRPr="000E408F">
          <w:rPr>
            <w:b/>
          </w:rPr>
          <w:t>,</w:t>
        </w:r>
      </w:smartTag>
      <w:r w:rsidRPr="000E408F">
        <w:rPr>
          <w:b/>
        </w:rPr>
        <w:t xml:space="preserve"> исполнителями): </w:t>
      </w:r>
      <w:r w:rsidRPr="000E408F">
        <w:rPr>
          <w:bCs/>
        </w:rPr>
        <w:t>Российский рубль.</w:t>
      </w:r>
    </w:p>
    <w:p w:rsidR="002445EC" w:rsidRPr="000E408F" w:rsidRDefault="002445EC" w:rsidP="0089682C">
      <w:pPr>
        <w:jc w:val="both"/>
      </w:pPr>
    </w:p>
    <w:p w:rsidR="002445EC" w:rsidRPr="000E408F" w:rsidRDefault="002445EC" w:rsidP="0089682C">
      <w:pPr>
        <w:jc w:val="both"/>
        <w:rPr>
          <w:rStyle w:val="postbody"/>
        </w:rPr>
      </w:pPr>
      <w:r w:rsidRPr="00243E84">
        <w:rPr>
          <w:b/>
          <w:caps/>
        </w:rPr>
        <w:t>1.10.</w:t>
      </w:r>
      <w:r>
        <w:rPr>
          <w:b/>
        </w:rPr>
        <w:t xml:space="preserve"> Срок</w:t>
      </w:r>
      <w:smartTag w:uri="urn:schemas-microsoft-com:office:smarttags" w:element="PersonName">
        <w:r>
          <w:rPr>
            <w:b/>
          </w:rPr>
          <w:t>,</w:t>
        </w:r>
      </w:smartTag>
      <w:r>
        <w:rPr>
          <w:b/>
        </w:rPr>
        <w:t xml:space="preserve"> порядок </w:t>
      </w:r>
      <w:r w:rsidRPr="00243E84">
        <w:rPr>
          <w:b/>
        </w:rPr>
        <w:t xml:space="preserve">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smartTag w:uri="urn:schemas-microsoft-com:office:smarttags" w:element="PersonName">
        <w:r w:rsidRPr="000E408F">
          <w:rPr>
            <w:rStyle w:val="postbody"/>
          </w:rPr>
          <w:t>,</w:t>
        </w:r>
      </w:smartTag>
      <w:r w:rsidRPr="000E408F">
        <w:rPr>
          <w:rStyle w:val="postbody"/>
        </w:rPr>
        <w:t xml:space="preserve"> но не позднее чем через двадцать дней со дня подписания указанного протокола.</w:t>
      </w:r>
    </w:p>
    <w:p w:rsidR="002445EC" w:rsidRDefault="002445EC" w:rsidP="0089682C">
      <w:pPr>
        <w:ind w:firstLine="708"/>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w:t>
      </w:r>
      <w:r>
        <w:rPr>
          <w:rStyle w:val="postbody"/>
          <w:color w:val="000000"/>
        </w:rPr>
        <w:t>проект договора для согласования не ран</w:t>
      </w:r>
      <w:r w:rsidRPr="00243E84">
        <w:rPr>
          <w:rStyle w:val="postbody"/>
          <w:color w:val="000000"/>
        </w:rPr>
        <w:t>ее чем ч</w:t>
      </w:r>
      <w:r>
        <w:rPr>
          <w:rStyle w:val="postbody"/>
          <w:color w:val="000000"/>
        </w:rPr>
        <w:t xml:space="preserve">ерез 10 и не позднее чем через </w:t>
      </w:r>
      <w:r w:rsidRPr="00243E84">
        <w:rPr>
          <w:rStyle w:val="postbody"/>
          <w:color w:val="000000"/>
        </w:rPr>
        <w:t>2</w:t>
      </w:r>
      <w:r>
        <w:rPr>
          <w:rStyle w:val="postbody"/>
          <w:color w:val="000000"/>
        </w:rPr>
        <w:t>0</w:t>
      </w:r>
      <w:r w:rsidRPr="00243E84">
        <w:rPr>
          <w:rStyle w:val="postbody"/>
          <w:color w:val="000000"/>
        </w:rPr>
        <w:t xml:space="preserve"> дней со дня р</w:t>
      </w:r>
      <w:r>
        <w:rPr>
          <w:rStyle w:val="postbody"/>
          <w:color w:val="000000"/>
        </w:rPr>
        <w:t xml:space="preserve">азмещения на официальном сайте </w:t>
      </w:r>
      <w:r w:rsidRPr="00243E84">
        <w:rPr>
          <w:rStyle w:val="postbody"/>
          <w:color w:val="000000"/>
        </w:rPr>
        <w:t xml:space="preserve">протокола </w:t>
      </w:r>
      <w:r>
        <w:t>рассмотрения и оценки котировочных заявок</w:t>
      </w:r>
      <w:r w:rsidRPr="00243E84">
        <w:rPr>
          <w:rStyle w:val="postbody"/>
          <w:color w:val="000000"/>
        </w:rPr>
        <w:t>.</w:t>
      </w:r>
    </w:p>
    <w:p w:rsidR="002445EC" w:rsidRDefault="002445EC" w:rsidP="0089682C">
      <w:pPr>
        <w:rPr>
          <w:b/>
        </w:rPr>
      </w:pPr>
    </w:p>
    <w:p w:rsidR="002445EC" w:rsidRDefault="002445EC" w:rsidP="0089682C">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2445EC" w:rsidRDefault="002445EC" w:rsidP="0089682C">
      <w:pPr>
        <w:rPr>
          <w:b/>
        </w:rPr>
      </w:pPr>
    </w:p>
    <w:p w:rsidR="002445EC" w:rsidRPr="0015490A" w:rsidRDefault="002445EC" w:rsidP="0089682C">
      <w:r w:rsidRPr="0015490A">
        <w:rPr>
          <w:b/>
        </w:rPr>
        <w:t>1.12</w:t>
      </w:r>
      <w:r>
        <w:rPr>
          <w:b/>
        </w:rPr>
        <w:t>.</w:t>
      </w:r>
      <w:r>
        <w:rPr>
          <w:b/>
        </w:rPr>
        <w:tab/>
        <w:t xml:space="preserve">Прием заявок: </w:t>
      </w:r>
      <w:r>
        <w:t>г. Москва</w:t>
      </w:r>
      <w:smartTag w:uri="urn:schemas-microsoft-com:office:smarttags" w:element="PersonName">
        <w:r>
          <w:t>,</w:t>
        </w:r>
      </w:smartTag>
      <w:r>
        <w:t xml:space="preserve"> ул. Б. Ордынка</w:t>
      </w:r>
      <w:smartTag w:uri="urn:schemas-microsoft-com:office:smarttags" w:element="PersonName">
        <w:r>
          <w:t>,</w:t>
        </w:r>
      </w:smartTag>
      <w:r>
        <w:t xml:space="preserve"> д. 24</w:t>
      </w:r>
      <w:smartTag w:uri="urn:schemas-microsoft-com:office:smarttags" w:element="PersonName">
        <w:r>
          <w:t>,</w:t>
        </w:r>
      </w:smartTag>
      <w:r>
        <w:t xml:space="preserve"> по рабочим дням с 9-00 до15-00 часов.</w:t>
      </w:r>
    </w:p>
    <w:p w:rsidR="002445EC" w:rsidRDefault="002445EC" w:rsidP="0089682C">
      <w:pPr>
        <w:shd w:val="clear" w:color="auto" w:fill="FFFFFF"/>
        <w:autoSpaceDE w:val="0"/>
        <w:autoSpaceDN w:val="0"/>
        <w:adjustRightInd w:val="0"/>
        <w:jc w:val="both"/>
      </w:pPr>
      <w:r>
        <w:rPr>
          <w:b/>
        </w:rPr>
        <w:t>1.</w:t>
      </w:r>
      <w:r w:rsidRPr="000E408F">
        <w:rPr>
          <w:b/>
        </w:rPr>
        <w:t>1</w:t>
      </w:r>
      <w:r>
        <w:rPr>
          <w:b/>
        </w:rPr>
        <w:t>3</w:t>
      </w:r>
      <w:r w:rsidRPr="000E408F">
        <w:rPr>
          <w:b/>
        </w:rPr>
        <w:t>.</w:t>
      </w:r>
      <w:r w:rsidRPr="000E408F">
        <w:t xml:space="preserve"> </w:t>
      </w:r>
      <w:r w:rsidRPr="000E408F">
        <w:rPr>
          <w:b/>
        </w:rPr>
        <w:t>Сайт в сети "Интернет"</w:t>
      </w:r>
      <w:smartTag w:uri="urn:schemas-microsoft-com:office:smarttags" w:element="PersonName">
        <w:r w:rsidRPr="000E408F">
          <w:rPr>
            <w:b/>
          </w:rPr>
          <w:t>,</w:t>
        </w:r>
      </w:smartTag>
      <w:r w:rsidRPr="000E408F">
        <w:rPr>
          <w:b/>
        </w:rPr>
        <w:t xml:space="preserve"> на котором будет проводиться </w:t>
      </w:r>
      <w:r w:rsidRPr="00E74B2F">
        <w:rPr>
          <w:b/>
        </w:rPr>
        <w:t>запрос ценовых котировок</w:t>
      </w:r>
      <w:r w:rsidRPr="000E408F">
        <w:rPr>
          <w:b/>
        </w:rPr>
        <w:t xml:space="preserve">: </w:t>
      </w:r>
      <w:hyperlink r:id="rId10"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r w:rsidRPr="000E408F">
        <w:t xml:space="preserve"> </w:t>
      </w:r>
    </w:p>
    <w:p w:rsidR="002445EC" w:rsidRDefault="002445EC" w:rsidP="0089682C">
      <w:pPr>
        <w:jc w:val="both"/>
        <w:rPr>
          <w:b/>
        </w:rPr>
      </w:pPr>
    </w:p>
    <w:p w:rsidR="002445EC" w:rsidRPr="00B834B1" w:rsidRDefault="002445EC" w:rsidP="0089682C">
      <w:pPr>
        <w:jc w:val="both"/>
      </w:pPr>
      <w:r w:rsidRPr="00B834B1">
        <w:rPr>
          <w:b/>
        </w:rPr>
        <w:t>1.1</w:t>
      </w:r>
      <w:r>
        <w:rPr>
          <w:b/>
        </w:rPr>
        <w:t>4</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w:t>
      </w:r>
      <w:r>
        <w:rPr>
          <w:b/>
        </w:rPr>
        <w:t xml:space="preserve"> 16 марта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2445EC" w:rsidRDefault="002445EC" w:rsidP="0089682C">
      <w:pPr>
        <w:pStyle w:val="BodyText2"/>
        <w:tabs>
          <w:tab w:val="left" w:pos="648"/>
          <w:tab w:val="left" w:pos="3713"/>
        </w:tabs>
        <w:jc w:val="both"/>
        <w:rPr>
          <w:b/>
          <w:sz w:val="24"/>
          <w:szCs w:val="24"/>
        </w:rPr>
      </w:pPr>
    </w:p>
    <w:p w:rsidR="002445EC" w:rsidRPr="00B834B1" w:rsidRDefault="002445EC" w:rsidP="0089682C">
      <w:pPr>
        <w:jc w:val="both"/>
      </w:pPr>
      <w:r w:rsidRPr="00B834B1">
        <w:rPr>
          <w:b/>
        </w:rPr>
        <w:t>1.1</w:t>
      </w:r>
      <w:r>
        <w:rPr>
          <w:b/>
        </w:rPr>
        <w:t>5</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Pr>
          <w:b/>
        </w:rPr>
        <w:t xml:space="preserve">22 марта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2445EC" w:rsidRPr="00B834B1" w:rsidRDefault="002445EC" w:rsidP="0089682C">
      <w:pPr>
        <w:pStyle w:val="BodyText2"/>
        <w:tabs>
          <w:tab w:val="left" w:pos="648"/>
          <w:tab w:val="left" w:pos="3713"/>
        </w:tabs>
        <w:jc w:val="both"/>
        <w:rPr>
          <w:b/>
          <w:sz w:val="24"/>
          <w:szCs w:val="24"/>
        </w:rPr>
      </w:pPr>
    </w:p>
    <w:p w:rsidR="002445EC" w:rsidRPr="00B834B1" w:rsidRDefault="002445EC" w:rsidP="0089682C">
      <w:pPr>
        <w:jc w:val="both"/>
        <w:rPr>
          <w:b/>
        </w:rPr>
      </w:pPr>
      <w:r w:rsidRPr="00B834B1">
        <w:rPr>
          <w:b/>
        </w:rPr>
        <w:t>1.1</w:t>
      </w:r>
      <w:r>
        <w:rPr>
          <w:b/>
        </w:rPr>
        <w:t>6</w:t>
      </w:r>
      <w:r w:rsidRPr="00B834B1">
        <w:rPr>
          <w:b/>
        </w:rPr>
        <w:t xml:space="preserve">. Дата и время </w:t>
      </w:r>
      <w:r>
        <w:rPr>
          <w:b/>
        </w:rPr>
        <w:t xml:space="preserve">окончания рассмотрения </w:t>
      </w:r>
      <w:r w:rsidRPr="006A34F0">
        <w:rPr>
          <w:b/>
        </w:rPr>
        <w:t>ценовых котировок</w:t>
      </w:r>
      <w:r w:rsidRPr="00B834B1">
        <w:rPr>
          <w:b/>
        </w:rPr>
        <w:t xml:space="preserve">: </w:t>
      </w:r>
      <w:r>
        <w:rPr>
          <w:b/>
        </w:rPr>
        <w:t xml:space="preserve">23 марта </w:t>
      </w:r>
      <w:smartTag w:uri="urn:schemas-microsoft-com:office:smarttags" w:element="metricconverter">
        <w:smartTagPr>
          <w:attr w:name="ProductID" w:val="2011 г"/>
        </w:smartTagPr>
        <w:r>
          <w:rPr>
            <w:b/>
          </w:rPr>
          <w:t>2011 г</w:t>
        </w:r>
      </w:smartTag>
      <w:r>
        <w:rPr>
          <w:b/>
        </w:rPr>
        <w:t>.</w:t>
      </w:r>
      <w:smartTag w:uri="urn:schemas-microsoft-com:office:smarttags" w:element="PersonName">
        <w:r>
          <w:rPr>
            <w:b/>
          </w:rPr>
          <w:t>,</w:t>
        </w:r>
      </w:smartTag>
      <w:r>
        <w:rPr>
          <w:b/>
        </w:rPr>
        <w:t xml:space="preserve">          12-00.</w:t>
      </w:r>
    </w:p>
    <w:p w:rsidR="002445EC" w:rsidRDefault="002445EC" w:rsidP="0089682C">
      <w:pPr>
        <w:jc w:val="both"/>
      </w:pPr>
    </w:p>
    <w:p w:rsidR="002445EC" w:rsidRDefault="002445EC" w:rsidP="0089682C">
      <w:pPr>
        <w:jc w:val="both"/>
        <w:rPr>
          <w:b/>
        </w:rPr>
      </w:pPr>
      <w:r w:rsidRPr="0015490A">
        <w:rPr>
          <w:b/>
        </w:rPr>
        <w:t>1.17. Особые условия:</w:t>
      </w:r>
    </w:p>
    <w:p w:rsidR="002445EC" w:rsidRDefault="002445EC" w:rsidP="0089682C">
      <w:pPr>
        <w:jc w:val="both"/>
      </w:pPr>
      <w:r>
        <w:t xml:space="preserve">Наличие лицензии ФСБ России; </w:t>
      </w:r>
    </w:p>
    <w:p w:rsidR="002445EC" w:rsidRDefault="002445EC" w:rsidP="0089682C">
      <w:pPr>
        <w:jc w:val="both"/>
      </w:pPr>
      <w:r>
        <w:t>Персонал</w:t>
      </w:r>
      <w:smartTag w:uri="urn:schemas-microsoft-com:office:smarttags" w:element="PersonName">
        <w:r>
          <w:t>,</w:t>
        </w:r>
      </w:smartTag>
      <w:r>
        <w:t xml:space="preserve"> привлекаемый к проведению работ должен иметь прописку в Москве или Московской обл.</w:t>
      </w:r>
      <w:smartTag w:uri="urn:schemas-microsoft-com:office:smarttags" w:element="PersonName">
        <w:r>
          <w:t>,</w:t>
        </w:r>
      </w:smartTag>
      <w:r>
        <w:t xml:space="preserve"> прошедшие обучение навыкам и приемам работы на высоте</w:t>
      </w:r>
      <w:smartTag w:uri="urn:schemas-microsoft-com:office:smarttags" w:element="PersonName">
        <w:r>
          <w:t>,</w:t>
        </w:r>
      </w:smartTag>
      <w:r>
        <w:t xml:space="preserve"> имеющих действующие допуски по специальности «Промышленный альпинист»</w:t>
      </w:r>
      <w:smartTag w:uri="urn:schemas-microsoft-com:office:smarttags" w:element="PersonName">
        <w:r>
          <w:t>,</w:t>
        </w:r>
      </w:smartTag>
      <w:r>
        <w:t xml:space="preserve"> не имеющие медицинских противопоказаний для выполнения работ на высоте.</w:t>
      </w:r>
    </w:p>
    <w:p w:rsidR="002445EC" w:rsidRDefault="002445EC" w:rsidP="0089682C">
      <w:pPr>
        <w:jc w:val="both"/>
      </w:pPr>
      <w:r>
        <w:t>Организация</w:t>
      </w:r>
      <w:smartTag w:uri="urn:schemas-microsoft-com:office:smarttags" w:element="PersonName">
        <w:r>
          <w:t>,</w:t>
        </w:r>
      </w:smartTag>
      <w:r>
        <w:t xml:space="preserve"> привлекаемая к работам должна выполнять работы собственными силами</w:t>
      </w:r>
      <w:smartTag w:uri="urn:schemas-microsoft-com:office:smarttags" w:element="PersonName">
        <w:r>
          <w:t>,</w:t>
        </w:r>
      </w:smartTag>
      <w:r>
        <w:t xml:space="preserve"> без привлечения субподрядных организаций.</w:t>
      </w:r>
    </w:p>
    <w:p w:rsidR="002445EC" w:rsidRDefault="002445EC" w:rsidP="0089682C">
      <w:pPr>
        <w:shd w:val="clear" w:color="auto" w:fill="FFFFFF"/>
        <w:autoSpaceDE w:val="0"/>
        <w:autoSpaceDN w:val="0"/>
        <w:adjustRightInd w:val="0"/>
        <w:jc w:val="both"/>
        <w:rPr>
          <w:b/>
        </w:rPr>
      </w:pPr>
    </w:p>
    <w:p w:rsidR="002445EC" w:rsidRDefault="002445EC" w:rsidP="0089682C">
      <w:pPr>
        <w:shd w:val="clear" w:color="auto" w:fill="FFFFFF"/>
        <w:autoSpaceDE w:val="0"/>
        <w:autoSpaceDN w:val="0"/>
        <w:adjustRightInd w:val="0"/>
        <w:jc w:val="both"/>
        <w:rPr>
          <w:bCs/>
        </w:rPr>
      </w:pPr>
      <w:r w:rsidRPr="00B834B1">
        <w:rPr>
          <w:b/>
        </w:rPr>
        <w:t>1.1</w:t>
      </w:r>
      <w:r>
        <w:rPr>
          <w:b/>
        </w:rPr>
        <w:t>8</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1"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r w:rsidRPr="000E408F">
        <w:rPr>
          <w:bCs/>
        </w:rPr>
        <w:t xml:space="preserve"> в разделе </w:t>
      </w:r>
      <w:hyperlink r:id="rId12" w:history="1">
        <w:r w:rsidRPr="00357B5C">
          <w:rPr>
            <w:rStyle w:val="Hyperlink"/>
            <w:bCs/>
          </w:rPr>
          <w:t>«Регистрация».</w:t>
        </w:r>
      </w:hyperlink>
      <w:r w:rsidRPr="00357B5C">
        <w:rPr>
          <w:bCs/>
        </w:rPr>
        <w:t xml:space="preserve"> </w:t>
      </w:r>
    </w:p>
    <w:p w:rsidR="002445EC" w:rsidRDefault="002445EC" w:rsidP="0089682C">
      <w:pPr>
        <w:shd w:val="clear" w:color="auto" w:fill="FFFFFF"/>
        <w:autoSpaceDE w:val="0"/>
        <w:autoSpaceDN w:val="0"/>
        <w:adjustRightInd w:val="0"/>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w:t>
      </w:r>
      <w:smartTag w:uri="urn:schemas-microsoft-com:office:smarttags" w:element="PersonName">
        <w:r w:rsidRPr="000E408F">
          <w:rPr>
            <w:bCs/>
          </w:rPr>
          <w:t>,</w:t>
        </w:r>
      </w:smartTag>
      <w:r w:rsidRPr="000E408F">
        <w:rPr>
          <w:bCs/>
        </w:rPr>
        <w:t xml:space="preserve"> указанного в извещении о проведении </w:t>
      </w:r>
      <w:r>
        <w:t>запрос ценовых котировок</w:t>
      </w:r>
      <w:smartTag w:uri="urn:schemas-microsoft-com:office:smarttags" w:element="PersonName">
        <w:r w:rsidRPr="000E408F">
          <w:rPr>
            <w:bCs/>
          </w:rPr>
          <w:t>,</w:t>
        </w:r>
      </w:smartTag>
      <w:r w:rsidRPr="000E408F">
        <w:rPr>
          <w:bCs/>
        </w:rPr>
        <w:t xml:space="preserve"> до окончания его проведения. Регистрация участников размещения заказа происходит в порядке</w:t>
      </w:r>
      <w:smartTag w:uri="urn:schemas-microsoft-com:office:smarttags" w:element="PersonName">
        <w:r w:rsidRPr="000E408F">
          <w:rPr>
            <w:bCs/>
          </w:rPr>
          <w:t>,</w:t>
        </w:r>
      </w:smartTag>
      <w:r w:rsidRPr="000E408F">
        <w:rPr>
          <w:bCs/>
        </w:rPr>
        <w:t xml:space="preserve">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3"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smartTag w:uri="urn:schemas-microsoft-com:office:smarttags" w:element="PersonName">
        <w:r w:rsidRPr="000E408F">
          <w:rPr>
            <w:bCs/>
          </w:rPr>
          <w:t>,</w:t>
        </w:r>
      </w:smartTag>
      <w:r w:rsidRPr="000E408F">
        <w:rPr>
          <w:bCs/>
        </w:rPr>
        <w:t xml:space="preserve"> размещенном на указанном сайте.</w:t>
      </w:r>
    </w:p>
    <w:p w:rsidR="002445EC" w:rsidRDefault="002445EC" w:rsidP="0089682C">
      <w:pPr>
        <w:jc w:val="both"/>
        <w:rPr>
          <w:b/>
        </w:rPr>
      </w:pPr>
    </w:p>
    <w:p w:rsidR="002445EC" w:rsidRPr="000E408F" w:rsidRDefault="002445EC" w:rsidP="0089682C">
      <w:pPr>
        <w:jc w:val="both"/>
        <w:rPr>
          <w:b/>
        </w:rPr>
      </w:pPr>
      <w:r>
        <w:rPr>
          <w:b/>
        </w:rPr>
        <w:t>1.</w:t>
      </w:r>
      <w:r w:rsidRPr="000E408F">
        <w:rPr>
          <w:b/>
        </w:rPr>
        <w:t>1</w:t>
      </w:r>
      <w:r>
        <w:rPr>
          <w:b/>
        </w:rPr>
        <w:t>9</w:t>
      </w:r>
      <w:r w:rsidRPr="000E408F">
        <w:rPr>
          <w:b/>
        </w:rPr>
        <w:t>. Общие положения о порядке регистрации участников размещения заказа:</w:t>
      </w:r>
    </w:p>
    <w:p w:rsidR="002445EC" w:rsidRPr="000E408F" w:rsidRDefault="002445EC" w:rsidP="0089682C">
      <w:pPr>
        <w:jc w:val="both"/>
        <w:rPr>
          <w:bCs/>
        </w:rPr>
      </w:pPr>
      <w:r w:rsidRPr="000E408F">
        <w:rPr>
          <w:bCs/>
        </w:rPr>
        <w:t>Данные об организации (физическом лице)</w:t>
      </w:r>
      <w:smartTag w:uri="urn:schemas-microsoft-com:office:smarttags" w:element="PersonName">
        <w:r w:rsidRPr="000E408F">
          <w:rPr>
            <w:bCs/>
          </w:rPr>
          <w:t>,</w:t>
        </w:r>
      </w:smartTag>
      <w:r w:rsidRPr="000E408F">
        <w:rPr>
          <w:bCs/>
        </w:rPr>
        <w:t xml:space="preserve"> указанные в Анкете при регистрации на сайте </w:t>
      </w:r>
      <w:hyperlink r:id="rId14" w:history="1">
        <w:r w:rsidRPr="000E408F">
          <w:rPr>
            <w:rStyle w:val="Hyperlink"/>
            <w:lang w:val="en-US"/>
          </w:rPr>
          <w:t>http</w:t>
        </w:r>
        <w:r w:rsidRPr="000E408F">
          <w:rPr>
            <w:rStyle w:val="Hyperlink"/>
          </w:rPr>
          <w:t>://</w:t>
        </w:r>
        <w:r w:rsidRPr="000E408F">
          <w:rPr>
            <w:rStyle w:val="Hyperlink"/>
            <w:lang w:val="en-US"/>
          </w:rPr>
          <w:t>www</w:t>
        </w:r>
        <w:r w:rsidRPr="000E408F">
          <w:rPr>
            <w:rStyle w:val="Hyperlink"/>
          </w:rPr>
          <w:t>.</w:t>
        </w:r>
        <w:r w:rsidRPr="000E408F">
          <w:rPr>
            <w:rStyle w:val="Hyperlink"/>
            <w:lang w:val="en-US"/>
          </w:rPr>
          <w:t>a</w:t>
        </w:r>
        <w:r w:rsidRPr="000E408F">
          <w:rPr>
            <w:rStyle w:val="Hyperlink"/>
          </w:rPr>
          <w:t>-</w:t>
        </w:r>
        <w:r w:rsidRPr="000E408F">
          <w:rPr>
            <w:rStyle w:val="Hyperlink"/>
            <w:lang w:val="en-US"/>
          </w:rPr>
          <w:t>k</w:t>
        </w:r>
        <w:r w:rsidRPr="000E408F">
          <w:rPr>
            <w:rStyle w:val="Hyperlink"/>
          </w:rPr>
          <w:t>-</w:t>
        </w:r>
        <w:r w:rsidRPr="000E408F">
          <w:rPr>
            <w:rStyle w:val="Hyperlink"/>
            <w:lang w:val="en-US"/>
          </w:rPr>
          <w:t>d</w:t>
        </w:r>
        <w:r w:rsidRPr="000E408F">
          <w:rPr>
            <w:rStyle w:val="Hyperlink"/>
          </w:rPr>
          <w:t>.</w:t>
        </w:r>
        <w:r w:rsidRPr="000E408F">
          <w:rPr>
            <w:rStyle w:val="Hyperlink"/>
            <w:lang w:val="en-US"/>
          </w:rPr>
          <w:t>ru</w:t>
        </w:r>
      </w:hyperlink>
      <w:smartTag w:uri="urn:schemas-microsoft-com:office:smarttags" w:element="PersonName">
        <w:r w:rsidRPr="000E408F">
          <w:rPr>
            <w:bCs/>
          </w:rPr>
          <w:t>,</w:t>
        </w:r>
      </w:smartTag>
      <w:r w:rsidRPr="000E408F">
        <w:rPr>
          <w:bCs/>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w:t>
      </w:r>
      <w:smartTag w:uri="urn:schemas-microsoft-com:office:smarttags" w:element="PersonName">
        <w:r w:rsidRPr="000E408F">
          <w:rPr>
            <w:bCs/>
          </w:rPr>
          <w:t>,</w:t>
        </w:r>
      </w:smartTag>
      <w:r w:rsidRPr="000E408F">
        <w:rPr>
          <w:bCs/>
        </w:rPr>
        <w:t xml:space="preserve"> по согласованию с таким участником удаляются все дополнительные регистрации</w:t>
      </w:r>
      <w:smartTag w:uri="urn:schemas-microsoft-com:office:smarttags" w:element="PersonName">
        <w:r w:rsidRPr="000E408F">
          <w:rPr>
            <w:bCs/>
          </w:rPr>
          <w:t>,</w:t>
        </w:r>
      </w:smartTag>
      <w:r w:rsidRPr="000E408F">
        <w:rPr>
          <w:bCs/>
        </w:rPr>
        <w:t xml:space="preserve"> за исключением одной. В этом случае</w:t>
      </w:r>
      <w:smartTag w:uri="urn:schemas-microsoft-com:office:smarttags" w:element="PersonName">
        <w:r w:rsidRPr="000E408F">
          <w:rPr>
            <w:bCs/>
          </w:rPr>
          <w:t>,</w:t>
        </w:r>
      </w:smartTag>
      <w:r w:rsidRPr="000E408F">
        <w:rPr>
          <w:bCs/>
        </w:rPr>
        <w:t xml:space="preserve">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2445EC" w:rsidRPr="000E408F" w:rsidRDefault="002445EC" w:rsidP="0089682C">
      <w:pPr>
        <w:jc w:val="both"/>
        <w:rPr>
          <w:b/>
        </w:rPr>
      </w:pPr>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w:t>
      </w:r>
      <w:smartTag w:uri="urn:schemas-microsoft-com:office:smarttags" w:element="PersonName">
        <w:r w:rsidRPr="000E408F">
          <w:t>,</w:t>
        </w:r>
      </w:smartTag>
      <w:r w:rsidRPr="000E408F">
        <w:t xml:space="preserve">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smartTag w:uri="urn:schemas-microsoft-com:office:smarttags" w:element="PersonName">
        <w:r w:rsidRPr="000E408F">
          <w:t>,</w:t>
        </w:r>
      </w:smartTag>
      <w:r w:rsidRPr="000E408F">
        <w:t xml:space="preserve"> копии документов</w:t>
      </w:r>
      <w:smartTag w:uri="urn:schemas-microsoft-com:office:smarttags" w:element="PersonName">
        <w:r w:rsidRPr="000E408F">
          <w:t>,</w:t>
        </w:r>
      </w:smartTag>
      <w:r w:rsidRPr="000E408F">
        <w:t xml:space="preserve"> удостоверяющих личность (для иных физических лиц)</w:t>
      </w:r>
      <w:smartTag w:uri="urn:schemas-microsoft-com:office:smarttags" w:element="PersonName">
        <w:r w:rsidRPr="000E408F">
          <w:t>,</w:t>
        </w:r>
      </w:smartTag>
      <w:r w:rsidRPr="000E408F">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smartTag w:uri="urn:schemas-microsoft-com:office:smarttags" w:element="PersonName">
        <w:r w:rsidRPr="000E408F">
          <w:t>,</w:t>
        </w:r>
      </w:smartTag>
      <w:r w:rsidRPr="000E408F">
        <w:t xml:space="preserve">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2445EC" w:rsidRDefault="002445EC" w:rsidP="0089682C">
      <w:pPr>
        <w:jc w:val="both"/>
      </w:pPr>
      <w:r w:rsidRPr="000E408F">
        <w:t>Участник</w:t>
      </w:r>
      <w:r>
        <w:t xml:space="preserve"> вправе предоставить документы о</w:t>
      </w:r>
      <w:r w:rsidRPr="000E408F">
        <w:t>ператору посредством их пересылки по факсимильной связи либо по электронной почте.</w:t>
      </w:r>
    </w:p>
    <w:p w:rsidR="002445EC" w:rsidRDefault="002445EC" w:rsidP="0089682C">
      <w:pPr>
        <w:jc w:val="both"/>
      </w:pPr>
    </w:p>
    <w:p w:rsidR="002445EC" w:rsidRDefault="002445EC" w:rsidP="0089682C">
      <w:pPr>
        <w:jc w:val="both"/>
      </w:pPr>
    </w:p>
    <w:p w:rsidR="002445EC" w:rsidRDefault="002445EC" w:rsidP="0089682C">
      <w:pPr>
        <w:jc w:val="both"/>
      </w:pPr>
    </w:p>
    <w:p w:rsidR="002445EC" w:rsidRDefault="002445EC" w:rsidP="0089682C">
      <w:pPr>
        <w:jc w:val="both"/>
      </w:pPr>
    </w:p>
    <w:p w:rsidR="002445EC" w:rsidRPr="0089682C" w:rsidRDefault="002445EC" w:rsidP="0089682C">
      <w:pPr>
        <w:jc w:val="center"/>
        <w:rPr>
          <w:b/>
          <w:caps/>
          <w:sz w:val="28"/>
          <w:szCs w:val="28"/>
          <w:u w:val="single"/>
        </w:rPr>
      </w:pPr>
      <w:r>
        <w:rPr>
          <w:b/>
          <w:caps/>
          <w:sz w:val="28"/>
          <w:szCs w:val="28"/>
          <w:u w:val="single"/>
        </w:rPr>
        <w:t>Раздел 2</w:t>
      </w:r>
      <w:r w:rsidRPr="0089682C">
        <w:rPr>
          <w:b/>
          <w:caps/>
          <w:sz w:val="28"/>
          <w:szCs w:val="28"/>
          <w:u w:val="single"/>
        </w:rPr>
        <w:t>. ТЕХНИЧЕСКОЕ ЗАДАНИЕ</w:t>
      </w:r>
    </w:p>
    <w:p w:rsidR="002445EC" w:rsidRPr="0089682C" w:rsidRDefault="002445EC" w:rsidP="0089682C">
      <w:pPr>
        <w:jc w:val="center"/>
        <w:rPr>
          <w:u w:val="single"/>
        </w:rPr>
      </w:pPr>
    </w:p>
    <w:p w:rsidR="002445EC" w:rsidRDefault="002445EC" w:rsidP="0089682C">
      <w:r>
        <w:t>На выполнение работ по мойке остекления и фасада зданий ГК «Росатом» по следующим адресам:</w:t>
      </w:r>
    </w:p>
    <w:p w:rsidR="002445EC" w:rsidRDefault="002445EC" w:rsidP="0089682C">
      <w:pPr>
        <w:ind w:left="1260"/>
      </w:pPr>
      <w:r>
        <w:t>ул. Большая Ордынка</w:t>
      </w:r>
      <w:smartTag w:uri="urn:schemas-microsoft-com:office:smarttags" w:element="PersonName">
        <w:r>
          <w:t>,</w:t>
        </w:r>
      </w:smartTag>
      <w:r>
        <w:t xml:space="preserve"> 24</w:t>
      </w:r>
    </w:p>
    <w:p w:rsidR="002445EC" w:rsidRDefault="002445EC" w:rsidP="0089682C">
      <w:pPr>
        <w:ind w:left="1260"/>
      </w:pPr>
      <w:r>
        <w:t>Старомонетный пер.</w:t>
      </w:r>
      <w:smartTag w:uri="urn:schemas-microsoft-com:office:smarttags" w:element="PersonName">
        <w:r>
          <w:t>,</w:t>
        </w:r>
      </w:smartTag>
      <w:r>
        <w:t xml:space="preserve"> д. 26</w:t>
      </w:r>
    </w:p>
    <w:p w:rsidR="002445EC" w:rsidRDefault="002445EC" w:rsidP="0089682C">
      <w:pPr>
        <w:ind w:left="1260"/>
      </w:pPr>
      <w:r>
        <w:t>Старомонетный пер. д. 26</w:t>
      </w:r>
      <w:smartTag w:uri="urn:schemas-microsoft-com:office:smarttags" w:element="PersonName">
        <w:r>
          <w:t>,</w:t>
        </w:r>
      </w:smartTag>
      <w:r>
        <w:t xml:space="preserve"> стр. 1</w:t>
      </w:r>
    </w:p>
    <w:p w:rsidR="002445EC" w:rsidRDefault="002445EC" w:rsidP="0089682C">
      <w:pPr>
        <w:ind w:left="1260"/>
      </w:pPr>
      <w:r>
        <w:t>Старомонетный пер.</w:t>
      </w:r>
      <w:smartTag w:uri="urn:schemas-microsoft-com:office:smarttags" w:element="PersonName">
        <w:r>
          <w:t>,</w:t>
        </w:r>
      </w:smartTag>
      <w:r>
        <w:t xml:space="preserve"> д. 26 стр. 2</w:t>
      </w:r>
    </w:p>
    <w:p w:rsidR="002445EC" w:rsidRDefault="002445EC" w:rsidP="0089682C">
      <w:pPr>
        <w:rPr>
          <w:b/>
        </w:rPr>
      </w:pPr>
    </w:p>
    <w:p w:rsidR="002445EC" w:rsidRDefault="002445EC" w:rsidP="0089682C">
      <w:r>
        <w:rPr>
          <w:b/>
        </w:rPr>
        <w:t>1. Требования к оказываемым услугам:</w:t>
      </w:r>
    </w:p>
    <w:p w:rsidR="002445EC" w:rsidRDefault="002445EC" w:rsidP="00DF314D">
      <w:pPr>
        <w:jc w:val="both"/>
      </w:pPr>
      <w:r>
        <w:tab/>
        <w:t>Исполнитель самостоятельно</w:t>
      </w:r>
      <w:smartTag w:uri="urn:schemas-microsoft-com:office:smarttags" w:element="PersonName">
        <w:r>
          <w:t>,</w:t>
        </w:r>
      </w:smartTag>
      <w:r>
        <w:t xml:space="preserve"> извещая Заказчика</w:t>
      </w:r>
      <w:smartTag w:uri="urn:schemas-microsoft-com:office:smarttags" w:element="PersonName">
        <w:r>
          <w:t>,</w:t>
        </w:r>
      </w:smartTag>
      <w:r>
        <w:t xml:space="preserve"> организует работы по полной промывке остекления зданий</w:t>
      </w:r>
      <w:smartTag w:uri="urn:schemas-microsoft-com:office:smarttags" w:element="PersonName">
        <w:r>
          <w:t>,</w:t>
        </w:r>
      </w:smartTag>
      <w:r>
        <w:t xml:space="preserve"> включающие в себя:</w:t>
      </w:r>
    </w:p>
    <w:p w:rsidR="002445EC" w:rsidRDefault="002445EC" w:rsidP="00DF314D">
      <w:pPr>
        <w:jc w:val="both"/>
      </w:pPr>
      <w:r>
        <w:tab/>
        <w:t>- очистка окон и рам от краски и штукатурки;</w:t>
      </w:r>
    </w:p>
    <w:p w:rsidR="002445EC" w:rsidRDefault="002445EC" w:rsidP="00DF314D">
      <w:pPr>
        <w:ind w:firstLine="708"/>
        <w:jc w:val="both"/>
      </w:pPr>
      <w:r>
        <w:t>- мойка окон</w:t>
      </w:r>
      <w:smartTag w:uri="urn:schemas-microsoft-com:office:smarttags" w:element="PersonName">
        <w:r>
          <w:t>,</w:t>
        </w:r>
      </w:smartTag>
      <w:r>
        <w:t xml:space="preserve"> витражей</w:t>
      </w:r>
      <w:smartTag w:uri="urn:schemas-microsoft-com:office:smarttags" w:element="PersonName">
        <w:r>
          <w:t>,</w:t>
        </w:r>
      </w:smartTag>
      <w:r>
        <w:t xml:space="preserve"> рам</w:t>
      </w:r>
      <w:smartTag w:uri="urn:schemas-microsoft-com:office:smarttags" w:element="PersonName">
        <w:r>
          <w:t>,</w:t>
        </w:r>
      </w:smartTag>
      <w:r>
        <w:t xml:space="preserve"> подоконников</w:t>
      </w:r>
      <w:smartTag w:uri="urn:schemas-microsoft-com:office:smarttags" w:element="PersonName">
        <w:r>
          <w:t>,</w:t>
        </w:r>
      </w:smartTag>
      <w:r>
        <w:t xml:space="preserve"> откосов</w:t>
      </w:r>
      <w:smartTag w:uri="urn:schemas-microsoft-com:office:smarttags" w:element="PersonName">
        <w:r>
          <w:t>,</w:t>
        </w:r>
      </w:smartTag>
      <w:r>
        <w:t xml:space="preserve"> межрамных пространств с применением специальных моющих средств;</w:t>
      </w:r>
    </w:p>
    <w:p w:rsidR="002445EC" w:rsidRDefault="002445EC" w:rsidP="00DF314D">
      <w:pPr>
        <w:ind w:firstLine="708"/>
        <w:jc w:val="both"/>
      </w:pPr>
      <w:r>
        <w:t>- мытье труднодоступных мест с помощью промышленных альпинистов и/или автовышек.</w:t>
      </w:r>
    </w:p>
    <w:p w:rsidR="002445EC" w:rsidRDefault="002445EC" w:rsidP="00DF314D">
      <w:pPr>
        <w:jc w:val="both"/>
      </w:pPr>
      <w:r>
        <w:tab/>
        <w:t>Исполнитель приступает к работе только после подписания сторонами акта-допуска на производство работ на территории действующего предприятия</w:t>
      </w:r>
      <w:smartTag w:uri="urn:schemas-microsoft-com:office:smarttags" w:element="PersonName">
        <w:r>
          <w:t>,</w:t>
        </w:r>
      </w:smartTag>
      <w:r>
        <w:t xml:space="preserve"> в котором отражены меры безопасности при производстве работ.</w:t>
      </w:r>
    </w:p>
    <w:p w:rsidR="002445EC" w:rsidRDefault="002445EC" w:rsidP="00DF314D">
      <w:pPr>
        <w:jc w:val="both"/>
      </w:pPr>
      <w:r>
        <w:tab/>
        <w:t>Расходные материалы и инвентарь предоставляются Исполнителем.</w:t>
      </w:r>
    </w:p>
    <w:p w:rsidR="002445EC" w:rsidRDefault="002445EC" w:rsidP="00DF314D">
      <w:pPr>
        <w:jc w:val="both"/>
      </w:pPr>
      <w:r>
        <w:tab/>
        <w:t>Дата начала проведения работ определяется и согласовывается Заказчиком.</w:t>
      </w:r>
    </w:p>
    <w:p w:rsidR="002445EC" w:rsidRDefault="002445EC" w:rsidP="00DF314D">
      <w:pPr>
        <w:ind w:firstLine="708"/>
        <w:jc w:val="both"/>
      </w:pPr>
      <w:r>
        <w:rPr>
          <w:bCs/>
        </w:rPr>
        <w:t>Время проведения работ с 08-00 до 18-00</w:t>
      </w:r>
      <w:r>
        <w:t>.</w:t>
      </w:r>
    </w:p>
    <w:p w:rsidR="002445EC" w:rsidRDefault="002445EC" w:rsidP="00DF314D">
      <w:pPr>
        <w:ind w:firstLine="708"/>
        <w:jc w:val="both"/>
      </w:pPr>
      <w:r>
        <w:t xml:space="preserve">Площадь поверхностей подлежащей мойке составляет </w:t>
      </w:r>
      <w:smartTag w:uri="urn:schemas-microsoft-com:office:smarttags" w:element="metricconverter">
        <w:smartTagPr>
          <w:attr w:name="ProductID" w:val="13 200 м2"/>
        </w:smartTagPr>
        <w:r>
          <w:t>13 200 м</w:t>
        </w:r>
        <w:r>
          <w:rPr>
            <w:vertAlign w:val="superscript"/>
          </w:rPr>
          <w:t>2</w:t>
        </w:r>
      </w:smartTag>
      <w:r>
        <w:t>.</w:t>
      </w:r>
    </w:p>
    <w:p w:rsidR="002445EC" w:rsidRDefault="002445EC" w:rsidP="00DF314D">
      <w:pPr>
        <w:ind w:firstLine="708"/>
        <w:jc w:val="both"/>
      </w:pPr>
      <w:r>
        <w:t>Исполнитель обязан обеспечить выполнение работ в течение 15 раб. дней с момента подписания договора.</w:t>
      </w:r>
    </w:p>
    <w:p w:rsidR="002445EC" w:rsidRDefault="002445EC" w:rsidP="00DF314D">
      <w:pPr>
        <w:ind w:firstLine="708"/>
        <w:jc w:val="both"/>
      </w:pPr>
      <w:r>
        <w:t>Критерием качества выполненных работ служит полная очистка стеклянных поверхностей от всех видов загрязнений.</w:t>
      </w:r>
    </w:p>
    <w:p w:rsidR="002445EC" w:rsidRDefault="002445EC" w:rsidP="00DF314D">
      <w:pPr>
        <w:ind w:firstLine="708"/>
        <w:jc w:val="both"/>
      </w:pPr>
      <w:r>
        <w:t>Исполнитель Приказом назначает ответственных сотрудников для организации и контроля выполнения работ</w:t>
      </w:r>
      <w:smartTag w:uri="urn:schemas-microsoft-com:office:smarttags" w:element="PersonName">
        <w:r>
          <w:t>,</w:t>
        </w:r>
      </w:smartTag>
      <w:r>
        <w:t xml:space="preserve"> осуществления мероприятий по охране труда и пожарной безопасности</w:t>
      </w:r>
      <w:smartTag w:uri="urn:schemas-microsoft-com:office:smarttags" w:element="PersonName">
        <w:r>
          <w:t>,</w:t>
        </w:r>
      </w:smartTag>
      <w:r>
        <w:t xml:space="preserve"> а также взаимодействия с Заказчиком.</w:t>
      </w:r>
    </w:p>
    <w:p w:rsidR="002445EC" w:rsidRDefault="002445EC" w:rsidP="00DF314D">
      <w:pPr>
        <w:ind w:firstLine="708"/>
        <w:jc w:val="both"/>
      </w:pPr>
      <w:r>
        <w:t>Исполнитель предоставляет Заказчику ППР</w:t>
      </w:r>
      <w:smartTag w:uri="urn:schemas-microsoft-com:office:smarttags" w:element="PersonName">
        <w:r>
          <w:t>,</w:t>
        </w:r>
      </w:smartTag>
      <w:r>
        <w:t xml:space="preserve"> инструкции на производство работ</w:t>
      </w:r>
      <w:smartTag w:uri="urn:schemas-microsoft-com:office:smarttags" w:element="PersonName">
        <w:r>
          <w:t>,</w:t>
        </w:r>
      </w:smartTag>
      <w:r>
        <w:t xml:space="preserve"> заполненные наряды-допуски</w:t>
      </w:r>
      <w:smartTag w:uri="urn:schemas-microsoft-com:office:smarttags" w:element="PersonName">
        <w:r>
          <w:t>,</w:t>
        </w:r>
      </w:smartTag>
      <w:r>
        <w:t xml:space="preserve"> журналы по технике безопасности и ежедневные отчеты о проделанной работе.</w:t>
      </w:r>
    </w:p>
    <w:p w:rsidR="002445EC" w:rsidRDefault="002445EC" w:rsidP="00DF314D">
      <w:pPr>
        <w:ind w:firstLine="708"/>
        <w:jc w:val="both"/>
      </w:pPr>
      <w:r>
        <w:t>К выполнению работ допускаются совершеннолетние граждане РФ (прописка г. Москва и/или МО), прошедшие обучение навыкам и приемам работы на высоте, имеющих действующие допуски по специальности «Промышленный альпинист», не имеющие медицинских противопоказаний для выполнения работ на высоте.</w:t>
      </w:r>
    </w:p>
    <w:p w:rsidR="002445EC" w:rsidRDefault="002445EC" w:rsidP="00BA19BC">
      <w:pPr>
        <w:jc w:val="both"/>
        <w:rPr>
          <w:b/>
        </w:rPr>
      </w:pPr>
    </w:p>
    <w:p w:rsidR="002445EC" w:rsidRDefault="002445EC" w:rsidP="0089682C">
      <w:pPr>
        <w:rPr>
          <w:b/>
        </w:rPr>
      </w:pPr>
      <w:r>
        <w:rPr>
          <w:b/>
        </w:rPr>
        <w:t>2. Краткая характеристика объектов</w:t>
      </w:r>
    </w:p>
    <w:p w:rsidR="002445EC" w:rsidRPr="0089682C" w:rsidRDefault="002445EC" w:rsidP="0089682C">
      <w:pPr>
        <w:rPr>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1418"/>
        <w:gridCol w:w="3118"/>
        <w:gridCol w:w="2976"/>
      </w:tblGrid>
      <w:tr w:rsidR="002445EC" w:rsidRPr="0089682C" w:rsidTr="0089682C">
        <w:tc>
          <w:tcPr>
            <w:tcW w:w="2235" w:type="dxa"/>
            <w:vAlign w:val="center"/>
          </w:tcPr>
          <w:p w:rsidR="002445EC" w:rsidRPr="0089682C" w:rsidRDefault="002445EC" w:rsidP="00667541">
            <w:pPr>
              <w:jc w:val="center"/>
              <w:rPr>
                <w:b/>
              </w:rPr>
            </w:pPr>
            <w:r w:rsidRPr="0089682C">
              <w:rPr>
                <w:b/>
              </w:rPr>
              <w:t>Адрес</w:t>
            </w:r>
          </w:p>
        </w:tc>
        <w:tc>
          <w:tcPr>
            <w:tcW w:w="1418" w:type="dxa"/>
            <w:vAlign w:val="center"/>
          </w:tcPr>
          <w:p w:rsidR="002445EC" w:rsidRPr="0089682C" w:rsidRDefault="002445EC" w:rsidP="00667541">
            <w:pPr>
              <w:jc w:val="center"/>
              <w:rPr>
                <w:b/>
              </w:rPr>
            </w:pPr>
            <w:r w:rsidRPr="0089682C">
              <w:rPr>
                <w:b/>
              </w:rPr>
              <w:t>Площадь, м.кв.</w:t>
            </w:r>
          </w:p>
        </w:tc>
        <w:tc>
          <w:tcPr>
            <w:tcW w:w="3118" w:type="dxa"/>
            <w:vAlign w:val="center"/>
          </w:tcPr>
          <w:p w:rsidR="002445EC" w:rsidRPr="0089682C" w:rsidRDefault="002445EC" w:rsidP="00667541">
            <w:pPr>
              <w:jc w:val="center"/>
              <w:rPr>
                <w:b/>
              </w:rPr>
            </w:pPr>
            <w:r w:rsidRPr="0089682C">
              <w:rPr>
                <w:b/>
              </w:rPr>
              <w:t>Время проведения работ (будни)</w:t>
            </w:r>
          </w:p>
        </w:tc>
        <w:tc>
          <w:tcPr>
            <w:tcW w:w="2976" w:type="dxa"/>
            <w:vAlign w:val="center"/>
          </w:tcPr>
          <w:p w:rsidR="002445EC" w:rsidRPr="0089682C" w:rsidRDefault="002445EC" w:rsidP="00667541">
            <w:pPr>
              <w:jc w:val="center"/>
              <w:rPr>
                <w:b/>
              </w:rPr>
            </w:pPr>
            <w:r w:rsidRPr="0089682C">
              <w:rPr>
                <w:b/>
              </w:rPr>
              <w:t>Особые мероприятия</w:t>
            </w:r>
          </w:p>
        </w:tc>
      </w:tr>
      <w:tr w:rsidR="002445EC" w:rsidRPr="0089682C" w:rsidTr="0089682C">
        <w:tc>
          <w:tcPr>
            <w:tcW w:w="2235" w:type="dxa"/>
          </w:tcPr>
          <w:p w:rsidR="002445EC" w:rsidRPr="0089682C" w:rsidRDefault="002445EC" w:rsidP="00667541">
            <w:r w:rsidRPr="0089682C">
              <w:t>ул. Б. Ордынка, 24</w:t>
            </w:r>
          </w:p>
        </w:tc>
        <w:tc>
          <w:tcPr>
            <w:tcW w:w="1418" w:type="dxa"/>
          </w:tcPr>
          <w:p w:rsidR="002445EC" w:rsidRPr="0089682C" w:rsidRDefault="002445EC" w:rsidP="00667541">
            <w:pPr>
              <w:jc w:val="right"/>
            </w:pPr>
            <w:r w:rsidRPr="0089682C">
              <w:t>9 200</w:t>
            </w:r>
          </w:p>
        </w:tc>
        <w:tc>
          <w:tcPr>
            <w:tcW w:w="3118" w:type="dxa"/>
          </w:tcPr>
          <w:p w:rsidR="002445EC" w:rsidRPr="0089682C" w:rsidRDefault="002445E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2445EC" w:rsidRPr="0089682C" w:rsidRDefault="002445EC" w:rsidP="00667541">
            <w:r w:rsidRPr="0089682C">
              <w:t xml:space="preserve">12 эт. здание; промывка москитных сеток по заявке Заказчика </w:t>
            </w:r>
          </w:p>
        </w:tc>
      </w:tr>
      <w:tr w:rsidR="002445EC" w:rsidRPr="0089682C" w:rsidTr="0089682C">
        <w:tc>
          <w:tcPr>
            <w:tcW w:w="2235" w:type="dxa"/>
          </w:tcPr>
          <w:p w:rsidR="002445EC" w:rsidRPr="0089682C" w:rsidRDefault="002445EC" w:rsidP="00667541">
            <w:r w:rsidRPr="0089682C">
              <w:t>Старомонетный пер., 26</w:t>
            </w:r>
          </w:p>
        </w:tc>
        <w:tc>
          <w:tcPr>
            <w:tcW w:w="1418" w:type="dxa"/>
            <w:vMerge w:val="restart"/>
          </w:tcPr>
          <w:p w:rsidR="002445EC" w:rsidRPr="0089682C" w:rsidRDefault="002445EC" w:rsidP="00667541">
            <w:pPr>
              <w:jc w:val="right"/>
            </w:pPr>
            <w:r w:rsidRPr="0089682C">
              <w:t>4 000</w:t>
            </w:r>
          </w:p>
        </w:tc>
        <w:tc>
          <w:tcPr>
            <w:tcW w:w="3118" w:type="dxa"/>
          </w:tcPr>
          <w:p w:rsidR="002445EC" w:rsidRPr="0089682C" w:rsidRDefault="002445E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2445EC" w:rsidRPr="0089682C" w:rsidRDefault="002445EC" w:rsidP="00667541">
            <w:pPr>
              <w:rPr>
                <w:highlight w:val="yellow"/>
              </w:rPr>
            </w:pPr>
            <w:r w:rsidRPr="0089682C">
              <w:t>6 эт. здание; промывка москитных сеток по заявке Заказчика</w:t>
            </w:r>
          </w:p>
        </w:tc>
      </w:tr>
      <w:tr w:rsidR="002445EC" w:rsidRPr="0089682C" w:rsidTr="0089682C">
        <w:tc>
          <w:tcPr>
            <w:tcW w:w="2235" w:type="dxa"/>
          </w:tcPr>
          <w:p w:rsidR="002445EC" w:rsidRPr="0089682C" w:rsidRDefault="002445EC" w:rsidP="00667541">
            <w:r w:rsidRPr="0089682C">
              <w:t>Старомонетный пер., д. 26, стр. 1</w:t>
            </w:r>
          </w:p>
        </w:tc>
        <w:tc>
          <w:tcPr>
            <w:tcW w:w="1418" w:type="dxa"/>
            <w:vMerge/>
          </w:tcPr>
          <w:p w:rsidR="002445EC" w:rsidRPr="0089682C" w:rsidRDefault="002445EC" w:rsidP="00667541"/>
        </w:tc>
        <w:tc>
          <w:tcPr>
            <w:tcW w:w="3118" w:type="dxa"/>
          </w:tcPr>
          <w:p w:rsidR="002445EC" w:rsidRPr="0089682C" w:rsidRDefault="002445E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2445EC" w:rsidRPr="0089682C" w:rsidRDefault="002445EC" w:rsidP="00667541">
            <w:r w:rsidRPr="0089682C">
              <w:t>4 эт. здание; промывка москитных сеток по заявке Заказчика</w:t>
            </w:r>
          </w:p>
        </w:tc>
      </w:tr>
      <w:tr w:rsidR="002445EC" w:rsidRPr="0089682C" w:rsidTr="0089682C">
        <w:tc>
          <w:tcPr>
            <w:tcW w:w="2235" w:type="dxa"/>
          </w:tcPr>
          <w:p w:rsidR="002445EC" w:rsidRPr="0089682C" w:rsidRDefault="002445EC" w:rsidP="00667541">
            <w:r w:rsidRPr="0089682C">
              <w:t>Старомонетный пер., д. 26 стр. 2</w:t>
            </w:r>
          </w:p>
        </w:tc>
        <w:tc>
          <w:tcPr>
            <w:tcW w:w="1418" w:type="dxa"/>
            <w:vMerge/>
          </w:tcPr>
          <w:p w:rsidR="002445EC" w:rsidRPr="0089682C" w:rsidRDefault="002445EC" w:rsidP="00667541"/>
        </w:tc>
        <w:tc>
          <w:tcPr>
            <w:tcW w:w="3118" w:type="dxa"/>
          </w:tcPr>
          <w:p w:rsidR="002445EC" w:rsidRPr="0089682C" w:rsidRDefault="002445EC" w:rsidP="00667541">
            <w:r w:rsidRPr="0089682C">
              <w:t>08</w:t>
            </w:r>
            <w:r>
              <w:t xml:space="preserve"> </w:t>
            </w:r>
            <w:r w:rsidRPr="0089682C">
              <w:t>ч. 00</w:t>
            </w:r>
            <w:r>
              <w:t xml:space="preserve"> </w:t>
            </w:r>
            <w:r w:rsidRPr="0089682C">
              <w:t>мин. – 18</w:t>
            </w:r>
            <w:r>
              <w:t xml:space="preserve"> </w:t>
            </w:r>
            <w:r w:rsidRPr="0089682C">
              <w:t>ч. 00</w:t>
            </w:r>
            <w:r>
              <w:t xml:space="preserve"> </w:t>
            </w:r>
            <w:r w:rsidRPr="0089682C">
              <w:t>мин.</w:t>
            </w:r>
          </w:p>
        </w:tc>
        <w:tc>
          <w:tcPr>
            <w:tcW w:w="2976" w:type="dxa"/>
          </w:tcPr>
          <w:p w:rsidR="002445EC" w:rsidRPr="0089682C" w:rsidRDefault="002445EC" w:rsidP="00667541">
            <w:r w:rsidRPr="0089682C">
              <w:t>3 эт. здание; промывка москитных сеток по заявке Заказчика</w:t>
            </w:r>
          </w:p>
        </w:tc>
      </w:tr>
      <w:tr w:rsidR="002445EC" w:rsidRPr="0089682C" w:rsidTr="0089682C">
        <w:trPr>
          <w:trHeight w:val="441"/>
        </w:trPr>
        <w:tc>
          <w:tcPr>
            <w:tcW w:w="2235" w:type="dxa"/>
            <w:vAlign w:val="center"/>
          </w:tcPr>
          <w:p w:rsidR="002445EC" w:rsidRPr="0089682C" w:rsidRDefault="002445EC" w:rsidP="00667541">
            <w:pPr>
              <w:jc w:val="center"/>
              <w:rPr>
                <w:b/>
              </w:rPr>
            </w:pPr>
            <w:r w:rsidRPr="0089682C">
              <w:rPr>
                <w:b/>
              </w:rPr>
              <w:t>ВСЕГО:</w:t>
            </w:r>
          </w:p>
        </w:tc>
        <w:tc>
          <w:tcPr>
            <w:tcW w:w="1418" w:type="dxa"/>
            <w:vAlign w:val="center"/>
          </w:tcPr>
          <w:p w:rsidR="002445EC" w:rsidRPr="0089682C" w:rsidRDefault="002445EC" w:rsidP="00667541">
            <w:pPr>
              <w:jc w:val="right"/>
              <w:rPr>
                <w:b/>
              </w:rPr>
            </w:pPr>
            <w:r w:rsidRPr="0089682C">
              <w:rPr>
                <w:b/>
              </w:rPr>
              <w:t>13 200</w:t>
            </w:r>
          </w:p>
        </w:tc>
        <w:tc>
          <w:tcPr>
            <w:tcW w:w="3118" w:type="dxa"/>
            <w:vAlign w:val="center"/>
          </w:tcPr>
          <w:p w:rsidR="002445EC" w:rsidRPr="0089682C" w:rsidRDefault="002445EC" w:rsidP="00667541">
            <w:pPr>
              <w:jc w:val="center"/>
              <w:rPr>
                <w:highlight w:val="yellow"/>
              </w:rPr>
            </w:pPr>
          </w:p>
        </w:tc>
        <w:tc>
          <w:tcPr>
            <w:tcW w:w="2976" w:type="dxa"/>
            <w:vAlign w:val="center"/>
          </w:tcPr>
          <w:p w:rsidR="002445EC" w:rsidRPr="0089682C" w:rsidRDefault="002445EC" w:rsidP="00667541">
            <w:pPr>
              <w:jc w:val="center"/>
              <w:rPr>
                <w:b/>
              </w:rPr>
            </w:pPr>
          </w:p>
        </w:tc>
      </w:tr>
    </w:tbl>
    <w:p w:rsidR="002445EC" w:rsidRPr="00AF4B4E" w:rsidRDefault="002445EC" w:rsidP="00AF4B4E">
      <w:pPr>
        <w:pStyle w:val="3"/>
        <w:tabs>
          <w:tab w:val="clear" w:pos="360"/>
          <w:tab w:val="left" w:pos="708"/>
        </w:tabs>
        <w:spacing w:line="228" w:lineRule="auto"/>
        <w:ind w:left="0"/>
        <w:rPr>
          <w:rFonts w:ascii="Times New Roman" w:hAnsi="Times New Roman"/>
          <w:b/>
        </w:rPr>
      </w:pPr>
      <w:r w:rsidRPr="000B79FD">
        <w:rPr>
          <w:rFonts w:ascii="Times New Roman" w:hAnsi="Times New Roman"/>
          <w:b/>
        </w:rPr>
        <w:t xml:space="preserve">3. Требования к </w:t>
      </w:r>
      <w:r>
        <w:rPr>
          <w:rFonts w:ascii="Times New Roman" w:hAnsi="Times New Roman"/>
          <w:b/>
        </w:rPr>
        <w:t>безопасности оказываемых услуг:</w:t>
      </w:r>
    </w:p>
    <w:p w:rsidR="002445EC" w:rsidRDefault="002445EC" w:rsidP="00BA19BC">
      <w:pPr>
        <w:ind w:firstLine="709"/>
      </w:pPr>
      <w:r>
        <w:t>Порядок выполнения работ: в соответствии с «Правилами и нормами технической эксплуатации жилищного фонда», утвержденным постановлением Госстроя России от 27 сентября 2003 г. № 170.</w:t>
      </w:r>
    </w:p>
    <w:p w:rsidR="002445EC" w:rsidRDefault="002445EC" w:rsidP="00BA19BC">
      <w:pPr>
        <w:pStyle w:val="3"/>
        <w:tabs>
          <w:tab w:val="clear" w:pos="360"/>
          <w:tab w:val="left" w:pos="708"/>
        </w:tabs>
        <w:spacing w:line="228" w:lineRule="auto"/>
        <w:ind w:left="0" w:firstLine="708"/>
        <w:rPr>
          <w:rFonts w:ascii="Times New Roman" w:hAnsi="Times New Roman"/>
          <w:szCs w:val="24"/>
        </w:rPr>
      </w:pPr>
      <w:r w:rsidRPr="000B79FD">
        <w:rPr>
          <w:rFonts w:ascii="Times New Roman" w:hAnsi="Times New Roman"/>
          <w:szCs w:val="24"/>
        </w:rPr>
        <w:t xml:space="preserve">При оказании услуг </w:t>
      </w:r>
      <w:r w:rsidRPr="00E47F18">
        <w:rPr>
          <w:rFonts w:ascii="Times New Roman" w:hAnsi="Times New Roman"/>
        </w:rPr>
        <w:t>над местами нахождения и прохода людей</w:t>
      </w:r>
      <w:r w:rsidRPr="000B79FD">
        <w:rPr>
          <w:rFonts w:ascii="Times New Roman" w:hAnsi="Times New Roman"/>
          <w:szCs w:val="24"/>
        </w:rPr>
        <w:t xml:space="preserve"> Исполнитель обязан выставлять посты наблюдения и огораживать зону небезопасного нахождения людей защитными лентами.</w:t>
      </w:r>
    </w:p>
    <w:p w:rsidR="002445EC" w:rsidRPr="000B79FD" w:rsidRDefault="002445EC" w:rsidP="00BA19BC">
      <w:pPr>
        <w:pStyle w:val="3"/>
        <w:tabs>
          <w:tab w:val="clear" w:pos="360"/>
          <w:tab w:val="left" w:pos="708"/>
        </w:tabs>
        <w:spacing w:line="228" w:lineRule="auto"/>
        <w:ind w:left="0"/>
        <w:rPr>
          <w:rFonts w:ascii="Times New Roman" w:hAnsi="Times New Roman"/>
          <w:szCs w:val="24"/>
        </w:rPr>
      </w:pPr>
      <w:r>
        <w:rPr>
          <w:rFonts w:ascii="Times New Roman" w:hAnsi="Times New Roman"/>
          <w:szCs w:val="24"/>
        </w:rPr>
        <w:tab/>
      </w:r>
      <w:r w:rsidRPr="000B79FD">
        <w:rPr>
          <w:rFonts w:ascii="Times New Roman" w:hAnsi="Times New Roman"/>
        </w:rPr>
        <w:t xml:space="preserve">При оказании услуг персонал Исполнителя обязан соблюдать меры безопасности, предусмотренные для работы на </w:t>
      </w:r>
      <w:r>
        <w:rPr>
          <w:rFonts w:ascii="Times New Roman" w:hAnsi="Times New Roman"/>
        </w:rPr>
        <w:t>высоте</w:t>
      </w:r>
      <w:r w:rsidRPr="000B79FD">
        <w:rPr>
          <w:rFonts w:ascii="Times New Roman" w:hAnsi="Times New Roman"/>
        </w:rPr>
        <w:t>, и иметь необходимый инвентарь для обеспечения собственной безопасности.</w:t>
      </w:r>
    </w:p>
    <w:p w:rsidR="002445EC" w:rsidRPr="000B79FD" w:rsidRDefault="002445EC" w:rsidP="00BA19BC">
      <w:pPr>
        <w:ind w:firstLine="708"/>
      </w:pPr>
      <w:r w:rsidRPr="000B79FD">
        <w:t>Исполнитель обязан осуществлять свою деятельность в соответствии с требован</w:t>
      </w:r>
      <w:r>
        <w:t>иями режима безопасности зданий и</w:t>
      </w:r>
      <w:r w:rsidRPr="000B79FD">
        <w:t xml:space="preserve"> немедленно удалить своих сотрудников с объектов при поступлении распоряжения от Заказчика</w:t>
      </w:r>
      <w:r>
        <w:t>.</w:t>
      </w:r>
    </w:p>
    <w:p w:rsidR="002445EC" w:rsidRDefault="002445EC" w:rsidP="0089682C">
      <w:pPr>
        <w:jc w:val="both"/>
      </w:pPr>
    </w:p>
    <w:p w:rsidR="002445EC" w:rsidRPr="00AF4B4E" w:rsidRDefault="002445EC" w:rsidP="0089682C">
      <w:pPr>
        <w:jc w:val="both"/>
        <w:rPr>
          <w:b/>
        </w:rPr>
      </w:pPr>
      <w:r>
        <w:rPr>
          <w:b/>
        </w:rPr>
        <w:t>4. Ответственность исполнителя:</w:t>
      </w:r>
    </w:p>
    <w:p w:rsidR="002445EC" w:rsidRDefault="002445EC" w:rsidP="00BA19BC">
      <w:pPr>
        <w:jc w:val="both"/>
      </w:pPr>
      <w:r>
        <w:tab/>
        <w:t>Исполнитель несет ответственность за ущерб, причиненный вследствие некачественного или несвоевременного выполнения им работ.</w:t>
      </w:r>
    </w:p>
    <w:p w:rsidR="002445EC" w:rsidRDefault="002445EC" w:rsidP="00BA19BC">
      <w:pPr>
        <w:jc w:val="both"/>
      </w:pPr>
      <w:r>
        <w:tab/>
        <w:t>Исполнитель несет полную ответственность за безопасность производства работ.</w:t>
      </w:r>
    </w:p>
    <w:p w:rsidR="002445EC" w:rsidRDefault="002445EC" w:rsidP="00BA19BC">
      <w:pPr>
        <w:ind w:firstLine="708"/>
        <w:jc w:val="both"/>
        <w:rPr>
          <w:color w:val="000000"/>
        </w:rPr>
      </w:pPr>
      <w:r>
        <w:rPr>
          <w:color w:val="000000"/>
        </w:rPr>
        <w:t>Ответственность за  качественное выполнение работ перед контролирующими городскими службами и организациями несет Исполнитель.</w:t>
      </w:r>
    </w:p>
    <w:p w:rsidR="002445EC" w:rsidRDefault="002445EC" w:rsidP="00BA19BC">
      <w:pPr>
        <w:jc w:val="both"/>
        <w:rPr>
          <w:color w:val="000000"/>
        </w:rPr>
      </w:pPr>
    </w:p>
    <w:p w:rsidR="002445EC" w:rsidRDefault="002445EC" w:rsidP="0089682C">
      <w:pPr>
        <w:ind w:firstLine="708"/>
        <w:jc w:val="both"/>
      </w:pPr>
    </w:p>
    <w:p w:rsidR="002445EC" w:rsidRDefault="002445EC" w:rsidP="0089682C">
      <w:pPr>
        <w:rPr>
          <w:b/>
        </w:rPr>
      </w:pPr>
      <w:r w:rsidRPr="000112F2">
        <w:rPr>
          <w:b/>
        </w:rPr>
        <w:t>Начальная максимальная цена договора 400 000 руб., включая НДС 18%</w:t>
      </w:r>
    </w:p>
    <w:p w:rsidR="002445EC" w:rsidRPr="00BE63D3" w:rsidRDefault="002445EC" w:rsidP="0089682C">
      <w:pPr>
        <w:rPr>
          <w:b/>
        </w:rPr>
      </w:pPr>
      <w:r w:rsidRPr="00BE63D3">
        <w:t>(определена согласно</w:t>
      </w:r>
      <w:r>
        <w:rPr>
          <w:b/>
        </w:rPr>
        <w:t xml:space="preserve"> </w:t>
      </w:r>
      <w:r>
        <w:rPr>
          <w:color w:val="000000"/>
        </w:rPr>
        <w:t>Методики</w:t>
      </w:r>
      <w:r w:rsidRPr="00BE63D3">
        <w:rPr>
          <w:color w:val="000000"/>
        </w:rPr>
        <w:t xml:space="preserve">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w:t>
      </w:r>
      <w:r>
        <w:rPr>
          <w:color w:val="000000"/>
        </w:rPr>
        <w:t xml:space="preserve">ции «Росатом» </w:t>
      </w:r>
      <w:r w:rsidRPr="00BE63D3">
        <w:rPr>
          <w:color w:val="000000"/>
        </w:rPr>
        <w:t xml:space="preserve"> утверждена Приказом от 30.11.2010г. №1/481-П "Об утверждении Методики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w:t>
      </w:r>
      <w:r>
        <w:rPr>
          <w:color w:val="000000"/>
        </w:rPr>
        <w:t>)</w:t>
      </w:r>
    </w:p>
    <w:p w:rsidR="002445EC" w:rsidRPr="00BE63D3"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p w:rsidR="002445EC" w:rsidRDefault="002445EC" w:rsidP="0089682C">
      <w:pPr>
        <w:pStyle w:val="BodyTextIndent2"/>
        <w:widowControl w:val="0"/>
        <w:autoSpaceDE w:val="0"/>
        <w:autoSpaceDN w:val="0"/>
        <w:adjustRightInd w:val="0"/>
        <w:spacing w:after="0" w:line="240" w:lineRule="auto"/>
        <w:ind w:left="0"/>
        <w:contextualSpacing/>
        <w:jc w:val="right"/>
      </w:pPr>
      <w:r>
        <w:t xml:space="preserve">Приложение № 1 к извещению </w:t>
      </w:r>
    </w:p>
    <w:p w:rsidR="002445EC" w:rsidRDefault="002445EC" w:rsidP="0089682C">
      <w:pPr>
        <w:pStyle w:val="msonormalcxspmiddle"/>
        <w:rPr>
          <w:sz w:val="20"/>
          <w:szCs w:val="20"/>
        </w:rPr>
      </w:pPr>
      <w:r>
        <w:rPr>
          <w:sz w:val="20"/>
          <w:szCs w:val="20"/>
        </w:rPr>
        <w:t>(на фирменном бланке организации)</w:t>
      </w:r>
    </w:p>
    <w:p w:rsidR="002445EC" w:rsidRDefault="002445EC" w:rsidP="0089682C">
      <w:pPr>
        <w:pStyle w:val="msonormalcxspmiddle"/>
      </w:pPr>
      <w:r>
        <w:t>№ документа</w:t>
      </w:r>
      <w:r>
        <w:tab/>
      </w:r>
      <w:r>
        <w:tab/>
      </w:r>
      <w:r>
        <w:tab/>
      </w:r>
      <w:r>
        <w:tab/>
      </w:r>
      <w:r>
        <w:tab/>
      </w:r>
      <w:r>
        <w:tab/>
      </w:r>
      <w:r>
        <w:tab/>
      </w:r>
      <w:r>
        <w:tab/>
      </w:r>
      <w:r>
        <w:tab/>
      </w:r>
    </w:p>
    <w:p w:rsidR="002445EC" w:rsidRDefault="002445EC" w:rsidP="0089682C">
      <w:pPr>
        <w:pStyle w:val="msonormalcxspmiddle"/>
      </w:pPr>
      <w:r>
        <w:t>дата</w:t>
      </w:r>
    </w:p>
    <w:p w:rsidR="002445EC" w:rsidRDefault="002445EC" w:rsidP="0089682C">
      <w:pPr>
        <w:pStyle w:val="msonormalcxspmiddle"/>
        <w:spacing w:before="0" w:beforeAutospacing="0" w:after="0" w:afterAutospacing="0"/>
        <w:jc w:val="right"/>
      </w:pPr>
      <w:r>
        <w:t>В ФГУП «УАЗ»</w:t>
      </w:r>
    </w:p>
    <w:p w:rsidR="002445EC" w:rsidRPr="004F4F1A" w:rsidRDefault="002445EC" w:rsidP="0089682C">
      <w:pPr>
        <w:pStyle w:val="msonormalcxspmiddle"/>
        <w:jc w:val="center"/>
        <w:outlineLvl w:val="0"/>
        <w:rPr>
          <w:b/>
        </w:rPr>
      </w:pPr>
      <w:r w:rsidRPr="004F4F1A">
        <w:rPr>
          <w:b/>
        </w:rPr>
        <w:t>Заявка на участие в запросе котировок цен</w:t>
      </w:r>
    </w:p>
    <w:p w:rsidR="002445EC" w:rsidRPr="00843EA3" w:rsidRDefault="002445EC" w:rsidP="0089682C">
      <w:pPr>
        <w:jc w:val="center"/>
      </w:pPr>
      <w:r>
        <w:t xml:space="preserve"> </w:t>
      </w:r>
      <w:r w:rsidRPr="00707ED5">
        <w:t xml:space="preserve">на </w:t>
      </w:r>
      <w:r w:rsidRPr="000D16EA">
        <w:t xml:space="preserve"> </w:t>
      </w:r>
      <w:r>
        <w:t>право заключения договора, на выполнение работ</w:t>
      </w:r>
    </w:p>
    <w:p w:rsidR="002445EC" w:rsidRPr="009C69A2" w:rsidRDefault="002445EC" w:rsidP="0089682C">
      <w:pPr>
        <w:jc w:val="center"/>
      </w:pPr>
      <w:r>
        <w:t xml:space="preserve"> .</w:t>
      </w:r>
    </w:p>
    <w:p w:rsidR="002445EC" w:rsidRPr="00C141AF" w:rsidRDefault="002445EC" w:rsidP="0089682C">
      <w:pPr>
        <w:jc w:val="both"/>
      </w:pPr>
      <w:r>
        <w:t>Изучив запрос котировок цен ФГУП «УАЗ» по мойке остекления и фасада зданий Госкорпорации «Росатом»</w:t>
      </w:r>
      <w:r>
        <w:rPr>
          <w:color w:val="000000"/>
        </w:rPr>
        <w:t xml:space="preserve">,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
    <w:p w:rsidR="002445EC" w:rsidRDefault="002445EC" w:rsidP="0089682C">
      <w:pPr>
        <w:pStyle w:val="ListParagraph"/>
        <w:ind w:left="0"/>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2445EC" w:rsidRDefault="002445EC" w:rsidP="0089682C">
      <w:pPr>
        <w:jc w:val="both"/>
      </w:pPr>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2445EC" w:rsidRDefault="002445EC" w:rsidP="0089682C">
      <w:pPr>
        <w:jc w:val="both"/>
        <w:outlineLvl w:val="0"/>
        <w:rPr>
          <w:b/>
        </w:rPr>
      </w:pPr>
      <w:r>
        <w:rPr>
          <w:b/>
        </w:rPr>
        <w:t>1. Сведения об участнике размещения заказа:</w:t>
      </w:r>
    </w:p>
    <w:p w:rsidR="002445EC" w:rsidRDefault="002445EC" w:rsidP="0089682C">
      <w:pPr>
        <w:jc w:val="both"/>
      </w:pPr>
      <w:r>
        <w:t>1.1. Место нахождения (для юридического лица), место жительства (для физического лица): _____________________________________________________________________________</w:t>
      </w:r>
    </w:p>
    <w:p w:rsidR="002445EC" w:rsidRDefault="002445EC" w:rsidP="0089682C">
      <w:pPr>
        <w:jc w:val="both"/>
      </w:pPr>
      <w:r>
        <w:t>1.2. Банковские реквизиты: ______________________________________________________</w:t>
      </w:r>
    </w:p>
    <w:p w:rsidR="002445EC" w:rsidRDefault="002445EC" w:rsidP="0089682C">
      <w:pPr>
        <w:jc w:val="both"/>
      </w:pPr>
      <w:r>
        <w:t>1.3. ИНН _____________________________________________________________________</w:t>
      </w:r>
    </w:p>
    <w:p w:rsidR="002445EC" w:rsidRDefault="002445EC" w:rsidP="0089682C">
      <w:pPr>
        <w:jc w:val="both"/>
      </w:pPr>
      <w:r>
        <w:t>Контактное лицо ______________________________ телефон ________________________</w:t>
      </w:r>
    </w:p>
    <w:p w:rsidR="002445EC" w:rsidRDefault="002445EC" w:rsidP="0089682C">
      <w:pPr>
        <w:jc w:val="both"/>
      </w:pPr>
      <w:r>
        <w:t>1.4.</w:t>
      </w:r>
      <w:r w:rsidRPr="00A737F1">
        <w:t xml:space="preserve"> Участник процедуры закупки должен соответствовать требованиям</w:t>
      </w:r>
      <w:r>
        <w:t xml:space="preserve"> (представить заверенные копии документов)</w:t>
      </w:r>
      <w:r w:rsidRPr="00A737F1">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445EC" w:rsidRDefault="002445EC" w:rsidP="0089682C">
      <w:pPr>
        <w:jc w:val="both"/>
      </w:pPr>
      <w:r>
        <w:tab/>
        <w:t>1) устав;</w:t>
      </w:r>
    </w:p>
    <w:p w:rsidR="002445EC" w:rsidRPr="00A737F1" w:rsidRDefault="002445EC" w:rsidP="0089682C">
      <w:pPr>
        <w:jc w:val="both"/>
      </w:pPr>
      <w:r>
        <w:tab/>
        <w:t>2) выписка ЕГРЮЛ, полученная не позднее 6 месяцев;</w:t>
      </w:r>
    </w:p>
    <w:p w:rsidR="002445EC" w:rsidRPr="00A737F1" w:rsidRDefault="002445EC" w:rsidP="0089682C">
      <w:pPr>
        <w:ind w:firstLine="709"/>
        <w:jc w:val="both"/>
      </w:pPr>
      <w:r>
        <w:t>3</w:t>
      </w:r>
      <w:r w:rsidRPr="00A737F1">
        <w:t>) быть правомочным заключать договор;</w:t>
      </w:r>
    </w:p>
    <w:p w:rsidR="002445EC" w:rsidRDefault="002445EC" w:rsidP="00B10837">
      <w:pPr>
        <w:ind w:firstLine="709"/>
        <w:jc w:val="both"/>
      </w:pPr>
      <w:r>
        <w:t>4</w:t>
      </w:r>
      <w:r w:rsidRPr="00A737F1">
        <w:t>) обладать необходимыми лицензиями</w:t>
      </w:r>
      <w:r>
        <w:t>, разрешения проведения работ на высоте (промышленный альпинизм);</w:t>
      </w:r>
      <w:r w:rsidRPr="00B10837">
        <w:t xml:space="preserve"> </w:t>
      </w:r>
    </w:p>
    <w:p w:rsidR="002445EC" w:rsidRDefault="002445EC" w:rsidP="00B10837">
      <w:pPr>
        <w:ind w:firstLine="709"/>
        <w:jc w:val="both"/>
      </w:pPr>
      <w:r>
        <w:t xml:space="preserve">5) Наличие лицензии ФСБ России. </w:t>
      </w:r>
    </w:p>
    <w:p w:rsidR="002445EC" w:rsidRDefault="002445EC" w:rsidP="0089682C">
      <w:pPr>
        <w:ind w:firstLine="709"/>
        <w:jc w:val="both"/>
      </w:pPr>
      <w:r>
        <w:t>6) Приказ (решение) о назначении руководителя;</w:t>
      </w:r>
    </w:p>
    <w:p w:rsidR="002445EC" w:rsidRPr="00A737F1" w:rsidRDefault="002445EC" w:rsidP="0089682C">
      <w:pPr>
        <w:ind w:firstLine="709"/>
        <w:jc w:val="both"/>
      </w:pPr>
      <w:r>
        <w:t>7</w:t>
      </w:r>
      <w:r w:rsidRPr="00A737F1">
        <w:t>) не находиться в процессе ликвидации (для юридического лица) или быть признанным по решению арбитражного суда несостоятельным (банкротом);</w:t>
      </w:r>
    </w:p>
    <w:p w:rsidR="002445EC" w:rsidRPr="00A737F1" w:rsidRDefault="002445EC" w:rsidP="0089682C">
      <w:pPr>
        <w:ind w:firstLine="709"/>
        <w:jc w:val="both"/>
      </w:pPr>
      <w:r>
        <w:t>8</w:t>
      </w:r>
      <w:r w:rsidRPr="00A737F1">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445EC" w:rsidRPr="00A737F1" w:rsidRDefault="002445EC" w:rsidP="0089682C">
      <w:pPr>
        <w:ind w:firstLine="709"/>
        <w:jc w:val="both"/>
      </w:pPr>
      <w:r>
        <w:t>9)</w:t>
      </w:r>
      <w:r w:rsidRPr="00A737F1">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445EC" w:rsidRDefault="002445EC" w:rsidP="0089682C">
      <w:pPr>
        <w:ind w:firstLine="709"/>
        <w:jc w:val="both"/>
      </w:pPr>
      <w:r>
        <w:t>10</w:t>
      </w:r>
      <w:r w:rsidRPr="00A737F1">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tooltip="blocked::http://services.fms.gov.ru/info-service.htm?sid=2000" w:history="1">
        <w:r w:rsidRPr="00A737F1">
          <w:rPr>
            <w:rStyle w:val="Hyperlink"/>
          </w:rPr>
          <w:t>http://services.fms.gov.ru/info-service.htm?sid=2000</w:t>
        </w:r>
      </w:hyperlink>
      <w:r w:rsidRPr="00A737F1">
        <w:t>.</w:t>
      </w:r>
    </w:p>
    <w:p w:rsidR="002445EC" w:rsidRDefault="002445EC" w:rsidP="00B10837">
      <w:pPr>
        <w:ind w:firstLine="709"/>
        <w:jc w:val="both"/>
      </w:pPr>
      <w:r>
        <w:t>11) Форма № 1 «Бухгалтерский баланс» и № 2 «Отчет о прибылях и убытках» за два предыдущих квартала и последний отчетный период отчетного года, с отметкой налоговой инспекции и заверенные печатью организации;</w:t>
      </w:r>
    </w:p>
    <w:p w:rsidR="002445EC" w:rsidRDefault="002445EC" w:rsidP="00B10837">
      <w:pPr>
        <w:ind w:firstLine="709"/>
        <w:jc w:val="both"/>
      </w:pPr>
      <w:r>
        <w:t>12) отзывы о проведении аналогичных работ.</w:t>
      </w:r>
    </w:p>
    <w:p w:rsidR="002445EC" w:rsidRPr="00A737F1" w:rsidRDefault="002445EC" w:rsidP="00B10837">
      <w:pPr>
        <w:ind w:firstLine="709"/>
        <w:jc w:val="both"/>
      </w:pPr>
    </w:p>
    <w:p w:rsidR="002445EC" w:rsidRDefault="002445EC" w:rsidP="0089682C">
      <w:pPr>
        <w:jc w:val="both"/>
        <w:rPr>
          <w:i/>
        </w:rPr>
      </w:pPr>
      <w:r>
        <w:rPr>
          <w:b/>
        </w:rPr>
        <w:t xml:space="preserve">2. Перечень работ: </w:t>
      </w:r>
      <w:r w:rsidRPr="001969C7">
        <w:rPr>
          <w:i/>
        </w:rPr>
        <w:t>(согласно технического задания)</w:t>
      </w:r>
    </w:p>
    <w:p w:rsidR="002445EC" w:rsidRPr="001969C7" w:rsidRDefault="002445EC" w:rsidP="0089682C">
      <w:pPr>
        <w:jc w:val="both"/>
        <w:rPr>
          <w:b/>
        </w:rPr>
      </w:pPr>
      <w:r>
        <w:rPr>
          <w:b/>
        </w:rPr>
        <w:t>ц</w:t>
      </w:r>
      <w:r w:rsidRPr="001969C7">
        <w:rPr>
          <w:b/>
        </w:rPr>
        <w:t>ене _________ (сумма прописью) рублей, в том числе НДС (18%) _______________ (Сумма прописью) рублей.</w:t>
      </w:r>
    </w:p>
    <w:p w:rsidR="002445EC" w:rsidRDefault="002445EC" w:rsidP="0089682C">
      <w:pPr>
        <w:jc w:val="both"/>
        <w:rPr>
          <w:b/>
        </w:rPr>
      </w:pPr>
    </w:p>
    <w:p w:rsidR="002445EC" w:rsidRDefault="002445EC" w:rsidP="0089682C">
      <w:pPr>
        <w:jc w:val="both"/>
        <w:rPr>
          <w:b/>
        </w:rPr>
      </w:pPr>
    </w:p>
    <w:p w:rsidR="002445EC" w:rsidRDefault="002445EC" w:rsidP="0089682C">
      <w:pPr>
        <w:jc w:val="both"/>
        <w:rPr>
          <w:b/>
        </w:rPr>
      </w:pPr>
    </w:p>
    <w:p w:rsidR="002445EC" w:rsidRDefault="002445EC" w:rsidP="0089682C">
      <w:pPr>
        <w:jc w:val="both"/>
        <w:rPr>
          <w:b/>
        </w:rPr>
      </w:pPr>
    </w:p>
    <w:p w:rsidR="002445EC" w:rsidRDefault="002445EC" w:rsidP="0089682C">
      <w:pPr>
        <w:jc w:val="both"/>
        <w:rPr>
          <w:b/>
        </w:rPr>
      </w:pPr>
    </w:p>
    <w:p w:rsidR="002445EC" w:rsidRPr="00635667" w:rsidRDefault="002445EC" w:rsidP="0089682C">
      <w:pPr>
        <w:jc w:val="both"/>
        <w:rPr>
          <w:b/>
        </w:rPr>
      </w:pPr>
    </w:p>
    <w:p w:rsidR="002445EC" w:rsidRDefault="002445EC" w:rsidP="0089682C">
      <w:pPr>
        <w:contextualSpacing/>
        <w:outlineLvl w:val="0"/>
      </w:pPr>
      <w:r>
        <w:t>Участник размещения заказа</w:t>
      </w:r>
    </w:p>
    <w:p w:rsidR="002445EC" w:rsidRDefault="002445EC" w:rsidP="0089682C">
      <w:pPr>
        <w:contextualSpacing/>
      </w:pPr>
      <w:r>
        <w:t xml:space="preserve">(уполномоченный представитель </w:t>
      </w:r>
    </w:p>
    <w:p w:rsidR="002445EC" w:rsidRDefault="002445EC" w:rsidP="0089682C">
      <w:pPr>
        <w:contextualSpacing/>
      </w:pPr>
      <w:r>
        <w:t xml:space="preserve">на осуществленные действий от имени </w:t>
      </w:r>
    </w:p>
    <w:p w:rsidR="002445EC" w:rsidRDefault="002445EC" w:rsidP="0089682C">
      <w:pPr>
        <w:contextualSpacing/>
      </w:pPr>
      <w:r>
        <w:t>участника размещения заказа)</w:t>
      </w:r>
      <w:r>
        <w:tab/>
      </w:r>
      <w:r>
        <w:tab/>
      </w:r>
      <w:r>
        <w:tab/>
      </w:r>
      <w:r>
        <w:tab/>
        <w:t xml:space="preserve">    _______________</w:t>
      </w:r>
      <w:r>
        <w:rPr>
          <w:i/>
          <w:sz w:val="18"/>
          <w:szCs w:val="18"/>
        </w:rPr>
        <w:t xml:space="preserve">   (подпись) </w:t>
      </w:r>
      <w:r>
        <w:t>м.п.</w:t>
      </w:r>
    </w:p>
    <w:p w:rsidR="002445EC" w:rsidRDefault="002445EC" w:rsidP="0089682C">
      <w:pPr>
        <w:contextualSpacing/>
      </w:pPr>
    </w:p>
    <w:p w:rsidR="002445EC" w:rsidRDefault="002445EC" w:rsidP="0089682C">
      <w:pPr>
        <w:contextualSpacing/>
      </w:pPr>
    </w:p>
    <w:p w:rsidR="002445EC" w:rsidRDefault="002445EC"/>
    <w:sectPr w:rsidR="002445EC" w:rsidSect="003D4436">
      <w:pgSz w:w="11906" w:h="16838"/>
      <w:pgMar w:top="567" w:right="707"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5EC" w:rsidRDefault="002445EC" w:rsidP="0089682C">
      <w:r>
        <w:separator/>
      </w:r>
    </w:p>
  </w:endnote>
  <w:endnote w:type="continuationSeparator" w:id="1">
    <w:p w:rsidR="002445EC" w:rsidRDefault="002445EC" w:rsidP="00896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5EC" w:rsidRDefault="002445EC" w:rsidP="0089682C">
      <w:r>
        <w:separator/>
      </w:r>
    </w:p>
  </w:footnote>
  <w:footnote w:type="continuationSeparator" w:id="1">
    <w:p w:rsidR="002445EC" w:rsidRDefault="002445EC" w:rsidP="008968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9194A"/>
    <w:multiLevelType w:val="hybridMultilevel"/>
    <w:tmpl w:val="D4568482"/>
    <w:lvl w:ilvl="0" w:tplc="02247C0E">
      <w:start w:val="2"/>
      <w:numFmt w:val="decimal"/>
      <w:lvlText w:val="%1."/>
      <w:lvlJc w:val="left"/>
      <w:pPr>
        <w:tabs>
          <w:tab w:val="num" w:pos="720"/>
        </w:tabs>
        <w:ind w:left="720" w:hanging="360"/>
      </w:pPr>
      <w:rPr>
        <w:rFonts w:cs="Times New Roman" w:hint="default"/>
      </w:rPr>
    </w:lvl>
    <w:lvl w:ilvl="1" w:tplc="BE100866">
      <w:numFmt w:val="none"/>
      <w:lvlText w:val=""/>
      <w:lvlJc w:val="left"/>
      <w:pPr>
        <w:tabs>
          <w:tab w:val="num" w:pos="360"/>
        </w:tabs>
      </w:pPr>
      <w:rPr>
        <w:rFonts w:cs="Times New Roman"/>
      </w:rPr>
    </w:lvl>
    <w:lvl w:ilvl="2" w:tplc="7CAC3A3E">
      <w:numFmt w:val="none"/>
      <w:lvlText w:val=""/>
      <w:lvlJc w:val="left"/>
      <w:pPr>
        <w:tabs>
          <w:tab w:val="num" w:pos="360"/>
        </w:tabs>
      </w:pPr>
      <w:rPr>
        <w:rFonts w:cs="Times New Roman"/>
      </w:rPr>
    </w:lvl>
    <w:lvl w:ilvl="3" w:tplc="ADD44352">
      <w:numFmt w:val="none"/>
      <w:lvlText w:val=""/>
      <w:lvlJc w:val="left"/>
      <w:pPr>
        <w:tabs>
          <w:tab w:val="num" w:pos="360"/>
        </w:tabs>
      </w:pPr>
      <w:rPr>
        <w:rFonts w:cs="Times New Roman"/>
      </w:rPr>
    </w:lvl>
    <w:lvl w:ilvl="4" w:tplc="329CDC2C">
      <w:numFmt w:val="none"/>
      <w:lvlText w:val=""/>
      <w:lvlJc w:val="left"/>
      <w:pPr>
        <w:tabs>
          <w:tab w:val="num" w:pos="360"/>
        </w:tabs>
      </w:pPr>
      <w:rPr>
        <w:rFonts w:cs="Times New Roman"/>
      </w:rPr>
    </w:lvl>
    <w:lvl w:ilvl="5" w:tplc="31E0A5EE">
      <w:numFmt w:val="none"/>
      <w:lvlText w:val=""/>
      <w:lvlJc w:val="left"/>
      <w:pPr>
        <w:tabs>
          <w:tab w:val="num" w:pos="360"/>
        </w:tabs>
      </w:pPr>
      <w:rPr>
        <w:rFonts w:cs="Times New Roman"/>
      </w:rPr>
    </w:lvl>
    <w:lvl w:ilvl="6" w:tplc="20E8E398">
      <w:numFmt w:val="none"/>
      <w:lvlText w:val=""/>
      <w:lvlJc w:val="left"/>
      <w:pPr>
        <w:tabs>
          <w:tab w:val="num" w:pos="360"/>
        </w:tabs>
      </w:pPr>
      <w:rPr>
        <w:rFonts w:cs="Times New Roman"/>
      </w:rPr>
    </w:lvl>
    <w:lvl w:ilvl="7" w:tplc="DE5E72C0">
      <w:numFmt w:val="none"/>
      <w:lvlText w:val=""/>
      <w:lvlJc w:val="left"/>
      <w:pPr>
        <w:tabs>
          <w:tab w:val="num" w:pos="360"/>
        </w:tabs>
      </w:pPr>
      <w:rPr>
        <w:rFonts w:cs="Times New Roman"/>
      </w:rPr>
    </w:lvl>
    <w:lvl w:ilvl="8" w:tplc="D4101024">
      <w:numFmt w:val="none"/>
      <w:lvlText w:val=""/>
      <w:lvlJc w:val="left"/>
      <w:pPr>
        <w:tabs>
          <w:tab w:val="num" w:pos="36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682C"/>
    <w:rsid w:val="000112F2"/>
    <w:rsid w:val="00015A8C"/>
    <w:rsid w:val="00065E25"/>
    <w:rsid w:val="000721A3"/>
    <w:rsid w:val="000B79FD"/>
    <w:rsid w:val="000D16EA"/>
    <w:rsid w:val="000E408F"/>
    <w:rsid w:val="0015490A"/>
    <w:rsid w:val="001969C7"/>
    <w:rsid w:val="001A705A"/>
    <w:rsid w:val="001C43BD"/>
    <w:rsid w:val="001F63BA"/>
    <w:rsid w:val="0024384B"/>
    <w:rsid w:val="00243E84"/>
    <w:rsid w:val="002445EC"/>
    <w:rsid w:val="002622C7"/>
    <w:rsid w:val="00284AB0"/>
    <w:rsid w:val="002B026F"/>
    <w:rsid w:val="002B5064"/>
    <w:rsid w:val="002F154E"/>
    <w:rsid w:val="003516FE"/>
    <w:rsid w:val="00357B5C"/>
    <w:rsid w:val="00370C4F"/>
    <w:rsid w:val="00375987"/>
    <w:rsid w:val="003B7CAB"/>
    <w:rsid w:val="003D4436"/>
    <w:rsid w:val="00410996"/>
    <w:rsid w:val="004728EE"/>
    <w:rsid w:val="0049437D"/>
    <w:rsid w:val="004A17FD"/>
    <w:rsid w:val="004F4F1A"/>
    <w:rsid w:val="005217E2"/>
    <w:rsid w:val="00523B01"/>
    <w:rsid w:val="005B2493"/>
    <w:rsid w:val="005E0A7F"/>
    <w:rsid w:val="00635667"/>
    <w:rsid w:val="006427BB"/>
    <w:rsid w:val="00647B37"/>
    <w:rsid w:val="00667541"/>
    <w:rsid w:val="00685F5E"/>
    <w:rsid w:val="00687FDE"/>
    <w:rsid w:val="006A085C"/>
    <w:rsid w:val="006A34F0"/>
    <w:rsid w:val="006B422A"/>
    <w:rsid w:val="006B53FE"/>
    <w:rsid w:val="006B7F92"/>
    <w:rsid w:val="00707ED5"/>
    <w:rsid w:val="007D7EEA"/>
    <w:rsid w:val="007E691B"/>
    <w:rsid w:val="0081751B"/>
    <w:rsid w:val="0083108F"/>
    <w:rsid w:val="00843EA3"/>
    <w:rsid w:val="0089682C"/>
    <w:rsid w:val="008E327A"/>
    <w:rsid w:val="00990E6D"/>
    <w:rsid w:val="00995878"/>
    <w:rsid w:val="00997C03"/>
    <w:rsid w:val="009C69A2"/>
    <w:rsid w:val="00A16198"/>
    <w:rsid w:val="00A26BD8"/>
    <w:rsid w:val="00A26F0D"/>
    <w:rsid w:val="00A34FD4"/>
    <w:rsid w:val="00A737F1"/>
    <w:rsid w:val="00A854B5"/>
    <w:rsid w:val="00A921C9"/>
    <w:rsid w:val="00AE4BAB"/>
    <w:rsid w:val="00AF4B4E"/>
    <w:rsid w:val="00B10837"/>
    <w:rsid w:val="00B834B1"/>
    <w:rsid w:val="00BA19BC"/>
    <w:rsid w:val="00BB341D"/>
    <w:rsid w:val="00BC26E5"/>
    <w:rsid w:val="00BD68A9"/>
    <w:rsid w:val="00BE5B31"/>
    <w:rsid w:val="00BE63D3"/>
    <w:rsid w:val="00C141AF"/>
    <w:rsid w:val="00C84259"/>
    <w:rsid w:val="00CB5928"/>
    <w:rsid w:val="00D94D8B"/>
    <w:rsid w:val="00DB4920"/>
    <w:rsid w:val="00DE183C"/>
    <w:rsid w:val="00DF314D"/>
    <w:rsid w:val="00E00EA5"/>
    <w:rsid w:val="00E366A2"/>
    <w:rsid w:val="00E47F18"/>
    <w:rsid w:val="00E74B2F"/>
    <w:rsid w:val="00EA45F1"/>
    <w:rsid w:val="00EE234A"/>
    <w:rsid w:val="00EE5B1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82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9682C"/>
    <w:rPr>
      <w:rFonts w:cs="Times New Roman"/>
      <w:color w:val="0000FF"/>
      <w:u w:val="single"/>
    </w:rPr>
  </w:style>
  <w:style w:type="paragraph" w:styleId="BodyText2">
    <w:name w:val="Body Text 2"/>
    <w:basedOn w:val="Normal"/>
    <w:link w:val="BodyText2Char"/>
    <w:uiPriority w:val="99"/>
    <w:rsid w:val="0089682C"/>
    <w:pPr>
      <w:shd w:val="clear" w:color="auto" w:fill="FFFFFF"/>
      <w:autoSpaceDE w:val="0"/>
      <w:autoSpaceDN w:val="0"/>
      <w:adjustRightInd w:val="0"/>
    </w:pPr>
    <w:rPr>
      <w:sz w:val="26"/>
      <w:szCs w:val="26"/>
    </w:rPr>
  </w:style>
  <w:style w:type="character" w:customStyle="1" w:styleId="BodyText2Char">
    <w:name w:val="Body Text 2 Char"/>
    <w:basedOn w:val="DefaultParagraphFont"/>
    <w:link w:val="BodyText2"/>
    <w:uiPriority w:val="99"/>
    <w:locked/>
    <w:rsid w:val="0089682C"/>
    <w:rPr>
      <w:rFonts w:ascii="Times New Roman" w:hAnsi="Times New Roman" w:cs="Times New Roman"/>
      <w:sz w:val="26"/>
      <w:szCs w:val="26"/>
      <w:shd w:val="clear" w:color="auto" w:fill="FFFFFF"/>
      <w:lang w:eastAsia="ru-RU"/>
    </w:rPr>
  </w:style>
  <w:style w:type="character" w:customStyle="1" w:styleId="postbody">
    <w:name w:val="postbody"/>
    <w:basedOn w:val="DefaultParagraphFont"/>
    <w:uiPriority w:val="99"/>
    <w:rsid w:val="0089682C"/>
    <w:rPr>
      <w:rFonts w:cs="Times New Roman"/>
    </w:rPr>
  </w:style>
  <w:style w:type="paragraph" w:styleId="BodyTextIndent2">
    <w:name w:val="Body Text Indent 2"/>
    <w:basedOn w:val="Normal"/>
    <w:link w:val="BodyTextIndent2Char"/>
    <w:uiPriority w:val="99"/>
    <w:rsid w:val="0089682C"/>
    <w:pPr>
      <w:spacing w:after="120" w:line="480" w:lineRule="auto"/>
      <w:ind w:left="283"/>
    </w:pPr>
  </w:style>
  <w:style w:type="character" w:customStyle="1" w:styleId="BodyTextIndent2Char">
    <w:name w:val="Body Text Indent 2 Char"/>
    <w:basedOn w:val="DefaultParagraphFont"/>
    <w:link w:val="BodyTextIndent2"/>
    <w:uiPriority w:val="99"/>
    <w:locked/>
    <w:rsid w:val="0089682C"/>
    <w:rPr>
      <w:rFonts w:ascii="Times New Roman" w:hAnsi="Times New Roman" w:cs="Times New Roman"/>
      <w:sz w:val="24"/>
      <w:szCs w:val="24"/>
      <w:lang w:eastAsia="ru-RU"/>
    </w:rPr>
  </w:style>
  <w:style w:type="paragraph" w:customStyle="1" w:styleId="3">
    <w:name w:val="Стиль3"/>
    <w:basedOn w:val="BodyTextIndent2"/>
    <w:uiPriority w:val="99"/>
    <w:rsid w:val="0089682C"/>
    <w:pPr>
      <w:widowControl w:val="0"/>
      <w:tabs>
        <w:tab w:val="num" w:pos="360"/>
      </w:tabs>
      <w:adjustRightInd w:val="0"/>
      <w:spacing w:after="0" w:line="240" w:lineRule="auto"/>
      <w:jc w:val="both"/>
    </w:pPr>
    <w:rPr>
      <w:rFonts w:ascii="Calibri" w:hAnsi="Calibri"/>
      <w:szCs w:val="20"/>
      <w:lang w:eastAsia="en-US"/>
    </w:rPr>
  </w:style>
  <w:style w:type="paragraph" w:styleId="Header">
    <w:name w:val="header"/>
    <w:basedOn w:val="Normal"/>
    <w:link w:val="HeaderChar"/>
    <w:uiPriority w:val="99"/>
    <w:semiHidden/>
    <w:rsid w:val="0089682C"/>
    <w:pPr>
      <w:tabs>
        <w:tab w:val="center" w:pos="4677"/>
        <w:tab w:val="right" w:pos="9355"/>
      </w:tabs>
    </w:pPr>
  </w:style>
  <w:style w:type="character" w:customStyle="1" w:styleId="HeaderChar">
    <w:name w:val="Header Char"/>
    <w:basedOn w:val="DefaultParagraphFont"/>
    <w:link w:val="Header"/>
    <w:uiPriority w:val="99"/>
    <w:semiHidden/>
    <w:locked/>
    <w:rsid w:val="0089682C"/>
    <w:rPr>
      <w:rFonts w:ascii="Times New Roman" w:hAnsi="Times New Roman" w:cs="Times New Roman"/>
      <w:sz w:val="24"/>
      <w:szCs w:val="24"/>
      <w:lang w:eastAsia="ru-RU"/>
    </w:rPr>
  </w:style>
  <w:style w:type="paragraph" w:styleId="Footer">
    <w:name w:val="footer"/>
    <w:basedOn w:val="Normal"/>
    <w:link w:val="FooterChar"/>
    <w:uiPriority w:val="99"/>
    <w:semiHidden/>
    <w:rsid w:val="0089682C"/>
    <w:pPr>
      <w:tabs>
        <w:tab w:val="center" w:pos="4677"/>
        <w:tab w:val="right" w:pos="9355"/>
      </w:tabs>
    </w:pPr>
  </w:style>
  <w:style w:type="character" w:customStyle="1" w:styleId="FooterChar">
    <w:name w:val="Footer Char"/>
    <w:basedOn w:val="DefaultParagraphFont"/>
    <w:link w:val="Footer"/>
    <w:uiPriority w:val="99"/>
    <w:semiHidden/>
    <w:locked/>
    <w:rsid w:val="0089682C"/>
    <w:rPr>
      <w:rFonts w:ascii="Times New Roman" w:hAnsi="Times New Roman" w:cs="Times New Roman"/>
      <w:sz w:val="24"/>
      <w:szCs w:val="24"/>
      <w:lang w:eastAsia="ru-RU"/>
    </w:rPr>
  </w:style>
  <w:style w:type="paragraph" w:styleId="ListParagraph">
    <w:name w:val="List Paragraph"/>
    <w:basedOn w:val="Normal"/>
    <w:uiPriority w:val="99"/>
    <w:qFormat/>
    <w:rsid w:val="0089682C"/>
    <w:pPr>
      <w:ind w:left="720"/>
    </w:pPr>
    <w:rPr>
      <w:rFonts w:ascii="Calibri" w:hAnsi="Calibri" w:cs="Calibri"/>
      <w:sz w:val="22"/>
      <w:szCs w:val="22"/>
      <w:lang w:eastAsia="en-US"/>
    </w:rPr>
  </w:style>
  <w:style w:type="paragraph" w:customStyle="1" w:styleId="msonormalcxspmiddle">
    <w:name w:val="msonormalcxspmiddle"/>
    <w:basedOn w:val="Normal"/>
    <w:uiPriority w:val="99"/>
    <w:rsid w:val="0089682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NVasilyev@dom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rosatom.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services.fms.gov.ru/info-service.htm?sid=2000"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2212</Words>
  <Characters>12610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Vasiliev_v</cp:lastModifiedBy>
  <cp:revision>5</cp:revision>
  <cp:lastPrinted>2011-03-15T09:55:00Z</cp:lastPrinted>
  <dcterms:created xsi:type="dcterms:W3CDTF">2011-03-15T09:30:00Z</dcterms:created>
  <dcterms:modified xsi:type="dcterms:W3CDTF">2011-03-15T09:57:00Z</dcterms:modified>
</cp:coreProperties>
</file>