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760" w:rsidRPr="00C07148" w:rsidRDefault="00435760" w:rsidP="007368A3">
      <w:pPr>
        <w:jc w:val="center"/>
      </w:pPr>
      <w:r w:rsidRPr="00C07148">
        <w:t>ГОСУДАРСТВЕННАЯ КОРПОРАЦИЯ ПО АТОМНОЙ ЭНЕРГИИ «РОСАТОМ»</w:t>
      </w:r>
    </w:p>
    <w:p w:rsidR="00435760" w:rsidRPr="00C07148" w:rsidRDefault="00435760" w:rsidP="007368A3">
      <w:pPr>
        <w:pBdr>
          <w:top w:val="thinThickSmallGap" w:sz="24" w:space="1" w:color="auto"/>
        </w:pBdr>
        <w:jc w:val="center"/>
        <w:rPr>
          <w:b/>
        </w:rPr>
      </w:pPr>
    </w:p>
    <w:p w:rsidR="00435760" w:rsidRPr="00C07148" w:rsidRDefault="00435760" w:rsidP="007368A3">
      <w:pPr>
        <w:jc w:val="center"/>
      </w:pPr>
      <w:r w:rsidRPr="00C07148">
        <w:t xml:space="preserve">ФЕДЕРАЛЬНОЕ ГОСУДАРСТВЕННОЕ УНИТАРНОЕ ПРЕДПРИЯТИЕ </w:t>
      </w:r>
    </w:p>
    <w:p w:rsidR="00435760" w:rsidRPr="00C07148" w:rsidRDefault="00435760" w:rsidP="007368A3">
      <w:pPr>
        <w:jc w:val="center"/>
      </w:pPr>
      <w:r w:rsidRPr="00C07148">
        <w:t>ПРОИЗВОДСТВЕННОЕ ОБЪЕДИНЕНИЕ «Север»</w:t>
      </w:r>
    </w:p>
    <w:p w:rsidR="00435760" w:rsidRPr="00C07148" w:rsidRDefault="00435760" w:rsidP="007368A3">
      <w:pPr>
        <w:jc w:val="center"/>
        <w:rPr>
          <w:b/>
        </w:rPr>
      </w:pPr>
    </w:p>
    <w:p w:rsidR="00435760" w:rsidRPr="00C07148" w:rsidRDefault="00435760" w:rsidP="007368A3">
      <w:pPr>
        <w:jc w:val="center"/>
        <w:rPr>
          <w:b/>
        </w:rPr>
      </w:pPr>
    </w:p>
    <w:tbl>
      <w:tblPr>
        <w:tblW w:w="0" w:type="auto"/>
        <w:tblLook w:val="01E0"/>
      </w:tblPr>
      <w:tblGrid>
        <w:gridCol w:w="4968"/>
        <w:gridCol w:w="4603"/>
      </w:tblGrid>
      <w:tr w:rsidR="00435760" w:rsidRPr="00C07148" w:rsidTr="00A17876">
        <w:tc>
          <w:tcPr>
            <w:tcW w:w="4968" w:type="dxa"/>
          </w:tcPr>
          <w:p w:rsidR="00435760" w:rsidRPr="00A17876" w:rsidRDefault="00435760" w:rsidP="00A17876">
            <w:pPr>
              <w:jc w:val="center"/>
              <w:rPr>
                <w:b/>
              </w:rPr>
            </w:pPr>
          </w:p>
        </w:tc>
        <w:tc>
          <w:tcPr>
            <w:tcW w:w="4603" w:type="dxa"/>
          </w:tcPr>
          <w:p w:rsidR="00435760" w:rsidRPr="00C07148" w:rsidRDefault="00435760" w:rsidP="007368A3">
            <w:r w:rsidRPr="00C07148">
              <w:t>«Утверждаю»</w:t>
            </w:r>
          </w:p>
          <w:p w:rsidR="00435760" w:rsidRPr="00C07148" w:rsidRDefault="00435760" w:rsidP="007368A3"/>
          <w:p w:rsidR="00435760" w:rsidRPr="00C07148" w:rsidRDefault="00435760" w:rsidP="00A17876">
            <w:pPr>
              <w:jc w:val="center"/>
            </w:pPr>
            <w:r w:rsidRPr="00C07148">
              <w:t>Технический директор</w:t>
            </w:r>
          </w:p>
          <w:p w:rsidR="00435760" w:rsidRPr="00A17876" w:rsidRDefault="00435760" w:rsidP="00A17876">
            <w:pPr>
              <w:pBdr>
                <w:top w:val="single" w:sz="12" w:space="1" w:color="auto"/>
                <w:bottom w:val="single" w:sz="12" w:space="1" w:color="auto"/>
              </w:pBdr>
              <w:jc w:val="center"/>
              <w:rPr>
                <w:vertAlign w:val="superscript"/>
              </w:rPr>
            </w:pPr>
            <w:r w:rsidRPr="00A17876">
              <w:rPr>
                <w:vertAlign w:val="superscript"/>
              </w:rPr>
              <w:t>(должность)</w:t>
            </w:r>
          </w:p>
          <w:p w:rsidR="00435760" w:rsidRPr="00C07148" w:rsidRDefault="00435760" w:rsidP="00A17876">
            <w:pPr>
              <w:pBdr>
                <w:top w:val="single" w:sz="12" w:space="1" w:color="auto"/>
                <w:bottom w:val="single" w:sz="12" w:space="1" w:color="auto"/>
              </w:pBdr>
              <w:jc w:val="right"/>
            </w:pPr>
            <w:r w:rsidRPr="00C07148">
              <w:t>В.В. Витухин</w:t>
            </w:r>
          </w:p>
          <w:p w:rsidR="00435760" w:rsidRPr="00A17876" w:rsidRDefault="00435760" w:rsidP="00A17876">
            <w:pPr>
              <w:jc w:val="center"/>
              <w:rPr>
                <w:vertAlign w:val="superscript"/>
              </w:rPr>
            </w:pPr>
            <w:r w:rsidRPr="00A17876">
              <w:rPr>
                <w:vertAlign w:val="superscript"/>
              </w:rPr>
              <w:t>(подпись, ФИО)</w:t>
            </w:r>
          </w:p>
          <w:p w:rsidR="00435760" w:rsidRPr="00C07148" w:rsidRDefault="00435760" w:rsidP="007368A3"/>
          <w:p w:rsidR="00435760" w:rsidRPr="00C07148" w:rsidRDefault="00435760" w:rsidP="007368A3">
            <w:r w:rsidRPr="00C07148">
              <w:t xml:space="preserve">«___»______________ </w:t>
            </w:r>
            <w:smartTag w:uri="urn:schemas-microsoft-com:office:smarttags" w:element="metricconverter">
              <w:smartTagPr>
                <w:attr w:name="ProductID" w:val="2010 г"/>
              </w:smartTagPr>
              <w:r w:rsidRPr="00C07148">
                <w:t>2010 г</w:t>
              </w:r>
            </w:smartTag>
            <w:r w:rsidRPr="00C07148">
              <w:t>.</w:t>
            </w:r>
          </w:p>
          <w:p w:rsidR="00435760" w:rsidRPr="00A17876" w:rsidRDefault="00435760" w:rsidP="007368A3">
            <w:pPr>
              <w:rPr>
                <w:b/>
              </w:rPr>
            </w:pPr>
          </w:p>
        </w:tc>
      </w:tr>
    </w:tbl>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sz w:val="28"/>
          <w:szCs w:val="28"/>
        </w:rPr>
      </w:pPr>
    </w:p>
    <w:p w:rsidR="00435760" w:rsidRPr="00C07148" w:rsidRDefault="00435760" w:rsidP="007368A3">
      <w:pPr>
        <w:jc w:val="center"/>
        <w:rPr>
          <w:sz w:val="28"/>
          <w:szCs w:val="28"/>
        </w:rPr>
      </w:pPr>
      <w:r w:rsidRPr="00C07148">
        <w:rPr>
          <w:sz w:val="28"/>
          <w:szCs w:val="28"/>
        </w:rPr>
        <w:t>ИЗВЕЩЕНИЕ О ПРОВЕДЕНИИ ЗАПРОСА ЦЕНОВЫХ</w:t>
      </w:r>
    </w:p>
    <w:p w:rsidR="00435760" w:rsidRPr="00C07148" w:rsidRDefault="00435760" w:rsidP="007368A3">
      <w:pPr>
        <w:jc w:val="center"/>
        <w:rPr>
          <w:b/>
          <w:sz w:val="28"/>
          <w:szCs w:val="28"/>
        </w:rPr>
      </w:pPr>
      <w:r w:rsidRPr="00C07148">
        <w:rPr>
          <w:sz w:val="28"/>
          <w:szCs w:val="28"/>
        </w:rPr>
        <w:t>КОТИРОВОК В ЭЛЕКТРОННОЙ ФОРМЕ</w:t>
      </w:r>
    </w:p>
    <w:p w:rsidR="00435760" w:rsidRPr="00C07148" w:rsidRDefault="00435760" w:rsidP="007368A3">
      <w:pPr>
        <w:jc w:val="center"/>
        <w:rPr>
          <w:b/>
          <w:sz w:val="28"/>
          <w:szCs w:val="28"/>
        </w:rPr>
      </w:pPr>
    </w:p>
    <w:p w:rsidR="00435760" w:rsidRPr="00C07148" w:rsidRDefault="00435760" w:rsidP="007368A3">
      <w:pPr>
        <w:jc w:val="center"/>
        <w:rPr>
          <w:b/>
          <w:sz w:val="28"/>
          <w:szCs w:val="28"/>
        </w:rPr>
      </w:pPr>
      <w:r w:rsidRPr="00C07148">
        <w:rPr>
          <w:b/>
          <w:sz w:val="28"/>
          <w:szCs w:val="28"/>
        </w:rPr>
        <w:t xml:space="preserve">на право заключения договора на поставку товаров </w:t>
      </w:r>
    </w:p>
    <w:p w:rsidR="00435760" w:rsidRPr="00C07148" w:rsidRDefault="00435760" w:rsidP="007368A3">
      <w:pPr>
        <w:jc w:val="center"/>
        <w:rPr>
          <w:b/>
          <w:sz w:val="28"/>
          <w:szCs w:val="28"/>
        </w:rPr>
      </w:pPr>
      <w:r w:rsidRPr="00C07148">
        <w:rPr>
          <w:b/>
          <w:sz w:val="28"/>
          <w:szCs w:val="28"/>
        </w:rPr>
        <w:t>(выполнения работ, оказания услуг)</w:t>
      </w:r>
    </w:p>
    <w:p w:rsidR="00435760" w:rsidRPr="00C07148" w:rsidRDefault="00435760" w:rsidP="00B17A09">
      <w:pPr>
        <w:jc w:val="center"/>
        <w:rPr>
          <w:b/>
          <w:sz w:val="28"/>
          <w:szCs w:val="28"/>
        </w:rPr>
      </w:pPr>
      <w:r w:rsidRPr="00C07148">
        <w:rPr>
          <w:b/>
          <w:sz w:val="28"/>
          <w:szCs w:val="28"/>
        </w:rPr>
        <w:t>«Капитальный ремонт магистральной теплотрассы Ду=400 мм. на участке от ТК-45 до ТК-47»</w:t>
      </w: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i/>
        </w:rPr>
      </w:pPr>
      <w:r w:rsidRPr="00C07148">
        <w:t>Извещение размещено на официальном сайте http://zakupki.rosatom.ru, а также на электронной торговой площадке «Электронная торговая площадка «</w:t>
      </w:r>
      <w:r w:rsidRPr="00C07148">
        <w:rPr>
          <w:lang w:val="en-US"/>
        </w:rPr>
        <w:t>www</w:t>
      </w:r>
      <w:r w:rsidRPr="00C07148">
        <w:t>.</w:t>
      </w:r>
      <w:r w:rsidRPr="00C07148">
        <w:rPr>
          <w:lang w:val="en-US"/>
        </w:rPr>
        <w:t>a</w:t>
      </w:r>
      <w:r w:rsidRPr="00C07148">
        <w:t>-</w:t>
      </w:r>
      <w:r w:rsidRPr="00C07148">
        <w:rPr>
          <w:lang w:val="en-US"/>
        </w:rPr>
        <w:t>k</w:t>
      </w:r>
      <w:r w:rsidRPr="00C07148">
        <w:t>-</w:t>
      </w:r>
      <w:r w:rsidRPr="00C07148">
        <w:rPr>
          <w:lang w:val="en-US"/>
        </w:rPr>
        <w:t>d</w:t>
      </w:r>
      <w:r w:rsidRPr="00C07148">
        <w:t>.</w:t>
      </w:r>
      <w:r w:rsidRPr="00C07148">
        <w:rPr>
          <w:lang w:val="en-US"/>
        </w:rPr>
        <w:t>ru</w:t>
      </w:r>
      <w:r w:rsidRPr="00C07148">
        <w:t>»</w:t>
      </w:r>
    </w:p>
    <w:p w:rsidR="00435760" w:rsidRPr="00C07148" w:rsidRDefault="00435760" w:rsidP="007368A3">
      <w:pPr>
        <w:suppressAutoHyphens/>
        <w:ind w:right="639"/>
        <w:jc w:val="both"/>
      </w:pPr>
    </w:p>
    <w:p w:rsidR="00435760" w:rsidRPr="00C07148" w:rsidRDefault="00435760" w:rsidP="007368A3">
      <w:pPr>
        <w:jc w:val="center"/>
        <w:rPr>
          <w:b/>
        </w:rPr>
      </w:pPr>
    </w:p>
    <w:p w:rsidR="00435760" w:rsidRPr="00C07148" w:rsidRDefault="00435760" w:rsidP="007368A3">
      <w:pPr>
        <w:jc w:val="center"/>
      </w:pPr>
      <w:r>
        <w:t>от «08» июня</w:t>
      </w:r>
      <w:r w:rsidRPr="00C07148">
        <w:t xml:space="preserve"> 2010 </w:t>
      </w:r>
      <w:r>
        <w:t>года № 100608/0481/091</w:t>
      </w: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rPr>
          <w:b/>
        </w:rPr>
      </w:pPr>
      <w:r w:rsidRPr="00C07148">
        <w:rPr>
          <w:b/>
        </w:rPr>
        <w:t>Заказчик:</w:t>
      </w:r>
      <w:r w:rsidRPr="00C07148">
        <w:rPr>
          <w:b/>
        </w:rPr>
        <w:tab/>
      </w:r>
      <w:r w:rsidRPr="00C07148">
        <w:rPr>
          <w:b/>
        </w:rPr>
        <w:tab/>
      </w:r>
      <w:r w:rsidRPr="00C07148">
        <w:rPr>
          <w:b/>
        </w:rPr>
        <w:tab/>
      </w:r>
      <w:r w:rsidRPr="00C07148">
        <w:rPr>
          <w:b/>
        </w:rPr>
        <w:tab/>
      </w:r>
      <w:r w:rsidRPr="00C07148">
        <w:rPr>
          <w:b/>
        </w:rPr>
        <w:tab/>
      </w:r>
      <w:r w:rsidRPr="00C07148">
        <w:rPr>
          <w:b/>
        </w:rPr>
        <w:tab/>
      </w:r>
      <w:r w:rsidRPr="00C07148">
        <w:rPr>
          <w:b/>
        </w:rPr>
        <w:tab/>
      </w:r>
      <w:r w:rsidRPr="00C07148">
        <w:rPr>
          <w:b/>
        </w:rPr>
        <w:tab/>
      </w:r>
      <w:r w:rsidRPr="00C07148">
        <w:rPr>
          <w:b/>
        </w:rPr>
        <w:tab/>
        <w:t xml:space="preserve">         ФГУП ПО «Север»</w:t>
      </w: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p>
    <w:p w:rsidR="00435760" w:rsidRPr="00C07148" w:rsidRDefault="00435760" w:rsidP="007368A3">
      <w:pPr>
        <w:jc w:val="center"/>
        <w:rPr>
          <w:b/>
        </w:rPr>
      </w:pPr>
      <w:r w:rsidRPr="00C07148">
        <w:rPr>
          <w:b/>
        </w:rPr>
        <w:t xml:space="preserve">Новосибирск, </w:t>
      </w:r>
      <w:smartTag w:uri="urn:schemas-microsoft-com:office:smarttags" w:element="metricconverter">
        <w:smartTagPr>
          <w:attr w:name="ProductID" w:val="2010 г"/>
        </w:smartTagPr>
        <w:r w:rsidRPr="00C07148">
          <w:rPr>
            <w:b/>
          </w:rPr>
          <w:t>2010 г</w:t>
        </w:r>
      </w:smartTag>
      <w:r w:rsidRPr="00C07148">
        <w:rPr>
          <w:b/>
        </w:rPr>
        <w:t>.</w:t>
      </w:r>
    </w:p>
    <w:p w:rsidR="00435760" w:rsidRPr="00C07148" w:rsidRDefault="00435760" w:rsidP="007368A3">
      <w:pPr>
        <w:spacing w:after="120"/>
        <w:jc w:val="both"/>
      </w:pPr>
      <w:r w:rsidRPr="00C07148">
        <w:rPr>
          <w:b/>
        </w:rPr>
        <w:br w:type="page"/>
        <w:t>Заказчик:</w:t>
      </w:r>
      <w:r w:rsidRPr="00C07148">
        <w:t xml:space="preserve"> ФГУП ПО «Север» </w:t>
      </w:r>
    </w:p>
    <w:p w:rsidR="00435760" w:rsidRPr="00C07148" w:rsidRDefault="00435760" w:rsidP="007368A3">
      <w:pPr>
        <w:spacing w:after="120"/>
        <w:jc w:val="both"/>
      </w:pPr>
      <w:r w:rsidRPr="00C07148">
        <w:rPr>
          <w:b/>
        </w:rPr>
        <w:t>Адрес:</w:t>
      </w:r>
      <w:r w:rsidRPr="00C07148">
        <w:t xml:space="preserve"> </w:t>
      </w:r>
      <w:smartTag w:uri="urn:schemas-microsoft-com:office:smarttags" w:element="metricconverter">
        <w:smartTagPr>
          <w:attr w:name="ProductID" w:val="630075, г"/>
        </w:smartTagPr>
        <w:r w:rsidRPr="00C07148">
          <w:t>630075, г</w:t>
        </w:r>
      </w:smartTag>
      <w:r w:rsidRPr="00C07148">
        <w:t>.Новосибирск, ул.Объединения, д.3.</w:t>
      </w:r>
    </w:p>
    <w:p w:rsidR="00435760" w:rsidRPr="00C07148" w:rsidRDefault="00435760" w:rsidP="007368A3">
      <w:pPr>
        <w:spacing w:after="120"/>
        <w:jc w:val="both"/>
      </w:pPr>
      <w:r w:rsidRPr="00C07148">
        <w:rPr>
          <w:b/>
        </w:rPr>
        <w:t>Контактное лицо:</w:t>
      </w:r>
      <w:r w:rsidRPr="00C07148">
        <w:t xml:space="preserve"> Лобач Евгений Александрович</w:t>
      </w:r>
      <w:r w:rsidRPr="00C07148">
        <w:rPr>
          <w:b/>
        </w:rPr>
        <w:t xml:space="preserve"> .</w:t>
      </w:r>
    </w:p>
    <w:p w:rsidR="00435760" w:rsidRPr="00C07148" w:rsidRDefault="00435760" w:rsidP="007368A3">
      <w:pPr>
        <w:spacing w:after="120"/>
        <w:jc w:val="both"/>
      </w:pPr>
      <w:r w:rsidRPr="00C07148">
        <w:rPr>
          <w:b/>
        </w:rPr>
        <w:t>Телефон:</w:t>
      </w:r>
      <w:r w:rsidRPr="00C07148">
        <w:t xml:space="preserve"> (383) 272-78-45.</w:t>
      </w:r>
    </w:p>
    <w:p w:rsidR="00435760" w:rsidRPr="00C07148" w:rsidRDefault="00435760" w:rsidP="007368A3">
      <w:pPr>
        <w:spacing w:after="120"/>
        <w:jc w:val="both"/>
      </w:pPr>
      <w:r w:rsidRPr="00C07148">
        <w:rPr>
          <w:b/>
        </w:rPr>
        <w:t>Факс:</w:t>
      </w:r>
      <w:r w:rsidRPr="00C07148">
        <w:t xml:space="preserve"> (383) 272-78-45.</w:t>
      </w:r>
    </w:p>
    <w:p w:rsidR="00435760" w:rsidRPr="00C07148" w:rsidRDefault="00435760" w:rsidP="007368A3">
      <w:pPr>
        <w:spacing w:after="120"/>
        <w:jc w:val="both"/>
        <w:rPr>
          <w:b/>
        </w:rPr>
      </w:pPr>
      <w:r w:rsidRPr="00C07148">
        <w:rPr>
          <w:b/>
        </w:rPr>
        <w:t>Адрес электронной почты:</w:t>
      </w:r>
      <w:r w:rsidRPr="00C07148">
        <w:t xml:space="preserve"> </w:t>
      </w:r>
      <w:r w:rsidRPr="00C07148">
        <w:rPr>
          <w:lang w:val="en-US"/>
        </w:rPr>
        <w:t>posever</w:t>
      </w:r>
      <w:r w:rsidRPr="00C07148">
        <w:t>@</w:t>
      </w:r>
      <w:r w:rsidRPr="00C07148">
        <w:rPr>
          <w:lang w:val="en-US"/>
        </w:rPr>
        <w:t>gcom</w:t>
      </w:r>
      <w:r w:rsidRPr="00C07148">
        <w:t>.</w:t>
      </w:r>
      <w:r w:rsidRPr="00C07148">
        <w:rPr>
          <w:lang w:val="en-US"/>
        </w:rPr>
        <w:t>ru</w:t>
      </w:r>
      <w:r w:rsidRPr="00C07148">
        <w:rPr>
          <w:b/>
        </w:rPr>
        <w:t xml:space="preserve"> .</w:t>
      </w:r>
    </w:p>
    <w:p w:rsidR="00435760" w:rsidRPr="00C07148" w:rsidRDefault="00435760" w:rsidP="007368A3">
      <w:pPr>
        <w:spacing w:after="120"/>
        <w:jc w:val="both"/>
        <w:rPr>
          <w:b/>
        </w:rPr>
      </w:pPr>
      <w:r w:rsidRPr="00C07148">
        <w:rPr>
          <w:b/>
        </w:rPr>
        <w:t>Время работы:</w:t>
      </w:r>
      <w:r w:rsidRPr="00C07148">
        <w:t xml:space="preserve"> 8.00-12-00  13.00-17.00.</w:t>
      </w:r>
    </w:p>
    <w:p w:rsidR="00435760" w:rsidRPr="00C07148" w:rsidRDefault="00435760" w:rsidP="007368A3">
      <w:pPr>
        <w:spacing w:after="120"/>
        <w:jc w:val="both"/>
      </w:pPr>
      <w:r w:rsidRPr="00C07148">
        <w:rPr>
          <w:b/>
        </w:rPr>
        <w:t>Источник финансирования заказа:</w:t>
      </w:r>
      <w:r w:rsidRPr="00C07148">
        <w:t xml:space="preserve"> собственные средства заказчика 100% .</w:t>
      </w:r>
    </w:p>
    <w:p w:rsidR="00435760" w:rsidRPr="00C07148" w:rsidRDefault="00435760" w:rsidP="007368A3">
      <w:pPr>
        <w:spacing w:after="120"/>
        <w:jc w:val="both"/>
        <w:rPr>
          <w:b/>
        </w:rPr>
      </w:pPr>
      <w:r w:rsidRPr="00C07148">
        <w:rPr>
          <w:b/>
        </w:rPr>
        <w:t>Форма заявки на участие в запросе ценовых котировок (далее – котировочная заявка):</w:t>
      </w:r>
    </w:p>
    <w:p w:rsidR="00435760" w:rsidRPr="00C07148" w:rsidRDefault="00435760" w:rsidP="007368A3">
      <w:pPr>
        <w:spacing w:after="120"/>
        <w:jc w:val="both"/>
        <w:rPr>
          <w:i/>
        </w:rPr>
      </w:pPr>
      <w:r w:rsidRPr="00C07148">
        <w:t xml:space="preserve">заявка заполняется на сайте электронной торговой площадки в электронной форме. К заявке на участие в запросе котировок </w:t>
      </w:r>
      <w:r w:rsidRPr="00C07148">
        <w:rPr>
          <w:b/>
        </w:rPr>
        <w:t xml:space="preserve">обязательно </w:t>
      </w:r>
      <w:r w:rsidRPr="00C07148">
        <w:t xml:space="preserve">отдельным файлом прилагается котировочная заявка (приложение №1). В котировочной заявке </w:t>
      </w:r>
      <w:r w:rsidRPr="00C07148">
        <w:rPr>
          <w:b/>
        </w:rPr>
        <w:t>обязательно</w:t>
      </w:r>
      <w:r w:rsidRPr="00C07148">
        <w:t xml:space="preserve"> необходимо указать цену с НДС по каждой номинальной позиции, которая не должна превышать начальную максимальную цену.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7" w:history="1">
        <w:r w:rsidRPr="00C07148">
          <w:rPr>
            <w:rStyle w:val="Hyperlink"/>
            <w:color w:val="auto"/>
            <w:lang w:val="en-US"/>
          </w:rPr>
          <w:t>www</w:t>
        </w:r>
        <w:r w:rsidRPr="00C07148">
          <w:rPr>
            <w:rStyle w:val="Hyperlink"/>
            <w:color w:val="auto"/>
          </w:rPr>
          <w:t>.</w:t>
        </w:r>
        <w:r w:rsidRPr="00C07148">
          <w:rPr>
            <w:rStyle w:val="Hyperlink"/>
            <w:color w:val="auto"/>
            <w:lang w:val="en-US"/>
          </w:rPr>
          <w:t>a</w:t>
        </w:r>
        <w:r w:rsidRPr="00C07148">
          <w:rPr>
            <w:rStyle w:val="Hyperlink"/>
            <w:color w:val="auto"/>
          </w:rPr>
          <w:t>-</w:t>
        </w:r>
        <w:r w:rsidRPr="00C07148">
          <w:rPr>
            <w:rStyle w:val="Hyperlink"/>
            <w:color w:val="auto"/>
            <w:lang w:val="en-US"/>
          </w:rPr>
          <w:t>k</w:t>
        </w:r>
        <w:r w:rsidRPr="00C07148">
          <w:rPr>
            <w:rStyle w:val="Hyperlink"/>
            <w:color w:val="auto"/>
          </w:rPr>
          <w:t>-</w:t>
        </w:r>
        <w:r w:rsidRPr="00C07148">
          <w:rPr>
            <w:rStyle w:val="Hyperlink"/>
            <w:color w:val="auto"/>
            <w:lang w:val="en-US"/>
          </w:rPr>
          <w:t>d</w:t>
        </w:r>
        <w:r w:rsidRPr="00C07148">
          <w:rPr>
            <w:rStyle w:val="Hyperlink"/>
            <w:color w:val="auto"/>
          </w:rPr>
          <w:t>.</w:t>
        </w:r>
        <w:r w:rsidRPr="00C07148">
          <w:rPr>
            <w:rStyle w:val="Hyperlink"/>
            <w:color w:val="auto"/>
            <w:lang w:val="en-US"/>
          </w:rPr>
          <w:t>ru</w:t>
        </w:r>
      </w:hyperlink>
      <w:r w:rsidRPr="00C07148">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C07148">
        <w:rPr>
          <w:bCs/>
        </w:rPr>
        <w:t>размещенным на указанном сайте.</w:t>
      </w:r>
    </w:p>
    <w:p w:rsidR="00435760" w:rsidRPr="00C07148" w:rsidRDefault="00435760" w:rsidP="009A28C8">
      <w:pPr>
        <w:spacing w:after="120"/>
        <w:jc w:val="both"/>
        <w:rPr>
          <w:i/>
        </w:rPr>
      </w:pPr>
      <w:r w:rsidRPr="00C07148">
        <w:rPr>
          <w:b/>
        </w:rPr>
        <w:t xml:space="preserve">Наименование, количество, характеристики  поставляемых товаров, выполнения работ, оказания услуг: </w:t>
      </w:r>
      <w:r w:rsidRPr="00C07148">
        <w:t>Капитальный ремонт магистральной теплотрассы Ду=400 мм. на участке от ТК-45 до ТК-47 в соответствии с рабочими чертежами  (проектом) (приложение № 4) и ведомостью объёмов работ (приложение № 3).</w:t>
      </w:r>
    </w:p>
    <w:p w:rsidR="00435760" w:rsidRPr="00C07148" w:rsidRDefault="00435760" w:rsidP="007368A3">
      <w:pPr>
        <w:spacing w:after="120"/>
        <w:jc w:val="both"/>
      </w:pPr>
      <w:r w:rsidRPr="00C07148">
        <w:rPr>
          <w:b/>
        </w:rPr>
        <w:t xml:space="preserve">Место доставки товаров, выполнения работ, оказания услуг: </w:t>
      </w:r>
      <w:r w:rsidRPr="00C07148">
        <w:t xml:space="preserve">г. Новосибирск, ул. Объединения, 3. </w:t>
      </w:r>
    </w:p>
    <w:p w:rsidR="00435760" w:rsidRPr="00C07148" w:rsidRDefault="00435760" w:rsidP="007368A3">
      <w:pPr>
        <w:spacing w:after="120"/>
        <w:jc w:val="both"/>
      </w:pPr>
      <w:r w:rsidRPr="00C07148">
        <w:rPr>
          <w:b/>
        </w:rPr>
        <w:t xml:space="preserve">Срок поставки товаров, выполнения работ, оказания услуг: </w:t>
      </w:r>
      <w:r w:rsidRPr="00C07148">
        <w:t>20.06.10. – 20.08.10</w:t>
      </w:r>
      <w:r w:rsidRPr="00C07148">
        <w:rPr>
          <w:b/>
        </w:rPr>
        <w:t xml:space="preserve"> .</w:t>
      </w:r>
    </w:p>
    <w:p w:rsidR="00435760" w:rsidRPr="00C07148" w:rsidRDefault="00435760" w:rsidP="007368A3">
      <w:pPr>
        <w:spacing w:after="120"/>
        <w:jc w:val="both"/>
        <w:rPr>
          <w:b/>
        </w:rPr>
      </w:pPr>
      <w:r w:rsidRPr="00C07148">
        <w:rPr>
          <w:b/>
        </w:rPr>
        <w:t xml:space="preserve">Начальная (максимальная) цена договора: 3 600 000,00 руб. </w:t>
      </w:r>
      <w:r w:rsidRPr="00C07148">
        <w:rPr>
          <w:iCs/>
        </w:rPr>
        <w:t>(три миллиона шестьсот тысяч рублей 00 коп.)</w:t>
      </w:r>
      <w:r w:rsidRPr="00C07148">
        <w:rPr>
          <w:b/>
          <w:iCs/>
        </w:rPr>
        <w:t xml:space="preserve">  </w:t>
      </w:r>
      <w:r w:rsidRPr="00C07148">
        <w:rPr>
          <w:iCs/>
        </w:rPr>
        <w:t>с НДС.</w:t>
      </w:r>
    </w:p>
    <w:p w:rsidR="00435760" w:rsidRPr="00C07148" w:rsidRDefault="00435760" w:rsidP="007368A3">
      <w:pPr>
        <w:spacing w:after="120"/>
        <w:jc w:val="both"/>
        <w:rPr>
          <w:b/>
        </w:rPr>
      </w:pPr>
      <w:r w:rsidRPr="00C07148">
        <w:rPr>
          <w:b/>
        </w:rPr>
        <w:t>Форма, сроки и порядок оплаты товара, выполнения работ, оказания услуг</w:t>
      </w:r>
      <w:r w:rsidRPr="00C07148">
        <w:rPr>
          <w:b/>
          <w:iCs/>
        </w:rPr>
        <w:t xml:space="preserve">: </w:t>
      </w:r>
      <w:r w:rsidRPr="00C07148">
        <w:rPr>
          <w:iCs/>
        </w:rPr>
        <w:t>безналичная, 30% предоплата, окончательная оплата в течение 30 календарных дней после подписания акта выполненных работ, возможно подписание промежуточных актов выполненных работ.</w:t>
      </w:r>
      <w:r w:rsidRPr="00C07148">
        <w:rPr>
          <w:b/>
        </w:rPr>
        <w:t xml:space="preserve"> </w:t>
      </w:r>
    </w:p>
    <w:p w:rsidR="00435760" w:rsidRPr="00C07148" w:rsidRDefault="00435760" w:rsidP="007368A3">
      <w:pPr>
        <w:spacing w:after="120"/>
        <w:jc w:val="both"/>
      </w:pPr>
      <w:r w:rsidRPr="00C07148">
        <w:t>Цены являются фиксированными и изменению в течение срока действия договора не подлежат</w:t>
      </w:r>
    </w:p>
    <w:p w:rsidR="00435760" w:rsidRPr="00C07148" w:rsidRDefault="00435760" w:rsidP="007368A3">
      <w:pPr>
        <w:spacing w:after="120"/>
        <w:jc w:val="both"/>
        <w:rPr>
          <w:b/>
        </w:rPr>
      </w:pPr>
      <w:r w:rsidRPr="00C07148">
        <w:rPr>
          <w:b/>
        </w:rPr>
        <w:t>Место</w:t>
      </w:r>
      <w:r w:rsidRPr="00C07148">
        <w:t xml:space="preserve"> </w:t>
      </w:r>
      <w:r w:rsidRPr="00C07148">
        <w:rPr>
          <w:b/>
        </w:rPr>
        <w:t>подачи котировочных заявок:</w:t>
      </w:r>
    </w:p>
    <w:p w:rsidR="00435760" w:rsidRPr="00C07148" w:rsidRDefault="00435760" w:rsidP="007368A3">
      <w:pPr>
        <w:spacing w:after="120"/>
        <w:jc w:val="both"/>
      </w:pPr>
      <w:r w:rsidRPr="00C07148">
        <w:t xml:space="preserve">сайт </w:t>
      </w:r>
      <w:hyperlink r:id="rId8" w:history="1">
        <w:r w:rsidRPr="00C07148">
          <w:rPr>
            <w:rStyle w:val="Hyperlink"/>
            <w:color w:val="auto"/>
            <w:lang w:val="en-US"/>
          </w:rPr>
          <w:t>www</w:t>
        </w:r>
        <w:r w:rsidRPr="00C07148">
          <w:rPr>
            <w:rStyle w:val="Hyperlink"/>
            <w:color w:val="auto"/>
          </w:rPr>
          <w:t>.</w:t>
        </w:r>
        <w:r w:rsidRPr="00C07148">
          <w:rPr>
            <w:rStyle w:val="Hyperlink"/>
            <w:color w:val="auto"/>
            <w:lang w:val="en-US"/>
          </w:rPr>
          <w:t>a</w:t>
        </w:r>
        <w:r w:rsidRPr="00C07148">
          <w:rPr>
            <w:rStyle w:val="Hyperlink"/>
            <w:color w:val="auto"/>
          </w:rPr>
          <w:t>-</w:t>
        </w:r>
        <w:r w:rsidRPr="00C07148">
          <w:rPr>
            <w:rStyle w:val="Hyperlink"/>
            <w:color w:val="auto"/>
            <w:lang w:val="en-US"/>
          </w:rPr>
          <w:t>k</w:t>
        </w:r>
        <w:r w:rsidRPr="00C07148">
          <w:rPr>
            <w:rStyle w:val="Hyperlink"/>
            <w:color w:val="auto"/>
          </w:rPr>
          <w:t>-</w:t>
        </w:r>
        <w:r w:rsidRPr="00C07148">
          <w:rPr>
            <w:rStyle w:val="Hyperlink"/>
            <w:color w:val="auto"/>
            <w:lang w:val="en-US"/>
          </w:rPr>
          <w:t>d</w:t>
        </w:r>
        <w:r w:rsidRPr="00C07148">
          <w:rPr>
            <w:rStyle w:val="Hyperlink"/>
            <w:color w:val="auto"/>
          </w:rPr>
          <w:t>.</w:t>
        </w:r>
        <w:r w:rsidRPr="00C07148">
          <w:rPr>
            <w:rStyle w:val="Hyperlink"/>
            <w:color w:val="auto"/>
            <w:lang w:val="en-US"/>
          </w:rPr>
          <w:t>ru</w:t>
        </w:r>
      </w:hyperlink>
      <w:r w:rsidRPr="00C07148">
        <w:t>.</w:t>
      </w:r>
    </w:p>
    <w:p w:rsidR="00435760" w:rsidRPr="00C07148" w:rsidRDefault="00435760" w:rsidP="007368A3">
      <w:pPr>
        <w:spacing w:after="120"/>
        <w:jc w:val="both"/>
      </w:pPr>
      <w:r w:rsidRPr="00C07148">
        <w:t xml:space="preserve">Контактное лицо по приему заявок на ЭТП: Черкасова Екатерина </w:t>
      </w:r>
    </w:p>
    <w:p w:rsidR="00435760" w:rsidRPr="00C07148" w:rsidRDefault="00435760" w:rsidP="007368A3">
      <w:pPr>
        <w:spacing w:after="120"/>
        <w:jc w:val="both"/>
      </w:pPr>
      <w:r w:rsidRPr="00C07148">
        <w:t>Телефон: 8 (495) 691-21-34</w:t>
      </w:r>
    </w:p>
    <w:p w:rsidR="00435760" w:rsidRPr="00C07148" w:rsidRDefault="00435760" w:rsidP="007368A3">
      <w:pPr>
        <w:spacing w:after="120"/>
        <w:jc w:val="both"/>
        <w:rPr>
          <w:bCs/>
          <w:i/>
        </w:rPr>
      </w:pPr>
      <w:r w:rsidRPr="00C07148">
        <w:t xml:space="preserve">Адрес электронной почты: </w:t>
      </w:r>
      <w:hyperlink r:id="rId9" w:history="1">
        <w:r w:rsidRPr="00C07148">
          <w:rPr>
            <w:rStyle w:val="Hyperlink"/>
            <w:color w:val="auto"/>
            <w:lang w:val="en-US"/>
          </w:rPr>
          <w:t>info</w:t>
        </w:r>
        <w:r w:rsidRPr="00C07148">
          <w:rPr>
            <w:rStyle w:val="Hyperlink"/>
            <w:color w:val="auto"/>
          </w:rPr>
          <w:t>@</w:t>
        </w:r>
        <w:r w:rsidRPr="00C07148">
          <w:rPr>
            <w:rStyle w:val="Hyperlink"/>
            <w:color w:val="auto"/>
            <w:lang w:val="en-US"/>
          </w:rPr>
          <w:t>a</w:t>
        </w:r>
        <w:r w:rsidRPr="00C07148">
          <w:rPr>
            <w:rStyle w:val="Hyperlink"/>
            <w:color w:val="auto"/>
          </w:rPr>
          <w:t>-</w:t>
        </w:r>
        <w:r w:rsidRPr="00C07148">
          <w:rPr>
            <w:rStyle w:val="Hyperlink"/>
            <w:color w:val="auto"/>
            <w:lang w:val="en-US"/>
          </w:rPr>
          <w:t>k</w:t>
        </w:r>
        <w:r w:rsidRPr="00C07148">
          <w:rPr>
            <w:rStyle w:val="Hyperlink"/>
            <w:color w:val="auto"/>
          </w:rPr>
          <w:t>-</w:t>
        </w:r>
        <w:r w:rsidRPr="00C07148">
          <w:rPr>
            <w:rStyle w:val="Hyperlink"/>
            <w:color w:val="auto"/>
            <w:lang w:val="en-US"/>
          </w:rPr>
          <w:t>d</w:t>
        </w:r>
        <w:r w:rsidRPr="00C07148">
          <w:rPr>
            <w:rStyle w:val="Hyperlink"/>
            <w:color w:val="auto"/>
          </w:rPr>
          <w:t>.</w:t>
        </w:r>
        <w:r w:rsidRPr="00C07148">
          <w:rPr>
            <w:rStyle w:val="Hyperlink"/>
            <w:color w:val="auto"/>
            <w:lang w:val="en-US"/>
          </w:rPr>
          <w:t>ru</w:t>
        </w:r>
      </w:hyperlink>
      <w:r w:rsidRPr="00C07148">
        <w:t xml:space="preserve"> </w:t>
      </w:r>
    </w:p>
    <w:p w:rsidR="00435760" w:rsidRPr="00C07148" w:rsidRDefault="00435760" w:rsidP="007368A3">
      <w:pPr>
        <w:spacing w:after="120"/>
        <w:jc w:val="both"/>
      </w:pPr>
      <w:r w:rsidRPr="00C07148">
        <w:rPr>
          <w:b/>
        </w:rPr>
        <w:t>Дата и время начала подачи котировочных заявок</w:t>
      </w:r>
      <w:r w:rsidRPr="00C07148">
        <w:t>:</w:t>
      </w:r>
    </w:p>
    <w:p w:rsidR="00435760" w:rsidRPr="00C07148" w:rsidRDefault="00435760" w:rsidP="007368A3">
      <w:pPr>
        <w:spacing w:after="120"/>
        <w:jc w:val="both"/>
        <w:rPr>
          <w:b/>
        </w:rPr>
      </w:pPr>
      <w:r>
        <w:t>« 08» июня  2010г. в 12  часов 00</w:t>
      </w:r>
      <w:r w:rsidRPr="00C07148">
        <w:t xml:space="preserve"> минут (время московское)</w:t>
      </w:r>
    </w:p>
    <w:p w:rsidR="00435760" w:rsidRPr="00C07148" w:rsidRDefault="00435760" w:rsidP="007368A3">
      <w:pPr>
        <w:spacing w:after="120"/>
        <w:jc w:val="both"/>
        <w:rPr>
          <w:b/>
        </w:rPr>
      </w:pPr>
      <w:r w:rsidRPr="00C07148">
        <w:rPr>
          <w:b/>
        </w:rPr>
        <w:t>Дата и время окончания срока подачи котировочных заявок:</w:t>
      </w:r>
    </w:p>
    <w:p w:rsidR="00435760" w:rsidRPr="00C07148" w:rsidRDefault="00435760" w:rsidP="007368A3">
      <w:pPr>
        <w:spacing w:after="120"/>
        <w:jc w:val="both"/>
        <w:rPr>
          <w:b/>
        </w:rPr>
      </w:pPr>
      <w:r>
        <w:t xml:space="preserve">«16 » июня  </w:t>
      </w:r>
      <w:r w:rsidRPr="00C07148">
        <w:t>20</w:t>
      </w:r>
      <w:r>
        <w:t xml:space="preserve">10г. в 12  часов  00 </w:t>
      </w:r>
      <w:r w:rsidRPr="00C07148">
        <w:t>минут (время московское)</w:t>
      </w:r>
    </w:p>
    <w:p w:rsidR="00435760" w:rsidRPr="00C07148" w:rsidRDefault="00435760" w:rsidP="007368A3">
      <w:pPr>
        <w:spacing w:after="120"/>
        <w:jc w:val="both"/>
        <w:rPr>
          <w:b/>
        </w:rPr>
      </w:pPr>
      <w:r w:rsidRPr="00C07148">
        <w:rPr>
          <w:b/>
        </w:rPr>
        <w:t>Дата и время рассмотрения котировочных заявок:</w:t>
      </w:r>
    </w:p>
    <w:p w:rsidR="00435760" w:rsidRPr="00C07148" w:rsidRDefault="00435760" w:rsidP="007368A3">
      <w:pPr>
        <w:spacing w:after="120"/>
        <w:jc w:val="both"/>
        <w:rPr>
          <w:b/>
        </w:rPr>
      </w:pPr>
      <w:r>
        <w:t xml:space="preserve">«18» июня  2010г. в  12  часов 00 </w:t>
      </w:r>
      <w:r w:rsidRPr="00C07148">
        <w:t xml:space="preserve"> минут (время московское)</w:t>
      </w:r>
    </w:p>
    <w:p w:rsidR="00435760" w:rsidRPr="00C07148" w:rsidRDefault="00435760" w:rsidP="00866D54">
      <w:pPr>
        <w:pStyle w:val="NoSpacing"/>
        <w:rPr>
          <w:b/>
        </w:rPr>
      </w:pPr>
      <w:r w:rsidRPr="00C07148">
        <w:rPr>
          <w:b/>
        </w:rPr>
        <w:t>Размер и валюта обеспечения заявок на участие в запросе ценовых котировок:</w:t>
      </w:r>
      <w:r w:rsidRPr="00C07148">
        <w:rPr>
          <w:b/>
        </w:rPr>
        <w:br/>
        <w:t>180000,00</w:t>
      </w:r>
      <w:r w:rsidRPr="00C07148">
        <w:t xml:space="preserve"> руб.</w:t>
      </w:r>
    </w:p>
    <w:p w:rsidR="00435760" w:rsidRPr="00C07148" w:rsidRDefault="00435760" w:rsidP="001E54FF">
      <w:pPr>
        <w:pStyle w:val="NoSpacing"/>
        <w:ind w:firstLine="284"/>
        <w:jc w:val="both"/>
      </w:pPr>
      <w:r w:rsidRPr="00C07148">
        <w:t>Заказчик, организатор размещения заказа возвращают денежные средства, внесённые в качестве обеспечения заявок на участие в запросе котировок цен, в течение пяти рабочих дней со дня:</w:t>
      </w:r>
    </w:p>
    <w:p w:rsidR="00435760" w:rsidRPr="00C07148" w:rsidRDefault="00435760" w:rsidP="001E54FF">
      <w:pPr>
        <w:pStyle w:val="NoSpacing"/>
        <w:numPr>
          <w:ilvl w:val="0"/>
          <w:numId w:val="3"/>
        </w:numPr>
        <w:ind w:left="0" w:firstLine="284"/>
        <w:jc w:val="both"/>
      </w:pPr>
      <w:r w:rsidRPr="00C07148">
        <w:t>Принятия Заказчиком, организатором размещения заказа решения об отказе от проведения запроса котировок цен участнику процедур закупки, подавшему заявку на участие в запросе котировок цен;</w:t>
      </w:r>
    </w:p>
    <w:p w:rsidR="00435760" w:rsidRPr="00C07148" w:rsidRDefault="00435760" w:rsidP="001E54FF">
      <w:pPr>
        <w:pStyle w:val="NoSpacing"/>
        <w:numPr>
          <w:ilvl w:val="0"/>
          <w:numId w:val="3"/>
        </w:numPr>
        <w:ind w:left="0" w:firstLine="284"/>
        <w:jc w:val="both"/>
      </w:pPr>
      <w:r w:rsidRPr="00C07148">
        <w:t>Поступления Заказчику, организатору размещения заказа уведомления об отзыве заявки на участие в запросе котировок цен – участнику процедур закупки, подавшему заявку на участие в запросе котировок цен;</w:t>
      </w:r>
    </w:p>
    <w:p w:rsidR="00435760" w:rsidRPr="00C07148" w:rsidRDefault="00435760" w:rsidP="001E54FF">
      <w:pPr>
        <w:pStyle w:val="NoSpacing"/>
        <w:numPr>
          <w:ilvl w:val="0"/>
          <w:numId w:val="3"/>
        </w:numPr>
        <w:ind w:left="0" w:firstLine="284"/>
        <w:jc w:val="both"/>
      </w:pPr>
      <w:r w:rsidRPr="00C07148">
        <w:t>Подписания протокола запроса котировок цен – участнику процедур закупки, подавшему заявку после окончания срока их приёма;</w:t>
      </w:r>
    </w:p>
    <w:p w:rsidR="00435760" w:rsidRPr="00C07148" w:rsidRDefault="00435760" w:rsidP="001E54FF">
      <w:pPr>
        <w:pStyle w:val="NoSpacing"/>
        <w:numPr>
          <w:ilvl w:val="0"/>
          <w:numId w:val="3"/>
        </w:numPr>
        <w:ind w:left="0" w:firstLine="284"/>
        <w:jc w:val="both"/>
      </w:pPr>
      <w:r w:rsidRPr="00C07148">
        <w:t>Подписания протокола запроса котировок цен – участнику процедуры закупки, подавшему заявку на участие и не допущенному к участию в запросе котировок цен;</w:t>
      </w:r>
    </w:p>
    <w:p w:rsidR="00435760" w:rsidRPr="00C07148" w:rsidRDefault="00435760" w:rsidP="001E54FF">
      <w:pPr>
        <w:pStyle w:val="NoSpacing"/>
        <w:numPr>
          <w:ilvl w:val="0"/>
          <w:numId w:val="3"/>
        </w:numPr>
        <w:ind w:left="0" w:firstLine="284"/>
        <w:jc w:val="both"/>
      </w:pPr>
      <w:r w:rsidRPr="00C07148">
        <w:t>Подписания протокола запроса котировок цен – участникам процедур закупки, которые участвовали, но не стали победителями запроса котировок цен, кроме участника запроса цен сделавшего предложение, следующее за предложением Победителя запроса котировок цен, заявке которого был присвоен второй номер;</w:t>
      </w:r>
    </w:p>
    <w:p w:rsidR="00435760" w:rsidRPr="00C07148" w:rsidRDefault="00435760" w:rsidP="001E54FF">
      <w:pPr>
        <w:pStyle w:val="NoSpacing"/>
        <w:numPr>
          <w:ilvl w:val="0"/>
          <w:numId w:val="3"/>
        </w:numPr>
        <w:ind w:left="0" w:firstLine="284"/>
        <w:jc w:val="both"/>
      </w:pPr>
      <w:r w:rsidRPr="00C07148">
        <w:t>Со дня заключения договора победителю запроса котировок цен;</w:t>
      </w:r>
    </w:p>
    <w:p w:rsidR="00435760" w:rsidRPr="00C07148" w:rsidRDefault="00435760" w:rsidP="001E54FF">
      <w:pPr>
        <w:pStyle w:val="NoSpacing"/>
        <w:numPr>
          <w:ilvl w:val="0"/>
          <w:numId w:val="3"/>
        </w:numPr>
        <w:ind w:left="0" w:firstLine="284"/>
        <w:jc w:val="both"/>
      </w:pPr>
      <w:r w:rsidRPr="00C07148">
        <w:t>Со дня заключения договора участнику запроса котировок цен, сделавшему предпоследнее предложение о цене договора;</w:t>
      </w:r>
    </w:p>
    <w:p w:rsidR="00435760" w:rsidRPr="00C07148" w:rsidRDefault="00435760" w:rsidP="001E54FF">
      <w:pPr>
        <w:pStyle w:val="NoSpacing"/>
        <w:numPr>
          <w:ilvl w:val="0"/>
          <w:numId w:val="3"/>
        </w:numPr>
        <w:ind w:left="0" w:firstLine="284"/>
        <w:jc w:val="both"/>
      </w:pPr>
      <w:r w:rsidRPr="00C07148">
        <w:t>Со дня признания запроса котировок цен несостоявшимся – единственному участнику аукциона, заявка которого была признана комиссией не соответствующей требованиям о проведении запроса котировок цен;</w:t>
      </w:r>
    </w:p>
    <w:p w:rsidR="00435760" w:rsidRPr="00C07148" w:rsidRDefault="00435760" w:rsidP="001E54FF">
      <w:pPr>
        <w:pStyle w:val="NoSpacing"/>
        <w:numPr>
          <w:ilvl w:val="0"/>
          <w:numId w:val="3"/>
        </w:numPr>
        <w:ind w:left="0" w:firstLine="284"/>
        <w:jc w:val="both"/>
      </w:pPr>
      <w:r w:rsidRPr="00C07148">
        <w:t>Со дня заключения договора с участником, подавшим единственную заявку на участие в запросе котировок цен, соответствующую требованиям документации, такому участнику;</w:t>
      </w:r>
    </w:p>
    <w:p w:rsidR="00435760" w:rsidRPr="00C07148" w:rsidRDefault="00435760" w:rsidP="001E54FF">
      <w:pPr>
        <w:pStyle w:val="NoSpacing"/>
        <w:numPr>
          <w:ilvl w:val="0"/>
          <w:numId w:val="3"/>
        </w:numPr>
        <w:ind w:left="0" w:firstLine="284"/>
        <w:jc w:val="both"/>
      </w:pPr>
      <w:r w:rsidRPr="00C07148">
        <w:t>Со дня заключения договора с единственным допущенным к участию в запросе котировок цен участником, такому участнику;</w:t>
      </w:r>
    </w:p>
    <w:p w:rsidR="00435760" w:rsidRPr="00C07148" w:rsidRDefault="00435760" w:rsidP="001E54FF">
      <w:pPr>
        <w:pStyle w:val="NoSpacing"/>
        <w:numPr>
          <w:ilvl w:val="0"/>
          <w:numId w:val="3"/>
        </w:numPr>
        <w:ind w:left="0" w:firstLine="284"/>
        <w:jc w:val="both"/>
      </w:pPr>
      <w:r w:rsidRPr="00C07148">
        <w:t>Со дня заключения договора с единственным участником запроса котировок цен принявшим участие в процедуре запроса котировок цен, такому участнику.</w:t>
      </w:r>
    </w:p>
    <w:p w:rsidR="00435760" w:rsidRPr="00C07148" w:rsidRDefault="00435760" w:rsidP="001E54FF">
      <w:pPr>
        <w:pStyle w:val="NoSpacing"/>
        <w:ind w:firstLine="284"/>
        <w:jc w:val="both"/>
      </w:pPr>
      <w:r w:rsidRPr="00C07148">
        <w:t>В случае уклонения победителя аукциона от заключения договора денежные средства, внесенные в качестве обеспечения заявки на участие в аукционе, не возвращаются и удерживаются в пользу Заказчика.</w:t>
      </w:r>
    </w:p>
    <w:p w:rsidR="00435760" w:rsidRPr="00C07148" w:rsidRDefault="00435760" w:rsidP="001E54FF">
      <w:pPr>
        <w:pStyle w:val="NoSpacing"/>
        <w:ind w:firstLine="284"/>
        <w:jc w:val="both"/>
      </w:pPr>
      <w:r w:rsidRPr="00C07148">
        <w:t>В случае уклонения участника аукциона, сделавшего предпоследние предложение от заключения договора денежные средства, внесённые в качестве обеспечения заявки на участие в аукционе, не возвращаются и удерживаются в пользу Заказчика.</w:t>
      </w:r>
    </w:p>
    <w:p w:rsidR="00435760" w:rsidRPr="00C07148" w:rsidRDefault="00435760" w:rsidP="001E54FF">
      <w:pPr>
        <w:pStyle w:val="NoSpacing"/>
        <w:ind w:firstLine="284"/>
        <w:jc w:val="both"/>
      </w:pPr>
      <w:r w:rsidRPr="00C07148">
        <w:t>В случае уклонения участника аукциона, подавшего единственную заявку на участие в аукционе, соответствующего требованиям документации и признанного его участником, от заключения договора денежные средства, внесённые в качестве обеспечения заявки на участие в аукционе, не возвращаются и удерживаются в пользу Заказчика.</w:t>
      </w:r>
    </w:p>
    <w:p w:rsidR="00435760" w:rsidRPr="00C07148" w:rsidRDefault="00435760" w:rsidP="001E54FF">
      <w:pPr>
        <w:pStyle w:val="NoSpacing"/>
        <w:ind w:firstLine="284"/>
        <w:jc w:val="both"/>
        <w:rPr>
          <w:b/>
        </w:rPr>
      </w:pPr>
    </w:p>
    <w:p w:rsidR="00435760" w:rsidRPr="00C07148" w:rsidRDefault="00435760" w:rsidP="001E54FF">
      <w:pPr>
        <w:pStyle w:val="NoSpacing"/>
        <w:ind w:firstLine="284"/>
        <w:jc w:val="both"/>
        <w:rPr>
          <w:b/>
        </w:rPr>
      </w:pPr>
      <w:r w:rsidRPr="00C07148">
        <w:rPr>
          <w:b/>
        </w:rPr>
        <w:t xml:space="preserve">Реквизиты для перечисления обеспечения заявок на участие в запросе ценовых котировок: </w:t>
      </w:r>
    </w:p>
    <w:p w:rsidR="00435760" w:rsidRPr="00C07148" w:rsidRDefault="00435760" w:rsidP="001E54FF">
      <w:pPr>
        <w:pStyle w:val="NoSpacing"/>
        <w:ind w:firstLine="284"/>
        <w:jc w:val="both"/>
      </w:pPr>
      <w:r w:rsidRPr="00C07148">
        <w:t>ФГУП ПО «Север», ИНН 5410101900, КПП 541001001, р/счет № 40502810200290001060 в Ф-Л ГПБ (ОАО) в г. Новосибирске, к/счет 30101810400000000783, БИК 045004783.</w:t>
      </w:r>
    </w:p>
    <w:p w:rsidR="00435760" w:rsidRPr="00C07148" w:rsidRDefault="00435760" w:rsidP="001E54FF">
      <w:pPr>
        <w:pStyle w:val="NoSpacing"/>
        <w:ind w:firstLine="284"/>
        <w:jc w:val="both"/>
      </w:pPr>
      <w:r w:rsidRPr="00C07148">
        <w:t>В графе назначения платежа указать: «Обеспечение заявки д</w:t>
      </w:r>
      <w:r>
        <w:t xml:space="preserve">ля участия в закупке №100608/0481/091 от «08» июня </w:t>
      </w:r>
      <w:r w:rsidRPr="00C07148">
        <w:t>2010г., НДС не облагается</w:t>
      </w:r>
    </w:p>
    <w:p w:rsidR="00435760" w:rsidRPr="00C07148" w:rsidRDefault="00435760" w:rsidP="00B97E12">
      <w:pPr>
        <w:spacing w:after="120"/>
        <w:jc w:val="both"/>
        <w:rPr>
          <w:b/>
        </w:rPr>
      </w:pPr>
    </w:p>
    <w:p w:rsidR="00435760" w:rsidRPr="00C07148" w:rsidRDefault="00435760" w:rsidP="00B97E12">
      <w:pPr>
        <w:spacing w:after="120"/>
        <w:jc w:val="both"/>
      </w:pPr>
      <w:r w:rsidRPr="00C07148">
        <w:rPr>
          <w:b/>
        </w:rPr>
        <w:t xml:space="preserve">Требования к участнику размещения заказа: </w:t>
      </w:r>
    </w:p>
    <w:p w:rsidR="00435760" w:rsidRPr="00C07148" w:rsidRDefault="00435760" w:rsidP="00B97E12">
      <w:pPr>
        <w:spacing w:after="120"/>
        <w:jc w:val="both"/>
      </w:pPr>
      <w:r w:rsidRPr="00C07148">
        <w:t xml:space="preserve">1.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435760" w:rsidRPr="00C07148" w:rsidRDefault="00435760" w:rsidP="00B97E12">
      <w:pPr>
        <w:spacing w:after="120"/>
        <w:jc w:val="both"/>
      </w:pPr>
      <w:r w:rsidRPr="00C07148">
        <w:t xml:space="preserve">1) быть правомочным заключать договор; </w:t>
      </w:r>
    </w:p>
    <w:p w:rsidR="00435760" w:rsidRPr="00C07148" w:rsidRDefault="00435760" w:rsidP="00B97E12">
      <w:pPr>
        <w:spacing w:after="120"/>
        <w:jc w:val="both"/>
      </w:pPr>
      <w:r w:rsidRPr="00C07148">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435760" w:rsidRPr="00C07148" w:rsidRDefault="00435760" w:rsidP="00B97E12">
      <w:pPr>
        <w:spacing w:after="120"/>
        <w:jc w:val="both"/>
      </w:pPr>
      <w:r w:rsidRPr="00C07148">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435760" w:rsidRPr="00C07148" w:rsidRDefault="00435760" w:rsidP="00B97E12">
      <w:pPr>
        <w:spacing w:after="120"/>
        <w:jc w:val="both"/>
      </w:pPr>
      <w:r w:rsidRPr="00C07148">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435760" w:rsidRPr="00C07148" w:rsidRDefault="00435760" w:rsidP="00B97E12">
      <w:pPr>
        <w:spacing w:after="120"/>
        <w:jc w:val="both"/>
      </w:pPr>
      <w:r w:rsidRPr="00C07148">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35760" w:rsidRPr="00C07148" w:rsidRDefault="00435760" w:rsidP="00B97E12">
      <w:pPr>
        <w:spacing w:after="120"/>
        <w:jc w:val="both"/>
      </w:pPr>
      <w:r w:rsidRPr="00C07148">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35760" w:rsidRPr="00C07148" w:rsidRDefault="00435760" w:rsidP="00B97E12">
      <w:pPr>
        <w:spacing w:after="120"/>
        <w:jc w:val="both"/>
      </w:pPr>
      <w:r w:rsidRPr="00C07148">
        <w:t>7) иметь производственную базу или филиал в Западносибирском регионе с городскими номерами телефонов;</w:t>
      </w:r>
    </w:p>
    <w:p w:rsidR="00435760" w:rsidRPr="00C07148" w:rsidRDefault="00435760" w:rsidP="00B97E12">
      <w:pPr>
        <w:spacing w:after="120"/>
        <w:jc w:val="both"/>
      </w:pPr>
      <w:r w:rsidRPr="00C07148">
        <w:t>8) иметь лицензию на данный вид деятельности до 01.01.2010г;</w:t>
      </w:r>
    </w:p>
    <w:p w:rsidR="00435760" w:rsidRPr="00C07148" w:rsidRDefault="00435760" w:rsidP="00B97E12">
      <w:pPr>
        <w:spacing w:after="120"/>
        <w:jc w:val="both"/>
      </w:pPr>
      <w:r w:rsidRPr="00C07148">
        <w:t>9) являться организацией работающей в данном виде производственной деятельности не менее 5 лет;</w:t>
      </w:r>
    </w:p>
    <w:p w:rsidR="00435760" w:rsidRPr="00C07148" w:rsidRDefault="00435760" w:rsidP="00B97E12">
      <w:pPr>
        <w:spacing w:after="120"/>
        <w:jc w:val="both"/>
      </w:pPr>
      <w:r w:rsidRPr="00C07148">
        <w:t>10) иметь необходимый обученный персонал, а так же технологическое оборудование;</w:t>
      </w:r>
    </w:p>
    <w:p w:rsidR="00435760" w:rsidRPr="00C07148" w:rsidRDefault="00435760" w:rsidP="00B97E12">
      <w:pPr>
        <w:spacing w:after="120"/>
        <w:jc w:val="both"/>
      </w:pPr>
      <w:r w:rsidRPr="00C07148">
        <w:t xml:space="preserve">11) не допускается привлечение субподрядных организаций. </w:t>
      </w:r>
    </w:p>
    <w:p w:rsidR="00435760" w:rsidRPr="00C07148" w:rsidRDefault="00435760" w:rsidP="00B97E12">
      <w:pPr>
        <w:spacing w:after="120"/>
        <w:jc w:val="both"/>
      </w:pPr>
      <w:r w:rsidRPr="00C07148">
        <w:t>12) к проведению работ на территории предприятия допускаются только лица имеющие гражданство РФ. Решение о допуске на территорию предприятия указанных лиц принимается службой безопасности предприятия.</w:t>
      </w:r>
    </w:p>
    <w:p w:rsidR="00435760" w:rsidRPr="00C07148" w:rsidRDefault="00435760" w:rsidP="00B97E12">
      <w:pPr>
        <w:spacing w:after="120"/>
        <w:jc w:val="both"/>
      </w:pPr>
      <w:r w:rsidRPr="00C07148">
        <w:t>2. К котировочной заявке должны быть приложены документы, подтверждающие соответствие участника вышеуказанным требованиям, а именно:</w:t>
      </w:r>
    </w:p>
    <w:p w:rsidR="00435760" w:rsidRPr="00C07148" w:rsidRDefault="00435760" w:rsidP="00B97E12">
      <w:pPr>
        <w:numPr>
          <w:ilvl w:val="0"/>
          <w:numId w:val="1"/>
        </w:numPr>
        <w:tabs>
          <w:tab w:val="clear" w:pos="1440"/>
          <w:tab w:val="num" w:pos="540"/>
        </w:tabs>
        <w:ind w:left="540"/>
        <w:jc w:val="both"/>
      </w:pPr>
      <w:r w:rsidRPr="00C07148">
        <w:t>копия Устава организации, иных учредительных документов при их наличии;</w:t>
      </w:r>
    </w:p>
    <w:p w:rsidR="00435760" w:rsidRPr="00C07148" w:rsidRDefault="00435760" w:rsidP="00B97E12">
      <w:pPr>
        <w:numPr>
          <w:ilvl w:val="0"/>
          <w:numId w:val="1"/>
        </w:numPr>
        <w:tabs>
          <w:tab w:val="clear" w:pos="1440"/>
          <w:tab w:val="num" w:pos="540"/>
        </w:tabs>
        <w:ind w:left="540"/>
        <w:jc w:val="both"/>
      </w:pPr>
      <w:r w:rsidRPr="00C07148">
        <w:t>копия решения либо иного документа о назначении на должность руководителя организации;</w:t>
      </w:r>
    </w:p>
    <w:p w:rsidR="00435760" w:rsidRPr="00C07148" w:rsidRDefault="00435760" w:rsidP="00B97E12">
      <w:pPr>
        <w:numPr>
          <w:ilvl w:val="0"/>
          <w:numId w:val="1"/>
        </w:numPr>
        <w:tabs>
          <w:tab w:val="clear" w:pos="1440"/>
          <w:tab w:val="num" w:pos="540"/>
        </w:tabs>
        <w:ind w:left="540"/>
        <w:jc w:val="both"/>
      </w:pPr>
      <w:r w:rsidRPr="00C07148">
        <w:t>выписка из ЕГРЮЛ не старше 30 календарных дней;</w:t>
      </w:r>
    </w:p>
    <w:p w:rsidR="00435760" w:rsidRPr="00C07148" w:rsidRDefault="00435760" w:rsidP="00B97E12">
      <w:pPr>
        <w:numPr>
          <w:ilvl w:val="0"/>
          <w:numId w:val="1"/>
        </w:numPr>
        <w:tabs>
          <w:tab w:val="clear" w:pos="1440"/>
          <w:tab w:val="num" w:pos="540"/>
        </w:tabs>
        <w:ind w:left="540"/>
        <w:jc w:val="both"/>
      </w:pPr>
      <w:r w:rsidRPr="00C07148">
        <w:t>копия свидетельства о постановке на налоговый учет;</w:t>
      </w:r>
    </w:p>
    <w:p w:rsidR="00435760" w:rsidRPr="00C07148" w:rsidRDefault="00435760" w:rsidP="00B97E12">
      <w:pPr>
        <w:numPr>
          <w:ilvl w:val="0"/>
          <w:numId w:val="1"/>
        </w:numPr>
        <w:tabs>
          <w:tab w:val="clear" w:pos="1440"/>
          <w:tab w:val="num" w:pos="540"/>
        </w:tabs>
        <w:ind w:left="540"/>
        <w:jc w:val="both"/>
      </w:pPr>
      <w:r w:rsidRPr="00C07148">
        <w:t>копия свидетельства о государственной регистрации;</w:t>
      </w:r>
    </w:p>
    <w:p w:rsidR="00435760" w:rsidRPr="00C07148" w:rsidRDefault="00435760" w:rsidP="00B97E12">
      <w:pPr>
        <w:numPr>
          <w:ilvl w:val="0"/>
          <w:numId w:val="1"/>
        </w:numPr>
        <w:tabs>
          <w:tab w:val="clear" w:pos="1440"/>
          <w:tab w:val="num" w:pos="540"/>
        </w:tabs>
        <w:ind w:left="540"/>
        <w:jc w:val="both"/>
      </w:pPr>
      <w:r w:rsidRPr="00C07148">
        <w:t>копия документа, подтверждающего полномочия лица, подписавшего заявку;</w:t>
      </w:r>
    </w:p>
    <w:p w:rsidR="00435760" w:rsidRPr="00C07148" w:rsidRDefault="00435760" w:rsidP="00B97E12">
      <w:pPr>
        <w:numPr>
          <w:ilvl w:val="0"/>
          <w:numId w:val="1"/>
        </w:numPr>
        <w:tabs>
          <w:tab w:val="clear" w:pos="1440"/>
          <w:tab w:val="num" w:pos="540"/>
        </w:tabs>
        <w:ind w:left="540"/>
        <w:jc w:val="both"/>
      </w:pPr>
      <w:r w:rsidRPr="00C07148">
        <w:t>свидетельство о членстве в СРО;</w:t>
      </w:r>
    </w:p>
    <w:p w:rsidR="00435760" w:rsidRPr="00C07148" w:rsidRDefault="00435760" w:rsidP="00B97E12">
      <w:pPr>
        <w:numPr>
          <w:ilvl w:val="0"/>
          <w:numId w:val="1"/>
        </w:numPr>
        <w:tabs>
          <w:tab w:val="clear" w:pos="1440"/>
          <w:tab w:val="num" w:pos="540"/>
        </w:tabs>
        <w:ind w:left="540"/>
        <w:jc w:val="both"/>
      </w:pPr>
      <w:r w:rsidRPr="00C07148">
        <w:t>копии соответствующих лицензий, свидетельств, сертификатов и т.п.;</w:t>
      </w:r>
    </w:p>
    <w:p w:rsidR="00435760" w:rsidRPr="00C07148" w:rsidRDefault="00435760" w:rsidP="00B97E12">
      <w:pPr>
        <w:numPr>
          <w:ilvl w:val="0"/>
          <w:numId w:val="1"/>
        </w:numPr>
        <w:tabs>
          <w:tab w:val="clear" w:pos="1440"/>
          <w:tab w:val="num" w:pos="540"/>
        </w:tabs>
        <w:ind w:left="540"/>
        <w:jc w:val="both"/>
      </w:pPr>
      <w:r w:rsidRPr="00C07148">
        <w:t>справка налоговой инспекции по месту регистрации об отсутствии задолженности по налогам, сборам и иным обязательным платежам;</w:t>
      </w:r>
    </w:p>
    <w:p w:rsidR="00435760" w:rsidRPr="00C07148" w:rsidRDefault="00435760" w:rsidP="00B97E12">
      <w:pPr>
        <w:numPr>
          <w:ilvl w:val="0"/>
          <w:numId w:val="1"/>
        </w:numPr>
        <w:tabs>
          <w:tab w:val="clear" w:pos="1440"/>
          <w:tab w:val="num" w:pos="540"/>
        </w:tabs>
        <w:ind w:left="540"/>
        <w:jc w:val="both"/>
      </w:pPr>
      <w:r w:rsidRPr="00C07148">
        <w:t xml:space="preserve">копия платёжного поручения, подтверждающая обеспечения заявки. </w:t>
      </w:r>
    </w:p>
    <w:p w:rsidR="00435760" w:rsidRPr="00C07148" w:rsidRDefault="00435760" w:rsidP="00B97E12">
      <w:pPr>
        <w:spacing w:after="120"/>
        <w:ind w:firstLine="720"/>
        <w:jc w:val="both"/>
      </w:pPr>
    </w:p>
    <w:p w:rsidR="00435760" w:rsidRPr="00C07148" w:rsidRDefault="00435760" w:rsidP="00B97E12">
      <w:pPr>
        <w:spacing w:after="120"/>
        <w:ind w:firstLine="720"/>
        <w:jc w:val="both"/>
        <w:rPr>
          <w:i/>
        </w:rPr>
      </w:pPr>
      <w:r w:rsidRPr="00C07148">
        <w:t>Все вышеуказанные копии документов подписываются уполномоченным лицом, скрепляются синей печатью организации и прилагаются к котировочной заявке.</w:t>
      </w:r>
    </w:p>
    <w:p w:rsidR="00435760" w:rsidRPr="00C07148" w:rsidRDefault="00435760" w:rsidP="00B97E12">
      <w:pPr>
        <w:spacing w:after="120"/>
        <w:jc w:val="both"/>
      </w:pPr>
      <w:r w:rsidRPr="00C07148">
        <w:t>3. Любой участник процедуры закупки вправе подать только одну котировочную заявку, внесение изменений в которую не допускается.</w:t>
      </w:r>
    </w:p>
    <w:p w:rsidR="00435760" w:rsidRPr="00C07148" w:rsidRDefault="00435760" w:rsidP="00B97E12">
      <w:pPr>
        <w:spacing w:after="120"/>
        <w:jc w:val="both"/>
      </w:pPr>
      <w:r w:rsidRPr="00C07148">
        <w:t xml:space="preserve">4.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435760" w:rsidRPr="00C07148" w:rsidRDefault="00435760" w:rsidP="00B97E12">
      <w:pPr>
        <w:spacing w:after="120"/>
        <w:jc w:val="both"/>
      </w:pPr>
      <w:r w:rsidRPr="00C07148">
        <w:rPr>
          <w:b/>
        </w:rPr>
        <w:t>Срок подписания Договора</w:t>
      </w:r>
      <w:r w:rsidRPr="00C07148">
        <w:t xml:space="preserve">: </w:t>
      </w:r>
    </w:p>
    <w:p w:rsidR="00435760" w:rsidRPr="00C07148" w:rsidRDefault="00435760" w:rsidP="00B97E12">
      <w:pPr>
        <w:spacing w:after="120"/>
        <w:ind w:firstLine="708"/>
        <w:jc w:val="both"/>
      </w:pPr>
      <w:r w:rsidRPr="00C07148">
        <w:t>Договор (спецификация)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35760" w:rsidRPr="00C07148" w:rsidRDefault="00435760" w:rsidP="00B97E12">
      <w:pPr>
        <w:spacing w:after="120"/>
        <w:jc w:val="both"/>
        <w:rPr>
          <w:b/>
        </w:rPr>
      </w:pPr>
      <w:r w:rsidRPr="00C07148">
        <w:rPr>
          <w:b/>
        </w:rPr>
        <w:t>Прочие условия:</w:t>
      </w:r>
    </w:p>
    <w:p w:rsidR="00435760" w:rsidRPr="00C07148" w:rsidRDefault="00435760" w:rsidP="00B97E12">
      <w:pPr>
        <w:spacing w:after="120"/>
        <w:ind w:firstLine="708"/>
        <w:jc w:val="both"/>
      </w:pPr>
      <w:r w:rsidRPr="00C07148">
        <w:t>В случае если победитель в проведении запроса ценовых котировок в срок, указанный в извещении о проведении запроса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435760" w:rsidRPr="00C07148" w:rsidRDefault="00435760" w:rsidP="00B97E12">
      <w:pPr>
        <w:spacing w:after="120"/>
        <w:ind w:firstLine="708"/>
        <w:jc w:val="both"/>
      </w:pPr>
      <w:r w:rsidRPr="00C07148">
        <w:t>В случае если победитель в проведении запроса ценовых котировок признан уклонившимся от заключения договора, Организатор размещения заказа вправе обратиться в суд с иском о требовании в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Организатор размещения заказа вправе обратиться в суд с иском о требовании в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r w:rsidRPr="00C07148">
        <w:rPr>
          <w:b/>
        </w:rPr>
        <w:t xml:space="preserve"> </w:t>
      </w:r>
    </w:p>
    <w:p w:rsidR="00435760" w:rsidRPr="00C07148" w:rsidRDefault="00435760" w:rsidP="00B97E12">
      <w:pPr>
        <w:spacing w:after="120"/>
        <w:ind w:firstLine="708"/>
        <w:jc w:val="both"/>
      </w:pPr>
      <w:r w:rsidRPr="00C07148">
        <w:t>В случае если победитель в проведении запроса ценовых котировок в срок, указанный в извещении, не представил Заказчику подписанный Договор или в последствии не выполнил условия, оговоренные в нем, Заказчик в праве предоставить сведения об этой организации в реестр недобросовестных поставщиков.</w:t>
      </w:r>
    </w:p>
    <w:p w:rsidR="00435760" w:rsidRPr="00C07148" w:rsidRDefault="00435760" w:rsidP="00B97E12">
      <w:pPr>
        <w:spacing w:after="120"/>
        <w:ind w:firstLine="708"/>
        <w:jc w:val="both"/>
      </w:pPr>
      <w:r w:rsidRPr="00C07148">
        <w:t>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p>
    <w:p w:rsidR="00435760" w:rsidRPr="00C07148" w:rsidRDefault="00435760" w:rsidP="00B97E12">
      <w:pPr>
        <w:tabs>
          <w:tab w:val="left" w:pos="1080"/>
        </w:tabs>
        <w:spacing w:after="120"/>
        <w:jc w:val="both"/>
      </w:pPr>
      <w:r w:rsidRPr="00C07148">
        <w:t>а) если такой участник процедуры закупки:</w:t>
      </w:r>
    </w:p>
    <w:p w:rsidR="00435760" w:rsidRPr="00C07148" w:rsidRDefault="00435760" w:rsidP="00B97E12">
      <w:pPr>
        <w:tabs>
          <w:tab w:val="left" w:pos="540"/>
        </w:tabs>
        <w:spacing w:after="120"/>
        <w:ind w:firstLine="180"/>
        <w:jc w:val="both"/>
      </w:pPr>
      <w:r w:rsidRPr="00C07148">
        <w:t>-</w:t>
      </w:r>
      <w:r w:rsidRPr="00C07148">
        <w:tab/>
        <w:t>будучи признанным победителем в процедуре закупки уклонился от заключения договора;</w:t>
      </w:r>
    </w:p>
    <w:p w:rsidR="00435760" w:rsidRPr="00C07148" w:rsidRDefault="00435760" w:rsidP="00B97E12">
      <w:pPr>
        <w:tabs>
          <w:tab w:val="left" w:pos="540"/>
        </w:tabs>
        <w:spacing w:after="120"/>
        <w:ind w:firstLine="180"/>
        <w:jc w:val="both"/>
      </w:pPr>
      <w:r w:rsidRPr="00C07148">
        <w:t>-</w:t>
      </w:r>
      <w:r w:rsidRPr="00C07148">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35760" w:rsidRPr="00C07148" w:rsidRDefault="00435760" w:rsidP="00B97E12">
      <w:pPr>
        <w:tabs>
          <w:tab w:val="left" w:pos="540"/>
        </w:tabs>
        <w:spacing w:after="120"/>
        <w:ind w:firstLine="180"/>
        <w:jc w:val="both"/>
      </w:pPr>
      <w:r w:rsidRPr="00C07148">
        <w:t>-</w:t>
      </w:r>
      <w:r w:rsidRPr="00C07148">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p>
    <w:p w:rsidR="00435760" w:rsidRPr="00C07148" w:rsidRDefault="00435760" w:rsidP="00B97E12">
      <w:pPr>
        <w:tabs>
          <w:tab w:val="left" w:pos="1080"/>
        </w:tabs>
        <w:spacing w:after="120"/>
        <w:ind w:firstLine="708"/>
        <w:jc w:val="both"/>
      </w:pPr>
      <w:r w:rsidRPr="00C07148">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35760" w:rsidRPr="00C07148" w:rsidRDefault="00435760" w:rsidP="00B97E12">
      <w:pPr>
        <w:spacing w:after="120"/>
        <w:ind w:firstLine="708"/>
        <w:jc w:val="both"/>
      </w:pPr>
      <w:r w:rsidRPr="00C07148">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35760" w:rsidRPr="00C07148" w:rsidRDefault="00435760" w:rsidP="00B97E12">
      <w:pPr>
        <w:spacing w:after="120"/>
        <w:jc w:val="both"/>
      </w:pPr>
    </w:p>
    <w:p w:rsidR="00435760" w:rsidRPr="00C07148" w:rsidRDefault="00435760" w:rsidP="00B97E12">
      <w:pPr>
        <w:spacing w:after="120"/>
        <w:jc w:val="both"/>
      </w:pPr>
      <w:r w:rsidRPr="00C07148">
        <w:t>ПРИЛОЖЕНИЕ:</w:t>
      </w:r>
    </w:p>
    <w:p w:rsidR="00435760" w:rsidRPr="00C07148" w:rsidRDefault="00435760" w:rsidP="00B97E12">
      <w:pPr>
        <w:numPr>
          <w:ilvl w:val="0"/>
          <w:numId w:val="2"/>
        </w:numPr>
        <w:spacing w:after="120"/>
        <w:jc w:val="both"/>
      </w:pPr>
      <w:r w:rsidRPr="00C07148">
        <w:t>Котировочная заявка.</w:t>
      </w:r>
    </w:p>
    <w:p w:rsidR="00435760" w:rsidRPr="00C07148" w:rsidRDefault="00435760" w:rsidP="00B97E12">
      <w:pPr>
        <w:numPr>
          <w:ilvl w:val="0"/>
          <w:numId w:val="2"/>
        </w:numPr>
        <w:spacing w:after="120"/>
        <w:jc w:val="both"/>
      </w:pPr>
      <w:r w:rsidRPr="00C07148">
        <w:t>Проект договора.</w:t>
      </w:r>
    </w:p>
    <w:p w:rsidR="00435760" w:rsidRPr="00C07148" w:rsidRDefault="00435760" w:rsidP="00B97E12">
      <w:pPr>
        <w:numPr>
          <w:ilvl w:val="0"/>
          <w:numId w:val="2"/>
        </w:numPr>
        <w:spacing w:after="120"/>
        <w:jc w:val="both"/>
      </w:pPr>
      <w:r w:rsidRPr="00C07148">
        <w:t>Ведомость объёмов работ</w:t>
      </w:r>
    </w:p>
    <w:p w:rsidR="00435760" w:rsidRPr="00C07148" w:rsidRDefault="00435760" w:rsidP="00B97E12">
      <w:pPr>
        <w:numPr>
          <w:ilvl w:val="0"/>
          <w:numId w:val="2"/>
        </w:numPr>
        <w:spacing w:after="120"/>
        <w:jc w:val="both"/>
      </w:pPr>
      <w:r w:rsidRPr="00C07148">
        <w:t>Рабочие чертежи (проект)</w:t>
      </w:r>
    </w:p>
    <w:p w:rsidR="00435760" w:rsidRPr="00C07148" w:rsidRDefault="00435760" w:rsidP="0019674B">
      <w:pPr>
        <w:ind w:firstLine="540"/>
        <w:jc w:val="right"/>
      </w:pPr>
    </w:p>
    <w:sectPr w:rsidR="00435760" w:rsidRPr="00C07148" w:rsidSect="007368A3">
      <w:footerReference w:type="even" r:id="rId10"/>
      <w:footerReference w:type="default" r:id="rId11"/>
      <w:pgSz w:w="11906" w:h="16838"/>
      <w:pgMar w:top="899" w:right="850" w:bottom="719" w:left="126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760" w:rsidRDefault="00435760">
      <w:r>
        <w:separator/>
      </w:r>
    </w:p>
  </w:endnote>
  <w:endnote w:type="continuationSeparator" w:id="0">
    <w:p w:rsidR="00435760" w:rsidRDefault="004357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760" w:rsidRDefault="00435760" w:rsidP="007368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35760" w:rsidRDefault="00435760" w:rsidP="007368A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760" w:rsidRDefault="00435760" w:rsidP="007368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435760" w:rsidRDefault="00435760" w:rsidP="007368A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760" w:rsidRDefault="00435760">
      <w:r>
        <w:separator/>
      </w:r>
    </w:p>
  </w:footnote>
  <w:footnote w:type="continuationSeparator" w:id="0">
    <w:p w:rsidR="00435760" w:rsidRDefault="004357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7245A"/>
    <w:multiLevelType w:val="hybridMultilevel"/>
    <w:tmpl w:val="69B81B20"/>
    <w:lvl w:ilvl="0" w:tplc="A7D2D0D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31AB2F45"/>
    <w:multiLevelType w:val="hybridMultilevel"/>
    <w:tmpl w:val="27C869F2"/>
    <w:lvl w:ilvl="0" w:tplc="E5B4CF88">
      <w:start w:val="1"/>
      <w:numFmt w:val="bullet"/>
      <w:lvlText w:val="-"/>
      <w:lvlJc w:val="left"/>
      <w:pPr>
        <w:tabs>
          <w:tab w:val="num" w:pos="1440"/>
        </w:tabs>
        <w:ind w:left="144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950777A"/>
    <w:multiLevelType w:val="hybridMultilevel"/>
    <w:tmpl w:val="0F822C7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ADB00EC"/>
    <w:multiLevelType w:val="hybridMultilevel"/>
    <w:tmpl w:val="8B84F2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68A3"/>
    <w:rsid w:val="000166A4"/>
    <w:rsid w:val="0008352C"/>
    <w:rsid w:val="000E04B4"/>
    <w:rsid w:val="000F7EC6"/>
    <w:rsid w:val="0010602C"/>
    <w:rsid w:val="0018001F"/>
    <w:rsid w:val="001921EE"/>
    <w:rsid w:val="0019674B"/>
    <w:rsid w:val="001E21F8"/>
    <w:rsid w:val="001E54FF"/>
    <w:rsid w:val="001F4B91"/>
    <w:rsid w:val="002173C0"/>
    <w:rsid w:val="00250530"/>
    <w:rsid w:val="002A7E76"/>
    <w:rsid w:val="002B751F"/>
    <w:rsid w:val="002F7CDF"/>
    <w:rsid w:val="00317E99"/>
    <w:rsid w:val="00401389"/>
    <w:rsid w:val="00422FF4"/>
    <w:rsid w:val="00435760"/>
    <w:rsid w:val="0048180B"/>
    <w:rsid w:val="00492BA7"/>
    <w:rsid w:val="005F16E2"/>
    <w:rsid w:val="0069538C"/>
    <w:rsid w:val="006D33FF"/>
    <w:rsid w:val="007368A3"/>
    <w:rsid w:val="00745B3C"/>
    <w:rsid w:val="007A3634"/>
    <w:rsid w:val="00866D54"/>
    <w:rsid w:val="008C753D"/>
    <w:rsid w:val="00984DD4"/>
    <w:rsid w:val="009A28C8"/>
    <w:rsid w:val="00A17876"/>
    <w:rsid w:val="00AB006A"/>
    <w:rsid w:val="00AB3AA8"/>
    <w:rsid w:val="00B02801"/>
    <w:rsid w:val="00B11DDF"/>
    <w:rsid w:val="00B17A09"/>
    <w:rsid w:val="00B97E12"/>
    <w:rsid w:val="00BE1B91"/>
    <w:rsid w:val="00C07148"/>
    <w:rsid w:val="00C62C62"/>
    <w:rsid w:val="00EC3550"/>
    <w:rsid w:val="00F311E3"/>
    <w:rsid w:val="00FC3B2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8A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368A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68A3"/>
    <w:rPr>
      <w:rFonts w:cs="Times New Roman"/>
      <w:color w:val="0000FF"/>
      <w:u w:val="single"/>
    </w:rPr>
  </w:style>
  <w:style w:type="paragraph" w:styleId="Footer">
    <w:name w:val="footer"/>
    <w:basedOn w:val="Normal"/>
    <w:link w:val="FooterChar"/>
    <w:uiPriority w:val="99"/>
    <w:rsid w:val="007368A3"/>
    <w:pPr>
      <w:tabs>
        <w:tab w:val="center" w:pos="4677"/>
        <w:tab w:val="right" w:pos="9355"/>
      </w:tabs>
    </w:pPr>
  </w:style>
  <w:style w:type="character" w:customStyle="1" w:styleId="FooterChar">
    <w:name w:val="Footer Char"/>
    <w:basedOn w:val="DefaultParagraphFont"/>
    <w:link w:val="Footer"/>
    <w:uiPriority w:val="99"/>
    <w:semiHidden/>
    <w:locked/>
    <w:rsid w:val="0069538C"/>
    <w:rPr>
      <w:rFonts w:cs="Times New Roman"/>
      <w:sz w:val="24"/>
      <w:szCs w:val="24"/>
    </w:rPr>
  </w:style>
  <w:style w:type="character" w:styleId="PageNumber">
    <w:name w:val="page number"/>
    <w:basedOn w:val="DefaultParagraphFont"/>
    <w:uiPriority w:val="99"/>
    <w:rsid w:val="007368A3"/>
    <w:rPr>
      <w:rFonts w:cs="Times New Roman"/>
    </w:rPr>
  </w:style>
  <w:style w:type="paragraph" w:styleId="NoSpacing">
    <w:name w:val="No Spacing"/>
    <w:uiPriority w:val="99"/>
    <w:qFormat/>
    <w:rsid w:val="00866D54"/>
    <w:rPr>
      <w:sz w:val="24"/>
      <w:szCs w:val="24"/>
    </w:rPr>
  </w:style>
  <w:style w:type="paragraph" w:styleId="ListParagraph">
    <w:name w:val="List Paragraph"/>
    <w:basedOn w:val="Normal"/>
    <w:uiPriority w:val="99"/>
    <w:qFormat/>
    <w:rsid w:val="00BE1B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6</Pages>
  <Words>2128</Words>
  <Characters>12133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2010-05-31T07:57:00Z</cp:lastPrinted>
  <dcterms:created xsi:type="dcterms:W3CDTF">2010-05-26T13:21:00Z</dcterms:created>
  <dcterms:modified xsi:type="dcterms:W3CDTF">2010-06-08T08:51:00Z</dcterms:modified>
</cp:coreProperties>
</file>