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08D7" w:rsidRPr="00783DC6" w:rsidRDefault="006F08D7" w:rsidP="004171E8">
      <w:pPr>
        <w:jc w:val="center"/>
        <w:rPr>
          <w:b/>
          <w:w w:val="115"/>
        </w:rPr>
      </w:pPr>
      <w:r w:rsidRPr="00A41A15">
        <w:rPr>
          <w:b/>
          <w:w w:val="115"/>
        </w:rPr>
        <w:t xml:space="preserve">ИЗВЕЩЕНИЕ О ПРОВЕДЕНИИ ОТКРЫТОГО </w:t>
      </w:r>
      <w:r>
        <w:rPr>
          <w:b/>
          <w:w w:val="115"/>
        </w:rPr>
        <w:t>АУКЦИОНА</w:t>
      </w:r>
      <w:r w:rsidRPr="00783DC6">
        <w:rPr>
          <w:b/>
          <w:w w:val="115"/>
        </w:rPr>
        <w:t xml:space="preserve"> </w:t>
      </w:r>
      <w:r>
        <w:rPr>
          <w:b/>
          <w:w w:val="115"/>
        </w:rPr>
        <w:t xml:space="preserve">В ЭЛЕКТРОННОЙ ФОРМЕ </w:t>
      </w:r>
    </w:p>
    <w:p w:rsidR="006F08D7" w:rsidRDefault="006F08D7" w:rsidP="004171E8">
      <w:pPr>
        <w:jc w:val="center"/>
        <w:rPr>
          <w:b/>
          <w:w w:val="115"/>
        </w:rPr>
      </w:pPr>
      <w:r>
        <w:rPr>
          <w:b/>
          <w:w w:val="115"/>
        </w:rPr>
        <w:t xml:space="preserve">НА ПРАВО ЗАКЛЮЧЕНИЯ ДОГОВОРА </w:t>
      </w:r>
    </w:p>
    <w:p w:rsidR="006F08D7" w:rsidRDefault="006F08D7" w:rsidP="00B03939">
      <w:pPr>
        <w:jc w:val="center"/>
        <w:rPr>
          <w:color w:val="000000"/>
          <w:sz w:val="28"/>
          <w:szCs w:val="28"/>
        </w:rPr>
      </w:pPr>
      <w:r w:rsidRPr="00DA02B9">
        <w:rPr>
          <w:color w:val="000000"/>
          <w:sz w:val="28"/>
          <w:szCs w:val="28"/>
        </w:rPr>
        <w:t xml:space="preserve"> на </w:t>
      </w:r>
      <w:r>
        <w:rPr>
          <w:sz w:val="28"/>
          <w:szCs w:val="28"/>
        </w:rPr>
        <w:t>п</w:t>
      </w:r>
      <w:r w:rsidRPr="00387B40">
        <w:rPr>
          <w:sz w:val="28"/>
          <w:szCs w:val="28"/>
        </w:rPr>
        <w:t>оставк</w:t>
      </w:r>
      <w:r>
        <w:rPr>
          <w:sz w:val="28"/>
          <w:szCs w:val="28"/>
        </w:rPr>
        <w:t>у</w:t>
      </w:r>
      <w:r w:rsidRPr="00387B40">
        <w:rPr>
          <w:sz w:val="28"/>
          <w:szCs w:val="28"/>
        </w:rPr>
        <w:t xml:space="preserve"> </w:t>
      </w:r>
      <w:r w:rsidRPr="00AC7409">
        <w:rPr>
          <w:sz w:val="28"/>
          <w:szCs w:val="28"/>
        </w:rPr>
        <w:t>промышленного 3D принтера SLM в рамках инфраструктурного проекта «Кадры ОПК-2015» для образовательных нужд СФТИ НИЯУ МИФИ</w:t>
      </w:r>
    </w:p>
    <w:p w:rsidR="006F08D7" w:rsidRPr="004913A3" w:rsidRDefault="006F08D7" w:rsidP="00C666EB">
      <w:pPr>
        <w:jc w:val="center"/>
        <w:rPr>
          <w:b/>
          <w:w w:val="115"/>
          <w:u w:val="single"/>
        </w:rPr>
      </w:pPr>
      <w:r>
        <w:rPr>
          <w:b/>
          <w:w w:val="115"/>
          <w:u w:val="single"/>
        </w:rPr>
        <w:t xml:space="preserve">№ </w:t>
      </w:r>
      <w:r w:rsidRPr="00B37C20">
        <w:rPr>
          <w:sz w:val="28"/>
          <w:szCs w:val="28"/>
          <w:u w:val="single"/>
        </w:rPr>
        <w:t>276-СФТИ</w:t>
      </w:r>
    </w:p>
    <w:p w:rsidR="006F08D7" w:rsidRPr="00A41A15" w:rsidRDefault="006F08D7" w:rsidP="00C666EB">
      <w:pPr>
        <w:rPr>
          <w:w w:val="115"/>
        </w:rPr>
      </w:pPr>
    </w:p>
    <w:tbl>
      <w:tblPr>
        <w:tblW w:w="11160" w:type="dxa"/>
        <w:tblInd w:w="-1322"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tblPr>
      <w:tblGrid>
        <w:gridCol w:w="536"/>
        <w:gridCol w:w="4053"/>
        <w:gridCol w:w="6571"/>
      </w:tblGrid>
      <w:tr w:rsidR="006F08D7" w:rsidRPr="00A41A15" w:rsidTr="00F124F0">
        <w:trPr>
          <w:trHeight w:val="343"/>
        </w:trPr>
        <w:tc>
          <w:tcPr>
            <w:tcW w:w="536" w:type="dxa"/>
            <w:vAlign w:val="center"/>
          </w:tcPr>
          <w:p w:rsidR="006F08D7" w:rsidRPr="00BA1748" w:rsidRDefault="006F08D7" w:rsidP="00BA1748">
            <w:r w:rsidRPr="00BA1748">
              <w:t>1</w:t>
            </w:r>
          </w:p>
        </w:tc>
        <w:tc>
          <w:tcPr>
            <w:tcW w:w="4053" w:type="dxa"/>
            <w:vAlign w:val="center"/>
          </w:tcPr>
          <w:p w:rsidR="006F08D7" w:rsidRPr="00303947" w:rsidRDefault="006F08D7" w:rsidP="00303947">
            <w:r w:rsidRPr="00303947">
              <w:t>Форма торгов</w:t>
            </w:r>
          </w:p>
        </w:tc>
        <w:tc>
          <w:tcPr>
            <w:tcW w:w="6571" w:type="dxa"/>
            <w:vAlign w:val="center"/>
          </w:tcPr>
          <w:p w:rsidR="006F08D7" w:rsidRDefault="006F08D7" w:rsidP="00303947">
            <w:r w:rsidRPr="00303947">
              <w:t>Открытый аукцион</w:t>
            </w:r>
            <w:r>
              <w:t xml:space="preserve"> в электронной форме</w:t>
            </w:r>
          </w:p>
          <w:p w:rsidR="006F08D7" w:rsidRPr="00303947" w:rsidRDefault="006F08D7" w:rsidP="00303947">
            <w:r>
              <w:t xml:space="preserve">Процедура закупки проводится в соответствии с Положением о закупке в редакции на дату размещения извещения о процедуре закупки на Официальном сайте Российской Федерации в сети Интернет для размещения информации о размещении заказов на поставки товаров, выполнение работ, оказание услуг </w:t>
            </w:r>
            <w:r>
              <w:rPr>
                <w:lang w:val="en-US"/>
              </w:rPr>
              <w:t>http</w:t>
            </w:r>
            <w:r>
              <w:t>://</w:t>
            </w:r>
            <w:hyperlink r:id="rId4" w:history="1">
              <w:r>
                <w:rPr>
                  <w:rStyle w:val="Hyperlink"/>
                  <w:lang w:val="en-US"/>
                </w:rPr>
                <w:t>www</w:t>
              </w:r>
              <w:r>
                <w:rPr>
                  <w:rStyle w:val="Hyperlink"/>
                </w:rPr>
                <w:t>.</w:t>
              </w:r>
              <w:r>
                <w:rPr>
                  <w:rStyle w:val="Hyperlink"/>
                  <w:lang w:val="en-US"/>
                </w:rPr>
                <w:t>zakupki</w:t>
              </w:r>
              <w:r>
                <w:rPr>
                  <w:rStyle w:val="Hyperlink"/>
                </w:rPr>
                <w:t>.</w:t>
              </w:r>
              <w:r>
                <w:rPr>
                  <w:rStyle w:val="Hyperlink"/>
                  <w:lang w:val="en-US"/>
                </w:rPr>
                <w:t>gov</w:t>
              </w:r>
              <w:r>
                <w:rPr>
                  <w:rStyle w:val="Hyperlink"/>
                </w:rPr>
                <w:t>.</w:t>
              </w:r>
              <w:r>
                <w:rPr>
                  <w:rStyle w:val="Hyperlink"/>
                  <w:lang w:val="en-US"/>
                </w:rPr>
                <w:t>ru</w:t>
              </w:r>
            </w:hyperlink>
          </w:p>
        </w:tc>
      </w:tr>
      <w:tr w:rsidR="006F08D7" w:rsidRPr="00A41A15" w:rsidTr="00F124F0">
        <w:trPr>
          <w:trHeight w:val="348"/>
        </w:trPr>
        <w:tc>
          <w:tcPr>
            <w:tcW w:w="536" w:type="dxa"/>
            <w:vAlign w:val="center"/>
          </w:tcPr>
          <w:p w:rsidR="006F08D7" w:rsidRPr="00BA1748" w:rsidRDefault="006F08D7" w:rsidP="00BA1748">
            <w:r w:rsidRPr="00BA1748">
              <w:t>2</w:t>
            </w:r>
          </w:p>
        </w:tc>
        <w:tc>
          <w:tcPr>
            <w:tcW w:w="4053" w:type="dxa"/>
            <w:vAlign w:val="center"/>
          </w:tcPr>
          <w:p w:rsidR="006F08D7" w:rsidRPr="00303947" w:rsidRDefault="006F08D7" w:rsidP="00303947">
            <w:r w:rsidRPr="00303947">
              <w:t>Наименование Заказчика</w:t>
            </w:r>
          </w:p>
        </w:tc>
        <w:tc>
          <w:tcPr>
            <w:tcW w:w="6571" w:type="dxa"/>
            <w:vAlign w:val="center"/>
          </w:tcPr>
          <w:p w:rsidR="006F08D7" w:rsidRPr="00303947" w:rsidRDefault="006F08D7" w:rsidP="00303947">
            <w:r w:rsidRPr="00303947">
              <w:t xml:space="preserve">федеральное государственное автономное образовательное учреждение высшего профессионального образования </w:t>
            </w:r>
          </w:p>
          <w:p w:rsidR="006F08D7" w:rsidRPr="00303947" w:rsidRDefault="006F08D7" w:rsidP="00303947">
            <w:r w:rsidRPr="00303947">
              <w:t>«Национальный исследовательский ядерный</w:t>
            </w:r>
          </w:p>
          <w:p w:rsidR="006F08D7" w:rsidRDefault="006F08D7" w:rsidP="00303947">
            <w:r w:rsidRPr="00303947">
              <w:t>университет «МИФИ» (НИЯУ МИФИ)</w:t>
            </w:r>
          </w:p>
          <w:p w:rsidR="006F08D7" w:rsidRPr="00303947" w:rsidRDefault="006F08D7" w:rsidP="00303947">
            <w:r>
              <w:t>Снежинский физико-технический институт –</w:t>
            </w:r>
            <w:r>
              <w:rPr>
                <w:b/>
              </w:rPr>
              <w:t xml:space="preserve"> </w:t>
            </w:r>
            <w:r>
              <w:t>филиал НИЯУ МИФИ</w:t>
            </w:r>
          </w:p>
        </w:tc>
      </w:tr>
      <w:tr w:rsidR="006F08D7" w:rsidRPr="00A41A15" w:rsidTr="00F124F0">
        <w:trPr>
          <w:trHeight w:val="358"/>
        </w:trPr>
        <w:tc>
          <w:tcPr>
            <w:tcW w:w="536" w:type="dxa"/>
            <w:vAlign w:val="center"/>
          </w:tcPr>
          <w:p w:rsidR="006F08D7" w:rsidRPr="00BA1748" w:rsidRDefault="006F08D7" w:rsidP="00BA1748">
            <w:r w:rsidRPr="00BA1748">
              <w:t>3</w:t>
            </w:r>
          </w:p>
        </w:tc>
        <w:tc>
          <w:tcPr>
            <w:tcW w:w="4053" w:type="dxa"/>
            <w:vAlign w:val="center"/>
          </w:tcPr>
          <w:p w:rsidR="006F08D7" w:rsidRPr="00303947" w:rsidRDefault="006F08D7" w:rsidP="00303947">
            <w:r w:rsidRPr="00303947">
              <w:t>Место нахождения Заказчика</w:t>
            </w:r>
          </w:p>
        </w:tc>
        <w:tc>
          <w:tcPr>
            <w:tcW w:w="6571" w:type="dxa"/>
            <w:vAlign w:val="center"/>
          </w:tcPr>
          <w:p w:rsidR="006F08D7" w:rsidRPr="001E1104" w:rsidRDefault="006F08D7" w:rsidP="00303947">
            <w:r w:rsidRPr="001E1104">
              <w:t>Российская Федерация, 456776, Челябинская область г.Снежинск, ул.Комсомольская, д.8</w:t>
            </w:r>
          </w:p>
        </w:tc>
      </w:tr>
      <w:tr w:rsidR="006F08D7" w:rsidRPr="00A41A15" w:rsidTr="00F124F0">
        <w:trPr>
          <w:trHeight w:val="340"/>
        </w:trPr>
        <w:tc>
          <w:tcPr>
            <w:tcW w:w="536" w:type="dxa"/>
            <w:vAlign w:val="center"/>
          </w:tcPr>
          <w:p w:rsidR="006F08D7" w:rsidRPr="00BA1748" w:rsidRDefault="006F08D7" w:rsidP="00BA1748">
            <w:r w:rsidRPr="00BA1748">
              <w:t>4</w:t>
            </w:r>
          </w:p>
        </w:tc>
        <w:tc>
          <w:tcPr>
            <w:tcW w:w="4053" w:type="dxa"/>
            <w:vAlign w:val="center"/>
          </w:tcPr>
          <w:p w:rsidR="006F08D7" w:rsidRPr="00303947" w:rsidRDefault="006F08D7" w:rsidP="00303947">
            <w:r w:rsidRPr="00303947">
              <w:t>Почтовый адрес Заказчика</w:t>
            </w:r>
          </w:p>
        </w:tc>
        <w:tc>
          <w:tcPr>
            <w:tcW w:w="6571" w:type="dxa"/>
            <w:vAlign w:val="center"/>
          </w:tcPr>
          <w:p w:rsidR="006F08D7" w:rsidRPr="001E1104" w:rsidRDefault="006F08D7" w:rsidP="00303947">
            <w:r w:rsidRPr="001E1104">
              <w:t>Российская Федерация, 456776, Челябинская область г.Снежинск, ул.Комсомольская, д.8</w:t>
            </w:r>
          </w:p>
        </w:tc>
      </w:tr>
      <w:tr w:rsidR="006F08D7" w:rsidRPr="00A41A15" w:rsidTr="00F124F0">
        <w:trPr>
          <w:trHeight w:val="350"/>
        </w:trPr>
        <w:tc>
          <w:tcPr>
            <w:tcW w:w="536" w:type="dxa"/>
            <w:vAlign w:val="center"/>
          </w:tcPr>
          <w:p w:rsidR="006F08D7" w:rsidRPr="00BA1748" w:rsidRDefault="006F08D7" w:rsidP="00BA1748">
            <w:r w:rsidRPr="00BA1748">
              <w:t>5</w:t>
            </w:r>
          </w:p>
        </w:tc>
        <w:tc>
          <w:tcPr>
            <w:tcW w:w="4053" w:type="dxa"/>
            <w:vAlign w:val="center"/>
          </w:tcPr>
          <w:p w:rsidR="006F08D7" w:rsidRPr="00303947" w:rsidRDefault="006F08D7" w:rsidP="00303947">
            <w:r w:rsidRPr="00303947">
              <w:t>Адрес электронной почты Заказчика</w:t>
            </w:r>
          </w:p>
        </w:tc>
        <w:tc>
          <w:tcPr>
            <w:tcW w:w="6571" w:type="dxa"/>
            <w:vAlign w:val="center"/>
          </w:tcPr>
          <w:p w:rsidR="006F08D7" w:rsidRPr="00303947" w:rsidRDefault="006F08D7" w:rsidP="00303947"/>
          <w:p w:rsidR="006F08D7" w:rsidRPr="001E1104" w:rsidRDefault="006F08D7" w:rsidP="00303947">
            <w:pPr>
              <w:rPr>
                <w:lang w:val="en-US"/>
              </w:rPr>
            </w:pPr>
            <w:r>
              <w:rPr>
                <w:lang w:val="en-US"/>
              </w:rPr>
              <w:t>AVChufarov@mail.ru</w:t>
            </w:r>
          </w:p>
          <w:p w:rsidR="006F08D7" w:rsidRPr="00303947" w:rsidRDefault="006F08D7" w:rsidP="00303947"/>
        </w:tc>
      </w:tr>
      <w:tr w:rsidR="006F08D7" w:rsidRPr="00A41A15" w:rsidTr="00F124F0">
        <w:trPr>
          <w:trHeight w:val="346"/>
        </w:trPr>
        <w:tc>
          <w:tcPr>
            <w:tcW w:w="536" w:type="dxa"/>
            <w:vAlign w:val="center"/>
          </w:tcPr>
          <w:p w:rsidR="006F08D7" w:rsidRPr="00BA1748" w:rsidRDefault="006F08D7" w:rsidP="00BA1748">
            <w:r w:rsidRPr="00BA1748">
              <w:t>6</w:t>
            </w:r>
          </w:p>
        </w:tc>
        <w:tc>
          <w:tcPr>
            <w:tcW w:w="4053" w:type="dxa"/>
            <w:vAlign w:val="center"/>
          </w:tcPr>
          <w:p w:rsidR="006F08D7" w:rsidRPr="00303947" w:rsidRDefault="006F08D7" w:rsidP="00303947">
            <w:r w:rsidRPr="00303947">
              <w:t>Контактное лицо,  телефон, факс</w:t>
            </w:r>
          </w:p>
        </w:tc>
        <w:tc>
          <w:tcPr>
            <w:tcW w:w="6571" w:type="dxa"/>
            <w:vAlign w:val="center"/>
          </w:tcPr>
          <w:p w:rsidR="006F08D7" w:rsidRDefault="006F08D7" w:rsidP="00303947"/>
          <w:p w:rsidR="006F08D7" w:rsidRPr="001E1104" w:rsidRDefault="006F08D7" w:rsidP="00303947">
            <w:r>
              <w:t>Чуфаров Антон Валерьевич</w:t>
            </w:r>
          </w:p>
          <w:p w:rsidR="006F08D7" w:rsidRPr="00303947" w:rsidRDefault="006F08D7" w:rsidP="00303947">
            <w:r w:rsidRPr="00303947">
              <w:t>тел. 8</w:t>
            </w:r>
            <w:r>
              <w:t>(35146)36393</w:t>
            </w:r>
            <w:r w:rsidRPr="00303947">
              <w:t xml:space="preserve">, факс </w:t>
            </w:r>
            <w:r>
              <w:t>8(35146)92526</w:t>
            </w:r>
          </w:p>
          <w:p w:rsidR="006F08D7" w:rsidRPr="00303947" w:rsidRDefault="006F08D7" w:rsidP="00303947"/>
        </w:tc>
      </w:tr>
      <w:tr w:rsidR="006F08D7" w:rsidRPr="00A41A15" w:rsidTr="00F124F0">
        <w:trPr>
          <w:trHeight w:val="342"/>
        </w:trPr>
        <w:tc>
          <w:tcPr>
            <w:tcW w:w="536" w:type="dxa"/>
            <w:vAlign w:val="center"/>
          </w:tcPr>
          <w:p w:rsidR="006F08D7" w:rsidRPr="00A41A15" w:rsidRDefault="006F08D7" w:rsidP="00C666EB">
            <w:pPr>
              <w:jc w:val="center"/>
            </w:pPr>
            <w:r w:rsidRPr="00A41A15">
              <w:t>7</w:t>
            </w:r>
          </w:p>
        </w:tc>
        <w:tc>
          <w:tcPr>
            <w:tcW w:w="4053" w:type="dxa"/>
            <w:vAlign w:val="center"/>
          </w:tcPr>
          <w:p w:rsidR="006F08D7" w:rsidRDefault="006F08D7" w:rsidP="00B83BC2">
            <w:r w:rsidRPr="00A41A15">
              <w:t xml:space="preserve">Предмет договора с указанием </w:t>
            </w:r>
            <w:r>
              <w:t>объема поставляемого товара</w:t>
            </w:r>
          </w:p>
          <w:p w:rsidR="006F08D7" w:rsidRPr="00303947" w:rsidRDefault="006F08D7" w:rsidP="00B83BC2"/>
        </w:tc>
        <w:tc>
          <w:tcPr>
            <w:tcW w:w="6571" w:type="dxa"/>
            <w:vAlign w:val="center"/>
          </w:tcPr>
          <w:p w:rsidR="006F08D7" w:rsidRPr="00740169" w:rsidRDefault="006F08D7" w:rsidP="00B03939">
            <w:pPr>
              <w:rPr>
                <w:color w:val="000000"/>
              </w:rPr>
            </w:pPr>
            <w:r w:rsidRPr="00740169">
              <w:rPr>
                <w:color w:val="000000"/>
              </w:rPr>
              <w:t>Поставка</w:t>
            </w:r>
            <w:r w:rsidRPr="00740169">
              <w:t xml:space="preserve"> промышленного 3D принтера SLM в рамках инфраструктурного проекта «Кадры ОПК-2015» для образовательных нужд СФТИ НИЯУ МИФИ</w:t>
            </w:r>
            <w:r w:rsidRPr="00740169">
              <w:rPr>
                <w:color w:val="000000"/>
              </w:rPr>
              <w:t>.</w:t>
            </w:r>
          </w:p>
          <w:p w:rsidR="006F08D7" w:rsidRPr="00B83BC2" w:rsidRDefault="006F08D7" w:rsidP="00303947">
            <w:r>
              <w:t>Все необходимые сведения приведены в документации об открытом аукционе в электронной форме</w:t>
            </w:r>
          </w:p>
        </w:tc>
      </w:tr>
      <w:tr w:rsidR="006F08D7" w:rsidRPr="00A41A15" w:rsidTr="00F124F0">
        <w:tc>
          <w:tcPr>
            <w:tcW w:w="536" w:type="dxa"/>
            <w:vAlign w:val="center"/>
          </w:tcPr>
          <w:p w:rsidR="006F08D7" w:rsidRPr="00A41A15" w:rsidRDefault="006F08D7" w:rsidP="00C666EB">
            <w:pPr>
              <w:jc w:val="center"/>
            </w:pPr>
            <w:r w:rsidRPr="00A41A15">
              <w:t>8</w:t>
            </w:r>
          </w:p>
        </w:tc>
        <w:tc>
          <w:tcPr>
            <w:tcW w:w="4053" w:type="dxa"/>
            <w:vAlign w:val="center"/>
          </w:tcPr>
          <w:p w:rsidR="006F08D7" w:rsidRDefault="006F08D7" w:rsidP="00B83BC2">
            <w:r>
              <w:t xml:space="preserve">Место поставки товара </w:t>
            </w:r>
            <w:r w:rsidRPr="00E12018">
              <w:t>(выполнения сопутствующих работ, оказания сопутствующих услуг)</w:t>
            </w:r>
          </w:p>
          <w:p w:rsidR="006F08D7" w:rsidRPr="00303947" w:rsidRDefault="006F08D7" w:rsidP="00B83BC2"/>
        </w:tc>
        <w:tc>
          <w:tcPr>
            <w:tcW w:w="6571" w:type="dxa"/>
            <w:vAlign w:val="center"/>
          </w:tcPr>
          <w:p w:rsidR="006F08D7" w:rsidRPr="00A028D0" w:rsidRDefault="006F08D7" w:rsidP="00A028D0">
            <w:pPr>
              <w:pStyle w:val="BodyTextIndent"/>
              <w:suppressAutoHyphens/>
              <w:spacing w:line="240" w:lineRule="auto"/>
              <w:rPr>
                <w:sz w:val="24"/>
                <w:szCs w:val="24"/>
              </w:rPr>
            </w:pPr>
            <w:r w:rsidRPr="00A028D0">
              <w:rPr>
                <w:sz w:val="24"/>
                <w:szCs w:val="24"/>
              </w:rPr>
              <w:t>Место поставки товара, выполнения сопутствующих работ: Российская Федерация, 456776, Челябинская область, г.Снежинск, ул.Комсомольская, д.8.</w:t>
            </w:r>
          </w:p>
          <w:p w:rsidR="006F08D7" w:rsidRPr="00A028D0" w:rsidRDefault="006F08D7" w:rsidP="00A028D0">
            <w:r w:rsidRPr="00A028D0">
              <w:t>Место оказания сопутствующих услуг: Хауптштрассе 35, 33178 Борхен, Германия.</w:t>
            </w:r>
          </w:p>
        </w:tc>
      </w:tr>
      <w:tr w:rsidR="006F08D7" w:rsidRPr="00A41A15" w:rsidTr="00F124F0">
        <w:trPr>
          <w:trHeight w:val="398"/>
        </w:trPr>
        <w:tc>
          <w:tcPr>
            <w:tcW w:w="536" w:type="dxa"/>
            <w:vAlign w:val="center"/>
          </w:tcPr>
          <w:p w:rsidR="006F08D7" w:rsidRPr="00A41A15" w:rsidRDefault="006F08D7" w:rsidP="00C666EB">
            <w:pPr>
              <w:jc w:val="center"/>
            </w:pPr>
            <w:r w:rsidRPr="00A41A15">
              <w:t>9</w:t>
            </w:r>
          </w:p>
        </w:tc>
        <w:tc>
          <w:tcPr>
            <w:tcW w:w="4053" w:type="dxa"/>
            <w:vAlign w:val="center"/>
          </w:tcPr>
          <w:p w:rsidR="006F08D7" w:rsidRPr="00303947" w:rsidRDefault="006F08D7" w:rsidP="00303947">
            <w:r w:rsidRPr="00303947">
              <w:t>Начальная (максимальная) цена договора (цена лота)</w:t>
            </w:r>
          </w:p>
        </w:tc>
        <w:tc>
          <w:tcPr>
            <w:tcW w:w="6571" w:type="dxa"/>
            <w:vAlign w:val="center"/>
          </w:tcPr>
          <w:p w:rsidR="006F08D7" w:rsidRPr="00E97EC9" w:rsidRDefault="006F08D7" w:rsidP="00303947">
            <w:r w:rsidRPr="00E97EC9">
              <w:rPr>
                <w:color w:val="000000"/>
              </w:rPr>
              <w:t>28 199 500 руб. 00 коп.</w:t>
            </w:r>
          </w:p>
        </w:tc>
      </w:tr>
      <w:tr w:rsidR="006F08D7" w:rsidRPr="00A41A15" w:rsidTr="00F124F0">
        <w:trPr>
          <w:trHeight w:val="398"/>
        </w:trPr>
        <w:tc>
          <w:tcPr>
            <w:tcW w:w="536" w:type="dxa"/>
            <w:vAlign w:val="center"/>
          </w:tcPr>
          <w:p w:rsidR="006F08D7" w:rsidRPr="00A41A15" w:rsidRDefault="006F08D7" w:rsidP="00C666EB">
            <w:pPr>
              <w:jc w:val="center"/>
            </w:pPr>
            <w:r w:rsidRPr="00A41A15">
              <w:t>10</w:t>
            </w:r>
          </w:p>
        </w:tc>
        <w:tc>
          <w:tcPr>
            <w:tcW w:w="4053" w:type="dxa"/>
            <w:vAlign w:val="center"/>
          </w:tcPr>
          <w:p w:rsidR="006F08D7" w:rsidRPr="00A41A15" w:rsidRDefault="006F08D7" w:rsidP="00BE6082">
            <w:r w:rsidRPr="00A41A15">
              <w:t xml:space="preserve">Срок, место и порядок предоставления </w:t>
            </w:r>
            <w:r>
              <w:t>аукционной</w:t>
            </w:r>
            <w:r w:rsidRPr="00A41A15">
              <w:t xml:space="preserve"> документации</w:t>
            </w:r>
          </w:p>
        </w:tc>
        <w:tc>
          <w:tcPr>
            <w:tcW w:w="6571" w:type="dxa"/>
            <w:vAlign w:val="center"/>
          </w:tcPr>
          <w:p w:rsidR="006F08D7" w:rsidRPr="003462F2" w:rsidRDefault="006F08D7" w:rsidP="00BE6082">
            <w:pPr>
              <w:jc w:val="both"/>
            </w:pPr>
            <w:r>
              <w:t>Аукционная документация об открытом аукционе в электронной форме размещена на О</w:t>
            </w:r>
            <w:r w:rsidRPr="00A41A15">
              <w:t xml:space="preserve">фициальном сайте </w:t>
            </w:r>
            <w:r w:rsidRPr="00DD25FE">
              <w:t xml:space="preserve">Российской Федерации </w:t>
            </w:r>
            <w:r>
              <w:t xml:space="preserve">в сети Интернет для размещения информации о размещении заказов на поставки товаров, выполнение работ, оказание услуг </w:t>
            </w:r>
            <w:hyperlink r:id="rId5" w:history="1">
              <w:r w:rsidRPr="00E84DF2">
                <w:rPr>
                  <w:rStyle w:val="Hyperlink"/>
                  <w:lang w:val="en-US"/>
                </w:rPr>
                <w:t>www</w:t>
              </w:r>
              <w:r w:rsidRPr="00E84DF2">
                <w:rPr>
                  <w:rStyle w:val="Hyperlink"/>
                </w:rPr>
                <w:t>.</w:t>
              </w:r>
              <w:r w:rsidRPr="00E84DF2">
                <w:rPr>
                  <w:rStyle w:val="Hyperlink"/>
                  <w:lang w:val="en-US"/>
                </w:rPr>
                <w:t>zakupki</w:t>
              </w:r>
              <w:r w:rsidRPr="00E84DF2">
                <w:rPr>
                  <w:rStyle w:val="Hyperlink"/>
                </w:rPr>
                <w:t>.</w:t>
              </w:r>
              <w:r w:rsidRPr="00E84DF2">
                <w:rPr>
                  <w:rStyle w:val="Hyperlink"/>
                  <w:lang w:val="en-US"/>
                </w:rPr>
                <w:t>gov</w:t>
              </w:r>
              <w:r w:rsidRPr="00E84DF2">
                <w:rPr>
                  <w:rStyle w:val="Hyperlink"/>
                </w:rPr>
                <w:t>.</w:t>
              </w:r>
              <w:r w:rsidRPr="00E84DF2">
                <w:rPr>
                  <w:rStyle w:val="Hyperlink"/>
                  <w:lang w:val="en-US"/>
                </w:rPr>
                <w:t>ru</w:t>
              </w:r>
            </w:hyperlink>
            <w:r>
              <w:t xml:space="preserve"> и электронной торговой площадке  ООО «Аукционный Конкурсный Дом» </w:t>
            </w:r>
            <w:hyperlink r:id="rId6" w:history="1">
              <w:r w:rsidRPr="00442CAC">
                <w:rPr>
                  <w:rStyle w:val="Hyperlink"/>
                  <w:color w:val="auto"/>
                  <w:lang w:val="en-US"/>
                </w:rPr>
                <w:t>www</w:t>
              </w:r>
              <w:r w:rsidRPr="00442CAC">
                <w:rPr>
                  <w:rStyle w:val="Hyperlink"/>
                  <w:color w:val="auto"/>
                </w:rPr>
                <w:t>.</w:t>
              </w:r>
              <w:r w:rsidRPr="00442CAC">
                <w:rPr>
                  <w:rStyle w:val="Hyperlink"/>
                  <w:color w:val="auto"/>
                  <w:lang w:val="en-US"/>
                </w:rPr>
                <w:t>a</w:t>
              </w:r>
              <w:r w:rsidRPr="00442CAC">
                <w:rPr>
                  <w:rStyle w:val="Hyperlink"/>
                  <w:color w:val="auto"/>
                </w:rPr>
                <w:t>-</w:t>
              </w:r>
              <w:r w:rsidRPr="00442CAC">
                <w:rPr>
                  <w:rStyle w:val="Hyperlink"/>
                  <w:color w:val="auto"/>
                  <w:lang w:val="en-US"/>
                </w:rPr>
                <w:t>k</w:t>
              </w:r>
              <w:r w:rsidRPr="00442CAC">
                <w:rPr>
                  <w:rStyle w:val="Hyperlink"/>
                  <w:color w:val="auto"/>
                </w:rPr>
                <w:t>-</w:t>
              </w:r>
              <w:r w:rsidRPr="00442CAC">
                <w:rPr>
                  <w:rStyle w:val="Hyperlink"/>
                  <w:color w:val="auto"/>
                  <w:lang w:val="en-US"/>
                </w:rPr>
                <w:t>d</w:t>
              </w:r>
              <w:r w:rsidRPr="00442CAC">
                <w:rPr>
                  <w:rStyle w:val="Hyperlink"/>
                  <w:color w:val="auto"/>
                </w:rPr>
                <w:t>.</w:t>
              </w:r>
              <w:r w:rsidRPr="00442CAC">
                <w:rPr>
                  <w:rStyle w:val="Hyperlink"/>
                  <w:color w:val="auto"/>
                  <w:lang w:val="en-US"/>
                </w:rPr>
                <w:t>ru</w:t>
              </w:r>
            </w:hyperlink>
            <w:r w:rsidRPr="00D71A2D">
              <w:t xml:space="preserve"> </w:t>
            </w:r>
            <w:r>
              <w:t xml:space="preserve">и </w:t>
            </w:r>
            <w:r w:rsidRPr="00A41A15">
              <w:t>доступна для ознакомления</w:t>
            </w:r>
            <w:r>
              <w:t xml:space="preserve">  </w:t>
            </w:r>
            <w:r w:rsidRPr="00A41A15">
              <w:t xml:space="preserve">без взимания платы. </w:t>
            </w:r>
          </w:p>
        </w:tc>
      </w:tr>
      <w:tr w:rsidR="006F08D7" w:rsidRPr="00A41A15" w:rsidTr="00F124F0">
        <w:trPr>
          <w:trHeight w:val="398"/>
        </w:trPr>
        <w:tc>
          <w:tcPr>
            <w:tcW w:w="536" w:type="dxa"/>
            <w:vAlign w:val="center"/>
          </w:tcPr>
          <w:p w:rsidR="006F08D7" w:rsidRDefault="006F08D7" w:rsidP="00C666EB">
            <w:pPr>
              <w:jc w:val="center"/>
            </w:pPr>
            <w:r>
              <w:t>11</w:t>
            </w:r>
          </w:p>
        </w:tc>
        <w:tc>
          <w:tcPr>
            <w:tcW w:w="4053" w:type="dxa"/>
            <w:vAlign w:val="center"/>
          </w:tcPr>
          <w:p w:rsidR="006F08D7" w:rsidRPr="00A41A15" w:rsidRDefault="006F08D7" w:rsidP="00BE6082">
            <w:r>
              <w:t>Адрес электронной площадки в сети «Интернет», на которой будет проводиться открытый аукцион в электронной форме</w:t>
            </w:r>
          </w:p>
        </w:tc>
        <w:tc>
          <w:tcPr>
            <w:tcW w:w="6571" w:type="dxa"/>
            <w:vAlign w:val="center"/>
          </w:tcPr>
          <w:p w:rsidR="006F08D7" w:rsidRPr="00D71A2D" w:rsidRDefault="006F08D7" w:rsidP="00BE6082">
            <w:pPr>
              <w:rPr>
                <w:spacing w:val="-6"/>
              </w:rPr>
            </w:pPr>
            <w:r>
              <w:rPr>
                <w:spacing w:val="-6"/>
              </w:rPr>
              <w:t xml:space="preserve">Электронная торговая площадка  ООО «Аукционный Конкурсный Дом» </w:t>
            </w:r>
            <w:r>
              <w:rPr>
                <w:spacing w:val="-6"/>
                <w:lang w:val="en-US"/>
              </w:rPr>
              <w:t>www</w:t>
            </w:r>
            <w:r w:rsidRPr="00D71A2D">
              <w:rPr>
                <w:spacing w:val="-6"/>
              </w:rPr>
              <w:t>.</w:t>
            </w:r>
            <w:r>
              <w:rPr>
                <w:spacing w:val="-6"/>
                <w:lang w:val="en-US"/>
              </w:rPr>
              <w:t>a</w:t>
            </w:r>
            <w:r w:rsidRPr="00D71A2D">
              <w:rPr>
                <w:spacing w:val="-6"/>
              </w:rPr>
              <w:t>-</w:t>
            </w:r>
            <w:r>
              <w:rPr>
                <w:spacing w:val="-6"/>
                <w:lang w:val="en-US"/>
              </w:rPr>
              <w:t>k</w:t>
            </w:r>
            <w:r w:rsidRPr="00D71A2D">
              <w:rPr>
                <w:spacing w:val="-6"/>
              </w:rPr>
              <w:t>-</w:t>
            </w:r>
            <w:r>
              <w:rPr>
                <w:spacing w:val="-6"/>
                <w:lang w:val="en-US"/>
              </w:rPr>
              <w:t>d</w:t>
            </w:r>
            <w:r w:rsidRPr="00D71A2D">
              <w:rPr>
                <w:spacing w:val="-6"/>
              </w:rPr>
              <w:t>.</w:t>
            </w:r>
            <w:r>
              <w:rPr>
                <w:spacing w:val="-6"/>
                <w:lang w:val="en-US"/>
              </w:rPr>
              <w:t>ru</w:t>
            </w:r>
          </w:p>
        </w:tc>
      </w:tr>
      <w:tr w:rsidR="006F08D7" w:rsidRPr="00A41A15" w:rsidTr="00F124F0">
        <w:trPr>
          <w:trHeight w:val="398"/>
        </w:trPr>
        <w:tc>
          <w:tcPr>
            <w:tcW w:w="536" w:type="dxa"/>
            <w:vAlign w:val="center"/>
          </w:tcPr>
          <w:p w:rsidR="006F08D7" w:rsidRPr="00BE6082" w:rsidRDefault="006F08D7" w:rsidP="00C666EB">
            <w:pPr>
              <w:jc w:val="center"/>
            </w:pPr>
            <w:r>
              <w:t>12</w:t>
            </w:r>
          </w:p>
        </w:tc>
        <w:tc>
          <w:tcPr>
            <w:tcW w:w="4053" w:type="dxa"/>
            <w:vAlign w:val="center"/>
          </w:tcPr>
          <w:p w:rsidR="006F08D7" w:rsidRPr="00303947" w:rsidRDefault="006F08D7" w:rsidP="00303947">
            <w:r w:rsidRPr="00303947">
              <w:t>Дата и время окончания подачи заявок на участие в открытом аукционе</w:t>
            </w:r>
            <w:r>
              <w:t xml:space="preserve"> в электронной форме</w:t>
            </w:r>
          </w:p>
        </w:tc>
        <w:tc>
          <w:tcPr>
            <w:tcW w:w="6571" w:type="dxa"/>
            <w:vAlign w:val="center"/>
          </w:tcPr>
          <w:p w:rsidR="006F08D7" w:rsidRPr="00303947" w:rsidRDefault="006F08D7" w:rsidP="00B03939">
            <w:r w:rsidRPr="00303947">
              <w:t xml:space="preserve"> «</w:t>
            </w:r>
            <w:r>
              <w:t xml:space="preserve">14» декабря </w:t>
            </w:r>
            <w:smartTag w:uri="urn:schemas-microsoft-com:office:smarttags" w:element="metricconverter">
              <w:smartTagPr>
                <w:attr w:name="ProductID" w:val="115409. г"/>
              </w:smartTagPr>
              <w:r>
                <w:t>2015</w:t>
              </w:r>
              <w:r w:rsidRPr="00303947">
                <w:t xml:space="preserve"> г</w:t>
              </w:r>
            </w:smartTag>
            <w:r w:rsidRPr="00303947">
              <w:t xml:space="preserve">., </w:t>
            </w:r>
            <w:r>
              <w:t>10</w:t>
            </w:r>
            <w:r w:rsidRPr="00303947">
              <w:t xml:space="preserve"> час. </w:t>
            </w:r>
            <w:r>
              <w:t>00</w:t>
            </w:r>
            <w:r w:rsidRPr="00303947">
              <w:t xml:space="preserve"> мин (время московское)</w:t>
            </w:r>
          </w:p>
        </w:tc>
      </w:tr>
      <w:tr w:rsidR="006F08D7" w:rsidRPr="00A41A15" w:rsidTr="00F124F0">
        <w:tc>
          <w:tcPr>
            <w:tcW w:w="536" w:type="dxa"/>
            <w:vAlign w:val="center"/>
          </w:tcPr>
          <w:p w:rsidR="006F08D7" w:rsidRPr="0035663F" w:rsidRDefault="006F08D7" w:rsidP="00C666EB">
            <w:pPr>
              <w:jc w:val="center"/>
            </w:pPr>
            <w:r>
              <w:t>13</w:t>
            </w:r>
          </w:p>
        </w:tc>
        <w:tc>
          <w:tcPr>
            <w:tcW w:w="4053" w:type="dxa"/>
            <w:vAlign w:val="center"/>
          </w:tcPr>
          <w:p w:rsidR="006F08D7" w:rsidRPr="00303947" w:rsidRDefault="006F08D7" w:rsidP="00303947">
            <w:r w:rsidRPr="00303947">
              <w:t>Место и дата окончания рассмотрения  заявок на участие в открытом аукционе</w:t>
            </w:r>
            <w:r>
              <w:t xml:space="preserve"> в электронной форме</w:t>
            </w:r>
          </w:p>
        </w:tc>
        <w:tc>
          <w:tcPr>
            <w:tcW w:w="6571" w:type="dxa"/>
            <w:vAlign w:val="center"/>
          </w:tcPr>
          <w:p w:rsidR="006F08D7" w:rsidRPr="00303947" w:rsidRDefault="006F08D7" w:rsidP="00303947"/>
          <w:p w:rsidR="006F08D7" w:rsidRPr="00303947" w:rsidRDefault="006F08D7" w:rsidP="00303947">
            <w:r w:rsidRPr="001E1104">
              <w:t>456776, Челябинская область г.Снежинск, ул.Комсомольская, д.8</w:t>
            </w:r>
            <w:r w:rsidRPr="00303947">
              <w:t>;</w:t>
            </w:r>
          </w:p>
          <w:p w:rsidR="006F08D7" w:rsidRPr="00303947" w:rsidRDefault="006F08D7" w:rsidP="00303947">
            <w:r>
              <w:t>«15» декабря 2015</w:t>
            </w:r>
            <w:r w:rsidRPr="00303947">
              <w:t>г.</w:t>
            </w:r>
          </w:p>
          <w:p w:rsidR="006F08D7" w:rsidRPr="00303947" w:rsidRDefault="006F08D7" w:rsidP="00303947"/>
        </w:tc>
      </w:tr>
      <w:tr w:rsidR="006F08D7" w:rsidRPr="00A41A15" w:rsidTr="00F124F0">
        <w:tc>
          <w:tcPr>
            <w:tcW w:w="536" w:type="dxa"/>
            <w:vAlign w:val="center"/>
          </w:tcPr>
          <w:p w:rsidR="006F08D7" w:rsidRPr="00BE6082" w:rsidRDefault="006F08D7" w:rsidP="00C666EB">
            <w:pPr>
              <w:jc w:val="center"/>
            </w:pPr>
            <w:r>
              <w:t>14</w:t>
            </w:r>
          </w:p>
        </w:tc>
        <w:tc>
          <w:tcPr>
            <w:tcW w:w="4053" w:type="dxa"/>
            <w:vAlign w:val="center"/>
          </w:tcPr>
          <w:p w:rsidR="006F08D7" w:rsidRPr="00303947" w:rsidRDefault="006F08D7" w:rsidP="00303947">
            <w:r w:rsidRPr="00303947">
              <w:t xml:space="preserve">Дата и время проведения открытого аукциона </w:t>
            </w:r>
            <w:r>
              <w:t>в электронной форме</w:t>
            </w:r>
          </w:p>
        </w:tc>
        <w:tc>
          <w:tcPr>
            <w:tcW w:w="6571" w:type="dxa"/>
            <w:vAlign w:val="center"/>
          </w:tcPr>
          <w:p w:rsidR="006F08D7" w:rsidRPr="00303947" w:rsidRDefault="006F08D7" w:rsidP="00303947"/>
          <w:p w:rsidR="006F08D7" w:rsidRPr="00303947" w:rsidRDefault="006F08D7" w:rsidP="00303947">
            <w:r>
              <w:t>«16» декабря 2015</w:t>
            </w:r>
            <w:r w:rsidRPr="00303947">
              <w:t xml:space="preserve">г.,  </w:t>
            </w:r>
            <w:r>
              <w:t>10</w:t>
            </w:r>
            <w:r w:rsidRPr="00303947">
              <w:t xml:space="preserve"> час. </w:t>
            </w:r>
            <w:r>
              <w:t>00</w:t>
            </w:r>
            <w:r w:rsidRPr="00303947">
              <w:t xml:space="preserve"> мин. (время московское)</w:t>
            </w:r>
          </w:p>
        </w:tc>
      </w:tr>
      <w:tr w:rsidR="006F08D7" w:rsidRPr="00A41A15" w:rsidTr="00F124F0">
        <w:trPr>
          <w:trHeight w:val="960"/>
        </w:trPr>
        <w:tc>
          <w:tcPr>
            <w:tcW w:w="536" w:type="dxa"/>
            <w:vAlign w:val="center"/>
          </w:tcPr>
          <w:p w:rsidR="006F08D7" w:rsidRDefault="006F08D7" w:rsidP="00C666EB">
            <w:pPr>
              <w:jc w:val="center"/>
            </w:pPr>
            <w:r>
              <w:t>15</w:t>
            </w:r>
          </w:p>
        </w:tc>
        <w:tc>
          <w:tcPr>
            <w:tcW w:w="4053" w:type="dxa"/>
            <w:vAlign w:val="center"/>
          </w:tcPr>
          <w:p w:rsidR="006F08D7" w:rsidRDefault="006F08D7" w:rsidP="005926A4">
            <w:r>
              <w:t>Дата подведения итогов открытого аукциона в электронной форме</w:t>
            </w:r>
          </w:p>
        </w:tc>
        <w:tc>
          <w:tcPr>
            <w:tcW w:w="6571" w:type="dxa"/>
            <w:vAlign w:val="center"/>
          </w:tcPr>
          <w:p w:rsidR="006F08D7" w:rsidRPr="00A41A15" w:rsidRDefault="006F08D7" w:rsidP="005926A4">
            <w:pPr>
              <w:jc w:val="both"/>
            </w:pPr>
            <w:r>
              <w:t>«17» декабря 2015</w:t>
            </w:r>
            <w:r w:rsidRPr="00303947">
              <w:t>г.</w:t>
            </w:r>
          </w:p>
        </w:tc>
      </w:tr>
      <w:tr w:rsidR="006F08D7" w:rsidRPr="00A41A15" w:rsidTr="00F124F0">
        <w:trPr>
          <w:trHeight w:val="960"/>
        </w:trPr>
        <w:tc>
          <w:tcPr>
            <w:tcW w:w="536" w:type="dxa"/>
            <w:vAlign w:val="center"/>
          </w:tcPr>
          <w:p w:rsidR="006F08D7" w:rsidRPr="00BE6082" w:rsidRDefault="006F08D7" w:rsidP="00C666EB">
            <w:pPr>
              <w:jc w:val="center"/>
            </w:pPr>
            <w:r>
              <w:t>16</w:t>
            </w:r>
          </w:p>
        </w:tc>
        <w:tc>
          <w:tcPr>
            <w:tcW w:w="4053" w:type="dxa"/>
            <w:vAlign w:val="center"/>
          </w:tcPr>
          <w:p w:rsidR="006F08D7" w:rsidRPr="00303947" w:rsidRDefault="006F08D7" w:rsidP="00303947">
            <w:r w:rsidRPr="00303947">
              <w:t xml:space="preserve">Отказ от проведения открытого аукциона </w:t>
            </w:r>
            <w:r>
              <w:t>в электронной форме</w:t>
            </w:r>
          </w:p>
          <w:p w:rsidR="006F08D7" w:rsidRPr="00303947" w:rsidRDefault="006F08D7" w:rsidP="00303947"/>
        </w:tc>
        <w:tc>
          <w:tcPr>
            <w:tcW w:w="6571" w:type="dxa"/>
            <w:vAlign w:val="center"/>
          </w:tcPr>
          <w:p w:rsidR="006F08D7" w:rsidRPr="00303947" w:rsidRDefault="006F08D7" w:rsidP="005926A4">
            <w:pPr>
              <w:jc w:val="both"/>
            </w:pPr>
            <w:r>
              <w:t>Не позднее чем за один рабочий день до наступления объявленного срока проведения торгов</w:t>
            </w:r>
          </w:p>
        </w:tc>
      </w:tr>
    </w:tbl>
    <w:p w:rsidR="006F08D7" w:rsidRPr="00A41A15" w:rsidRDefault="006F08D7" w:rsidP="00C666EB"/>
    <w:p w:rsidR="006F08D7" w:rsidRDefault="006F08D7"/>
    <w:sectPr w:rsidR="006F08D7" w:rsidSect="005E0C20">
      <w:pgSz w:w="11906" w:h="16838"/>
      <w:pgMar w:top="1021" w:right="851" w:bottom="851"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666EB"/>
    <w:rsid w:val="00022546"/>
    <w:rsid w:val="00042FF4"/>
    <w:rsid w:val="00043580"/>
    <w:rsid w:val="000566F1"/>
    <w:rsid w:val="00116226"/>
    <w:rsid w:val="00131EED"/>
    <w:rsid w:val="00170698"/>
    <w:rsid w:val="001822D9"/>
    <w:rsid w:val="00183428"/>
    <w:rsid w:val="0019427B"/>
    <w:rsid w:val="001B6216"/>
    <w:rsid w:val="001E1104"/>
    <w:rsid w:val="00247DA3"/>
    <w:rsid w:val="00261833"/>
    <w:rsid w:val="002636A3"/>
    <w:rsid w:val="00270F72"/>
    <w:rsid w:val="00271728"/>
    <w:rsid w:val="00271FD8"/>
    <w:rsid w:val="00297F41"/>
    <w:rsid w:val="002E1783"/>
    <w:rsid w:val="002E48BD"/>
    <w:rsid w:val="00303947"/>
    <w:rsid w:val="003462F2"/>
    <w:rsid w:val="0035663F"/>
    <w:rsid w:val="003876A2"/>
    <w:rsid w:val="00387B40"/>
    <w:rsid w:val="003A294F"/>
    <w:rsid w:val="003B070F"/>
    <w:rsid w:val="003C37B9"/>
    <w:rsid w:val="003D02AA"/>
    <w:rsid w:val="00404227"/>
    <w:rsid w:val="004171E8"/>
    <w:rsid w:val="004428E9"/>
    <w:rsid w:val="00442CAC"/>
    <w:rsid w:val="00447ED8"/>
    <w:rsid w:val="00476609"/>
    <w:rsid w:val="004913A3"/>
    <w:rsid w:val="004C7D97"/>
    <w:rsid w:val="00521E52"/>
    <w:rsid w:val="00543DB8"/>
    <w:rsid w:val="0056564D"/>
    <w:rsid w:val="005926A4"/>
    <w:rsid w:val="005A6D7F"/>
    <w:rsid w:val="005D1CB3"/>
    <w:rsid w:val="005E0C20"/>
    <w:rsid w:val="005E5548"/>
    <w:rsid w:val="00603184"/>
    <w:rsid w:val="006046EC"/>
    <w:rsid w:val="00605A8C"/>
    <w:rsid w:val="006655FA"/>
    <w:rsid w:val="00672FD2"/>
    <w:rsid w:val="006831E6"/>
    <w:rsid w:val="00691EBF"/>
    <w:rsid w:val="006929FF"/>
    <w:rsid w:val="006A026C"/>
    <w:rsid w:val="006C011D"/>
    <w:rsid w:val="006D5AE3"/>
    <w:rsid w:val="006F08D7"/>
    <w:rsid w:val="00722B49"/>
    <w:rsid w:val="00740169"/>
    <w:rsid w:val="00756671"/>
    <w:rsid w:val="00783DC6"/>
    <w:rsid w:val="007B37D7"/>
    <w:rsid w:val="007E20D4"/>
    <w:rsid w:val="007F072D"/>
    <w:rsid w:val="00805667"/>
    <w:rsid w:val="0081036B"/>
    <w:rsid w:val="00835866"/>
    <w:rsid w:val="0083667D"/>
    <w:rsid w:val="008408ED"/>
    <w:rsid w:val="0088343A"/>
    <w:rsid w:val="00906150"/>
    <w:rsid w:val="00932AC7"/>
    <w:rsid w:val="00933B95"/>
    <w:rsid w:val="009415E5"/>
    <w:rsid w:val="009522F5"/>
    <w:rsid w:val="009C5B42"/>
    <w:rsid w:val="009F151E"/>
    <w:rsid w:val="009F397B"/>
    <w:rsid w:val="00A028D0"/>
    <w:rsid w:val="00A12198"/>
    <w:rsid w:val="00A40BDF"/>
    <w:rsid w:val="00A41A15"/>
    <w:rsid w:val="00A47FA1"/>
    <w:rsid w:val="00A56E03"/>
    <w:rsid w:val="00AA13C7"/>
    <w:rsid w:val="00AB7331"/>
    <w:rsid w:val="00AC1761"/>
    <w:rsid w:val="00AC5D1F"/>
    <w:rsid w:val="00AC7409"/>
    <w:rsid w:val="00AD4B61"/>
    <w:rsid w:val="00AF1244"/>
    <w:rsid w:val="00AF7C3E"/>
    <w:rsid w:val="00B03939"/>
    <w:rsid w:val="00B32EB9"/>
    <w:rsid w:val="00B36641"/>
    <w:rsid w:val="00B37C20"/>
    <w:rsid w:val="00B4786C"/>
    <w:rsid w:val="00B83BC2"/>
    <w:rsid w:val="00B92445"/>
    <w:rsid w:val="00BA1748"/>
    <w:rsid w:val="00BE6082"/>
    <w:rsid w:val="00BF167D"/>
    <w:rsid w:val="00C00E60"/>
    <w:rsid w:val="00C062AA"/>
    <w:rsid w:val="00C17A14"/>
    <w:rsid w:val="00C24487"/>
    <w:rsid w:val="00C33255"/>
    <w:rsid w:val="00C371B8"/>
    <w:rsid w:val="00C47E44"/>
    <w:rsid w:val="00C50C8E"/>
    <w:rsid w:val="00C666EB"/>
    <w:rsid w:val="00C7637E"/>
    <w:rsid w:val="00C8451A"/>
    <w:rsid w:val="00C848BE"/>
    <w:rsid w:val="00C92B64"/>
    <w:rsid w:val="00D01AF3"/>
    <w:rsid w:val="00D12EF1"/>
    <w:rsid w:val="00D37017"/>
    <w:rsid w:val="00D54023"/>
    <w:rsid w:val="00D71A2A"/>
    <w:rsid w:val="00D71A2D"/>
    <w:rsid w:val="00D809B2"/>
    <w:rsid w:val="00DA02B9"/>
    <w:rsid w:val="00DD25FE"/>
    <w:rsid w:val="00DE3D8D"/>
    <w:rsid w:val="00DF0EA4"/>
    <w:rsid w:val="00E12018"/>
    <w:rsid w:val="00E17BBE"/>
    <w:rsid w:val="00E32F9B"/>
    <w:rsid w:val="00E34161"/>
    <w:rsid w:val="00E77C88"/>
    <w:rsid w:val="00E84DF2"/>
    <w:rsid w:val="00E97EC9"/>
    <w:rsid w:val="00EA1E8F"/>
    <w:rsid w:val="00EB4012"/>
    <w:rsid w:val="00ED3E7B"/>
    <w:rsid w:val="00ED4E92"/>
    <w:rsid w:val="00EE1108"/>
    <w:rsid w:val="00EE31F0"/>
    <w:rsid w:val="00F124F0"/>
    <w:rsid w:val="00F51C69"/>
    <w:rsid w:val="00F86DFD"/>
    <w:rsid w:val="00F92C21"/>
    <w:rsid w:val="00F969C2"/>
    <w:rsid w:val="00F97CBA"/>
    <w:rsid w:val="00FC4E90"/>
    <w:rsid w:val="00FD7FDD"/>
    <w:rsid w:val="00FE72C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66EB"/>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271FD8"/>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835866"/>
    <w:rPr>
      <w:rFonts w:cs="Times New Roman"/>
      <w:sz w:val="2"/>
    </w:rPr>
  </w:style>
  <w:style w:type="character" w:styleId="Hyperlink">
    <w:name w:val="Hyperlink"/>
    <w:basedOn w:val="DefaultParagraphFont"/>
    <w:uiPriority w:val="99"/>
    <w:rsid w:val="00C666EB"/>
    <w:rPr>
      <w:rFonts w:cs="Times New Roman"/>
      <w:color w:val="0000FF"/>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Normal"/>
    <w:uiPriority w:val="99"/>
    <w:rsid w:val="00C666EB"/>
    <w:pPr>
      <w:spacing w:before="100" w:beforeAutospacing="1" w:after="100" w:afterAutospacing="1"/>
    </w:pPr>
    <w:rPr>
      <w:rFonts w:ascii="Tahoma" w:hAnsi="Tahoma"/>
      <w:sz w:val="20"/>
      <w:szCs w:val="20"/>
      <w:lang w:val="en-US" w:eastAsia="en-US"/>
    </w:rPr>
  </w:style>
  <w:style w:type="paragraph" w:styleId="BodyTextIndent">
    <w:name w:val="Body Text Indent"/>
    <w:aliases w:val="текст"/>
    <w:basedOn w:val="Normal"/>
    <w:link w:val="BodyTextIndentChar"/>
    <w:uiPriority w:val="99"/>
    <w:rsid w:val="00043580"/>
    <w:pPr>
      <w:autoSpaceDE w:val="0"/>
      <w:autoSpaceDN w:val="0"/>
      <w:spacing w:line="288" w:lineRule="auto"/>
      <w:jc w:val="both"/>
    </w:pPr>
    <w:rPr>
      <w:sz w:val="28"/>
      <w:szCs w:val="28"/>
    </w:rPr>
  </w:style>
  <w:style w:type="character" w:customStyle="1" w:styleId="BodyTextIndentChar">
    <w:name w:val="Body Text Indent Char"/>
    <w:aliases w:val="текст Char"/>
    <w:basedOn w:val="DefaultParagraphFont"/>
    <w:link w:val="BodyTextIndent"/>
    <w:uiPriority w:val="99"/>
    <w:locked/>
    <w:rsid w:val="00043580"/>
    <w:rPr>
      <w:rFonts w:cs="Times New Roman"/>
      <w:sz w:val="28"/>
      <w:lang w:val="ru-RU" w:eastAsia="ru-RU"/>
    </w:rPr>
  </w:style>
  <w:style w:type="character" w:customStyle="1" w:styleId="1">
    <w:name w:val="текст Знак Знак1"/>
    <w:uiPriority w:val="99"/>
    <w:locked/>
    <w:rsid w:val="00A028D0"/>
    <w:rPr>
      <w:sz w:val="28"/>
      <w:lang w:val="ru-RU"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a-k-d.ru" TargetMode="External"/><Relationship Id="rId5" Type="http://schemas.openxmlformats.org/officeDocument/2006/relationships/hyperlink" Target="http://www.zakupki.gov.ru" TargetMode="External"/><Relationship Id="rId4" Type="http://schemas.openxmlformats.org/officeDocument/2006/relationships/hyperlink" Target="http://www.zakupki.gov.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22</TotalTime>
  <Pages>2</Pages>
  <Words>503</Words>
  <Characters>2870</Characters>
  <Application>Microsoft Office Outlook</Application>
  <DocSecurity>0</DocSecurity>
  <Lines>0</Lines>
  <Paragraphs>0</Paragraphs>
  <ScaleCrop>false</ScaleCrop>
  <Company>MEPhI</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ОТКРЫТОГО АУКЦИОНА</dc:title>
  <dc:subject/>
  <dc:creator>Installer</dc:creator>
  <cp:keywords/>
  <dc:description/>
  <cp:lastModifiedBy>Чуфаров Антон Валерьевич</cp:lastModifiedBy>
  <cp:revision>11</cp:revision>
  <cp:lastPrinted>2015-07-03T08:06:00Z</cp:lastPrinted>
  <dcterms:created xsi:type="dcterms:W3CDTF">2015-08-11T10:56:00Z</dcterms:created>
  <dcterms:modified xsi:type="dcterms:W3CDTF">2015-11-23T12:54:00Z</dcterms:modified>
</cp:coreProperties>
</file>