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7330" w:rsidRPr="00723913" w:rsidRDefault="00C87330" w:rsidP="008E1F83">
      <w:pPr>
        <w:widowControl w:val="0"/>
        <w:jc w:val="center"/>
        <w:rPr>
          <w:bCs/>
        </w:rPr>
      </w:pPr>
    </w:p>
    <w:p w:rsidR="00C87330" w:rsidRDefault="00C87330" w:rsidP="008E1F83">
      <w:pPr>
        <w:pStyle w:val="110"/>
        <w:keepNext w:val="0"/>
        <w:widowControl w:val="0"/>
        <w:rPr>
          <w:bCs/>
          <w:snapToGrid/>
          <w:szCs w:val="24"/>
        </w:rPr>
      </w:pPr>
    </w:p>
    <w:p w:rsidR="00723913" w:rsidRPr="00723913" w:rsidRDefault="00723913" w:rsidP="008E1F83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C87330" w:rsidRDefault="00C87330" w:rsidP="008E1F83">
      <w:pPr>
        <w:widowControl w:val="0"/>
        <w:jc w:val="center"/>
        <w:rPr>
          <w:bCs/>
        </w:rPr>
      </w:pPr>
    </w:p>
    <w:p w:rsidR="00762125" w:rsidRPr="00723913" w:rsidRDefault="00762125" w:rsidP="008E1F83">
      <w:pPr>
        <w:widowControl w:val="0"/>
        <w:jc w:val="center"/>
        <w:rPr>
          <w:bCs/>
        </w:rPr>
      </w:pPr>
    </w:p>
    <w:p w:rsidR="00C87330" w:rsidRPr="00723913" w:rsidRDefault="00C87330" w:rsidP="008E1F83">
      <w:pPr>
        <w:widowControl w:val="0"/>
        <w:jc w:val="center"/>
        <w:rPr>
          <w:bCs/>
        </w:rPr>
      </w:pPr>
    </w:p>
    <w:p w:rsidR="00C87330" w:rsidRDefault="00C87330" w:rsidP="008E1F83">
      <w:pPr>
        <w:widowControl w:val="0"/>
        <w:jc w:val="center"/>
        <w:rPr>
          <w:bCs/>
        </w:rPr>
      </w:pPr>
    </w:p>
    <w:p w:rsidR="00723913" w:rsidRPr="00723913" w:rsidRDefault="00723913" w:rsidP="008E1F83">
      <w:pPr>
        <w:widowControl w:val="0"/>
        <w:jc w:val="center"/>
        <w:rPr>
          <w:bCs/>
        </w:rPr>
      </w:pPr>
    </w:p>
    <w:p w:rsidR="00C87330" w:rsidRPr="00723913" w:rsidRDefault="00C87330" w:rsidP="008E1F83">
      <w:pPr>
        <w:widowControl w:val="0"/>
        <w:jc w:val="center"/>
        <w:rPr>
          <w:bCs/>
        </w:rPr>
      </w:pPr>
    </w:p>
    <w:p w:rsidR="00CA2886" w:rsidRPr="00723913" w:rsidRDefault="00CA2886" w:rsidP="008E1F83">
      <w:pPr>
        <w:widowControl w:val="0"/>
        <w:jc w:val="center"/>
        <w:rPr>
          <w:b/>
          <w:bCs/>
          <w:sz w:val="28"/>
          <w:szCs w:val="28"/>
        </w:rPr>
      </w:pPr>
      <w:r w:rsidRPr="00723913">
        <w:rPr>
          <w:b/>
          <w:bCs/>
          <w:sz w:val="28"/>
          <w:szCs w:val="28"/>
        </w:rPr>
        <w:t>ДОКУМЕНТАЦИЯ</w:t>
      </w:r>
      <w:r w:rsidR="002328BB">
        <w:rPr>
          <w:b/>
          <w:bCs/>
          <w:sz w:val="28"/>
          <w:szCs w:val="28"/>
        </w:rPr>
        <w:t xml:space="preserve"> </w:t>
      </w:r>
      <w:r w:rsidR="0086714B" w:rsidRPr="00723913">
        <w:rPr>
          <w:b/>
          <w:bCs/>
          <w:sz w:val="28"/>
          <w:szCs w:val="28"/>
        </w:rPr>
        <w:t>ПО</w:t>
      </w:r>
      <w:r w:rsidR="002328BB">
        <w:rPr>
          <w:b/>
          <w:bCs/>
          <w:sz w:val="28"/>
          <w:szCs w:val="28"/>
        </w:rPr>
        <w:t xml:space="preserve"> </w:t>
      </w:r>
      <w:r w:rsidR="0086714B" w:rsidRPr="00723913">
        <w:rPr>
          <w:b/>
          <w:bCs/>
          <w:sz w:val="28"/>
          <w:szCs w:val="28"/>
        </w:rPr>
        <w:t>ЗАПРОСУ</w:t>
      </w:r>
      <w:r w:rsidR="002328BB">
        <w:rPr>
          <w:b/>
          <w:bCs/>
          <w:sz w:val="28"/>
          <w:szCs w:val="28"/>
        </w:rPr>
        <w:t xml:space="preserve"> </w:t>
      </w:r>
      <w:r w:rsidR="008850CF" w:rsidRPr="00723913">
        <w:rPr>
          <w:b/>
          <w:bCs/>
          <w:sz w:val="28"/>
          <w:szCs w:val="28"/>
        </w:rPr>
        <w:t>ЦЕН</w:t>
      </w:r>
    </w:p>
    <w:p w:rsidR="00723913" w:rsidRPr="00723913" w:rsidRDefault="00723913" w:rsidP="008E1F83">
      <w:pPr>
        <w:widowControl w:val="0"/>
        <w:jc w:val="center"/>
        <w:outlineLvl w:val="0"/>
        <w:rPr>
          <w:bCs/>
        </w:rPr>
      </w:pPr>
    </w:p>
    <w:p w:rsidR="00431E74" w:rsidRDefault="00431E74" w:rsidP="00431E74">
      <w:pPr>
        <w:shd w:val="clear" w:color="auto" w:fill="FFFFFF"/>
        <w:spacing w:before="60" w:after="60"/>
        <w:jc w:val="center"/>
        <w:rPr>
          <w:b/>
          <w:bCs/>
          <w:color w:val="000000"/>
          <w:sz w:val="28"/>
          <w:szCs w:val="28"/>
        </w:rPr>
      </w:pPr>
      <w:r>
        <w:rPr>
          <w:b/>
          <w:sz w:val="28"/>
          <w:szCs w:val="28"/>
        </w:rPr>
        <w:t xml:space="preserve">открытый запрос цен в электронной форме на </w:t>
      </w:r>
      <w:r>
        <w:rPr>
          <w:b/>
          <w:bCs/>
          <w:color w:val="000000"/>
          <w:sz w:val="28"/>
          <w:szCs w:val="28"/>
        </w:rPr>
        <w:t xml:space="preserve">право заключения договора на выполнение работ по капитальному </w:t>
      </w:r>
      <w:proofErr w:type="gramStart"/>
      <w:r>
        <w:rPr>
          <w:b/>
          <w:bCs/>
          <w:color w:val="000000"/>
          <w:sz w:val="28"/>
          <w:szCs w:val="28"/>
        </w:rPr>
        <w:t>ремонту  хранилищ</w:t>
      </w:r>
      <w:proofErr w:type="gramEnd"/>
      <w:r>
        <w:rPr>
          <w:b/>
          <w:bCs/>
          <w:color w:val="000000"/>
          <w:sz w:val="28"/>
          <w:szCs w:val="28"/>
        </w:rPr>
        <w:t xml:space="preserve"> исторических ТРО на ПХРО Челябинского отделения филиала «Уральский территориальный округ» ФГУП «РосРАО».</w:t>
      </w:r>
    </w:p>
    <w:p w:rsidR="00CA2886" w:rsidRPr="007A652E" w:rsidRDefault="00CA2886" w:rsidP="008E1F83">
      <w:pPr>
        <w:widowControl w:val="0"/>
        <w:jc w:val="center"/>
      </w:pPr>
    </w:p>
    <w:p w:rsidR="00270579" w:rsidRPr="00270579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  <w:rPr>
          <w:rStyle w:val="afa"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государственный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8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gov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rStyle w:val="afa"/>
        </w:rPr>
        <w:t>,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270579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pStyle w:val="af2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="002328BB">
        <w:rPr>
          <w:b/>
        </w:rPr>
        <w:t xml:space="preserve"> </w:t>
      </w:r>
      <w:r w:rsidRPr="00E84C6B">
        <w:rPr>
          <w:b/>
        </w:rPr>
        <w:br/>
      </w:r>
      <w:hyperlink r:id="rId9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rosatom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b/>
        </w:rPr>
        <w:t>,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E84C6B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 w:rsidR="002328BB">
        <w:rPr>
          <w:b/>
        </w:rPr>
        <w:t xml:space="preserve"> </w:t>
      </w:r>
      <w:r w:rsidRPr="00E84C6B">
        <w:rPr>
          <w:b/>
        </w:rPr>
        <w:t>торговая</w:t>
      </w:r>
      <w:r w:rsidR="002328BB">
        <w:rPr>
          <w:b/>
        </w:rPr>
        <w:t xml:space="preserve"> </w:t>
      </w:r>
      <w:r w:rsidRPr="00E84C6B">
        <w:rPr>
          <w:b/>
        </w:rPr>
        <w:t>площадка</w:t>
      </w:r>
      <w:r w:rsidR="002328BB">
        <w:rPr>
          <w:b/>
        </w:rPr>
        <w:t xml:space="preserve"> </w:t>
      </w:r>
      <w:r w:rsidRPr="00E84C6B">
        <w:rPr>
          <w:b/>
        </w:rPr>
        <w:t>Аукционный</w:t>
      </w:r>
      <w:r w:rsidR="002328BB">
        <w:rPr>
          <w:b/>
        </w:rPr>
        <w:t xml:space="preserve"> </w:t>
      </w:r>
      <w:r w:rsidRPr="00E84C6B">
        <w:rPr>
          <w:b/>
        </w:rPr>
        <w:t>Конкурсный</w:t>
      </w:r>
      <w:r w:rsidR="002328BB"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0" w:history="1">
        <w:r w:rsidRPr="00E84C6B">
          <w:rPr>
            <w:rStyle w:val="afa"/>
            <w:b/>
          </w:rPr>
          <w:t>http://a-k-d.ru/</w:t>
        </w:r>
      </w:hyperlink>
      <w:r w:rsidR="002328BB">
        <w:rPr>
          <w:b/>
        </w:rPr>
        <w:t xml:space="preserve"> 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CA2886" w:rsidRPr="00723913" w:rsidRDefault="00CA2886" w:rsidP="008E1F83">
      <w:pPr>
        <w:pStyle w:val="af2"/>
        <w:widowControl w:val="0"/>
        <w:spacing w:before="0" w:beforeAutospacing="0" w:after="0" w:afterAutospacing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270579" w:rsidRDefault="00270579" w:rsidP="008E1F83">
      <w:pPr>
        <w:pStyle w:val="a6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0579">
        <w:rPr>
          <w:rFonts w:ascii="Times New Roman" w:hAnsi="Times New Roman" w:cs="Times New Roman"/>
          <w:b/>
          <w:sz w:val="24"/>
          <w:szCs w:val="24"/>
        </w:rPr>
        <w:t>ТОМ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62125">
        <w:rPr>
          <w:rFonts w:ascii="Times New Roman" w:hAnsi="Times New Roman" w:cs="Times New Roman"/>
          <w:b/>
          <w:sz w:val="24"/>
          <w:szCs w:val="24"/>
        </w:rPr>
        <w:t>2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«</w:t>
      </w:r>
      <w:r w:rsidR="00762125">
        <w:rPr>
          <w:rFonts w:ascii="Times New Roman" w:hAnsi="Times New Roman" w:cs="Times New Roman"/>
          <w:b/>
          <w:sz w:val="24"/>
          <w:szCs w:val="24"/>
        </w:rPr>
        <w:t>ТЕХНИ</w:t>
      </w:r>
      <w:r w:rsidRPr="00270579">
        <w:rPr>
          <w:rFonts w:ascii="Times New Roman" w:hAnsi="Times New Roman" w:cs="Times New Roman"/>
          <w:b/>
          <w:sz w:val="24"/>
          <w:szCs w:val="24"/>
        </w:rPr>
        <w:t>ЧЕСКАЯ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ЧАСТ</w:t>
      </w:r>
      <w:r w:rsidR="00762125">
        <w:rPr>
          <w:rFonts w:ascii="Times New Roman" w:hAnsi="Times New Roman" w:cs="Times New Roman"/>
          <w:b/>
          <w:sz w:val="24"/>
          <w:szCs w:val="24"/>
        </w:rPr>
        <w:t>Ь</w:t>
      </w:r>
      <w:r w:rsidRPr="00270579">
        <w:rPr>
          <w:rFonts w:ascii="Times New Roman" w:hAnsi="Times New Roman" w:cs="Times New Roman"/>
          <w:b/>
          <w:sz w:val="24"/>
          <w:szCs w:val="24"/>
        </w:rPr>
        <w:t>»</w:t>
      </w:r>
    </w:p>
    <w:p w:rsidR="00CA2886" w:rsidRPr="00723913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270579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  <w:sectPr w:rsidR="00CA2886" w:rsidRPr="00723913" w:rsidSect="00270579">
          <w:headerReference w:type="default" r:id="rId11"/>
          <w:footerReference w:type="even" r:id="rId12"/>
          <w:footerReference w:type="first" r:id="rId13"/>
          <w:pgSz w:w="11907" w:h="16840" w:code="9"/>
          <w:pgMar w:top="1134" w:right="567" w:bottom="1134" w:left="1418" w:header="709" w:footer="1541" w:gutter="0"/>
          <w:cols w:space="708"/>
          <w:docGrid w:linePitch="360"/>
        </w:sectPr>
      </w:pPr>
    </w:p>
    <w:p w:rsidR="00AF5290" w:rsidRPr="00CB6EB1" w:rsidRDefault="00AF5290" w:rsidP="00AF5290">
      <w:pPr>
        <w:jc w:val="center"/>
        <w:rPr>
          <w:sz w:val="28"/>
          <w:szCs w:val="28"/>
        </w:rPr>
      </w:pPr>
      <w:r w:rsidRPr="00CB6EB1">
        <w:rPr>
          <w:sz w:val="28"/>
          <w:szCs w:val="28"/>
        </w:rPr>
        <w:lastRenderedPageBreak/>
        <w:t xml:space="preserve">Техническое задание </w:t>
      </w:r>
    </w:p>
    <w:p w:rsidR="00AF5290" w:rsidRDefault="00AF5290" w:rsidP="00AF5290">
      <w:pPr>
        <w:jc w:val="center"/>
        <w:rPr>
          <w:sz w:val="28"/>
          <w:szCs w:val="28"/>
        </w:rPr>
      </w:pPr>
      <w:r w:rsidRPr="005806C3">
        <w:rPr>
          <w:rFonts w:hint="cs"/>
          <w:sz w:val="28"/>
          <w:szCs w:val="28"/>
        </w:rPr>
        <w:t>на</w:t>
      </w:r>
      <w:r w:rsidRPr="005806C3">
        <w:rPr>
          <w:sz w:val="28"/>
          <w:szCs w:val="28"/>
        </w:rPr>
        <w:t xml:space="preserve"> </w:t>
      </w:r>
      <w:r w:rsidRPr="005806C3">
        <w:rPr>
          <w:rFonts w:hint="cs"/>
          <w:sz w:val="28"/>
          <w:szCs w:val="28"/>
        </w:rPr>
        <w:t>выполнение</w:t>
      </w:r>
      <w:r w:rsidRPr="005806C3">
        <w:rPr>
          <w:sz w:val="28"/>
          <w:szCs w:val="28"/>
        </w:rPr>
        <w:t xml:space="preserve"> </w:t>
      </w:r>
      <w:r w:rsidRPr="005806C3">
        <w:rPr>
          <w:rFonts w:hint="cs"/>
          <w:sz w:val="28"/>
          <w:szCs w:val="28"/>
        </w:rPr>
        <w:t>строительно</w:t>
      </w:r>
      <w:r w:rsidRPr="005806C3">
        <w:rPr>
          <w:sz w:val="28"/>
          <w:szCs w:val="28"/>
        </w:rPr>
        <w:t>-</w:t>
      </w:r>
      <w:r w:rsidRPr="005806C3">
        <w:rPr>
          <w:rFonts w:hint="cs"/>
          <w:sz w:val="28"/>
          <w:szCs w:val="28"/>
        </w:rPr>
        <w:t>монтажных</w:t>
      </w:r>
      <w:r w:rsidRPr="005806C3">
        <w:rPr>
          <w:sz w:val="28"/>
          <w:szCs w:val="28"/>
        </w:rPr>
        <w:t xml:space="preserve"> </w:t>
      </w:r>
      <w:r w:rsidRPr="005806C3">
        <w:rPr>
          <w:rFonts w:hint="cs"/>
          <w:sz w:val="28"/>
          <w:szCs w:val="28"/>
        </w:rPr>
        <w:t>работ</w:t>
      </w:r>
      <w:r w:rsidRPr="005806C3">
        <w:rPr>
          <w:sz w:val="28"/>
          <w:szCs w:val="28"/>
        </w:rPr>
        <w:t xml:space="preserve"> </w:t>
      </w:r>
      <w:r w:rsidRPr="005806C3">
        <w:rPr>
          <w:rFonts w:hint="cs"/>
          <w:sz w:val="28"/>
          <w:szCs w:val="28"/>
        </w:rPr>
        <w:t>при</w:t>
      </w:r>
      <w:r w:rsidRPr="005806C3">
        <w:rPr>
          <w:sz w:val="28"/>
          <w:szCs w:val="28"/>
        </w:rPr>
        <w:t xml:space="preserve"> </w:t>
      </w:r>
      <w:r w:rsidRPr="005806C3">
        <w:rPr>
          <w:rFonts w:hint="cs"/>
          <w:sz w:val="28"/>
          <w:szCs w:val="28"/>
        </w:rPr>
        <w:t>строительстве</w:t>
      </w:r>
      <w:r w:rsidRPr="005806C3">
        <w:rPr>
          <w:sz w:val="28"/>
          <w:szCs w:val="28"/>
        </w:rPr>
        <w:t xml:space="preserve">, </w:t>
      </w:r>
      <w:r w:rsidRPr="005806C3">
        <w:rPr>
          <w:rFonts w:hint="cs"/>
          <w:sz w:val="28"/>
          <w:szCs w:val="28"/>
        </w:rPr>
        <w:t>реконструкции</w:t>
      </w:r>
      <w:r w:rsidRPr="005806C3">
        <w:rPr>
          <w:sz w:val="28"/>
          <w:szCs w:val="28"/>
        </w:rPr>
        <w:t xml:space="preserve"> </w:t>
      </w:r>
      <w:r w:rsidRPr="005806C3">
        <w:rPr>
          <w:rFonts w:hint="cs"/>
          <w:sz w:val="28"/>
          <w:szCs w:val="28"/>
        </w:rPr>
        <w:t>и</w:t>
      </w:r>
      <w:r w:rsidRPr="005806C3">
        <w:rPr>
          <w:sz w:val="28"/>
          <w:szCs w:val="28"/>
        </w:rPr>
        <w:t xml:space="preserve"> </w:t>
      </w:r>
      <w:r w:rsidRPr="005806C3">
        <w:rPr>
          <w:rFonts w:hint="cs"/>
          <w:sz w:val="28"/>
          <w:szCs w:val="28"/>
        </w:rPr>
        <w:t>капитальном</w:t>
      </w:r>
      <w:r w:rsidRPr="005806C3">
        <w:rPr>
          <w:sz w:val="28"/>
          <w:szCs w:val="28"/>
        </w:rPr>
        <w:t xml:space="preserve"> </w:t>
      </w:r>
      <w:r w:rsidRPr="005806C3">
        <w:rPr>
          <w:rFonts w:hint="cs"/>
          <w:sz w:val="28"/>
          <w:szCs w:val="28"/>
        </w:rPr>
        <w:t>ремонте</w:t>
      </w:r>
      <w:r w:rsidRPr="005806C3">
        <w:rPr>
          <w:sz w:val="28"/>
          <w:szCs w:val="28"/>
        </w:rPr>
        <w:t xml:space="preserve"> </w:t>
      </w:r>
      <w:r w:rsidRPr="005806C3">
        <w:rPr>
          <w:rFonts w:hint="cs"/>
          <w:sz w:val="28"/>
          <w:szCs w:val="28"/>
        </w:rPr>
        <w:t>объектов</w:t>
      </w:r>
      <w:r w:rsidRPr="005806C3">
        <w:rPr>
          <w:sz w:val="28"/>
          <w:szCs w:val="28"/>
        </w:rPr>
        <w:t xml:space="preserve"> (</w:t>
      </w:r>
      <w:r w:rsidRPr="005806C3">
        <w:rPr>
          <w:rFonts w:hint="cs"/>
          <w:sz w:val="28"/>
          <w:szCs w:val="28"/>
        </w:rPr>
        <w:t>капитального</w:t>
      </w:r>
      <w:r w:rsidRPr="005806C3">
        <w:rPr>
          <w:sz w:val="28"/>
          <w:szCs w:val="28"/>
        </w:rPr>
        <w:t xml:space="preserve"> </w:t>
      </w:r>
      <w:r w:rsidRPr="005806C3">
        <w:rPr>
          <w:rFonts w:hint="cs"/>
          <w:sz w:val="28"/>
          <w:szCs w:val="28"/>
        </w:rPr>
        <w:t>и</w:t>
      </w:r>
      <w:r w:rsidRPr="005806C3">
        <w:rPr>
          <w:sz w:val="28"/>
          <w:szCs w:val="28"/>
        </w:rPr>
        <w:t xml:space="preserve"> </w:t>
      </w:r>
      <w:r w:rsidRPr="005806C3">
        <w:rPr>
          <w:rFonts w:hint="cs"/>
          <w:sz w:val="28"/>
          <w:szCs w:val="28"/>
        </w:rPr>
        <w:t>незавершенного</w:t>
      </w:r>
      <w:r w:rsidRPr="005806C3">
        <w:rPr>
          <w:sz w:val="28"/>
          <w:szCs w:val="28"/>
        </w:rPr>
        <w:t xml:space="preserve"> </w:t>
      </w:r>
      <w:r w:rsidRPr="005806C3">
        <w:rPr>
          <w:rFonts w:hint="cs"/>
          <w:sz w:val="28"/>
          <w:szCs w:val="28"/>
        </w:rPr>
        <w:t>строительства</w:t>
      </w:r>
      <w:r w:rsidRPr="005806C3">
        <w:rPr>
          <w:sz w:val="28"/>
          <w:szCs w:val="28"/>
        </w:rPr>
        <w:t xml:space="preserve">, </w:t>
      </w:r>
      <w:r w:rsidRPr="005806C3">
        <w:rPr>
          <w:rFonts w:hint="cs"/>
          <w:sz w:val="28"/>
          <w:szCs w:val="28"/>
        </w:rPr>
        <w:t>объектов</w:t>
      </w:r>
      <w:r w:rsidRPr="005806C3">
        <w:rPr>
          <w:sz w:val="28"/>
          <w:szCs w:val="28"/>
        </w:rPr>
        <w:t xml:space="preserve"> </w:t>
      </w:r>
      <w:r w:rsidRPr="005806C3">
        <w:rPr>
          <w:rFonts w:hint="cs"/>
          <w:sz w:val="28"/>
          <w:szCs w:val="28"/>
        </w:rPr>
        <w:t>временного</w:t>
      </w:r>
      <w:r w:rsidRPr="005806C3">
        <w:rPr>
          <w:sz w:val="28"/>
          <w:szCs w:val="28"/>
        </w:rPr>
        <w:t xml:space="preserve"> </w:t>
      </w:r>
      <w:r w:rsidRPr="005806C3">
        <w:rPr>
          <w:rFonts w:hint="cs"/>
          <w:sz w:val="28"/>
          <w:szCs w:val="28"/>
        </w:rPr>
        <w:t>назначения</w:t>
      </w:r>
      <w:r w:rsidRPr="005806C3">
        <w:rPr>
          <w:sz w:val="28"/>
          <w:szCs w:val="28"/>
        </w:rPr>
        <w:t xml:space="preserve"> </w:t>
      </w:r>
      <w:r w:rsidRPr="005806C3">
        <w:rPr>
          <w:rFonts w:hint="cs"/>
          <w:sz w:val="28"/>
          <w:szCs w:val="28"/>
        </w:rPr>
        <w:t>и</w:t>
      </w:r>
      <w:r w:rsidRPr="005806C3">
        <w:rPr>
          <w:sz w:val="28"/>
          <w:szCs w:val="28"/>
        </w:rPr>
        <w:t xml:space="preserve"> </w:t>
      </w:r>
      <w:r w:rsidRPr="005806C3">
        <w:rPr>
          <w:rFonts w:hint="cs"/>
          <w:sz w:val="28"/>
          <w:szCs w:val="28"/>
        </w:rPr>
        <w:t>инженерных</w:t>
      </w:r>
      <w:r w:rsidRPr="005806C3">
        <w:rPr>
          <w:sz w:val="28"/>
          <w:szCs w:val="28"/>
        </w:rPr>
        <w:t xml:space="preserve"> </w:t>
      </w:r>
      <w:r w:rsidRPr="005806C3">
        <w:rPr>
          <w:rFonts w:hint="cs"/>
          <w:sz w:val="28"/>
          <w:szCs w:val="28"/>
        </w:rPr>
        <w:t>систем</w:t>
      </w:r>
      <w:r w:rsidRPr="005806C3">
        <w:rPr>
          <w:sz w:val="28"/>
          <w:szCs w:val="28"/>
        </w:rPr>
        <w:t xml:space="preserve">) </w:t>
      </w:r>
    </w:p>
    <w:p w:rsidR="00AF5290" w:rsidRPr="00C91252" w:rsidRDefault="00AF5290" w:rsidP="00AF5290">
      <w:pPr>
        <w:shd w:val="clear" w:color="auto" w:fill="FFFFFF"/>
        <w:ind w:left="10"/>
        <w:rPr>
          <w:spacing w:val="-2"/>
          <w:sz w:val="26"/>
          <w:szCs w:val="26"/>
        </w:rPr>
      </w:pPr>
      <w:r w:rsidRPr="005806C3">
        <w:rPr>
          <w:rFonts w:hint="cs"/>
          <w:sz w:val="28"/>
          <w:szCs w:val="28"/>
        </w:rPr>
        <w:t>по</w:t>
      </w:r>
      <w:r w:rsidRPr="005806C3">
        <w:rPr>
          <w:sz w:val="28"/>
          <w:szCs w:val="28"/>
        </w:rPr>
        <w:t xml:space="preserve"> </w:t>
      </w:r>
      <w:r w:rsidRPr="005806C3">
        <w:rPr>
          <w:rFonts w:hint="cs"/>
          <w:sz w:val="28"/>
          <w:szCs w:val="28"/>
        </w:rPr>
        <w:t>объекту</w:t>
      </w:r>
      <w:r>
        <w:rPr>
          <w:sz w:val="28"/>
          <w:szCs w:val="28"/>
        </w:rPr>
        <w:t>:</w:t>
      </w:r>
      <w:r>
        <w:rPr>
          <w:spacing w:val="-2"/>
          <w:sz w:val="26"/>
          <w:szCs w:val="26"/>
        </w:rPr>
        <w:t xml:space="preserve"> ПХРО Челябинского отделения ф</w:t>
      </w:r>
      <w:r w:rsidRPr="003C4894">
        <w:rPr>
          <w:spacing w:val="-2"/>
          <w:sz w:val="26"/>
          <w:szCs w:val="26"/>
        </w:rPr>
        <w:t>илиал</w:t>
      </w:r>
      <w:r>
        <w:rPr>
          <w:spacing w:val="-2"/>
          <w:sz w:val="26"/>
          <w:szCs w:val="26"/>
        </w:rPr>
        <w:t>а</w:t>
      </w:r>
      <w:r w:rsidRPr="003C4894">
        <w:rPr>
          <w:spacing w:val="-2"/>
          <w:sz w:val="26"/>
          <w:szCs w:val="26"/>
        </w:rPr>
        <w:t xml:space="preserve"> «Уральский территориальный округ» ФГУП «РосРАО»</w:t>
      </w:r>
    </w:p>
    <w:p w:rsidR="00AF5290" w:rsidRPr="00CB6EB1" w:rsidRDefault="00AF5290" w:rsidP="00AF5290">
      <w:pPr>
        <w:jc w:val="center"/>
        <w:rPr>
          <w:i/>
          <w:sz w:val="28"/>
          <w:szCs w:val="28"/>
        </w:rPr>
      </w:pPr>
    </w:p>
    <w:p w:rsidR="00AF5290" w:rsidRPr="00CB6EB1" w:rsidRDefault="00AF5290" w:rsidP="00AF5290">
      <w:pPr>
        <w:ind w:left="-284" w:right="-286"/>
        <w:jc w:val="center"/>
        <w:rPr>
          <w:sz w:val="26"/>
          <w:szCs w:val="26"/>
        </w:rPr>
      </w:pPr>
    </w:p>
    <w:p w:rsidR="00AF5290" w:rsidRPr="00CB6EB1" w:rsidRDefault="00AF5290" w:rsidP="00AF5290">
      <w:pPr>
        <w:jc w:val="center"/>
        <w:rPr>
          <w:sz w:val="26"/>
          <w:szCs w:val="26"/>
        </w:rPr>
      </w:pPr>
      <w:r w:rsidRPr="00CB6EB1">
        <w:rPr>
          <w:sz w:val="26"/>
          <w:szCs w:val="26"/>
        </w:rPr>
        <w:t>СОДЕРЖАНИЕ</w:t>
      </w:r>
    </w:p>
    <w:p w:rsidR="00AF5290" w:rsidRPr="00CB6EB1" w:rsidRDefault="00AF5290" w:rsidP="00AF5290">
      <w:pPr>
        <w:jc w:val="center"/>
        <w:rPr>
          <w:sz w:val="26"/>
          <w:szCs w:val="26"/>
        </w:rPr>
      </w:pPr>
    </w:p>
    <w:p w:rsidR="00AF5290" w:rsidRPr="00374C22" w:rsidRDefault="00AF5290" w:rsidP="00AF5290">
      <w:pPr>
        <w:rPr>
          <w:sz w:val="26"/>
          <w:szCs w:val="26"/>
        </w:rPr>
      </w:pPr>
      <w:r w:rsidRPr="00374C22">
        <w:rPr>
          <w:sz w:val="26"/>
          <w:szCs w:val="26"/>
        </w:rPr>
        <w:t xml:space="preserve">РАЗДЕЛ 1. </w:t>
      </w:r>
      <w:r w:rsidRPr="00415374">
        <w:rPr>
          <w:rFonts w:hint="cs"/>
          <w:sz w:val="26"/>
          <w:szCs w:val="26"/>
        </w:rPr>
        <w:t>НАИМЕНОВАНИЕ</w:t>
      </w:r>
      <w:r w:rsidRPr="00415374">
        <w:rPr>
          <w:sz w:val="26"/>
          <w:szCs w:val="26"/>
        </w:rPr>
        <w:t xml:space="preserve"> </w:t>
      </w:r>
      <w:r w:rsidRPr="00415374">
        <w:rPr>
          <w:rFonts w:hint="cs"/>
          <w:sz w:val="26"/>
          <w:szCs w:val="26"/>
        </w:rPr>
        <w:t>ВЫПОЛНЯЕМЫХ</w:t>
      </w:r>
      <w:r w:rsidRPr="00415374">
        <w:rPr>
          <w:sz w:val="26"/>
          <w:szCs w:val="26"/>
        </w:rPr>
        <w:t xml:space="preserve"> </w:t>
      </w:r>
      <w:r w:rsidRPr="00415374">
        <w:rPr>
          <w:rFonts w:hint="cs"/>
          <w:sz w:val="26"/>
          <w:szCs w:val="26"/>
        </w:rPr>
        <w:t>РАБОТ</w:t>
      </w:r>
      <w:r w:rsidRPr="00374C22">
        <w:rPr>
          <w:sz w:val="26"/>
          <w:szCs w:val="26"/>
        </w:rPr>
        <w:t>.</w:t>
      </w:r>
    </w:p>
    <w:p w:rsidR="00AF5290" w:rsidRDefault="00AF5290" w:rsidP="00AF5290">
      <w:pPr>
        <w:rPr>
          <w:sz w:val="26"/>
          <w:szCs w:val="26"/>
        </w:rPr>
      </w:pPr>
      <w:r w:rsidRPr="00374C22">
        <w:rPr>
          <w:sz w:val="26"/>
          <w:szCs w:val="26"/>
        </w:rPr>
        <w:t xml:space="preserve">РАЗДЕЛ 2. </w:t>
      </w:r>
      <w:r w:rsidRPr="00415374">
        <w:rPr>
          <w:rFonts w:hint="cs"/>
          <w:sz w:val="26"/>
          <w:szCs w:val="26"/>
        </w:rPr>
        <w:t>ОБЩИЕ</w:t>
      </w:r>
      <w:r w:rsidRPr="00415374">
        <w:rPr>
          <w:sz w:val="26"/>
          <w:szCs w:val="26"/>
        </w:rPr>
        <w:t xml:space="preserve"> </w:t>
      </w:r>
      <w:r w:rsidRPr="00415374">
        <w:rPr>
          <w:rFonts w:hint="cs"/>
          <w:sz w:val="26"/>
          <w:szCs w:val="26"/>
        </w:rPr>
        <w:t>ПОЛОЖЕНИЯ</w:t>
      </w:r>
      <w:r>
        <w:rPr>
          <w:sz w:val="26"/>
          <w:szCs w:val="26"/>
        </w:rPr>
        <w:t>.</w:t>
      </w:r>
    </w:p>
    <w:p w:rsidR="00AF5290" w:rsidRDefault="00AF5290" w:rsidP="00AF5290">
      <w:pPr>
        <w:ind w:left="851"/>
      </w:pPr>
      <w:r w:rsidRPr="00415374">
        <w:t>Подраздел 2.1 Сведения о строительно-монтажных работах при</w:t>
      </w:r>
      <w:r>
        <w:t xml:space="preserve"> </w:t>
      </w:r>
      <w:r w:rsidRPr="00415374">
        <w:t xml:space="preserve">строительстве, </w:t>
      </w:r>
    </w:p>
    <w:p w:rsidR="00AF5290" w:rsidRPr="00415374" w:rsidRDefault="00AF5290" w:rsidP="00AF5290">
      <w:pPr>
        <w:ind w:left="851"/>
      </w:pPr>
      <w:r>
        <w:t xml:space="preserve">                          </w:t>
      </w:r>
      <w:r w:rsidRPr="00415374">
        <w:t>реконструкции и капитальном ремонте объектов.</w:t>
      </w:r>
    </w:p>
    <w:p w:rsidR="00AF5290" w:rsidRDefault="00AF5290" w:rsidP="00AF5290">
      <w:pPr>
        <w:ind w:left="851"/>
      </w:pPr>
      <w:r w:rsidRPr="00415374">
        <w:t xml:space="preserve">Подраздел 2.2 Сведения о выполняемых работах. </w:t>
      </w:r>
    </w:p>
    <w:p w:rsidR="00AF5290" w:rsidRDefault="00AF5290" w:rsidP="00AF5290">
      <w:pPr>
        <w:ind w:left="851"/>
      </w:pPr>
      <w:r w:rsidRPr="00415374">
        <w:t>Подраздел 2.3 Сведения о месте выполнения работ</w:t>
      </w:r>
      <w:r>
        <w:t>.</w:t>
      </w:r>
    </w:p>
    <w:p w:rsidR="00AF5290" w:rsidRPr="00415374" w:rsidRDefault="00AF5290" w:rsidP="00AF5290">
      <w:pPr>
        <w:ind w:left="851"/>
      </w:pPr>
      <w:r w:rsidRPr="00415374">
        <w:t>Подраздел 2.4 Требования к разработке проекта производства работ.</w:t>
      </w:r>
    </w:p>
    <w:p w:rsidR="00AF5290" w:rsidRPr="00374C22" w:rsidRDefault="00AF5290" w:rsidP="00AF5290">
      <w:pPr>
        <w:rPr>
          <w:sz w:val="26"/>
          <w:szCs w:val="26"/>
        </w:rPr>
      </w:pPr>
      <w:r w:rsidRPr="00374C22">
        <w:rPr>
          <w:sz w:val="26"/>
          <w:szCs w:val="26"/>
        </w:rPr>
        <w:t>РАЗДЕЛ 3. ТРЕБОВАНИЯ К ТЕХНИЧЕСКИМ ХАРАКТЕРИСТИКАМ РАБОТ</w:t>
      </w:r>
    </w:p>
    <w:p w:rsidR="00AF5290" w:rsidRDefault="00AF5290" w:rsidP="00AF5290">
      <w:pPr>
        <w:ind w:left="851"/>
      </w:pPr>
      <w:r w:rsidRPr="00415374">
        <w:t xml:space="preserve">Подраздел 3.1 Технические требования при выполнении работ. </w:t>
      </w:r>
    </w:p>
    <w:p w:rsidR="00AF5290" w:rsidRPr="00415374" w:rsidRDefault="00AF5290" w:rsidP="00AF5290">
      <w:pPr>
        <w:ind w:left="851"/>
      </w:pPr>
      <w:r w:rsidRPr="00415374">
        <w:t>Подраздел 3.2 Требования к оформлению и составу проекта производства работ.</w:t>
      </w:r>
    </w:p>
    <w:p w:rsidR="00AF5290" w:rsidRPr="00374C22" w:rsidRDefault="00AF5290" w:rsidP="00AF5290">
      <w:pPr>
        <w:ind w:left="851"/>
      </w:pPr>
      <w:r w:rsidRPr="00374C22">
        <w:t>Подраздел 3.1 Особые условия строительства</w:t>
      </w:r>
    </w:p>
    <w:p w:rsidR="00AF5290" w:rsidRPr="00374C22" w:rsidRDefault="00AF5290" w:rsidP="00AF5290">
      <w:pPr>
        <w:ind w:left="851"/>
      </w:pPr>
      <w:r w:rsidRPr="00374C22">
        <w:t>Подраздел 3.2 Основные технико-экономические показатели объекта</w:t>
      </w:r>
    </w:p>
    <w:p w:rsidR="00AF5290" w:rsidRPr="00415374" w:rsidRDefault="00AF5290" w:rsidP="00AF5290">
      <w:pPr>
        <w:rPr>
          <w:sz w:val="26"/>
          <w:szCs w:val="26"/>
        </w:rPr>
      </w:pPr>
      <w:r w:rsidRPr="00415374">
        <w:rPr>
          <w:sz w:val="26"/>
          <w:szCs w:val="26"/>
        </w:rPr>
        <w:t>РАЗДЕЛ 4. ВЕДОМОСТЬ ФИЗИЧЕСКИХ ОБЪЕМОВ РАБОТ, РЕСУРСНАЯ</w:t>
      </w:r>
    </w:p>
    <w:p w:rsidR="00AF5290" w:rsidRDefault="00AF5290" w:rsidP="00AF5290">
      <w:pPr>
        <w:ind w:left="851"/>
        <w:rPr>
          <w:sz w:val="26"/>
          <w:szCs w:val="26"/>
        </w:rPr>
      </w:pPr>
      <w:r w:rsidRPr="00415374">
        <w:rPr>
          <w:sz w:val="26"/>
          <w:szCs w:val="26"/>
        </w:rPr>
        <w:t xml:space="preserve">ВЕДОМОСТЬ, СМЕТНЫЕ РАСЧЕТЫ. </w:t>
      </w:r>
    </w:p>
    <w:p w:rsidR="00AF5290" w:rsidRPr="00374C22" w:rsidRDefault="00AF5290" w:rsidP="00AF5290">
      <w:pPr>
        <w:rPr>
          <w:sz w:val="26"/>
          <w:szCs w:val="26"/>
        </w:rPr>
      </w:pPr>
      <w:r w:rsidRPr="00374C22">
        <w:rPr>
          <w:sz w:val="26"/>
          <w:szCs w:val="26"/>
        </w:rPr>
        <w:t xml:space="preserve">РАЗДЕЛ </w:t>
      </w:r>
      <w:r>
        <w:rPr>
          <w:sz w:val="26"/>
          <w:szCs w:val="26"/>
        </w:rPr>
        <w:t>5</w:t>
      </w:r>
      <w:r w:rsidRPr="00374C22">
        <w:rPr>
          <w:sz w:val="26"/>
          <w:szCs w:val="26"/>
        </w:rPr>
        <w:t xml:space="preserve">. </w:t>
      </w:r>
      <w:r w:rsidRPr="00D05CBF">
        <w:rPr>
          <w:rFonts w:hint="cs"/>
          <w:sz w:val="26"/>
          <w:szCs w:val="26"/>
        </w:rPr>
        <w:t>ПЕРЕЧЕНЬ</w:t>
      </w:r>
      <w:r w:rsidRPr="00D05CBF">
        <w:rPr>
          <w:sz w:val="26"/>
          <w:szCs w:val="26"/>
        </w:rPr>
        <w:t xml:space="preserve"> </w:t>
      </w:r>
      <w:r w:rsidRPr="00D05CBF">
        <w:rPr>
          <w:rFonts w:hint="cs"/>
          <w:sz w:val="26"/>
          <w:szCs w:val="26"/>
        </w:rPr>
        <w:t>ПРОЕКТНОЙ</w:t>
      </w:r>
      <w:r w:rsidRPr="00D05CBF">
        <w:rPr>
          <w:sz w:val="26"/>
          <w:szCs w:val="26"/>
        </w:rPr>
        <w:t xml:space="preserve"> </w:t>
      </w:r>
      <w:r w:rsidRPr="00D05CBF">
        <w:rPr>
          <w:rFonts w:hint="cs"/>
          <w:sz w:val="26"/>
          <w:szCs w:val="26"/>
        </w:rPr>
        <w:t>И</w:t>
      </w:r>
      <w:r w:rsidRPr="00D05CBF">
        <w:rPr>
          <w:sz w:val="26"/>
          <w:szCs w:val="26"/>
        </w:rPr>
        <w:t xml:space="preserve"> </w:t>
      </w:r>
      <w:r w:rsidRPr="00D05CBF">
        <w:rPr>
          <w:rFonts w:hint="cs"/>
          <w:sz w:val="26"/>
          <w:szCs w:val="26"/>
        </w:rPr>
        <w:t>РАБОЧЕЙ</w:t>
      </w:r>
      <w:r w:rsidRPr="00D05CBF">
        <w:rPr>
          <w:sz w:val="26"/>
          <w:szCs w:val="26"/>
        </w:rPr>
        <w:t xml:space="preserve"> </w:t>
      </w:r>
      <w:r w:rsidRPr="00D05CBF">
        <w:rPr>
          <w:rFonts w:hint="cs"/>
          <w:sz w:val="26"/>
          <w:szCs w:val="26"/>
        </w:rPr>
        <w:t>ДОКУМЕНТАЦИИ</w:t>
      </w:r>
      <w:r>
        <w:rPr>
          <w:sz w:val="26"/>
          <w:szCs w:val="26"/>
        </w:rPr>
        <w:t>.</w:t>
      </w:r>
    </w:p>
    <w:p w:rsidR="00AF5290" w:rsidRDefault="00AF5290" w:rsidP="00AF5290">
      <w:pPr>
        <w:rPr>
          <w:sz w:val="26"/>
          <w:szCs w:val="26"/>
        </w:rPr>
      </w:pPr>
      <w:r>
        <w:rPr>
          <w:sz w:val="26"/>
          <w:szCs w:val="26"/>
        </w:rPr>
        <w:t>РАЗДЕЛ 6</w:t>
      </w:r>
      <w:r w:rsidRPr="00374C22">
        <w:rPr>
          <w:sz w:val="26"/>
          <w:szCs w:val="26"/>
        </w:rPr>
        <w:t xml:space="preserve">. </w:t>
      </w:r>
      <w:r w:rsidRPr="00D05CBF">
        <w:rPr>
          <w:sz w:val="26"/>
          <w:szCs w:val="26"/>
        </w:rPr>
        <w:t>ТРЕБОВАНИЯ И УСЛОВИЯ К РАЗРАБОТКЕ</w:t>
      </w:r>
      <w:r>
        <w:rPr>
          <w:sz w:val="26"/>
          <w:szCs w:val="26"/>
        </w:rPr>
        <w:t xml:space="preserve"> </w:t>
      </w:r>
      <w:r w:rsidRPr="00D05CBF">
        <w:rPr>
          <w:sz w:val="26"/>
          <w:szCs w:val="26"/>
        </w:rPr>
        <w:t>ПРИРОДООХРАННЫХ</w:t>
      </w:r>
    </w:p>
    <w:p w:rsidR="00AF5290" w:rsidRPr="00374C22" w:rsidRDefault="00AF5290" w:rsidP="00AF5290">
      <w:pPr>
        <w:rPr>
          <w:sz w:val="26"/>
          <w:szCs w:val="26"/>
        </w:rPr>
      </w:pPr>
      <w:r>
        <w:rPr>
          <w:sz w:val="26"/>
          <w:szCs w:val="26"/>
        </w:rPr>
        <w:t xml:space="preserve">           </w:t>
      </w:r>
      <w:r w:rsidRPr="00D05CBF">
        <w:rPr>
          <w:sz w:val="26"/>
          <w:szCs w:val="26"/>
        </w:rPr>
        <w:t xml:space="preserve"> МЕР И МЕРОПРИЯТИЙ</w:t>
      </w:r>
      <w:r>
        <w:rPr>
          <w:sz w:val="26"/>
          <w:szCs w:val="26"/>
        </w:rPr>
        <w:t>.</w:t>
      </w:r>
    </w:p>
    <w:p w:rsidR="00AF5290" w:rsidRDefault="00AF5290" w:rsidP="00AF5290">
      <w:pPr>
        <w:rPr>
          <w:sz w:val="26"/>
          <w:szCs w:val="26"/>
        </w:rPr>
      </w:pPr>
      <w:r>
        <w:rPr>
          <w:sz w:val="26"/>
          <w:szCs w:val="26"/>
        </w:rPr>
        <w:t>РАЗДЕЛ 7</w:t>
      </w:r>
      <w:r w:rsidRPr="00374C22">
        <w:rPr>
          <w:sz w:val="26"/>
          <w:szCs w:val="26"/>
        </w:rPr>
        <w:t xml:space="preserve">. </w:t>
      </w:r>
      <w:r w:rsidRPr="00D05CBF">
        <w:rPr>
          <w:rFonts w:hint="cs"/>
          <w:sz w:val="26"/>
          <w:szCs w:val="26"/>
        </w:rPr>
        <w:t>СРОК</w:t>
      </w:r>
      <w:r w:rsidRPr="00D05CBF">
        <w:rPr>
          <w:sz w:val="26"/>
          <w:szCs w:val="26"/>
        </w:rPr>
        <w:t xml:space="preserve"> </w:t>
      </w:r>
      <w:r w:rsidRPr="00D05CBF">
        <w:rPr>
          <w:rFonts w:hint="cs"/>
          <w:sz w:val="26"/>
          <w:szCs w:val="26"/>
        </w:rPr>
        <w:t>ВЫПОЛНЕНИЯ</w:t>
      </w:r>
      <w:r w:rsidRPr="00D05CBF">
        <w:rPr>
          <w:sz w:val="26"/>
          <w:szCs w:val="26"/>
        </w:rPr>
        <w:t xml:space="preserve"> </w:t>
      </w:r>
      <w:r w:rsidRPr="00D05CBF">
        <w:rPr>
          <w:rFonts w:hint="cs"/>
          <w:sz w:val="26"/>
          <w:szCs w:val="26"/>
        </w:rPr>
        <w:t>РАБОТ</w:t>
      </w:r>
      <w:r w:rsidRPr="00D05CBF">
        <w:rPr>
          <w:sz w:val="26"/>
          <w:szCs w:val="26"/>
        </w:rPr>
        <w:t>.</w:t>
      </w:r>
    </w:p>
    <w:p w:rsidR="00AF5290" w:rsidRPr="00374C22" w:rsidRDefault="00AF5290" w:rsidP="00AF5290">
      <w:pPr>
        <w:rPr>
          <w:sz w:val="26"/>
          <w:szCs w:val="26"/>
        </w:rPr>
      </w:pPr>
      <w:r>
        <w:rPr>
          <w:sz w:val="26"/>
          <w:szCs w:val="26"/>
        </w:rPr>
        <w:t>РАЗДЕЛ 8</w:t>
      </w:r>
      <w:r w:rsidRPr="00374C22">
        <w:rPr>
          <w:sz w:val="26"/>
          <w:szCs w:val="26"/>
        </w:rPr>
        <w:t xml:space="preserve">. </w:t>
      </w:r>
      <w:r w:rsidRPr="00D05CBF">
        <w:rPr>
          <w:rFonts w:hint="cs"/>
          <w:sz w:val="26"/>
          <w:szCs w:val="26"/>
        </w:rPr>
        <w:t>ТРЕБОВАНИЯ</w:t>
      </w:r>
      <w:r w:rsidRPr="00D05CBF">
        <w:rPr>
          <w:sz w:val="26"/>
          <w:szCs w:val="26"/>
        </w:rPr>
        <w:t xml:space="preserve"> </w:t>
      </w:r>
      <w:r w:rsidRPr="00D05CBF">
        <w:rPr>
          <w:rFonts w:hint="cs"/>
          <w:sz w:val="26"/>
          <w:szCs w:val="26"/>
        </w:rPr>
        <w:t>К</w:t>
      </w:r>
      <w:r w:rsidRPr="00D05CBF">
        <w:rPr>
          <w:sz w:val="26"/>
          <w:szCs w:val="26"/>
        </w:rPr>
        <w:t xml:space="preserve"> </w:t>
      </w:r>
      <w:r w:rsidRPr="00D05CBF">
        <w:rPr>
          <w:rFonts w:hint="cs"/>
          <w:sz w:val="26"/>
          <w:szCs w:val="26"/>
        </w:rPr>
        <w:t>КАЧЕСТВУ</w:t>
      </w:r>
      <w:r w:rsidRPr="00D05CBF">
        <w:rPr>
          <w:sz w:val="26"/>
          <w:szCs w:val="26"/>
        </w:rPr>
        <w:t xml:space="preserve"> </w:t>
      </w:r>
      <w:r w:rsidRPr="00D05CBF">
        <w:rPr>
          <w:rFonts w:hint="cs"/>
          <w:sz w:val="26"/>
          <w:szCs w:val="26"/>
        </w:rPr>
        <w:t>ВЫПОЛНЯЕМЫХ</w:t>
      </w:r>
      <w:r w:rsidRPr="00D05CBF">
        <w:rPr>
          <w:sz w:val="26"/>
          <w:szCs w:val="26"/>
        </w:rPr>
        <w:t xml:space="preserve"> </w:t>
      </w:r>
      <w:r w:rsidRPr="00D05CBF">
        <w:rPr>
          <w:rFonts w:hint="cs"/>
          <w:sz w:val="26"/>
          <w:szCs w:val="26"/>
        </w:rPr>
        <w:t>РАБОТ</w:t>
      </w:r>
      <w:r w:rsidRPr="00D05CBF">
        <w:rPr>
          <w:sz w:val="26"/>
          <w:szCs w:val="26"/>
        </w:rPr>
        <w:t>.</w:t>
      </w:r>
    </w:p>
    <w:p w:rsidR="00AF5290" w:rsidRDefault="00AF5290" w:rsidP="00AF5290">
      <w:pPr>
        <w:rPr>
          <w:sz w:val="26"/>
          <w:szCs w:val="26"/>
        </w:rPr>
      </w:pPr>
      <w:r>
        <w:rPr>
          <w:sz w:val="26"/>
          <w:szCs w:val="26"/>
        </w:rPr>
        <w:t>РАЗДЕЛ 9</w:t>
      </w:r>
      <w:r w:rsidRPr="00374C22">
        <w:rPr>
          <w:sz w:val="26"/>
          <w:szCs w:val="26"/>
        </w:rPr>
        <w:t xml:space="preserve">. </w:t>
      </w:r>
      <w:r w:rsidRPr="00D05CBF">
        <w:rPr>
          <w:rFonts w:hint="cs"/>
          <w:sz w:val="26"/>
          <w:szCs w:val="26"/>
        </w:rPr>
        <w:t>ТРЕБОВАНИЯ</w:t>
      </w:r>
      <w:r w:rsidRPr="00D05CBF">
        <w:rPr>
          <w:sz w:val="26"/>
          <w:szCs w:val="26"/>
        </w:rPr>
        <w:t xml:space="preserve"> </w:t>
      </w:r>
      <w:r w:rsidRPr="00D05CBF">
        <w:rPr>
          <w:rFonts w:hint="cs"/>
          <w:sz w:val="26"/>
          <w:szCs w:val="26"/>
        </w:rPr>
        <w:t>К</w:t>
      </w:r>
      <w:r w:rsidRPr="00D05CBF">
        <w:rPr>
          <w:sz w:val="26"/>
          <w:szCs w:val="26"/>
        </w:rPr>
        <w:t xml:space="preserve"> </w:t>
      </w:r>
      <w:r w:rsidRPr="00D05CBF">
        <w:rPr>
          <w:rFonts w:hint="cs"/>
          <w:sz w:val="26"/>
          <w:szCs w:val="26"/>
        </w:rPr>
        <w:t>ОСОБЫМ</w:t>
      </w:r>
      <w:r w:rsidRPr="00D05CBF">
        <w:rPr>
          <w:sz w:val="26"/>
          <w:szCs w:val="26"/>
        </w:rPr>
        <w:t xml:space="preserve"> </w:t>
      </w:r>
      <w:r w:rsidRPr="00D05CBF">
        <w:rPr>
          <w:rFonts w:hint="cs"/>
          <w:sz w:val="26"/>
          <w:szCs w:val="26"/>
        </w:rPr>
        <w:t>УСЛОВИЯМ</w:t>
      </w:r>
      <w:r w:rsidRPr="00D05CBF">
        <w:rPr>
          <w:sz w:val="26"/>
          <w:szCs w:val="26"/>
        </w:rPr>
        <w:t xml:space="preserve"> </w:t>
      </w:r>
      <w:r w:rsidRPr="00D05CBF">
        <w:rPr>
          <w:rFonts w:hint="cs"/>
          <w:sz w:val="26"/>
          <w:szCs w:val="26"/>
        </w:rPr>
        <w:t>РАБОТ</w:t>
      </w:r>
      <w:r>
        <w:rPr>
          <w:sz w:val="26"/>
          <w:szCs w:val="26"/>
        </w:rPr>
        <w:t>.</w:t>
      </w:r>
    </w:p>
    <w:p w:rsidR="00AF5290" w:rsidRDefault="00AF5290" w:rsidP="00AF5290">
      <w:pPr>
        <w:rPr>
          <w:sz w:val="26"/>
          <w:szCs w:val="26"/>
        </w:rPr>
      </w:pPr>
      <w:r w:rsidRPr="00D05CBF">
        <w:rPr>
          <w:rFonts w:hint="cs"/>
          <w:sz w:val="26"/>
          <w:szCs w:val="26"/>
        </w:rPr>
        <w:t>РАЗДЕЛ</w:t>
      </w:r>
      <w:r w:rsidRPr="00D05CBF">
        <w:rPr>
          <w:sz w:val="26"/>
          <w:szCs w:val="26"/>
        </w:rPr>
        <w:t xml:space="preserve"> 1</w:t>
      </w:r>
      <w:r>
        <w:rPr>
          <w:sz w:val="26"/>
          <w:szCs w:val="26"/>
        </w:rPr>
        <w:t>0</w:t>
      </w:r>
      <w:r w:rsidRPr="00D05CBF">
        <w:rPr>
          <w:sz w:val="26"/>
          <w:szCs w:val="26"/>
        </w:rPr>
        <w:t xml:space="preserve">. </w:t>
      </w:r>
      <w:r w:rsidRPr="00D05CBF">
        <w:rPr>
          <w:rFonts w:hint="cs"/>
          <w:sz w:val="26"/>
          <w:szCs w:val="26"/>
        </w:rPr>
        <w:t>ТРЕБОВАНИЯ</w:t>
      </w:r>
      <w:r w:rsidRPr="00D05CBF">
        <w:rPr>
          <w:sz w:val="26"/>
          <w:szCs w:val="26"/>
        </w:rPr>
        <w:t xml:space="preserve"> </w:t>
      </w:r>
      <w:r w:rsidRPr="00D05CBF">
        <w:rPr>
          <w:rFonts w:hint="cs"/>
          <w:sz w:val="26"/>
          <w:szCs w:val="26"/>
        </w:rPr>
        <w:t>К</w:t>
      </w:r>
      <w:r w:rsidRPr="00D05CBF">
        <w:rPr>
          <w:sz w:val="26"/>
          <w:szCs w:val="26"/>
        </w:rPr>
        <w:t xml:space="preserve"> </w:t>
      </w:r>
      <w:r w:rsidRPr="00D05CBF">
        <w:rPr>
          <w:rFonts w:hint="cs"/>
          <w:sz w:val="26"/>
          <w:szCs w:val="26"/>
        </w:rPr>
        <w:t>СРОКУ</w:t>
      </w:r>
      <w:r w:rsidRPr="00D05CBF">
        <w:rPr>
          <w:sz w:val="26"/>
          <w:szCs w:val="26"/>
        </w:rPr>
        <w:t xml:space="preserve"> </w:t>
      </w:r>
      <w:r w:rsidRPr="00D05CBF">
        <w:rPr>
          <w:rFonts w:hint="cs"/>
          <w:sz w:val="26"/>
          <w:szCs w:val="26"/>
        </w:rPr>
        <w:t>И</w:t>
      </w:r>
      <w:r w:rsidRPr="00D05CBF">
        <w:rPr>
          <w:sz w:val="26"/>
          <w:szCs w:val="26"/>
        </w:rPr>
        <w:t xml:space="preserve"> (</w:t>
      </w:r>
      <w:r w:rsidRPr="00D05CBF">
        <w:rPr>
          <w:rFonts w:hint="cs"/>
          <w:sz w:val="26"/>
          <w:szCs w:val="26"/>
        </w:rPr>
        <w:t>ИЛИ</w:t>
      </w:r>
      <w:r w:rsidRPr="00D05CBF">
        <w:rPr>
          <w:sz w:val="26"/>
          <w:szCs w:val="26"/>
        </w:rPr>
        <w:t xml:space="preserve">) </w:t>
      </w:r>
      <w:r w:rsidRPr="00D05CBF">
        <w:rPr>
          <w:rFonts w:hint="cs"/>
          <w:sz w:val="26"/>
          <w:szCs w:val="26"/>
        </w:rPr>
        <w:t>ОБЪЕМУ</w:t>
      </w:r>
      <w:r w:rsidRPr="00D05CBF">
        <w:rPr>
          <w:sz w:val="26"/>
          <w:szCs w:val="26"/>
        </w:rPr>
        <w:t xml:space="preserve"> </w:t>
      </w:r>
      <w:r w:rsidRPr="00D05CBF">
        <w:rPr>
          <w:rFonts w:hint="cs"/>
          <w:sz w:val="26"/>
          <w:szCs w:val="26"/>
        </w:rPr>
        <w:t>ПРЕДОСТАВЛЕНИЯ</w:t>
      </w:r>
      <w:r w:rsidRPr="00D05CBF">
        <w:rPr>
          <w:sz w:val="26"/>
          <w:szCs w:val="26"/>
        </w:rPr>
        <w:t xml:space="preserve"> </w:t>
      </w:r>
    </w:p>
    <w:p w:rsidR="00AF5290" w:rsidRPr="00374C22" w:rsidRDefault="00AF5290" w:rsidP="00AF5290">
      <w:pPr>
        <w:rPr>
          <w:sz w:val="26"/>
          <w:szCs w:val="26"/>
        </w:rPr>
      </w:pPr>
      <w:r>
        <w:rPr>
          <w:sz w:val="26"/>
          <w:szCs w:val="26"/>
        </w:rPr>
        <w:t xml:space="preserve">             </w:t>
      </w:r>
      <w:r w:rsidRPr="00D05CBF">
        <w:rPr>
          <w:rFonts w:hint="cs"/>
          <w:sz w:val="26"/>
          <w:szCs w:val="26"/>
        </w:rPr>
        <w:t>ГАРАНТИЙ</w:t>
      </w:r>
      <w:r w:rsidRPr="00D05CBF">
        <w:rPr>
          <w:sz w:val="26"/>
          <w:szCs w:val="26"/>
        </w:rPr>
        <w:t>.</w:t>
      </w:r>
    </w:p>
    <w:p w:rsidR="00AF5290" w:rsidRDefault="00AF5290" w:rsidP="00AF5290">
      <w:pPr>
        <w:rPr>
          <w:sz w:val="26"/>
          <w:szCs w:val="26"/>
        </w:rPr>
      </w:pPr>
      <w:r>
        <w:rPr>
          <w:sz w:val="26"/>
          <w:szCs w:val="26"/>
        </w:rPr>
        <w:t>РАЗДЕЛ 11</w:t>
      </w:r>
      <w:r w:rsidRPr="00374C22">
        <w:rPr>
          <w:sz w:val="26"/>
          <w:szCs w:val="26"/>
        </w:rPr>
        <w:t xml:space="preserve">. </w:t>
      </w:r>
      <w:r w:rsidRPr="00D05CBF">
        <w:rPr>
          <w:sz w:val="26"/>
          <w:szCs w:val="26"/>
        </w:rPr>
        <w:t xml:space="preserve">ТРЕБОВАНИЯ К БЕЗОПАСНОСТИ ВЫПОЛНЯЕМЫХ РАБОТ. </w:t>
      </w:r>
    </w:p>
    <w:p w:rsidR="00AF5290" w:rsidRPr="00F7658C" w:rsidRDefault="00AF5290" w:rsidP="00AF5290">
      <w:pPr>
        <w:rPr>
          <w:color w:val="000000" w:themeColor="text1"/>
          <w:sz w:val="26"/>
          <w:szCs w:val="26"/>
        </w:rPr>
      </w:pPr>
      <w:r>
        <w:rPr>
          <w:sz w:val="26"/>
          <w:szCs w:val="26"/>
        </w:rPr>
        <w:t>РАЗДЕЛ 12</w:t>
      </w:r>
      <w:r w:rsidRPr="00D05CBF">
        <w:rPr>
          <w:sz w:val="26"/>
          <w:szCs w:val="26"/>
        </w:rPr>
        <w:t>. ТРЕБОВАНИЯ К РЕЗУЛЬТАТАМ РА</w:t>
      </w:r>
      <w:r>
        <w:rPr>
          <w:sz w:val="26"/>
          <w:szCs w:val="26"/>
        </w:rPr>
        <w:t>БОТ И ПОРЯДКУ ПРИЕМКИ. РАЗДЕЛ 13</w:t>
      </w:r>
      <w:r w:rsidRPr="00D05CBF">
        <w:rPr>
          <w:sz w:val="26"/>
          <w:szCs w:val="26"/>
        </w:rPr>
        <w:t xml:space="preserve">. ТРЕБОВАНИЕ К ФОРМЕ ПРЕДСТАВЛЯЕМОЙ ИНФОРМАЦИИ. </w:t>
      </w:r>
      <w:r>
        <w:rPr>
          <w:color w:val="000000" w:themeColor="text1"/>
          <w:sz w:val="26"/>
          <w:szCs w:val="26"/>
        </w:rPr>
        <w:t>РАЗДЕЛ 14</w:t>
      </w:r>
      <w:r w:rsidRPr="00F7658C">
        <w:rPr>
          <w:color w:val="000000" w:themeColor="text1"/>
          <w:sz w:val="26"/>
          <w:szCs w:val="26"/>
        </w:rPr>
        <w:t xml:space="preserve">. ТРЕБОВАНИЯ К ТЕХНИЧЕСКОМУ ОБУЧЕНИЮ ПЕРСОНАЛА </w:t>
      </w:r>
    </w:p>
    <w:p w:rsidR="00AF5290" w:rsidRPr="00F7658C" w:rsidRDefault="00AF5290" w:rsidP="00AF5290">
      <w:pPr>
        <w:rPr>
          <w:color w:val="000000" w:themeColor="text1"/>
          <w:sz w:val="26"/>
          <w:szCs w:val="26"/>
        </w:rPr>
      </w:pPr>
      <w:r w:rsidRPr="00F7658C">
        <w:rPr>
          <w:color w:val="000000" w:themeColor="text1"/>
          <w:sz w:val="26"/>
          <w:szCs w:val="26"/>
        </w:rPr>
        <w:t xml:space="preserve">            ЗАКАЗЧИКА</w:t>
      </w:r>
    </w:p>
    <w:p w:rsidR="00AF5290" w:rsidRPr="00F7658C" w:rsidRDefault="00AF5290" w:rsidP="00AF5290">
      <w:pPr>
        <w:rPr>
          <w:color w:val="000000" w:themeColor="text1"/>
          <w:sz w:val="26"/>
          <w:szCs w:val="26"/>
        </w:rPr>
      </w:pPr>
      <w:r w:rsidRPr="00F7658C">
        <w:rPr>
          <w:rFonts w:hint="cs"/>
          <w:color w:val="000000" w:themeColor="text1"/>
          <w:sz w:val="26"/>
          <w:szCs w:val="26"/>
        </w:rPr>
        <w:t>РАЗДЕЛ</w:t>
      </w:r>
      <w:r w:rsidRPr="00F7658C">
        <w:rPr>
          <w:color w:val="000000" w:themeColor="text1"/>
          <w:sz w:val="26"/>
          <w:szCs w:val="26"/>
        </w:rPr>
        <w:t xml:space="preserve"> 1</w:t>
      </w:r>
      <w:r>
        <w:rPr>
          <w:color w:val="000000" w:themeColor="text1"/>
          <w:sz w:val="26"/>
          <w:szCs w:val="26"/>
        </w:rPr>
        <w:t>5</w:t>
      </w:r>
      <w:r w:rsidRPr="00F7658C">
        <w:rPr>
          <w:color w:val="000000" w:themeColor="text1"/>
          <w:sz w:val="26"/>
          <w:szCs w:val="26"/>
        </w:rPr>
        <w:t xml:space="preserve">. </w:t>
      </w:r>
      <w:r w:rsidRPr="00F7658C">
        <w:rPr>
          <w:rFonts w:hint="cs"/>
          <w:color w:val="000000" w:themeColor="text1"/>
          <w:sz w:val="26"/>
          <w:szCs w:val="26"/>
        </w:rPr>
        <w:t>ЦЕЛЬ</w:t>
      </w:r>
      <w:r w:rsidRPr="00F7658C">
        <w:rPr>
          <w:color w:val="000000" w:themeColor="text1"/>
          <w:sz w:val="26"/>
          <w:szCs w:val="26"/>
        </w:rPr>
        <w:t xml:space="preserve"> </w:t>
      </w:r>
      <w:r w:rsidRPr="00F7658C">
        <w:rPr>
          <w:rFonts w:hint="cs"/>
          <w:color w:val="000000" w:themeColor="text1"/>
          <w:sz w:val="26"/>
          <w:szCs w:val="26"/>
        </w:rPr>
        <w:t>ЗАКУПКИ</w:t>
      </w:r>
    </w:p>
    <w:p w:rsidR="00AF5290" w:rsidRPr="00F7658C" w:rsidRDefault="00AF5290" w:rsidP="00AF5290">
      <w:pPr>
        <w:rPr>
          <w:color w:val="000000" w:themeColor="text1"/>
          <w:sz w:val="26"/>
          <w:szCs w:val="26"/>
        </w:rPr>
      </w:pPr>
      <w:r w:rsidRPr="00F7658C">
        <w:rPr>
          <w:color w:val="000000" w:themeColor="text1"/>
          <w:sz w:val="26"/>
          <w:szCs w:val="26"/>
        </w:rPr>
        <w:t>РАЗДЕЛ 1</w:t>
      </w:r>
      <w:r>
        <w:rPr>
          <w:color w:val="000000" w:themeColor="text1"/>
          <w:sz w:val="26"/>
          <w:szCs w:val="26"/>
        </w:rPr>
        <w:t>6</w:t>
      </w:r>
      <w:r w:rsidRPr="00F7658C">
        <w:rPr>
          <w:color w:val="000000" w:themeColor="text1"/>
          <w:sz w:val="26"/>
          <w:szCs w:val="26"/>
        </w:rPr>
        <w:t>.</w:t>
      </w:r>
      <w:r w:rsidRPr="00F7658C">
        <w:rPr>
          <w:color w:val="000000" w:themeColor="text1"/>
        </w:rPr>
        <w:t xml:space="preserve"> </w:t>
      </w:r>
      <w:r w:rsidRPr="00F7658C">
        <w:rPr>
          <w:color w:val="000000" w:themeColor="text1"/>
          <w:sz w:val="26"/>
          <w:szCs w:val="26"/>
        </w:rPr>
        <w:t>ДОПОЛНИТЕЛЬНЫЕ (ИНЫЕ) ТРЕБОВАНИЯ</w:t>
      </w:r>
    </w:p>
    <w:p w:rsidR="00AF5290" w:rsidRPr="00F7658C" w:rsidRDefault="00AF5290" w:rsidP="00AF5290">
      <w:pPr>
        <w:rPr>
          <w:color w:val="000000" w:themeColor="text1"/>
          <w:sz w:val="26"/>
          <w:szCs w:val="26"/>
        </w:rPr>
      </w:pPr>
      <w:r w:rsidRPr="00F7658C">
        <w:rPr>
          <w:color w:val="000000" w:themeColor="text1"/>
          <w:sz w:val="26"/>
          <w:szCs w:val="26"/>
        </w:rPr>
        <w:t>РАЗДЕЛ 1</w:t>
      </w:r>
      <w:r>
        <w:rPr>
          <w:color w:val="000000" w:themeColor="text1"/>
          <w:sz w:val="26"/>
          <w:szCs w:val="26"/>
        </w:rPr>
        <w:t>7</w:t>
      </w:r>
      <w:r w:rsidRPr="00F7658C">
        <w:rPr>
          <w:color w:val="000000" w:themeColor="text1"/>
          <w:sz w:val="26"/>
          <w:szCs w:val="26"/>
        </w:rPr>
        <w:t xml:space="preserve">. ПЕРЕЧЕНЬ ПРИНЯТЫХ СОКРАЩЕНИЙ </w:t>
      </w:r>
    </w:p>
    <w:p w:rsidR="00AF5290" w:rsidRPr="00F7658C" w:rsidRDefault="00AF5290" w:rsidP="00AF5290">
      <w:pPr>
        <w:rPr>
          <w:color w:val="000000" w:themeColor="text1"/>
          <w:sz w:val="26"/>
          <w:szCs w:val="26"/>
        </w:rPr>
      </w:pPr>
      <w:r w:rsidRPr="00F7658C">
        <w:rPr>
          <w:color w:val="000000" w:themeColor="text1"/>
          <w:sz w:val="26"/>
          <w:szCs w:val="26"/>
        </w:rPr>
        <w:t>РАЗДЕЛ 1</w:t>
      </w:r>
      <w:r>
        <w:rPr>
          <w:color w:val="000000" w:themeColor="text1"/>
          <w:sz w:val="26"/>
          <w:szCs w:val="26"/>
        </w:rPr>
        <w:t>8</w:t>
      </w:r>
      <w:r w:rsidRPr="00F7658C">
        <w:rPr>
          <w:color w:val="000000" w:themeColor="text1"/>
          <w:sz w:val="26"/>
          <w:szCs w:val="26"/>
        </w:rPr>
        <w:t>. ПЕРЕЧЕНЬ ПРИЛОЖЕНИЙ</w:t>
      </w:r>
    </w:p>
    <w:p w:rsidR="00AF5290" w:rsidRPr="00F7658C" w:rsidRDefault="00AF5290" w:rsidP="00AF5290">
      <w:pPr>
        <w:rPr>
          <w:color w:val="000000" w:themeColor="text1"/>
          <w:sz w:val="26"/>
          <w:szCs w:val="26"/>
        </w:rPr>
        <w:sectPr w:rsidR="00AF5290" w:rsidRPr="00F7658C" w:rsidSect="000062FB">
          <w:headerReference w:type="default" r:id="rId14"/>
          <w:footerReference w:type="default" r:id="rId15"/>
          <w:pgSz w:w="11906" w:h="16838"/>
          <w:pgMar w:top="1134" w:right="851" w:bottom="1134" w:left="1276" w:header="709" w:footer="709" w:gutter="0"/>
          <w:pgNumType w:start="0"/>
          <w:cols w:space="720"/>
          <w:titlePg/>
          <w:docGrid w:linePitch="381"/>
        </w:sectPr>
      </w:pPr>
    </w:p>
    <w:tbl>
      <w:tblPr>
        <w:tblW w:w="1031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512"/>
      </w:tblGrid>
      <w:tr w:rsidR="00AF5290" w:rsidRPr="00CB6EB1" w:rsidTr="00412B9D">
        <w:trPr>
          <w:trHeight w:val="273"/>
        </w:trPr>
        <w:tc>
          <w:tcPr>
            <w:tcW w:w="10314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AF5290" w:rsidRPr="00CB6EB1" w:rsidRDefault="00AF5290" w:rsidP="00412B9D">
            <w:pPr>
              <w:jc w:val="center"/>
              <w:rPr>
                <w:sz w:val="28"/>
                <w:szCs w:val="28"/>
              </w:rPr>
            </w:pPr>
            <w:r w:rsidRPr="00CB6EB1">
              <w:rPr>
                <w:sz w:val="28"/>
                <w:szCs w:val="28"/>
              </w:rPr>
              <w:lastRenderedPageBreak/>
              <w:t xml:space="preserve">РАЗДЕЛ </w:t>
            </w:r>
            <w:r>
              <w:rPr>
                <w:sz w:val="28"/>
                <w:szCs w:val="28"/>
              </w:rPr>
              <w:t>1</w:t>
            </w:r>
            <w:r w:rsidRPr="00CB6EB1">
              <w:rPr>
                <w:sz w:val="28"/>
                <w:szCs w:val="28"/>
              </w:rPr>
              <w:t xml:space="preserve">. </w:t>
            </w:r>
            <w:r w:rsidRPr="00D05CBF">
              <w:rPr>
                <w:rFonts w:hint="cs"/>
                <w:sz w:val="28"/>
                <w:szCs w:val="28"/>
              </w:rPr>
              <w:t>НАИМЕНОВАНИЕ</w:t>
            </w:r>
            <w:r w:rsidRPr="00D05CBF">
              <w:rPr>
                <w:sz w:val="28"/>
                <w:szCs w:val="28"/>
              </w:rPr>
              <w:t xml:space="preserve"> </w:t>
            </w:r>
            <w:r w:rsidRPr="00D05CBF">
              <w:rPr>
                <w:rFonts w:hint="cs"/>
                <w:sz w:val="28"/>
                <w:szCs w:val="28"/>
              </w:rPr>
              <w:t>ВЫПОЛНЯЕМЫХ</w:t>
            </w:r>
            <w:r w:rsidRPr="00D05CBF">
              <w:rPr>
                <w:sz w:val="28"/>
                <w:szCs w:val="28"/>
              </w:rPr>
              <w:t xml:space="preserve"> </w:t>
            </w:r>
            <w:r w:rsidRPr="00D05CBF">
              <w:rPr>
                <w:rFonts w:hint="cs"/>
                <w:sz w:val="28"/>
                <w:szCs w:val="28"/>
              </w:rPr>
              <w:t>РАБОТ</w:t>
            </w:r>
          </w:p>
        </w:tc>
      </w:tr>
      <w:tr w:rsidR="00AF5290" w:rsidRPr="00A80728" w:rsidTr="00412B9D">
        <w:trPr>
          <w:trHeight w:val="273"/>
        </w:trPr>
        <w:tc>
          <w:tcPr>
            <w:tcW w:w="10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5290" w:rsidRPr="00A80728" w:rsidRDefault="00AF5290" w:rsidP="00412B9D">
            <w:pPr>
              <w:shd w:val="clear" w:color="auto" w:fill="FFFFFF"/>
              <w:ind w:left="10"/>
            </w:pPr>
            <w:r w:rsidRPr="0077461D">
              <w:rPr>
                <w:spacing w:val="-2"/>
              </w:rPr>
              <w:t xml:space="preserve">Капремонт </w:t>
            </w:r>
            <w:proofErr w:type="gramStart"/>
            <w:r w:rsidRPr="0077461D">
              <w:rPr>
                <w:spacing w:val="-2"/>
              </w:rPr>
              <w:t>хранилищ  исторических</w:t>
            </w:r>
            <w:proofErr w:type="gramEnd"/>
            <w:r w:rsidRPr="0077461D">
              <w:rPr>
                <w:spacing w:val="-2"/>
              </w:rPr>
              <w:t xml:space="preserve"> ТРО </w:t>
            </w:r>
            <w:r w:rsidRPr="003C4894">
              <w:rPr>
                <w:spacing w:val="-2"/>
              </w:rPr>
              <w:t>на ПХРО</w:t>
            </w:r>
            <w:r>
              <w:rPr>
                <w:spacing w:val="-2"/>
              </w:rPr>
              <w:t xml:space="preserve"> Челябинского отделения филиала</w:t>
            </w:r>
            <w:r>
              <w:t xml:space="preserve"> </w:t>
            </w:r>
            <w:r w:rsidRPr="003C4894">
              <w:rPr>
                <w:spacing w:val="-2"/>
              </w:rPr>
              <w:t>«Уральский территориальный округ» ФГУП «РосРАО»</w:t>
            </w:r>
          </w:p>
        </w:tc>
      </w:tr>
      <w:tr w:rsidR="00AF5290" w:rsidRPr="00CB6EB1" w:rsidTr="00412B9D">
        <w:trPr>
          <w:trHeight w:val="273"/>
        </w:trPr>
        <w:tc>
          <w:tcPr>
            <w:tcW w:w="10314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AF5290" w:rsidRDefault="00AF5290" w:rsidP="00412B9D">
            <w:pPr>
              <w:jc w:val="center"/>
              <w:rPr>
                <w:sz w:val="28"/>
                <w:szCs w:val="28"/>
              </w:rPr>
            </w:pPr>
          </w:p>
          <w:p w:rsidR="00AF5290" w:rsidRPr="00CB6EB1" w:rsidRDefault="00AF5290" w:rsidP="00412B9D">
            <w:pPr>
              <w:jc w:val="center"/>
              <w:rPr>
                <w:sz w:val="28"/>
                <w:szCs w:val="28"/>
              </w:rPr>
            </w:pPr>
            <w:r w:rsidRPr="00CB6EB1">
              <w:rPr>
                <w:sz w:val="28"/>
                <w:szCs w:val="28"/>
              </w:rPr>
              <w:t xml:space="preserve">РАЗДЕЛ 2. </w:t>
            </w:r>
            <w:r w:rsidRPr="00D05CBF">
              <w:rPr>
                <w:rFonts w:hint="cs"/>
                <w:sz w:val="28"/>
                <w:szCs w:val="28"/>
              </w:rPr>
              <w:t>ОБЩИЕ</w:t>
            </w:r>
            <w:r w:rsidRPr="00D05CBF">
              <w:rPr>
                <w:sz w:val="28"/>
                <w:szCs w:val="28"/>
              </w:rPr>
              <w:t xml:space="preserve"> </w:t>
            </w:r>
            <w:r w:rsidRPr="00D05CBF">
              <w:rPr>
                <w:rFonts w:hint="cs"/>
                <w:sz w:val="28"/>
                <w:szCs w:val="28"/>
              </w:rPr>
              <w:t>ПОЛОЖЕНИЯ</w:t>
            </w:r>
          </w:p>
        </w:tc>
      </w:tr>
      <w:tr w:rsidR="00AF5290" w:rsidRPr="00CB6EB1" w:rsidTr="00412B9D">
        <w:trPr>
          <w:trHeight w:val="399"/>
        </w:trPr>
        <w:tc>
          <w:tcPr>
            <w:tcW w:w="10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5290" w:rsidRPr="00D05CBF" w:rsidRDefault="00AF5290" w:rsidP="00412B9D">
            <w:r w:rsidRPr="00D05CBF">
              <w:t xml:space="preserve">Подраздел 2.1 Сведения о строительно-монтажных работах при строительстве, </w:t>
            </w:r>
          </w:p>
          <w:p w:rsidR="00AF5290" w:rsidRPr="00D05CBF" w:rsidRDefault="00AF5290" w:rsidP="00412B9D">
            <w:r w:rsidRPr="00D05CBF">
              <w:t xml:space="preserve">                          реконструкции и капитальном ремонте объектов.</w:t>
            </w:r>
          </w:p>
        </w:tc>
      </w:tr>
      <w:tr w:rsidR="00AF5290" w:rsidRPr="00CB6EB1" w:rsidTr="00412B9D">
        <w:trPr>
          <w:trHeight w:val="399"/>
        </w:trPr>
        <w:tc>
          <w:tcPr>
            <w:tcW w:w="10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5290" w:rsidRDefault="00AF5290" w:rsidP="00412B9D">
            <w:pPr>
              <w:jc w:val="both"/>
            </w:pPr>
            <w:r w:rsidRPr="001C2CFD">
              <w:t xml:space="preserve">Дефектная ведомость №1 </w:t>
            </w:r>
            <w:r w:rsidRPr="00DA7ABA">
              <w:t xml:space="preserve">от </w:t>
            </w:r>
            <w:r w:rsidRPr="0065173D">
              <w:t>0</w:t>
            </w:r>
            <w:r>
              <w:t>4</w:t>
            </w:r>
            <w:r w:rsidRPr="0065173D">
              <w:t>.0</w:t>
            </w:r>
            <w:r>
              <w:t>4</w:t>
            </w:r>
            <w:r w:rsidRPr="0065173D">
              <w:t>.</w:t>
            </w:r>
            <w:r w:rsidRPr="001C2CFD">
              <w:t>201</w:t>
            </w:r>
            <w:r>
              <w:t>4</w:t>
            </w:r>
            <w:r w:rsidRPr="001C2CFD">
              <w:t xml:space="preserve">г, утвержденная Директором Челябинского отделения филиала «Уральский территориальный округ» ФГУП «РосРАО» </w:t>
            </w:r>
            <w:proofErr w:type="spellStart"/>
            <w:r w:rsidRPr="001C2CFD">
              <w:t>Грешняковым</w:t>
            </w:r>
            <w:proofErr w:type="spellEnd"/>
            <w:r w:rsidRPr="001C2CFD">
              <w:t xml:space="preserve"> А.П.</w:t>
            </w:r>
            <w:r>
              <w:t xml:space="preserve"> (Приложение 1).</w:t>
            </w:r>
          </w:p>
          <w:p w:rsidR="00AF5290" w:rsidRPr="00F7658C" w:rsidRDefault="00AF5290" w:rsidP="00412B9D">
            <w:pPr>
              <w:jc w:val="both"/>
              <w:rPr>
                <w:color w:val="000000" w:themeColor="text1"/>
              </w:rPr>
            </w:pPr>
            <w:r w:rsidRPr="00F7658C">
              <w:rPr>
                <w:color w:val="000000" w:themeColor="text1"/>
              </w:rPr>
              <w:t>Профессиональный аттестат от 14.12.2012г федерального центра по ценообразованию в строительстве, выданный Свирепо И.Г. (Приложение 2).</w:t>
            </w:r>
          </w:p>
          <w:p w:rsidR="00AF5290" w:rsidRDefault="00AF5290" w:rsidP="00412B9D">
            <w:pPr>
              <w:jc w:val="both"/>
            </w:pPr>
            <w:r>
              <w:t>О</w:t>
            </w:r>
            <w:r w:rsidRPr="007D7D95">
              <w:t>тчет</w:t>
            </w:r>
            <w:r>
              <w:t xml:space="preserve"> </w:t>
            </w:r>
            <w:r w:rsidRPr="007D7D95">
              <w:t>ООО «</w:t>
            </w:r>
            <w:proofErr w:type="spellStart"/>
            <w:r w:rsidRPr="007D7D95">
              <w:t>РЭСцентр</w:t>
            </w:r>
            <w:proofErr w:type="spellEnd"/>
            <w:r w:rsidRPr="007D7D95">
              <w:t>» ("Решение о продлении срока эксплуатации ООО «</w:t>
            </w:r>
            <w:proofErr w:type="spellStart"/>
            <w:r w:rsidRPr="007D7D95">
              <w:t>РЭСцентр</w:t>
            </w:r>
            <w:proofErr w:type="spellEnd"/>
            <w:r w:rsidRPr="007D7D95">
              <w:t>»</w:t>
            </w:r>
            <w:r>
              <w:t>) (Приложение № 4)</w:t>
            </w:r>
          </w:p>
          <w:p w:rsidR="00AF5290" w:rsidRPr="00CB6EB1" w:rsidRDefault="00AF5290" w:rsidP="00412B9D">
            <w:pPr>
              <w:jc w:val="both"/>
              <w:rPr>
                <w:i/>
              </w:rPr>
            </w:pPr>
            <w:r w:rsidRPr="0077461D">
              <w:t>Акт №2 от 10.12.2008 г. ООО «</w:t>
            </w:r>
            <w:proofErr w:type="spellStart"/>
            <w:r w:rsidRPr="0077461D">
              <w:t>РЭСцентр</w:t>
            </w:r>
            <w:proofErr w:type="spellEnd"/>
            <w:r w:rsidRPr="0077461D">
              <w:t>» по результатам обследования строительных конструкций хранилищ радиоактивных отходов.</w:t>
            </w:r>
            <w:r>
              <w:t xml:space="preserve"> </w:t>
            </w:r>
            <w:r w:rsidRPr="00DF0B5E">
              <w:t xml:space="preserve">(Приложение № </w:t>
            </w:r>
            <w:r>
              <w:t>5</w:t>
            </w:r>
            <w:r w:rsidRPr="00DF0B5E">
              <w:t>)</w:t>
            </w:r>
          </w:p>
        </w:tc>
      </w:tr>
      <w:tr w:rsidR="00AF5290" w:rsidRPr="00D05CBF" w:rsidTr="00412B9D">
        <w:trPr>
          <w:trHeight w:val="399"/>
        </w:trPr>
        <w:tc>
          <w:tcPr>
            <w:tcW w:w="10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5290" w:rsidRPr="00D05CBF" w:rsidRDefault="00AF5290" w:rsidP="00412B9D">
            <w:r w:rsidRPr="00D05CBF">
              <w:t>Подраздел 2.</w:t>
            </w:r>
            <w:r>
              <w:t>2</w:t>
            </w:r>
            <w:r w:rsidRPr="00D05CBF">
              <w:t xml:space="preserve"> </w:t>
            </w:r>
            <w:r w:rsidRPr="00D05CBF">
              <w:rPr>
                <w:rFonts w:hint="cs"/>
              </w:rPr>
              <w:t>Сведения</w:t>
            </w:r>
            <w:r w:rsidRPr="00D05CBF">
              <w:t xml:space="preserve"> </w:t>
            </w:r>
            <w:r w:rsidRPr="00D05CBF">
              <w:rPr>
                <w:rFonts w:hint="cs"/>
              </w:rPr>
              <w:t>о</w:t>
            </w:r>
            <w:r w:rsidRPr="00D05CBF">
              <w:t xml:space="preserve"> </w:t>
            </w:r>
            <w:r w:rsidRPr="00D05CBF">
              <w:rPr>
                <w:rFonts w:hint="cs"/>
              </w:rPr>
              <w:t>выполняемых</w:t>
            </w:r>
            <w:r w:rsidRPr="00D05CBF">
              <w:t xml:space="preserve"> </w:t>
            </w:r>
            <w:r w:rsidRPr="00D05CBF">
              <w:rPr>
                <w:rFonts w:hint="cs"/>
              </w:rPr>
              <w:t>работах</w:t>
            </w:r>
            <w:r w:rsidRPr="00D05CBF">
              <w:t>.</w:t>
            </w:r>
          </w:p>
        </w:tc>
      </w:tr>
      <w:tr w:rsidR="00AF5290" w:rsidRPr="00635BA2" w:rsidTr="00412B9D">
        <w:trPr>
          <w:trHeight w:val="399"/>
        </w:trPr>
        <w:tc>
          <w:tcPr>
            <w:tcW w:w="10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5290" w:rsidRPr="00635BA2" w:rsidRDefault="00AF5290" w:rsidP="00412B9D">
            <w:pPr>
              <w:jc w:val="both"/>
            </w:pPr>
            <w:r w:rsidRPr="00635BA2">
              <w:t>Земляные работы. Гидроизоляционные работы. Ремонтно-строительные работы.</w:t>
            </w:r>
          </w:p>
        </w:tc>
      </w:tr>
      <w:tr w:rsidR="00AF5290" w:rsidRPr="00D05CBF" w:rsidTr="00412B9D">
        <w:trPr>
          <w:trHeight w:val="399"/>
        </w:trPr>
        <w:tc>
          <w:tcPr>
            <w:tcW w:w="10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5290" w:rsidRPr="00D05CBF" w:rsidRDefault="00AF5290" w:rsidP="00412B9D">
            <w:r w:rsidRPr="00D05CBF">
              <w:t xml:space="preserve">Подраздел 2.3 </w:t>
            </w:r>
            <w:r w:rsidRPr="00D05CBF">
              <w:rPr>
                <w:rFonts w:hint="cs"/>
              </w:rPr>
              <w:t>Сведения</w:t>
            </w:r>
            <w:r w:rsidRPr="00D05CBF">
              <w:t xml:space="preserve"> </w:t>
            </w:r>
            <w:r w:rsidRPr="00D05CBF">
              <w:rPr>
                <w:rFonts w:hint="cs"/>
              </w:rPr>
              <w:t>о</w:t>
            </w:r>
            <w:r w:rsidRPr="00D05CBF">
              <w:t xml:space="preserve"> </w:t>
            </w:r>
            <w:r w:rsidRPr="00D05CBF">
              <w:rPr>
                <w:rFonts w:hint="cs"/>
              </w:rPr>
              <w:t>месте</w:t>
            </w:r>
            <w:r w:rsidRPr="00D05CBF">
              <w:t xml:space="preserve"> </w:t>
            </w:r>
            <w:r w:rsidRPr="00D05CBF">
              <w:rPr>
                <w:rFonts w:hint="cs"/>
              </w:rPr>
              <w:t>выполнения</w:t>
            </w:r>
            <w:r w:rsidRPr="00D05CBF">
              <w:t xml:space="preserve"> </w:t>
            </w:r>
            <w:r w:rsidRPr="00D05CBF">
              <w:rPr>
                <w:rFonts w:hint="cs"/>
              </w:rPr>
              <w:t>работ</w:t>
            </w:r>
            <w:r w:rsidRPr="00D05CBF">
              <w:t>.</w:t>
            </w:r>
          </w:p>
        </w:tc>
      </w:tr>
      <w:tr w:rsidR="00AF5290" w:rsidRPr="00CB6EB1" w:rsidTr="00412B9D">
        <w:trPr>
          <w:trHeight w:val="399"/>
        </w:trPr>
        <w:tc>
          <w:tcPr>
            <w:tcW w:w="10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5290" w:rsidRPr="00635BA2" w:rsidRDefault="00AF5290" w:rsidP="00412B9D">
            <w:pPr>
              <w:jc w:val="both"/>
            </w:pPr>
            <w:r w:rsidRPr="00635BA2">
              <w:t xml:space="preserve">456503, Челябинская обл., Сосновский </w:t>
            </w:r>
            <w:proofErr w:type="gramStart"/>
            <w:r w:rsidRPr="00635BA2">
              <w:t>район,  в</w:t>
            </w:r>
            <w:proofErr w:type="gramEnd"/>
            <w:r w:rsidRPr="00635BA2">
              <w:t xml:space="preserve"> 6км. севернее </w:t>
            </w:r>
            <w:proofErr w:type="spellStart"/>
            <w:r w:rsidRPr="00635BA2">
              <w:t>дер.Чишма</w:t>
            </w:r>
            <w:proofErr w:type="spellEnd"/>
          </w:p>
        </w:tc>
      </w:tr>
      <w:tr w:rsidR="00AF5290" w:rsidRPr="00D05CBF" w:rsidTr="00412B9D">
        <w:trPr>
          <w:trHeight w:val="399"/>
        </w:trPr>
        <w:tc>
          <w:tcPr>
            <w:tcW w:w="10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5290" w:rsidRPr="00D05CBF" w:rsidRDefault="00AF5290" w:rsidP="00412B9D">
            <w:r w:rsidRPr="00D05CBF">
              <w:t>Подраздел 2.</w:t>
            </w:r>
            <w:r>
              <w:t>4</w:t>
            </w:r>
            <w:r w:rsidRPr="00D05CBF">
              <w:t xml:space="preserve"> </w:t>
            </w:r>
            <w:r w:rsidRPr="00D05CBF">
              <w:rPr>
                <w:rFonts w:hint="cs"/>
              </w:rPr>
              <w:t>Требования</w:t>
            </w:r>
            <w:r w:rsidRPr="00D05CBF">
              <w:t xml:space="preserve"> </w:t>
            </w:r>
            <w:r w:rsidRPr="00D05CBF">
              <w:rPr>
                <w:rFonts w:hint="cs"/>
              </w:rPr>
              <w:t>к</w:t>
            </w:r>
            <w:r w:rsidRPr="00D05CBF">
              <w:t xml:space="preserve"> </w:t>
            </w:r>
            <w:r w:rsidRPr="00D05CBF">
              <w:rPr>
                <w:rFonts w:hint="cs"/>
              </w:rPr>
              <w:t>разработке</w:t>
            </w:r>
            <w:r w:rsidRPr="00D05CBF">
              <w:t xml:space="preserve"> </w:t>
            </w:r>
            <w:r w:rsidRPr="00D05CBF">
              <w:rPr>
                <w:rFonts w:hint="cs"/>
              </w:rPr>
              <w:t>проекта</w:t>
            </w:r>
            <w:r w:rsidRPr="00D05CBF">
              <w:t xml:space="preserve"> </w:t>
            </w:r>
            <w:r w:rsidRPr="00D05CBF">
              <w:rPr>
                <w:rFonts w:hint="cs"/>
              </w:rPr>
              <w:t>производства</w:t>
            </w:r>
            <w:r w:rsidRPr="00D05CBF">
              <w:t xml:space="preserve"> </w:t>
            </w:r>
            <w:r w:rsidRPr="00D05CBF">
              <w:rPr>
                <w:rFonts w:hint="cs"/>
              </w:rPr>
              <w:t>работ</w:t>
            </w:r>
            <w:r w:rsidRPr="00D05CBF">
              <w:t>.</w:t>
            </w:r>
          </w:p>
        </w:tc>
      </w:tr>
      <w:tr w:rsidR="00AF5290" w:rsidRPr="00CB6EB1" w:rsidTr="00412B9D">
        <w:trPr>
          <w:trHeight w:val="399"/>
        </w:trPr>
        <w:tc>
          <w:tcPr>
            <w:tcW w:w="10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5290" w:rsidRPr="00CB6EB1" w:rsidRDefault="00AF5290" w:rsidP="00412B9D">
            <w:pPr>
              <w:jc w:val="both"/>
              <w:rPr>
                <w:i/>
              </w:rPr>
            </w:pPr>
            <w:r w:rsidRPr="00346F8F">
              <w:t xml:space="preserve">Для </w:t>
            </w:r>
            <w:r>
              <w:t xml:space="preserve">данных видов </w:t>
            </w:r>
            <w:r w:rsidRPr="00346F8F">
              <w:t xml:space="preserve">работ </w:t>
            </w:r>
            <w:r>
              <w:t xml:space="preserve">откорректировать </w:t>
            </w:r>
            <w:r w:rsidRPr="00346F8F">
              <w:t xml:space="preserve">с учетом особенностей данного объекта и местных условий </w:t>
            </w:r>
            <w:r>
              <w:t xml:space="preserve">и применить типовые технологические карты. </w:t>
            </w:r>
          </w:p>
        </w:tc>
      </w:tr>
      <w:tr w:rsidR="00AF5290" w:rsidRPr="00CB6EB1" w:rsidTr="00412B9D">
        <w:trPr>
          <w:trHeight w:val="269"/>
        </w:trPr>
        <w:tc>
          <w:tcPr>
            <w:tcW w:w="103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AF5290" w:rsidRDefault="00AF5290" w:rsidP="00412B9D">
            <w:pPr>
              <w:jc w:val="center"/>
              <w:rPr>
                <w:sz w:val="28"/>
                <w:szCs w:val="28"/>
              </w:rPr>
            </w:pPr>
          </w:p>
          <w:p w:rsidR="00AF5290" w:rsidRPr="00CB6EB1" w:rsidRDefault="00AF5290" w:rsidP="00412B9D">
            <w:pPr>
              <w:jc w:val="center"/>
              <w:rPr>
                <w:sz w:val="28"/>
                <w:szCs w:val="28"/>
              </w:rPr>
            </w:pPr>
            <w:r w:rsidRPr="00CB6EB1">
              <w:rPr>
                <w:sz w:val="28"/>
                <w:szCs w:val="28"/>
              </w:rPr>
              <w:t xml:space="preserve">РАЗДЕЛ 3. </w:t>
            </w:r>
            <w:r w:rsidRPr="00D05CBF">
              <w:rPr>
                <w:rFonts w:hint="cs"/>
                <w:sz w:val="28"/>
                <w:szCs w:val="28"/>
              </w:rPr>
              <w:t>ТРЕБОВАНИЯ</w:t>
            </w:r>
            <w:r w:rsidRPr="00D05CBF">
              <w:rPr>
                <w:sz w:val="28"/>
                <w:szCs w:val="28"/>
              </w:rPr>
              <w:t xml:space="preserve"> </w:t>
            </w:r>
            <w:r w:rsidRPr="00D05CBF">
              <w:rPr>
                <w:rFonts w:hint="cs"/>
                <w:sz w:val="28"/>
                <w:szCs w:val="28"/>
              </w:rPr>
              <w:t>К</w:t>
            </w:r>
            <w:r w:rsidRPr="00D05CBF">
              <w:rPr>
                <w:sz w:val="28"/>
                <w:szCs w:val="28"/>
              </w:rPr>
              <w:t xml:space="preserve"> </w:t>
            </w:r>
            <w:r w:rsidRPr="00D05CBF">
              <w:rPr>
                <w:rFonts w:hint="cs"/>
                <w:sz w:val="28"/>
                <w:szCs w:val="28"/>
              </w:rPr>
              <w:t>ТЕХНИЧЕСКИМ</w:t>
            </w:r>
            <w:r w:rsidRPr="00D05CBF">
              <w:rPr>
                <w:sz w:val="28"/>
                <w:szCs w:val="28"/>
              </w:rPr>
              <w:t xml:space="preserve"> </w:t>
            </w:r>
            <w:r w:rsidRPr="00D05CBF">
              <w:rPr>
                <w:rFonts w:hint="cs"/>
                <w:sz w:val="28"/>
                <w:szCs w:val="28"/>
              </w:rPr>
              <w:t>ХАРАКТЕРИСТИКАМ</w:t>
            </w:r>
            <w:r w:rsidRPr="00D05CBF">
              <w:rPr>
                <w:sz w:val="28"/>
                <w:szCs w:val="28"/>
              </w:rPr>
              <w:t xml:space="preserve"> </w:t>
            </w:r>
            <w:r w:rsidRPr="00D05CBF">
              <w:rPr>
                <w:rFonts w:hint="cs"/>
                <w:sz w:val="28"/>
                <w:szCs w:val="28"/>
              </w:rPr>
              <w:t>РАБОТ</w:t>
            </w:r>
          </w:p>
        </w:tc>
      </w:tr>
      <w:tr w:rsidR="00AF5290" w:rsidRPr="00D05CBF" w:rsidTr="00412B9D">
        <w:trPr>
          <w:trHeight w:val="269"/>
        </w:trPr>
        <w:tc>
          <w:tcPr>
            <w:tcW w:w="10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5290" w:rsidRPr="00D05CBF" w:rsidRDefault="00AF5290" w:rsidP="00412B9D">
            <w:r w:rsidRPr="00D05CBF">
              <w:t xml:space="preserve">Подраздел </w:t>
            </w:r>
            <w:r>
              <w:t>3.1</w:t>
            </w:r>
            <w:r w:rsidRPr="00D05CBF">
              <w:t xml:space="preserve"> </w:t>
            </w:r>
            <w:r w:rsidRPr="00D05CBF">
              <w:rPr>
                <w:rFonts w:hint="cs"/>
              </w:rPr>
              <w:t>Технические</w:t>
            </w:r>
            <w:r w:rsidRPr="00D05CBF">
              <w:t xml:space="preserve"> </w:t>
            </w:r>
            <w:r w:rsidRPr="00D05CBF">
              <w:rPr>
                <w:rFonts w:hint="cs"/>
              </w:rPr>
              <w:t>требования</w:t>
            </w:r>
            <w:r w:rsidRPr="00D05CBF">
              <w:t xml:space="preserve"> </w:t>
            </w:r>
            <w:r w:rsidRPr="00D05CBF">
              <w:rPr>
                <w:rFonts w:hint="cs"/>
              </w:rPr>
              <w:t>при</w:t>
            </w:r>
            <w:r w:rsidRPr="00D05CBF">
              <w:t xml:space="preserve"> </w:t>
            </w:r>
            <w:r w:rsidRPr="00D05CBF">
              <w:rPr>
                <w:rFonts w:hint="cs"/>
              </w:rPr>
              <w:t>выполнении</w:t>
            </w:r>
            <w:r w:rsidRPr="00D05CBF">
              <w:t xml:space="preserve"> </w:t>
            </w:r>
            <w:r w:rsidRPr="00D05CBF">
              <w:rPr>
                <w:rFonts w:hint="cs"/>
              </w:rPr>
              <w:t>работ</w:t>
            </w:r>
            <w:r w:rsidRPr="00D05CBF">
              <w:t>.</w:t>
            </w:r>
          </w:p>
        </w:tc>
      </w:tr>
      <w:tr w:rsidR="00AF5290" w:rsidRPr="00CB6EB1" w:rsidTr="00412B9D">
        <w:trPr>
          <w:trHeight w:val="335"/>
        </w:trPr>
        <w:tc>
          <w:tcPr>
            <w:tcW w:w="10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5290" w:rsidRPr="00B66E98" w:rsidRDefault="00AF5290" w:rsidP="00412B9D">
            <w:pPr>
              <w:jc w:val="both"/>
            </w:pPr>
            <w:r>
              <w:t>При выполнении строительных (земляных) работ с использованием тяжелой техники вблизи хранилищ, необходимо согласование со специализированной проектной организацией.</w:t>
            </w:r>
          </w:p>
        </w:tc>
      </w:tr>
      <w:tr w:rsidR="00AF5290" w:rsidRPr="00D05CBF" w:rsidTr="00412B9D">
        <w:trPr>
          <w:trHeight w:val="335"/>
        </w:trPr>
        <w:tc>
          <w:tcPr>
            <w:tcW w:w="10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5290" w:rsidRPr="00E223F5" w:rsidRDefault="00AF5290" w:rsidP="00412B9D">
            <w:r w:rsidRPr="00E223F5">
              <w:t>Подраздел 3.</w:t>
            </w:r>
            <w:r>
              <w:t>2</w:t>
            </w:r>
            <w:r w:rsidRPr="00E223F5">
              <w:t xml:space="preserve"> Требования к оформлению и составу проекта производства</w:t>
            </w:r>
            <w:r>
              <w:t xml:space="preserve"> </w:t>
            </w:r>
            <w:r w:rsidRPr="00E223F5">
              <w:t>работ (ППР).</w:t>
            </w:r>
          </w:p>
        </w:tc>
      </w:tr>
      <w:tr w:rsidR="00AF5290" w:rsidRPr="00E223F5" w:rsidTr="00412B9D">
        <w:trPr>
          <w:trHeight w:val="335"/>
        </w:trPr>
        <w:tc>
          <w:tcPr>
            <w:tcW w:w="10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5290" w:rsidRPr="00E223F5" w:rsidRDefault="00AF5290" w:rsidP="00412B9D">
            <w:pPr>
              <w:jc w:val="both"/>
              <w:rPr>
                <w:i/>
              </w:rPr>
            </w:pPr>
            <w:r w:rsidRPr="00346F8F">
              <w:t xml:space="preserve">Технологические </w:t>
            </w:r>
            <w:r>
              <w:t xml:space="preserve">карты </w:t>
            </w:r>
            <w:r w:rsidRPr="00346F8F">
              <w:t>оформ</w:t>
            </w:r>
            <w:r>
              <w:t>ить</w:t>
            </w:r>
            <w:r w:rsidRPr="00346F8F">
              <w:t xml:space="preserve"> согласно МДС 12-29.</w:t>
            </w:r>
            <w:r>
              <w:t>2006</w:t>
            </w:r>
          </w:p>
        </w:tc>
      </w:tr>
      <w:tr w:rsidR="00AF5290" w:rsidRPr="00CB6EB1" w:rsidTr="00412B9D">
        <w:trPr>
          <w:trHeight w:val="335"/>
        </w:trPr>
        <w:tc>
          <w:tcPr>
            <w:tcW w:w="103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AF5290" w:rsidRDefault="00AF5290" w:rsidP="00412B9D">
            <w:pPr>
              <w:jc w:val="center"/>
              <w:rPr>
                <w:sz w:val="28"/>
                <w:szCs w:val="28"/>
              </w:rPr>
            </w:pPr>
          </w:p>
          <w:p w:rsidR="00AF5290" w:rsidRPr="00CB6EB1" w:rsidRDefault="00AF5290" w:rsidP="00412B9D">
            <w:pPr>
              <w:jc w:val="center"/>
            </w:pPr>
            <w:r w:rsidRPr="00CB6EB1">
              <w:rPr>
                <w:sz w:val="28"/>
                <w:szCs w:val="28"/>
              </w:rPr>
              <w:t xml:space="preserve">РАЗДЕЛ 4. </w:t>
            </w:r>
            <w:r w:rsidRPr="00E223F5">
              <w:rPr>
                <w:rFonts w:hint="cs"/>
                <w:sz w:val="28"/>
                <w:szCs w:val="28"/>
              </w:rPr>
              <w:t>ВЕДОМОСТЬ</w:t>
            </w:r>
            <w:r w:rsidRPr="00E223F5">
              <w:rPr>
                <w:sz w:val="28"/>
                <w:szCs w:val="28"/>
              </w:rPr>
              <w:t xml:space="preserve"> </w:t>
            </w:r>
            <w:r w:rsidRPr="00E223F5">
              <w:rPr>
                <w:rFonts w:hint="cs"/>
                <w:sz w:val="28"/>
                <w:szCs w:val="28"/>
              </w:rPr>
              <w:t>ФИЗИЧЕСКИХ</w:t>
            </w:r>
            <w:r w:rsidRPr="00E223F5">
              <w:rPr>
                <w:sz w:val="28"/>
                <w:szCs w:val="28"/>
              </w:rPr>
              <w:t xml:space="preserve"> </w:t>
            </w:r>
            <w:r w:rsidRPr="00E223F5">
              <w:rPr>
                <w:rFonts w:hint="cs"/>
                <w:sz w:val="28"/>
                <w:szCs w:val="28"/>
              </w:rPr>
              <w:t>ОБЪЕМОВ</w:t>
            </w:r>
            <w:r w:rsidRPr="00E223F5">
              <w:rPr>
                <w:sz w:val="28"/>
                <w:szCs w:val="28"/>
              </w:rPr>
              <w:t xml:space="preserve"> </w:t>
            </w:r>
            <w:r w:rsidRPr="00E223F5">
              <w:rPr>
                <w:rFonts w:hint="cs"/>
                <w:sz w:val="28"/>
                <w:szCs w:val="28"/>
              </w:rPr>
              <w:t>РАБОТ</w:t>
            </w:r>
            <w:r w:rsidRPr="00E223F5">
              <w:rPr>
                <w:sz w:val="28"/>
                <w:szCs w:val="28"/>
              </w:rPr>
              <w:t xml:space="preserve">, </w:t>
            </w:r>
            <w:r w:rsidRPr="00E223F5">
              <w:rPr>
                <w:rFonts w:hint="cs"/>
                <w:sz w:val="28"/>
                <w:szCs w:val="28"/>
              </w:rPr>
              <w:t>РЕСУРСНАЯ</w:t>
            </w:r>
            <w:r w:rsidRPr="00E223F5">
              <w:rPr>
                <w:sz w:val="28"/>
                <w:szCs w:val="28"/>
              </w:rPr>
              <w:t xml:space="preserve"> </w:t>
            </w:r>
            <w:r w:rsidRPr="00E223F5">
              <w:rPr>
                <w:rFonts w:hint="cs"/>
                <w:sz w:val="28"/>
                <w:szCs w:val="28"/>
              </w:rPr>
              <w:t>ВЕДОМОСТЬ</w:t>
            </w:r>
            <w:r w:rsidRPr="00E223F5">
              <w:rPr>
                <w:sz w:val="28"/>
                <w:szCs w:val="28"/>
              </w:rPr>
              <w:t xml:space="preserve">, </w:t>
            </w:r>
            <w:r w:rsidRPr="00E223F5">
              <w:rPr>
                <w:rFonts w:hint="cs"/>
                <w:sz w:val="28"/>
                <w:szCs w:val="28"/>
              </w:rPr>
              <w:t>СМЕТНЫЕ</w:t>
            </w:r>
            <w:r w:rsidRPr="00E223F5">
              <w:rPr>
                <w:sz w:val="28"/>
                <w:szCs w:val="28"/>
              </w:rPr>
              <w:t xml:space="preserve"> </w:t>
            </w:r>
            <w:r w:rsidRPr="00E223F5">
              <w:rPr>
                <w:rFonts w:hint="cs"/>
                <w:sz w:val="28"/>
                <w:szCs w:val="28"/>
              </w:rPr>
              <w:t>РАСЧЕТЫ</w:t>
            </w:r>
          </w:p>
        </w:tc>
      </w:tr>
      <w:tr w:rsidR="00AF5290" w:rsidRPr="00CB6EB1" w:rsidTr="00412B9D">
        <w:trPr>
          <w:trHeight w:val="3846"/>
        </w:trPr>
        <w:tc>
          <w:tcPr>
            <w:tcW w:w="10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5290" w:rsidRDefault="00AF5290" w:rsidP="00412B9D">
            <w:pPr>
              <w:jc w:val="right"/>
              <w:rPr>
                <w:i/>
              </w:rPr>
            </w:pPr>
            <w:r w:rsidRPr="00E223F5">
              <w:rPr>
                <w:i/>
              </w:rPr>
              <w:t>Таблица 1</w:t>
            </w:r>
          </w:p>
          <w:tbl>
            <w:tblPr>
              <w:tblW w:w="15171" w:type="dxa"/>
              <w:tblCellMar>
                <w:left w:w="10" w:type="dxa"/>
                <w:right w:w="10" w:type="dxa"/>
              </w:tblCellMar>
              <w:tblLook w:val="04A0" w:firstRow="1" w:lastRow="0" w:firstColumn="1" w:lastColumn="0" w:noHBand="0" w:noVBand="1"/>
            </w:tblPr>
            <w:tblGrid>
              <w:gridCol w:w="1872"/>
              <w:gridCol w:w="5103"/>
              <w:gridCol w:w="1276"/>
              <w:gridCol w:w="1730"/>
              <w:gridCol w:w="1730"/>
              <w:gridCol w:w="1730"/>
              <w:gridCol w:w="1730"/>
            </w:tblGrid>
            <w:tr w:rsidR="00AF5290" w:rsidRPr="003D55D7" w:rsidTr="00412B9D">
              <w:trPr>
                <w:gridAfter w:val="3"/>
                <w:wAfter w:w="5190" w:type="dxa"/>
                <w:trHeight w:val="1735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F5290" w:rsidRPr="003112A7" w:rsidRDefault="00AF5290" w:rsidP="00412B9D">
                  <w:pPr>
                    <w:pStyle w:val="112"/>
                    <w:shd w:val="clear" w:color="auto" w:fill="auto"/>
                    <w:spacing w:line="240" w:lineRule="auto"/>
                    <w:rPr>
                      <w:sz w:val="24"/>
                      <w:szCs w:val="24"/>
                    </w:rPr>
                  </w:pPr>
                  <w:r w:rsidRPr="003112A7">
                    <w:rPr>
                      <w:sz w:val="24"/>
                      <w:szCs w:val="24"/>
                    </w:rPr>
                    <w:t>Ведомость физических объемов работ</w:t>
                  </w:r>
                </w:p>
                <w:p w:rsidR="00AF5290" w:rsidRPr="003112A7" w:rsidRDefault="00AF5290" w:rsidP="00412B9D">
                  <w:pPr>
                    <w:pStyle w:val="500"/>
                    <w:shd w:val="clear" w:color="auto" w:fill="auto"/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  <w:r w:rsidRPr="003112A7">
                    <w:rPr>
                      <w:sz w:val="24"/>
                      <w:szCs w:val="24"/>
                    </w:rPr>
                    <w:t xml:space="preserve">на выполнение </w:t>
                  </w:r>
                </w:p>
                <w:p w:rsidR="00AF5290" w:rsidRPr="003112A7" w:rsidRDefault="00AF5290" w:rsidP="00412B9D">
                  <w:pPr>
                    <w:pStyle w:val="500"/>
                    <w:shd w:val="clear" w:color="auto" w:fill="auto"/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  <w:r w:rsidRPr="003112A7">
                    <w:rPr>
                      <w:sz w:val="24"/>
                      <w:szCs w:val="24"/>
                    </w:rPr>
                    <w:t xml:space="preserve">работ по капремонту </w:t>
                  </w:r>
                </w:p>
                <w:p w:rsidR="00AF5290" w:rsidRPr="003112A7" w:rsidRDefault="00AF5290" w:rsidP="00412B9D">
                  <w:pPr>
                    <w:pStyle w:val="500"/>
                    <w:shd w:val="clear" w:color="auto" w:fill="auto"/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51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F5290" w:rsidRPr="003112A7" w:rsidRDefault="00AF5290" w:rsidP="00412B9D">
                  <w:pPr>
                    <w:pStyle w:val="500"/>
                    <w:shd w:val="clear" w:color="auto" w:fill="auto"/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  <w:r w:rsidRPr="003112A7">
                    <w:rPr>
                      <w:sz w:val="24"/>
                      <w:szCs w:val="24"/>
                    </w:rPr>
                    <w:t>Наименование видов работ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F5290" w:rsidRPr="003112A7" w:rsidRDefault="00AF5290" w:rsidP="00412B9D">
                  <w:pPr>
                    <w:pStyle w:val="500"/>
                    <w:shd w:val="clear" w:color="auto" w:fill="auto"/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  <w:r w:rsidRPr="003112A7">
                    <w:rPr>
                      <w:sz w:val="24"/>
                      <w:szCs w:val="24"/>
                    </w:rPr>
                    <w:t>Единица измерения</w:t>
                  </w:r>
                </w:p>
              </w:tc>
              <w:tc>
                <w:tcPr>
                  <w:tcW w:w="17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F5290" w:rsidRPr="003112A7" w:rsidRDefault="00AF5290" w:rsidP="00412B9D">
                  <w:pPr>
                    <w:pStyle w:val="500"/>
                    <w:shd w:val="clear" w:color="auto" w:fill="auto"/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  <w:r w:rsidRPr="003112A7">
                    <w:rPr>
                      <w:sz w:val="24"/>
                      <w:szCs w:val="24"/>
                    </w:rPr>
                    <w:t>Количество</w:t>
                  </w:r>
                </w:p>
              </w:tc>
            </w:tr>
            <w:tr w:rsidR="00AF5290" w:rsidRPr="003112A7" w:rsidTr="00412B9D">
              <w:trPr>
                <w:gridAfter w:val="3"/>
                <w:wAfter w:w="5190" w:type="dxa"/>
                <w:trHeight w:val="359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F5290" w:rsidRPr="003112A7" w:rsidRDefault="00AF5290" w:rsidP="00412B9D">
                  <w:pPr>
                    <w:jc w:val="center"/>
                  </w:pPr>
                  <w:r>
                    <w:t>1</w:t>
                  </w:r>
                </w:p>
              </w:tc>
              <w:tc>
                <w:tcPr>
                  <w:tcW w:w="51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F5290" w:rsidRPr="00C91252" w:rsidRDefault="00AF5290" w:rsidP="00412B9D">
                  <w:pPr>
                    <w:tabs>
                      <w:tab w:val="left" w:pos="1766"/>
                    </w:tabs>
                  </w:pPr>
                  <w:r>
                    <w:t>Разборка оснований асфальтобетонных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F5290" w:rsidRPr="00C91252" w:rsidRDefault="00AF5290" w:rsidP="00412B9D">
                  <w:pPr>
                    <w:tabs>
                      <w:tab w:val="left" w:pos="1766"/>
                    </w:tabs>
                    <w:jc w:val="center"/>
                  </w:pPr>
                  <w:r>
                    <w:t>м3</w:t>
                  </w:r>
                </w:p>
              </w:tc>
              <w:tc>
                <w:tcPr>
                  <w:tcW w:w="17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F5290" w:rsidRPr="00C91252" w:rsidRDefault="00AF5290" w:rsidP="00412B9D">
                  <w:pPr>
                    <w:tabs>
                      <w:tab w:val="left" w:pos="1766"/>
                    </w:tabs>
                    <w:jc w:val="center"/>
                  </w:pPr>
                  <w:r>
                    <w:t>4,2</w:t>
                  </w:r>
                </w:p>
              </w:tc>
            </w:tr>
            <w:tr w:rsidR="00AF5290" w:rsidRPr="003112A7" w:rsidTr="00412B9D">
              <w:trPr>
                <w:gridAfter w:val="3"/>
                <w:wAfter w:w="5190" w:type="dxa"/>
                <w:trHeight w:val="395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F5290" w:rsidRPr="003112A7" w:rsidRDefault="00AF5290" w:rsidP="00412B9D">
                  <w:pPr>
                    <w:jc w:val="center"/>
                  </w:pPr>
                  <w:r>
                    <w:t>2</w:t>
                  </w:r>
                </w:p>
              </w:tc>
              <w:tc>
                <w:tcPr>
                  <w:tcW w:w="51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F5290" w:rsidRDefault="00AF5290" w:rsidP="00412B9D">
                  <w:pPr>
                    <w:tabs>
                      <w:tab w:val="left" w:pos="1766"/>
                    </w:tabs>
                  </w:pPr>
                  <w:r>
                    <w:t>Разборка оснований щебеночных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F5290" w:rsidRDefault="00AF5290" w:rsidP="00412B9D">
                  <w:pPr>
                    <w:tabs>
                      <w:tab w:val="left" w:pos="1766"/>
                    </w:tabs>
                    <w:jc w:val="center"/>
                  </w:pPr>
                  <w:r>
                    <w:t>м3</w:t>
                  </w:r>
                </w:p>
              </w:tc>
              <w:tc>
                <w:tcPr>
                  <w:tcW w:w="17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F5290" w:rsidRDefault="00AF5290" w:rsidP="00412B9D">
                  <w:pPr>
                    <w:tabs>
                      <w:tab w:val="left" w:pos="1766"/>
                    </w:tabs>
                    <w:jc w:val="center"/>
                  </w:pPr>
                  <w:r>
                    <w:t>9</w:t>
                  </w:r>
                </w:p>
              </w:tc>
            </w:tr>
            <w:tr w:rsidR="00AF5290" w:rsidRPr="003112A7" w:rsidTr="00412B9D">
              <w:trPr>
                <w:gridAfter w:val="3"/>
                <w:wAfter w:w="5190" w:type="dxa"/>
                <w:trHeight w:val="267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F5290" w:rsidRPr="003112A7" w:rsidRDefault="00AF5290" w:rsidP="00412B9D">
                  <w:pPr>
                    <w:jc w:val="center"/>
                  </w:pPr>
                  <w:r>
                    <w:t>3</w:t>
                  </w:r>
                </w:p>
              </w:tc>
              <w:tc>
                <w:tcPr>
                  <w:tcW w:w="51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F5290" w:rsidRDefault="00AF5290" w:rsidP="00412B9D">
                  <w:pPr>
                    <w:tabs>
                      <w:tab w:val="left" w:pos="1766"/>
                    </w:tabs>
                  </w:pPr>
                  <w:r>
                    <w:t>Разборка грунта насыпного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F5290" w:rsidRDefault="00AF5290" w:rsidP="00412B9D">
                  <w:pPr>
                    <w:tabs>
                      <w:tab w:val="left" w:pos="1766"/>
                    </w:tabs>
                    <w:jc w:val="center"/>
                  </w:pPr>
                  <w:r>
                    <w:t>м3</w:t>
                  </w:r>
                </w:p>
              </w:tc>
              <w:tc>
                <w:tcPr>
                  <w:tcW w:w="17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F5290" w:rsidRDefault="00AF5290" w:rsidP="00412B9D">
                  <w:pPr>
                    <w:tabs>
                      <w:tab w:val="left" w:pos="1766"/>
                    </w:tabs>
                    <w:jc w:val="center"/>
                  </w:pPr>
                  <w:r>
                    <w:t>84</w:t>
                  </w:r>
                </w:p>
              </w:tc>
            </w:tr>
            <w:tr w:rsidR="00AF5290" w:rsidRPr="003112A7" w:rsidTr="00412B9D">
              <w:trPr>
                <w:gridAfter w:val="3"/>
                <w:wAfter w:w="5190" w:type="dxa"/>
                <w:trHeight w:val="222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F5290" w:rsidRPr="003112A7" w:rsidRDefault="00AF5290" w:rsidP="00412B9D">
                  <w:pPr>
                    <w:jc w:val="center"/>
                  </w:pPr>
                  <w:r>
                    <w:t>4</w:t>
                  </w:r>
                </w:p>
              </w:tc>
              <w:tc>
                <w:tcPr>
                  <w:tcW w:w="51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F5290" w:rsidRDefault="00AF5290" w:rsidP="00412B9D">
                  <w:pPr>
                    <w:tabs>
                      <w:tab w:val="left" w:pos="1766"/>
                    </w:tabs>
                  </w:pPr>
                  <w:r>
                    <w:t>Разборка подстилающих слоев шлаковых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F5290" w:rsidRDefault="00AF5290" w:rsidP="00412B9D">
                  <w:pPr>
                    <w:tabs>
                      <w:tab w:val="left" w:pos="1766"/>
                    </w:tabs>
                    <w:jc w:val="center"/>
                  </w:pPr>
                  <w:r>
                    <w:t>м3</w:t>
                  </w:r>
                </w:p>
              </w:tc>
              <w:tc>
                <w:tcPr>
                  <w:tcW w:w="17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F5290" w:rsidRDefault="00AF5290" w:rsidP="00412B9D">
                  <w:pPr>
                    <w:tabs>
                      <w:tab w:val="left" w:pos="1766"/>
                    </w:tabs>
                    <w:jc w:val="center"/>
                  </w:pPr>
                  <w:r>
                    <w:t>21</w:t>
                  </w:r>
                </w:p>
              </w:tc>
            </w:tr>
            <w:tr w:rsidR="00AF5290" w:rsidRPr="003112A7" w:rsidTr="00412B9D">
              <w:trPr>
                <w:gridAfter w:val="3"/>
                <w:wAfter w:w="5190" w:type="dxa"/>
                <w:trHeight w:val="362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F5290" w:rsidRPr="003112A7" w:rsidRDefault="00AF5290" w:rsidP="00412B9D">
                  <w:pPr>
                    <w:jc w:val="center"/>
                  </w:pPr>
                  <w:r>
                    <w:t>5</w:t>
                  </w:r>
                </w:p>
              </w:tc>
              <w:tc>
                <w:tcPr>
                  <w:tcW w:w="51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F5290" w:rsidRDefault="00AF5290" w:rsidP="00412B9D">
                  <w:pPr>
                    <w:tabs>
                      <w:tab w:val="left" w:pos="1766"/>
                    </w:tabs>
                  </w:pPr>
                  <w:r w:rsidRPr="004B1BB8">
                    <w:t xml:space="preserve">Разборка </w:t>
                  </w:r>
                  <w:r>
                    <w:t xml:space="preserve">гидроизоляции </w:t>
                  </w:r>
                  <w:proofErr w:type="spellStart"/>
                  <w:r>
                    <w:t>оклеечной</w:t>
                  </w:r>
                  <w:proofErr w:type="spellEnd"/>
                  <w:r>
                    <w:t xml:space="preserve"> в 2 слоя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F5290" w:rsidRDefault="00AF5290" w:rsidP="00412B9D">
                  <w:pPr>
                    <w:tabs>
                      <w:tab w:val="left" w:pos="1766"/>
                    </w:tabs>
                    <w:jc w:val="center"/>
                  </w:pPr>
                  <w:r>
                    <w:t>м2</w:t>
                  </w:r>
                </w:p>
              </w:tc>
              <w:tc>
                <w:tcPr>
                  <w:tcW w:w="17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F5290" w:rsidRDefault="00AF5290" w:rsidP="00412B9D">
                  <w:pPr>
                    <w:tabs>
                      <w:tab w:val="left" w:pos="1766"/>
                    </w:tabs>
                    <w:jc w:val="center"/>
                  </w:pPr>
                  <w:r>
                    <w:t>140</w:t>
                  </w:r>
                </w:p>
              </w:tc>
            </w:tr>
            <w:tr w:rsidR="00AF5290" w:rsidRPr="003112A7" w:rsidTr="00412B9D">
              <w:trPr>
                <w:gridAfter w:val="3"/>
                <w:wAfter w:w="5190" w:type="dxa"/>
                <w:trHeight w:val="362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F5290" w:rsidRDefault="00AF5290" w:rsidP="00412B9D">
                  <w:pPr>
                    <w:jc w:val="center"/>
                  </w:pPr>
                  <w:r>
                    <w:lastRenderedPageBreak/>
                    <w:t>6</w:t>
                  </w:r>
                </w:p>
              </w:tc>
              <w:tc>
                <w:tcPr>
                  <w:tcW w:w="51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F5290" w:rsidRDefault="00AF5290" w:rsidP="00412B9D">
                  <w:pPr>
                    <w:tabs>
                      <w:tab w:val="left" w:pos="1766"/>
                    </w:tabs>
                  </w:pPr>
                  <w:r>
                    <w:t>погрузочно-разгрузочные работы/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F5290" w:rsidRDefault="00AF5290" w:rsidP="00412B9D">
                  <w:pPr>
                    <w:tabs>
                      <w:tab w:val="left" w:pos="1766"/>
                    </w:tabs>
                    <w:jc w:val="center"/>
                  </w:pPr>
                  <w:r>
                    <w:t>т</w:t>
                  </w:r>
                </w:p>
              </w:tc>
              <w:tc>
                <w:tcPr>
                  <w:tcW w:w="17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F5290" w:rsidRDefault="00AF5290" w:rsidP="00412B9D">
                  <w:pPr>
                    <w:tabs>
                      <w:tab w:val="left" w:pos="1766"/>
                    </w:tabs>
                    <w:jc w:val="center"/>
                  </w:pPr>
                  <w:r>
                    <w:t>49,1</w:t>
                  </w:r>
                </w:p>
              </w:tc>
            </w:tr>
            <w:tr w:rsidR="00AF5290" w:rsidRPr="003112A7" w:rsidTr="00412B9D">
              <w:trPr>
                <w:gridAfter w:val="3"/>
                <w:wAfter w:w="5190" w:type="dxa"/>
                <w:trHeight w:val="362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F5290" w:rsidRDefault="00AF5290" w:rsidP="00412B9D">
                  <w:pPr>
                    <w:jc w:val="center"/>
                  </w:pPr>
                  <w:r>
                    <w:t>7</w:t>
                  </w:r>
                </w:p>
              </w:tc>
              <w:tc>
                <w:tcPr>
                  <w:tcW w:w="51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F5290" w:rsidRDefault="00AF5290" w:rsidP="00412B9D">
                  <w:pPr>
                    <w:tabs>
                      <w:tab w:val="left" w:pos="1766"/>
                    </w:tabs>
                  </w:pPr>
                  <w:r>
                    <w:t>перевозка мусора строительного на 70 км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F5290" w:rsidRDefault="00AF5290" w:rsidP="00412B9D">
                  <w:pPr>
                    <w:tabs>
                      <w:tab w:val="left" w:pos="1766"/>
                    </w:tabs>
                    <w:jc w:val="center"/>
                  </w:pPr>
                  <w:r>
                    <w:t>т</w:t>
                  </w:r>
                </w:p>
              </w:tc>
              <w:tc>
                <w:tcPr>
                  <w:tcW w:w="17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F5290" w:rsidRDefault="00AF5290" w:rsidP="00412B9D">
                  <w:pPr>
                    <w:tabs>
                      <w:tab w:val="left" w:pos="1766"/>
                    </w:tabs>
                    <w:jc w:val="center"/>
                  </w:pPr>
                  <w:r>
                    <w:t>49,1</w:t>
                  </w:r>
                </w:p>
              </w:tc>
            </w:tr>
            <w:tr w:rsidR="00AF5290" w:rsidRPr="003112A7" w:rsidTr="00412B9D">
              <w:trPr>
                <w:gridAfter w:val="3"/>
                <w:wAfter w:w="5190" w:type="dxa"/>
                <w:trHeight w:val="622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F5290" w:rsidRDefault="00AF5290" w:rsidP="00412B9D">
                  <w:pPr>
                    <w:jc w:val="center"/>
                  </w:pPr>
                  <w:r>
                    <w:t>8</w:t>
                  </w:r>
                </w:p>
              </w:tc>
              <w:tc>
                <w:tcPr>
                  <w:tcW w:w="51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F5290" w:rsidRPr="00C91252" w:rsidRDefault="00AF5290" w:rsidP="00412B9D">
                  <w:pPr>
                    <w:tabs>
                      <w:tab w:val="left" w:pos="1766"/>
                    </w:tabs>
                  </w:pPr>
                  <w:r>
                    <w:t>Разработка грунта с погрузкой в автомобили-</w:t>
                  </w:r>
                  <w:proofErr w:type="gramStart"/>
                  <w:r>
                    <w:t>самосвалы(</w:t>
                  </w:r>
                  <w:proofErr w:type="gramEnd"/>
                  <w:r>
                    <w:t>гр. грунтов 6)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F5290" w:rsidRPr="00C91252" w:rsidRDefault="00AF5290" w:rsidP="00412B9D">
                  <w:pPr>
                    <w:tabs>
                      <w:tab w:val="left" w:pos="1766"/>
                    </w:tabs>
                    <w:jc w:val="center"/>
                  </w:pPr>
                  <w:r>
                    <w:t>м3</w:t>
                  </w:r>
                </w:p>
              </w:tc>
              <w:tc>
                <w:tcPr>
                  <w:tcW w:w="17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F5290" w:rsidRPr="00C91252" w:rsidRDefault="00AF5290" w:rsidP="00412B9D">
                  <w:pPr>
                    <w:tabs>
                      <w:tab w:val="left" w:pos="1766"/>
                    </w:tabs>
                    <w:jc w:val="center"/>
                  </w:pPr>
                  <w:r>
                    <w:t>722</w:t>
                  </w:r>
                </w:p>
              </w:tc>
            </w:tr>
            <w:tr w:rsidR="00AF5290" w:rsidRPr="003112A7" w:rsidTr="00412B9D">
              <w:trPr>
                <w:gridAfter w:val="3"/>
                <w:wAfter w:w="5190" w:type="dxa"/>
                <w:trHeight w:val="633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F5290" w:rsidRDefault="00AF5290" w:rsidP="00412B9D">
                  <w:pPr>
                    <w:jc w:val="center"/>
                  </w:pPr>
                  <w:r>
                    <w:t>9</w:t>
                  </w:r>
                </w:p>
              </w:tc>
              <w:tc>
                <w:tcPr>
                  <w:tcW w:w="51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F5290" w:rsidRDefault="00AF5290" w:rsidP="00412B9D">
                  <w:pPr>
                    <w:tabs>
                      <w:tab w:val="left" w:pos="1766"/>
                    </w:tabs>
                  </w:pPr>
                  <w:r>
                    <w:t>Перевозка грузов автомобилями-самосвалами на расстояние до 1 км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F5290" w:rsidRDefault="00AF5290" w:rsidP="00412B9D">
                  <w:pPr>
                    <w:tabs>
                      <w:tab w:val="left" w:pos="1766"/>
                    </w:tabs>
                    <w:jc w:val="center"/>
                  </w:pPr>
                  <w:r>
                    <w:t>т</w:t>
                  </w:r>
                </w:p>
              </w:tc>
              <w:tc>
                <w:tcPr>
                  <w:tcW w:w="17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F5290" w:rsidRDefault="00AF5290" w:rsidP="00412B9D">
                  <w:pPr>
                    <w:tabs>
                      <w:tab w:val="left" w:pos="1766"/>
                    </w:tabs>
                    <w:jc w:val="center"/>
                  </w:pPr>
                  <w:r>
                    <w:t>2743,6</w:t>
                  </w:r>
                </w:p>
              </w:tc>
            </w:tr>
            <w:tr w:rsidR="00AF5290" w:rsidRPr="003112A7" w:rsidTr="00412B9D">
              <w:trPr>
                <w:gridAfter w:val="3"/>
                <w:wAfter w:w="5190" w:type="dxa"/>
                <w:trHeight w:val="362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F5290" w:rsidRDefault="00AF5290" w:rsidP="00412B9D">
                  <w:pPr>
                    <w:jc w:val="center"/>
                  </w:pPr>
                  <w:r>
                    <w:t>10</w:t>
                  </w:r>
                </w:p>
              </w:tc>
              <w:tc>
                <w:tcPr>
                  <w:tcW w:w="51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F5290" w:rsidRDefault="00AF5290" w:rsidP="00412B9D">
                  <w:pPr>
                    <w:tabs>
                      <w:tab w:val="left" w:pos="1766"/>
                    </w:tabs>
                  </w:pPr>
                  <w:r>
                    <w:t>Работа на отвале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F5290" w:rsidRDefault="00AF5290" w:rsidP="00412B9D">
                  <w:pPr>
                    <w:tabs>
                      <w:tab w:val="left" w:pos="1766"/>
                    </w:tabs>
                    <w:jc w:val="center"/>
                  </w:pPr>
                  <w:r>
                    <w:t>м3</w:t>
                  </w:r>
                </w:p>
              </w:tc>
              <w:tc>
                <w:tcPr>
                  <w:tcW w:w="17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F5290" w:rsidRDefault="00AF5290" w:rsidP="00412B9D">
                  <w:pPr>
                    <w:tabs>
                      <w:tab w:val="left" w:pos="1766"/>
                    </w:tabs>
                    <w:jc w:val="center"/>
                  </w:pPr>
                  <w:r>
                    <w:t>722</w:t>
                  </w:r>
                </w:p>
              </w:tc>
            </w:tr>
            <w:tr w:rsidR="00AF5290" w:rsidRPr="003112A7" w:rsidTr="00412B9D">
              <w:trPr>
                <w:gridAfter w:val="3"/>
                <w:wAfter w:w="5190" w:type="dxa"/>
                <w:trHeight w:val="362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F5290" w:rsidRDefault="00AF5290" w:rsidP="00412B9D">
                  <w:pPr>
                    <w:jc w:val="center"/>
                  </w:pPr>
                  <w:r>
                    <w:t>11</w:t>
                  </w:r>
                </w:p>
              </w:tc>
              <w:tc>
                <w:tcPr>
                  <w:tcW w:w="51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F5290" w:rsidRDefault="00AF5290" w:rsidP="00412B9D">
                  <w:pPr>
                    <w:tabs>
                      <w:tab w:val="left" w:pos="1766"/>
                    </w:tabs>
                  </w:pPr>
                  <w:r>
                    <w:t>крепление досками стенок котлована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F5290" w:rsidRDefault="00AF5290" w:rsidP="00412B9D">
                  <w:pPr>
                    <w:tabs>
                      <w:tab w:val="left" w:pos="1766"/>
                    </w:tabs>
                    <w:jc w:val="center"/>
                  </w:pPr>
                  <w:r>
                    <w:t>м2</w:t>
                  </w:r>
                </w:p>
              </w:tc>
              <w:tc>
                <w:tcPr>
                  <w:tcW w:w="17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F5290" w:rsidRDefault="00AF5290" w:rsidP="00412B9D">
                  <w:pPr>
                    <w:tabs>
                      <w:tab w:val="left" w:pos="1766"/>
                    </w:tabs>
                    <w:jc w:val="center"/>
                  </w:pPr>
                  <w:r>
                    <w:t>310,2</w:t>
                  </w:r>
                </w:p>
              </w:tc>
            </w:tr>
            <w:tr w:rsidR="00AF5290" w:rsidRPr="003112A7" w:rsidTr="00412B9D">
              <w:trPr>
                <w:gridAfter w:val="3"/>
                <w:wAfter w:w="5190" w:type="dxa"/>
                <w:trHeight w:val="362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F5290" w:rsidRDefault="00AF5290" w:rsidP="00412B9D">
                  <w:pPr>
                    <w:jc w:val="center"/>
                  </w:pPr>
                  <w:r>
                    <w:t>12</w:t>
                  </w:r>
                </w:p>
              </w:tc>
              <w:tc>
                <w:tcPr>
                  <w:tcW w:w="51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F5290" w:rsidRDefault="00AF5290" w:rsidP="00412B9D">
                  <w:pPr>
                    <w:tabs>
                      <w:tab w:val="left" w:pos="1766"/>
                    </w:tabs>
                  </w:pPr>
                  <w:r>
                    <w:t>Заделка швов плит цементным раствором на глубину 30мм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F5290" w:rsidRDefault="00AF5290" w:rsidP="00412B9D">
                  <w:pPr>
                    <w:tabs>
                      <w:tab w:val="left" w:pos="1766"/>
                    </w:tabs>
                    <w:jc w:val="center"/>
                  </w:pPr>
                  <w:r>
                    <w:t>м</w:t>
                  </w:r>
                </w:p>
              </w:tc>
              <w:tc>
                <w:tcPr>
                  <w:tcW w:w="17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F5290" w:rsidRDefault="00AF5290" w:rsidP="00412B9D">
                  <w:pPr>
                    <w:tabs>
                      <w:tab w:val="left" w:pos="1766"/>
                    </w:tabs>
                    <w:jc w:val="center"/>
                  </w:pPr>
                  <w:r>
                    <w:t>160</w:t>
                  </w:r>
                </w:p>
              </w:tc>
            </w:tr>
            <w:tr w:rsidR="00AF5290" w:rsidRPr="003112A7" w:rsidTr="00412B9D">
              <w:trPr>
                <w:gridAfter w:val="3"/>
                <w:wAfter w:w="5190" w:type="dxa"/>
                <w:trHeight w:val="362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F5290" w:rsidRDefault="00AF5290" w:rsidP="00412B9D">
                  <w:pPr>
                    <w:jc w:val="center"/>
                  </w:pPr>
                  <w:r>
                    <w:t>13</w:t>
                  </w:r>
                </w:p>
              </w:tc>
              <w:tc>
                <w:tcPr>
                  <w:tcW w:w="51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F5290" w:rsidRDefault="00AF5290" w:rsidP="00412B9D">
                  <w:pPr>
                    <w:tabs>
                      <w:tab w:val="left" w:pos="1766"/>
                    </w:tabs>
                  </w:pPr>
                  <w:r>
                    <w:t>Герметизация мастикой швов вертикальных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F5290" w:rsidRDefault="00AF5290" w:rsidP="00412B9D">
                  <w:pPr>
                    <w:tabs>
                      <w:tab w:val="left" w:pos="1766"/>
                    </w:tabs>
                    <w:jc w:val="center"/>
                  </w:pPr>
                  <w:r>
                    <w:t>м</w:t>
                  </w:r>
                </w:p>
              </w:tc>
              <w:tc>
                <w:tcPr>
                  <w:tcW w:w="17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F5290" w:rsidRDefault="00AF5290" w:rsidP="00412B9D">
                  <w:pPr>
                    <w:tabs>
                      <w:tab w:val="left" w:pos="1766"/>
                    </w:tabs>
                    <w:jc w:val="center"/>
                  </w:pPr>
                  <w:r>
                    <w:t>160</w:t>
                  </w:r>
                </w:p>
              </w:tc>
            </w:tr>
            <w:tr w:rsidR="00AF5290" w:rsidRPr="003112A7" w:rsidTr="00412B9D">
              <w:trPr>
                <w:gridAfter w:val="3"/>
                <w:wAfter w:w="5190" w:type="dxa"/>
                <w:trHeight w:val="362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F5290" w:rsidRDefault="00AF5290" w:rsidP="00412B9D">
                  <w:pPr>
                    <w:jc w:val="center"/>
                  </w:pPr>
                  <w:r>
                    <w:t>14</w:t>
                  </w:r>
                </w:p>
              </w:tc>
              <w:tc>
                <w:tcPr>
                  <w:tcW w:w="51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F5290" w:rsidRDefault="00AF5290" w:rsidP="00412B9D">
                  <w:pPr>
                    <w:tabs>
                      <w:tab w:val="left" w:pos="1766"/>
                    </w:tabs>
                  </w:pPr>
                  <w:r>
                    <w:t>Ремонт обмазочной изоляции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F5290" w:rsidRDefault="00AF5290" w:rsidP="00412B9D">
                  <w:pPr>
                    <w:tabs>
                      <w:tab w:val="left" w:pos="1766"/>
                    </w:tabs>
                    <w:jc w:val="center"/>
                  </w:pPr>
                  <w:r>
                    <w:t>м2</w:t>
                  </w:r>
                </w:p>
              </w:tc>
              <w:tc>
                <w:tcPr>
                  <w:tcW w:w="17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F5290" w:rsidRDefault="00AF5290" w:rsidP="00412B9D">
                  <w:pPr>
                    <w:tabs>
                      <w:tab w:val="left" w:pos="1766"/>
                    </w:tabs>
                    <w:jc w:val="center"/>
                  </w:pPr>
                  <w:r>
                    <w:t>32</w:t>
                  </w:r>
                </w:p>
              </w:tc>
            </w:tr>
            <w:tr w:rsidR="00AF5290" w:rsidRPr="003112A7" w:rsidTr="00412B9D">
              <w:trPr>
                <w:gridAfter w:val="3"/>
                <w:wAfter w:w="5190" w:type="dxa"/>
                <w:trHeight w:val="362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F5290" w:rsidRDefault="00AF5290" w:rsidP="00412B9D">
                  <w:pPr>
                    <w:jc w:val="center"/>
                  </w:pPr>
                  <w:r>
                    <w:t>15</w:t>
                  </w:r>
                </w:p>
              </w:tc>
              <w:tc>
                <w:tcPr>
                  <w:tcW w:w="51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F5290" w:rsidRDefault="00AF5290" w:rsidP="00412B9D">
                  <w:pPr>
                    <w:tabs>
                      <w:tab w:val="left" w:pos="1766"/>
                    </w:tabs>
                  </w:pPr>
                  <w:r>
                    <w:t>Демонтаж люков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F5290" w:rsidRDefault="00AF5290" w:rsidP="00412B9D">
                  <w:pPr>
                    <w:tabs>
                      <w:tab w:val="left" w:pos="1766"/>
                    </w:tabs>
                    <w:jc w:val="center"/>
                  </w:pPr>
                  <w:r>
                    <w:t>м2</w:t>
                  </w:r>
                </w:p>
              </w:tc>
              <w:tc>
                <w:tcPr>
                  <w:tcW w:w="17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F5290" w:rsidRDefault="00AF5290" w:rsidP="00412B9D">
                  <w:pPr>
                    <w:tabs>
                      <w:tab w:val="left" w:pos="1766"/>
                    </w:tabs>
                    <w:jc w:val="center"/>
                  </w:pPr>
                  <w:r>
                    <w:t>6,75</w:t>
                  </w:r>
                </w:p>
              </w:tc>
            </w:tr>
            <w:tr w:rsidR="00AF5290" w:rsidRPr="003112A7" w:rsidTr="00412B9D">
              <w:trPr>
                <w:gridAfter w:val="3"/>
                <w:wAfter w:w="5190" w:type="dxa"/>
                <w:trHeight w:val="362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F5290" w:rsidRDefault="00AF5290" w:rsidP="00412B9D">
                  <w:pPr>
                    <w:jc w:val="center"/>
                  </w:pPr>
                  <w:r>
                    <w:t>16</w:t>
                  </w:r>
                </w:p>
              </w:tc>
              <w:tc>
                <w:tcPr>
                  <w:tcW w:w="51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F5290" w:rsidRDefault="00AF5290" w:rsidP="00412B9D">
                  <w:pPr>
                    <w:tabs>
                      <w:tab w:val="left" w:pos="1766"/>
                    </w:tabs>
                  </w:pPr>
                  <w:r>
                    <w:t>Разборка кирпичной кладки люков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F5290" w:rsidRPr="00C93840" w:rsidRDefault="00AF5290" w:rsidP="00412B9D">
                  <w:pPr>
                    <w:tabs>
                      <w:tab w:val="left" w:pos="1766"/>
                    </w:tabs>
                    <w:jc w:val="center"/>
                  </w:pPr>
                  <w:r>
                    <w:t>м3</w:t>
                  </w:r>
                </w:p>
              </w:tc>
              <w:tc>
                <w:tcPr>
                  <w:tcW w:w="17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F5290" w:rsidRDefault="00AF5290" w:rsidP="00412B9D">
                  <w:pPr>
                    <w:tabs>
                      <w:tab w:val="left" w:pos="1766"/>
                    </w:tabs>
                    <w:jc w:val="center"/>
                  </w:pPr>
                  <w:r>
                    <w:t>1,75</w:t>
                  </w:r>
                </w:p>
              </w:tc>
            </w:tr>
            <w:tr w:rsidR="00AF5290" w:rsidRPr="003112A7" w:rsidTr="00412B9D">
              <w:trPr>
                <w:gridAfter w:val="3"/>
                <w:wAfter w:w="5190" w:type="dxa"/>
                <w:trHeight w:val="362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F5290" w:rsidRDefault="00AF5290" w:rsidP="00412B9D">
                  <w:pPr>
                    <w:jc w:val="center"/>
                  </w:pPr>
                  <w:r>
                    <w:t>17</w:t>
                  </w:r>
                </w:p>
              </w:tc>
              <w:tc>
                <w:tcPr>
                  <w:tcW w:w="51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F5290" w:rsidRDefault="00AF5290" w:rsidP="00412B9D">
                  <w:pPr>
                    <w:tabs>
                      <w:tab w:val="left" w:pos="1766"/>
                    </w:tabs>
                  </w:pPr>
                  <w:r>
                    <w:t>кладка прижимных стенок (горловин)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F5290" w:rsidRDefault="00AF5290" w:rsidP="00412B9D">
                  <w:pPr>
                    <w:tabs>
                      <w:tab w:val="left" w:pos="1766"/>
                    </w:tabs>
                    <w:jc w:val="center"/>
                  </w:pPr>
                  <w:r>
                    <w:t>м2</w:t>
                  </w:r>
                </w:p>
              </w:tc>
              <w:tc>
                <w:tcPr>
                  <w:tcW w:w="17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F5290" w:rsidRDefault="00AF5290" w:rsidP="00412B9D">
                  <w:pPr>
                    <w:tabs>
                      <w:tab w:val="left" w:pos="1766"/>
                    </w:tabs>
                    <w:jc w:val="center"/>
                  </w:pPr>
                  <w:r>
                    <w:t>14,6</w:t>
                  </w:r>
                </w:p>
              </w:tc>
            </w:tr>
            <w:tr w:rsidR="00AF5290" w:rsidRPr="003112A7" w:rsidTr="00412B9D">
              <w:trPr>
                <w:gridAfter w:val="3"/>
                <w:wAfter w:w="5190" w:type="dxa"/>
                <w:trHeight w:val="362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F5290" w:rsidRDefault="00AF5290" w:rsidP="00412B9D">
                  <w:pPr>
                    <w:jc w:val="center"/>
                  </w:pPr>
                  <w:r>
                    <w:t>18</w:t>
                  </w:r>
                </w:p>
              </w:tc>
              <w:tc>
                <w:tcPr>
                  <w:tcW w:w="51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F5290" w:rsidRDefault="00AF5290" w:rsidP="00412B9D">
                  <w:pPr>
                    <w:tabs>
                      <w:tab w:val="left" w:pos="1766"/>
                    </w:tabs>
                  </w:pPr>
                  <w:r>
                    <w:t xml:space="preserve">установка люков в перекрытиях из </w:t>
                  </w:r>
                  <w:proofErr w:type="spellStart"/>
                  <w:r>
                    <w:t>нерж.стали</w:t>
                  </w:r>
                  <w:proofErr w:type="spellEnd"/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F5290" w:rsidRDefault="00AF5290" w:rsidP="00412B9D">
                  <w:pPr>
                    <w:tabs>
                      <w:tab w:val="left" w:pos="1766"/>
                    </w:tabs>
                    <w:jc w:val="center"/>
                  </w:pPr>
                  <w:r>
                    <w:t>шт.</w:t>
                  </w:r>
                </w:p>
              </w:tc>
              <w:tc>
                <w:tcPr>
                  <w:tcW w:w="17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F5290" w:rsidRDefault="00AF5290" w:rsidP="00412B9D">
                  <w:pPr>
                    <w:tabs>
                      <w:tab w:val="left" w:pos="1766"/>
                    </w:tabs>
                    <w:jc w:val="center"/>
                  </w:pPr>
                  <w:r>
                    <w:t>3</w:t>
                  </w:r>
                </w:p>
              </w:tc>
            </w:tr>
            <w:tr w:rsidR="00AF5290" w:rsidRPr="003112A7" w:rsidTr="00412B9D">
              <w:trPr>
                <w:gridAfter w:val="3"/>
                <w:wAfter w:w="5190" w:type="dxa"/>
                <w:trHeight w:val="362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F5290" w:rsidRDefault="00AF5290" w:rsidP="00412B9D">
                  <w:pPr>
                    <w:jc w:val="center"/>
                  </w:pPr>
                  <w:r>
                    <w:t>19</w:t>
                  </w:r>
                </w:p>
              </w:tc>
              <w:tc>
                <w:tcPr>
                  <w:tcW w:w="51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F5290" w:rsidRDefault="00AF5290" w:rsidP="00412B9D">
                  <w:pPr>
                    <w:tabs>
                      <w:tab w:val="left" w:pos="1766"/>
                    </w:tabs>
                  </w:pPr>
                  <w:r>
                    <w:t>Заделка отверстий, гнезд, борозд бетоном В15 (М200)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F5290" w:rsidRDefault="00AF5290" w:rsidP="00412B9D">
                  <w:pPr>
                    <w:tabs>
                      <w:tab w:val="left" w:pos="1766"/>
                    </w:tabs>
                    <w:jc w:val="center"/>
                  </w:pPr>
                  <w:r>
                    <w:t>м3</w:t>
                  </w:r>
                </w:p>
              </w:tc>
              <w:tc>
                <w:tcPr>
                  <w:tcW w:w="17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F5290" w:rsidRDefault="00AF5290" w:rsidP="00412B9D">
                  <w:pPr>
                    <w:tabs>
                      <w:tab w:val="left" w:pos="1766"/>
                    </w:tabs>
                    <w:jc w:val="center"/>
                  </w:pPr>
                  <w:r>
                    <w:t>21</w:t>
                  </w:r>
                </w:p>
              </w:tc>
            </w:tr>
            <w:tr w:rsidR="00AF5290" w:rsidRPr="003112A7" w:rsidTr="00412B9D">
              <w:trPr>
                <w:gridAfter w:val="3"/>
                <w:wAfter w:w="5190" w:type="dxa"/>
                <w:trHeight w:val="362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F5290" w:rsidRDefault="00AF5290" w:rsidP="00412B9D">
                  <w:pPr>
                    <w:jc w:val="center"/>
                  </w:pPr>
                  <w:r>
                    <w:t>20</w:t>
                  </w:r>
                </w:p>
              </w:tc>
              <w:tc>
                <w:tcPr>
                  <w:tcW w:w="51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F5290" w:rsidRPr="007722A7" w:rsidRDefault="00AF5290" w:rsidP="00412B9D">
                  <w:pPr>
                    <w:tabs>
                      <w:tab w:val="left" w:pos="1766"/>
                    </w:tabs>
                  </w:pPr>
                  <w:r>
                    <w:t xml:space="preserve">Устройство гидроизоляции деформационного шва из гидроизоляционного материала </w:t>
                  </w:r>
                  <w:r>
                    <w:rPr>
                      <w:lang w:val="en-US"/>
                    </w:rPr>
                    <w:t>TERANAR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F5290" w:rsidRDefault="00AF5290" w:rsidP="00412B9D">
                  <w:pPr>
                    <w:tabs>
                      <w:tab w:val="left" w:pos="1766"/>
                    </w:tabs>
                    <w:jc w:val="center"/>
                  </w:pPr>
                  <w:r>
                    <w:t>м</w:t>
                  </w:r>
                </w:p>
              </w:tc>
              <w:tc>
                <w:tcPr>
                  <w:tcW w:w="17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F5290" w:rsidRDefault="00AF5290" w:rsidP="00412B9D">
                  <w:pPr>
                    <w:tabs>
                      <w:tab w:val="left" w:pos="1766"/>
                    </w:tabs>
                    <w:jc w:val="center"/>
                  </w:pPr>
                  <w:r>
                    <w:t>12,4</w:t>
                  </w:r>
                </w:p>
              </w:tc>
            </w:tr>
            <w:tr w:rsidR="00AF5290" w:rsidRPr="003112A7" w:rsidTr="00412B9D">
              <w:trPr>
                <w:gridAfter w:val="3"/>
                <w:wAfter w:w="5190" w:type="dxa"/>
                <w:trHeight w:val="362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F5290" w:rsidRDefault="00AF5290" w:rsidP="00412B9D">
                  <w:pPr>
                    <w:jc w:val="center"/>
                  </w:pPr>
                  <w:r>
                    <w:t>21</w:t>
                  </w:r>
                </w:p>
              </w:tc>
              <w:tc>
                <w:tcPr>
                  <w:tcW w:w="51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F5290" w:rsidRDefault="00AF5290" w:rsidP="00412B9D">
                  <w:pPr>
                    <w:tabs>
                      <w:tab w:val="left" w:pos="1766"/>
                    </w:tabs>
                  </w:pPr>
                  <w:r>
                    <w:t>Устройство подстилающих слоев шлаковых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F5290" w:rsidRDefault="00AF5290" w:rsidP="00412B9D">
                  <w:pPr>
                    <w:tabs>
                      <w:tab w:val="left" w:pos="1766"/>
                    </w:tabs>
                    <w:jc w:val="center"/>
                  </w:pPr>
                  <w:r>
                    <w:t>м3</w:t>
                  </w:r>
                </w:p>
              </w:tc>
              <w:tc>
                <w:tcPr>
                  <w:tcW w:w="17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F5290" w:rsidRDefault="00AF5290" w:rsidP="00412B9D">
                  <w:pPr>
                    <w:tabs>
                      <w:tab w:val="left" w:pos="1766"/>
                    </w:tabs>
                    <w:jc w:val="center"/>
                  </w:pPr>
                  <w:r>
                    <w:t>21</w:t>
                  </w:r>
                </w:p>
              </w:tc>
            </w:tr>
            <w:tr w:rsidR="00AF5290" w:rsidRPr="003112A7" w:rsidTr="00412B9D">
              <w:trPr>
                <w:gridAfter w:val="3"/>
                <w:wAfter w:w="5190" w:type="dxa"/>
                <w:trHeight w:val="980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F5290" w:rsidRDefault="00AF5290" w:rsidP="00412B9D">
                  <w:pPr>
                    <w:jc w:val="center"/>
                  </w:pPr>
                  <w:r>
                    <w:t>22</w:t>
                  </w:r>
                </w:p>
              </w:tc>
              <w:tc>
                <w:tcPr>
                  <w:tcW w:w="51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F5290" w:rsidRDefault="00AF5290" w:rsidP="00412B9D">
                  <w:pPr>
                    <w:tabs>
                      <w:tab w:val="left" w:pos="1766"/>
                    </w:tabs>
                  </w:pPr>
                  <w:r>
                    <w:t xml:space="preserve">Устройство гидроизоляции </w:t>
                  </w:r>
                  <w:proofErr w:type="spellStart"/>
                  <w:r>
                    <w:t>оклеечной</w:t>
                  </w:r>
                  <w:proofErr w:type="spellEnd"/>
                  <w:r>
                    <w:t xml:space="preserve"> рулонными материалами на резиново-битумной мастике в 2 слоя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F5290" w:rsidRDefault="00AF5290" w:rsidP="00412B9D">
                  <w:pPr>
                    <w:tabs>
                      <w:tab w:val="left" w:pos="1766"/>
                    </w:tabs>
                    <w:jc w:val="center"/>
                  </w:pPr>
                  <w:r>
                    <w:t>м2</w:t>
                  </w:r>
                </w:p>
              </w:tc>
              <w:tc>
                <w:tcPr>
                  <w:tcW w:w="17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F5290" w:rsidRDefault="00AF5290" w:rsidP="00412B9D">
                  <w:pPr>
                    <w:tabs>
                      <w:tab w:val="left" w:pos="1766"/>
                    </w:tabs>
                    <w:jc w:val="center"/>
                  </w:pPr>
                  <w:r>
                    <w:t>389,2</w:t>
                  </w:r>
                </w:p>
              </w:tc>
            </w:tr>
            <w:tr w:rsidR="00AF5290" w:rsidRPr="003112A7" w:rsidTr="00412B9D">
              <w:trPr>
                <w:trHeight w:val="362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F5290" w:rsidRDefault="00AF5290" w:rsidP="00412B9D">
                  <w:pPr>
                    <w:jc w:val="center"/>
                  </w:pPr>
                  <w:r>
                    <w:t>23</w:t>
                  </w:r>
                </w:p>
              </w:tc>
              <w:tc>
                <w:tcPr>
                  <w:tcW w:w="51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F5290" w:rsidRDefault="00AF5290" w:rsidP="00412B9D">
                  <w:pPr>
                    <w:tabs>
                      <w:tab w:val="left" w:pos="1766"/>
                    </w:tabs>
                  </w:pPr>
                  <w:r>
                    <w:t>Устройство насыпей (засыпка грунтом) бульдозерами (гр. грунтов 3)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F5290" w:rsidRDefault="00AF5290" w:rsidP="00412B9D">
                  <w:pPr>
                    <w:tabs>
                      <w:tab w:val="left" w:pos="1766"/>
                    </w:tabs>
                    <w:jc w:val="center"/>
                  </w:pPr>
                  <w:r>
                    <w:t>м3</w:t>
                  </w:r>
                </w:p>
              </w:tc>
              <w:tc>
                <w:tcPr>
                  <w:tcW w:w="17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F5290" w:rsidRDefault="00AF5290" w:rsidP="00412B9D">
                  <w:pPr>
                    <w:tabs>
                      <w:tab w:val="left" w:pos="1766"/>
                    </w:tabs>
                    <w:jc w:val="center"/>
                  </w:pPr>
                  <w:r>
                    <w:t>84</w:t>
                  </w:r>
                </w:p>
              </w:tc>
              <w:tc>
                <w:tcPr>
                  <w:tcW w:w="1730" w:type="dxa"/>
                </w:tcPr>
                <w:p w:rsidR="00AF5290" w:rsidRDefault="00AF5290" w:rsidP="00412B9D">
                  <w:pPr>
                    <w:tabs>
                      <w:tab w:val="left" w:pos="1766"/>
                    </w:tabs>
                  </w:pPr>
                </w:p>
              </w:tc>
              <w:tc>
                <w:tcPr>
                  <w:tcW w:w="1730" w:type="dxa"/>
                </w:tcPr>
                <w:p w:rsidR="00AF5290" w:rsidRDefault="00AF5290" w:rsidP="00412B9D">
                  <w:pPr>
                    <w:tabs>
                      <w:tab w:val="left" w:pos="1766"/>
                    </w:tabs>
                    <w:jc w:val="center"/>
                  </w:pPr>
                </w:p>
              </w:tc>
              <w:tc>
                <w:tcPr>
                  <w:tcW w:w="1730" w:type="dxa"/>
                </w:tcPr>
                <w:p w:rsidR="00AF5290" w:rsidRDefault="00AF5290" w:rsidP="00412B9D">
                  <w:pPr>
                    <w:tabs>
                      <w:tab w:val="left" w:pos="1766"/>
                    </w:tabs>
                    <w:jc w:val="center"/>
                  </w:pPr>
                </w:p>
              </w:tc>
            </w:tr>
            <w:tr w:rsidR="00AF5290" w:rsidRPr="003112A7" w:rsidTr="00412B9D">
              <w:trPr>
                <w:trHeight w:val="362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F5290" w:rsidRDefault="00AF5290" w:rsidP="00412B9D">
                  <w:pPr>
                    <w:jc w:val="center"/>
                  </w:pPr>
                  <w:r>
                    <w:t>24</w:t>
                  </w:r>
                </w:p>
              </w:tc>
              <w:tc>
                <w:tcPr>
                  <w:tcW w:w="51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F5290" w:rsidRDefault="00AF5290" w:rsidP="00412B9D">
                  <w:pPr>
                    <w:tabs>
                      <w:tab w:val="left" w:pos="1766"/>
                    </w:tabs>
                  </w:pPr>
                  <w:r>
                    <w:t xml:space="preserve">Разработка грунта на временном отвале для обратной засыпки, гр. грунтов 3 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F5290" w:rsidRDefault="00AF5290" w:rsidP="00412B9D">
                  <w:pPr>
                    <w:tabs>
                      <w:tab w:val="left" w:pos="1766"/>
                    </w:tabs>
                    <w:jc w:val="center"/>
                  </w:pPr>
                  <w:r>
                    <w:t>м3</w:t>
                  </w:r>
                </w:p>
              </w:tc>
              <w:tc>
                <w:tcPr>
                  <w:tcW w:w="17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F5290" w:rsidRDefault="00AF5290" w:rsidP="00412B9D">
                  <w:pPr>
                    <w:tabs>
                      <w:tab w:val="left" w:pos="1766"/>
                    </w:tabs>
                    <w:jc w:val="center"/>
                  </w:pPr>
                  <w:r>
                    <w:t>722</w:t>
                  </w:r>
                </w:p>
              </w:tc>
              <w:tc>
                <w:tcPr>
                  <w:tcW w:w="1730" w:type="dxa"/>
                </w:tcPr>
                <w:p w:rsidR="00AF5290" w:rsidRDefault="00AF5290" w:rsidP="00412B9D">
                  <w:pPr>
                    <w:tabs>
                      <w:tab w:val="left" w:pos="1766"/>
                    </w:tabs>
                  </w:pPr>
                </w:p>
              </w:tc>
              <w:tc>
                <w:tcPr>
                  <w:tcW w:w="1730" w:type="dxa"/>
                </w:tcPr>
                <w:p w:rsidR="00AF5290" w:rsidRDefault="00AF5290" w:rsidP="00412B9D">
                  <w:pPr>
                    <w:tabs>
                      <w:tab w:val="left" w:pos="1766"/>
                    </w:tabs>
                    <w:jc w:val="center"/>
                  </w:pPr>
                </w:p>
              </w:tc>
              <w:tc>
                <w:tcPr>
                  <w:tcW w:w="1730" w:type="dxa"/>
                </w:tcPr>
                <w:p w:rsidR="00AF5290" w:rsidRDefault="00AF5290" w:rsidP="00412B9D">
                  <w:pPr>
                    <w:tabs>
                      <w:tab w:val="left" w:pos="1766"/>
                    </w:tabs>
                    <w:jc w:val="center"/>
                  </w:pPr>
                </w:p>
              </w:tc>
            </w:tr>
            <w:tr w:rsidR="00AF5290" w:rsidRPr="003112A7" w:rsidTr="00412B9D">
              <w:trPr>
                <w:trHeight w:val="362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F5290" w:rsidRDefault="00AF5290" w:rsidP="00412B9D">
                  <w:pPr>
                    <w:jc w:val="center"/>
                  </w:pPr>
                  <w:r>
                    <w:t>25</w:t>
                  </w:r>
                </w:p>
              </w:tc>
              <w:tc>
                <w:tcPr>
                  <w:tcW w:w="51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F5290" w:rsidRDefault="00AF5290" w:rsidP="00412B9D">
                  <w:pPr>
                    <w:tabs>
                      <w:tab w:val="left" w:pos="1766"/>
                    </w:tabs>
                  </w:pPr>
                  <w:r>
                    <w:t>Засыпка траншей бульдозером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F5290" w:rsidRDefault="00AF5290" w:rsidP="00412B9D">
                  <w:pPr>
                    <w:tabs>
                      <w:tab w:val="left" w:pos="1766"/>
                    </w:tabs>
                    <w:jc w:val="center"/>
                  </w:pPr>
                  <w:r>
                    <w:t>м3</w:t>
                  </w:r>
                </w:p>
              </w:tc>
              <w:tc>
                <w:tcPr>
                  <w:tcW w:w="17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F5290" w:rsidRDefault="00AF5290" w:rsidP="00412B9D">
                  <w:pPr>
                    <w:tabs>
                      <w:tab w:val="left" w:pos="1766"/>
                    </w:tabs>
                    <w:jc w:val="center"/>
                  </w:pPr>
                  <w:r>
                    <w:t>722</w:t>
                  </w:r>
                </w:p>
              </w:tc>
              <w:tc>
                <w:tcPr>
                  <w:tcW w:w="1730" w:type="dxa"/>
                </w:tcPr>
                <w:p w:rsidR="00AF5290" w:rsidRDefault="00AF5290" w:rsidP="00412B9D">
                  <w:pPr>
                    <w:tabs>
                      <w:tab w:val="left" w:pos="1766"/>
                    </w:tabs>
                  </w:pPr>
                </w:p>
              </w:tc>
              <w:tc>
                <w:tcPr>
                  <w:tcW w:w="1730" w:type="dxa"/>
                </w:tcPr>
                <w:p w:rsidR="00AF5290" w:rsidRDefault="00AF5290" w:rsidP="00412B9D">
                  <w:pPr>
                    <w:tabs>
                      <w:tab w:val="left" w:pos="1766"/>
                    </w:tabs>
                    <w:jc w:val="center"/>
                  </w:pPr>
                </w:p>
              </w:tc>
              <w:tc>
                <w:tcPr>
                  <w:tcW w:w="1730" w:type="dxa"/>
                </w:tcPr>
                <w:p w:rsidR="00AF5290" w:rsidRDefault="00AF5290" w:rsidP="00412B9D">
                  <w:pPr>
                    <w:tabs>
                      <w:tab w:val="left" w:pos="1766"/>
                    </w:tabs>
                    <w:jc w:val="center"/>
                  </w:pPr>
                </w:p>
              </w:tc>
            </w:tr>
            <w:tr w:rsidR="00AF5290" w:rsidRPr="003112A7" w:rsidTr="00412B9D">
              <w:trPr>
                <w:trHeight w:val="362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F5290" w:rsidRDefault="00AF5290" w:rsidP="00412B9D">
                  <w:pPr>
                    <w:jc w:val="center"/>
                  </w:pPr>
                  <w:r>
                    <w:t>26</w:t>
                  </w:r>
                </w:p>
              </w:tc>
              <w:tc>
                <w:tcPr>
                  <w:tcW w:w="51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F5290" w:rsidRDefault="00AF5290" w:rsidP="00412B9D">
                  <w:pPr>
                    <w:tabs>
                      <w:tab w:val="left" w:pos="1766"/>
                    </w:tabs>
                  </w:pPr>
                  <w:r>
                    <w:t>Уплотнение грунта пневматическими трамбовками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F5290" w:rsidRDefault="00AF5290" w:rsidP="00412B9D">
                  <w:pPr>
                    <w:tabs>
                      <w:tab w:val="left" w:pos="1766"/>
                    </w:tabs>
                    <w:jc w:val="center"/>
                  </w:pPr>
                  <w:r>
                    <w:t>м3</w:t>
                  </w:r>
                </w:p>
              </w:tc>
              <w:tc>
                <w:tcPr>
                  <w:tcW w:w="17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F5290" w:rsidRDefault="00AF5290" w:rsidP="00412B9D">
                  <w:pPr>
                    <w:tabs>
                      <w:tab w:val="left" w:pos="1766"/>
                    </w:tabs>
                    <w:jc w:val="center"/>
                  </w:pPr>
                  <w:r>
                    <w:t>722</w:t>
                  </w:r>
                </w:p>
              </w:tc>
              <w:tc>
                <w:tcPr>
                  <w:tcW w:w="1730" w:type="dxa"/>
                </w:tcPr>
                <w:p w:rsidR="00AF5290" w:rsidRDefault="00AF5290" w:rsidP="00412B9D">
                  <w:pPr>
                    <w:tabs>
                      <w:tab w:val="left" w:pos="1766"/>
                    </w:tabs>
                  </w:pPr>
                </w:p>
              </w:tc>
              <w:tc>
                <w:tcPr>
                  <w:tcW w:w="1730" w:type="dxa"/>
                </w:tcPr>
                <w:p w:rsidR="00AF5290" w:rsidRDefault="00AF5290" w:rsidP="00412B9D">
                  <w:pPr>
                    <w:tabs>
                      <w:tab w:val="left" w:pos="1766"/>
                    </w:tabs>
                    <w:jc w:val="center"/>
                  </w:pPr>
                </w:p>
              </w:tc>
              <w:tc>
                <w:tcPr>
                  <w:tcW w:w="1730" w:type="dxa"/>
                </w:tcPr>
                <w:p w:rsidR="00AF5290" w:rsidRDefault="00AF5290" w:rsidP="00412B9D">
                  <w:pPr>
                    <w:tabs>
                      <w:tab w:val="left" w:pos="1766"/>
                    </w:tabs>
                    <w:jc w:val="center"/>
                  </w:pPr>
                </w:p>
              </w:tc>
            </w:tr>
            <w:tr w:rsidR="00AF5290" w:rsidRPr="003112A7" w:rsidTr="00412B9D">
              <w:trPr>
                <w:trHeight w:val="362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F5290" w:rsidRDefault="00AF5290" w:rsidP="00412B9D">
                  <w:pPr>
                    <w:jc w:val="center"/>
                  </w:pPr>
                  <w:r>
                    <w:t>27</w:t>
                  </w:r>
                </w:p>
              </w:tc>
              <w:tc>
                <w:tcPr>
                  <w:tcW w:w="51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F5290" w:rsidRDefault="00AF5290" w:rsidP="00412B9D">
                  <w:pPr>
                    <w:tabs>
                      <w:tab w:val="left" w:pos="1766"/>
                    </w:tabs>
                  </w:pPr>
                  <w:r>
                    <w:t>Перевозка материалов сверх 30 км до 70 км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F5290" w:rsidRDefault="00AF5290" w:rsidP="00412B9D">
                  <w:pPr>
                    <w:tabs>
                      <w:tab w:val="left" w:pos="1766"/>
                    </w:tabs>
                    <w:jc w:val="center"/>
                  </w:pPr>
                  <w:r>
                    <w:t>т</w:t>
                  </w:r>
                </w:p>
              </w:tc>
              <w:tc>
                <w:tcPr>
                  <w:tcW w:w="17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F5290" w:rsidRDefault="00AF5290" w:rsidP="00412B9D">
                  <w:pPr>
                    <w:tabs>
                      <w:tab w:val="left" w:pos="1766"/>
                    </w:tabs>
                    <w:jc w:val="center"/>
                  </w:pPr>
                  <w:r>
                    <w:t>55,31</w:t>
                  </w:r>
                </w:p>
              </w:tc>
              <w:tc>
                <w:tcPr>
                  <w:tcW w:w="1730" w:type="dxa"/>
                </w:tcPr>
                <w:p w:rsidR="00AF5290" w:rsidRDefault="00AF5290" w:rsidP="00412B9D">
                  <w:pPr>
                    <w:tabs>
                      <w:tab w:val="left" w:pos="1766"/>
                    </w:tabs>
                  </w:pPr>
                </w:p>
              </w:tc>
              <w:tc>
                <w:tcPr>
                  <w:tcW w:w="1730" w:type="dxa"/>
                </w:tcPr>
                <w:p w:rsidR="00AF5290" w:rsidRDefault="00AF5290" w:rsidP="00412B9D">
                  <w:pPr>
                    <w:tabs>
                      <w:tab w:val="left" w:pos="1766"/>
                    </w:tabs>
                    <w:jc w:val="center"/>
                  </w:pPr>
                </w:p>
              </w:tc>
              <w:tc>
                <w:tcPr>
                  <w:tcW w:w="1730" w:type="dxa"/>
                </w:tcPr>
                <w:p w:rsidR="00AF5290" w:rsidRDefault="00AF5290" w:rsidP="00412B9D">
                  <w:pPr>
                    <w:tabs>
                      <w:tab w:val="left" w:pos="1766"/>
                    </w:tabs>
                    <w:jc w:val="center"/>
                  </w:pPr>
                </w:p>
              </w:tc>
            </w:tr>
            <w:tr w:rsidR="00AF5290" w:rsidRPr="003112A7" w:rsidTr="00412B9D">
              <w:trPr>
                <w:trHeight w:val="362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F5290" w:rsidRDefault="00AF5290" w:rsidP="00412B9D">
                  <w:pPr>
                    <w:jc w:val="center"/>
                  </w:pPr>
                  <w:r>
                    <w:t>28</w:t>
                  </w:r>
                </w:p>
              </w:tc>
              <w:tc>
                <w:tcPr>
                  <w:tcW w:w="51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F5290" w:rsidRDefault="00AF5290" w:rsidP="00412B9D">
                  <w:pPr>
                    <w:tabs>
                      <w:tab w:val="left" w:pos="1766"/>
                    </w:tabs>
                  </w:pPr>
                  <w:r>
                    <w:t>Устройство подстилающих слоев из щебня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F5290" w:rsidRDefault="00AF5290" w:rsidP="00412B9D">
                  <w:pPr>
                    <w:tabs>
                      <w:tab w:val="left" w:pos="1766"/>
                    </w:tabs>
                    <w:jc w:val="center"/>
                  </w:pPr>
                  <w:r>
                    <w:t>м3</w:t>
                  </w:r>
                </w:p>
              </w:tc>
              <w:tc>
                <w:tcPr>
                  <w:tcW w:w="17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F5290" w:rsidRDefault="00AF5290" w:rsidP="00412B9D">
                  <w:pPr>
                    <w:tabs>
                      <w:tab w:val="left" w:pos="1766"/>
                    </w:tabs>
                    <w:jc w:val="center"/>
                  </w:pPr>
                  <w:r>
                    <w:t>9</w:t>
                  </w:r>
                </w:p>
              </w:tc>
              <w:tc>
                <w:tcPr>
                  <w:tcW w:w="1730" w:type="dxa"/>
                </w:tcPr>
                <w:p w:rsidR="00AF5290" w:rsidRDefault="00AF5290" w:rsidP="00412B9D">
                  <w:pPr>
                    <w:tabs>
                      <w:tab w:val="left" w:pos="1766"/>
                    </w:tabs>
                  </w:pPr>
                </w:p>
              </w:tc>
              <w:tc>
                <w:tcPr>
                  <w:tcW w:w="1730" w:type="dxa"/>
                </w:tcPr>
                <w:p w:rsidR="00AF5290" w:rsidRDefault="00AF5290" w:rsidP="00412B9D">
                  <w:pPr>
                    <w:tabs>
                      <w:tab w:val="left" w:pos="1766"/>
                    </w:tabs>
                    <w:jc w:val="center"/>
                  </w:pPr>
                </w:p>
              </w:tc>
              <w:tc>
                <w:tcPr>
                  <w:tcW w:w="1730" w:type="dxa"/>
                </w:tcPr>
                <w:p w:rsidR="00AF5290" w:rsidRDefault="00AF5290" w:rsidP="00412B9D">
                  <w:pPr>
                    <w:tabs>
                      <w:tab w:val="left" w:pos="1766"/>
                    </w:tabs>
                    <w:jc w:val="center"/>
                  </w:pPr>
                </w:p>
              </w:tc>
            </w:tr>
            <w:tr w:rsidR="00AF5290" w:rsidRPr="003112A7" w:rsidTr="00412B9D">
              <w:trPr>
                <w:trHeight w:val="362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F5290" w:rsidRDefault="00AF5290" w:rsidP="00412B9D">
                  <w:pPr>
                    <w:jc w:val="center"/>
                  </w:pPr>
                  <w:r>
                    <w:t>29</w:t>
                  </w:r>
                </w:p>
              </w:tc>
              <w:tc>
                <w:tcPr>
                  <w:tcW w:w="51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F5290" w:rsidRDefault="00AF5290" w:rsidP="00412B9D">
                  <w:pPr>
                    <w:tabs>
                      <w:tab w:val="left" w:pos="1766"/>
                    </w:tabs>
                  </w:pPr>
                  <w:r>
                    <w:t>Устройство асфальтобетонного покрытия толщ. 8 см из холодных асфальтобетонных смесей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F5290" w:rsidRDefault="00AF5290" w:rsidP="00412B9D">
                  <w:pPr>
                    <w:tabs>
                      <w:tab w:val="left" w:pos="1766"/>
                    </w:tabs>
                    <w:jc w:val="center"/>
                  </w:pPr>
                  <w:r>
                    <w:t>м2</w:t>
                  </w:r>
                </w:p>
              </w:tc>
              <w:tc>
                <w:tcPr>
                  <w:tcW w:w="17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F5290" w:rsidRDefault="00AF5290" w:rsidP="00412B9D">
                  <w:pPr>
                    <w:tabs>
                      <w:tab w:val="left" w:pos="1766"/>
                    </w:tabs>
                    <w:jc w:val="center"/>
                  </w:pPr>
                  <w:r>
                    <w:t>60</w:t>
                  </w:r>
                </w:p>
              </w:tc>
              <w:tc>
                <w:tcPr>
                  <w:tcW w:w="1730" w:type="dxa"/>
                </w:tcPr>
                <w:p w:rsidR="00AF5290" w:rsidRDefault="00AF5290" w:rsidP="00412B9D">
                  <w:pPr>
                    <w:tabs>
                      <w:tab w:val="left" w:pos="1766"/>
                    </w:tabs>
                  </w:pPr>
                </w:p>
              </w:tc>
              <w:tc>
                <w:tcPr>
                  <w:tcW w:w="1730" w:type="dxa"/>
                </w:tcPr>
                <w:p w:rsidR="00AF5290" w:rsidRDefault="00AF5290" w:rsidP="00412B9D">
                  <w:pPr>
                    <w:tabs>
                      <w:tab w:val="left" w:pos="1766"/>
                    </w:tabs>
                    <w:jc w:val="center"/>
                  </w:pPr>
                </w:p>
              </w:tc>
              <w:tc>
                <w:tcPr>
                  <w:tcW w:w="1730" w:type="dxa"/>
                </w:tcPr>
                <w:p w:rsidR="00AF5290" w:rsidRDefault="00AF5290" w:rsidP="00412B9D">
                  <w:pPr>
                    <w:jc w:val="center"/>
                  </w:pPr>
                </w:p>
              </w:tc>
            </w:tr>
            <w:tr w:rsidR="00AF5290" w:rsidRPr="003112A7" w:rsidTr="00412B9D">
              <w:trPr>
                <w:trHeight w:val="362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F5290" w:rsidRDefault="00AF5290" w:rsidP="00412B9D">
                  <w:pPr>
                    <w:jc w:val="center"/>
                  </w:pPr>
                  <w:r>
                    <w:t>30</w:t>
                  </w:r>
                </w:p>
              </w:tc>
              <w:tc>
                <w:tcPr>
                  <w:tcW w:w="51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F5290" w:rsidRDefault="00AF5290" w:rsidP="00412B9D">
                  <w:pPr>
                    <w:tabs>
                      <w:tab w:val="left" w:pos="1766"/>
                    </w:tabs>
                  </w:pPr>
                  <w:r>
                    <w:t xml:space="preserve">Устройство </w:t>
                  </w:r>
                  <w:proofErr w:type="spellStart"/>
                  <w:r>
                    <w:t>обваловки</w:t>
                  </w:r>
                  <w:proofErr w:type="spellEnd"/>
                  <w:r>
                    <w:t xml:space="preserve"> (глиняный замок)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F5290" w:rsidRDefault="00AF5290" w:rsidP="00412B9D">
                  <w:pPr>
                    <w:tabs>
                      <w:tab w:val="left" w:pos="1766"/>
                    </w:tabs>
                    <w:jc w:val="center"/>
                  </w:pPr>
                  <w:r>
                    <w:t>м3</w:t>
                  </w:r>
                </w:p>
              </w:tc>
              <w:tc>
                <w:tcPr>
                  <w:tcW w:w="17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F5290" w:rsidRDefault="00AF5290" w:rsidP="00412B9D">
                  <w:pPr>
                    <w:tabs>
                      <w:tab w:val="left" w:pos="1766"/>
                    </w:tabs>
                    <w:jc w:val="center"/>
                  </w:pPr>
                  <w:r>
                    <w:t>32,4</w:t>
                  </w:r>
                </w:p>
              </w:tc>
              <w:tc>
                <w:tcPr>
                  <w:tcW w:w="1730" w:type="dxa"/>
                </w:tcPr>
                <w:p w:rsidR="00AF5290" w:rsidRDefault="00AF5290" w:rsidP="00412B9D">
                  <w:pPr>
                    <w:tabs>
                      <w:tab w:val="left" w:pos="1766"/>
                    </w:tabs>
                  </w:pPr>
                </w:p>
              </w:tc>
              <w:tc>
                <w:tcPr>
                  <w:tcW w:w="1730" w:type="dxa"/>
                </w:tcPr>
                <w:p w:rsidR="00AF5290" w:rsidRDefault="00AF5290" w:rsidP="00412B9D">
                  <w:pPr>
                    <w:tabs>
                      <w:tab w:val="left" w:pos="1766"/>
                    </w:tabs>
                    <w:jc w:val="center"/>
                  </w:pPr>
                </w:p>
              </w:tc>
              <w:tc>
                <w:tcPr>
                  <w:tcW w:w="1730" w:type="dxa"/>
                </w:tcPr>
                <w:p w:rsidR="00AF5290" w:rsidRDefault="00AF5290" w:rsidP="00412B9D">
                  <w:pPr>
                    <w:jc w:val="center"/>
                  </w:pPr>
                </w:p>
              </w:tc>
            </w:tr>
            <w:tr w:rsidR="00AF5290" w:rsidRPr="003112A7" w:rsidTr="00412B9D">
              <w:trPr>
                <w:trHeight w:val="362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F5290" w:rsidRDefault="00AF5290" w:rsidP="00412B9D">
                  <w:pPr>
                    <w:jc w:val="center"/>
                  </w:pPr>
                  <w:r>
                    <w:t>31</w:t>
                  </w:r>
                </w:p>
              </w:tc>
              <w:tc>
                <w:tcPr>
                  <w:tcW w:w="51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F5290" w:rsidRDefault="00AF5290" w:rsidP="00412B9D">
                  <w:pPr>
                    <w:tabs>
                      <w:tab w:val="left" w:pos="1766"/>
                    </w:tabs>
                  </w:pPr>
                  <w:r>
                    <w:t xml:space="preserve">Погрузочно-разгрузочные работы при </w:t>
                  </w:r>
                  <w:proofErr w:type="spellStart"/>
                  <w:r>
                    <w:t>автомоб.перевозках</w:t>
                  </w:r>
                  <w:proofErr w:type="spellEnd"/>
                  <w:r>
                    <w:t xml:space="preserve"> (глина)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F5290" w:rsidRDefault="00AF5290" w:rsidP="00412B9D">
                  <w:pPr>
                    <w:tabs>
                      <w:tab w:val="left" w:pos="1766"/>
                    </w:tabs>
                    <w:jc w:val="center"/>
                  </w:pPr>
                  <w:r>
                    <w:t>т</w:t>
                  </w:r>
                </w:p>
              </w:tc>
              <w:tc>
                <w:tcPr>
                  <w:tcW w:w="17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F5290" w:rsidRDefault="00AF5290" w:rsidP="00412B9D">
                  <w:pPr>
                    <w:tabs>
                      <w:tab w:val="left" w:pos="1766"/>
                    </w:tabs>
                    <w:jc w:val="center"/>
                  </w:pPr>
                  <w:r>
                    <w:t>63,2</w:t>
                  </w:r>
                </w:p>
              </w:tc>
              <w:tc>
                <w:tcPr>
                  <w:tcW w:w="1730" w:type="dxa"/>
                </w:tcPr>
                <w:p w:rsidR="00AF5290" w:rsidRDefault="00AF5290" w:rsidP="00412B9D">
                  <w:pPr>
                    <w:tabs>
                      <w:tab w:val="left" w:pos="1766"/>
                    </w:tabs>
                  </w:pPr>
                </w:p>
              </w:tc>
              <w:tc>
                <w:tcPr>
                  <w:tcW w:w="1730" w:type="dxa"/>
                </w:tcPr>
                <w:p w:rsidR="00AF5290" w:rsidRDefault="00AF5290" w:rsidP="00412B9D">
                  <w:pPr>
                    <w:tabs>
                      <w:tab w:val="left" w:pos="1766"/>
                    </w:tabs>
                    <w:jc w:val="center"/>
                  </w:pPr>
                </w:p>
              </w:tc>
              <w:tc>
                <w:tcPr>
                  <w:tcW w:w="1730" w:type="dxa"/>
                </w:tcPr>
                <w:p w:rsidR="00AF5290" w:rsidRDefault="00AF5290" w:rsidP="00412B9D">
                  <w:pPr>
                    <w:jc w:val="center"/>
                  </w:pPr>
                </w:p>
              </w:tc>
            </w:tr>
            <w:tr w:rsidR="00AF5290" w:rsidRPr="003112A7" w:rsidTr="00412B9D">
              <w:trPr>
                <w:trHeight w:val="362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F5290" w:rsidRDefault="00AF5290" w:rsidP="00412B9D">
                  <w:pPr>
                    <w:jc w:val="center"/>
                  </w:pPr>
                  <w:r>
                    <w:t>32</w:t>
                  </w:r>
                </w:p>
              </w:tc>
              <w:tc>
                <w:tcPr>
                  <w:tcW w:w="51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F5290" w:rsidRDefault="00AF5290" w:rsidP="00412B9D">
                  <w:pPr>
                    <w:tabs>
                      <w:tab w:val="left" w:pos="1766"/>
                    </w:tabs>
                  </w:pPr>
                  <w:r>
                    <w:t>Перевозка грузов до 70 км (глина)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F5290" w:rsidRDefault="00AF5290" w:rsidP="00412B9D">
                  <w:pPr>
                    <w:tabs>
                      <w:tab w:val="left" w:pos="1766"/>
                    </w:tabs>
                    <w:jc w:val="center"/>
                  </w:pPr>
                  <w:r>
                    <w:t>т</w:t>
                  </w:r>
                </w:p>
              </w:tc>
              <w:tc>
                <w:tcPr>
                  <w:tcW w:w="17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F5290" w:rsidRDefault="00AF5290" w:rsidP="00412B9D">
                  <w:pPr>
                    <w:tabs>
                      <w:tab w:val="left" w:pos="1766"/>
                    </w:tabs>
                    <w:jc w:val="center"/>
                  </w:pPr>
                  <w:r>
                    <w:t>63,2</w:t>
                  </w:r>
                </w:p>
              </w:tc>
              <w:tc>
                <w:tcPr>
                  <w:tcW w:w="1730" w:type="dxa"/>
                </w:tcPr>
                <w:p w:rsidR="00AF5290" w:rsidRDefault="00AF5290" w:rsidP="00412B9D">
                  <w:pPr>
                    <w:tabs>
                      <w:tab w:val="left" w:pos="1766"/>
                    </w:tabs>
                  </w:pPr>
                </w:p>
              </w:tc>
              <w:tc>
                <w:tcPr>
                  <w:tcW w:w="1730" w:type="dxa"/>
                </w:tcPr>
                <w:p w:rsidR="00AF5290" w:rsidRDefault="00AF5290" w:rsidP="00412B9D">
                  <w:pPr>
                    <w:tabs>
                      <w:tab w:val="left" w:pos="1766"/>
                    </w:tabs>
                    <w:jc w:val="center"/>
                  </w:pPr>
                </w:p>
              </w:tc>
              <w:tc>
                <w:tcPr>
                  <w:tcW w:w="1730" w:type="dxa"/>
                </w:tcPr>
                <w:p w:rsidR="00AF5290" w:rsidRDefault="00AF5290" w:rsidP="00412B9D">
                  <w:pPr>
                    <w:tabs>
                      <w:tab w:val="left" w:pos="1766"/>
                    </w:tabs>
                    <w:jc w:val="center"/>
                  </w:pPr>
                </w:p>
              </w:tc>
            </w:tr>
          </w:tbl>
          <w:p w:rsidR="00AF5290" w:rsidRPr="00CB6EB1" w:rsidRDefault="00AF5290" w:rsidP="00412B9D">
            <w:pPr>
              <w:jc w:val="right"/>
            </w:pPr>
          </w:p>
        </w:tc>
      </w:tr>
      <w:tr w:rsidR="00AF5290" w:rsidRPr="00CB6EB1" w:rsidTr="00412B9D">
        <w:trPr>
          <w:trHeight w:val="273"/>
        </w:trPr>
        <w:tc>
          <w:tcPr>
            <w:tcW w:w="103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F5290" w:rsidRPr="00CB6EB1" w:rsidRDefault="00AF5290" w:rsidP="00412B9D">
            <w:pPr>
              <w:jc w:val="center"/>
              <w:rPr>
                <w:sz w:val="28"/>
                <w:szCs w:val="28"/>
              </w:rPr>
            </w:pPr>
          </w:p>
        </w:tc>
      </w:tr>
      <w:tr w:rsidR="00AF5290" w:rsidRPr="00CB6EB1" w:rsidTr="00412B9D">
        <w:trPr>
          <w:trHeight w:val="273"/>
        </w:trPr>
        <w:tc>
          <w:tcPr>
            <w:tcW w:w="103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AF5290" w:rsidRPr="00CB6EB1" w:rsidRDefault="00AF5290" w:rsidP="00412B9D">
            <w:pPr>
              <w:jc w:val="center"/>
              <w:rPr>
                <w:i/>
              </w:rPr>
            </w:pPr>
            <w:r w:rsidRPr="00E223F5">
              <w:rPr>
                <w:sz w:val="28"/>
                <w:szCs w:val="28"/>
              </w:rPr>
              <w:t xml:space="preserve">РАЗДЕЛ </w:t>
            </w:r>
            <w:r>
              <w:rPr>
                <w:sz w:val="28"/>
                <w:szCs w:val="28"/>
              </w:rPr>
              <w:t>5</w:t>
            </w:r>
            <w:r w:rsidRPr="00E223F5">
              <w:rPr>
                <w:sz w:val="28"/>
                <w:szCs w:val="28"/>
              </w:rPr>
              <w:t xml:space="preserve">. </w:t>
            </w:r>
            <w:r w:rsidRPr="00E223F5">
              <w:rPr>
                <w:rFonts w:hint="cs"/>
                <w:sz w:val="28"/>
                <w:szCs w:val="28"/>
              </w:rPr>
              <w:t>ПЕРЕЧЕНЬ</w:t>
            </w:r>
            <w:r w:rsidRPr="00E223F5">
              <w:rPr>
                <w:sz w:val="28"/>
                <w:szCs w:val="28"/>
              </w:rPr>
              <w:t xml:space="preserve"> </w:t>
            </w:r>
            <w:r w:rsidRPr="00E223F5">
              <w:rPr>
                <w:rFonts w:hint="cs"/>
                <w:sz w:val="28"/>
                <w:szCs w:val="28"/>
              </w:rPr>
              <w:t>ПРОЕКТНОЙ</w:t>
            </w:r>
            <w:r w:rsidRPr="00E223F5">
              <w:rPr>
                <w:sz w:val="28"/>
                <w:szCs w:val="28"/>
              </w:rPr>
              <w:t xml:space="preserve"> </w:t>
            </w:r>
            <w:r w:rsidRPr="00E223F5">
              <w:rPr>
                <w:rFonts w:hint="cs"/>
                <w:sz w:val="28"/>
                <w:szCs w:val="28"/>
              </w:rPr>
              <w:t>И</w:t>
            </w:r>
            <w:r w:rsidRPr="00E223F5">
              <w:rPr>
                <w:sz w:val="28"/>
                <w:szCs w:val="28"/>
              </w:rPr>
              <w:t xml:space="preserve"> </w:t>
            </w:r>
            <w:r w:rsidRPr="00E223F5">
              <w:rPr>
                <w:rFonts w:hint="cs"/>
                <w:sz w:val="28"/>
                <w:szCs w:val="28"/>
              </w:rPr>
              <w:t>РАБОЧЕЙ</w:t>
            </w:r>
            <w:r w:rsidRPr="00E223F5">
              <w:rPr>
                <w:sz w:val="28"/>
                <w:szCs w:val="28"/>
              </w:rPr>
              <w:t xml:space="preserve"> </w:t>
            </w:r>
            <w:r w:rsidRPr="00E223F5">
              <w:rPr>
                <w:rFonts w:hint="cs"/>
                <w:sz w:val="28"/>
                <w:szCs w:val="28"/>
              </w:rPr>
              <w:t>ДОКУМЕНТАЦИИ</w:t>
            </w:r>
          </w:p>
        </w:tc>
      </w:tr>
      <w:tr w:rsidR="00AF5290" w:rsidRPr="00CB6EB1" w:rsidTr="00412B9D">
        <w:trPr>
          <w:trHeight w:val="399"/>
        </w:trPr>
        <w:tc>
          <w:tcPr>
            <w:tcW w:w="10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5290" w:rsidRPr="00CA79FE" w:rsidRDefault="00AF5290" w:rsidP="00412B9D">
            <w:pPr>
              <w:jc w:val="right"/>
              <w:rPr>
                <w:i/>
              </w:rPr>
            </w:pPr>
            <w:r w:rsidRPr="00CA79FE">
              <w:rPr>
                <w:i/>
              </w:rPr>
              <w:t>Таблица 3</w:t>
            </w:r>
          </w:p>
          <w:p w:rsidR="00AF5290" w:rsidRDefault="00AF5290" w:rsidP="00412B9D">
            <w:pPr>
              <w:jc w:val="center"/>
              <w:rPr>
                <w:b/>
                <w:i/>
              </w:rPr>
            </w:pPr>
            <w:r w:rsidRPr="00CA79FE">
              <w:rPr>
                <w:b/>
                <w:i/>
              </w:rPr>
              <w:lastRenderedPageBreak/>
              <w:t>Перечень проектной и рабочей документации (чертежи, сметы, спецификации оборудования, изделий и материалов</w:t>
            </w:r>
            <w:r>
              <w:rPr>
                <w:b/>
                <w:i/>
              </w:rPr>
              <w:t>)</w:t>
            </w:r>
          </w:p>
          <w:tbl>
            <w:tblPr>
              <w:tblW w:w="0" w:type="auto"/>
              <w:tblCellMar>
                <w:left w:w="10" w:type="dxa"/>
                <w:right w:w="10" w:type="dxa"/>
              </w:tblCellMar>
              <w:tblLook w:val="04A0" w:firstRow="1" w:lastRow="0" w:firstColumn="1" w:lastColumn="0" w:noHBand="0" w:noVBand="1"/>
            </w:tblPr>
            <w:tblGrid>
              <w:gridCol w:w="672"/>
              <w:gridCol w:w="2334"/>
              <w:gridCol w:w="1863"/>
              <w:gridCol w:w="3024"/>
              <w:gridCol w:w="2195"/>
            </w:tblGrid>
            <w:tr w:rsidR="00AF5290" w:rsidRPr="003D55D7" w:rsidTr="00412B9D">
              <w:trPr>
                <w:trHeight w:val="439"/>
              </w:trPr>
              <w:tc>
                <w:tcPr>
                  <w:tcW w:w="6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F5290" w:rsidRPr="003D55D7" w:rsidRDefault="00AF5290" w:rsidP="00412B9D">
                  <w:pPr>
                    <w:pStyle w:val="500"/>
                    <w:shd w:val="clear" w:color="auto" w:fill="auto"/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  <w:r w:rsidRPr="003D55D7">
                    <w:rPr>
                      <w:sz w:val="24"/>
                      <w:szCs w:val="24"/>
                    </w:rPr>
                    <w:t>№ п/п</w:t>
                  </w:r>
                </w:p>
              </w:tc>
              <w:tc>
                <w:tcPr>
                  <w:tcW w:w="23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F5290" w:rsidRPr="003D55D7" w:rsidRDefault="00AF5290" w:rsidP="00412B9D">
                  <w:pPr>
                    <w:pStyle w:val="500"/>
                    <w:shd w:val="clear" w:color="auto" w:fill="auto"/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  <w:r w:rsidRPr="003D55D7">
                    <w:rPr>
                      <w:sz w:val="24"/>
                      <w:szCs w:val="24"/>
                    </w:rPr>
                    <w:t>Обозначение</w:t>
                  </w:r>
                </w:p>
              </w:tc>
              <w:tc>
                <w:tcPr>
                  <w:tcW w:w="18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F5290" w:rsidRPr="00CA79FE" w:rsidRDefault="00AF5290" w:rsidP="00412B9D">
                  <w:pPr>
                    <w:pStyle w:val="500"/>
                    <w:shd w:val="clear" w:color="auto" w:fill="auto"/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№</w:t>
                  </w:r>
                </w:p>
                <w:p w:rsidR="00AF5290" w:rsidRPr="003D55D7" w:rsidRDefault="00AF5290" w:rsidP="00412B9D">
                  <w:pPr>
                    <w:pStyle w:val="500"/>
                    <w:shd w:val="clear" w:color="auto" w:fill="auto"/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  <w:r w:rsidRPr="003D55D7">
                    <w:rPr>
                      <w:sz w:val="24"/>
                      <w:szCs w:val="24"/>
                    </w:rPr>
                    <w:t>инвентарный</w:t>
                  </w:r>
                </w:p>
              </w:tc>
              <w:tc>
                <w:tcPr>
                  <w:tcW w:w="30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F5290" w:rsidRPr="003D55D7" w:rsidRDefault="00AF5290" w:rsidP="00412B9D">
                  <w:pPr>
                    <w:pStyle w:val="500"/>
                    <w:shd w:val="clear" w:color="auto" w:fill="auto"/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  <w:r w:rsidRPr="003D55D7">
                    <w:rPr>
                      <w:sz w:val="24"/>
                      <w:szCs w:val="24"/>
                    </w:rPr>
                    <w:t>Наименование</w:t>
                  </w:r>
                </w:p>
              </w:tc>
              <w:tc>
                <w:tcPr>
                  <w:tcW w:w="21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F5290" w:rsidRPr="003D55D7" w:rsidRDefault="00AF5290" w:rsidP="00412B9D">
                  <w:pPr>
                    <w:pStyle w:val="500"/>
                    <w:shd w:val="clear" w:color="auto" w:fill="auto"/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  <w:r w:rsidRPr="003D55D7">
                    <w:rPr>
                      <w:sz w:val="24"/>
                      <w:szCs w:val="24"/>
                    </w:rPr>
                    <w:t>Кол-во листов</w:t>
                  </w:r>
                </w:p>
              </w:tc>
            </w:tr>
            <w:tr w:rsidR="00AF5290" w:rsidRPr="003D55D7" w:rsidTr="00412B9D">
              <w:trPr>
                <w:trHeight w:val="303"/>
              </w:trPr>
              <w:tc>
                <w:tcPr>
                  <w:tcW w:w="6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F5290" w:rsidRPr="00891D31" w:rsidRDefault="00AF5290" w:rsidP="00412B9D">
                  <w:r w:rsidRPr="00891D31">
                    <w:t>1.</w:t>
                  </w:r>
                </w:p>
              </w:tc>
              <w:tc>
                <w:tcPr>
                  <w:tcW w:w="23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F5290" w:rsidRPr="00891D31" w:rsidRDefault="00AF5290" w:rsidP="00412B9D">
                  <w:r w:rsidRPr="00891D31">
                    <w:t>Дефектная ведомость №1</w:t>
                  </w:r>
                </w:p>
              </w:tc>
              <w:tc>
                <w:tcPr>
                  <w:tcW w:w="18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F5290" w:rsidRPr="00891D31" w:rsidRDefault="00AF5290" w:rsidP="00412B9D"/>
              </w:tc>
              <w:tc>
                <w:tcPr>
                  <w:tcW w:w="30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F5290" w:rsidRPr="00891D31" w:rsidRDefault="00AF5290" w:rsidP="00412B9D">
                  <w:pPr>
                    <w:ind w:left="130"/>
                  </w:pPr>
                  <w:r w:rsidRPr="00891D31">
                    <w:t xml:space="preserve">Дефектная ведомость на </w:t>
                  </w:r>
                  <w:r>
                    <w:t>«</w:t>
                  </w:r>
                  <w:r w:rsidRPr="00891D31">
                    <w:rPr>
                      <w:spacing w:val="-2"/>
                    </w:rPr>
                    <w:t xml:space="preserve">Капремонт хранилищ исторических </w:t>
                  </w:r>
                  <w:r>
                    <w:rPr>
                      <w:spacing w:val="-2"/>
                    </w:rPr>
                    <w:t xml:space="preserve">ТРО </w:t>
                  </w:r>
                  <w:r w:rsidRPr="00891D31">
                    <w:rPr>
                      <w:spacing w:val="-2"/>
                    </w:rPr>
                    <w:t>№ 104, 105, 106 на ПХРО</w:t>
                  </w:r>
                  <w:r>
                    <w:rPr>
                      <w:spacing w:val="-2"/>
                    </w:rPr>
                    <w:t>»</w:t>
                  </w:r>
                  <w:r w:rsidRPr="00891D31">
                    <w:rPr>
                      <w:spacing w:val="-2"/>
                    </w:rPr>
                    <w:t>.</w:t>
                  </w:r>
                </w:p>
              </w:tc>
              <w:tc>
                <w:tcPr>
                  <w:tcW w:w="21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F5290" w:rsidRPr="00891D31" w:rsidRDefault="00AF5290" w:rsidP="00412B9D">
                  <w:r>
                    <w:t>3</w:t>
                  </w:r>
                </w:p>
                <w:p w:rsidR="00AF5290" w:rsidRPr="00891D31" w:rsidRDefault="00AF5290" w:rsidP="00412B9D"/>
              </w:tc>
            </w:tr>
            <w:tr w:rsidR="00AF5290" w:rsidRPr="003D55D7" w:rsidTr="00412B9D">
              <w:trPr>
                <w:trHeight w:val="240"/>
              </w:trPr>
              <w:tc>
                <w:tcPr>
                  <w:tcW w:w="6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F5290" w:rsidRPr="00891D31" w:rsidRDefault="00AF5290" w:rsidP="00412B9D">
                  <w:r w:rsidRPr="00891D31">
                    <w:t>2.</w:t>
                  </w:r>
                </w:p>
              </w:tc>
              <w:tc>
                <w:tcPr>
                  <w:tcW w:w="23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F5290" w:rsidRPr="00891D31" w:rsidRDefault="00AF5290" w:rsidP="00412B9D">
                  <w:r w:rsidRPr="00891D31">
                    <w:t>Локальная смета № 1</w:t>
                  </w:r>
                </w:p>
              </w:tc>
              <w:tc>
                <w:tcPr>
                  <w:tcW w:w="18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F5290" w:rsidRPr="00891D31" w:rsidRDefault="00AF5290" w:rsidP="00412B9D"/>
              </w:tc>
              <w:tc>
                <w:tcPr>
                  <w:tcW w:w="30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F5290" w:rsidRPr="00891D31" w:rsidRDefault="00AF5290" w:rsidP="00412B9D">
                  <w:pPr>
                    <w:ind w:left="130"/>
                  </w:pPr>
                  <w:r w:rsidRPr="00891D31">
                    <w:t xml:space="preserve">Локальная смета «Капремонт хранилищ исторических </w:t>
                  </w:r>
                  <w:r>
                    <w:t xml:space="preserve">ТРО </w:t>
                  </w:r>
                  <w:r w:rsidRPr="00891D31">
                    <w:t>№ 104, 105, 106 на ПХРО».</w:t>
                  </w:r>
                </w:p>
              </w:tc>
              <w:tc>
                <w:tcPr>
                  <w:tcW w:w="21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F5290" w:rsidRPr="00891D31" w:rsidRDefault="00AF5290" w:rsidP="00412B9D">
                  <w:r w:rsidRPr="00891D31">
                    <w:t>6</w:t>
                  </w:r>
                </w:p>
              </w:tc>
            </w:tr>
          </w:tbl>
          <w:p w:rsidR="00AF5290" w:rsidRPr="00CA79FE" w:rsidRDefault="00AF5290" w:rsidP="00412B9D">
            <w:pPr>
              <w:jc w:val="center"/>
              <w:rPr>
                <w:b/>
                <w:i/>
              </w:rPr>
            </w:pPr>
          </w:p>
        </w:tc>
      </w:tr>
      <w:tr w:rsidR="00AF5290" w:rsidRPr="00CA79FE" w:rsidTr="00412B9D">
        <w:trPr>
          <w:trHeight w:val="273"/>
        </w:trPr>
        <w:tc>
          <w:tcPr>
            <w:tcW w:w="103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AF5290" w:rsidRDefault="00AF5290" w:rsidP="00412B9D">
            <w:pPr>
              <w:jc w:val="center"/>
              <w:rPr>
                <w:sz w:val="28"/>
                <w:szCs w:val="28"/>
              </w:rPr>
            </w:pPr>
          </w:p>
          <w:p w:rsidR="00AF5290" w:rsidRPr="00CA79FE" w:rsidRDefault="00AF5290" w:rsidP="00412B9D">
            <w:pPr>
              <w:jc w:val="center"/>
              <w:rPr>
                <w:sz w:val="28"/>
                <w:szCs w:val="28"/>
              </w:rPr>
            </w:pPr>
            <w:r w:rsidRPr="00CA79FE">
              <w:rPr>
                <w:sz w:val="28"/>
                <w:szCs w:val="28"/>
              </w:rPr>
              <w:t xml:space="preserve">РАЗДЕЛ </w:t>
            </w:r>
            <w:r>
              <w:rPr>
                <w:sz w:val="28"/>
                <w:szCs w:val="28"/>
              </w:rPr>
              <w:t>6</w:t>
            </w:r>
            <w:r w:rsidRPr="00CA79FE">
              <w:rPr>
                <w:sz w:val="28"/>
                <w:szCs w:val="28"/>
              </w:rPr>
              <w:t>. ТРЕБОВАНИЯ И УСЛОВИЯ К РАЗРАБОТКЕ ПРИРОДООХРАННЫХ</w:t>
            </w:r>
            <w:r>
              <w:rPr>
                <w:sz w:val="28"/>
                <w:szCs w:val="28"/>
              </w:rPr>
              <w:t xml:space="preserve"> </w:t>
            </w:r>
            <w:r w:rsidRPr="00CA79FE">
              <w:rPr>
                <w:sz w:val="28"/>
                <w:szCs w:val="28"/>
              </w:rPr>
              <w:t>МЕР И МЕРОПРИЯТИЙ</w:t>
            </w:r>
          </w:p>
        </w:tc>
      </w:tr>
      <w:tr w:rsidR="00AF5290" w:rsidRPr="00CB6EB1" w:rsidTr="00412B9D">
        <w:trPr>
          <w:trHeight w:val="399"/>
        </w:trPr>
        <w:tc>
          <w:tcPr>
            <w:tcW w:w="10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5290" w:rsidRPr="00891D31" w:rsidRDefault="00AF5290" w:rsidP="00412B9D">
            <w:r w:rsidRPr="00891D31">
              <w:t>Нет.</w:t>
            </w:r>
          </w:p>
        </w:tc>
      </w:tr>
      <w:tr w:rsidR="00AF5290" w:rsidRPr="00CB6EB1" w:rsidTr="00412B9D">
        <w:trPr>
          <w:trHeight w:val="273"/>
        </w:trPr>
        <w:tc>
          <w:tcPr>
            <w:tcW w:w="103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AF5290" w:rsidRDefault="00AF5290" w:rsidP="00412B9D">
            <w:pPr>
              <w:jc w:val="center"/>
              <w:rPr>
                <w:sz w:val="28"/>
                <w:szCs w:val="28"/>
              </w:rPr>
            </w:pPr>
          </w:p>
          <w:p w:rsidR="00AF5290" w:rsidRPr="00CB6EB1" w:rsidRDefault="00AF5290" w:rsidP="00412B9D">
            <w:pPr>
              <w:jc w:val="center"/>
              <w:rPr>
                <w:sz w:val="28"/>
                <w:szCs w:val="28"/>
              </w:rPr>
            </w:pPr>
            <w:r w:rsidRPr="00CB6EB1">
              <w:rPr>
                <w:sz w:val="28"/>
                <w:szCs w:val="28"/>
              </w:rPr>
              <w:t xml:space="preserve">РАЗДЕЛ </w:t>
            </w:r>
            <w:r>
              <w:rPr>
                <w:sz w:val="28"/>
                <w:szCs w:val="28"/>
              </w:rPr>
              <w:t>7</w:t>
            </w:r>
            <w:r w:rsidRPr="00CB6EB1">
              <w:rPr>
                <w:sz w:val="28"/>
                <w:szCs w:val="28"/>
              </w:rPr>
              <w:t xml:space="preserve">. </w:t>
            </w:r>
            <w:r w:rsidRPr="00CA79FE">
              <w:rPr>
                <w:rFonts w:hint="cs"/>
                <w:sz w:val="28"/>
                <w:szCs w:val="28"/>
              </w:rPr>
              <w:t>СРОК</w:t>
            </w:r>
            <w:r w:rsidRPr="00CA79FE">
              <w:rPr>
                <w:sz w:val="28"/>
                <w:szCs w:val="28"/>
              </w:rPr>
              <w:t xml:space="preserve"> (</w:t>
            </w:r>
            <w:r w:rsidRPr="00CA79FE">
              <w:rPr>
                <w:rFonts w:hint="cs"/>
                <w:sz w:val="28"/>
                <w:szCs w:val="28"/>
              </w:rPr>
              <w:t>ИНТЕРВАЛ</w:t>
            </w:r>
            <w:r w:rsidRPr="00CA79FE">
              <w:rPr>
                <w:sz w:val="28"/>
                <w:szCs w:val="28"/>
              </w:rPr>
              <w:t xml:space="preserve">) </w:t>
            </w:r>
            <w:r w:rsidRPr="00CA79FE">
              <w:rPr>
                <w:rFonts w:hint="cs"/>
                <w:sz w:val="28"/>
                <w:szCs w:val="28"/>
              </w:rPr>
              <w:t>ВЫПОЛНЕНИЯ</w:t>
            </w:r>
            <w:r w:rsidRPr="00CA79FE">
              <w:rPr>
                <w:sz w:val="28"/>
                <w:szCs w:val="28"/>
              </w:rPr>
              <w:t xml:space="preserve"> </w:t>
            </w:r>
            <w:r w:rsidRPr="00CA79FE">
              <w:rPr>
                <w:rFonts w:hint="cs"/>
                <w:sz w:val="28"/>
                <w:szCs w:val="28"/>
              </w:rPr>
              <w:t>РАБОТ</w:t>
            </w:r>
          </w:p>
        </w:tc>
      </w:tr>
      <w:tr w:rsidR="00AF5290" w:rsidRPr="00CB6EB1" w:rsidTr="00412B9D">
        <w:trPr>
          <w:trHeight w:val="399"/>
        </w:trPr>
        <w:tc>
          <w:tcPr>
            <w:tcW w:w="10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5290" w:rsidRPr="00891D31" w:rsidRDefault="00AF5290" w:rsidP="00412B9D">
            <w:r w:rsidRPr="00891D31">
              <w:t xml:space="preserve">Дата начала выполнения </w:t>
            </w:r>
            <w:proofErr w:type="gramStart"/>
            <w:r w:rsidRPr="00891D31">
              <w:t>работ  –</w:t>
            </w:r>
            <w:proofErr w:type="gramEnd"/>
            <w:r w:rsidRPr="00891D31">
              <w:t xml:space="preserve"> с момента подписания договора; дата окончания работ – </w:t>
            </w:r>
            <w:r>
              <w:t xml:space="preserve">три </w:t>
            </w:r>
            <w:r w:rsidRPr="00891D31">
              <w:t>месяц</w:t>
            </w:r>
            <w:r>
              <w:t>а</w:t>
            </w:r>
            <w:r w:rsidRPr="00891D31">
              <w:t xml:space="preserve"> с момента подписания договора.</w:t>
            </w:r>
          </w:p>
        </w:tc>
      </w:tr>
      <w:tr w:rsidR="00AF5290" w:rsidRPr="00CB6EB1" w:rsidTr="00412B9D">
        <w:trPr>
          <w:trHeight w:val="273"/>
        </w:trPr>
        <w:tc>
          <w:tcPr>
            <w:tcW w:w="103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AF5290" w:rsidRDefault="00AF5290" w:rsidP="00412B9D">
            <w:pPr>
              <w:jc w:val="center"/>
              <w:rPr>
                <w:sz w:val="28"/>
                <w:szCs w:val="28"/>
              </w:rPr>
            </w:pPr>
          </w:p>
          <w:p w:rsidR="00AF5290" w:rsidRPr="00CB6EB1" w:rsidRDefault="00AF5290" w:rsidP="00412B9D">
            <w:pPr>
              <w:jc w:val="center"/>
              <w:rPr>
                <w:sz w:val="28"/>
                <w:szCs w:val="28"/>
              </w:rPr>
            </w:pPr>
            <w:r w:rsidRPr="00CB6EB1">
              <w:rPr>
                <w:sz w:val="28"/>
                <w:szCs w:val="28"/>
              </w:rPr>
              <w:t xml:space="preserve">РАЗДЕЛ </w:t>
            </w:r>
            <w:r>
              <w:rPr>
                <w:sz w:val="28"/>
                <w:szCs w:val="28"/>
              </w:rPr>
              <w:t>8</w:t>
            </w:r>
            <w:r w:rsidRPr="00CB6EB1">
              <w:rPr>
                <w:sz w:val="28"/>
                <w:szCs w:val="28"/>
              </w:rPr>
              <w:t xml:space="preserve">. </w:t>
            </w:r>
            <w:r w:rsidRPr="00CA79FE">
              <w:rPr>
                <w:rFonts w:hint="cs"/>
                <w:sz w:val="28"/>
                <w:szCs w:val="28"/>
              </w:rPr>
              <w:t>ТРЕБОВАНИЯ</w:t>
            </w:r>
            <w:r w:rsidRPr="00CA79FE">
              <w:rPr>
                <w:sz w:val="28"/>
                <w:szCs w:val="28"/>
              </w:rPr>
              <w:t xml:space="preserve"> </w:t>
            </w:r>
            <w:r w:rsidRPr="00CA79FE">
              <w:rPr>
                <w:rFonts w:hint="cs"/>
                <w:sz w:val="28"/>
                <w:szCs w:val="28"/>
              </w:rPr>
              <w:t>К</w:t>
            </w:r>
            <w:r w:rsidRPr="00CA79FE">
              <w:rPr>
                <w:sz w:val="28"/>
                <w:szCs w:val="28"/>
              </w:rPr>
              <w:t xml:space="preserve"> </w:t>
            </w:r>
            <w:r w:rsidRPr="00CA79FE">
              <w:rPr>
                <w:rFonts w:hint="cs"/>
                <w:sz w:val="28"/>
                <w:szCs w:val="28"/>
              </w:rPr>
              <w:t>КАЧЕСТВУ</w:t>
            </w:r>
            <w:r w:rsidRPr="00CA79FE">
              <w:rPr>
                <w:sz w:val="28"/>
                <w:szCs w:val="28"/>
              </w:rPr>
              <w:t xml:space="preserve"> </w:t>
            </w:r>
            <w:r w:rsidRPr="00CA79FE">
              <w:rPr>
                <w:rFonts w:hint="cs"/>
                <w:sz w:val="28"/>
                <w:szCs w:val="28"/>
              </w:rPr>
              <w:t>ВЫПОЛНЯЕМЫХ</w:t>
            </w:r>
            <w:r w:rsidRPr="00CA79FE">
              <w:rPr>
                <w:sz w:val="28"/>
                <w:szCs w:val="28"/>
              </w:rPr>
              <w:t xml:space="preserve"> </w:t>
            </w:r>
            <w:r w:rsidRPr="00CA79FE">
              <w:rPr>
                <w:rFonts w:hint="cs"/>
                <w:sz w:val="28"/>
                <w:szCs w:val="28"/>
              </w:rPr>
              <w:t>РАБОТ</w:t>
            </w:r>
          </w:p>
        </w:tc>
      </w:tr>
      <w:tr w:rsidR="00AF5290" w:rsidRPr="00CB6EB1" w:rsidTr="00412B9D">
        <w:trPr>
          <w:trHeight w:val="399"/>
        </w:trPr>
        <w:tc>
          <w:tcPr>
            <w:tcW w:w="10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5290" w:rsidRPr="00EB378A" w:rsidRDefault="00AF5290" w:rsidP="00412B9D">
            <w:pPr>
              <w:jc w:val="both"/>
            </w:pPr>
            <w:r w:rsidRPr="00EB378A">
              <w:t xml:space="preserve">Требования к качеству выполняемых работ согласно нормам и правилам, стандартам или </w:t>
            </w:r>
            <w:r w:rsidRPr="00AD256A">
              <w:t>другим нормативным документам.</w:t>
            </w:r>
            <w:r>
              <w:t xml:space="preserve"> </w:t>
            </w:r>
            <w:r w:rsidRPr="00EB378A">
              <w:t>Производство работ осуществляется в соответствии со СНиП, техническими нормами и правилами производства работ.</w:t>
            </w:r>
          </w:p>
        </w:tc>
      </w:tr>
      <w:tr w:rsidR="00AF5290" w:rsidRPr="00CB6EB1" w:rsidTr="00412B9D">
        <w:trPr>
          <w:trHeight w:val="273"/>
        </w:trPr>
        <w:tc>
          <w:tcPr>
            <w:tcW w:w="103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AF5290" w:rsidRDefault="00AF5290" w:rsidP="00412B9D">
            <w:pPr>
              <w:jc w:val="center"/>
              <w:rPr>
                <w:sz w:val="28"/>
                <w:szCs w:val="28"/>
              </w:rPr>
            </w:pPr>
          </w:p>
          <w:p w:rsidR="00AF5290" w:rsidRPr="00CB6EB1" w:rsidRDefault="00AF5290" w:rsidP="00412B9D">
            <w:pPr>
              <w:jc w:val="center"/>
              <w:rPr>
                <w:sz w:val="28"/>
                <w:szCs w:val="28"/>
              </w:rPr>
            </w:pPr>
            <w:r w:rsidRPr="00CB6EB1">
              <w:rPr>
                <w:sz w:val="28"/>
                <w:szCs w:val="28"/>
              </w:rPr>
              <w:t xml:space="preserve">РАЗДЕЛ </w:t>
            </w:r>
            <w:r>
              <w:rPr>
                <w:sz w:val="28"/>
                <w:szCs w:val="28"/>
              </w:rPr>
              <w:t>9</w:t>
            </w:r>
            <w:r w:rsidRPr="00CB6EB1">
              <w:rPr>
                <w:sz w:val="28"/>
                <w:szCs w:val="28"/>
              </w:rPr>
              <w:t xml:space="preserve">. </w:t>
            </w:r>
            <w:r w:rsidRPr="00CA79FE">
              <w:rPr>
                <w:rFonts w:hint="cs"/>
                <w:sz w:val="28"/>
                <w:szCs w:val="28"/>
              </w:rPr>
              <w:t>ТРЕБОВАНИЯ</w:t>
            </w:r>
            <w:r w:rsidRPr="00CA79FE">
              <w:rPr>
                <w:sz w:val="28"/>
                <w:szCs w:val="28"/>
              </w:rPr>
              <w:t xml:space="preserve"> </w:t>
            </w:r>
            <w:r w:rsidRPr="00CA79FE">
              <w:rPr>
                <w:rFonts w:hint="cs"/>
                <w:sz w:val="28"/>
                <w:szCs w:val="28"/>
              </w:rPr>
              <w:t>К</w:t>
            </w:r>
            <w:r w:rsidRPr="00CA79FE">
              <w:rPr>
                <w:sz w:val="28"/>
                <w:szCs w:val="28"/>
              </w:rPr>
              <w:t xml:space="preserve"> </w:t>
            </w:r>
            <w:r w:rsidRPr="00CA79FE">
              <w:rPr>
                <w:rFonts w:hint="cs"/>
                <w:sz w:val="28"/>
                <w:szCs w:val="28"/>
              </w:rPr>
              <w:t>ОСОБЫМ</w:t>
            </w:r>
            <w:r w:rsidRPr="00CA79FE">
              <w:rPr>
                <w:sz w:val="28"/>
                <w:szCs w:val="28"/>
              </w:rPr>
              <w:t xml:space="preserve"> </w:t>
            </w:r>
            <w:r w:rsidRPr="00CA79FE">
              <w:rPr>
                <w:rFonts w:hint="cs"/>
                <w:sz w:val="28"/>
                <w:szCs w:val="28"/>
              </w:rPr>
              <w:t>УСЛОВИЯМ</w:t>
            </w:r>
            <w:r w:rsidRPr="00CA79FE">
              <w:rPr>
                <w:sz w:val="28"/>
                <w:szCs w:val="28"/>
              </w:rPr>
              <w:t xml:space="preserve"> </w:t>
            </w:r>
            <w:r w:rsidRPr="00CA79FE">
              <w:rPr>
                <w:rFonts w:hint="cs"/>
                <w:sz w:val="28"/>
                <w:szCs w:val="28"/>
              </w:rPr>
              <w:t>РАБОТ</w:t>
            </w:r>
          </w:p>
        </w:tc>
      </w:tr>
      <w:tr w:rsidR="00AF5290" w:rsidRPr="00CB6EB1" w:rsidTr="00412B9D">
        <w:trPr>
          <w:trHeight w:val="399"/>
        </w:trPr>
        <w:tc>
          <w:tcPr>
            <w:tcW w:w="10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5290" w:rsidRPr="0011770A" w:rsidRDefault="00AF5290" w:rsidP="00412B9D">
            <w:pPr>
              <w:tabs>
                <w:tab w:val="left" w:pos="0"/>
                <w:tab w:val="center" w:pos="4677"/>
                <w:tab w:val="right" w:pos="9355"/>
              </w:tabs>
              <w:ind w:right="34"/>
              <w:jc w:val="both"/>
            </w:pPr>
            <w:r w:rsidRPr="0011770A">
              <w:t>Р</w:t>
            </w:r>
            <w:r w:rsidRPr="0011770A">
              <w:rPr>
                <w:rFonts w:hint="cs"/>
              </w:rPr>
              <w:t>абота</w:t>
            </w:r>
            <w:r w:rsidRPr="0011770A">
              <w:t xml:space="preserve"> </w:t>
            </w:r>
            <w:r w:rsidRPr="0011770A">
              <w:rPr>
                <w:rFonts w:hint="cs"/>
              </w:rPr>
              <w:t>в</w:t>
            </w:r>
            <w:r w:rsidRPr="0011770A">
              <w:t xml:space="preserve"> </w:t>
            </w:r>
            <w:r w:rsidRPr="0011770A">
              <w:rPr>
                <w:rFonts w:hint="cs"/>
              </w:rPr>
              <w:t>стесненных</w:t>
            </w:r>
            <w:r w:rsidRPr="0011770A">
              <w:t xml:space="preserve"> </w:t>
            </w:r>
            <w:r w:rsidRPr="0011770A">
              <w:rPr>
                <w:rFonts w:hint="cs"/>
              </w:rPr>
              <w:t>условиях</w:t>
            </w:r>
            <w:r w:rsidRPr="0011770A">
              <w:t xml:space="preserve">, с вредными условиями труда, где рабочим предприятия установлен сокращенный рабочий день, а рабочие-строители имеют рабочий день нормальной </w:t>
            </w:r>
            <w:proofErr w:type="gramStart"/>
            <w:r w:rsidRPr="0011770A">
              <w:t>продолжительности.</w:t>
            </w:r>
            <w:r w:rsidRPr="0011770A">
              <w:tab/>
            </w:r>
            <w:proofErr w:type="gramEnd"/>
          </w:p>
        </w:tc>
      </w:tr>
      <w:tr w:rsidR="00AF5290" w:rsidRPr="00CB6EB1" w:rsidTr="00412B9D">
        <w:trPr>
          <w:trHeight w:val="273"/>
        </w:trPr>
        <w:tc>
          <w:tcPr>
            <w:tcW w:w="103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AF5290" w:rsidRDefault="00AF5290" w:rsidP="00412B9D">
            <w:pPr>
              <w:jc w:val="center"/>
              <w:rPr>
                <w:sz w:val="28"/>
                <w:szCs w:val="28"/>
              </w:rPr>
            </w:pPr>
          </w:p>
          <w:p w:rsidR="00AF5290" w:rsidRPr="00CB6EB1" w:rsidRDefault="00AF5290" w:rsidP="00412B9D">
            <w:pPr>
              <w:jc w:val="center"/>
              <w:rPr>
                <w:sz w:val="28"/>
                <w:szCs w:val="28"/>
              </w:rPr>
            </w:pPr>
            <w:r w:rsidRPr="00CB6EB1">
              <w:rPr>
                <w:sz w:val="28"/>
                <w:szCs w:val="28"/>
              </w:rPr>
              <w:t>РАЗДЕЛ 1</w:t>
            </w:r>
            <w:r>
              <w:rPr>
                <w:sz w:val="28"/>
                <w:szCs w:val="28"/>
              </w:rPr>
              <w:t>0</w:t>
            </w:r>
            <w:r w:rsidRPr="00CB6EB1">
              <w:rPr>
                <w:sz w:val="28"/>
                <w:szCs w:val="28"/>
              </w:rPr>
              <w:t xml:space="preserve">. </w:t>
            </w:r>
            <w:r w:rsidRPr="00CA79FE">
              <w:rPr>
                <w:sz w:val="28"/>
                <w:szCs w:val="28"/>
              </w:rPr>
              <w:t>ТРЕБОВАНИЯ К ОБЪЕМУ ПРЕДОСТАВЛЕНИЯ</w:t>
            </w:r>
            <w:r>
              <w:rPr>
                <w:sz w:val="28"/>
                <w:szCs w:val="28"/>
              </w:rPr>
              <w:t xml:space="preserve"> </w:t>
            </w:r>
            <w:r w:rsidRPr="00CA79FE">
              <w:rPr>
                <w:sz w:val="28"/>
                <w:szCs w:val="28"/>
              </w:rPr>
              <w:t>ГАРАНТИЙ</w:t>
            </w:r>
          </w:p>
        </w:tc>
      </w:tr>
      <w:tr w:rsidR="00AF5290" w:rsidRPr="00CB6EB1" w:rsidTr="00412B9D">
        <w:trPr>
          <w:trHeight w:val="399"/>
        </w:trPr>
        <w:tc>
          <w:tcPr>
            <w:tcW w:w="10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5290" w:rsidRPr="0011770A" w:rsidRDefault="00AF5290" w:rsidP="00412B9D">
            <w:pPr>
              <w:jc w:val="both"/>
            </w:pPr>
            <w:r w:rsidRPr="0011770A">
              <w:t xml:space="preserve">Гарантийный срок на требуемые работы - не менее </w:t>
            </w:r>
            <w:r>
              <w:t>24</w:t>
            </w:r>
            <w:r w:rsidRPr="0011770A">
              <w:t xml:space="preserve"> месяцев</w:t>
            </w:r>
          </w:p>
        </w:tc>
      </w:tr>
      <w:tr w:rsidR="00AF5290" w:rsidRPr="00CB6EB1" w:rsidTr="00412B9D">
        <w:trPr>
          <w:trHeight w:val="399"/>
        </w:trPr>
        <w:tc>
          <w:tcPr>
            <w:tcW w:w="103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F5290" w:rsidRDefault="00AF5290" w:rsidP="00412B9D">
            <w:pPr>
              <w:jc w:val="both"/>
              <w:rPr>
                <w:sz w:val="26"/>
                <w:szCs w:val="26"/>
              </w:rPr>
            </w:pPr>
          </w:p>
          <w:p w:rsidR="00AF5290" w:rsidRPr="00CB6EB1" w:rsidRDefault="00AF5290" w:rsidP="00412B9D">
            <w:pPr>
              <w:jc w:val="both"/>
              <w:rPr>
                <w:i/>
              </w:rPr>
            </w:pPr>
            <w:r w:rsidRPr="00CB6EB1">
              <w:rPr>
                <w:sz w:val="26"/>
                <w:szCs w:val="26"/>
              </w:rPr>
              <w:t>РАЗДЕЛ 1</w:t>
            </w:r>
            <w:r>
              <w:rPr>
                <w:sz w:val="26"/>
                <w:szCs w:val="26"/>
              </w:rPr>
              <w:t>1</w:t>
            </w:r>
            <w:r w:rsidRPr="00CB6EB1">
              <w:rPr>
                <w:sz w:val="26"/>
                <w:szCs w:val="26"/>
              </w:rPr>
              <w:t xml:space="preserve">. </w:t>
            </w:r>
            <w:r w:rsidRPr="00CA79FE">
              <w:rPr>
                <w:rFonts w:hint="cs"/>
                <w:sz w:val="26"/>
                <w:szCs w:val="26"/>
              </w:rPr>
              <w:t>ТРЕБОВАНИЯ</w:t>
            </w:r>
            <w:r w:rsidRPr="00CA79FE">
              <w:rPr>
                <w:sz w:val="26"/>
                <w:szCs w:val="26"/>
              </w:rPr>
              <w:t xml:space="preserve"> </w:t>
            </w:r>
            <w:r w:rsidRPr="00CA79FE">
              <w:rPr>
                <w:rFonts w:hint="cs"/>
                <w:sz w:val="26"/>
                <w:szCs w:val="26"/>
              </w:rPr>
              <w:t>К</w:t>
            </w:r>
            <w:r w:rsidRPr="00CA79FE">
              <w:rPr>
                <w:sz w:val="26"/>
                <w:szCs w:val="26"/>
              </w:rPr>
              <w:t xml:space="preserve"> </w:t>
            </w:r>
            <w:r w:rsidRPr="00CA79FE">
              <w:rPr>
                <w:rFonts w:hint="cs"/>
                <w:sz w:val="26"/>
                <w:szCs w:val="26"/>
              </w:rPr>
              <w:t>БЕЗОПАСНОСТИ</w:t>
            </w:r>
            <w:r w:rsidRPr="00CA79FE">
              <w:rPr>
                <w:sz w:val="26"/>
                <w:szCs w:val="26"/>
              </w:rPr>
              <w:t xml:space="preserve"> </w:t>
            </w:r>
            <w:r w:rsidRPr="00CA79FE">
              <w:rPr>
                <w:rFonts w:hint="cs"/>
                <w:sz w:val="26"/>
                <w:szCs w:val="26"/>
              </w:rPr>
              <w:t>ВЫПОЛНЯЕМЫХ</w:t>
            </w:r>
            <w:r w:rsidRPr="00CA79FE">
              <w:rPr>
                <w:sz w:val="26"/>
                <w:szCs w:val="26"/>
              </w:rPr>
              <w:t xml:space="preserve"> </w:t>
            </w:r>
            <w:r w:rsidRPr="00CA79FE">
              <w:rPr>
                <w:rFonts w:hint="cs"/>
                <w:sz w:val="26"/>
                <w:szCs w:val="26"/>
              </w:rPr>
              <w:t>РАБОТ</w:t>
            </w:r>
          </w:p>
        </w:tc>
      </w:tr>
      <w:tr w:rsidR="00AF5290" w:rsidRPr="00CB6EB1" w:rsidTr="00412B9D">
        <w:trPr>
          <w:trHeight w:val="399"/>
        </w:trPr>
        <w:tc>
          <w:tcPr>
            <w:tcW w:w="10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290" w:rsidRPr="0011770A" w:rsidRDefault="00AF5290" w:rsidP="00412B9D">
            <w:pPr>
              <w:ind w:firstLine="601"/>
              <w:jc w:val="both"/>
            </w:pPr>
            <w:r w:rsidRPr="0011770A">
              <w:t>Требования по обеспечению производства строительно-монтажных работ согласно действующему законодательству РФ, регламентирующему производство работ, которые оказывают влияние на безопасность объектов капитального строительства, в том числе:</w:t>
            </w:r>
          </w:p>
          <w:p w:rsidR="00AF5290" w:rsidRPr="0011770A" w:rsidRDefault="00AF5290" w:rsidP="00412B9D">
            <w:pPr>
              <w:ind w:firstLine="601"/>
              <w:jc w:val="both"/>
            </w:pPr>
            <w:r w:rsidRPr="0011770A">
              <w:t>-</w:t>
            </w:r>
            <w:r w:rsidRPr="0011770A">
              <w:tab/>
              <w:t>Технический регламент о требованиях пожарной безопасности № 123-Ф3 от 22 июля 2008;</w:t>
            </w:r>
          </w:p>
          <w:p w:rsidR="00AF5290" w:rsidRPr="0011770A" w:rsidRDefault="00AF5290" w:rsidP="00412B9D">
            <w:pPr>
              <w:ind w:firstLine="601"/>
              <w:jc w:val="both"/>
            </w:pPr>
            <w:r w:rsidRPr="0011770A">
              <w:t>-</w:t>
            </w:r>
            <w:r w:rsidRPr="0011770A">
              <w:tab/>
              <w:t>Технический регламент о безопасности зданий и сооружений N 384-Ф3 от 30 декабря 2009 года;</w:t>
            </w:r>
          </w:p>
          <w:p w:rsidR="00AF5290" w:rsidRPr="0011770A" w:rsidRDefault="00AF5290" w:rsidP="00412B9D">
            <w:pPr>
              <w:ind w:firstLine="601"/>
              <w:jc w:val="both"/>
            </w:pPr>
            <w:r w:rsidRPr="0011770A">
              <w:t>-</w:t>
            </w:r>
            <w:r w:rsidRPr="0011770A">
              <w:tab/>
              <w:t>СП 12-136-2002 Безопасность труда в строительстве. Решения по охране труда и промышленной безопасности в проектах организации строительства и проектах производства работ;</w:t>
            </w:r>
          </w:p>
          <w:p w:rsidR="00AF5290" w:rsidRPr="0011770A" w:rsidRDefault="00AF5290" w:rsidP="00412B9D">
            <w:pPr>
              <w:ind w:firstLine="601"/>
              <w:jc w:val="both"/>
            </w:pPr>
            <w:r w:rsidRPr="0011770A">
              <w:t>-</w:t>
            </w:r>
            <w:r w:rsidRPr="0011770A">
              <w:tab/>
              <w:t xml:space="preserve">ППР-2012 </w:t>
            </w:r>
            <w:r w:rsidRPr="0011770A">
              <w:rPr>
                <w:rFonts w:hint="cs"/>
              </w:rPr>
              <w:t>«</w:t>
            </w:r>
            <w:r w:rsidRPr="0011770A">
              <w:t>Правила противопожарного режима в Российской Федерации»;</w:t>
            </w:r>
          </w:p>
          <w:p w:rsidR="00AF5290" w:rsidRPr="0011770A" w:rsidRDefault="00AF5290" w:rsidP="00412B9D">
            <w:pPr>
              <w:ind w:firstLine="601"/>
              <w:jc w:val="both"/>
            </w:pPr>
            <w:r w:rsidRPr="0011770A">
              <w:t>-</w:t>
            </w:r>
            <w:r w:rsidRPr="0011770A">
              <w:tab/>
              <w:t xml:space="preserve">СНиП 12-01-2004 </w:t>
            </w:r>
            <w:r w:rsidRPr="0011770A">
              <w:rPr>
                <w:rFonts w:hint="cs"/>
              </w:rPr>
              <w:t>«</w:t>
            </w:r>
            <w:r w:rsidRPr="0011770A">
              <w:t>Организация строительства»;</w:t>
            </w:r>
          </w:p>
          <w:p w:rsidR="00AF5290" w:rsidRPr="0011770A" w:rsidRDefault="00AF5290" w:rsidP="00412B9D">
            <w:pPr>
              <w:ind w:firstLine="601"/>
              <w:jc w:val="both"/>
            </w:pPr>
            <w:r w:rsidRPr="0011770A">
              <w:t>-</w:t>
            </w:r>
            <w:r w:rsidRPr="0011770A">
              <w:tab/>
              <w:t xml:space="preserve">СНиП 12-03-2001 </w:t>
            </w:r>
            <w:r w:rsidRPr="0011770A">
              <w:rPr>
                <w:rFonts w:hint="cs"/>
              </w:rPr>
              <w:t>«</w:t>
            </w:r>
            <w:r w:rsidRPr="0011770A">
              <w:t>Безопасность труда в строительстве». Часть 1.</w:t>
            </w:r>
          </w:p>
          <w:p w:rsidR="00AF5290" w:rsidRPr="0011770A" w:rsidRDefault="00AF5290" w:rsidP="00412B9D">
            <w:pPr>
              <w:ind w:firstLine="601"/>
              <w:jc w:val="both"/>
            </w:pPr>
            <w:r w:rsidRPr="0011770A">
              <w:t>-</w:t>
            </w:r>
            <w:r w:rsidRPr="0011770A">
              <w:tab/>
              <w:t xml:space="preserve">СНиП 12-04-2002 </w:t>
            </w:r>
            <w:r w:rsidRPr="0011770A">
              <w:rPr>
                <w:rFonts w:hint="cs"/>
              </w:rPr>
              <w:t>«</w:t>
            </w:r>
            <w:r w:rsidRPr="0011770A">
              <w:t>Безопасность труда в строительстве». Часть 2.</w:t>
            </w:r>
          </w:p>
          <w:p w:rsidR="00AF5290" w:rsidRPr="0011770A" w:rsidRDefault="00AF5290" w:rsidP="00412B9D">
            <w:pPr>
              <w:ind w:firstLine="601"/>
              <w:jc w:val="both"/>
            </w:pPr>
            <w:r w:rsidRPr="0011770A">
              <w:t>-</w:t>
            </w:r>
            <w:r w:rsidRPr="0011770A">
              <w:tab/>
              <w:t xml:space="preserve">ГОСТ 23407-78 </w:t>
            </w:r>
            <w:r w:rsidRPr="0011770A">
              <w:rPr>
                <w:rFonts w:hint="cs"/>
              </w:rPr>
              <w:t>«</w:t>
            </w:r>
            <w:r w:rsidRPr="0011770A">
              <w:t>Ограждения инвентарные строительных площадок и участков производства работ»;</w:t>
            </w:r>
          </w:p>
          <w:p w:rsidR="00AF5290" w:rsidRPr="0011770A" w:rsidRDefault="00AF5290" w:rsidP="00412B9D">
            <w:pPr>
              <w:ind w:firstLine="601"/>
              <w:jc w:val="both"/>
            </w:pPr>
            <w:r w:rsidRPr="0011770A">
              <w:lastRenderedPageBreak/>
              <w:t>-</w:t>
            </w:r>
            <w:r w:rsidRPr="0011770A">
              <w:tab/>
              <w:t xml:space="preserve">ГОСТ 12.1.046-85 </w:t>
            </w:r>
            <w:r w:rsidRPr="0011770A">
              <w:rPr>
                <w:rFonts w:hint="cs"/>
              </w:rPr>
              <w:t>«</w:t>
            </w:r>
            <w:r w:rsidRPr="0011770A">
              <w:t>Нормы освещения строительных площадок»;</w:t>
            </w:r>
          </w:p>
          <w:p w:rsidR="00AF5290" w:rsidRPr="0011770A" w:rsidRDefault="00AF5290" w:rsidP="00412B9D">
            <w:pPr>
              <w:ind w:firstLine="601"/>
              <w:jc w:val="both"/>
            </w:pPr>
            <w:r w:rsidRPr="0011770A">
              <w:t>-</w:t>
            </w:r>
            <w:r w:rsidRPr="0011770A">
              <w:tab/>
              <w:t>СНиП 3.02.01-87. Земляные сооружения, основания и фундаменты;</w:t>
            </w:r>
          </w:p>
          <w:p w:rsidR="00AF5290" w:rsidRPr="0011770A" w:rsidRDefault="00AF5290" w:rsidP="00412B9D">
            <w:pPr>
              <w:ind w:firstLine="601"/>
              <w:jc w:val="both"/>
            </w:pPr>
            <w:r w:rsidRPr="0011770A">
              <w:t xml:space="preserve">- ППБ 05-86 </w:t>
            </w:r>
            <w:r w:rsidRPr="0011770A">
              <w:rPr>
                <w:rFonts w:hint="cs"/>
              </w:rPr>
              <w:t>«</w:t>
            </w:r>
            <w:r w:rsidRPr="0011770A">
              <w:t>Правила пожарной безопасности при производстве строительно- монтажных работ».</w:t>
            </w:r>
          </w:p>
          <w:p w:rsidR="00AF5290" w:rsidRPr="00CB6EB1" w:rsidRDefault="00AF5290" w:rsidP="00412B9D">
            <w:pPr>
              <w:ind w:firstLine="601"/>
              <w:jc w:val="both"/>
              <w:rPr>
                <w:i/>
              </w:rPr>
            </w:pPr>
            <w:r w:rsidRPr="0011770A">
              <w:t xml:space="preserve">- РД-11-02-2006 </w:t>
            </w:r>
            <w:r w:rsidRPr="0011770A">
              <w:rPr>
                <w:rFonts w:hint="cs"/>
              </w:rPr>
              <w:t>«</w:t>
            </w:r>
            <w:r w:rsidRPr="0011770A">
              <w:t xml:space="preserve">Требования к составу и порядку ведения исполнительной документации при строительстве, реконструкции, капитальном ремонте объектов капитального строительства и требования, предъявляемые к актам освидетельствования работ, конструкций, участков сетей инженерно-технического обеспечения». </w:t>
            </w:r>
          </w:p>
        </w:tc>
      </w:tr>
      <w:tr w:rsidR="00AF5290" w:rsidRPr="00CB6EB1" w:rsidTr="00412B9D">
        <w:trPr>
          <w:trHeight w:val="273"/>
        </w:trPr>
        <w:tc>
          <w:tcPr>
            <w:tcW w:w="103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AF5290" w:rsidRDefault="00AF5290" w:rsidP="00412B9D">
            <w:pPr>
              <w:jc w:val="center"/>
              <w:rPr>
                <w:sz w:val="28"/>
                <w:szCs w:val="28"/>
              </w:rPr>
            </w:pPr>
          </w:p>
          <w:p w:rsidR="00AF5290" w:rsidRPr="00CB6EB1" w:rsidRDefault="00AF5290" w:rsidP="00412B9D">
            <w:pPr>
              <w:jc w:val="center"/>
              <w:rPr>
                <w:sz w:val="28"/>
                <w:szCs w:val="28"/>
              </w:rPr>
            </w:pPr>
            <w:r w:rsidRPr="00CB6EB1">
              <w:rPr>
                <w:sz w:val="28"/>
                <w:szCs w:val="28"/>
              </w:rPr>
              <w:t>РАЗДЕЛ 1</w:t>
            </w:r>
            <w:r>
              <w:rPr>
                <w:sz w:val="28"/>
                <w:szCs w:val="28"/>
              </w:rPr>
              <w:t>2</w:t>
            </w:r>
            <w:r w:rsidRPr="00CB6EB1">
              <w:rPr>
                <w:sz w:val="28"/>
                <w:szCs w:val="28"/>
              </w:rPr>
              <w:t xml:space="preserve">. </w:t>
            </w:r>
            <w:r w:rsidRPr="00CA79FE">
              <w:rPr>
                <w:rFonts w:hint="cs"/>
                <w:sz w:val="28"/>
                <w:szCs w:val="28"/>
              </w:rPr>
              <w:t>ТРЕБОВАНИЯ</w:t>
            </w:r>
            <w:r w:rsidRPr="00CA79FE">
              <w:rPr>
                <w:sz w:val="28"/>
                <w:szCs w:val="28"/>
              </w:rPr>
              <w:t xml:space="preserve"> </w:t>
            </w:r>
            <w:r w:rsidRPr="00CA79FE">
              <w:rPr>
                <w:rFonts w:hint="cs"/>
                <w:sz w:val="28"/>
                <w:szCs w:val="28"/>
              </w:rPr>
              <w:t>К</w:t>
            </w:r>
            <w:r w:rsidRPr="00CA79FE">
              <w:rPr>
                <w:sz w:val="28"/>
                <w:szCs w:val="28"/>
              </w:rPr>
              <w:t xml:space="preserve"> </w:t>
            </w:r>
            <w:r w:rsidRPr="00CA79FE">
              <w:rPr>
                <w:rFonts w:hint="cs"/>
                <w:sz w:val="28"/>
                <w:szCs w:val="28"/>
              </w:rPr>
              <w:t>РЕЗУЛЬТАТАМ</w:t>
            </w:r>
            <w:r w:rsidRPr="00CA79FE">
              <w:rPr>
                <w:sz w:val="28"/>
                <w:szCs w:val="28"/>
              </w:rPr>
              <w:t xml:space="preserve"> </w:t>
            </w:r>
            <w:r w:rsidRPr="00CA79FE">
              <w:rPr>
                <w:rFonts w:hint="cs"/>
                <w:sz w:val="28"/>
                <w:szCs w:val="28"/>
              </w:rPr>
              <w:t>РАБОТ</w:t>
            </w:r>
            <w:r w:rsidRPr="00CA79FE">
              <w:rPr>
                <w:sz w:val="28"/>
                <w:szCs w:val="28"/>
              </w:rPr>
              <w:t xml:space="preserve"> </w:t>
            </w:r>
            <w:r w:rsidRPr="00CA79FE">
              <w:rPr>
                <w:rFonts w:hint="cs"/>
                <w:sz w:val="28"/>
                <w:szCs w:val="28"/>
              </w:rPr>
              <w:t>И</w:t>
            </w:r>
            <w:r w:rsidRPr="00CA79FE">
              <w:rPr>
                <w:sz w:val="28"/>
                <w:szCs w:val="28"/>
              </w:rPr>
              <w:t xml:space="preserve"> </w:t>
            </w:r>
            <w:r w:rsidRPr="00CA79FE">
              <w:rPr>
                <w:rFonts w:hint="cs"/>
                <w:sz w:val="28"/>
                <w:szCs w:val="28"/>
              </w:rPr>
              <w:t>ПОРЯДКУ</w:t>
            </w:r>
            <w:r w:rsidRPr="00CA79FE">
              <w:rPr>
                <w:sz w:val="28"/>
                <w:szCs w:val="28"/>
              </w:rPr>
              <w:t xml:space="preserve"> </w:t>
            </w:r>
            <w:r w:rsidRPr="00CA79FE">
              <w:rPr>
                <w:rFonts w:hint="cs"/>
                <w:sz w:val="28"/>
                <w:szCs w:val="28"/>
              </w:rPr>
              <w:t>ПРИЕМКИ</w:t>
            </w:r>
          </w:p>
        </w:tc>
      </w:tr>
      <w:tr w:rsidR="00AF5290" w:rsidRPr="00CB6EB1" w:rsidTr="00412B9D">
        <w:trPr>
          <w:trHeight w:val="399"/>
        </w:trPr>
        <w:tc>
          <w:tcPr>
            <w:tcW w:w="10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5290" w:rsidRPr="00DF144F" w:rsidRDefault="00AF5290" w:rsidP="00412B9D">
            <w:pPr>
              <w:tabs>
                <w:tab w:val="left" w:pos="0"/>
                <w:tab w:val="center" w:pos="4677"/>
                <w:tab w:val="right" w:pos="9355"/>
              </w:tabs>
              <w:ind w:right="34"/>
              <w:jc w:val="both"/>
            </w:pPr>
            <w:r>
              <w:t xml:space="preserve">           </w:t>
            </w:r>
            <w:r w:rsidRPr="00DF144F">
              <w:t xml:space="preserve">Исполнитель ведет, а по завершении работ передает заказчику исполнительную документацию в соответствии с РД-11-02-2006, РД-11-05-2007. </w:t>
            </w:r>
          </w:p>
          <w:p w:rsidR="00AF5290" w:rsidRPr="00DF144F" w:rsidRDefault="00AF5290" w:rsidP="00412B9D">
            <w:pPr>
              <w:tabs>
                <w:tab w:val="left" w:pos="0"/>
                <w:tab w:val="center" w:pos="4677"/>
                <w:tab w:val="right" w:pos="9355"/>
              </w:tabs>
              <w:ind w:right="34"/>
              <w:jc w:val="both"/>
            </w:pPr>
            <w:r>
              <w:t xml:space="preserve">           </w:t>
            </w:r>
            <w:r w:rsidRPr="00DF144F">
              <w:t>Исполнитель оформляет Акт о приемке выполненных работ (форма КС-2), справку о стоимости выполненных работ и затрат (форма КС-3).</w:t>
            </w:r>
          </w:p>
          <w:p w:rsidR="00AF5290" w:rsidRPr="00CB6EB1" w:rsidRDefault="00AF5290" w:rsidP="00412B9D">
            <w:pPr>
              <w:tabs>
                <w:tab w:val="left" w:pos="0"/>
                <w:tab w:val="center" w:pos="4677"/>
                <w:tab w:val="right" w:pos="9355"/>
              </w:tabs>
              <w:ind w:right="34"/>
              <w:jc w:val="both"/>
              <w:rPr>
                <w:i/>
              </w:rPr>
            </w:pPr>
            <w:r>
              <w:t xml:space="preserve">           </w:t>
            </w:r>
            <w:r w:rsidRPr="00DF144F">
              <w:t>Общие требования к результатам работ и порядку приемки строительно-монтажных работ по строительству, реконструкции и капитальному ремонту. Требования к составу и объему отчетной документации, в том числе исполнительной документации в соответствии с РД-11-02-2006.</w:t>
            </w:r>
          </w:p>
        </w:tc>
      </w:tr>
      <w:tr w:rsidR="00AF5290" w:rsidRPr="00CB6EB1" w:rsidTr="00412B9D">
        <w:trPr>
          <w:trHeight w:val="273"/>
        </w:trPr>
        <w:tc>
          <w:tcPr>
            <w:tcW w:w="103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AF5290" w:rsidRDefault="00AF5290" w:rsidP="00412B9D">
            <w:pPr>
              <w:jc w:val="center"/>
              <w:rPr>
                <w:sz w:val="28"/>
                <w:szCs w:val="28"/>
              </w:rPr>
            </w:pPr>
          </w:p>
          <w:p w:rsidR="00AF5290" w:rsidRPr="00CB6EB1" w:rsidRDefault="00AF5290" w:rsidP="00412B9D">
            <w:pPr>
              <w:jc w:val="center"/>
              <w:rPr>
                <w:sz w:val="28"/>
                <w:szCs w:val="28"/>
              </w:rPr>
            </w:pPr>
            <w:r w:rsidRPr="00CB6EB1">
              <w:rPr>
                <w:sz w:val="28"/>
                <w:szCs w:val="28"/>
              </w:rPr>
              <w:t>РАЗДЕЛ 1</w:t>
            </w:r>
            <w:r>
              <w:rPr>
                <w:sz w:val="28"/>
                <w:szCs w:val="28"/>
              </w:rPr>
              <w:t>3</w:t>
            </w:r>
            <w:r w:rsidRPr="00CB6EB1">
              <w:rPr>
                <w:sz w:val="28"/>
                <w:szCs w:val="28"/>
              </w:rPr>
              <w:t xml:space="preserve">. </w:t>
            </w:r>
            <w:r w:rsidRPr="00CA79FE">
              <w:rPr>
                <w:rFonts w:hint="cs"/>
                <w:sz w:val="28"/>
                <w:szCs w:val="28"/>
              </w:rPr>
              <w:t>ТРЕБОВАНИЕ</w:t>
            </w:r>
            <w:r w:rsidRPr="00CA79FE">
              <w:rPr>
                <w:sz w:val="28"/>
                <w:szCs w:val="28"/>
              </w:rPr>
              <w:t xml:space="preserve"> </w:t>
            </w:r>
            <w:r w:rsidRPr="00CA79FE">
              <w:rPr>
                <w:rFonts w:hint="cs"/>
                <w:sz w:val="28"/>
                <w:szCs w:val="28"/>
              </w:rPr>
              <w:t>К</w:t>
            </w:r>
            <w:r w:rsidRPr="00CA79FE">
              <w:rPr>
                <w:sz w:val="28"/>
                <w:szCs w:val="28"/>
              </w:rPr>
              <w:t xml:space="preserve"> </w:t>
            </w:r>
            <w:r w:rsidRPr="00CA79FE">
              <w:rPr>
                <w:rFonts w:hint="cs"/>
                <w:sz w:val="28"/>
                <w:szCs w:val="28"/>
              </w:rPr>
              <w:t>ФОРМЕ</w:t>
            </w:r>
            <w:r w:rsidRPr="00CA79FE">
              <w:rPr>
                <w:sz w:val="28"/>
                <w:szCs w:val="28"/>
              </w:rPr>
              <w:t xml:space="preserve"> </w:t>
            </w:r>
            <w:r w:rsidRPr="00CA79FE">
              <w:rPr>
                <w:rFonts w:hint="cs"/>
                <w:sz w:val="28"/>
                <w:szCs w:val="28"/>
              </w:rPr>
              <w:t>ПРЕДСТАВЛЯЕМОЙ</w:t>
            </w:r>
            <w:r w:rsidRPr="00CA79FE">
              <w:rPr>
                <w:sz w:val="28"/>
                <w:szCs w:val="28"/>
              </w:rPr>
              <w:t xml:space="preserve"> </w:t>
            </w:r>
            <w:r w:rsidRPr="00CA79FE">
              <w:rPr>
                <w:rFonts w:hint="cs"/>
                <w:sz w:val="28"/>
                <w:szCs w:val="28"/>
              </w:rPr>
              <w:t>ИНФОРМАЦИИ</w:t>
            </w:r>
          </w:p>
        </w:tc>
      </w:tr>
      <w:tr w:rsidR="00AF5290" w:rsidRPr="00CB6EB1" w:rsidTr="00412B9D">
        <w:trPr>
          <w:trHeight w:val="399"/>
        </w:trPr>
        <w:tc>
          <w:tcPr>
            <w:tcW w:w="10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5290" w:rsidRPr="008F0C0D" w:rsidRDefault="00AF5290" w:rsidP="00412B9D">
            <w:pPr>
              <w:jc w:val="both"/>
            </w:pPr>
            <w:r>
              <w:t>Не требуется</w:t>
            </w:r>
          </w:p>
        </w:tc>
      </w:tr>
      <w:tr w:rsidR="00AF5290" w:rsidRPr="00CB6EB1" w:rsidTr="00412B9D">
        <w:trPr>
          <w:trHeight w:val="399"/>
        </w:trPr>
        <w:tc>
          <w:tcPr>
            <w:tcW w:w="103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AF5290" w:rsidRDefault="00AF5290" w:rsidP="00412B9D">
            <w:pPr>
              <w:jc w:val="center"/>
              <w:rPr>
                <w:sz w:val="28"/>
                <w:szCs w:val="28"/>
              </w:rPr>
            </w:pPr>
          </w:p>
          <w:p w:rsidR="00AF5290" w:rsidRPr="00CA79FE" w:rsidRDefault="00AF5290" w:rsidP="00412B9D">
            <w:pPr>
              <w:jc w:val="center"/>
              <w:rPr>
                <w:sz w:val="28"/>
                <w:szCs w:val="28"/>
              </w:rPr>
            </w:pPr>
            <w:r w:rsidRPr="00CB6EB1">
              <w:rPr>
                <w:sz w:val="28"/>
                <w:szCs w:val="28"/>
              </w:rPr>
              <w:t xml:space="preserve">РАЗДЕЛ </w:t>
            </w:r>
            <w:r>
              <w:rPr>
                <w:sz w:val="28"/>
                <w:szCs w:val="28"/>
              </w:rPr>
              <w:t>14</w:t>
            </w:r>
            <w:r w:rsidRPr="000062FB">
              <w:rPr>
                <w:sz w:val="28"/>
                <w:szCs w:val="28"/>
              </w:rPr>
              <w:t xml:space="preserve">. </w:t>
            </w:r>
            <w:r w:rsidRPr="00CA79FE">
              <w:rPr>
                <w:sz w:val="28"/>
                <w:szCs w:val="28"/>
              </w:rPr>
              <w:t>ТРЕБОВАНИЯ К ТЕХНИЧЕСКОМУ ОБУЧЕНИЮ ПЕРСОНАЛА</w:t>
            </w:r>
          </w:p>
          <w:p w:rsidR="00AF5290" w:rsidRPr="00CB6EB1" w:rsidRDefault="00AF5290" w:rsidP="00412B9D">
            <w:pPr>
              <w:jc w:val="center"/>
              <w:rPr>
                <w:sz w:val="28"/>
                <w:szCs w:val="28"/>
              </w:rPr>
            </w:pPr>
            <w:r w:rsidRPr="00CA79FE">
              <w:rPr>
                <w:sz w:val="28"/>
                <w:szCs w:val="28"/>
              </w:rPr>
              <w:t>ЗАКАЗЧИКА</w:t>
            </w:r>
          </w:p>
        </w:tc>
      </w:tr>
      <w:tr w:rsidR="00AF5290" w:rsidRPr="00CB6EB1" w:rsidTr="00412B9D">
        <w:trPr>
          <w:trHeight w:val="399"/>
        </w:trPr>
        <w:tc>
          <w:tcPr>
            <w:tcW w:w="10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5290" w:rsidRPr="008F0C0D" w:rsidRDefault="00AF5290" w:rsidP="00412B9D">
            <w:pPr>
              <w:jc w:val="both"/>
            </w:pPr>
            <w:r w:rsidRPr="00F7658C">
              <w:t>Не требуется</w:t>
            </w:r>
          </w:p>
        </w:tc>
      </w:tr>
      <w:tr w:rsidR="00AF5290" w:rsidRPr="00B148CA" w:rsidTr="00412B9D">
        <w:trPr>
          <w:trHeight w:val="399"/>
        </w:trPr>
        <w:tc>
          <w:tcPr>
            <w:tcW w:w="103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AF5290" w:rsidRDefault="00AF5290" w:rsidP="00412B9D"/>
          <w:tbl>
            <w:tblPr>
              <w:tblW w:w="1020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0207"/>
            </w:tblGrid>
            <w:tr w:rsidR="00AF5290" w:rsidRPr="00CB6EB1" w:rsidTr="00412B9D">
              <w:trPr>
                <w:trHeight w:val="399"/>
              </w:trPr>
              <w:tc>
                <w:tcPr>
                  <w:tcW w:w="10207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hideMark/>
                </w:tcPr>
                <w:p w:rsidR="00AF5290" w:rsidRDefault="00AF5290" w:rsidP="00412B9D">
                  <w:pPr>
                    <w:jc w:val="center"/>
                    <w:rPr>
                      <w:sz w:val="28"/>
                      <w:szCs w:val="28"/>
                    </w:rPr>
                  </w:pPr>
                  <w:r w:rsidRPr="00CB6EB1">
                    <w:rPr>
                      <w:sz w:val="28"/>
                      <w:szCs w:val="28"/>
                    </w:rPr>
                    <w:t xml:space="preserve">РАЗДЕЛ </w:t>
                  </w:r>
                  <w:r w:rsidRPr="000062FB">
                    <w:rPr>
                      <w:sz w:val="28"/>
                      <w:szCs w:val="28"/>
                    </w:rPr>
                    <w:t>1</w:t>
                  </w:r>
                  <w:r>
                    <w:rPr>
                      <w:sz w:val="28"/>
                      <w:szCs w:val="28"/>
                    </w:rPr>
                    <w:t>5</w:t>
                  </w:r>
                  <w:r w:rsidRPr="000062FB">
                    <w:rPr>
                      <w:sz w:val="28"/>
                      <w:szCs w:val="28"/>
                    </w:rPr>
                    <w:t xml:space="preserve">. </w:t>
                  </w:r>
                  <w:r w:rsidRPr="00B148CA">
                    <w:rPr>
                      <w:sz w:val="28"/>
                      <w:szCs w:val="28"/>
                    </w:rPr>
                    <w:t>ЦЕЛЬ ЗАКУПКИ</w:t>
                  </w:r>
                </w:p>
                <w:p w:rsidR="00AF5290" w:rsidRPr="00CB6EB1" w:rsidRDefault="00AF5290" w:rsidP="00412B9D">
                  <w:pPr>
                    <w:jc w:val="center"/>
                    <w:rPr>
                      <w:sz w:val="28"/>
                      <w:szCs w:val="28"/>
                    </w:rPr>
                  </w:pPr>
                </w:p>
              </w:tc>
            </w:tr>
            <w:tr w:rsidR="00AF5290" w:rsidRPr="00CB6EB1" w:rsidTr="00412B9D">
              <w:trPr>
                <w:trHeight w:val="399"/>
              </w:trPr>
              <w:tc>
                <w:tcPr>
                  <w:tcW w:w="102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AF5290" w:rsidRPr="00CB6EB1" w:rsidRDefault="00AF5290" w:rsidP="00412B9D">
                  <w:pPr>
                    <w:jc w:val="both"/>
                    <w:rPr>
                      <w:i/>
                    </w:rPr>
                  </w:pPr>
                  <w:r w:rsidRPr="0061576F">
                    <w:t xml:space="preserve">Соответствующее поддержание основных фондов в исправном состоянии, устранение дефектов и улучшение технических характеристик ограждающих конструкций зданий и сооружений на территории </w:t>
                  </w:r>
                  <w:r>
                    <w:t>пункта хранения радиоактивных отходов (ПХРО).</w:t>
                  </w:r>
                </w:p>
              </w:tc>
            </w:tr>
          </w:tbl>
          <w:p w:rsidR="00AF5290" w:rsidRDefault="00AF5290" w:rsidP="00412B9D">
            <w:pPr>
              <w:jc w:val="center"/>
              <w:rPr>
                <w:sz w:val="28"/>
                <w:szCs w:val="28"/>
              </w:rPr>
            </w:pPr>
          </w:p>
          <w:p w:rsidR="00AF5290" w:rsidRDefault="00AF5290" w:rsidP="00412B9D">
            <w:pPr>
              <w:jc w:val="center"/>
              <w:rPr>
                <w:sz w:val="28"/>
                <w:szCs w:val="28"/>
              </w:rPr>
            </w:pPr>
            <w:r w:rsidRPr="00B148CA">
              <w:rPr>
                <w:sz w:val="28"/>
                <w:szCs w:val="28"/>
              </w:rPr>
              <w:t>РАЗДЕЛ 1</w:t>
            </w:r>
            <w:r>
              <w:rPr>
                <w:sz w:val="28"/>
                <w:szCs w:val="28"/>
              </w:rPr>
              <w:t>6</w:t>
            </w:r>
            <w:r w:rsidRPr="00B148CA">
              <w:rPr>
                <w:sz w:val="28"/>
                <w:szCs w:val="28"/>
              </w:rPr>
              <w:t>. ДОПОЛНИТЕЛЬНЫЕ (ИНЫЕ) ТРЕБОВАНИЯ</w:t>
            </w:r>
          </w:p>
          <w:p w:rsidR="00AF5290" w:rsidRPr="00B148CA" w:rsidRDefault="00AF5290" w:rsidP="00412B9D">
            <w:pPr>
              <w:jc w:val="center"/>
              <w:rPr>
                <w:sz w:val="28"/>
                <w:szCs w:val="28"/>
              </w:rPr>
            </w:pPr>
          </w:p>
        </w:tc>
      </w:tr>
      <w:tr w:rsidR="00AF5290" w:rsidRPr="00B148CA" w:rsidTr="00412B9D">
        <w:trPr>
          <w:trHeight w:val="399"/>
        </w:trPr>
        <w:tc>
          <w:tcPr>
            <w:tcW w:w="10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5290" w:rsidRDefault="00AF5290" w:rsidP="00412B9D">
            <w:pPr>
              <w:jc w:val="both"/>
            </w:pPr>
            <w:r>
              <w:t xml:space="preserve">      </w:t>
            </w:r>
            <w:r w:rsidRPr="00D50E69">
              <w:t>Участник процедуры закупки должен обладать необходимыми лицензиями или свидетельствами о допуске на поставку товаров, производство работ и оказание услуг, подлежащих лицензированию в соответствии с действующим законодательством Российской Федерации и являющихся предметом заключаемого договора, в том числе:</w:t>
            </w:r>
          </w:p>
          <w:p w:rsidR="00AF5290" w:rsidRPr="00AA4129" w:rsidRDefault="00AF5290" w:rsidP="00412B9D">
            <w:pPr>
              <w:jc w:val="both"/>
            </w:pPr>
            <w:r>
              <w:t>- С</w:t>
            </w:r>
            <w:r w:rsidRPr="00AA4129">
              <w:t>видетельств</w:t>
            </w:r>
            <w:r>
              <w:t>ом</w:t>
            </w:r>
            <w:r w:rsidRPr="00AA4129">
              <w:t xml:space="preserve"> СРО о допуске к производству работ, которые оказывают влияние на безопасность объектов капитального строительства в части выполнения работ: </w:t>
            </w:r>
          </w:p>
          <w:p w:rsidR="00AF5290" w:rsidRDefault="00AF5290" w:rsidP="00412B9D">
            <w:pPr>
              <w:jc w:val="both"/>
            </w:pPr>
            <w:r w:rsidRPr="00AA4129">
              <w:t xml:space="preserve"> п. </w:t>
            </w:r>
            <w:r>
              <w:t>3</w:t>
            </w:r>
            <w:r w:rsidRPr="00AA4129">
              <w:t xml:space="preserve">.1. </w:t>
            </w:r>
            <w:r>
              <w:t>Механизированная разработка грунта;</w:t>
            </w:r>
          </w:p>
          <w:p w:rsidR="00AF5290" w:rsidRPr="00AA4129" w:rsidRDefault="00AF5290" w:rsidP="00412B9D">
            <w:pPr>
              <w:jc w:val="both"/>
            </w:pPr>
            <w:r>
              <w:t>- Л</w:t>
            </w:r>
            <w:r w:rsidRPr="00AA4129">
              <w:t>ицензи</w:t>
            </w:r>
            <w:r>
              <w:t>ей</w:t>
            </w:r>
            <w:r w:rsidRPr="00AA4129">
              <w:t xml:space="preserve"> </w:t>
            </w:r>
            <w:proofErr w:type="spellStart"/>
            <w:r w:rsidRPr="00D50E69">
              <w:t>Ростехнадзора</w:t>
            </w:r>
            <w:proofErr w:type="spellEnd"/>
            <w:r w:rsidRPr="00D50E69">
              <w:t xml:space="preserve"> </w:t>
            </w:r>
            <w:r w:rsidRPr="00AA4129">
              <w:t xml:space="preserve">на право деятельности в области использования атомной энергии в части оказания услуг эксплуатирующим организациям </w:t>
            </w:r>
            <w:r>
              <w:t>(</w:t>
            </w:r>
            <w:r w:rsidRPr="00AA4129">
              <w:t>в соответствии с предметом технического задания</w:t>
            </w:r>
            <w:r>
              <w:t>)</w:t>
            </w:r>
            <w:r w:rsidRPr="00AA4129">
              <w:t>.</w:t>
            </w:r>
          </w:p>
          <w:p w:rsidR="00AF5290" w:rsidRDefault="00AF5290" w:rsidP="00412B9D">
            <w:pPr>
              <w:jc w:val="both"/>
            </w:pPr>
            <w:r>
              <w:t>- Р</w:t>
            </w:r>
            <w:r w:rsidRPr="00AA4129">
              <w:t>ешени</w:t>
            </w:r>
            <w:r>
              <w:t>ем</w:t>
            </w:r>
            <w:r w:rsidRPr="00AA4129">
              <w:t xml:space="preserve"> </w:t>
            </w:r>
            <w:proofErr w:type="spellStart"/>
            <w:r w:rsidRPr="00AA4129">
              <w:t>Ростехнадзора</w:t>
            </w:r>
            <w:proofErr w:type="spellEnd"/>
            <w:r w:rsidRPr="00AA4129">
              <w:t>, подтверждающего право саморегулируемой организации выдавать свидетельства о допуске к работам, влияющим на безопасность объектов использования атомной энергии.</w:t>
            </w:r>
          </w:p>
          <w:p w:rsidR="00AF5290" w:rsidRPr="00F7658C" w:rsidRDefault="00AF5290" w:rsidP="00412B9D">
            <w:pPr>
              <w:jc w:val="both"/>
            </w:pPr>
            <w:r>
              <w:rPr>
                <w:color w:val="FF0000"/>
              </w:rPr>
              <w:t xml:space="preserve">    </w:t>
            </w:r>
            <w:r w:rsidRPr="00F7658C">
              <w:t>Допуск персонала и техники подрядчика на участок производства работ осуществляется после оформления Акта разграничения ответственности в области охраны труда, промышленной, пожарной и экологической безопасности по Акту-допуску.</w:t>
            </w:r>
          </w:p>
          <w:p w:rsidR="00AF5290" w:rsidRPr="00B148CA" w:rsidRDefault="00AF5290" w:rsidP="00412B9D">
            <w:pPr>
              <w:jc w:val="both"/>
              <w:rPr>
                <w:i/>
              </w:rPr>
            </w:pPr>
            <w:r>
              <w:lastRenderedPageBreak/>
              <w:t xml:space="preserve">   </w:t>
            </w:r>
          </w:p>
        </w:tc>
      </w:tr>
    </w:tbl>
    <w:p w:rsidR="00AF5290" w:rsidRPr="00CB6EB1" w:rsidRDefault="00AF5290" w:rsidP="00AF5290">
      <w:pPr>
        <w:jc w:val="center"/>
      </w:pPr>
      <w:r>
        <w:rPr>
          <w:sz w:val="28"/>
          <w:szCs w:val="28"/>
        </w:rPr>
        <w:lastRenderedPageBreak/>
        <w:t>РАЗДЕЛ 17</w:t>
      </w:r>
      <w:r w:rsidRPr="00CB6EB1">
        <w:rPr>
          <w:sz w:val="28"/>
          <w:szCs w:val="28"/>
        </w:rPr>
        <w:t>. ПЕРЕЧЕНЬ ПРИНЯТЫХ СОКРАЩЕНИЙ</w:t>
      </w:r>
    </w:p>
    <w:tbl>
      <w:tblPr>
        <w:tblW w:w="10207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3261"/>
        <w:gridCol w:w="6237"/>
      </w:tblGrid>
      <w:tr w:rsidR="00AF5290" w:rsidRPr="00CB6EB1" w:rsidTr="00412B9D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5290" w:rsidRPr="00CB6EB1" w:rsidRDefault="00AF5290" w:rsidP="00412B9D">
            <w:pPr>
              <w:jc w:val="center"/>
            </w:pPr>
            <w:r w:rsidRPr="00CB6EB1">
              <w:t>№ п/п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5290" w:rsidRPr="00CB6EB1" w:rsidRDefault="00AF5290" w:rsidP="00412B9D">
            <w:pPr>
              <w:autoSpaceDE w:val="0"/>
              <w:autoSpaceDN w:val="0"/>
              <w:adjustRightInd w:val="0"/>
              <w:jc w:val="center"/>
            </w:pPr>
            <w:r w:rsidRPr="00CB6EB1">
              <w:t>Сокращение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5290" w:rsidRPr="00CB6EB1" w:rsidRDefault="00AF5290" w:rsidP="00412B9D">
            <w:pPr>
              <w:jc w:val="center"/>
            </w:pPr>
            <w:r w:rsidRPr="00CB6EB1">
              <w:t>Расшифровка сокращения</w:t>
            </w:r>
          </w:p>
        </w:tc>
      </w:tr>
      <w:tr w:rsidR="00AF5290" w:rsidRPr="00CB6EB1" w:rsidTr="00412B9D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290" w:rsidRPr="00CB6EB1" w:rsidRDefault="00AF5290" w:rsidP="00412B9D">
            <w:pPr>
              <w:jc w:val="center"/>
            </w:pPr>
            <w:r>
              <w:t>1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290" w:rsidRPr="00CB6EB1" w:rsidRDefault="00AF5290" w:rsidP="00412B9D">
            <w:pPr>
              <w:autoSpaceDE w:val="0"/>
              <w:autoSpaceDN w:val="0"/>
              <w:adjustRightInd w:val="0"/>
            </w:pPr>
            <w:r>
              <w:t>ПХРО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290" w:rsidRPr="00F56F36" w:rsidRDefault="00AF5290" w:rsidP="00412B9D">
            <w:pPr>
              <w:jc w:val="both"/>
            </w:pPr>
            <w:r>
              <w:t>Пункт хранения радиоактивных отходов</w:t>
            </w:r>
          </w:p>
        </w:tc>
      </w:tr>
      <w:tr w:rsidR="00AF5290" w:rsidRPr="00CB6EB1" w:rsidTr="00412B9D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5290" w:rsidRDefault="00AF5290" w:rsidP="00412B9D">
            <w:pPr>
              <w:jc w:val="center"/>
            </w:pPr>
            <w:r>
              <w:t>2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290" w:rsidRDefault="00AF5290" w:rsidP="00412B9D">
            <w:pPr>
              <w:autoSpaceDE w:val="0"/>
              <w:autoSpaceDN w:val="0"/>
              <w:adjustRightInd w:val="0"/>
            </w:pPr>
            <w:r>
              <w:t>СРО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290" w:rsidRDefault="00AF5290" w:rsidP="00412B9D">
            <w:pPr>
              <w:jc w:val="both"/>
            </w:pPr>
            <w:r>
              <w:t>Саморегулируемые организации</w:t>
            </w:r>
          </w:p>
        </w:tc>
      </w:tr>
    </w:tbl>
    <w:p w:rsidR="00AF5290" w:rsidRDefault="00AF5290" w:rsidP="00AF5290">
      <w:pPr>
        <w:jc w:val="center"/>
        <w:rPr>
          <w:sz w:val="28"/>
          <w:szCs w:val="28"/>
        </w:rPr>
      </w:pPr>
    </w:p>
    <w:p w:rsidR="00AF5290" w:rsidRPr="00CB6EB1" w:rsidRDefault="00AF5290" w:rsidP="00AF5290">
      <w:pPr>
        <w:jc w:val="center"/>
      </w:pPr>
      <w:r w:rsidRPr="00CB6EB1">
        <w:rPr>
          <w:sz w:val="28"/>
          <w:szCs w:val="28"/>
        </w:rPr>
        <w:t>РАЗДЕЛ 1</w:t>
      </w:r>
      <w:r>
        <w:rPr>
          <w:sz w:val="28"/>
          <w:szCs w:val="28"/>
        </w:rPr>
        <w:t>8</w:t>
      </w:r>
      <w:r w:rsidRPr="00CB6EB1">
        <w:rPr>
          <w:sz w:val="28"/>
          <w:szCs w:val="28"/>
        </w:rPr>
        <w:t>. ПЕРЕЧЕНЬ ПРИЛОЖЕНИЙ</w:t>
      </w:r>
    </w:p>
    <w:tbl>
      <w:tblPr>
        <w:tblW w:w="10207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8080"/>
        <w:gridCol w:w="1418"/>
      </w:tblGrid>
      <w:tr w:rsidR="00AF5290" w:rsidRPr="00CB6EB1" w:rsidTr="00412B9D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5290" w:rsidRPr="00CB6EB1" w:rsidRDefault="00AF5290" w:rsidP="00412B9D">
            <w:pPr>
              <w:jc w:val="center"/>
            </w:pPr>
            <w:r w:rsidRPr="00CB6EB1">
              <w:t>№ п/п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5290" w:rsidRPr="00CB6EB1" w:rsidRDefault="00AF5290" w:rsidP="00412B9D">
            <w:pPr>
              <w:autoSpaceDE w:val="0"/>
              <w:autoSpaceDN w:val="0"/>
              <w:adjustRightInd w:val="0"/>
              <w:jc w:val="center"/>
            </w:pPr>
            <w:r w:rsidRPr="00CB6EB1">
              <w:t>Наименование приложения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5290" w:rsidRPr="00CB6EB1" w:rsidRDefault="00AF5290" w:rsidP="00412B9D">
            <w:pPr>
              <w:jc w:val="center"/>
            </w:pPr>
            <w:r w:rsidRPr="00CB6EB1">
              <w:t>Номер страницы</w:t>
            </w:r>
          </w:p>
        </w:tc>
      </w:tr>
      <w:tr w:rsidR="00AF5290" w:rsidRPr="00CB6EB1" w:rsidTr="00412B9D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290" w:rsidRPr="00D1636E" w:rsidRDefault="00AF5290" w:rsidP="00412B9D">
            <w:pPr>
              <w:jc w:val="both"/>
            </w:pPr>
            <w:r w:rsidRPr="00D1636E">
              <w:t>1.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290" w:rsidRPr="00D1636E" w:rsidRDefault="00AF5290" w:rsidP="00412B9D">
            <w:pPr>
              <w:autoSpaceDE w:val="0"/>
              <w:autoSpaceDN w:val="0"/>
              <w:adjustRightInd w:val="0"/>
            </w:pPr>
            <w:r w:rsidRPr="00D1636E">
              <w:t>Дефектная ведомость №1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290" w:rsidRPr="00D1636E" w:rsidRDefault="00AF5290" w:rsidP="00412B9D">
            <w:pPr>
              <w:jc w:val="both"/>
            </w:pPr>
            <w:r w:rsidRPr="00D1636E">
              <w:t>1</w:t>
            </w:r>
            <w:r>
              <w:t>-3</w:t>
            </w:r>
          </w:p>
        </w:tc>
      </w:tr>
    </w:tbl>
    <w:p w:rsidR="00AF5290" w:rsidRDefault="00AF5290" w:rsidP="00AF5290">
      <w:bookmarkStart w:id="2" w:name="_GoBack"/>
      <w:bookmarkEnd w:id="2"/>
    </w:p>
    <w:p w:rsidR="009667DF" w:rsidRPr="009667DF" w:rsidRDefault="009667DF" w:rsidP="00AF5290">
      <w:pPr>
        <w:jc w:val="center"/>
      </w:pPr>
    </w:p>
    <w:sectPr w:rsidR="009667DF" w:rsidRPr="009667DF" w:rsidSect="00DD6D8F">
      <w:headerReference w:type="default" r:id="rId16"/>
      <w:pgSz w:w="11906" w:h="16838"/>
      <w:pgMar w:top="1134" w:right="851" w:bottom="1134" w:left="1276" w:header="709" w:footer="709" w:gutter="0"/>
      <w:pgNumType w:start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04D34" w:rsidRDefault="00D04D34">
      <w:r>
        <w:separator/>
      </w:r>
    </w:p>
  </w:endnote>
  <w:endnote w:type="continuationSeparator" w:id="0">
    <w:p w:rsidR="00D04D34" w:rsidRDefault="00D04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772B" w:rsidRPr="006723B8" w:rsidRDefault="008B772B">
    <w:pPr>
      <w:pStyle w:val="a8"/>
      <w:framePr w:wrap="around" w:vAnchor="text" w:hAnchor="margin" w:xAlign="center" w:y="1"/>
      <w:rPr>
        <w:rStyle w:val="aa"/>
        <w:sz w:val="16"/>
        <w:szCs w:val="16"/>
      </w:rPr>
    </w:pPr>
    <w:r w:rsidRPr="006723B8">
      <w:rPr>
        <w:rStyle w:val="aa"/>
        <w:sz w:val="16"/>
        <w:szCs w:val="16"/>
      </w:rPr>
      <w:fldChar w:fldCharType="begin"/>
    </w:r>
    <w:r w:rsidRPr="006723B8">
      <w:rPr>
        <w:rStyle w:val="aa"/>
        <w:sz w:val="16"/>
        <w:szCs w:val="16"/>
      </w:rPr>
      <w:instrText xml:space="preserve">PAGE  </w:instrText>
    </w:r>
    <w:r w:rsidRPr="006723B8">
      <w:rPr>
        <w:rStyle w:val="aa"/>
        <w:sz w:val="16"/>
        <w:szCs w:val="16"/>
      </w:rPr>
      <w:fldChar w:fldCharType="end"/>
    </w:r>
  </w:p>
  <w:p w:rsidR="008B772B" w:rsidRPr="006723B8" w:rsidRDefault="008B772B">
    <w:pPr>
      <w:pStyle w:val="a8"/>
      <w:rPr>
        <w:sz w:val="16"/>
        <w:szCs w:val="16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723B8" w:rsidRPr="006723B8" w:rsidRDefault="006723B8" w:rsidP="00DD6D8F">
    <w:pPr>
      <w:shd w:val="clear" w:color="auto" w:fill="FFFFFF"/>
      <w:spacing w:before="60" w:after="60"/>
      <w:rPr>
        <w:b/>
        <w:bCs/>
        <w:color w:val="000000"/>
        <w:sz w:val="16"/>
        <w:szCs w:val="16"/>
      </w:rPr>
    </w:pPr>
  </w:p>
  <w:p w:rsidR="006723B8" w:rsidRDefault="006723B8">
    <w:pPr>
      <w:pStyle w:val="a8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754159526"/>
      <w:docPartObj>
        <w:docPartGallery w:val="Page Numbers (Bottom of Page)"/>
        <w:docPartUnique/>
      </w:docPartObj>
    </w:sdtPr>
    <w:sdtContent>
      <w:p w:rsidR="00AF5290" w:rsidRDefault="00AF5290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:rsidR="00AF5290" w:rsidRDefault="00AF5290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04D34" w:rsidRDefault="00D04D34">
      <w:r>
        <w:separator/>
      </w:r>
    </w:p>
  </w:footnote>
  <w:footnote w:type="continuationSeparator" w:id="0">
    <w:p w:rsidR="00D04D34" w:rsidRDefault="00D04D3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772B" w:rsidRPr="00723913" w:rsidRDefault="008B772B" w:rsidP="00723913">
    <w:pPr>
      <w:ind w:right="-1"/>
      <w:jc w:val="center"/>
      <w:rPr>
        <w:b/>
        <w:sz w:val="30"/>
        <w:szCs w:val="30"/>
      </w:rPr>
    </w:pPr>
    <w:bookmarkStart w:id="0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0"/>
  </w:p>
  <w:p w:rsidR="008B772B" w:rsidRPr="00723913" w:rsidRDefault="008B772B" w:rsidP="00723913">
    <w:pPr>
      <w:ind w:right="-1"/>
      <w:jc w:val="center"/>
      <w:rPr>
        <w:b/>
        <w:sz w:val="30"/>
        <w:szCs w:val="30"/>
      </w:rPr>
    </w:pPr>
    <w:bookmarkStart w:id="1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1"/>
  </w:p>
  <w:p w:rsidR="008B772B" w:rsidRPr="006723B8" w:rsidRDefault="008B772B" w:rsidP="00723913">
    <w:pPr>
      <w:ind w:right="-1"/>
      <w:rPr>
        <w:b/>
        <w:sz w:val="16"/>
        <w:szCs w:val="16"/>
      </w:rPr>
    </w:pPr>
    <w:r w:rsidRPr="00723913">
      <w:rPr>
        <w:b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3ECA9D3" wp14:editId="493BD4F3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19050" b="19050"/>
              <wp:wrapNone/>
              <wp:docPr id="2" name="Прямая соединительная линия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A601097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    <v:stroke linestyle="thinThin"/>
            </v:lin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F5290" w:rsidRDefault="00AF5290">
    <w:pPr>
      <w:pStyle w:val="a6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5</w:t>
    </w:r>
    <w:r>
      <w:fldChar w:fldCharType="end"/>
    </w:r>
  </w:p>
  <w:p w:rsidR="00AF5290" w:rsidRDefault="00AF5290">
    <w:pPr>
      <w:pStyle w:val="a6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723B8" w:rsidRDefault="006723B8">
    <w:pPr>
      <w:pStyle w:val="a6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AF5290">
      <w:rPr>
        <w:noProof/>
      </w:rPr>
      <w:t>1</w:t>
    </w:r>
    <w:r>
      <w:fldChar w:fldCharType="end"/>
    </w:r>
  </w:p>
  <w:p w:rsidR="006723B8" w:rsidRDefault="006723B8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>
    <w:nsid w:val="026C0589"/>
    <w:multiLevelType w:val="hybridMultilevel"/>
    <w:tmpl w:val="F56E24EA"/>
    <w:lvl w:ilvl="0" w:tplc="3B546CC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C861A05"/>
    <w:multiLevelType w:val="multilevel"/>
    <w:tmpl w:val="5BA8BB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5"/>
      <w:numFmt w:val="decimal"/>
      <w:isLgl/>
      <w:lvlText w:val="%1.%2.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  <w:b/>
      </w:rPr>
    </w:lvl>
  </w:abstractNum>
  <w:abstractNum w:abstractNumId="7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41D45C3"/>
    <w:multiLevelType w:val="multilevel"/>
    <w:tmpl w:val="3506B6AE"/>
    <w:lvl w:ilvl="0">
      <w:start w:val="1"/>
      <w:numFmt w:val="none"/>
      <w:lvlText w:val="4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  <w:b/>
      </w:rPr>
    </w:lvl>
  </w:abstractNum>
  <w:abstractNum w:abstractNumId="9">
    <w:nsid w:val="1B6C466A"/>
    <w:multiLevelType w:val="hybridMultilevel"/>
    <w:tmpl w:val="AED4900A"/>
    <w:lvl w:ilvl="0" w:tplc="FA9010B0">
      <w:start w:val="1"/>
      <w:numFmt w:val="decimal"/>
      <w:lvlText w:val="%1."/>
      <w:lvlJc w:val="left"/>
      <w:pPr>
        <w:ind w:left="50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1" w:hanging="360"/>
      </w:pPr>
    </w:lvl>
    <w:lvl w:ilvl="2" w:tplc="0419001B" w:tentative="1">
      <w:start w:val="1"/>
      <w:numFmt w:val="lowerRoman"/>
      <w:lvlText w:val="%3."/>
      <w:lvlJc w:val="right"/>
      <w:pPr>
        <w:ind w:left="1941" w:hanging="180"/>
      </w:pPr>
    </w:lvl>
    <w:lvl w:ilvl="3" w:tplc="0419000F" w:tentative="1">
      <w:start w:val="1"/>
      <w:numFmt w:val="decimal"/>
      <w:lvlText w:val="%4."/>
      <w:lvlJc w:val="left"/>
      <w:pPr>
        <w:ind w:left="2661" w:hanging="360"/>
      </w:pPr>
    </w:lvl>
    <w:lvl w:ilvl="4" w:tplc="04190019" w:tentative="1">
      <w:start w:val="1"/>
      <w:numFmt w:val="lowerLetter"/>
      <w:lvlText w:val="%5."/>
      <w:lvlJc w:val="left"/>
      <w:pPr>
        <w:ind w:left="3381" w:hanging="360"/>
      </w:pPr>
    </w:lvl>
    <w:lvl w:ilvl="5" w:tplc="0419001B" w:tentative="1">
      <w:start w:val="1"/>
      <w:numFmt w:val="lowerRoman"/>
      <w:lvlText w:val="%6."/>
      <w:lvlJc w:val="right"/>
      <w:pPr>
        <w:ind w:left="4101" w:hanging="180"/>
      </w:pPr>
    </w:lvl>
    <w:lvl w:ilvl="6" w:tplc="0419000F" w:tentative="1">
      <w:start w:val="1"/>
      <w:numFmt w:val="decimal"/>
      <w:lvlText w:val="%7."/>
      <w:lvlJc w:val="left"/>
      <w:pPr>
        <w:ind w:left="4821" w:hanging="360"/>
      </w:pPr>
    </w:lvl>
    <w:lvl w:ilvl="7" w:tplc="04190019" w:tentative="1">
      <w:start w:val="1"/>
      <w:numFmt w:val="lowerLetter"/>
      <w:lvlText w:val="%8."/>
      <w:lvlJc w:val="left"/>
      <w:pPr>
        <w:ind w:left="5541" w:hanging="360"/>
      </w:pPr>
    </w:lvl>
    <w:lvl w:ilvl="8" w:tplc="0419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10">
    <w:nsid w:val="1E571AD9"/>
    <w:multiLevelType w:val="multilevel"/>
    <w:tmpl w:val="3F4EF80E"/>
    <w:lvl w:ilvl="0">
      <w:start w:val="1"/>
      <w:numFmt w:val="decimal"/>
      <w:pStyle w:val="-"/>
      <w:lvlText w:val="%1."/>
      <w:lvlJc w:val="center"/>
      <w:pPr>
        <w:tabs>
          <w:tab w:val="num" w:pos="567"/>
        </w:tabs>
        <w:ind w:left="567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694"/>
        </w:tabs>
        <w:ind w:left="2694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2128"/>
        </w:tabs>
        <w:ind w:left="2128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985"/>
        </w:tabs>
        <w:ind w:left="1985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835"/>
        </w:tabs>
        <w:ind w:left="2835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545"/>
        </w:tabs>
        <w:ind w:left="2889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265"/>
        </w:tabs>
        <w:ind w:left="3465" w:hanging="1440"/>
      </w:pPr>
      <w:rPr>
        <w:rFonts w:hint="default"/>
      </w:rPr>
    </w:lvl>
  </w:abstractNum>
  <w:abstractNum w:abstractNumId="11">
    <w:nsid w:val="22426436"/>
    <w:multiLevelType w:val="multilevel"/>
    <w:tmpl w:val="454289E8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12">
    <w:nsid w:val="22BF20BE"/>
    <w:multiLevelType w:val="multilevel"/>
    <w:tmpl w:val="D56649EE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3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29D348FE"/>
    <w:multiLevelType w:val="multilevel"/>
    <w:tmpl w:val="EC5ACE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2AF06E89"/>
    <w:multiLevelType w:val="hybridMultilevel"/>
    <w:tmpl w:val="789097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B657AAB"/>
    <w:multiLevelType w:val="hybridMultilevel"/>
    <w:tmpl w:val="AED4900A"/>
    <w:lvl w:ilvl="0" w:tplc="FA9010B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8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9">
    <w:nsid w:val="3ED70BB8"/>
    <w:multiLevelType w:val="multilevel"/>
    <w:tmpl w:val="7A5A2E7E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20">
    <w:nsid w:val="3F237370"/>
    <w:multiLevelType w:val="hybridMultilevel"/>
    <w:tmpl w:val="B7F25450"/>
    <w:lvl w:ilvl="0" w:tplc="3B546CC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>
    <w:nsid w:val="4F7E499C"/>
    <w:multiLevelType w:val="hybridMultilevel"/>
    <w:tmpl w:val="61C0879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4">
    <w:nsid w:val="54CB3E3D"/>
    <w:multiLevelType w:val="hybridMultilevel"/>
    <w:tmpl w:val="B06CD20A"/>
    <w:lvl w:ilvl="0" w:tplc="3B546CC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6EA0D48"/>
    <w:multiLevelType w:val="hybridMultilevel"/>
    <w:tmpl w:val="95205A00"/>
    <w:lvl w:ilvl="0" w:tplc="D046C70C">
      <w:start w:val="1"/>
      <w:numFmt w:val="decimal"/>
      <w:lvlText w:val="%1."/>
      <w:lvlJc w:val="left"/>
      <w:pPr>
        <w:ind w:left="705" w:hanging="4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20" w:hanging="360"/>
      </w:pPr>
    </w:lvl>
    <w:lvl w:ilvl="2" w:tplc="0419001B" w:tentative="1">
      <w:start w:val="1"/>
      <w:numFmt w:val="lowerRoman"/>
      <w:lvlText w:val="%3."/>
      <w:lvlJc w:val="right"/>
      <w:pPr>
        <w:ind w:left="2040" w:hanging="180"/>
      </w:pPr>
    </w:lvl>
    <w:lvl w:ilvl="3" w:tplc="0419000F" w:tentative="1">
      <w:start w:val="1"/>
      <w:numFmt w:val="decimal"/>
      <w:lvlText w:val="%4."/>
      <w:lvlJc w:val="left"/>
      <w:pPr>
        <w:ind w:left="2760" w:hanging="360"/>
      </w:pPr>
    </w:lvl>
    <w:lvl w:ilvl="4" w:tplc="04190019" w:tentative="1">
      <w:start w:val="1"/>
      <w:numFmt w:val="lowerLetter"/>
      <w:lvlText w:val="%5."/>
      <w:lvlJc w:val="left"/>
      <w:pPr>
        <w:ind w:left="3480" w:hanging="360"/>
      </w:pPr>
    </w:lvl>
    <w:lvl w:ilvl="5" w:tplc="0419001B" w:tentative="1">
      <w:start w:val="1"/>
      <w:numFmt w:val="lowerRoman"/>
      <w:lvlText w:val="%6."/>
      <w:lvlJc w:val="right"/>
      <w:pPr>
        <w:ind w:left="4200" w:hanging="180"/>
      </w:pPr>
    </w:lvl>
    <w:lvl w:ilvl="6" w:tplc="0419000F" w:tentative="1">
      <w:start w:val="1"/>
      <w:numFmt w:val="decimal"/>
      <w:lvlText w:val="%7."/>
      <w:lvlJc w:val="left"/>
      <w:pPr>
        <w:ind w:left="4920" w:hanging="360"/>
      </w:pPr>
    </w:lvl>
    <w:lvl w:ilvl="7" w:tplc="04190019" w:tentative="1">
      <w:start w:val="1"/>
      <w:numFmt w:val="lowerLetter"/>
      <w:lvlText w:val="%8."/>
      <w:lvlJc w:val="left"/>
      <w:pPr>
        <w:ind w:left="5640" w:hanging="360"/>
      </w:pPr>
    </w:lvl>
    <w:lvl w:ilvl="8" w:tplc="0419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26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7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5E715325"/>
    <w:multiLevelType w:val="multilevel"/>
    <w:tmpl w:val="4470FBDC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398" w:hanging="405"/>
      </w:pPr>
      <w:rPr>
        <w:rFonts w:hint="default"/>
        <w:b/>
        <w:i w:val="0"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11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7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20" w:hanging="1800"/>
      </w:pPr>
      <w:rPr>
        <w:rFonts w:hint="default"/>
      </w:rPr>
    </w:lvl>
  </w:abstractNum>
  <w:abstractNum w:abstractNumId="29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0">
    <w:nsid w:val="6EC25697"/>
    <w:multiLevelType w:val="multilevel"/>
    <w:tmpl w:val="58E0F514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none"/>
      <w:lvlText w:val="4.3."/>
      <w:lvlJc w:val="left"/>
      <w:pPr>
        <w:tabs>
          <w:tab w:val="num" w:pos="1440"/>
        </w:tabs>
        <w:ind w:left="144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31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2">
    <w:nsid w:val="761F5BAE"/>
    <w:multiLevelType w:val="hybridMultilevel"/>
    <w:tmpl w:val="2A2C35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70C5542"/>
    <w:multiLevelType w:val="multilevel"/>
    <w:tmpl w:val="726E895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475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4">
    <w:nsid w:val="7B4E2765"/>
    <w:multiLevelType w:val="hybridMultilevel"/>
    <w:tmpl w:val="122EF01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>
    <w:nsid w:val="7E997AFD"/>
    <w:multiLevelType w:val="hybridMultilevel"/>
    <w:tmpl w:val="35A43B42"/>
    <w:lvl w:ilvl="0" w:tplc="3B546CC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1"/>
  </w:num>
  <w:num w:numId="2">
    <w:abstractNumId w:val="27"/>
  </w:num>
  <w:num w:numId="3">
    <w:abstractNumId w:val="23"/>
  </w:num>
  <w:num w:numId="4">
    <w:abstractNumId w:val="1"/>
  </w:num>
  <w:num w:numId="5">
    <w:abstractNumId w:val="0"/>
  </w:num>
  <w:num w:numId="6">
    <w:abstractNumId w:val="21"/>
  </w:num>
  <w:num w:numId="7">
    <w:abstractNumId w:val="3"/>
  </w:num>
  <w:num w:numId="8">
    <w:abstractNumId w:val="17"/>
  </w:num>
  <w:num w:numId="9">
    <w:abstractNumId w:val="2"/>
  </w:num>
  <w:num w:numId="10">
    <w:abstractNumId w:val="18"/>
  </w:num>
  <w:num w:numId="11">
    <w:abstractNumId w:val="29"/>
  </w:num>
  <w:num w:numId="12">
    <w:abstractNumId w:val="7"/>
  </w:num>
  <w:num w:numId="13">
    <w:abstractNumId w:val="26"/>
  </w:num>
  <w:num w:numId="14">
    <w:abstractNumId w:val="13"/>
  </w:num>
  <w:num w:numId="15">
    <w:abstractNumId w:val="4"/>
  </w:num>
  <w:num w:numId="16">
    <w:abstractNumId w:val="10"/>
  </w:num>
  <w:num w:numId="17">
    <w:abstractNumId w:val="16"/>
  </w:num>
  <w:num w:numId="18">
    <w:abstractNumId w:val="9"/>
  </w:num>
  <w:num w:numId="19">
    <w:abstractNumId w:val="8"/>
  </w:num>
  <w:num w:numId="20">
    <w:abstractNumId w:val="11"/>
  </w:num>
  <w:num w:numId="21">
    <w:abstractNumId w:val="6"/>
  </w:num>
  <w:num w:numId="22">
    <w:abstractNumId w:val="12"/>
  </w:num>
  <w:num w:numId="23">
    <w:abstractNumId w:val="30"/>
  </w:num>
  <w:num w:numId="24">
    <w:abstractNumId w:val="19"/>
  </w:num>
  <w:num w:numId="25">
    <w:abstractNumId w:val="5"/>
  </w:num>
  <w:num w:numId="26">
    <w:abstractNumId w:val="22"/>
  </w:num>
  <w:num w:numId="27">
    <w:abstractNumId w:val="35"/>
  </w:num>
  <w:num w:numId="28">
    <w:abstractNumId w:val="20"/>
  </w:num>
  <w:num w:numId="29">
    <w:abstractNumId w:val="24"/>
  </w:num>
  <w:num w:numId="30">
    <w:abstractNumId w:val="28"/>
  </w:num>
  <w:num w:numId="31">
    <w:abstractNumId w:val="34"/>
  </w:num>
  <w:num w:numId="32">
    <w:abstractNumId w:val="33"/>
  </w:num>
  <w:num w:numId="33">
    <w:abstractNumId w:val="15"/>
  </w:num>
  <w:num w:numId="34">
    <w:abstractNumId w:val="14"/>
  </w:num>
  <w:num w:numId="35">
    <w:abstractNumId w:val="25"/>
  </w:num>
  <w:num w:numId="36">
    <w:abstractNumId w:val="32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614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4D34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31E7"/>
    <w:rsid w:val="00073327"/>
    <w:rsid w:val="000752E7"/>
    <w:rsid w:val="00080C4E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B04BE"/>
    <w:rsid w:val="000B04CC"/>
    <w:rsid w:val="000B0F69"/>
    <w:rsid w:val="000B1AA1"/>
    <w:rsid w:val="000B1B9B"/>
    <w:rsid w:val="000B1BDB"/>
    <w:rsid w:val="000B2F08"/>
    <w:rsid w:val="000B34A2"/>
    <w:rsid w:val="000B4405"/>
    <w:rsid w:val="000B5374"/>
    <w:rsid w:val="000B5839"/>
    <w:rsid w:val="000B69EC"/>
    <w:rsid w:val="000C166C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100A57"/>
    <w:rsid w:val="00100E1C"/>
    <w:rsid w:val="00101D5D"/>
    <w:rsid w:val="00106F2C"/>
    <w:rsid w:val="00110379"/>
    <w:rsid w:val="00110856"/>
    <w:rsid w:val="001217B3"/>
    <w:rsid w:val="00121C57"/>
    <w:rsid w:val="001249CA"/>
    <w:rsid w:val="0012627E"/>
    <w:rsid w:val="0013016B"/>
    <w:rsid w:val="001345DB"/>
    <w:rsid w:val="00135C64"/>
    <w:rsid w:val="00135ED8"/>
    <w:rsid w:val="00142709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903EB"/>
    <w:rsid w:val="0019046C"/>
    <w:rsid w:val="0019158F"/>
    <w:rsid w:val="00195E51"/>
    <w:rsid w:val="001A13F0"/>
    <w:rsid w:val="001A59CE"/>
    <w:rsid w:val="001A788E"/>
    <w:rsid w:val="001A78DA"/>
    <w:rsid w:val="001A7CC1"/>
    <w:rsid w:val="001B0A51"/>
    <w:rsid w:val="001B1BB2"/>
    <w:rsid w:val="001B2C65"/>
    <w:rsid w:val="001B4BA9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26B"/>
    <w:rsid w:val="001E2D6F"/>
    <w:rsid w:val="001E70F7"/>
    <w:rsid w:val="001F02C2"/>
    <w:rsid w:val="001F13BB"/>
    <w:rsid w:val="001F2D6E"/>
    <w:rsid w:val="001F552D"/>
    <w:rsid w:val="001F7063"/>
    <w:rsid w:val="0020036E"/>
    <w:rsid w:val="00202CD6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5009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6204B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2962"/>
    <w:rsid w:val="00283088"/>
    <w:rsid w:val="0028375C"/>
    <w:rsid w:val="002845E9"/>
    <w:rsid w:val="00285993"/>
    <w:rsid w:val="002A0BBB"/>
    <w:rsid w:val="002A271F"/>
    <w:rsid w:val="002A6303"/>
    <w:rsid w:val="002B026D"/>
    <w:rsid w:val="002B0A70"/>
    <w:rsid w:val="002C2B00"/>
    <w:rsid w:val="002C4D45"/>
    <w:rsid w:val="002D0BE1"/>
    <w:rsid w:val="002E1075"/>
    <w:rsid w:val="002E3EE2"/>
    <w:rsid w:val="002E43F8"/>
    <w:rsid w:val="002E5966"/>
    <w:rsid w:val="002E77A5"/>
    <w:rsid w:val="002F530B"/>
    <w:rsid w:val="002F7216"/>
    <w:rsid w:val="003058B6"/>
    <w:rsid w:val="00305D7D"/>
    <w:rsid w:val="00312FE1"/>
    <w:rsid w:val="00314469"/>
    <w:rsid w:val="00320201"/>
    <w:rsid w:val="00321125"/>
    <w:rsid w:val="00321798"/>
    <w:rsid w:val="00323FE8"/>
    <w:rsid w:val="00324B7C"/>
    <w:rsid w:val="00327639"/>
    <w:rsid w:val="0033006C"/>
    <w:rsid w:val="00330613"/>
    <w:rsid w:val="00331BA8"/>
    <w:rsid w:val="003336CC"/>
    <w:rsid w:val="00334AB8"/>
    <w:rsid w:val="00335C81"/>
    <w:rsid w:val="0034173A"/>
    <w:rsid w:val="003434C9"/>
    <w:rsid w:val="0035263D"/>
    <w:rsid w:val="00354D77"/>
    <w:rsid w:val="00355B66"/>
    <w:rsid w:val="00360CF0"/>
    <w:rsid w:val="00362743"/>
    <w:rsid w:val="00362803"/>
    <w:rsid w:val="003633CB"/>
    <w:rsid w:val="003648DC"/>
    <w:rsid w:val="00364A36"/>
    <w:rsid w:val="00365E30"/>
    <w:rsid w:val="00366EE8"/>
    <w:rsid w:val="00370C5F"/>
    <w:rsid w:val="00370E30"/>
    <w:rsid w:val="00373754"/>
    <w:rsid w:val="00373EEC"/>
    <w:rsid w:val="00373F51"/>
    <w:rsid w:val="00375486"/>
    <w:rsid w:val="00380F9D"/>
    <w:rsid w:val="00380FA3"/>
    <w:rsid w:val="00382F40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79DB"/>
    <w:rsid w:val="003B14BD"/>
    <w:rsid w:val="003B5E3B"/>
    <w:rsid w:val="003B73B0"/>
    <w:rsid w:val="003B7A32"/>
    <w:rsid w:val="003C3F03"/>
    <w:rsid w:val="003C5257"/>
    <w:rsid w:val="003C5658"/>
    <w:rsid w:val="003C73E5"/>
    <w:rsid w:val="003C741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26C9"/>
    <w:rsid w:val="00404B82"/>
    <w:rsid w:val="00405BF3"/>
    <w:rsid w:val="00405FB7"/>
    <w:rsid w:val="004066BB"/>
    <w:rsid w:val="0041085B"/>
    <w:rsid w:val="00417FC8"/>
    <w:rsid w:val="00420E19"/>
    <w:rsid w:val="004230C1"/>
    <w:rsid w:val="00424A24"/>
    <w:rsid w:val="004304B8"/>
    <w:rsid w:val="00431E74"/>
    <w:rsid w:val="00432531"/>
    <w:rsid w:val="0044375A"/>
    <w:rsid w:val="00444101"/>
    <w:rsid w:val="004446B7"/>
    <w:rsid w:val="00446DB7"/>
    <w:rsid w:val="00450BC8"/>
    <w:rsid w:val="00454B58"/>
    <w:rsid w:val="004560F3"/>
    <w:rsid w:val="004564FB"/>
    <w:rsid w:val="00464647"/>
    <w:rsid w:val="00465410"/>
    <w:rsid w:val="00466F9E"/>
    <w:rsid w:val="00471CA8"/>
    <w:rsid w:val="00473427"/>
    <w:rsid w:val="00473741"/>
    <w:rsid w:val="00475C30"/>
    <w:rsid w:val="0048067E"/>
    <w:rsid w:val="004823E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1DA"/>
    <w:rsid w:val="004A5DFD"/>
    <w:rsid w:val="004A6C28"/>
    <w:rsid w:val="004A7506"/>
    <w:rsid w:val="004A7526"/>
    <w:rsid w:val="004B541C"/>
    <w:rsid w:val="004B7266"/>
    <w:rsid w:val="004C1016"/>
    <w:rsid w:val="004C1219"/>
    <w:rsid w:val="004C1668"/>
    <w:rsid w:val="004C1A41"/>
    <w:rsid w:val="004C2F84"/>
    <w:rsid w:val="004C31F7"/>
    <w:rsid w:val="004D09D6"/>
    <w:rsid w:val="004D6EE2"/>
    <w:rsid w:val="004F3F84"/>
    <w:rsid w:val="004F46C4"/>
    <w:rsid w:val="004F4708"/>
    <w:rsid w:val="004F5DFF"/>
    <w:rsid w:val="004F78CE"/>
    <w:rsid w:val="0050026E"/>
    <w:rsid w:val="00503E7A"/>
    <w:rsid w:val="00504C4A"/>
    <w:rsid w:val="00505C97"/>
    <w:rsid w:val="00506E47"/>
    <w:rsid w:val="00507242"/>
    <w:rsid w:val="00510E75"/>
    <w:rsid w:val="00513217"/>
    <w:rsid w:val="00514E00"/>
    <w:rsid w:val="00515B73"/>
    <w:rsid w:val="0051689C"/>
    <w:rsid w:val="005213A1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68B"/>
    <w:rsid w:val="005450FD"/>
    <w:rsid w:val="00546650"/>
    <w:rsid w:val="005479F8"/>
    <w:rsid w:val="00551F0C"/>
    <w:rsid w:val="005544EA"/>
    <w:rsid w:val="005609BB"/>
    <w:rsid w:val="00560BC8"/>
    <w:rsid w:val="00561255"/>
    <w:rsid w:val="00561636"/>
    <w:rsid w:val="00563A6D"/>
    <w:rsid w:val="00563A8B"/>
    <w:rsid w:val="00564294"/>
    <w:rsid w:val="00567710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982"/>
    <w:rsid w:val="00592876"/>
    <w:rsid w:val="00593F78"/>
    <w:rsid w:val="00594A53"/>
    <w:rsid w:val="005A0C12"/>
    <w:rsid w:val="005A1D1B"/>
    <w:rsid w:val="005A2353"/>
    <w:rsid w:val="005A31BC"/>
    <w:rsid w:val="005A39A2"/>
    <w:rsid w:val="005B02A8"/>
    <w:rsid w:val="005B4598"/>
    <w:rsid w:val="005B53F9"/>
    <w:rsid w:val="005B5E7F"/>
    <w:rsid w:val="005B7B08"/>
    <w:rsid w:val="005C0EF3"/>
    <w:rsid w:val="005C15D7"/>
    <w:rsid w:val="005C3FAB"/>
    <w:rsid w:val="005C4C7E"/>
    <w:rsid w:val="005C6601"/>
    <w:rsid w:val="005D1E74"/>
    <w:rsid w:val="005D4B44"/>
    <w:rsid w:val="005D51C6"/>
    <w:rsid w:val="005D5C65"/>
    <w:rsid w:val="005E1A6E"/>
    <w:rsid w:val="005E2193"/>
    <w:rsid w:val="005E3229"/>
    <w:rsid w:val="005E4935"/>
    <w:rsid w:val="005E4F7A"/>
    <w:rsid w:val="005E66A9"/>
    <w:rsid w:val="005E691F"/>
    <w:rsid w:val="005E7FA0"/>
    <w:rsid w:val="005F0413"/>
    <w:rsid w:val="005F0D85"/>
    <w:rsid w:val="005F17AB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6D73"/>
    <w:rsid w:val="00657A45"/>
    <w:rsid w:val="006624A0"/>
    <w:rsid w:val="00663B91"/>
    <w:rsid w:val="00663F35"/>
    <w:rsid w:val="00664050"/>
    <w:rsid w:val="00665459"/>
    <w:rsid w:val="006708B5"/>
    <w:rsid w:val="00671FDB"/>
    <w:rsid w:val="006723B8"/>
    <w:rsid w:val="00680921"/>
    <w:rsid w:val="00680C42"/>
    <w:rsid w:val="00680E6E"/>
    <w:rsid w:val="006810AE"/>
    <w:rsid w:val="00686193"/>
    <w:rsid w:val="006873A9"/>
    <w:rsid w:val="00691C64"/>
    <w:rsid w:val="00692839"/>
    <w:rsid w:val="006954A4"/>
    <w:rsid w:val="006958F6"/>
    <w:rsid w:val="00695D9D"/>
    <w:rsid w:val="0069766D"/>
    <w:rsid w:val="006A33E1"/>
    <w:rsid w:val="006A3F4F"/>
    <w:rsid w:val="006A4115"/>
    <w:rsid w:val="006A45B2"/>
    <w:rsid w:val="006A4D14"/>
    <w:rsid w:val="006B0D0B"/>
    <w:rsid w:val="006B23C5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3B0D"/>
    <w:rsid w:val="006D7B10"/>
    <w:rsid w:val="006E100D"/>
    <w:rsid w:val="006E1EA3"/>
    <w:rsid w:val="006E5A22"/>
    <w:rsid w:val="006E767F"/>
    <w:rsid w:val="006F02C8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DD5"/>
    <w:rsid w:val="00730C05"/>
    <w:rsid w:val="00732849"/>
    <w:rsid w:val="00733A75"/>
    <w:rsid w:val="0073516B"/>
    <w:rsid w:val="00736AE0"/>
    <w:rsid w:val="00740DEE"/>
    <w:rsid w:val="00741530"/>
    <w:rsid w:val="00742559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2125"/>
    <w:rsid w:val="00763BAD"/>
    <w:rsid w:val="00763BD2"/>
    <w:rsid w:val="00764362"/>
    <w:rsid w:val="0076636E"/>
    <w:rsid w:val="007672F4"/>
    <w:rsid w:val="00770D16"/>
    <w:rsid w:val="00772755"/>
    <w:rsid w:val="00772FB7"/>
    <w:rsid w:val="00774E5E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BEA"/>
    <w:rsid w:val="007A5C2B"/>
    <w:rsid w:val="007A5D9A"/>
    <w:rsid w:val="007A652E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2FC9"/>
    <w:rsid w:val="007C737E"/>
    <w:rsid w:val="007D1DBD"/>
    <w:rsid w:val="007E53D7"/>
    <w:rsid w:val="007E559C"/>
    <w:rsid w:val="007F0991"/>
    <w:rsid w:val="007F1C7B"/>
    <w:rsid w:val="007F1F6B"/>
    <w:rsid w:val="007F77AE"/>
    <w:rsid w:val="0080514B"/>
    <w:rsid w:val="00805543"/>
    <w:rsid w:val="008057FB"/>
    <w:rsid w:val="00805829"/>
    <w:rsid w:val="00806D8D"/>
    <w:rsid w:val="00811EDF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464A"/>
    <w:rsid w:val="00825A27"/>
    <w:rsid w:val="008262C7"/>
    <w:rsid w:val="00827D11"/>
    <w:rsid w:val="00834060"/>
    <w:rsid w:val="008353FC"/>
    <w:rsid w:val="008358E6"/>
    <w:rsid w:val="008432B2"/>
    <w:rsid w:val="008465E9"/>
    <w:rsid w:val="008516CC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6B2"/>
    <w:rsid w:val="008822BA"/>
    <w:rsid w:val="008850CF"/>
    <w:rsid w:val="008900C3"/>
    <w:rsid w:val="00891AA2"/>
    <w:rsid w:val="00897AF9"/>
    <w:rsid w:val="008A644E"/>
    <w:rsid w:val="008B0182"/>
    <w:rsid w:val="008B0847"/>
    <w:rsid w:val="008B254F"/>
    <w:rsid w:val="008B398B"/>
    <w:rsid w:val="008B4E54"/>
    <w:rsid w:val="008B59F7"/>
    <w:rsid w:val="008B5C58"/>
    <w:rsid w:val="008B772B"/>
    <w:rsid w:val="008B79DC"/>
    <w:rsid w:val="008C08D5"/>
    <w:rsid w:val="008C0BBC"/>
    <w:rsid w:val="008C143B"/>
    <w:rsid w:val="008C318B"/>
    <w:rsid w:val="008C4480"/>
    <w:rsid w:val="008C481F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F22FB"/>
    <w:rsid w:val="008F33CB"/>
    <w:rsid w:val="008F35D2"/>
    <w:rsid w:val="008F37CA"/>
    <w:rsid w:val="008F411C"/>
    <w:rsid w:val="008F486E"/>
    <w:rsid w:val="009000DC"/>
    <w:rsid w:val="00904567"/>
    <w:rsid w:val="00904F39"/>
    <w:rsid w:val="009060CA"/>
    <w:rsid w:val="00906A50"/>
    <w:rsid w:val="00912DD8"/>
    <w:rsid w:val="009149C5"/>
    <w:rsid w:val="0091532F"/>
    <w:rsid w:val="009158A4"/>
    <w:rsid w:val="009204AE"/>
    <w:rsid w:val="009278D2"/>
    <w:rsid w:val="00932412"/>
    <w:rsid w:val="00934843"/>
    <w:rsid w:val="00940FA6"/>
    <w:rsid w:val="009430A7"/>
    <w:rsid w:val="009434CF"/>
    <w:rsid w:val="0094447D"/>
    <w:rsid w:val="009513A0"/>
    <w:rsid w:val="009611F7"/>
    <w:rsid w:val="00963D48"/>
    <w:rsid w:val="00964E64"/>
    <w:rsid w:val="009667DF"/>
    <w:rsid w:val="00973A1D"/>
    <w:rsid w:val="00973E61"/>
    <w:rsid w:val="00980074"/>
    <w:rsid w:val="00981BF7"/>
    <w:rsid w:val="00984DC4"/>
    <w:rsid w:val="00986826"/>
    <w:rsid w:val="00992EBF"/>
    <w:rsid w:val="009936F6"/>
    <w:rsid w:val="00995637"/>
    <w:rsid w:val="009962AB"/>
    <w:rsid w:val="00996482"/>
    <w:rsid w:val="009A3000"/>
    <w:rsid w:val="009A453C"/>
    <w:rsid w:val="009A4C92"/>
    <w:rsid w:val="009B05E3"/>
    <w:rsid w:val="009B4E7C"/>
    <w:rsid w:val="009B65E9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638F"/>
    <w:rsid w:val="00A276E7"/>
    <w:rsid w:val="00A3006D"/>
    <w:rsid w:val="00A30317"/>
    <w:rsid w:val="00A318D0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B2229"/>
    <w:rsid w:val="00AB2697"/>
    <w:rsid w:val="00AB2EE0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F3CF9"/>
    <w:rsid w:val="00AF3E12"/>
    <w:rsid w:val="00AF3FC1"/>
    <w:rsid w:val="00AF5290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63C9"/>
    <w:rsid w:val="00B50E31"/>
    <w:rsid w:val="00B54787"/>
    <w:rsid w:val="00B547EB"/>
    <w:rsid w:val="00B60EB3"/>
    <w:rsid w:val="00B60EF9"/>
    <w:rsid w:val="00B63606"/>
    <w:rsid w:val="00B63BD5"/>
    <w:rsid w:val="00B649C6"/>
    <w:rsid w:val="00B650E5"/>
    <w:rsid w:val="00B65B1C"/>
    <w:rsid w:val="00B6666F"/>
    <w:rsid w:val="00B67284"/>
    <w:rsid w:val="00B672A7"/>
    <w:rsid w:val="00B72D60"/>
    <w:rsid w:val="00B73B31"/>
    <w:rsid w:val="00B76760"/>
    <w:rsid w:val="00B80502"/>
    <w:rsid w:val="00B80F80"/>
    <w:rsid w:val="00B81D81"/>
    <w:rsid w:val="00B85488"/>
    <w:rsid w:val="00B86787"/>
    <w:rsid w:val="00B92351"/>
    <w:rsid w:val="00B93D7B"/>
    <w:rsid w:val="00B94135"/>
    <w:rsid w:val="00B947FB"/>
    <w:rsid w:val="00B948B1"/>
    <w:rsid w:val="00B969E5"/>
    <w:rsid w:val="00B96A47"/>
    <w:rsid w:val="00B9788C"/>
    <w:rsid w:val="00B9795F"/>
    <w:rsid w:val="00BA06B4"/>
    <w:rsid w:val="00BA1401"/>
    <w:rsid w:val="00BA3DDA"/>
    <w:rsid w:val="00BB022F"/>
    <w:rsid w:val="00BB1A4A"/>
    <w:rsid w:val="00BB2494"/>
    <w:rsid w:val="00BB25FF"/>
    <w:rsid w:val="00BB3229"/>
    <w:rsid w:val="00BB4541"/>
    <w:rsid w:val="00BB734C"/>
    <w:rsid w:val="00BC4BB5"/>
    <w:rsid w:val="00BC4F8B"/>
    <w:rsid w:val="00BC6E89"/>
    <w:rsid w:val="00BC7644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F1DE6"/>
    <w:rsid w:val="00BF50E1"/>
    <w:rsid w:val="00BF5DCE"/>
    <w:rsid w:val="00C0058A"/>
    <w:rsid w:val="00C030AA"/>
    <w:rsid w:val="00C04641"/>
    <w:rsid w:val="00C1192A"/>
    <w:rsid w:val="00C14669"/>
    <w:rsid w:val="00C15C7A"/>
    <w:rsid w:val="00C16F06"/>
    <w:rsid w:val="00C1706B"/>
    <w:rsid w:val="00C17E9A"/>
    <w:rsid w:val="00C20C58"/>
    <w:rsid w:val="00C20EF3"/>
    <w:rsid w:val="00C216F1"/>
    <w:rsid w:val="00C24800"/>
    <w:rsid w:val="00C25DA7"/>
    <w:rsid w:val="00C26D79"/>
    <w:rsid w:val="00C30833"/>
    <w:rsid w:val="00C31F2B"/>
    <w:rsid w:val="00C35EE5"/>
    <w:rsid w:val="00C4293B"/>
    <w:rsid w:val="00C43314"/>
    <w:rsid w:val="00C44BE6"/>
    <w:rsid w:val="00C459C5"/>
    <w:rsid w:val="00C463D9"/>
    <w:rsid w:val="00C477D8"/>
    <w:rsid w:val="00C500A3"/>
    <w:rsid w:val="00C50C78"/>
    <w:rsid w:val="00C514A8"/>
    <w:rsid w:val="00C55E88"/>
    <w:rsid w:val="00C56222"/>
    <w:rsid w:val="00C56CA2"/>
    <w:rsid w:val="00C6002D"/>
    <w:rsid w:val="00C604F8"/>
    <w:rsid w:val="00C60D0B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42A4"/>
    <w:rsid w:val="00C849B6"/>
    <w:rsid w:val="00C85763"/>
    <w:rsid w:val="00C86B2E"/>
    <w:rsid w:val="00C87330"/>
    <w:rsid w:val="00C87EE0"/>
    <w:rsid w:val="00C9006E"/>
    <w:rsid w:val="00C90E0F"/>
    <w:rsid w:val="00C9142A"/>
    <w:rsid w:val="00C92949"/>
    <w:rsid w:val="00C93D66"/>
    <w:rsid w:val="00C9637E"/>
    <w:rsid w:val="00CA0B35"/>
    <w:rsid w:val="00CA2886"/>
    <w:rsid w:val="00CA3F23"/>
    <w:rsid w:val="00CA5128"/>
    <w:rsid w:val="00CA7FA4"/>
    <w:rsid w:val="00CB2DAD"/>
    <w:rsid w:val="00CB2F59"/>
    <w:rsid w:val="00CB3291"/>
    <w:rsid w:val="00CB6822"/>
    <w:rsid w:val="00CC1CD9"/>
    <w:rsid w:val="00CD2079"/>
    <w:rsid w:val="00CD3D90"/>
    <w:rsid w:val="00CD574A"/>
    <w:rsid w:val="00CE1339"/>
    <w:rsid w:val="00CE1D20"/>
    <w:rsid w:val="00CE35B8"/>
    <w:rsid w:val="00CE370A"/>
    <w:rsid w:val="00CE4588"/>
    <w:rsid w:val="00CF302D"/>
    <w:rsid w:val="00CF3935"/>
    <w:rsid w:val="00CF3DAB"/>
    <w:rsid w:val="00CF5596"/>
    <w:rsid w:val="00D01A72"/>
    <w:rsid w:val="00D04565"/>
    <w:rsid w:val="00D04D34"/>
    <w:rsid w:val="00D06ABB"/>
    <w:rsid w:val="00D11620"/>
    <w:rsid w:val="00D1173F"/>
    <w:rsid w:val="00D13A2E"/>
    <w:rsid w:val="00D141D5"/>
    <w:rsid w:val="00D14675"/>
    <w:rsid w:val="00D21AAC"/>
    <w:rsid w:val="00D224A9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53A1F"/>
    <w:rsid w:val="00D54268"/>
    <w:rsid w:val="00D545F6"/>
    <w:rsid w:val="00D57933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2717"/>
    <w:rsid w:val="00D937BC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C151C"/>
    <w:rsid w:val="00DC546D"/>
    <w:rsid w:val="00DC666F"/>
    <w:rsid w:val="00DD0201"/>
    <w:rsid w:val="00DD6D8F"/>
    <w:rsid w:val="00DE0976"/>
    <w:rsid w:val="00DE419C"/>
    <w:rsid w:val="00DF1A5E"/>
    <w:rsid w:val="00DF421D"/>
    <w:rsid w:val="00DF5053"/>
    <w:rsid w:val="00DF61DF"/>
    <w:rsid w:val="00E0155B"/>
    <w:rsid w:val="00E01625"/>
    <w:rsid w:val="00E047D1"/>
    <w:rsid w:val="00E1038C"/>
    <w:rsid w:val="00E12CB6"/>
    <w:rsid w:val="00E131AB"/>
    <w:rsid w:val="00E17872"/>
    <w:rsid w:val="00E23AF3"/>
    <w:rsid w:val="00E25760"/>
    <w:rsid w:val="00E25B1F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620FD"/>
    <w:rsid w:val="00E62D4F"/>
    <w:rsid w:val="00E6361B"/>
    <w:rsid w:val="00E6385B"/>
    <w:rsid w:val="00E64067"/>
    <w:rsid w:val="00E64221"/>
    <w:rsid w:val="00E64597"/>
    <w:rsid w:val="00E6779F"/>
    <w:rsid w:val="00E70AA0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3DF"/>
    <w:rsid w:val="00EB7520"/>
    <w:rsid w:val="00EC01D0"/>
    <w:rsid w:val="00EC02F0"/>
    <w:rsid w:val="00EC2C6D"/>
    <w:rsid w:val="00EC75B2"/>
    <w:rsid w:val="00ED12D7"/>
    <w:rsid w:val="00ED3D3C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501D2"/>
    <w:rsid w:val="00F5157F"/>
    <w:rsid w:val="00F55504"/>
    <w:rsid w:val="00F55C42"/>
    <w:rsid w:val="00F60166"/>
    <w:rsid w:val="00F61136"/>
    <w:rsid w:val="00F62BD9"/>
    <w:rsid w:val="00F62C26"/>
    <w:rsid w:val="00F7236A"/>
    <w:rsid w:val="00F77EA1"/>
    <w:rsid w:val="00F82D1D"/>
    <w:rsid w:val="00F844E4"/>
    <w:rsid w:val="00F84F2E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70DC"/>
    <w:rsid w:val="00FB768A"/>
    <w:rsid w:val="00FC03C1"/>
    <w:rsid w:val="00FC37F4"/>
    <w:rsid w:val="00FC68A5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41"/>
    <o:shapelayout v:ext="edit">
      <o:idmap v:ext="edit" data="1"/>
    </o:shapelayout>
  </w:shapeDefaults>
  <w:decimalSymbol w:val=","/>
  <w:listSeparator w:val=";"/>
  <w15:chartTrackingRefBased/>
  <w15:docId w15:val="{BA1DA788-CEB4-457A-8A95-350C8D985C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0" w:unhideWhenUsed="1"/>
    <w:lsdException w:name="toc 8" w:semiHidden="1" w:uiPriority="39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2">
    <w:name w:val="Normal"/>
    <w:qFormat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a">
    <w:name w:val="page number"/>
    <w:basedOn w:val="a3"/>
    <w:semiHidden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2"/>
    <w:next w:val="a2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link w:val="afff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d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2"/>
    <w:semiHidden/>
    <w:rsid w:val="00F60D29"/>
    <w:rPr>
      <w:sz w:val="20"/>
      <w:szCs w:val="20"/>
    </w:rPr>
  </w:style>
  <w:style w:type="table" w:styleId="afff5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8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  <w:lang w:val="x-none" w:eastAsia="x-none"/>
    </w:rPr>
  </w:style>
  <w:style w:type="paragraph" w:customStyle="1" w:styleId="afffa">
    <w:name w:val="Примечание"/>
    <w:basedOn w:val="a2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uiPriority w:val="99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8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  <w:ind w:left="284" w:firstLine="0"/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character" w:customStyle="1" w:styleId="afff">
    <w:name w:val="Абзац списка Знак"/>
    <w:basedOn w:val="a3"/>
    <w:link w:val="affe"/>
    <w:uiPriority w:val="34"/>
    <w:rsid w:val="00364A36"/>
    <w:rPr>
      <w:rFonts w:ascii="Calibri" w:eastAsia="Calibri" w:hAnsi="Calibri"/>
      <w:sz w:val="22"/>
      <w:szCs w:val="22"/>
      <w:lang w:eastAsia="en-US"/>
    </w:rPr>
  </w:style>
  <w:style w:type="paragraph" w:customStyle="1" w:styleId="-2">
    <w:name w:val="Контракт-раздел"/>
    <w:basedOn w:val="a2"/>
    <w:next w:val="-"/>
    <w:rsid w:val="00364A36"/>
    <w:pPr>
      <w:keepNext/>
      <w:tabs>
        <w:tab w:val="left" w:pos="540"/>
        <w:tab w:val="num" w:pos="3119"/>
      </w:tabs>
      <w:suppressAutoHyphens/>
      <w:spacing w:before="360" w:after="120"/>
      <w:ind w:left="3119"/>
      <w:jc w:val="center"/>
      <w:outlineLvl w:val="3"/>
    </w:pPr>
    <w:rPr>
      <w:b/>
      <w:bCs/>
      <w:caps/>
      <w:smallCaps/>
    </w:rPr>
  </w:style>
  <w:style w:type="paragraph" w:customStyle="1" w:styleId="Default">
    <w:name w:val="Default"/>
    <w:rsid w:val="002B0A70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styleId="afffc">
    <w:name w:val="No Spacing"/>
    <w:uiPriority w:val="1"/>
    <w:qFormat/>
    <w:rsid w:val="007A652E"/>
    <w:rPr>
      <w:sz w:val="24"/>
      <w:szCs w:val="24"/>
    </w:rPr>
  </w:style>
  <w:style w:type="paragraph" w:customStyle="1" w:styleId="Iniiaiieoaeno">
    <w:name w:val="!Iniiaiie oaeno"/>
    <w:basedOn w:val="a2"/>
    <w:rsid w:val="00912DD8"/>
    <w:pPr>
      <w:overflowPunct w:val="0"/>
      <w:autoSpaceDE w:val="0"/>
      <w:autoSpaceDN w:val="0"/>
      <w:adjustRightInd w:val="0"/>
      <w:ind w:firstLine="709"/>
      <w:jc w:val="both"/>
    </w:pPr>
    <w:rPr>
      <w:rFonts w:eastAsia="Calibri"/>
      <w:szCs w:val="20"/>
    </w:rPr>
  </w:style>
  <w:style w:type="character" w:customStyle="1" w:styleId="afffd">
    <w:name w:val="Подпись к таблице_"/>
    <w:basedOn w:val="a3"/>
    <w:link w:val="19"/>
    <w:uiPriority w:val="99"/>
    <w:locked/>
    <w:rsid w:val="00C60D0B"/>
    <w:rPr>
      <w:b/>
      <w:bCs/>
      <w:sz w:val="18"/>
      <w:szCs w:val="18"/>
      <w:shd w:val="clear" w:color="auto" w:fill="FFFFFF"/>
    </w:rPr>
  </w:style>
  <w:style w:type="paragraph" w:customStyle="1" w:styleId="19">
    <w:name w:val="Подпись к таблице1"/>
    <w:basedOn w:val="a2"/>
    <w:link w:val="afffd"/>
    <w:uiPriority w:val="99"/>
    <w:rsid w:val="00C60D0B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character" w:customStyle="1" w:styleId="apple-converted-space">
    <w:name w:val="apple-converted-space"/>
    <w:basedOn w:val="a3"/>
    <w:rsid w:val="00073327"/>
  </w:style>
  <w:style w:type="paragraph" w:customStyle="1" w:styleId="212">
    <w:name w:val="Основной текст 21"/>
    <w:basedOn w:val="a2"/>
    <w:rsid w:val="006A4D14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sz w:val="22"/>
      <w:szCs w:val="20"/>
    </w:rPr>
  </w:style>
  <w:style w:type="character" w:customStyle="1" w:styleId="afffe">
    <w:name w:val="Основной текст_"/>
    <w:basedOn w:val="a3"/>
    <w:link w:val="500"/>
    <w:rsid w:val="00DD6D8F"/>
    <w:rPr>
      <w:sz w:val="18"/>
      <w:szCs w:val="18"/>
      <w:shd w:val="clear" w:color="auto" w:fill="FFFFFF"/>
    </w:rPr>
  </w:style>
  <w:style w:type="character" w:customStyle="1" w:styleId="111">
    <w:name w:val="Основной текст (11)_"/>
    <w:basedOn w:val="a3"/>
    <w:link w:val="112"/>
    <w:rsid w:val="00DD6D8F"/>
    <w:rPr>
      <w:sz w:val="18"/>
      <w:szCs w:val="18"/>
      <w:shd w:val="clear" w:color="auto" w:fill="FFFFFF"/>
    </w:rPr>
  </w:style>
  <w:style w:type="paragraph" w:customStyle="1" w:styleId="500">
    <w:name w:val="Основной текст50"/>
    <w:basedOn w:val="a2"/>
    <w:link w:val="afffe"/>
    <w:rsid w:val="00DD6D8F"/>
    <w:pPr>
      <w:shd w:val="clear" w:color="auto" w:fill="FFFFFF"/>
      <w:spacing w:after="2640" w:line="204" w:lineRule="exact"/>
    </w:pPr>
    <w:rPr>
      <w:sz w:val="18"/>
      <w:szCs w:val="18"/>
    </w:rPr>
  </w:style>
  <w:style w:type="paragraph" w:customStyle="1" w:styleId="112">
    <w:name w:val="Основной текст (11)"/>
    <w:basedOn w:val="a2"/>
    <w:link w:val="111"/>
    <w:rsid w:val="00DD6D8F"/>
    <w:pPr>
      <w:shd w:val="clear" w:color="auto" w:fill="FFFFFF"/>
      <w:spacing w:line="214" w:lineRule="exact"/>
      <w:jc w:val="center"/>
    </w:pPr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06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65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43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67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53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70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00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75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35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90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98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1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5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07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8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10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93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68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yperlink" Target="http://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rosatom.ru/" TargetMode="External"/><Relationship Id="rId14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66CB7E84-46A4-4B01-9131-120E755E4D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51</TotalTime>
  <Pages>7</Pages>
  <Words>1443</Words>
  <Characters>10353</Characters>
  <Application>Microsoft Office Word</Application>
  <DocSecurity>0</DocSecurity>
  <Lines>86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11773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Потороча Антон Андреевич</cp:lastModifiedBy>
  <cp:revision>33</cp:revision>
  <cp:lastPrinted>2013-05-13T10:31:00Z</cp:lastPrinted>
  <dcterms:created xsi:type="dcterms:W3CDTF">2013-12-04T11:06:00Z</dcterms:created>
  <dcterms:modified xsi:type="dcterms:W3CDTF">2014-06-26T05:29:00Z</dcterms:modified>
</cp:coreProperties>
</file>