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4EB" w:rsidRDefault="009864EB" w:rsidP="0082157D">
      <w:pPr>
        <w:spacing w:after="120"/>
        <w:jc w:val="both"/>
        <w:rPr>
          <w:b/>
          <w:bCs/>
          <w:color w:val="FFFFFF"/>
          <w:sz w:val="28"/>
          <w:szCs w:val="28"/>
          <w:highlight w:val="red"/>
        </w:rPr>
      </w:pPr>
    </w:p>
    <w:p w:rsidR="009864EB" w:rsidRPr="007116E4" w:rsidRDefault="009864EB" w:rsidP="007116E4">
      <w:pPr>
        <w:jc w:val="both"/>
        <w:rPr>
          <w:sz w:val="28"/>
          <w:szCs w:val="28"/>
        </w:rPr>
      </w:pPr>
      <w:r w:rsidRPr="007116E4">
        <w:rPr>
          <w:sz w:val="28"/>
          <w:szCs w:val="28"/>
        </w:rPr>
        <w:t xml:space="preserve">Приведение </w:t>
      </w:r>
      <w:r>
        <w:rPr>
          <w:sz w:val="28"/>
          <w:szCs w:val="28"/>
        </w:rPr>
        <w:t xml:space="preserve">требований к участникам процедуры закупки, указанным  в системе </w:t>
      </w:r>
      <w:r>
        <w:rPr>
          <w:sz w:val="28"/>
          <w:szCs w:val="28"/>
          <w:lang w:val="en-US"/>
        </w:rPr>
        <w:t>SAP</w:t>
      </w:r>
      <w:r w:rsidRPr="007116E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SRM</w:t>
      </w:r>
      <w:r w:rsidRPr="00711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ЭТП АКД к требованиям, установленным документацией по проведению запроса цен. </w:t>
      </w:r>
    </w:p>
    <w:sectPr w:rsidR="009864EB" w:rsidRPr="007116E4" w:rsidSect="00A80D0D">
      <w:pgSz w:w="11906" w:h="16838"/>
      <w:pgMar w:top="851" w:right="850" w:bottom="993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731037"/>
    <w:multiLevelType w:val="multilevel"/>
    <w:tmpl w:val="9D90110E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276B661A"/>
    <w:multiLevelType w:val="hybridMultilevel"/>
    <w:tmpl w:val="869A5C3A"/>
    <w:lvl w:ilvl="0" w:tplc="E64C7B22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CD2EAB"/>
    <w:multiLevelType w:val="hybridMultilevel"/>
    <w:tmpl w:val="A3D81854"/>
    <w:lvl w:ilvl="0" w:tplc="57BE71D2">
      <w:start w:val="6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 w:hint="default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2FAC10DF"/>
    <w:multiLevelType w:val="hybridMultilevel"/>
    <w:tmpl w:val="3BDCF7C6"/>
    <w:lvl w:ilvl="0" w:tplc="1C36BCA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48A06D87"/>
    <w:multiLevelType w:val="hybridMultilevel"/>
    <w:tmpl w:val="98405BA8"/>
    <w:lvl w:ilvl="0" w:tplc="55F659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7ABE11B1"/>
    <w:multiLevelType w:val="multilevel"/>
    <w:tmpl w:val="F2AAED80"/>
    <w:lvl w:ilvl="0">
      <w:start w:val="1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95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2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68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080" w:hanging="1800"/>
      </w:pPr>
      <w:rPr>
        <w:rFonts w:cs="Times New Roman" w:hint="default"/>
      </w:rPr>
    </w:lvl>
  </w:abstractNum>
  <w:abstractNum w:abstractNumId="18">
    <w:nsid w:val="7BBE6E15"/>
    <w:multiLevelType w:val="multilevel"/>
    <w:tmpl w:val="72047F2C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</w:rPr>
    </w:lvl>
  </w:abstractNum>
  <w:abstractNum w:abstractNumId="1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  <w:color w:val="000000"/>
        <w:sz w:val="24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3"/>
  </w:num>
  <w:num w:numId="5">
    <w:abstractNumId w:val="0"/>
  </w:num>
  <w:num w:numId="6">
    <w:abstractNumId w:val="16"/>
  </w:num>
  <w:num w:numId="7">
    <w:abstractNumId w:val="11"/>
  </w:num>
  <w:num w:numId="8">
    <w:abstractNumId w:val="2"/>
  </w:num>
  <w:num w:numId="9">
    <w:abstractNumId w:val="15"/>
  </w:num>
  <w:num w:numId="10">
    <w:abstractNumId w:val="13"/>
  </w:num>
  <w:num w:numId="11">
    <w:abstractNumId w:val="1"/>
  </w:num>
  <w:num w:numId="12">
    <w:abstractNumId w:val="4"/>
  </w:num>
  <w:num w:numId="13">
    <w:abstractNumId w:val="7"/>
  </w:num>
  <w:num w:numId="14">
    <w:abstractNumId w:val="9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14"/>
  </w:num>
  <w:num w:numId="20">
    <w:abstractNumId w:val="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</w:docVars>
  <w:rsids>
    <w:rsidRoot w:val="003A4917"/>
    <w:rsid w:val="00006DC0"/>
    <w:rsid w:val="00022FD5"/>
    <w:rsid w:val="000237C4"/>
    <w:rsid w:val="00026EFC"/>
    <w:rsid w:val="00030E29"/>
    <w:rsid w:val="00032EB5"/>
    <w:rsid w:val="000339F8"/>
    <w:rsid w:val="00034AA8"/>
    <w:rsid w:val="0004107D"/>
    <w:rsid w:val="00041CC4"/>
    <w:rsid w:val="0004207C"/>
    <w:rsid w:val="00047A6A"/>
    <w:rsid w:val="00061913"/>
    <w:rsid w:val="0006363D"/>
    <w:rsid w:val="00083AE8"/>
    <w:rsid w:val="0008552E"/>
    <w:rsid w:val="000862D1"/>
    <w:rsid w:val="0009432C"/>
    <w:rsid w:val="000A44A4"/>
    <w:rsid w:val="000B0221"/>
    <w:rsid w:val="000B6BE5"/>
    <w:rsid w:val="000E2384"/>
    <w:rsid w:val="000E5991"/>
    <w:rsid w:val="000F38F1"/>
    <w:rsid w:val="0010029A"/>
    <w:rsid w:val="001017F0"/>
    <w:rsid w:val="00106B4D"/>
    <w:rsid w:val="00112DC1"/>
    <w:rsid w:val="001145E7"/>
    <w:rsid w:val="00120086"/>
    <w:rsid w:val="00121BE7"/>
    <w:rsid w:val="00125F19"/>
    <w:rsid w:val="001618AE"/>
    <w:rsid w:val="0017420A"/>
    <w:rsid w:val="001837D4"/>
    <w:rsid w:val="001931F0"/>
    <w:rsid w:val="001A27D5"/>
    <w:rsid w:val="001B0C5C"/>
    <w:rsid w:val="001B1BCE"/>
    <w:rsid w:val="001C6C93"/>
    <w:rsid w:val="001C7050"/>
    <w:rsid w:val="001D6096"/>
    <w:rsid w:val="001D742A"/>
    <w:rsid w:val="001E2D49"/>
    <w:rsid w:val="00200578"/>
    <w:rsid w:val="00202A84"/>
    <w:rsid w:val="00203704"/>
    <w:rsid w:val="00212729"/>
    <w:rsid w:val="002213D1"/>
    <w:rsid w:val="002235EE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91600"/>
    <w:rsid w:val="00293ADB"/>
    <w:rsid w:val="00297F45"/>
    <w:rsid w:val="002B66E9"/>
    <w:rsid w:val="002C27E8"/>
    <w:rsid w:val="002D43B6"/>
    <w:rsid w:val="002D5388"/>
    <w:rsid w:val="002D76E6"/>
    <w:rsid w:val="002E26A0"/>
    <w:rsid w:val="002F6865"/>
    <w:rsid w:val="002F6D2D"/>
    <w:rsid w:val="002F7C07"/>
    <w:rsid w:val="003072FE"/>
    <w:rsid w:val="00310215"/>
    <w:rsid w:val="003171BE"/>
    <w:rsid w:val="0032186D"/>
    <w:rsid w:val="00322A24"/>
    <w:rsid w:val="00326093"/>
    <w:rsid w:val="00332D8B"/>
    <w:rsid w:val="00333D02"/>
    <w:rsid w:val="00343023"/>
    <w:rsid w:val="00344235"/>
    <w:rsid w:val="0034688A"/>
    <w:rsid w:val="00351CE9"/>
    <w:rsid w:val="00371987"/>
    <w:rsid w:val="00374D26"/>
    <w:rsid w:val="00383086"/>
    <w:rsid w:val="0038367C"/>
    <w:rsid w:val="003A4917"/>
    <w:rsid w:val="003A5C92"/>
    <w:rsid w:val="003B355A"/>
    <w:rsid w:val="003B7522"/>
    <w:rsid w:val="003C0D6D"/>
    <w:rsid w:val="003C3D2B"/>
    <w:rsid w:val="003C4FD3"/>
    <w:rsid w:val="003C6E83"/>
    <w:rsid w:val="003C7C7B"/>
    <w:rsid w:val="003D2E70"/>
    <w:rsid w:val="003E28AF"/>
    <w:rsid w:val="003E3B3A"/>
    <w:rsid w:val="003E5572"/>
    <w:rsid w:val="003F5438"/>
    <w:rsid w:val="003F6BAE"/>
    <w:rsid w:val="003F7BEB"/>
    <w:rsid w:val="0040226D"/>
    <w:rsid w:val="00403409"/>
    <w:rsid w:val="00405077"/>
    <w:rsid w:val="00412EB7"/>
    <w:rsid w:val="004178E0"/>
    <w:rsid w:val="0042292F"/>
    <w:rsid w:val="004250D5"/>
    <w:rsid w:val="00441C38"/>
    <w:rsid w:val="0045214C"/>
    <w:rsid w:val="00460A9B"/>
    <w:rsid w:val="00467720"/>
    <w:rsid w:val="0047320C"/>
    <w:rsid w:val="00486AD1"/>
    <w:rsid w:val="00491CC6"/>
    <w:rsid w:val="004A47D3"/>
    <w:rsid w:val="004B30F0"/>
    <w:rsid w:val="004B757C"/>
    <w:rsid w:val="004C307D"/>
    <w:rsid w:val="004D58C4"/>
    <w:rsid w:val="004E363E"/>
    <w:rsid w:val="004F0919"/>
    <w:rsid w:val="004F12BB"/>
    <w:rsid w:val="004F383A"/>
    <w:rsid w:val="005046C3"/>
    <w:rsid w:val="00504D0D"/>
    <w:rsid w:val="00506810"/>
    <w:rsid w:val="005170D0"/>
    <w:rsid w:val="00522885"/>
    <w:rsid w:val="005237CA"/>
    <w:rsid w:val="005263E3"/>
    <w:rsid w:val="005302F9"/>
    <w:rsid w:val="00542C8F"/>
    <w:rsid w:val="00544125"/>
    <w:rsid w:val="0055102D"/>
    <w:rsid w:val="00563DDB"/>
    <w:rsid w:val="005661C2"/>
    <w:rsid w:val="00582A94"/>
    <w:rsid w:val="00585F5F"/>
    <w:rsid w:val="00590A11"/>
    <w:rsid w:val="005A2685"/>
    <w:rsid w:val="005B0B27"/>
    <w:rsid w:val="005C0D39"/>
    <w:rsid w:val="005C1535"/>
    <w:rsid w:val="005F08CA"/>
    <w:rsid w:val="005F349C"/>
    <w:rsid w:val="006117B0"/>
    <w:rsid w:val="00617B34"/>
    <w:rsid w:val="00622280"/>
    <w:rsid w:val="00630C48"/>
    <w:rsid w:val="00636F31"/>
    <w:rsid w:val="006517FA"/>
    <w:rsid w:val="0065290E"/>
    <w:rsid w:val="0065687C"/>
    <w:rsid w:val="00657508"/>
    <w:rsid w:val="00660B42"/>
    <w:rsid w:val="00663913"/>
    <w:rsid w:val="00666CBD"/>
    <w:rsid w:val="006715AA"/>
    <w:rsid w:val="00673C46"/>
    <w:rsid w:val="00674837"/>
    <w:rsid w:val="00675A64"/>
    <w:rsid w:val="00675DF5"/>
    <w:rsid w:val="0067716F"/>
    <w:rsid w:val="006865EC"/>
    <w:rsid w:val="00694278"/>
    <w:rsid w:val="00694E7D"/>
    <w:rsid w:val="00697314"/>
    <w:rsid w:val="006A72E6"/>
    <w:rsid w:val="006B15DA"/>
    <w:rsid w:val="006B2068"/>
    <w:rsid w:val="006B44BD"/>
    <w:rsid w:val="006C42A2"/>
    <w:rsid w:val="006D5EBE"/>
    <w:rsid w:val="006E7BBA"/>
    <w:rsid w:val="006F2832"/>
    <w:rsid w:val="006F2911"/>
    <w:rsid w:val="006F6ECF"/>
    <w:rsid w:val="00700062"/>
    <w:rsid w:val="007116E4"/>
    <w:rsid w:val="007174CE"/>
    <w:rsid w:val="00717E94"/>
    <w:rsid w:val="00725856"/>
    <w:rsid w:val="00725AC7"/>
    <w:rsid w:val="00727B37"/>
    <w:rsid w:val="00740725"/>
    <w:rsid w:val="00764BB9"/>
    <w:rsid w:val="007702C7"/>
    <w:rsid w:val="007710D7"/>
    <w:rsid w:val="0078043E"/>
    <w:rsid w:val="00782271"/>
    <w:rsid w:val="00793AC5"/>
    <w:rsid w:val="00795145"/>
    <w:rsid w:val="00795BAC"/>
    <w:rsid w:val="007A6F9E"/>
    <w:rsid w:val="007B46D7"/>
    <w:rsid w:val="007D139A"/>
    <w:rsid w:val="007D17DC"/>
    <w:rsid w:val="007D7F01"/>
    <w:rsid w:val="007E3BD2"/>
    <w:rsid w:val="007E6DA9"/>
    <w:rsid w:val="007F155C"/>
    <w:rsid w:val="00804127"/>
    <w:rsid w:val="008113EE"/>
    <w:rsid w:val="0082157D"/>
    <w:rsid w:val="0082165D"/>
    <w:rsid w:val="00821F25"/>
    <w:rsid w:val="008257FC"/>
    <w:rsid w:val="008373F5"/>
    <w:rsid w:val="008376CA"/>
    <w:rsid w:val="008521DB"/>
    <w:rsid w:val="00867516"/>
    <w:rsid w:val="0087146E"/>
    <w:rsid w:val="00882CF7"/>
    <w:rsid w:val="008830A5"/>
    <w:rsid w:val="008A2F86"/>
    <w:rsid w:val="008B1EA5"/>
    <w:rsid w:val="008B5315"/>
    <w:rsid w:val="008C1445"/>
    <w:rsid w:val="008C2801"/>
    <w:rsid w:val="008D0AE5"/>
    <w:rsid w:val="008D6128"/>
    <w:rsid w:val="008E13EA"/>
    <w:rsid w:val="008F6BB8"/>
    <w:rsid w:val="00905364"/>
    <w:rsid w:val="00914892"/>
    <w:rsid w:val="00927172"/>
    <w:rsid w:val="009279B6"/>
    <w:rsid w:val="009352A5"/>
    <w:rsid w:val="00937CF1"/>
    <w:rsid w:val="00950D27"/>
    <w:rsid w:val="00955249"/>
    <w:rsid w:val="0096141C"/>
    <w:rsid w:val="00964DD3"/>
    <w:rsid w:val="0096649E"/>
    <w:rsid w:val="009673E3"/>
    <w:rsid w:val="009712BC"/>
    <w:rsid w:val="00982B21"/>
    <w:rsid w:val="0098475B"/>
    <w:rsid w:val="00984F01"/>
    <w:rsid w:val="009864EB"/>
    <w:rsid w:val="00986B33"/>
    <w:rsid w:val="00987D3A"/>
    <w:rsid w:val="00991AB8"/>
    <w:rsid w:val="00996E9B"/>
    <w:rsid w:val="009B04DC"/>
    <w:rsid w:val="009B1895"/>
    <w:rsid w:val="009C5859"/>
    <w:rsid w:val="009E32D9"/>
    <w:rsid w:val="009E3D80"/>
    <w:rsid w:val="009E4848"/>
    <w:rsid w:val="009F08EF"/>
    <w:rsid w:val="00A00286"/>
    <w:rsid w:val="00A0359F"/>
    <w:rsid w:val="00A15B0D"/>
    <w:rsid w:val="00A2437E"/>
    <w:rsid w:val="00A308D1"/>
    <w:rsid w:val="00A36B03"/>
    <w:rsid w:val="00A37ED7"/>
    <w:rsid w:val="00A53396"/>
    <w:rsid w:val="00A56B57"/>
    <w:rsid w:val="00A56F3A"/>
    <w:rsid w:val="00A6386A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A12A7"/>
    <w:rsid w:val="00AA285B"/>
    <w:rsid w:val="00AA6B1E"/>
    <w:rsid w:val="00AA6BC9"/>
    <w:rsid w:val="00AB6FA9"/>
    <w:rsid w:val="00AC4AC3"/>
    <w:rsid w:val="00AD47BE"/>
    <w:rsid w:val="00AE298F"/>
    <w:rsid w:val="00AE646A"/>
    <w:rsid w:val="00AF02DE"/>
    <w:rsid w:val="00AF3EF2"/>
    <w:rsid w:val="00AF6DE2"/>
    <w:rsid w:val="00B00D64"/>
    <w:rsid w:val="00B06261"/>
    <w:rsid w:val="00B1440D"/>
    <w:rsid w:val="00B17244"/>
    <w:rsid w:val="00B21A1E"/>
    <w:rsid w:val="00B22150"/>
    <w:rsid w:val="00B37358"/>
    <w:rsid w:val="00B44D8D"/>
    <w:rsid w:val="00B5587C"/>
    <w:rsid w:val="00B602A1"/>
    <w:rsid w:val="00B66AFC"/>
    <w:rsid w:val="00B83E81"/>
    <w:rsid w:val="00B86FF3"/>
    <w:rsid w:val="00B92F0C"/>
    <w:rsid w:val="00B930A2"/>
    <w:rsid w:val="00B93BE8"/>
    <w:rsid w:val="00B96E27"/>
    <w:rsid w:val="00BA24AD"/>
    <w:rsid w:val="00BA2EFB"/>
    <w:rsid w:val="00BB4E7A"/>
    <w:rsid w:val="00BD7D88"/>
    <w:rsid w:val="00BE1085"/>
    <w:rsid w:val="00BF0722"/>
    <w:rsid w:val="00BF0991"/>
    <w:rsid w:val="00BF0F54"/>
    <w:rsid w:val="00BF623D"/>
    <w:rsid w:val="00C00E20"/>
    <w:rsid w:val="00C01EBA"/>
    <w:rsid w:val="00C07F54"/>
    <w:rsid w:val="00C11C3A"/>
    <w:rsid w:val="00C22520"/>
    <w:rsid w:val="00C26AA6"/>
    <w:rsid w:val="00C5622B"/>
    <w:rsid w:val="00C566C8"/>
    <w:rsid w:val="00C632EB"/>
    <w:rsid w:val="00C6700E"/>
    <w:rsid w:val="00C6728C"/>
    <w:rsid w:val="00C74A0E"/>
    <w:rsid w:val="00C86640"/>
    <w:rsid w:val="00C979FC"/>
    <w:rsid w:val="00CA3B99"/>
    <w:rsid w:val="00CC453B"/>
    <w:rsid w:val="00CC6848"/>
    <w:rsid w:val="00CD642D"/>
    <w:rsid w:val="00CD796A"/>
    <w:rsid w:val="00CE7985"/>
    <w:rsid w:val="00CF34A4"/>
    <w:rsid w:val="00CF64BC"/>
    <w:rsid w:val="00D1096C"/>
    <w:rsid w:val="00D24CBC"/>
    <w:rsid w:val="00D31B52"/>
    <w:rsid w:val="00D338B6"/>
    <w:rsid w:val="00D36F66"/>
    <w:rsid w:val="00D37644"/>
    <w:rsid w:val="00D5136D"/>
    <w:rsid w:val="00D601CC"/>
    <w:rsid w:val="00D6243C"/>
    <w:rsid w:val="00D67631"/>
    <w:rsid w:val="00D7048E"/>
    <w:rsid w:val="00D802AC"/>
    <w:rsid w:val="00D82CE9"/>
    <w:rsid w:val="00D850F9"/>
    <w:rsid w:val="00D9492D"/>
    <w:rsid w:val="00D95763"/>
    <w:rsid w:val="00DA0991"/>
    <w:rsid w:val="00DA7BE9"/>
    <w:rsid w:val="00DB3C1A"/>
    <w:rsid w:val="00DC0D66"/>
    <w:rsid w:val="00DF11DB"/>
    <w:rsid w:val="00DF7EF6"/>
    <w:rsid w:val="00E02E2C"/>
    <w:rsid w:val="00E0733C"/>
    <w:rsid w:val="00E27F09"/>
    <w:rsid w:val="00E3190C"/>
    <w:rsid w:val="00E31C9D"/>
    <w:rsid w:val="00E3427C"/>
    <w:rsid w:val="00E35483"/>
    <w:rsid w:val="00E53AFB"/>
    <w:rsid w:val="00E63352"/>
    <w:rsid w:val="00E74BD8"/>
    <w:rsid w:val="00E92981"/>
    <w:rsid w:val="00EA1BF8"/>
    <w:rsid w:val="00EB19C3"/>
    <w:rsid w:val="00EC1D0C"/>
    <w:rsid w:val="00EC1F66"/>
    <w:rsid w:val="00EC2033"/>
    <w:rsid w:val="00EC6FBD"/>
    <w:rsid w:val="00ED3A64"/>
    <w:rsid w:val="00ED47D1"/>
    <w:rsid w:val="00EE6C68"/>
    <w:rsid w:val="00EF10B0"/>
    <w:rsid w:val="00EF2CA9"/>
    <w:rsid w:val="00EF2E7C"/>
    <w:rsid w:val="00EF643F"/>
    <w:rsid w:val="00EF7E8A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3E73"/>
    <w:rsid w:val="00F44D7E"/>
    <w:rsid w:val="00F466D5"/>
    <w:rsid w:val="00F612FA"/>
    <w:rsid w:val="00F625F8"/>
    <w:rsid w:val="00F7514E"/>
    <w:rsid w:val="00FA3947"/>
    <w:rsid w:val="00FA506E"/>
    <w:rsid w:val="00FB693A"/>
    <w:rsid w:val="00FC2AC7"/>
    <w:rsid w:val="00FC7526"/>
    <w:rsid w:val="00FD521C"/>
    <w:rsid w:val="00FD7D09"/>
    <w:rsid w:val="00FE0956"/>
    <w:rsid w:val="00FE13BC"/>
    <w:rsid w:val="00FE31EC"/>
    <w:rsid w:val="00FF02E8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CE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351C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B7522"/>
    <w:rPr>
      <w:rFonts w:ascii="Cambria" w:hAnsi="Cambria" w:cs="Times New Roman"/>
      <w:b/>
      <w:bCs/>
      <w:i/>
      <w:iCs/>
      <w:sz w:val="28"/>
      <w:szCs w:val="28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51CE9"/>
    <w:pPr>
      <w:spacing w:before="100" w:beforeAutospacing="1" w:after="100" w:afterAutospacing="1"/>
    </w:pPr>
  </w:style>
  <w:style w:type="paragraph" w:customStyle="1" w:styleId="a1">
    <w:name w:val="Пункт"/>
    <w:basedOn w:val="Normal"/>
    <w:uiPriority w:val="99"/>
    <w:rsid w:val="00351CE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2">
    <w:name w:val="комментарий"/>
    <w:basedOn w:val="DefaultParagraphFont"/>
    <w:uiPriority w:val="99"/>
    <w:rsid w:val="00351CE9"/>
    <w:rPr>
      <w:rFonts w:cs="Times New Roman"/>
      <w:b/>
      <w:i/>
      <w:shd w:val="clear" w:color="auto" w:fill="FFFF99"/>
    </w:rPr>
  </w:style>
  <w:style w:type="character" w:styleId="Hyperlink">
    <w:name w:val="Hyperlink"/>
    <w:basedOn w:val="DefaultParagraphFont"/>
    <w:uiPriority w:val="99"/>
    <w:rsid w:val="00351CE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833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290E"/>
    <w:rPr>
      <w:rFonts w:cs="Times New Roman"/>
      <w:sz w:val="2"/>
    </w:rPr>
  </w:style>
  <w:style w:type="paragraph" w:customStyle="1" w:styleId="1">
    <w:name w:val="Знак Знак Знак1"/>
    <w:basedOn w:val="Normal"/>
    <w:uiPriority w:val="99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Strong">
    <w:name w:val="Strong"/>
    <w:basedOn w:val="DefaultParagraphFont"/>
    <w:uiPriority w:val="99"/>
    <w:qFormat/>
    <w:rsid w:val="005661C2"/>
    <w:rPr>
      <w:rFonts w:cs="Times New Roman"/>
      <w:b/>
      <w:bCs/>
    </w:rPr>
  </w:style>
  <w:style w:type="paragraph" w:customStyle="1" w:styleId="a3">
    <w:name w:val="Знак Знак Знак Знак"/>
    <w:basedOn w:val="Normal"/>
    <w:uiPriority w:val="99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Normal"/>
    <w:uiPriority w:val="99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5290E"/>
    <w:rPr>
      <w:rFonts w:cs="Times New Roman"/>
      <w:sz w:val="16"/>
      <w:szCs w:val="16"/>
    </w:rPr>
  </w:style>
  <w:style w:type="paragraph" w:customStyle="1" w:styleId="ConsPlusNonformat">
    <w:name w:val="ConsPlusNonformat"/>
    <w:uiPriority w:val="99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46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5290E"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246FC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Normal"/>
    <w:uiPriority w:val="99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0">
    <w:name w:val="Знак Знак1"/>
    <w:uiPriority w:val="99"/>
    <w:rsid w:val="00C979FC"/>
    <w:rPr>
      <w:b/>
      <w:color w:val="000000"/>
      <w:spacing w:val="-4"/>
      <w:sz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basedOn w:val="DefaultParagraphFont"/>
    <w:link w:val="NormalWeb"/>
    <w:uiPriority w:val="99"/>
    <w:locked/>
    <w:rsid w:val="00674837"/>
    <w:rPr>
      <w:rFonts w:cs="Times New Roman"/>
      <w:sz w:val="24"/>
      <w:szCs w:val="24"/>
      <w:lang w:val="ru-RU" w:eastAsia="ru-RU" w:bidi="ar-SA"/>
    </w:rPr>
  </w:style>
  <w:style w:type="paragraph" w:styleId="DocumentMap">
    <w:name w:val="Document Map"/>
    <w:basedOn w:val="Normal"/>
    <w:link w:val="DocumentMapChar"/>
    <w:uiPriority w:val="99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5290E"/>
    <w:rPr>
      <w:rFonts w:cs="Times New Roman"/>
      <w:sz w:val="2"/>
    </w:rPr>
  </w:style>
  <w:style w:type="paragraph" w:styleId="TOC3">
    <w:name w:val="toc 3"/>
    <w:basedOn w:val="Normal"/>
    <w:next w:val="Normal"/>
    <w:autoRedefine/>
    <w:uiPriority w:val="99"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Normal"/>
    <w:uiPriority w:val="99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Normal"/>
    <w:uiPriority w:val="99"/>
    <w:rsid w:val="003B7522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a5">
    <w:name w:val="Ариал"/>
    <w:basedOn w:val="Normal"/>
    <w:link w:val="11"/>
    <w:uiPriority w:val="99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basedOn w:val="DefaultParagraphFont"/>
    <w:link w:val="a5"/>
    <w:uiPriority w:val="99"/>
    <w:locked/>
    <w:rsid w:val="003B7522"/>
    <w:rPr>
      <w:rFonts w:ascii="Arial" w:hAnsi="Arial" w:cs="Arial"/>
      <w:sz w:val="24"/>
      <w:szCs w:val="24"/>
    </w:rPr>
  </w:style>
  <w:style w:type="paragraph" w:customStyle="1" w:styleId="a6">
    <w:name w:val="Пункт б/н"/>
    <w:basedOn w:val="Normal"/>
    <w:uiPriority w:val="99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7">
    <w:name w:val="Ариал Таблица"/>
    <w:basedOn w:val="a5"/>
    <w:link w:val="a8"/>
    <w:uiPriority w:val="99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8">
    <w:name w:val="Ариал Таблица Знак"/>
    <w:basedOn w:val="DefaultParagraphFont"/>
    <w:link w:val="a7"/>
    <w:uiPriority w:val="99"/>
    <w:locked/>
    <w:rsid w:val="003B7522"/>
    <w:rPr>
      <w:rFonts w:ascii="Arial" w:hAnsi="Arial" w:cs="Arial"/>
      <w:sz w:val="24"/>
    </w:rPr>
  </w:style>
  <w:style w:type="paragraph" w:customStyle="1" w:styleId="12">
    <w:name w:val="Обычный1"/>
    <w:link w:val="13"/>
    <w:uiPriority w:val="99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3">
    <w:name w:val="Обычный1 Знак"/>
    <w:basedOn w:val="DefaultParagraphFont"/>
    <w:link w:val="12"/>
    <w:uiPriority w:val="99"/>
    <w:locked/>
    <w:rsid w:val="003B7522"/>
    <w:rPr>
      <w:rFonts w:cs="Times New Roman"/>
      <w:sz w:val="24"/>
      <w:szCs w:val="24"/>
      <w:lang w:val="ru-RU" w:eastAsia="ru-RU" w:bidi="ar-SA"/>
    </w:rPr>
  </w:style>
  <w:style w:type="character" w:customStyle="1" w:styleId="21">
    <w:name w:val="Заголовок 2 Знак1"/>
    <w:basedOn w:val="DefaultParagraphFont"/>
    <w:uiPriority w:val="99"/>
    <w:rsid w:val="003B7522"/>
    <w:rPr>
      <w:rFonts w:cs="Times New Roman"/>
      <w:b/>
      <w:snapToGrid w:val="0"/>
      <w:sz w:val="28"/>
      <w:lang w:val="ru-RU" w:eastAsia="ru-RU" w:bidi="ar-SA"/>
    </w:rPr>
  </w:style>
  <w:style w:type="paragraph" w:customStyle="1" w:styleId="3">
    <w:name w:val="Стиль3"/>
    <w:basedOn w:val="BodyTextIndent2"/>
    <w:uiPriority w:val="99"/>
    <w:rsid w:val="006F283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6F283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5290E"/>
    <w:rPr>
      <w:rFonts w:cs="Times New Roman"/>
      <w:sz w:val="24"/>
      <w:szCs w:val="24"/>
    </w:rPr>
  </w:style>
  <w:style w:type="paragraph" w:styleId="Header">
    <w:name w:val="header"/>
    <w:aliases w:val="Heder,Titul"/>
    <w:basedOn w:val="Normal"/>
    <w:link w:val="HeaderChar"/>
    <w:uiPriority w:val="99"/>
    <w:rsid w:val="00A6386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6386A"/>
    <w:rPr>
      <w:rFonts w:ascii="Courier New" w:hAnsi="Courier New" w:cs="Courier New"/>
    </w:rPr>
  </w:style>
  <w:style w:type="paragraph" w:styleId="BodyTextIndent">
    <w:name w:val="Body Text Indent"/>
    <w:basedOn w:val="Normal"/>
    <w:link w:val="BodyTextIndentChar"/>
    <w:uiPriority w:val="99"/>
    <w:rsid w:val="005170D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5290E"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5170D0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Style1">
    <w:name w:val="Style1"/>
    <w:basedOn w:val="Normal"/>
    <w:uiPriority w:val="99"/>
    <w:rsid w:val="00C26AA6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FontStyle14">
    <w:name w:val="Font Style14"/>
    <w:basedOn w:val="DefaultParagraphFont"/>
    <w:uiPriority w:val="99"/>
    <w:rsid w:val="00C26AA6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99"/>
    <w:qFormat/>
    <w:rsid w:val="003830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TML">
    <w:name w:val="Стандартный HTML Знак"/>
    <w:uiPriority w:val="99"/>
    <w:rsid w:val="003C3D2B"/>
    <w:rPr>
      <w:rFonts w:ascii="Courier New" w:hAnsi="Courier New"/>
    </w:rPr>
  </w:style>
  <w:style w:type="paragraph" w:customStyle="1" w:styleId="a0">
    <w:name w:val="А_обычный"/>
    <w:basedOn w:val="Normal"/>
    <w:uiPriority w:val="99"/>
    <w:rsid w:val="00C6728C"/>
    <w:pPr>
      <w:numPr>
        <w:numId w:val="1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25</Words>
  <Characters>143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6612</cp:lastModifiedBy>
  <cp:revision>9</cp:revision>
  <cp:lastPrinted>2014-07-10T09:46:00Z</cp:lastPrinted>
  <dcterms:created xsi:type="dcterms:W3CDTF">2014-08-08T07:03:00Z</dcterms:created>
  <dcterms:modified xsi:type="dcterms:W3CDTF">2015-04-01T06:38:00Z</dcterms:modified>
</cp:coreProperties>
</file>