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B25" w:rsidRPr="009A2A5A" w:rsidRDefault="00287B25" w:rsidP="00EB786C">
      <w:pPr>
        <w:jc w:val="center"/>
        <w:outlineLvl w:val="0"/>
        <w:rPr>
          <w:rFonts w:ascii="Times New Roman" w:hAnsi="Times New Roman" w:cs="Times New Roman"/>
        </w:rPr>
      </w:pPr>
      <w:r w:rsidRPr="009A2A5A">
        <w:rPr>
          <w:rFonts w:ascii="Times New Roman" w:hAnsi="Times New Roman" w:cs="Times New Roman"/>
        </w:rPr>
        <w:t>ИЗВЕЩЕНИЕ О ПРОДЛЕНИИ СРОКА ПОДАЧИ ЗАЯВОК</w:t>
      </w:r>
    </w:p>
    <w:p w:rsidR="00287B25" w:rsidRPr="009A2A5A" w:rsidRDefault="00287B25" w:rsidP="00EB786C">
      <w:pPr>
        <w:jc w:val="center"/>
        <w:outlineLvl w:val="0"/>
        <w:rPr>
          <w:rFonts w:ascii="Times New Roman" w:hAnsi="Times New Roman" w:cs="Times New Roman"/>
        </w:rPr>
      </w:pPr>
      <w:r w:rsidRPr="009A2A5A">
        <w:rPr>
          <w:rFonts w:ascii="Times New Roman" w:hAnsi="Times New Roman" w:cs="Times New Roman"/>
        </w:rPr>
        <w:t>224/67-03/13-315/2 ОЗЦЭ</w:t>
      </w:r>
    </w:p>
    <w:p w:rsidR="00287B25" w:rsidRPr="00A6215E" w:rsidRDefault="00287B25" w:rsidP="00EB786C">
      <w:pPr>
        <w:jc w:val="center"/>
        <w:outlineLvl w:val="0"/>
        <w:rPr>
          <w:rFonts w:ascii="Times New Roman" w:hAnsi="Times New Roman" w:cs="Times New Roman"/>
        </w:rPr>
      </w:pP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87B25" w:rsidRPr="00A6215E" w:rsidRDefault="00287B25" w:rsidP="00EB786C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87B25" w:rsidRDefault="00287B25" w:rsidP="00EB786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287B25" w:rsidRPr="006F3094" w:rsidRDefault="00287B25" w:rsidP="00EB786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287B25" w:rsidRPr="00807470" w:rsidRDefault="00287B25" w:rsidP="00EB786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свинины</w:t>
      </w:r>
      <w:r w:rsidRPr="00623CD7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287B25" w:rsidRPr="00A6215E" w:rsidRDefault="00287B25" w:rsidP="00EB786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287B25" w:rsidRPr="00C573AC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287B25" w:rsidRPr="00C573AC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87B25" w:rsidRPr="00A6215E" w:rsidRDefault="00287B25" w:rsidP="00EB78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87B25" w:rsidRPr="00A6215E" w:rsidRDefault="00287B25" w:rsidP="00EB78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87B25" w:rsidRPr="00A6215E" w:rsidRDefault="00287B25" w:rsidP="00EB78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87B25" w:rsidRPr="00745446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1 106 683,34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один миллион сто шесть  тысяч шестьсот восемьдесят три </w:t>
      </w:r>
      <w:r w:rsidRPr="00B3568E">
        <w:rPr>
          <w:rFonts w:ascii="Times New Roman" w:hAnsi="Times New Roman" w:cs="Times New Roman"/>
        </w:rPr>
        <w:t>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34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>, включая НДС</w:t>
      </w:r>
      <w:r w:rsidRPr="005F45CD">
        <w:rPr>
          <w:rFonts w:ascii="Times New Roman" w:hAnsi="Times New Roman" w:cs="Times New Roman"/>
        </w:rPr>
        <w:t xml:space="preserve">. 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87B25" w:rsidRPr="00745446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87B25" w:rsidRPr="00A6215E" w:rsidRDefault="00287B25" w:rsidP="00EB78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87B25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287B25" w:rsidRPr="00A9650A" w:rsidRDefault="00287B25" w:rsidP="00A965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9650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9650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9650A">
        <w:rPr>
          <w:rFonts w:ascii="Times New Roman" w:hAnsi="Times New Roman" w:cs="Times New Roman"/>
          <w:b/>
          <w:bCs/>
        </w:rPr>
        <w:t>:</w:t>
      </w:r>
    </w:p>
    <w:p w:rsidR="00287B25" w:rsidRPr="00A9650A" w:rsidRDefault="00287B25" w:rsidP="00A9650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9650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9650A">
        <w:rPr>
          <w:rFonts w:ascii="Times New Roman" w:hAnsi="Times New Roman" w:cs="Times New Roman"/>
          <w:color w:val="0000FF"/>
        </w:rPr>
        <w:t xml:space="preserve"> </w:t>
      </w:r>
      <w:r w:rsidRPr="00A9650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9650A">
        <w:rPr>
          <w:rFonts w:ascii="Times New Roman" w:hAnsi="Times New Roman" w:cs="Times New Roman"/>
          <w:spacing w:val="-6"/>
        </w:rPr>
        <w:t>на участие в запросе цен</w:t>
      </w:r>
      <w:r w:rsidRPr="00A9650A">
        <w:rPr>
          <w:rFonts w:ascii="Times New Roman" w:hAnsi="Times New Roman" w:cs="Times New Roman"/>
        </w:rPr>
        <w:t xml:space="preserve"> продлевается на 4 рабочих дня.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87B25" w:rsidRPr="00A6215E" w:rsidRDefault="00287B25" w:rsidP="00EB786C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200B5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</w:t>
      </w:r>
      <w:r w:rsidRPr="003A64C2">
        <w:rPr>
          <w:rFonts w:ascii="Times New Roman" w:hAnsi="Times New Roman" w:cs="Times New Roman"/>
          <w:spacing w:val="-6"/>
          <w:highlight w:val="yellow"/>
        </w:rPr>
        <w:t>бря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200B5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04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</w:t>
      </w:r>
      <w:bookmarkStart w:id="0" w:name="_GoBack"/>
      <w:bookmarkEnd w:id="0"/>
      <w:r>
        <w:rPr>
          <w:rFonts w:ascii="Times New Roman" w:hAnsi="Times New Roman" w:cs="Times New Roman"/>
          <w:spacing w:val="-6"/>
          <w:highlight w:val="yellow"/>
        </w:rPr>
        <w:t>я</w:t>
      </w:r>
      <w:r w:rsidRPr="00200B55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87B25" w:rsidRPr="00D55FE5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87B25" w:rsidRPr="00A6215E" w:rsidRDefault="00287B25" w:rsidP="00EB786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7B25" w:rsidRPr="00A6215E" w:rsidRDefault="00287B25" w:rsidP="00EB786C">
      <w:pPr>
        <w:jc w:val="center"/>
        <w:rPr>
          <w:rFonts w:ascii="Times New Roman" w:hAnsi="Times New Roman" w:cs="Times New Roman"/>
          <w:color w:val="000000"/>
        </w:rPr>
      </w:pPr>
    </w:p>
    <w:p w:rsidR="00287B25" w:rsidRDefault="00287B25"/>
    <w:sectPr w:rsidR="00287B25" w:rsidSect="003A2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4B1"/>
    <w:rsid w:val="000520CC"/>
    <w:rsid w:val="000648DD"/>
    <w:rsid w:val="000F04B1"/>
    <w:rsid w:val="00117531"/>
    <w:rsid w:val="001624DB"/>
    <w:rsid w:val="00200B55"/>
    <w:rsid w:val="00287B25"/>
    <w:rsid w:val="0036723D"/>
    <w:rsid w:val="003912F8"/>
    <w:rsid w:val="003A243A"/>
    <w:rsid w:val="003A64C2"/>
    <w:rsid w:val="003D771F"/>
    <w:rsid w:val="00454708"/>
    <w:rsid w:val="004E5D69"/>
    <w:rsid w:val="00520DB2"/>
    <w:rsid w:val="00572F1D"/>
    <w:rsid w:val="005F45CD"/>
    <w:rsid w:val="00623CD7"/>
    <w:rsid w:val="006A7D5D"/>
    <w:rsid w:val="006F3094"/>
    <w:rsid w:val="00745446"/>
    <w:rsid w:val="00756473"/>
    <w:rsid w:val="00801685"/>
    <w:rsid w:val="00807470"/>
    <w:rsid w:val="00887A00"/>
    <w:rsid w:val="008E3C0C"/>
    <w:rsid w:val="009A2A5A"/>
    <w:rsid w:val="009B164C"/>
    <w:rsid w:val="00A6215E"/>
    <w:rsid w:val="00A9650A"/>
    <w:rsid w:val="00B15C4C"/>
    <w:rsid w:val="00B3568E"/>
    <w:rsid w:val="00C572F3"/>
    <w:rsid w:val="00C573AC"/>
    <w:rsid w:val="00D14104"/>
    <w:rsid w:val="00D42E6F"/>
    <w:rsid w:val="00D55FE5"/>
    <w:rsid w:val="00D822F8"/>
    <w:rsid w:val="00DA6B67"/>
    <w:rsid w:val="00EB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86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A2A5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744</Words>
  <Characters>4244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2013-09-12T11:33:00Z</dcterms:created>
  <dcterms:modified xsi:type="dcterms:W3CDTF">2013-09-23T07:44:00Z</dcterms:modified>
</cp:coreProperties>
</file>