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D00" w:rsidRDefault="006F0B27">
      <w:pPr>
        <w:pStyle w:val="1"/>
        <w:jc w:val="center"/>
      </w:pPr>
      <w:r>
        <w:t>ПРОТОКОЛ №17052012</w:t>
      </w:r>
      <w:r w:rsidR="00C32D00">
        <w:br/>
        <w:t>рассмотрения и оценки заявок на участие в запросе цен в электронной форме</w:t>
      </w:r>
      <w:r w:rsidR="00C32D00">
        <w:br/>
        <w:t>«</w:t>
      </w:r>
      <w:r w:rsidR="006F11D5">
        <w:t>П</w:t>
      </w:r>
      <w:r w:rsidR="006F11D5" w:rsidRPr="00245507">
        <w:t>оставк</w:t>
      </w:r>
      <w:r w:rsidR="006F11D5">
        <w:t>а</w:t>
      </w:r>
      <w:r w:rsidR="006F11D5" w:rsidRPr="00245507">
        <w:t xml:space="preserve"> каната  для крана </w:t>
      </w:r>
      <w:r w:rsidR="006F11D5" w:rsidRPr="00245507">
        <w:rPr>
          <w:lang w:val="en-US"/>
        </w:rPr>
        <w:t>KROLL</w:t>
      </w:r>
      <w:r w:rsidR="006F11D5" w:rsidRPr="00245507">
        <w:t xml:space="preserve"> </w:t>
      </w:r>
      <w:r w:rsidR="006F11D5" w:rsidRPr="00245507">
        <w:rPr>
          <w:lang w:val="en-US"/>
        </w:rPr>
        <w:t>K</w:t>
      </w:r>
      <w:r w:rsidR="006F11D5">
        <w:t>-10000 (К-350)</w:t>
      </w:r>
      <w:r w:rsidR="00C32D00">
        <w:t xml:space="preserve">» </w:t>
      </w:r>
    </w:p>
    <w:tbl>
      <w:tblPr>
        <w:tblW w:w="5000" w:type="pct"/>
        <w:tblCellSpacing w:w="15" w:type="dxa"/>
        <w:tblLook w:val="04A0"/>
      </w:tblPr>
      <w:tblGrid>
        <w:gridCol w:w="2534"/>
        <w:gridCol w:w="6911"/>
      </w:tblGrid>
      <w:tr w:rsidR="00C32D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32D00" w:rsidRDefault="00C32D00" w:rsidP="006F0B27">
            <w:r>
              <w:t xml:space="preserve">г. </w:t>
            </w:r>
            <w:r w:rsidR="006F0B27">
              <w:t>Волгодонск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32D00" w:rsidRDefault="00C32D00" w:rsidP="006F0B27">
            <w:pPr>
              <w:jc w:val="right"/>
            </w:pPr>
            <w:r>
              <w:t xml:space="preserve">Дата создания протокола: </w:t>
            </w:r>
            <w:r w:rsidR="006F0B27">
              <w:t>17</w:t>
            </w:r>
            <w:r>
              <w:t>.0</w:t>
            </w:r>
            <w:r w:rsidR="006F0B27">
              <w:t>5</w:t>
            </w:r>
            <w:r>
              <w:t>.2012 г.</w:t>
            </w:r>
          </w:p>
        </w:tc>
      </w:tr>
    </w:tbl>
    <w:p w:rsidR="00C32D00" w:rsidRDefault="00C32D00">
      <w:pPr>
        <w:numPr>
          <w:ilvl w:val="0"/>
          <w:numId w:val="3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</w:t>
      </w:r>
      <w:r w:rsidR="006F0B27">
        <w:t xml:space="preserve"> цен на указанном сайте: Z013704</w:t>
      </w:r>
      <w:r>
        <w:t xml:space="preserve">. </w:t>
      </w:r>
    </w:p>
    <w:p w:rsidR="00C32D00" w:rsidRDefault="00C32D00">
      <w:pPr>
        <w:numPr>
          <w:ilvl w:val="0"/>
          <w:numId w:val="3"/>
        </w:numPr>
        <w:spacing w:before="100" w:beforeAutospacing="1" w:after="240"/>
      </w:pPr>
      <w:r>
        <w:t xml:space="preserve">Заказчик: ВФ ОАО «НИАЭП» </w:t>
      </w:r>
      <w:r>
        <w:br/>
        <w:t xml:space="preserve">(347388, Ростовская область, </w:t>
      </w:r>
      <w:proofErr w:type="gramStart"/>
      <w:r>
        <w:t>г</w:t>
      </w:r>
      <w:proofErr w:type="gramEnd"/>
      <w:r>
        <w:t xml:space="preserve">. Волгодонск-28). </w:t>
      </w:r>
    </w:p>
    <w:p w:rsidR="00C32D00" w:rsidRDefault="00C32D00">
      <w:pPr>
        <w:numPr>
          <w:ilvl w:val="0"/>
          <w:numId w:val="3"/>
        </w:numPr>
        <w:spacing w:before="100" w:beforeAutospacing="1" w:after="240"/>
      </w:pPr>
      <w:r>
        <w:t xml:space="preserve">Наименование запроса цен: Поставка </w:t>
      </w:r>
      <w:r w:rsidR="006F0B27">
        <w:t xml:space="preserve">каната для крана </w:t>
      </w:r>
      <w:r w:rsidR="006F0B27">
        <w:rPr>
          <w:lang w:val="en-US"/>
        </w:rPr>
        <w:t>KROLL</w:t>
      </w:r>
      <w:r w:rsidR="006F0B27" w:rsidRPr="006F0B27">
        <w:t xml:space="preserve"> </w:t>
      </w:r>
      <w:r w:rsidR="006F0B27">
        <w:rPr>
          <w:lang w:val="en-US"/>
        </w:rPr>
        <w:t>K</w:t>
      </w:r>
      <w:r w:rsidR="006F0B27" w:rsidRPr="006F0B27">
        <w:t>-10000 (</w:t>
      </w:r>
      <w:r w:rsidR="006F0B27">
        <w:rPr>
          <w:lang w:val="en-US"/>
        </w:rPr>
        <w:t>K</w:t>
      </w:r>
      <w:r w:rsidR="006F0B27" w:rsidRPr="006F0B27">
        <w:t>-350)</w:t>
      </w:r>
      <w:r>
        <w:t xml:space="preserve">. Извещение о проведении запроса цен было размещено на сайте http://www.a-k-d.ru в сети Интернет </w:t>
      </w:r>
      <w:r w:rsidR="006F0B27" w:rsidRPr="006F0B27">
        <w:t>04</w:t>
      </w:r>
      <w:r>
        <w:t>.0</w:t>
      </w:r>
      <w:r w:rsidR="006F0B27" w:rsidRPr="006F0B27">
        <w:t>5</w:t>
      </w:r>
      <w:r>
        <w:t xml:space="preserve">.2012 </w:t>
      </w:r>
    </w:p>
    <w:p w:rsidR="00C32D00" w:rsidRDefault="00C32D00">
      <w:pPr>
        <w:numPr>
          <w:ilvl w:val="0"/>
          <w:numId w:val="3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</w:t>
      </w:r>
      <w:proofErr w:type="gramStart"/>
      <w:r>
        <w:t>:«</w:t>
      </w:r>
      <w:proofErr w:type="gramEnd"/>
      <w:r>
        <w:t>Единая комиссия»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FE134C" w:rsidRDefault="00FE134C" w:rsidP="00022B43">
      <w:pPr>
        <w:numPr>
          <w:ilvl w:val="1"/>
          <w:numId w:val="3"/>
        </w:numPr>
        <w:spacing w:before="100" w:beforeAutospacing="1" w:after="100" w:afterAutospacing="1"/>
      </w:pPr>
      <w:r>
        <w:t>Кошелев Юрий Михайлович</w:t>
      </w:r>
    </w:p>
    <w:p w:rsidR="00FE134C" w:rsidRDefault="00FE134C" w:rsidP="00FE134C">
      <w:pPr>
        <w:numPr>
          <w:ilvl w:val="1"/>
          <w:numId w:val="3"/>
        </w:numPr>
        <w:spacing w:before="100" w:beforeAutospacing="1" w:after="100" w:afterAutospacing="1"/>
      </w:pPr>
      <w:r>
        <w:t>Бабаев Спартак Вачаганович</w:t>
      </w:r>
    </w:p>
    <w:p w:rsidR="00FE134C" w:rsidRDefault="00FE134C" w:rsidP="00FE134C">
      <w:pPr>
        <w:numPr>
          <w:ilvl w:val="1"/>
          <w:numId w:val="3"/>
        </w:numPr>
        <w:spacing w:before="100" w:beforeAutospacing="1" w:after="100" w:afterAutospacing="1"/>
      </w:pPr>
      <w:r>
        <w:t>Трофименко Виктория Альбертовна</w:t>
      </w:r>
    </w:p>
    <w:p w:rsidR="00FE134C" w:rsidRDefault="00FE134C" w:rsidP="00FE134C">
      <w:pPr>
        <w:numPr>
          <w:ilvl w:val="1"/>
          <w:numId w:val="3"/>
        </w:numPr>
        <w:spacing w:before="100" w:beforeAutospacing="1" w:after="100" w:afterAutospacing="1"/>
      </w:pPr>
      <w:r>
        <w:t>Гарбузова Елена Евгеньевна</w:t>
      </w:r>
    </w:p>
    <w:p w:rsidR="00FE134C" w:rsidRDefault="00FE134C" w:rsidP="00FE134C">
      <w:pPr>
        <w:numPr>
          <w:ilvl w:val="1"/>
          <w:numId w:val="3"/>
        </w:numPr>
        <w:spacing w:before="100" w:beforeAutospacing="1" w:after="100" w:afterAutospacing="1"/>
      </w:pPr>
      <w:r>
        <w:t>Черток Наталья Александровна</w:t>
      </w:r>
    </w:p>
    <w:p w:rsidR="00FE134C" w:rsidRDefault="00FE134C" w:rsidP="00FE134C">
      <w:pPr>
        <w:numPr>
          <w:ilvl w:val="1"/>
          <w:numId w:val="3"/>
        </w:numPr>
        <w:spacing w:before="100" w:beforeAutospacing="1" w:after="100" w:afterAutospacing="1"/>
      </w:pPr>
      <w:r>
        <w:t>Михайлова Елена Анатольевна</w:t>
      </w:r>
    </w:p>
    <w:p w:rsidR="00C32D00" w:rsidRDefault="00FE134C">
      <w:pPr>
        <w:numPr>
          <w:ilvl w:val="1"/>
          <w:numId w:val="3"/>
        </w:numPr>
        <w:spacing w:before="100" w:beforeAutospacing="1" w:after="100" w:afterAutospacing="1"/>
      </w:pPr>
      <w:r>
        <w:t>Пронин Виктор Дмитриевич</w:t>
      </w:r>
    </w:p>
    <w:p w:rsidR="00C32D00" w:rsidRDefault="00C32D00">
      <w:pPr>
        <w:numPr>
          <w:ilvl w:val="1"/>
          <w:numId w:val="3"/>
        </w:numPr>
        <w:spacing w:before="100" w:beforeAutospacing="1" w:after="100" w:afterAutospacing="1"/>
      </w:pPr>
      <w:r>
        <w:t>Траханов Алексей Александрович</w:t>
      </w:r>
    </w:p>
    <w:p w:rsidR="00C32D00" w:rsidRDefault="00C32D00">
      <w:pPr>
        <w:spacing w:before="100" w:beforeAutospacing="1" w:after="100" w:afterAutospacing="1"/>
        <w:ind w:left="720"/>
      </w:pPr>
      <w:r>
        <w:t xml:space="preserve">На заседании Единой комиссии </w:t>
      </w:r>
      <w:r>
        <w:rPr>
          <w:rStyle w:val="a3"/>
        </w:rPr>
        <w:t>отсутствовали</w:t>
      </w:r>
      <w:r>
        <w:t>:</w:t>
      </w:r>
    </w:p>
    <w:p w:rsidR="00FE134C" w:rsidRDefault="00FE134C" w:rsidP="00FE134C">
      <w:pPr>
        <w:numPr>
          <w:ilvl w:val="1"/>
          <w:numId w:val="3"/>
        </w:numPr>
        <w:spacing w:before="100" w:beforeAutospacing="1" w:after="100" w:afterAutospacing="1"/>
      </w:pPr>
      <w:r>
        <w:t>Хазин Александр Борисович</w:t>
      </w:r>
    </w:p>
    <w:p w:rsidR="00C32D00" w:rsidRDefault="00FE134C" w:rsidP="00022B43">
      <w:pPr>
        <w:numPr>
          <w:ilvl w:val="1"/>
          <w:numId w:val="3"/>
        </w:numPr>
        <w:spacing w:before="100" w:beforeAutospacing="1" w:after="100" w:afterAutospacing="1"/>
      </w:pPr>
      <w:r>
        <w:t>Комарова Зоя Ивановна</w:t>
      </w:r>
    </w:p>
    <w:p w:rsidR="00C32D00" w:rsidRDefault="00C32D00">
      <w:pPr>
        <w:spacing w:before="100" w:beforeAutospacing="1" w:after="240"/>
        <w:ind w:left="720"/>
      </w:pPr>
      <w:r>
        <w:t xml:space="preserve">Из 10 членов Единой комиссии на заседании присутствовали </w:t>
      </w:r>
      <w:r w:rsidR="00FE134C">
        <w:t>8</w:t>
      </w:r>
      <w:r>
        <w:t>. Кворум состоялся.</w:t>
      </w:r>
    </w:p>
    <w:p w:rsidR="00C32D00" w:rsidRDefault="00C32D00">
      <w:pPr>
        <w:numPr>
          <w:ilvl w:val="0"/>
          <w:numId w:val="3"/>
        </w:numPr>
        <w:spacing w:before="100" w:beforeAutospacing="1" w:after="100" w:afterAutospacing="1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C32D00" w:rsidRDefault="00C32D00">
      <w:pPr>
        <w:numPr>
          <w:ilvl w:val="1"/>
          <w:numId w:val="7"/>
        </w:numPr>
        <w:spacing w:before="100" w:beforeAutospacing="1" w:after="100" w:afterAutospacing="1"/>
        <w:ind w:left="1440" w:hanging="360"/>
      </w:pPr>
      <w:r>
        <w:t xml:space="preserve">Максимальная цена договора: </w:t>
      </w:r>
      <w:r w:rsidR="006F0B27" w:rsidRPr="00F43227">
        <w:rPr>
          <w:b/>
        </w:rPr>
        <w:t>6</w:t>
      </w:r>
      <w:r w:rsidR="006F0B27">
        <w:rPr>
          <w:b/>
        </w:rPr>
        <w:t>03 711</w:t>
      </w:r>
      <w:r w:rsidR="006F0B27" w:rsidRPr="00F43227">
        <w:rPr>
          <w:b/>
        </w:rPr>
        <w:t xml:space="preserve">,00 </w:t>
      </w:r>
      <w:r w:rsidR="006F0B27" w:rsidRPr="00F43227">
        <w:t xml:space="preserve">(шестьсот три тысячи </w:t>
      </w:r>
      <w:r w:rsidR="006F0B27">
        <w:t>семьсот одиннадцать</w:t>
      </w:r>
      <w:r w:rsidR="006F0B27" w:rsidRPr="00F43227">
        <w:t>) рублей, включая НДС</w:t>
      </w:r>
    </w:p>
    <w:p w:rsidR="00C32D00" w:rsidRDefault="00C32D00">
      <w:pPr>
        <w:numPr>
          <w:ilvl w:val="1"/>
          <w:numId w:val="7"/>
        </w:numPr>
        <w:spacing w:before="100" w:beforeAutospacing="1" w:after="100" w:afterAutospacing="1"/>
        <w:ind w:left="1440" w:hanging="360"/>
      </w:pPr>
      <w:r>
        <w:t xml:space="preserve">Требования к поставщикам и другая информация: </w:t>
      </w:r>
    </w:p>
    <w:p w:rsidR="00C32D00" w:rsidRDefault="00C32D00">
      <w:pPr>
        <w:numPr>
          <w:ilvl w:val="1"/>
          <w:numId w:val="7"/>
        </w:numPr>
        <w:spacing w:before="100" w:beforeAutospacing="1" w:after="100" w:afterAutospacing="1"/>
        <w:ind w:left="1440" w:hanging="360"/>
      </w:pPr>
      <w:r>
        <w:t xml:space="preserve">Место исполнения договора: 347388, Ростовская область, </w:t>
      </w:r>
      <w:proofErr w:type="gramStart"/>
      <w:r>
        <w:t>г</w:t>
      </w:r>
      <w:proofErr w:type="gramEnd"/>
      <w:r>
        <w:t xml:space="preserve">. Волгодонск-28, строительная площадка энергоблока №3 Ростовской АЭС. </w:t>
      </w:r>
    </w:p>
    <w:p w:rsidR="00C32D00" w:rsidRDefault="00C32D00">
      <w:pPr>
        <w:numPr>
          <w:ilvl w:val="1"/>
          <w:numId w:val="7"/>
        </w:numPr>
        <w:spacing w:before="100" w:beforeAutospacing="1" w:after="100" w:afterAutospacing="1"/>
        <w:ind w:left="1440" w:hanging="360"/>
      </w:pPr>
      <w:r>
        <w:t xml:space="preserve">Сроки поставки товаров, выполнения работ, оказания услуг: </w:t>
      </w:r>
      <w:r w:rsidR="006F0B27">
        <w:t>В течение 15 календарных дней с момента перечисления 50% авансового платежа.</w:t>
      </w:r>
    </w:p>
    <w:p w:rsidR="00C32D00" w:rsidRDefault="00C32D00">
      <w:pPr>
        <w:numPr>
          <w:ilvl w:val="1"/>
          <w:numId w:val="7"/>
        </w:numPr>
        <w:spacing w:before="100" w:beforeAutospacing="1" w:after="100" w:afterAutospacing="1"/>
        <w:ind w:left="1440" w:hanging="360"/>
      </w:pPr>
      <w:r>
        <w:t xml:space="preserve">Сроки и условия оплаты товаров, выполнения работ, оказания услуг: </w:t>
      </w:r>
      <w:r w:rsidR="006F0B27">
        <w:t>Аванс</w:t>
      </w:r>
      <w:r w:rsidR="006F0B27" w:rsidRPr="005A6995">
        <w:rPr>
          <w:b/>
          <w:i/>
        </w:rPr>
        <w:t xml:space="preserve"> – </w:t>
      </w:r>
      <w:r w:rsidR="006F0B27" w:rsidRPr="00CE3884">
        <w:t>50%</w:t>
      </w:r>
      <w:r w:rsidR="006F0B27">
        <w:t xml:space="preserve"> от цены Договора в течение 10 банковских дней с момента заключения Договора. Окончательный расчет за поставленный товар производится в течение 10 банковских дней с момента приемки товара Покупателем по товарной накладной</w:t>
      </w:r>
      <w:proofErr w:type="gramStart"/>
      <w:r w:rsidR="006F0B27">
        <w:t xml:space="preserve"> ,</w:t>
      </w:r>
      <w:proofErr w:type="gramEnd"/>
      <w:r w:rsidR="006F0B27">
        <w:t xml:space="preserve"> (ф. ТОРГ-12), транспортной накладной, товарно-транспортной накладной (ф. 1-Т) и получения счета-фактуры на поставленный товар.</w:t>
      </w:r>
    </w:p>
    <w:p w:rsidR="00C32D00" w:rsidRDefault="00C32D00">
      <w:pPr>
        <w:numPr>
          <w:ilvl w:val="0"/>
          <w:numId w:val="7"/>
        </w:numPr>
        <w:spacing w:before="100" w:beforeAutospacing="1" w:after="100" w:afterAutospacing="1"/>
      </w:pPr>
      <w:r>
        <w:t>До окончания указанного в извещении срока подачи заявок на участие в запросе цен 1</w:t>
      </w:r>
      <w:r w:rsidR="006F0B27" w:rsidRPr="006F0B27">
        <w:t>4</w:t>
      </w:r>
      <w:r>
        <w:t>.0</w:t>
      </w:r>
      <w:r w:rsidR="006F0B27" w:rsidRPr="006F0B27">
        <w:t>5</w:t>
      </w:r>
      <w:r>
        <w:t>.2012 г., 1</w:t>
      </w:r>
      <w:r w:rsidR="006F0B27" w:rsidRPr="006F0B27">
        <w:t>0</w:t>
      </w:r>
      <w:r>
        <w:t xml:space="preserve">:00 поступила </w:t>
      </w:r>
      <w:r w:rsidR="006F0B27" w:rsidRPr="006F0B27">
        <w:t>2</w:t>
      </w:r>
      <w:r>
        <w:t xml:space="preserve"> (</w:t>
      </w:r>
      <w:r w:rsidR="006F0B27">
        <w:t>две</w:t>
      </w:r>
      <w:r>
        <w:t>) заявк</w:t>
      </w:r>
      <w:r w:rsidR="006F0B27">
        <w:t>и</w:t>
      </w:r>
      <w:r>
        <w:t xml:space="preserve">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65"/>
        <w:gridCol w:w="2375"/>
        <w:gridCol w:w="2159"/>
        <w:gridCol w:w="1726"/>
        <w:gridCol w:w="2030"/>
      </w:tblGrid>
      <w:tr w:rsidR="00290636" w:rsidTr="0029063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32D00" w:rsidRDefault="00C32D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32D00" w:rsidRDefault="00C32D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32D00" w:rsidRDefault="00C32D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32D00" w:rsidRDefault="00C32D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32D00" w:rsidRDefault="00C32D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290636" w:rsidTr="0029063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0636" w:rsidRPr="00290636" w:rsidRDefault="00290636">
            <w:pPr>
              <w:jc w:val="center"/>
              <w:rPr>
                <w:bCs/>
              </w:rPr>
            </w:pPr>
            <w:r w:rsidRPr="00290636">
              <w:rPr>
                <w:bCs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0636" w:rsidRDefault="00290636" w:rsidP="00290636">
            <w:pPr>
              <w:rPr>
                <w:b/>
                <w:bCs/>
              </w:rPr>
            </w:pPr>
            <w:r>
              <w:t>ООО «</w:t>
            </w:r>
            <w:proofErr w:type="spellStart"/>
            <w:r>
              <w:t>Актио</w:t>
            </w:r>
            <w:proofErr w:type="spellEnd"/>
            <w:r>
              <w:t xml:space="preserve"> </w:t>
            </w:r>
            <w:proofErr w:type="gramStart"/>
            <w:r>
              <w:t>Рус</w:t>
            </w:r>
            <w:proofErr w:type="gramEnd"/>
            <w:r>
              <w:t>»</w:t>
            </w:r>
            <w:r>
              <w:br/>
              <w:t>ИНН 7725512538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0636" w:rsidRDefault="00290636" w:rsidP="00290636">
            <w:pPr>
              <w:rPr>
                <w:b/>
                <w:bCs/>
              </w:rPr>
            </w:pPr>
            <w:r w:rsidRPr="006F11D5">
              <w:t xml:space="preserve">140054, </w:t>
            </w:r>
            <w:proofErr w:type="gramStart"/>
            <w:r w:rsidRPr="006F11D5">
              <w:t>Московская</w:t>
            </w:r>
            <w:proofErr w:type="gramEnd"/>
            <w:r w:rsidRPr="006F11D5">
              <w:t xml:space="preserve"> обл., Люберецкий р-н, г. Котельники, Дзержинское шоссе, д. 4/2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0636" w:rsidRDefault="00290636" w:rsidP="00290636">
            <w:pPr>
              <w:rPr>
                <w:b/>
                <w:bCs/>
              </w:rPr>
            </w:pPr>
            <w:r w:rsidRPr="006F11D5">
              <w:t>12 Май 2012 г. 12:01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0636" w:rsidRDefault="00290636" w:rsidP="00290636">
            <w:pPr>
              <w:rPr>
                <w:b/>
                <w:bCs/>
              </w:rPr>
            </w:pPr>
            <w:r>
              <w:t xml:space="preserve">480 000,00 </w:t>
            </w:r>
            <w:r w:rsidRPr="006F0B27">
              <w:t xml:space="preserve"> руб. (четыреста восемьдесят тысяч рублей)</w:t>
            </w:r>
            <w:proofErr w:type="gramStart"/>
            <w:r>
              <w:t>,с</w:t>
            </w:r>
            <w:proofErr w:type="gramEnd"/>
            <w:r>
              <w:t xml:space="preserve"> учетом НДС</w:t>
            </w:r>
          </w:p>
        </w:tc>
      </w:tr>
      <w:tr w:rsidR="00290636" w:rsidTr="00022B43">
        <w:trPr>
          <w:trHeight w:val="737"/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32D00" w:rsidRDefault="00290636">
            <w:r>
              <w:t xml:space="preserve">  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32D00" w:rsidRDefault="00290636" w:rsidP="006F0B27">
            <w:r>
              <w:t xml:space="preserve">ООО «ПК Анкер </w:t>
            </w:r>
            <w:proofErr w:type="spellStart"/>
            <w:r>
              <w:t>Гео</w:t>
            </w:r>
            <w:proofErr w:type="spellEnd"/>
            <w:r>
              <w:t>»</w:t>
            </w:r>
          </w:p>
          <w:p w:rsidR="00290636" w:rsidRDefault="00290636" w:rsidP="006F0B27">
            <w:r>
              <w:t>ИНН 7810836163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32D00" w:rsidRDefault="00290636">
            <w:r w:rsidRPr="006F11D5">
              <w:t xml:space="preserve">196084, Санкт-Петербург, Санкт-Петербург, Ул. </w:t>
            </w:r>
            <w:proofErr w:type="spellStart"/>
            <w:r w:rsidRPr="006F11D5">
              <w:t>Заставская</w:t>
            </w:r>
            <w:proofErr w:type="spellEnd"/>
            <w:r w:rsidRPr="006F11D5">
              <w:t>, 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32D00" w:rsidRDefault="00290636">
            <w:r w:rsidRPr="006F11D5">
              <w:t>14 Май 2012 г. 09:57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32D00" w:rsidRDefault="00290636">
            <w:r>
              <w:t>586 190,00</w:t>
            </w:r>
            <w:r w:rsidRPr="00290636">
              <w:t xml:space="preserve"> руб. (пятьсот восемьдесят шесть тысяч сто девяносто рублей)</w:t>
            </w:r>
            <w:r>
              <w:t>, с учетом НДС</w:t>
            </w:r>
          </w:p>
        </w:tc>
      </w:tr>
      <w:tr w:rsidR="00290636" w:rsidTr="00290636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0B27" w:rsidRDefault="006F0B27"/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0B27" w:rsidRDefault="006F0B27" w:rsidP="006F0B27"/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0B27" w:rsidRPr="006F11D5" w:rsidRDefault="006F0B27"/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0B27" w:rsidRPr="006F11D5" w:rsidRDefault="006F0B27"/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F0B27" w:rsidRDefault="006F0B27"/>
        </w:tc>
      </w:tr>
    </w:tbl>
    <w:p w:rsidR="00C32D00" w:rsidRDefault="00C32D00">
      <w:pPr>
        <w:numPr>
          <w:ilvl w:val="0"/>
          <w:numId w:val="7"/>
        </w:numPr>
        <w:spacing w:before="100" w:beforeAutospacing="1" w:after="100" w:afterAutospacing="1"/>
      </w:pPr>
      <w:r>
        <w:t xml:space="preserve">Единая комиссия рассмотрела </w:t>
      </w:r>
      <w:proofErr w:type="gramStart"/>
      <w:r>
        <w:t>заявк</w:t>
      </w:r>
      <w:r w:rsidR="006F11D5">
        <w:t>и</w:t>
      </w:r>
      <w:proofErr w:type="gramEnd"/>
      <w:r w:rsidR="006F11D5">
        <w:t xml:space="preserve"> поданные</w:t>
      </w:r>
      <w:r>
        <w:t xml:space="preserve">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C32D00" w:rsidRPr="006F11D5" w:rsidRDefault="006F11D5" w:rsidP="006F11D5">
      <w:pPr>
        <w:spacing w:before="100" w:beforeAutospacing="1" w:after="100" w:afterAutospacing="1"/>
        <w:ind w:left="1800"/>
      </w:pPr>
      <w:r>
        <w:rPr>
          <w:color w:val="000000"/>
        </w:rPr>
        <w:t xml:space="preserve">2.1. </w:t>
      </w:r>
      <w:proofErr w:type="gramStart"/>
      <w:r w:rsidR="00C32D00" w:rsidRPr="006F11D5">
        <w:rPr>
          <w:color w:val="000000"/>
        </w:rPr>
        <w:t xml:space="preserve">В срок до 12:00 </w:t>
      </w:r>
      <w:r>
        <w:rPr>
          <w:color w:val="000000"/>
        </w:rPr>
        <w:t>19</w:t>
      </w:r>
      <w:r w:rsidR="00C32D00" w:rsidRPr="006F11D5">
        <w:rPr>
          <w:color w:val="000000"/>
        </w:rPr>
        <w:t>.0</w:t>
      </w:r>
      <w:r>
        <w:rPr>
          <w:color w:val="000000"/>
        </w:rPr>
        <w:t xml:space="preserve">5.2012 произвести </w:t>
      </w:r>
      <w:r w:rsidR="00C32D00" w:rsidRPr="006F11D5">
        <w:rPr>
          <w:color w:val="000000"/>
        </w:rPr>
        <w:t xml:space="preserve">запрос уточненной информации  у участника </w:t>
      </w:r>
      <w:r w:rsidR="00290636" w:rsidRPr="006F11D5">
        <w:t>ООО «</w:t>
      </w:r>
      <w:proofErr w:type="spellStart"/>
      <w:r w:rsidR="00290636" w:rsidRPr="006F11D5">
        <w:t>Актио</w:t>
      </w:r>
      <w:proofErr w:type="spellEnd"/>
      <w:r w:rsidR="00290636" w:rsidRPr="006F11D5">
        <w:t xml:space="preserve"> Рус» </w:t>
      </w:r>
      <w:r w:rsidR="00C32D00" w:rsidRPr="006F11D5">
        <w:rPr>
          <w:color w:val="000000"/>
        </w:rPr>
        <w:t>не изменяющей условия предложения на участие в запросе цен «</w:t>
      </w:r>
      <w:r w:rsidR="00290636" w:rsidRPr="006F11D5">
        <w:t xml:space="preserve">Поставка каната для крана </w:t>
      </w:r>
      <w:r w:rsidR="00290636" w:rsidRPr="006F11D5">
        <w:rPr>
          <w:lang w:val="en-US"/>
        </w:rPr>
        <w:t>KROLL</w:t>
      </w:r>
      <w:r w:rsidR="00290636" w:rsidRPr="006F11D5">
        <w:t xml:space="preserve"> </w:t>
      </w:r>
      <w:r w:rsidR="00290636" w:rsidRPr="006F11D5">
        <w:rPr>
          <w:lang w:val="en-US"/>
        </w:rPr>
        <w:t>K</w:t>
      </w:r>
      <w:r w:rsidR="00290636" w:rsidRPr="006F11D5">
        <w:t>-10000 (</w:t>
      </w:r>
      <w:r w:rsidR="00290636" w:rsidRPr="006F11D5">
        <w:rPr>
          <w:lang w:val="en-US"/>
        </w:rPr>
        <w:t>K</w:t>
      </w:r>
      <w:r w:rsidR="00290636" w:rsidRPr="006F11D5">
        <w:t>-350)».</w:t>
      </w:r>
      <w:proofErr w:type="gramEnd"/>
    </w:p>
    <w:p w:rsidR="00290636" w:rsidRDefault="00290636" w:rsidP="00290636">
      <w:r>
        <w:t xml:space="preserve">                               </w:t>
      </w:r>
      <w:r w:rsidR="006F11D5">
        <w:t>2.</w:t>
      </w:r>
      <w:r>
        <w:t xml:space="preserve">2. Отклонить поданную заявку на участие в запросе цен от ООО «ПК Анкер </w:t>
      </w:r>
      <w:proofErr w:type="spellStart"/>
      <w:r>
        <w:t>Гео</w:t>
      </w:r>
      <w:proofErr w:type="spellEnd"/>
      <w:r>
        <w:t>» по следующим причинам:</w:t>
      </w:r>
      <w:r w:rsidRPr="00290636">
        <w:t xml:space="preserve"> </w:t>
      </w:r>
    </w:p>
    <w:p w:rsidR="00290636" w:rsidRDefault="00290636" w:rsidP="00290636">
      <w:pPr>
        <w:ind w:left="1276" w:hanging="1276"/>
      </w:pPr>
      <w:r>
        <w:t xml:space="preserve">                                   Несоответствие заявки на участие в запросе цен требованию пункта 13 раздела 4 «Информационная карта запроса цен» в части предоставления необходимых документов: </w:t>
      </w:r>
    </w:p>
    <w:p w:rsidR="006F11D5" w:rsidRDefault="00290636" w:rsidP="00290636">
      <w:pPr>
        <w:ind w:left="1276"/>
      </w:pPr>
      <w:proofErr w:type="gramStart"/>
      <w:r>
        <w:t>- отсутствует 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конкурсе, обеспечение договора является сделкой с заинтересованностью, либо письмо участника запроса цен о том, что данная сделка для такого участника</w:t>
      </w:r>
      <w:proofErr w:type="gramEnd"/>
      <w:r>
        <w:t xml:space="preserve"> запроса цен не является сделкой с заинтересованностью.</w:t>
      </w:r>
    </w:p>
    <w:p w:rsidR="00290636" w:rsidRDefault="00290636" w:rsidP="00290636">
      <w:pPr>
        <w:ind w:left="1276"/>
      </w:pPr>
      <w:r>
        <w:t xml:space="preserve">- предлагаемая поставка каната не соответствует техническим </w:t>
      </w:r>
      <w:proofErr w:type="gramStart"/>
      <w:r>
        <w:t>требованиям</w:t>
      </w:r>
      <w:proofErr w:type="gramEnd"/>
      <w:r>
        <w:t xml:space="preserve"> указа</w:t>
      </w:r>
      <w:r w:rsidR="006F11D5">
        <w:t xml:space="preserve">нным в документации, а именно: </w:t>
      </w:r>
      <w:r>
        <w:t xml:space="preserve"> по указанной европейской спецификации (EN 12385-4) канат </w:t>
      </w:r>
      <w:proofErr w:type="spellStart"/>
      <w:r>
        <w:t>шестипрядный</w:t>
      </w:r>
      <w:proofErr w:type="spellEnd"/>
      <w:r>
        <w:t xml:space="preserve">, а не </w:t>
      </w:r>
      <w:proofErr w:type="spellStart"/>
      <w:r>
        <w:t>многопрядный</w:t>
      </w:r>
      <w:proofErr w:type="spellEnd"/>
      <w:r>
        <w:t>, как указано в документации.</w:t>
      </w:r>
    </w:p>
    <w:p w:rsidR="00C32D00" w:rsidRDefault="00C32D00">
      <w:pPr>
        <w:spacing w:before="100" w:beforeAutospacing="1" w:after="100" w:afterAutospacing="1"/>
        <w:ind w:left="1440"/>
      </w:pPr>
      <w:r>
        <w:t xml:space="preserve">Настоящий протокол разместить на сайте http://www.a-k-d.ru </w:t>
      </w:r>
    </w:p>
    <w:p w:rsidR="00C32D00" w:rsidRDefault="00C32D00">
      <w:pPr>
        <w:numPr>
          <w:ilvl w:val="0"/>
          <w:numId w:val="7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750"/>
        <w:gridCol w:w="2235"/>
      </w:tblGrid>
      <w:tr w:rsidR="00C32D00" w:rsidTr="006F11D5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32D00" w:rsidRDefault="006F11D5" w:rsidP="006F11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Заместитель п</w:t>
            </w:r>
            <w:r w:rsidR="00C32D00">
              <w:rPr>
                <w:b/>
                <w:bCs/>
              </w:rPr>
              <w:t>редседател</w:t>
            </w:r>
            <w:r>
              <w:rPr>
                <w:b/>
                <w:bCs/>
              </w:rPr>
              <w:t>я</w:t>
            </w:r>
            <w:r w:rsidR="00C32D00">
              <w:rPr>
                <w:b/>
                <w:bCs/>
              </w:rPr>
              <w:t xml:space="preserve"> Единой комиссии:</w:t>
            </w:r>
          </w:p>
          <w:p w:rsidR="006F11D5" w:rsidRDefault="006F11D5" w:rsidP="006F11D5">
            <w:pPr>
              <w:jc w:val="center"/>
              <w:rPr>
                <w:b/>
                <w:bCs/>
              </w:rPr>
            </w:pPr>
          </w:p>
        </w:tc>
      </w:tr>
      <w:tr w:rsidR="00C32D00" w:rsidTr="006F11D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32D00" w:rsidRDefault="006F11D5">
            <w:r>
              <w:t xml:space="preserve"> Кошелев Юрий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32D00" w:rsidRDefault="00C32D00">
            <w:r>
              <w:t>__________________</w:t>
            </w:r>
          </w:p>
        </w:tc>
      </w:tr>
      <w:tr w:rsidR="00C32D00" w:rsidTr="006F11D5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32D00" w:rsidRDefault="00C32D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  <w:p w:rsidR="006F11D5" w:rsidRDefault="006F11D5">
            <w:pPr>
              <w:jc w:val="center"/>
              <w:rPr>
                <w:b/>
                <w:bCs/>
              </w:rPr>
            </w:pPr>
          </w:p>
        </w:tc>
      </w:tr>
      <w:tr w:rsidR="00C32D00" w:rsidTr="006F11D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32D00" w:rsidRDefault="00C32D00">
            <w:r>
              <w:t>Черток Наталья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32D00" w:rsidRDefault="00C32D00">
            <w:r>
              <w:t>__________________</w:t>
            </w:r>
          </w:p>
        </w:tc>
      </w:tr>
      <w:tr w:rsidR="00C32D00" w:rsidTr="006F11D5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32D00" w:rsidRDefault="00C32D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C32D00" w:rsidTr="006F11D5">
        <w:trPr>
          <w:tblCellSpacing w:w="15" w:type="dxa"/>
        </w:trPr>
        <w:tc>
          <w:tcPr>
            <w:tcW w:w="370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32D00" w:rsidRDefault="00C32D00">
            <w:r>
              <w:t>Бабаев Спартак Вачаганович</w:t>
            </w:r>
          </w:p>
        </w:tc>
        <w:tc>
          <w:tcPr>
            <w:tcW w:w="219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32D00" w:rsidRDefault="00C32D00">
            <w:r>
              <w:t>__________________</w:t>
            </w:r>
          </w:p>
        </w:tc>
      </w:tr>
      <w:tr w:rsidR="00C32D00" w:rsidTr="006F11D5">
        <w:trPr>
          <w:tblCellSpacing w:w="15" w:type="dxa"/>
        </w:trPr>
        <w:tc>
          <w:tcPr>
            <w:tcW w:w="370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32D00" w:rsidRDefault="006F11D5" w:rsidP="006F11D5">
            <w:pPr>
              <w:ind w:right="-238"/>
            </w:pPr>
            <w:r>
              <w:t>Трофименко Виктория Альбертовна</w:t>
            </w:r>
          </w:p>
        </w:tc>
        <w:tc>
          <w:tcPr>
            <w:tcW w:w="219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32D00" w:rsidRDefault="00C32D00">
            <w:r>
              <w:t>__________________</w:t>
            </w:r>
          </w:p>
        </w:tc>
      </w:tr>
      <w:tr w:rsidR="00C32D00" w:rsidTr="006F11D5">
        <w:trPr>
          <w:tblCellSpacing w:w="15" w:type="dxa"/>
        </w:trPr>
        <w:tc>
          <w:tcPr>
            <w:tcW w:w="370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32D00" w:rsidRDefault="006F11D5">
            <w:r>
              <w:t>Пронин Виктор Дмитриевич</w:t>
            </w:r>
          </w:p>
        </w:tc>
        <w:tc>
          <w:tcPr>
            <w:tcW w:w="219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32D00" w:rsidRDefault="00C32D00">
            <w:r>
              <w:t>__________________</w:t>
            </w:r>
          </w:p>
        </w:tc>
      </w:tr>
      <w:tr w:rsidR="00C32D00" w:rsidTr="006F11D5">
        <w:trPr>
          <w:tblCellSpacing w:w="15" w:type="dxa"/>
        </w:trPr>
        <w:tc>
          <w:tcPr>
            <w:tcW w:w="370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32D00" w:rsidRDefault="00C32D00">
            <w:r>
              <w:t>Михайлова Елена Анатольевна</w:t>
            </w:r>
          </w:p>
        </w:tc>
        <w:tc>
          <w:tcPr>
            <w:tcW w:w="219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32D00" w:rsidRDefault="00C32D00">
            <w:r>
              <w:t>__________________</w:t>
            </w:r>
          </w:p>
        </w:tc>
      </w:tr>
      <w:tr w:rsidR="00C32D00" w:rsidTr="006F11D5">
        <w:trPr>
          <w:tblCellSpacing w:w="15" w:type="dxa"/>
        </w:trPr>
        <w:tc>
          <w:tcPr>
            <w:tcW w:w="370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32D00" w:rsidRDefault="00C32D00">
            <w:r>
              <w:t>Траханов Алексей Александрович</w:t>
            </w:r>
          </w:p>
        </w:tc>
        <w:tc>
          <w:tcPr>
            <w:tcW w:w="219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32D00" w:rsidRDefault="00C32D00">
            <w:r>
              <w:t>__________________</w:t>
            </w:r>
          </w:p>
        </w:tc>
      </w:tr>
      <w:tr w:rsidR="00C32D00" w:rsidTr="006F11D5">
        <w:trPr>
          <w:tblCellSpacing w:w="15" w:type="dxa"/>
        </w:trPr>
        <w:tc>
          <w:tcPr>
            <w:tcW w:w="370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32D00" w:rsidRDefault="006F11D5">
            <w:r>
              <w:t>Пронин Виктор Дмитриевич</w:t>
            </w:r>
          </w:p>
        </w:tc>
        <w:tc>
          <w:tcPr>
            <w:tcW w:w="219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32D00" w:rsidRDefault="00C32D00">
            <w:r>
              <w:t>__________________</w:t>
            </w:r>
          </w:p>
        </w:tc>
      </w:tr>
    </w:tbl>
    <w:p w:rsidR="00C32D00" w:rsidRDefault="00C32D00"/>
    <w:sectPr w:rsidR="00C32D00" w:rsidSect="00022B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E6817"/>
    <w:multiLevelType w:val="multilevel"/>
    <w:tmpl w:val="1110E24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7734BB"/>
    <w:multiLevelType w:val="multilevel"/>
    <w:tmpl w:val="7416F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8B5066"/>
    <w:multiLevelType w:val="multilevel"/>
    <w:tmpl w:val="2C1460C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B024838"/>
    <w:multiLevelType w:val="multilevel"/>
    <w:tmpl w:val="AE904A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0C23A59"/>
    <w:multiLevelType w:val="multilevel"/>
    <w:tmpl w:val="2E1C63E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51C2970"/>
    <w:multiLevelType w:val="multilevel"/>
    <w:tmpl w:val="E586DE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D05725A"/>
    <w:multiLevelType w:val="multilevel"/>
    <w:tmpl w:val="1700DA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4"/>
  </w:num>
  <w:num w:numId="7">
    <w:abstractNumId w:val="6"/>
    <w:lvlOverride w:ilvl="0">
      <w:startOverride w:val="1"/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val="bestFit" w:percent="100"/>
  <w:proofState w:spelling="clean" w:grammar="clean"/>
  <w:attachedTemplate r:id="rId1"/>
  <w:defaultTabStop w:val="708"/>
  <w:drawingGridHorizontalSpacing w:val="120"/>
  <w:displayHorizontalDrawingGridEvery w:val="2"/>
  <w:noPunctuationKerning/>
  <w:characterSpacingControl w:val="doNotCompress"/>
  <w:compat/>
  <w:rsids>
    <w:rsidRoot w:val="00022B43"/>
    <w:rsid w:val="00022B43"/>
    <w:rsid w:val="00290636"/>
    <w:rsid w:val="006F0B27"/>
    <w:rsid w:val="006F11D5"/>
    <w:rsid w:val="00C32D00"/>
    <w:rsid w:val="00FE13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List Paragraph"/>
    <w:basedOn w:val="a"/>
    <w:uiPriority w:val="34"/>
    <w:qFormat/>
    <w:rsid w:val="002906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vdn0107\&#1056;&#1072;&#1073;&#1086;&#1095;&#1080;&#1081;%20&#1089;&#1090;&#1086;&#1083;\&#1055;&#1088;&#1086;&#1090;&#1086;&#1082;&#1086;&#1083;%20(&#1082;&#1072;&#1085;&#1072;&#1090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Протокол (канат)</Template>
  <TotalTime>4</TotalTime>
  <Pages>1</Pages>
  <Words>763</Words>
  <Characters>4354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vdn0107</dc:creator>
  <cp:keywords/>
  <dc:description/>
  <cp:lastModifiedBy>vdn0107</cp:lastModifiedBy>
  <cp:revision>2</cp:revision>
  <cp:lastPrinted>2012-05-17T08:56:00Z</cp:lastPrinted>
  <dcterms:created xsi:type="dcterms:W3CDTF">2012-05-17T08:53:00Z</dcterms:created>
  <dcterms:modified xsi:type="dcterms:W3CDTF">2012-05-17T08:57:00Z</dcterms:modified>
</cp:coreProperties>
</file>