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42E" w:rsidRDefault="00F1642E" w:rsidP="006E71CE">
      <w:pPr>
        <w:jc w:val="center"/>
        <w:outlineLvl w:val="0"/>
        <w:rPr>
          <w:sz w:val="28"/>
          <w:szCs w:val="28"/>
        </w:rPr>
      </w:pPr>
      <w:bookmarkStart w:id="0" w:name="_Toc318827126"/>
      <w:r>
        <w:rPr>
          <w:sz w:val="28"/>
          <w:szCs w:val="28"/>
        </w:rPr>
        <w:t>ИЗВЕЩЕНИЕ О ПРОВЕДЕНИИ ЗАПРОСА ЦЕН</w:t>
      </w:r>
      <w:bookmarkEnd w:id="0"/>
    </w:p>
    <w:p w:rsidR="00F1642E" w:rsidRDefault="00F1642E" w:rsidP="006E71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1642E" w:rsidRDefault="00F1642E" w:rsidP="008715B9">
      <w:pPr>
        <w:pStyle w:val="ListParagraph"/>
        <w:numPr>
          <w:ilvl w:val="1"/>
          <w:numId w:val="1"/>
        </w:numPr>
        <w:tabs>
          <w:tab w:val="left" w:pos="1134"/>
        </w:tabs>
        <w:ind w:left="0" w:firstLine="709"/>
        <w:jc w:val="both"/>
      </w:pPr>
      <w:r w:rsidRPr="008715B9">
        <w:rPr>
          <w:b/>
          <w:spacing w:val="-6"/>
        </w:rPr>
        <w:t>Форма торгов</w:t>
      </w:r>
      <w:r w:rsidRPr="008715B9">
        <w:rPr>
          <w:spacing w:val="-6"/>
        </w:rPr>
        <w:t xml:space="preserve">: </w:t>
      </w:r>
      <w:r w:rsidRPr="008715B9">
        <w:t>Открытый запрос цен в электронной форме.</w:t>
      </w:r>
    </w:p>
    <w:p w:rsidR="00F1642E" w:rsidRPr="008715B9" w:rsidRDefault="00F1642E" w:rsidP="008715B9">
      <w:pPr>
        <w:pStyle w:val="ListParagraph"/>
        <w:tabs>
          <w:tab w:val="left" w:pos="1134"/>
        </w:tabs>
        <w:ind w:left="1069"/>
        <w:jc w:val="both"/>
      </w:pPr>
    </w:p>
    <w:p w:rsidR="00F1642E" w:rsidRPr="008715B9" w:rsidRDefault="00F1642E" w:rsidP="008715B9">
      <w:pPr>
        <w:pStyle w:val="ListParagraph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pacing w:val="-6"/>
        </w:rPr>
      </w:pPr>
      <w:r w:rsidRPr="008715B9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Pr="008715B9">
        <w:rPr>
          <w:b/>
          <w:spacing w:val="-6"/>
        </w:rPr>
        <w:t>:</w:t>
      </w:r>
    </w:p>
    <w:p w:rsidR="00F1642E" w:rsidRPr="008715B9" w:rsidRDefault="00F1642E" w:rsidP="008715B9">
      <w:pPr>
        <w:tabs>
          <w:tab w:val="left" w:pos="1134"/>
        </w:tabs>
        <w:ind w:firstLine="709"/>
        <w:jc w:val="both"/>
      </w:pPr>
      <w:r>
        <w:t>Ф</w:t>
      </w:r>
      <w:r w:rsidRPr="008715B9">
        <w:t>едеральное государственное унитарное предприятие «Уральский электромеханический завод»</w:t>
      </w:r>
      <w:r>
        <w:t xml:space="preserve"> (ФГУП УЭМЗ), далее заказчик</w:t>
      </w:r>
      <w:r w:rsidRPr="008715B9">
        <w:t>.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  <w:r w:rsidRPr="008715B9">
        <w:t xml:space="preserve">Место нахождения: </w:t>
      </w:r>
      <w:r>
        <w:t>620137, Россия,</w:t>
      </w:r>
      <w:r w:rsidRPr="006F4F4E">
        <w:t xml:space="preserve"> </w:t>
      </w:r>
      <w:r>
        <w:t>г.Екатеринбург, ул. Студенческая, д.9</w:t>
      </w:r>
    </w:p>
    <w:p w:rsidR="00F1642E" w:rsidRDefault="00F1642E" w:rsidP="003202BE">
      <w:pPr>
        <w:tabs>
          <w:tab w:val="left" w:pos="1134"/>
        </w:tabs>
        <w:ind w:firstLine="709"/>
        <w:jc w:val="both"/>
      </w:pPr>
      <w:r w:rsidRPr="008715B9">
        <w:t>Почтовый адрес: 620000, Екатеринбург, а/я 74.</w:t>
      </w:r>
    </w:p>
    <w:p w:rsidR="00F1642E" w:rsidRDefault="00F1642E" w:rsidP="003202BE">
      <w:pPr>
        <w:tabs>
          <w:tab w:val="left" w:pos="1134"/>
        </w:tabs>
        <w:ind w:firstLine="709"/>
        <w:jc w:val="both"/>
      </w:pPr>
      <w:r>
        <w:t>Тел. (343) 383-23-95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</w:p>
    <w:p w:rsidR="00F1642E" w:rsidRPr="008715B9" w:rsidRDefault="00F1642E" w:rsidP="008715B9">
      <w:pPr>
        <w:pStyle w:val="ListParagraph"/>
        <w:numPr>
          <w:ilvl w:val="1"/>
          <w:numId w:val="1"/>
        </w:numPr>
        <w:tabs>
          <w:tab w:val="left" w:pos="1134"/>
        </w:tabs>
        <w:jc w:val="both"/>
      </w:pPr>
      <w:r w:rsidRPr="008715B9">
        <w:rPr>
          <w:sz w:val="28"/>
          <w:szCs w:val="28"/>
        </w:rPr>
        <w:t xml:space="preserve"> </w:t>
      </w:r>
      <w:r w:rsidRPr="008715B9">
        <w:rPr>
          <w:b/>
        </w:rPr>
        <w:t xml:space="preserve">Организатор </w:t>
      </w:r>
      <w:r w:rsidRPr="008715B9">
        <w:rPr>
          <w:b/>
          <w:bCs/>
        </w:rPr>
        <w:t>размещения заказа</w:t>
      </w:r>
      <w:r w:rsidRPr="008715B9">
        <w:t>:ФГУП УЭМЗ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  <w:r w:rsidRPr="008715B9">
        <w:rPr>
          <w:b/>
        </w:rPr>
        <w:t>Место нахождения</w:t>
      </w:r>
      <w:r w:rsidRPr="008715B9">
        <w:t>: 620137, Екатеринбург, ул. Студенческая, д. 9.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  <w:r w:rsidRPr="008715B9">
        <w:rPr>
          <w:b/>
        </w:rPr>
        <w:t>Почтовый адрес</w:t>
      </w:r>
      <w:r w:rsidRPr="008715B9">
        <w:t>: 620000, Екатеринбург, а/я 74.</w:t>
      </w:r>
    </w:p>
    <w:p w:rsidR="00F1642E" w:rsidRPr="00F223CA" w:rsidRDefault="00F1642E" w:rsidP="003202BE">
      <w:pPr>
        <w:tabs>
          <w:tab w:val="left" w:pos="1134"/>
        </w:tabs>
        <w:ind w:firstLine="709"/>
        <w:jc w:val="both"/>
      </w:pPr>
      <w:r w:rsidRPr="008715B9">
        <w:rPr>
          <w:b/>
        </w:rPr>
        <w:t>Контактное лицо</w:t>
      </w:r>
      <w:r w:rsidRPr="008715B9">
        <w:t xml:space="preserve">: </w:t>
      </w:r>
      <w:r>
        <w:t>Абкаримов Андрей Анатольевич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  <w:r w:rsidRPr="008715B9">
        <w:rPr>
          <w:b/>
        </w:rPr>
        <w:t>Тел.:</w:t>
      </w:r>
      <w:r w:rsidRPr="008715B9">
        <w:t xml:space="preserve"> 8 (343) 383-23-95</w:t>
      </w:r>
    </w:p>
    <w:p w:rsidR="00F1642E" w:rsidRDefault="00F1642E" w:rsidP="003202BE">
      <w:pPr>
        <w:tabs>
          <w:tab w:val="left" w:pos="1134"/>
        </w:tabs>
        <w:ind w:firstLine="709"/>
        <w:jc w:val="both"/>
      </w:pPr>
      <w:r w:rsidRPr="008715B9">
        <w:rPr>
          <w:b/>
        </w:rPr>
        <w:t>Адрес электронной почты:</w:t>
      </w:r>
      <w:r w:rsidRPr="008715B9">
        <w:t xml:space="preserve"> </w:t>
      </w:r>
      <w:hyperlink r:id="rId5" w:history="1">
        <w:r w:rsidRPr="00C35832">
          <w:rPr>
            <w:rStyle w:val="Hyperlink"/>
            <w:lang w:val="en-US"/>
          </w:rPr>
          <w:t>abkarimov</w:t>
        </w:r>
        <w:r w:rsidRPr="00C35832">
          <w:rPr>
            <w:rStyle w:val="Hyperlink"/>
          </w:rPr>
          <w:t>@</w:t>
        </w:r>
        <w:r w:rsidRPr="00C35832">
          <w:rPr>
            <w:rStyle w:val="Hyperlink"/>
            <w:lang w:val="en-US"/>
          </w:rPr>
          <w:t>uemz</w:t>
        </w:r>
        <w:r w:rsidRPr="00C35832">
          <w:rPr>
            <w:rStyle w:val="Hyperlink"/>
          </w:rPr>
          <w:t>.</w:t>
        </w:r>
        <w:r w:rsidRPr="00C35832">
          <w:rPr>
            <w:rStyle w:val="Hyperlink"/>
            <w:lang w:val="en-US"/>
          </w:rPr>
          <w:t>ru</w:t>
        </w:r>
      </w:hyperlink>
      <w:r w:rsidRPr="008715B9">
        <w:t>.</w:t>
      </w:r>
    </w:p>
    <w:p w:rsidR="00F1642E" w:rsidRDefault="00F1642E" w:rsidP="003202BE">
      <w:pPr>
        <w:tabs>
          <w:tab w:val="left" w:pos="1134"/>
        </w:tabs>
        <w:ind w:firstLine="709"/>
        <w:jc w:val="both"/>
      </w:pPr>
      <w:r>
        <w:t>Время работы: в рабочие дни с 6-00 до 14-45</w:t>
      </w:r>
      <w:r w:rsidRPr="006F4F4E">
        <w:t xml:space="preserve"> </w:t>
      </w:r>
      <w:r>
        <w:t>по московскому времени.</w:t>
      </w:r>
    </w:p>
    <w:p w:rsidR="00F1642E" w:rsidRDefault="00F1642E" w:rsidP="008715B9">
      <w:pPr>
        <w:ind w:firstLine="709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6" w:history="1">
        <w:r w:rsidRPr="006F4F4E">
          <w:rPr>
            <w:rStyle w:val="Hyperlink"/>
          </w:rPr>
          <w:t>http://www.zakupki.rosatom.ru</w:t>
        </w:r>
      </w:hyperlink>
      <w:r>
        <w:t>.</w:t>
      </w:r>
    </w:p>
    <w:p w:rsidR="00F1642E" w:rsidRPr="008715B9" w:rsidRDefault="00F1642E" w:rsidP="003202BE">
      <w:pPr>
        <w:tabs>
          <w:tab w:val="left" w:pos="1134"/>
        </w:tabs>
        <w:ind w:firstLine="709"/>
        <w:jc w:val="both"/>
      </w:pPr>
    </w:p>
    <w:p w:rsidR="00F1642E" w:rsidRDefault="00F1642E" w:rsidP="008715B9">
      <w:pPr>
        <w:pStyle w:val="BodyTextIndent2"/>
        <w:widowControl w:val="0"/>
        <w:numPr>
          <w:ilvl w:val="1"/>
          <w:numId w:val="1"/>
        </w:numPr>
        <w:autoSpaceDE w:val="0"/>
        <w:autoSpaceDN w:val="0"/>
        <w:adjustRightInd w:val="0"/>
      </w:pPr>
      <w:r w:rsidRPr="008715B9">
        <w:rPr>
          <w:b/>
        </w:rPr>
        <w:t>Предмет договора</w:t>
      </w:r>
      <w:r w:rsidRPr="008715B9">
        <w:t>:</w:t>
      </w:r>
      <w:r>
        <w:t xml:space="preserve"> поставка сантехматериалов</w:t>
      </w:r>
      <w:r w:rsidRPr="008715B9">
        <w:t>.</w:t>
      </w:r>
    </w:p>
    <w:p w:rsidR="00F1642E" w:rsidRPr="008715B9" w:rsidRDefault="00F1642E" w:rsidP="008715B9">
      <w:pPr>
        <w:pStyle w:val="BodyTextIndent2"/>
        <w:widowControl w:val="0"/>
        <w:autoSpaceDE w:val="0"/>
        <w:autoSpaceDN w:val="0"/>
        <w:adjustRightInd w:val="0"/>
        <w:ind w:left="1069" w:firstLine="0"/>
      </w:pPr>
    </w:p>
    <w:p w:rsidR="00F1642E" w:rsidRDefault="00F1642E" w:rsidP="008715B9">
      <w:pPr>
        <w:ind w:firstLine="709"/>
        <w:jc w:val="both"/>
      </w:pPr>
      <w:r>
        <w:rPr>
          <w:b/>
        </w:rPr>
        <w:t xml:space="preserve">1.5. </w:t>
      </w:r>
      <w:r w:rsidRPr="00915518">
        <w:rPr>
          <w:b/>
        </w:rPr>
        <w:t xml:space="preserve">Место, условия </w:t>
      </w:r>
      <w:r>
        <w:rPr>
          <w:b/>
        </w:rPr>
        <w:t>поставки товаров/выполнения работ/</w:t>
      </w:r>
      <w:r w:rsidRPr="00915518">
        <w:rPr>
          <w:b/>
        </w:rPr>
        <w:t>оказания</w:t>
      </w:r>
      <w:r>
        <w:rPr>
          <w:b/>
        </w:rPr>
        <w:t xml:space="preserve"> услуг</w:t>
      </w:r>
      <w:r w:rsidRPr="00915518">
        <w:rPr>
          <w:b/>
        </w:rPr>
        <w:t>:</w:t>
      </w:r>
      <w:r>
        <w:t xml:space="preserve"> 620137, Россия,</w:t>
      </w:r>
      <w:r w:rsidRPr="006F4F4E">
        <w:t xml:space="preserve"> </w:t>
      </w:r>
      <w:r>
        <w:t>г.Екатеринбург, ул. Студенческая, д.9.</w:t>
      </w:r>
    </w:p>
    <w:p w:rsidR="00F1642E" w:rsidRDefault="00F1642E" w:rsidP="008715B9">
      <w:pPr>
        <w:ind w:firstLine="709"/>
        <w:jc w:val="both"/>
      </w:pPr>
      <w:r w:rsidRPr="00FD27E5">
        <w:t xml:space="preserve">Условия поставки товаров указаны в </w:t>
      </w:r>
      <w:r>
        <w:t>Томе 2 «Техническая часть</w:t>
      </w:r>
      <w:r w:rsidRPr="00FD27E5">
        <w:t>»</w:t>
      </w:r>
      <w:r>
        <w:t>.</w:t>
      </w:r>
    </w:p>
    <w:p w:rsidR="00F1642E" w:rsidRPr="00303E09" w:rsidRDefault="00F1642E" w:rsidP="008715B9">
      <w:pPr>
        <w:ind w:firstLine="709"/>
        <w:jc w:val="both"/>
      </w:pPr>
    </w:p>
    <w:p w:rsidR="00F1642E" w:rsidRDefault="00F1642E" w:rsidP="008715B9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rPr>
          <w:b/>
        </w:rPr>
        <w:t>Срок поставки</w:t>
      </w:r>
      <w:r w:rsidRPr="008715B9">
        <w:t>: Вес</w:t>
      </w:r>
      <w:r>
        <w:t xml:space="preserve">ь товар поставляется в течение </w:t>
      </w:r>
      <w:r w:rsidRPr="00F223CA">
        <w:t>2</w:t>
      </w:r>
      <w:r w:rsidRPr="008715B9">
        <w:t xml:space="preserve"> недель с момента заключения договора.</w:t>
      </w:r>
    </w:p>
    <w:p w:rsidR="00F1642E" w:rsidRPr="008715B9" w:rsidRDefault="00F1642E" w:rsidP="008715B9">
      <w:pPr>
        <w:pStyle w:val="ListParagraph"/>
        <w:tabs>
          <w:tab w:val="left" w:pos="1134"/>
        </w:tabs>
        <w:ind w:left="1429"/>
        <w:jc w:val="both"/>
      </w:pPr>
    </w:p>
    <w:p w:rsidR="00F1642E" w:rsidRPr="008715B9" w:rsidRDefault="00F1642E" w:rsidP="008715B9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8715B9">
        <w:t>:</w:t>
      </w:r>
    </w:p>
    <w:p w:rsidR="00F1642E" w:rsidRPr="008715B9" w:rsidRDefault="00F1642E" w:rsidP="006E71CE">
      <w:pPr>
        <w:tabs>
          <w:tab w:val="left" w:pos="1134"/>
        </w:tabs>
        <w:ind w:firstLine="709"/>
        <w:jc w:val="both"/>
      </w:pPr>
      <w:r w:rsidRPr="008715B9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715B9">
          <w:rPr>
            <w:rStyle w:val="Hyperlink"/>
            <w:lang w:val="en-US"/>
          </w:rPr>
          <w:t>http</w:t>
        </w:r>
        <w:r w:rsidRPr="008715B9">
          <w:rPr>
            <w:rStyle w:val="Hyperlink"/>
          </w:rPr>
          <w:t>://</w:t>
        </w:r>
        <w:r w:rsidRPr="008715B9">
          <w:rPr>
            <w:rStyle w:val="Hyperlink"/>
            <w:lang w:val="en-US"/>
          </w:rPr>
          <w:t>www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a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k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d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ru</w:t>
        </w:r>
      </w:hyperlink>
      <w:r w:rsidRPr="008715B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642E" w:rsidRPr="008715B9" w:rsidRDefault="00F1642E" w:rsidP="006E71CE">
      <w:pPr>
        <w:tabs>
          <w:tab w:val="left" w:pos="1134"/>
        </w:tabs>
        <w:ind w:firstLine="709"/>
        <w:jc w:val="both"/>
      </w:pPr>
      <w:r w:rsidRPr="008715B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642E" w:rsidRDefault="00F1642E" w:rsidP="006E71CE">
      <w:pPr>
        <w:tabs>
          <w:tab w:val="left" w:pos="1134"/>
        </w:tabs>
        <w:ind w:firstLine="709"/>
        <w:jc w:val="both"/>
      </w:pPr>
      <w:r w:rsidRPr="008715B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642E" w:rsidRPr="008715B9" w:rsidRDefault="00F1642E" w:rsidP="006E71CE">
      <w:pPr>
        <w:tabs>
          <w:tab w:val="left" w:pos="1134"/>
        </w:tabs>
        <w:ind w:firstLine="709"/>
        <w:jc w:val="both"/>
      </w:pPr>
    </w:p>
    <w:p w:rsidR="00F1642E" w:rsidRPr="008715B9" w:rsidRDefault="00F1642E" w:rsidP="008715B9">
      <w:pPr>
        <w:pStyle w:val="BodyText2"/>
        <w:numPr>
          <w:ilvl w:val="1"/>
          <w:numId w:val="3"/>
        </w:numPr>
        <w:spacing w:after="0" w:line="240" w:lineRule="auto"/>
        <w:ind w:left="0" w:firstLine="709"/>
        <w:jc w:val="both"/>
      </w:pPr>
      <w:r w:rsidRPr="008715B9">
        <w:t xml:space="preserve"> </w:t>
      </w:r>
      <w:r w:rsidRPr="008715B9">
        <w:rPr>
          <w:b/>
        </w:rPr>
        <w:t>Начальная (максимальная) цена договора</w:t>
      </w:r>
      <w:r w:rsidRPr="00474C0C">
        <w:rPr>
          <w:b/>
        </w:rPr>
        <w:t xml:space="preserve"> </w:t>
      </w:r>
      <w:r w:rsidRPr="00474C0C">
        <w:t>592</w:t>
      </w:r>
      <w:r>
        <w:rPr>
          <w:lang w:val="en-US"/>
        </w:rPr>
        <w:t> </w:t>
      </w:r>
      <w:r w:rsidRPr="00474C0C">
        <w:t>268</w:t>
      </w:r>
      <w:r>
        <w:t xml:space="preserve">руб. </w:t>
      </w:r>
      <w:r w:rsidRPr="00474C0C">
        <w:t>90</w:t>
      </w:r>
      <w:r>
        <w:t xml:space="preserve"> коп</w:t>
      </w:r>
      <w:r w:rsidRPr="008715B9">
        <w:t>.</w:t>
      </w:r>
      <w:r>
        <w:t>(пятьсот девяносто две тысячи двести шестьдесят восемь рублей 90 коп.)</w:t>
      </w:r>
    </w:p>
    <w:p w:rsidR="00F1642E" w:rsidRDefault="00F1642E" w:rsidP="00097BFA">
      <w:pPr>
        <w:pStyle w:val="BodyText2"/>
        <w:spacing w:after="0" w:line="240" w:lineRule="auto"/>
        <w:ind w:firstLine="709"/>
        <w:jc w:val="both"/>
      </w:pPr>
      <w:r w:rsidRPr="008715B9">
        <w:t>Цена договора включает в себя все расходы, связанные с выполнением договора, в том числе все налоги, сборы и иные платежи, предусмотренные законодательством РФ, а также стоимость тары, упаковки, маркировки, доставки, погрузочно-разгрузочные и транспортные (в том числе таможенное оформление) расходы.</w:t>
      </w:r>
    </w:p>
    <w:p w:rsidR="00F1642E" w:rsidRDefault="00F1642E" w:rsidP="00097BFA">
      <w:pPr>
        <w:pStyle w:val="BodyText2"/>
        <w:spacing w:after="0" w:line="240" w:lineRule="auto"/>
        <w:ind w:firstLine="709"/>
        <w:jc w:val="both"/>
      </w:pPr>
      <w:r>
        <w:rPr>
          <w:b/>
        </w:rPr>
        <w:t xml:space="preserve">Источник финансирования: </w:t>
      </w:r>
      <w:r>
        <w:t>собственные средства заказчика.</w:t>
      </w:r>
    </w:p>
    <w:p w:rsidR="00F1642E" w:rsidRPr="00B53112" w:rsidRDefault="00F1642E" w:rsidP="00097BFA">
      <w:pPr>
        <w:pStyle w:val="BodyText2"/>
        <w:spacing w:after="0" w:line="240" w:lineRule="auto"/>
        <w:ind w:firstLine="709"/>
        <w:jc w:val="both"/>
      </w:pPr>
    </w:p>
    <w:p w:rsidR="00F1642E" w:rsidRPr="00B53112" w:rsidRDefault="00F1642E" w:rsidP="00097BFA">
      <w:pPr>
        <w:pStyle w:val="BodyText2"/>
        <w:spacing w:after="0" w:line="240" w:lineRule="auto"/>
        <w:ind w:firstLine="709"/>
        <w:jc w:val="both"/>
      </w:pPr>
    </w:p>
    <w:p w:rsidR="00F1642E" w:rsidRPr="008715B9" w:rsidRDefault="00F1642E" w:rsidP="008715B9">
      <w:pPr>
        <w:pStyle w:val="BodyText2"/>
        <w:numPr>
          <w:ilvl w:val="1"/>
          <w:numId w:val="3"/>
        </w:numPr>
        <w:spacing w:after="0" w:line="240" w:lineRule="auto"/>
        <w:ind w:left="0" w:firstLine="709"/>
        <w:jc w:val="both"/>
        <w:rPr>
          <w:spacing w:val="-6"/>
        </w:rPr>
      </w:pPr>
      <w:r w:rsidRPr="008715B9">
        <w:rPr>
          <w:b/>
          <w:spacing w:val="-6"/>
        </w:rPr>
        <w:t>Срок, место и порядок предоставления документации по запросу цен</w:t>
      </w:r>
      <w:r w:rsidRPr="008715B9">
        <w:rPr>
          <w:spacing w:val="-6"/>
        </w:rPr>
        <w:t>:</w:t>
      </w:r>
    </w:p>
    <w:p w:rsidR="00F1642E" w:rsidRDefault="00F1642E" w:rsidP="00097BFA">
      <w:pPr>
        <w:tabs>
          <w:tab w:val="left" w:pos="1134"/>
        </w:tabs>
        <w:ind w:firstLine="709"/>
        <w:jc w:val="both"/>
        <w:rPr>
          <w:spacing w:val="-6"/>
        </w:rPr>
      </w:pPr>
      <w:r w:rsidRPr="008715B9">
        <w:rPr>
          <w:spacing w:val="-6"/>
        </w:rPr>
        <w:t xml:space="preserve">На официальном сайте </w:t>
      </w:r>
      <w:r w:rsidRPr="008715B9">
        <w:t xml:space="preserve">в информационно-телекоммуникационной сети «Интернет» по закупкам атомной отрасли </w:t>
      </w:r>
      <w:r w:rsidRPr="008715B9">
        <w:rPr>
          <w:spacing w:val="-6"/>
        </w:rPr>
        <w:t>Госкорпорации «Росатом»</w:t>
      </w:r>
      <w:r w:rsidRPr="008715B9">
        <w:rPr>
          <w:rStyle w:val="Hyperlink"/>
        </w:rPr>
        <w:t xml:space="preserve"> </w:t>
      </w:r>
      <w:hyperlink r:id="rId8" w:history="1">
        <w:r w:rsidRPr="008715B9">
          <w:rPr>
            <w:rStyle w:val="Hyperlink"/>
          </w:rPr>
          <w:t>http://zakupki.rosatom.ru</w:t>
        </w:r>
      </w:hyperlink>
      <w:r w:rsidRPr="008715B9">
        <w:rPr>
          <w:spacing w:val="-6"/>
        </w:rPr>
        <w:t xml:space="preserve"> документация по запросу цен находится в открытом доступе, начиная </w:t>
      </w:r>
      <w:r w:rsidRPr="008715B9">
        <w:t>с даты размещения настоящего извещения и документации по запросу цен</w:t>
      </w:r>
      <w:r w:rsidRPr="008715B9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8715B9">
          <w:rPr>
            <w:rStyle w:val="Hyperlink"/>
          </w:rPr>
          <w:t>ООО</w:t>
        </w:r>
      </w:hyperlink>
      <w:r w:rsidRPr="008715B9">
        <w:t xml:space="preserve"> «Аукционный конкурсный дом»</w:t>
      </w:r>
      <w:r w:rsidRPr="008715B9">
        <w:rPr>
          <w:spacing w:val="-6"/>
        </w:rPr>
        <w:t xml:space="preserve"> </w:t>
      </w:r>
      <w:hyperlink r:id="rId10" w:history="1">
        <w:r w:rsidRPr="008715B9">
          <w:rPr>
            <w:rStyle w:val="Hyperlink"/>
            <w:lang w:val="en-US"/>
          </w:rPr>
          <w:t>http</w:t>
        </w:r>
        <w:r w:rsidRPr="008715B9">
          <w:rPr>
            <w:rStyle w:val="Hyperlink"/>
          </w:rPr>
          <w:t>://</w:t>
        </w:r>
        <w:r w:rsidRPr="008715B9">
          <w:rPr>
            <w:rStyle w:val="Hyperlink"/>
            <w:lang w:val="en-US"/>
          </w:rPr>
          <w:t>www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a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k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d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ru</w:t>
        </w:r>
      </w:hyperlink>
      <w:r w:rsidRPr="008715B9">
        <w:rPr>
          <w:b/>
          <w:i/>
        </w:rPr>
        <w:t xml:space="preserve"> </w:t>
      </w:r>
      <w:r w:rsidRPr="008715B9">
        <w:rPr>
          <w:spacing w:val="-6"/>
        </w:rPr>
        <w:t>определяется правилами данной электронной торговой площадки.</w:t>
      </w:r>
    </w:p>
    <w:p w:rsidR="00F1642E" w:rsidRDefault="00F1642E" w:rsidP="00097BFA">
      <w:pPr>
        <w:tabs>
          <w:tab w:val="left" w:pos="1134"/>
        </w:tabs>
        <w:ind w:firstLine="709"/>
        <w:jc w:val="both"/>
        <w:rPr>
          <w:spacing w:val="-6"/>
        </w:rPr>
      </w:pPr>
    </w:p>
    <w:p w:rsidR="00F1642E" w:rsidRDefault="00F1642E" w:rsidP="00097BFA">
      <w:pPr>
        <w:pStyle w:val="ListParagraph"/>
        <w:numPr>
          <w:ilvl w:val="1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pacing w:val="-6"/>
        </w:rPr>
      </w:pPr>
      <w:r w:rsidRPr="008715B9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715B9">
        <w:rPr>
          <w:spacing w:val="-6"/>
        </w:rPr>
        <w:t xml:space="preserve">: </w:t>
      </w:r>
      <w:r>
        <w:rPr>
          <w:spacing w:val="-6"/>
        </w:rPr>
        <w:t>не</w:t>
      </w:r>
      <w:r w:rsidRPr="008715B9">
        <w:rPr>
          <w:spacing w:val="-6"/>
        </w:rPr>
        <w:t>возможна.</w:t>
      </w:r>
    </w:p>
    <w:p w:rsidR="00F1642E" w:rsidRPr="008715B9" w:rsidRDefault="00F1642E" w:rsidP="00097BFA">
      <w:pPr>
        <w:pStyle w:val="ListParagraph"/>
        <w:numPr>
          <w:ilvl w:val="1"/>
          <w:numId w:val="3"/>
        </w:numPr>
        <w:tabs>
          <w:tab w:val="left" w:pos="1134"/>
          <w:tab w:val="left" w:pos="1276"/>
        </w:tabs>
        <w:ind w:left="0" w:firstLine="709"/>
        <w:jc w:val="both"/>
        <w:rPr>
          <w:spacing w:val="-6"/>
        </w:rPr>
      </w:pPr>
      <w:r w:rsidRPr="008715B9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8715B9">
        <w:rPr>
          <w:spacing w:val="-6"/>
        </w:rPr>
        <w:t>:</w:t>
      </w:r>
    </w:p>
    <w:p w:rsidR="00F1642E" w:rsidRDefault="00F1642E" w:rsidP="00097BFA">
      <w:pPr>
        <w:tabs>
          <w:tab w:val="left" w:pos="1134"/>
        </w:tabs>
        <w:ind w:firstLine="709"/>
        <w:jc w:val="both"/>
        <w:rPr>
          <w:spacing w:val="-6"/>
        </w:rPr>
      </w:pPr>
      <w:r w:rsidRPr="008715B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8715B9">
          <w:rPr>
            <w:rStyle w:val="Hyperlink"/>
            <w:lang w:val="en-US"/>
          </w:rPr>
          <w:t>http</w:t>
        </w:r>
        <w:r w:rsidRPr="008715B9">
          <w:rPr>
            <w:rStyle w:val="Hyperlink"/>
          </w:rPr>
          <w:t>://</w:t>
        </w:r>
        <w:r w:rsidRPr="008715B9">
          <w:rPr>
            <w:rStyle w:val="Hyperlink"/>
            <w:lang w:val="en-US"/>
          </w:rPr>
          <w:t>www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a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k</w:t>
        </w:r>
        <w:r w:rsidRPr="008715B9">
          <w:rPr>
            <w:rStyle w:val="Hyperlink"/>
          </w:rPr>
          <w:t>-</w:t>
        </w:r>
        <w:r w:rsidRPr="008715B9">
          <w:rPr>
            <w:rStyle w:val="Hyperlink"/>
            <w:lang w:val="en-US"/>
          </w:rPr>
          <w:t>d</w:t>
        </w:r>
        <w:r w:rsidRPr="008715B9">
          <w:rPr>
            <w:rStyle w:val="Hyperlink"/>
          </w:rPr>
          <w:t>.</w:t>
        </w:r>
        <w:r w:rsidRPr="008715B9">
          <w:rPr>
            <w:rStyle w:val="Hyperlink"/>
            <w:lang w:val="en-US"/>
          </w:rPr>
          <w:t>ru</w:t>
        </w:r>
      </w:hyperlink>
      <w:r w:rsidRPr="008715B9">
        <w:t xml:space="preserve">, </w:t>
      </w:r>
      <w:r w:rsidRPr="008715B9">
        <w:rPr>
          <w:spacing w:val="-6"/>
        </w:rPr>
        <w:t>начиная с даты</w:t>
      </w:r>
      <w:r w:rsidRPr="008715B9">
        <w:rPr>
          <w:b/>
          <w:i/>
        </w:rPr>
        <w:t xml:space="preserve"> </w:t>
      </w:r>
      <w:r w:rsidRPr="008715B9">
        <w:t>размещения настоящего извещения и документации по запросу цен на официальном сайте и на данной ЭТП,</w:t>
      </w:r>
      <w:r w:rsidRPr="008715B9">
        <w:rPr>
          <w:spacing w:val="-6"/>
        </w:rPr>
        <w:t xml:space="preserve"> в порядке и в соответствии с регламентом работы данной ЭТП, в срок не поз</w:t>
      </w:r>
      <w:r>
        <w:rPr>
          <w:spacing w:val="-6"/>
        </w:rPr>
        <w:t>днее 09-00 (время московское) «26</w:t>
      </w:r>
      <w:r w:rsidRPr="008715B9">
        <w:rPr>
          <w:spacing w:val="-6"/>
        </w:rPr>
        <w:t>»</w:t>
      </w:r>
      <w:r>
        <w:rPr>
          <w:spacing w:val="-6"/>
          <w:u w:val="single"/>
        </w:rPr>
        <w:t>июня</w:t>
      </w:r>
      <w:r w:rsidRPr="008715B9">
        <w:rPr>
          <w:spacing w:val="-6"/>
        </w:rPr>
        <w:t xml:space="preserve"> 201</w:t>
      </w:r>
      <w:r>
        <w:rPr>
          <w:spacing w:val="-6"/>
          <w:u w:val="single"/>
        </w:rPr>
        <w:t>2</w:t>
      </w:r>
      <w:r w:rsidRPr="008715B9">
        <w:rPr>
          <w:spacing w:val="-6"/>
        </w:rPr>
        <w:t xml:space="preserve"> года.</w:t>
      </w:r>
    </w:p>
    <w:p w:rsidR="00F1642E" w:rsidRPr="008715B9" w:rsidRDefault="00F1642E" w:rsidP="00097BFA">
      <w:pPr>
        <w:tabs>
          <w:tab w:val="left" w:pos="1134"/>
        </w:tabs>
        <w:ind w:firstLine="709"/>
        <w:jc w:val="both"/>
        <w:rPr>
          <w:spacing w:val="-6"/>
        </w:rPr>
      </w:pPr>
    </w:p>
    <w:p w:rsidR="00F1642E" w:rsidRDefault="00F1642E" w:rsidP="008715B9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rPr>
          <w:b/>
          <w:spacing w:val="-6"/>
        </w:rPr>
        <w:t>Место и дата проведения отборочной стадии</w:t>
      </w:r>
      <w:r w:rsidRPr="008715B9">
        <w:rPr>
          <w:spacing w:val="-6"/>
        </w:rPr>
        <w:t>: «</w:t>
      </w:r>
      <w:r>
        <w:rPr>
          <w:spacing w:val="-6"/>
        </w:rPr>
        <w:t>28</w:t>
      </w:r>
      <w:r w:rsidRPr="008715B9">
        <w:rPr>
          <w:spacing w:val="-6"/>
        </w:rPr>
        <w:t xml:space="preserve">» </w:t>
      </w:r>
      <w:r w:rsidRPr="00C07E5B">
        <w:rPr>
          <w:spacing w:val="-6"/>
          <w:u w:val="single"/>
        </w:rPr>
        <w:t>июня</w:t>
      </w:r>
      <w:r w:rsidRPr="008715B9">
        <w:rPr>
          <w:spacing w:val="-6"/>
        </w:rPr>
        <w:t xml:space="preserve"> 201</w:t>
      </w:r>
      <w:r w:rsidRPr="00C07E5B">
        <w:rPr>
          <w:spacing w:val="-6"/>
          <w:u w:val="single"/>
        </w:rPr>
        <w:t>2</w:t>
      </w:r>
      <w:r w:rsidRPr="008715B9">
        <w:rPr>
          <w:spacing w:val="-6"/>
        </w:rPr>
        <w:t xml:space="preserve"> года. </w:t>
      </w:r>
      <w:r w:rsidRPr="008715B9">
        <w:t>620137, Екатеринбург, ул. Студенческая, д. 9.</w:t>
      </w:r>
    </w:p>
    <w:p w:rsidR="00F1642E" w:rsidRDefault="00F1642E" w:rsidP="008715B9">
      <w:pPr>
        <w:pStyle w:val="ListParagraph"/>
        <w:tabs>
          <w:tab w:val="left" w:pos="1134"/>
        </w:tabs>
        <w:ind w:left="709"/>
        <w:jc w:val="both"/>
      </w:pPr>
    </w:p>
    <w:p w:rsidR="00F1642E" w:rsidRDefault="00F1642E" w:rsidP="008715B9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rPr>
          <w:b/>
          <w:spacing w:val="-6"/>
        </w:rPr>
        <w:t>Место и дата подведения итогов запроса цен</w:t>
      </w:r>
      <w:r w:rsidRPr="008715B9">
        <w:rPr>
          <w:spacing w:val="-6"/>
        </w:rPr>
        <w:t>: «</w:t>
      </w:r>
      <w:r>
        <w:rPr>
          <w:spacing w:val="-6"/>
        </w:rPr>
        <w:t>29</w:t>
      </w:r>
      <w:r w:rsidRPr="008715B9">
        <w:rPr>
          <w:spacing w:val="-6"/>
        </w:rPr>
        <w:t xml:space="preserve">» </w:t>
      </w:r>
      <w:r w:rsidRPr="00C07E5B">
        <w:rPr>
          <w:spacing w:val="-6"/>
          <w:u w:val="single"/>
        </w:rPr>
        <w:t>июня</w:t>
      </w:r>
      <w:r w:rsidRPr="008715B9">
        <w:rPr>
          <w:spacing w:val="-6"/>
        </w:rPr>
        <w:t xml:space="preserve"> 201</w:t>
      </w:r>
      <w:r w:rsidRPr="00C07E5B">
        <w:rPr>
          <w:spacing w:val="-6"/>
          <w:u w:val="single"/>
        </w:rPr>
        <w:t>2</w:t>
      </w:r>
      <w:r w:rsidRPr="008715B9">
        <w:rPr>
          <w:spacing w:val="-6"/>
        </w:rPr>
        <w:t xml:space="preserve"> года. </w:t>
      </w:r>
      <w:r w:rsidRPr="008715B9">
        <w:t>620137, Екатеринбург, ул. Студенческая, д. 9.</w:t>
      </w:r>
    </w:p>
    <w:p w:rsidR="00F1642E" w:rsidRPr="008715B9" w:rsidRDefault="00F1642E" w:rsidP="008715B9">
      <w:pPr>
        <w:pStyle w:val="ListParagraph"/>
        <w:rPr>
          <w:b/>
          <w:spacing w:val="-6"/>
        </w:rPr>
      </w:pPr>
    </w:p>
    <w:p w:rsidR="00F1642E" w:rsidRPr="008715B9" w:rsidRDefault="00F1642E" w:rsidP="008715B9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  <w:rPr>
          <w:rStyle w:val="postbody"/>
        </w:rPr>
      </w:pPr>
      <w:r w:rsidRPr="008715B9">
        <w:rPr>
          <w:b/>
          <w:spacing w:val="-6"/>
        </w:rPr>
        <w:t>Срок заключения договора после определения победителя запроса цен</w:t>
      </w:r>
      <w:r w:rsidRPr="008715B9">
        <w:rPr>
          <w:spacing w:val="-6"/>
        </w:rPr>
        <w:t xml:space="preserve">: </w:t>
      </w:r>
      <w:r w:rsidRPr="008715B9">
        <w:t>договор</w:t>
      </w:r>
      <w:r w:rsidRPr="008715B9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8715B9">
        <w:t>рассмотрения и оценки котировочных заявок</w:t>
      </w:r>
      <w:r w:rsidRPr="008715B9">
        <w:rPr>
          <w:rStyle w:val="postbody"/>
        </w:rPr>
        <w:t xml:space="preserve">, но не позднее чем через </w:t>
      </w:r>
      <w:r>
        <w:rPr>
          <w:rStyle w:val="postbody"/>
        </w:rPr>
        <w:t>шестьдесят</w:t>
      </w:r>
      <w:r w:rsidRPr="008715B9">
        <w:rPr>
          <w:rStyle w:val="postbody"/>
        </w:rPr>
        <w:t xml:space="preserve"> дней со дня подписания указанного протокола.</w:t>
      </w:r>
    </w:p>
    <w:p w:rsidR="00F1642E" w:rsidRDefault="00F1642E" w:rsidP="00F908A6">
      <w:pPr>
        <w:ind w:firstLine="709"/>
        <w:jc w:val="both"/>
        <w:rPr>
          <w:rStyle w:val="postbody"/>
          <w:color w:val="000000"/>
        </w:rPr>
      </w:pPr>
      <w:r w:rsidRPr="008715B9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8715B9">
        <w:t>рассмотрения и оценки котировочных заявок</w:t>
      </w:r>
      <w:r w:rsidRPr="008715B9">
        <w:rPr>
          <w:rStyle w:val="postbody"/>
          <w:color w:val="000000"/>
        </w:rPr>
        <w:t>.</w:t>
      </w:r>
    </w:p>
    <w:p w:rsidR="00F1642E" w:rsidRDefault="00F1642E" w:rsidP="00F908A6">
      <w:pPr>
        <w:ind w:firstLine="709"/>
        <w:jc w:val="both"/>
        <w:rPr>
          <w:rStyle w:val="postbody"/>
          <w:color w:val="000000"/>
        </w:rPr>
      </w:pPr>
    </w:p>
    <w:p w:rsidR="00F1642E" w:rsidRPr="00F908A6" w:rsidRDefault="00F1642E" w:rsidP="00F908A6">
      <w:pPr>
        <w:pStyle w:val="ListParagraph"/>
        <w:numPr>
          <w:ilvl w:val="1"/>
          <w:numId w:val="3"/>
        </w:numPr>
        <w:ind w:left="0" w:firstLine="709"/>
        <w:jc w:val="both"/>
        <w:rPr>
          <w:color w:val="000000"/>
        </w:rPr>
      </w:pPr>
      <w:r w:rsidRPr="00F908A6">
        <w:rPr>
          <w:b/>
          <w:spacing w:val="-6"/>
        </w:rPr>
        <w:t>Форма, размер и срок предоставления обеспечения исполнения договора</w:t>
      </w:r>
      <w:r w:rsidRPr="00F908A6">
        <w:rPr>
          <w:spacing w:val="-6"/>
        </w:rPr>
        <w:t>: не требуется.</w:t>
      </w:r>
    </w:p>
    <w:p w:rsidR="00F1642E" w:rsidRDefault="00F1642E" w:rsidP="00097BFA">
      <w:pPr>
        <w:tabs>
          <w:tab w:val="left" w:pos="1134"/>
        </w:tabs>
        <w:ind w:firstLine="709"/>
        <w:jc w:val="both"/>
      </w:pPr>
    </w:p>
    <w:p w:rsidR="00F1642E" w:rsidRDefault="00F1642E" w:rsidP="00F908A6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t>Процедура запроса цен не является торгами по законодательству Российской Федерации и заказчик/</w:t>
      </w:r>
      <w:r w:rsidRPr="00F908A6">
        <w:rPr>
          <w:color w:val="FF0000"/>
        </w:rPr>
        <w:t>организатор запроса цен</w:t>
      </w:r>
      <w:r w:rsidRPr="008715B9">
        <w:t xml:space="preserve"> имеет право, но не обязанность заключить договор с победителем запроса цен.</w:t>
      </w:r>
    </w:p>
    <w:p w:rsidR="00F1642E" w:rsidRPr="008715B9" w:rsidRDefault="00F1642E" w:rsidP="00097BFA">
      <w:pPr>
        <w:tabs>
          <w:tab w:val="left" w:pos="1134"/>
        </w:tabs>
        <w:ind w:firstLine="709"/>
        <w:jc w:val="both"/>
      </w:pPr>
    </w:p>
    <w:p w:rsidR="00F1642E" w:rsidRPr="008715B9" w:rsidRDefault="00F1642E" w:rsidP="00F908A6">
      <w:pPr>
        <w:pStyle w:val="ListParagraph"/>
        <w:numPr>
          <w:ilvl w:val="1"/>
          <w:numId w:val="3"/>
        </w:numPr>
        <w:tabs>
          <w:tab w:val="left" w:pos="1134"/>
        </w:tabs>
        <w:ind w:left="0" w:firstLine="709"/>
        <w:jc w:val="both"/>
      </w:pPr>
      <w:r w:rsidRPr="008715B9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sectPr w:rsidR="00F1642E" w:rsidRPr="008715B9" w:rsidSect="00B85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D02F3"/>
    <w:multiLevelType w:val="hybridMultilevel"/>
    <w:tmpl w:val="50F64D96"/>
    <w:lvl w:ilvl="0" w:tplc="D7A67EBC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C9E493D"/>
    <w:multiLevelType w:val="multilevel"/>
    <w:tmpl w:val="F71CB93A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cs="Times New Roman" w:hint="default"/>
        <w:b/>
      </w:rPr>
    </w:lvl>
  </w:abstractNum>
  <w:abstractNum w:abstractNumId="2">
    <w:nsid w:val="7FCF7693"/>
    <w:multiLevelType w:val="multilevel"/>
    <w:tmpl w:val="6108E7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cs="Times New Roman" w:hint="default"/>
        <w:b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1CE"/>
    <w:rsid w:val="00097BFA"/>
    <w:rsid w:val="002E4B7B"/>
    <w:rsid w:val="00303E09"/>
    <w:rsid w:val="003202BE"/>
    <w:rsid w:val="0032649D"/>
    <w:rsid w:val="003D768F"/>
    <w:rsid w:val="003E0443"/>
    <w:rsid w:val="00474C0C"/>
    <w:rsid w:val="005117C7"/>
    <w:rsid w:val="005872BD"/>
    <w:rsid w:val="00647354"/>
    <w:rsid w:val="00672431"/>
    <w:rsid w:val="006C30B8"/>
    <w:rsid w:val="006E71CE"/>
    <w:rsid w:val="006F4F4E"/>
    <w:rsid w:val="007224C3"/>
    <w:rsid w:val="008715B9"/>
    <w:rsid w:val="008E3F9B"/>
    <w:rsid w:val="009058BD"/>
    <w:rsid w:val="00915518"/>
    <w:rsid w:val="0096135F"/>
    <w:rsid w:val="00B02D70"/>
    <w:rsid w:val="00B22FB4"/>
    <w:rsid w:val="00B53112"/>
    <w:rsid w:val="00B70E70"/>
    <w:rsid w:val="00B85DA7"/>
    <w:rsid w:val="00BD0D8D"/>
    <w:rsid w:val="00C07E5B"/>
    <w:rsid w:val="00C35832"/>
    <w:rsid w:val="00C40A5D"/>
    <w:rsid w:val="00D10AA2"/>
    <w:rsid w:val="00EE25A5"/>
    <w:rsid w:val="00F1642E"/>
    <w:rsid w:val="00F223CA"/>
    <w:rsid w:val="00F7404D"/>
    <w:rsid w:val="00F908A6"/>
    <w:rsid w:val="00FD27E5"/>
    <w:rsid w:val="00FD4B6E"/>
    <w:rsid w:val="00FE4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1C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E71CE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6E71C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E71CE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6E71CE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E71C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DefaultParagraphFont"/>
    <w:uiPriority w:val="99"/>
    <w:rsid w:val="006E71CE"/>
    <w:rPr>
      <w:rFonts w:cs="Times New Roman"/>
    </w:rPr>
  </w:style>
  <w:style w:type="paragraph" w:styleId="ListParagraph">
    <w:name w:val="List Paragraph"/>
    <w:basedOn w:val="Normal"/>
    <w:uiPriority w:val="99"/>
    <w:qFormat/>
    <w:rsid w:val="008715B9"/>
    <w:pPr>
      <w:ind w:left="720"/>
      <w:contextualSpacing/>
    </w:pPr>
  </w:style>
  <w:style w:type="paragraph" w:customStyle="1" w:styleId="a">
    <w:name w:val="Знак Знак Знак Знак Знак Знак Знак"/>
    <w:basedOn w:val="Normal"/>
    <w:uiPriority w:val="99"/>
    <w:rsid w:val="00FD4B6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09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abkarim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2</Pages>
  <Words>762</Words>
  <Characters>4348</Characters>
  <Application>Microsoft Office Outlook</Application>
  <DocSecurity>0</DocSecurity>
  <Lines>0</Lines>
  <Paragraphs>0</Paragraphs>
  <ScaleCrop>false</ScaleCrop>
  <Company>333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Южаков</dc:creator>
  <cp:keywords/>
  <dc:description/>
  <cp:lastModifiedBy>Abkarimov</cp:lastModifiedBy>
  <cp:revision>18</cp:revision>
  <dcterms:created xsi:type="dcterms:W3CDTF">2012-04-19T09:31:00Z</dcterms:created>
  <dcterms:modified xsi:type="dcterms:W3CDTF">2012-06-21T10:30:00Z</dcterms:modified>
</cp:coreProperties>
</file>