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782A" w:rsidRPr="000A6D7F" w:rsidRDefault="00CD782A" w:rsidP="00F55D2E">
      <w:pPr>
        <w:jc w:val="center"/>
        <w:outlineLvl w:val="0"/>
        <w:rPr>
          <w:rFonts w:ascii="Times New Roman" w:hAnsi="Times New Roman" w:cs="Times New Roman"/>
        </w:rPr>
      </w:pPr>
      <w:r w:rsidRPr="000A6D7F">
        <w:rPr>
          <w:rFonts w:ascii="Times New Roman" w:hAnsi="Times New Roman" w:cs="Times New Roman"/>
        </w:rPr>
        <w:t>ИЗВЕЩЕНИЕ О ПРОДЛЕНИИ СРОКА ПОДАЧИ ЗАЯВОК</w:t>
      </w:r>
    </w:p>
    <w:p w:rsidR="00CD782A" w:rsidRDefault="00CD782A" w:rsidP="00F55D2E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224/67-03/13-89/2 ОЗЦЭ</w:t>
      </w:r>
    </w:p>
    <w:p w:rsidR="00CD782A" w:rsidRPr="00A6215E" w:rsidRDefault="00CD782A" w:rsidP="00F55D2E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D782A" w:rsidRPr="00A6215E" w:rsidRDefault="00CD782A" w:rsidP="00F55D2E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CD782A" w:rsidRDefault="00CD782A" w:rsidP="00F55D2E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CD782A" w:rsidRPr="006F3094" w:rsidRDefault="00CD782A" w:rsidP="00F55D2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Шутов Сергей Семенович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40-69, </w:t>
      </w:r>
      <w:r w:rsidRPr="008F3C9E">
        <w:rPr>
          <w:rFonts w:ascii="Times New Roman" w:hAnsi="Times New Roman" w:cs="Times New Roman"/>
          <w:lang w:val="en-US"/>
        </w:rPr>
        <w:t>ssshut</w:t>
      </w:r>
      <w:r w:rsidRPr="006060E7">
        <w:rPr>
          <w:rFonts w:ascii="Times New Roman" w:hAnsi="Times New Roman" w:cs="Times New Roman"/>
        </w:rPr>
        <w:t>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D782A" w:rsidRPr="00BD1E5B" w:rsidRDefault="00CD782A" w:rsidP="00F55D2E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CD782A" w:rsidRPr="00E90B5C" w:rsidRDefault="00CD782A" w:rsidP="00F55D2E">
      <w:pPr>
        <w:numPr>
          <w:ilvl w:val="0"/>
          <w:numId w:val="1"/>
        </w:numPr>
        <w:tabs>
          <w:tab w:val="clear" w:pos="1260"/>
          <w:tab w:val="num" w:pos="0"/>
          <w:tab w:val="left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1E6513">
        <w:rPr>
          <w:rFonts w:ascii="Times New Roman" w:hAnsi="Times New Roman" w:cs="Times New Roman"/>
        </w:rPr>
        <w:t>проведение испытаний опытного образца комплекса технических средств автоматизированного контроля течи трубопроводов и теплообменного оборудования энергетических установок (ОО КСАКТ) на механические, климатические и сейсмические воздействия</w:t>
      </w:r>
      <w:r>
        <w:rPr>
          <w:rFonts w:ascii="Times New Roman" w:hAnsi="Times New Roman" w:cs="Times New Roman"/>
        </w:rPr>
        <w:t xml:space="preserve">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CD782A" w:rsidRPr="00A6215E" w:rsidRDefault="00CD782A" w:rsidP="00F55D2E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D782A" w:rsidRPr="00A6215E" w:rsidRDefault="00CD782A" w:rsidP="00F55D2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D782A" w:rsidRPr="00A6215E" w:rsidRDefault="00CD782A" w:rsidP="00F55D2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782A" w:rsidRPr="00A6215E" w:rsidRDefault="00CD782A" w:rsidP="00F55D2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D782A" w:rsidRPr="0012710A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C4C8F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AC4C8F">
        <w:rPr>
          <w:rFonts w:ascii="Times New Roman" w:hAnsi="Times New Roman" w:cs="Times New Roman"/>
        </w:rPr>
        <w:t xml:space="preserve">: 1 200 000, 00 (Один миллион двести тысяч рублей 00 копеек) рубля, включая НДС. </w:t>
      </w:r>
      <w:r>
        <w:rPr>
          <w:rFonts w:ascii="Times New Roman" w:hAnsi="Times New Roman" w:cs="Times New Roman"/>
        </w:rPr>
        <w:t>В</w:t>
      </w:r>
      <w:r w:rsidRPr="00AC4C8F">
        <w:rPr>
          <w:rFonts w:ascii="Times New Roman" w:hAnsi="Times New Roman" w:cs="Times New Roman"/>
        </w:rPr>
        <w:t xml:space="preserve"> цену входят все расходы исполнителя, связанные с использованием обязательств по договору оказания услуг с учётом налогов, сборов и других обязательных платежей, предусмотренных законодательством РФ.</w:t>
      </w:r>
    </w:p>
    <w:p w:rsidR="00CD782A" w:rsidRPr="00AC4C8F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C4C8F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AC4C8F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D782A" w:rsidRPr="00A6215E" w:rsidRDefault="00CD782A" w:rsidP="00F55D2E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D782A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D782A" w:rsidRPr="009F1322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F132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F132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F1322">
        <w:rPr>
          <w:rFonts w:ascii="Times New Roman" w:hAnsi="Times New Roman" w:cs="Times New Roman"/>
          <w:b/>
          <w:bCs/>
        </w:rPr>
        <w:t>:</w:t>
      </w:r>
    </w:p>
    <w:p w:rsidR="00CD782A" w:rsidRPr="003065D0" w:rsidRDefault="00CD782A" w:rsidP="003065D0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3065D0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3065D0">
        <w:rPr>
          <w:rFonts w:ascii="Times New Roman" w:hAnsi="Times New Roman" w:cs="Times New Roman"/>
          <w:color w:val="0000FF"/>
        </w:rPr>
        <w:t xml:space="preserve"> </w:t>
      </w:r>
      <w:r w:rsidRPr="003065D0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3065D0">
        <w:rPr>
          <w:rFonts w:ascii="Times New Roman" w:hAnsi="Times New Roman" w:cs="Times New Roman"/>
          <w:spacing w:val="-6"/>
        </w:rPr>
        <w:t>на участие в запросе цен</w:t>
      </w:r>
      <w:r w:rsidRPr="003065D0">
        <w:rPr>
          <w:rFonts w:ascii="Times New Roman" w:hAnsi="Times New Roman" w:cs="Times New Roman"/>
        </w:rPr>
        <w:t xml:space="preserve"> продлевается на 4 рабочих дня.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D782A" w:rsidRPr="00A6215E" w:rsidRDefault="00CD782A" w:rsidP="00F55D2E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16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30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08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мая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782A" w:rsidRPr="00D55FE5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D782A" w:rsidRPr="00A6215E" w:rsidRDefault="00CD782A" w:rsidP="00F55D2E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D782A" w:rsidRDefault="00CD782A" w:rsidP="00F55D2E">
      <w:pPr>
        <w:jc w:val="both"/>
      </w:pPr>
    </w:p>
    <w:sectPr w:rsidR="00CD782A" w:rsidSect="00294C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F2056"/>
    <w:rsid w:val="000A6D7F"/>
    <w:rsid w:val="000B3346"/>
    <w:rsid w:val="0012710A"/>
    <w:rsid w:val="001366FE"/>
    <w:rsid w:val="001E6513"/>
    <w:rsid w:val="00294C99"/>
    <w:rsid w:val="003065D0"/>
    <w:rsid w:val="0036723D"/>
    <w:rsid w:val="003D771F"/>
    <w:rsid w:val="00454708"/>
    <w:rsid w:val="004E5D69"/>
    <w:rsid w:val="006060E7"/>
    <w:rsid w:val="0066467B"/>
    <w:rsid w:val="006F3094"/>
    <w:rsid w:val="00887A00"/>
    <w:rsid w:val="008E3C0C"/>
    <w:rsid w:val="008F3C9E"/>
    <w:rsid w:val="00957ABF"/>
    <w:rsid w:val="009F1322"/>
    <w:rsid w:val="00A2218F"/>
    <w:rsid w:val="00A6215E"/>
    <w:rsid w:val="00AC4C8F"/>
    <w:rsid w:val="00B15C4C"/>
    <w:rsid w:val="00B269BD"/>
    <w:rsid w:val="00BD1E5B"/>
    <w:rsid w:val="00C572F3"/>
    <w:rsid w:val="00CD782A"/>
    <w:rsid w:val="00D14104"/>
    <w:rsid w:val="00D42E6F"/>
    <w:rsid w:val="00D55FE5"/>
    <w:rsid w:val="00D822F8"/>
    <w:rsid w:val="00DF2056"/>
    <w:rsid w:val="00E90B5C"/>
    <w:rsid w:val="00F55D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5D2E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0A6D7F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747</Words>
  <Characters>4261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dcterms:created xsi:type="dcterms:W3CDTF">2013-04-18T14:18:00Z</dcterms:created>
  <dcterms:modified xsi:type="dcterms:W3CDTF">2013-04-24T07:46:00Z</dcterms:modified>
</cp:coreProperties>
</file>