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540"/>
        <w:tblW w:w="10429" w:type="dxa"/>
        <w:tblLayout w:type="fixed"/>
        <w:tblLook w:val="0000"/>
      </w:tblPr>
      <w:tblGrid>
        <w:gridCol w:w="10429"/>
      </w:tblGrid>
      <w:tr w:rsidR="000D3BDB" w:rsidRPr="004936A5" w:rsidTr="001F3354">
        <w:trPr>
          <w:trHeight w:val="2144"/>
        </w:trPr>
        <w:tc>
          <w:tcPr>
            <w:tcW w:w="10429" w:type="dxa"/>
          </w:tcPr>
          <w:p w:rsidR="000D3BDB" w:rsidRPr="00377695" w:rsidRDefault="000D3BDB" w:rsidP="001F3354">
            <w:pPr>
              <w:pStyle w:val="affff2"/>
              <w:suppressAutoHyphens/>
              <w:spacing w:before="40"/>
              <w:jc w:val="center"/>
              <w:rPr>
                <w:b/>
                <w:szCs w:val="24"/>
              </w:rPr>
            </w:pPr>
            <w:r w:rsidRPr="00377695">
              <w:rPr>
                <w:b/>
                <w:caps/>
                <w:szCs w:val="24"/>
              </w:rPr>
              <w:t>Государственная корпорация по атомной энергии «росатом»</w:t>
            </w:r>
          </w:p>
          <w:p w:rsidR="000D3BDB" w:rsidRPr="00377695" w:rsidRDefault="000D3BDB" w:rsidP="001F3354">
            <w:pPr>
              <w:pStyle w:val="affff2"/>
              <w:suppressAutoHyphens/>
              <w:spacing w:before="40"/>
              <w:jc w:val="center"/>
              <w:rPr>
                <w:b/>
                <w:szCs w:val="24"/>
              </w:rPr>
            </w:pPr>
          </w:p>
          <w:p w:rsidR="000D3BDB" w:rsidRPr="00377695" w:rsidRDefault="000D3BDB" w:rsidP="001F3354">
            <w:pPr>
              <w:pStyle w:val="affff2"/>
              <w:suppressAutoHyphens/>
              <w:spacing w:before="40"/>
              <w:jc w:val="center"/>
              <w:rPr>
                <w:b/>
                <w:sz w:val="20"/>
              </w:rPr>
            </w:pPr>
            <w:r w:rsidRPr="00377695">
              <w:rPr>
                <w:b/>
                <w:sz w:val="20"/>
              </w:rPr>
              <w:t>ОТКРЫТОЕ АКЦИОНЕРНОЕ ОБЩЕСТВО</w:t>
            </w:r>
          </w:p>
          <w:p w:rsidR="000D3BDB" w:rsidRPr="00CD2781" w:rsidRDefault="000D3BDB" w:rsidP="001F3354">
            <w:pPr>
              <w:pStyle w:val="affff2"/>
              <w:suppressAutoHyphens/>
              <w:spacing w:before="40"/>
              <w:jc w:val="center"/>
              <w:rPr>
                <w:b/>
                <w:sz w:val="20"/>
              </w:rPr>
            </w:pPr>
            <w:r w:rsidRPr="00CD2781">
              <w:rPr>
                <w:b/>
                <w:sz w:val="20"/>
              </w:rPr>
              <w:t>«НАУЧНО-ИССЛЕДОВАТЕЛЬСКИЙ И ПРОЕКТНО-КОНСТРУКТОРСКИЙ ИНСТИТУТ ЭНЕРГЕТИЧЕСКИХ ТЕХНОЛОГИЙ «АТОМПРОЕКТ»</w:t>
            </w:r>
          </w:p>
          <w:p w:rsidR="000D3BDB" w:rsidRPr="004936A5" w:rsidRDefault="00527A4F" w:rsidP="001F3354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ind w:right="2018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27A4F">
              <w:rPr>
                <w:rFonts w:ascii="Times New Roman" w:hAnsi="Times New Roman"/>
                <w:sz w:val="24"/>
                <w:szCs w:val="24"/>
              </w:rPr>
              <w:pict>
                <v:line id="_x0000_s1026" style="position:absolute;left:0;text-align:left;z-index:1" from="-5.1pt,13.55pt" to="502.95pt,13.55pt" strokeweight="3pt">
                  <v:stroke linestyle="thinThin"/>
                </v:line>
              </w:pict>
            </w:r>
          </w:p>
        </w:tc>
      </w:tr>
    </w:tbl>
    <w:p w:rsidR="000D3BDB" w:rsidRPr="00D36455" w:rsidRDefault="000D3BDB" w:rsidP="000D3BDB">
      <w:pPr>
        <w:widowControl w:val="0"/>
        <w:tabs>
          <w:tab w:val="left" w:pos="9600"/>
        </w:tabs>
        <w:autoSpaceDE w:val="0"/>
        <w:autoSpaceDN w:val="0"/>
        <w:adjustRightInd w:val="0"/>
        <w:ind w:left="34" w:right="-723" w:firstLine="6203"/>
        <w:rPr>
          <w:rFonts w:ascii="Times New Roman CYR" w:hAnsi="Times New Roman CYR" w:cs="Times New Roman CYR"/>
          <w:kern w:val="28"/>
        </w:rPr>
      </w:pPr>
      <w:r>
        <w:rPr>
          <w:rFonts w:ascii="Times New Roman CYR" w:hAnsi="Times New Roman CYR" w:cs="Times New Roman CYR"/>
          <w:kern w:val="28"/>
        </w:rPr>
        <w:t>УТВЕРЖДАЮ</w:t>
      </w:r>
    </w:p>
    <w:p w:rsidR="000D3BDB" w:rsidRDefault="000D3BDB" w:rsidP="000D3BDB">
      <w:pPr>
        <w:widowControl w:val="0"/>
        <w:tabs>
          <w:tab w:val="left" w:pos="9923"/>
        </w:tabs>
        <w:autoSpaceDE w:val="0"/>
        <w:autoSpaceDN w:val="0"/>
        <w:adjustRightInd w:val="0"/>
        <w:ind w:left="12" w:right="-376" w:firstLine="6203"/>
        <w:rPr>
          <w:rFonts w:ascii="Times New Roman CYR" w:hAnsi="Times New Roman CYR" w:cs="Times New Roman CYR"/>
          <w:kern w:val="28"/>
          <w:sz w:val="22"/>
          <w:szCs w:val="22"/>
        </w:rPr>
      </w:pPr>
      <w:r>
        <w:rPr>
          <w:rFonts w:ascii="Times New Roman CYR" w:hAnsi="Times New Roman CYR" w:cs="Times New Roman CYR"/>
          <w:kern w:val="28"/>
          <w:sz w:val="22"/>
          <w:szCs w:val="22"/>
        </w:rPr>
        <w:t>Заместитель генерального директора –</w:t>
      </w:r>
    </w:p>
    <w:p w:rsidR="000D3BDB" w:rsidRPr="00B409DA" w:rsidRDefault="000D3BDB" w:rsidP="000D3BDB">
      <w:pPr>
        <w:widowControl w:val="0"/>
        <w:tabs>
          <w:tab w:val="left" w:pos="9923"/>
        </w:tabs>
        <w:autoSpaceDE w:val="0"/>
        <w:autoSpaceDN w:val="0"/>
        <w:adjustRightInd w:val="0"/>
        <w:ind w:left="12" w:right="-376" w:firstLine="6203"/>
        <w:rPr>
          <w:rFonts w:ascii="Times New Roman CYR" w:hAnsi="Times New Roman CYR" w:cs="Times New Roman CYR"/>
          <w:kern w:val="28"/>
          <w:sz w:val="22"/>
          <w:szCs w:val="22"/>
        </w:rPr>
      </w:pPr>
      <w:r w:rsidRPr="00B409DA">
        <w:rPr>
          <w:rFonts w:ascii="Times New Roman CYR" w:hAnsi="Times New Roman CYR" w:cs="Times New Roman CYR"/>
          <w:kern w:val="28"/>
          <w:sz w:val="22"/>
          <w:szCs w:val="22"/>
        </w:rPr>
        <w:t>Исполнительный директор</w:t>
      </w:r>
    </w:p>
    <w:p w:rsidR="000D3BDB" w:rsidRPr="00B409DA" w:rsidRDefault="000D3BDB" w:rsidP="000D3BDB">
      <w:pPr>
        <w:widowControl w:val="0"/>
        <w:tabs>
          <w:tab w:val="left" w:pos="9923"/>
        </w:tabs>
        <w:autoSpaceDE w:val="0"/>
        <w:autoSpaceDN w:val="0"/>
        <w:adjustRightInd w:val="0"/>
        <w:ind w:firstLine="6203"/>
        <w:rPr>
          <w:rFonts w:ascii="Times New Roman CYR" w:hAnsi="Times New Roman CYR" w:cs="Times New Roman CYR"/>
          <w:kern w:val="28"/>
          <w:sz w:val="22"/>
          <w:szCs w:val="22"/>
        </w:rPr>
      </w:pPr>
    </w:p>
    <w:p w:rsidR="000D3BDB" w:rsidRPr="00B409DA" w:rsidRDefault="000D3BDB" w:rsidP="000D3BDB">
      <w:pPr>
        <w:widowControl w:val="0"/>
        <w:tabs>
          <w:tab w:val="left" w:pos="9923"/>
        </w:tabs>
        <w:autoSpaceDE w:val="0"/>
        <w:autoSpaceDN w:val="0"/>
        <w:adjustRightInd w:val="0"/>
        <w:ind w:left="6251" w:right="-376" w:firstLine="6203"/>
        <w:rPr>
          <w:rFonts w:ascii="Times New Roman CYR" w:hAnsi="Times New Roman CYR" w:cs="Times New Roman CYR"/>
          <w:kern w:val="28"/>
          <w:sz w:val="22"/>
          <w:szCs w:val="22"/>
        </w:rPr>
      </w:pPr>
    </w:p>
    <w:p w:rsidR="000D3BDB" w:rsidRPr="00B409DA" w:rsidRDefault="000D3BDB" w:rsidP="000D3BDB">
      <w:pPr>
        <w:ind w:left="-34" w:firstLine="6203"/>
        <w:rPr>
          <w:kern w:val="28"/>
          <w:sz w:val="22"/>
          <w:szCs w:val="22"/>
        </w:rPr>
      </w:pPr>
      <w:r w:rsidRPr="00B409DA">
        <w:rPr>
          <w:rFonts w:ascii="Times New Roman CYR" w:hAnsi="Times New Roman CYR" w:cs="Times New Roman CYR"/>
          <w:kern w:val="28"/>
          <w:sz w:val="22"/>
          <w:szCs w:val="22"/>
        </w:rPr>
        <w:t>___________________  С.А. Петров</w:t>
      </w:r>
    </w:p>
    <w:p w:rsidR="00537DE8" w:rsidRPr="00724727" w:rsidRDefault="00537DE8" w:rsidP="00537DE8">
      <w:pPr>
        <w:ind w:left="492" w:right="48" w:firstLine="10"/>
        <w:jc w:val="right"/>
        <w:rPr>
          <w:kern w:val="28"/>
          <w:sz w:val="22"/>
          <w:szCs w:val="22"/>
        </w:rPr>
      </w:pPr>
    </w:p>
    <w:p w:rsidR="00526B16" w:rsidRDefault="00526B16" w:rsidP="00537D3A">
      <w:pPr>
        <w:pStyle w:val="1-3"/>
        <w:spacing w:after="0" w:line="240" w:lineRule="auto"/>
        <w:ind w:left="5580" w:right="48" w:firstLine="0"/>
        <w:rPr>
          <w:rFonts w:ascii="Times New Roman" w:hAnsi="Times New Roman"/>
          <w:b/>
          <w:bCs/>
          <w:szCs w:val="24"/>
        </w:rPr>
      </w:pPr>
    </w:p>
    <w:p w:rsidR="00FB0CA7" w:rsidRPr="00526B16" w:rsidRDefault="00FB0CA7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pacing w:val="20"/>
          <w:szCs w:val="24"/>
        </w:rPr>
      </w:pPr>
      <w:r w:rsidRPr="00526B16">
        <w:rPr>
          <w:rFonts w:ascii="Times New Roman" w:hAnsi="Times New Roman"/>
          <w:b/>
          <w:bCs/>
          <w:spacing w:val="20"/>
          <w:szCs w:val="24"/>
        </w:rPr>
        <w:t>ИЗВЕЩЕНИЕ</w:t>
      </w:r>
    </w:p>
    <w:p w:rsidR="00DE68D0" w:rsidRDefault="00FB0CA7" w:rsidP="00DE68D0">
      <w:pPr>
        <w:jc w:val="center"/>
        <w:rPr>
          <w:rFonts w:ascii="Times New Roman CYR" w:hAnsi="Times New Roman CYR" w:cs="Times New Roman CYR"/>
          <w:b/>
        </w:rPr>
      </w:pPr>
      <w:r w:rsidRPr="00BA7AD2">
        <w:rPr>
          <w:b/>
          <w:bCs/>
        </w:rPr>
        <w:t xml:space="preserve">о проведении </w:t>
      </w:r>
      <w:r w:rsidR="00861DBD" w:rsidRPr="00BA7AD2">
        <w:rPr>
          <w:b/>
          <w:color w:val="000000"/>
        </w:rPr>
        <w:t xml:space="preserve">открытого запроса </w:t>
      </w:r>
      <w:r w:rsidR="00861DBD" w:rsidRPr="00A74DD3">
        <w:rPr>
          <w:b/>
          <w:color w:val="000000"/>
        </w:rPr>
        <w:t xml:space="preserve">предложений </w:t>
      </w:r>
      <w:bookmarkStart w:id="0" w:name="OLE_LINK1"/>
      <w:r w:rsidR="00827216" w:rsidRPr="00A74DD3">
        <w:rPr>
          <w:b/>
          <w:color w:val="000000"/>
        </w:rPr>
        <w:t>в электронной форме</w:t>
      </w:r>
      <w:r w:rsidR="00712E32" w:rsidRPr="00A74DD3">
        <w:rPr>
          <w:b/>
          <w:color w:val="000000"/>
        </w:rPr>
        <w:t xml:space="preserve"> </w:t>
      </w:r>
      <w:bookmarkEnd w:id="0"/>
      <w:r w:rsidR="00DE68D0" w:rsidRPr="00411BD9">
        <w:rPr>
          <w:rFonts w:ascii="Times New Roman CYR" w:hAnsi="Times New Roman CYR" w:cs="Times New Roman CYR"/>
          <w:b/>
        </w:rPr>
        <w:t xml:space="preserve">№ </w:t>
      </w:r>
      <w:r w:rsidR="00232FCA">
        <w:rPr>
          <w:rFonts w:ascii="Times New Roman CYR" w:hAnsi="Times New Roman CYR" w:cs="Times New Roman CYR"/>
          <w:b/>
        </w:rPr>
        <w:t>06-85/14</w:t>
      </w:r>
    </w:p>
    <w:p w:rsidR="00DE68D0" w:rsidRPr="00261C83" w:rsidRDefault="00DE68D0" w:rsidP="00261C83">
      <w:pPr>
        <w:jc w:val="center"/>
        <w:rPr>
          <w:b/>
        </w:rPr>
      </w:pPr>
      <w:r w:rsidRPr="004B623B">
        <w:rPr>
          <w:b/>
        </w:rPr>
        <w:t xml:space="preserve">на </w:t>
      </w:r>
      <w:r w:rsidR="00261C83" w:rsidRPr="00261C83">
        <w:rPr>
          <w:b/>
        </w:rPr>
        <w:t>право заключения договора на поставку сертификата на годовую русскоязычную техническую поддержку программного обеспечения Oracle Primavera</w:t>
      </w:r>
    </w:p>
    <w:p w:rsidR="0048154F" w:rsidRPr="00BA7AD2" w:rsidRDefault="0048154F" w:rsidP="00DE68D0">
      <w:pPr>
        <w:jc w:val="center"/>
        <w:rPr>
          <w:b/>
        </w:rPr>
      </w:pPr>
    </w:p>
    <w:p w:rsidR="00270D9A" w:rsidRPr="00536E80" w:rsidRDefault="0057701A" w:rsidP="00C93633">
      <w:pPr>
        <w:pStyle w:val="1-3"/>
        <w:numPr>
          <w:ilvl w:val="0"/>
          <w:numId w:val="5"/>
        </w:numPr>
        <w:tabs>
          <w:tab w:val="num" w:pos="0"/>
          <w:tab w:val="left" w:pos="540"/>
        </w:tabs>
        <w:spacing w:after="0" w:line="240" w:lineRule="auto"/>
        <w:ind w:left="0"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b/>
          <w:sz w:val="22"/>
          <w:szCs w:val="22"/>
        </w:rPr>
        <w:t xml:space="preserve"> Заказчик</w:t>
      </w:r>
      <w:r w:rsidRPr="00536E80">
        <w:rPr>
          <w:rFonts w:ascii="Times New Roman" w:hAnsi="Times New Roman"/>
          <w:sz w:val="22"/>
          <w:szCs w:val="22"/>
        </w:rPr>
        <w:t xml:space="preserve">: </w:t>
      </w:r>
      <w:r w:rsidR="00736D10" w:rsidRPr="00536E80">
        <w:rPr>
          <w:rFonts w:ascii="Times New Roman" w:hAnsi="Times New Roman"/>
          <w:sz w:val="22"/>
          <w:szCs w:val="22"/>
        </w:rPr>
        <w:t>ОАО «</w:t>
      </w:r>
      <w:r w:rsidR="000D3BDB">
        <w:rPr>
          <w:rFonts w:ascii="Times New Roman" w:hAnsi="Times New Roman"/>
          <w:sz w:val="22"/>
          <w:szCs w:val="22"/>
        </w:rPr>
        <w:t>АТОМПРОЕКТ</w:t>
      </w:r>
      <w:r w:rsidR="00736D10" w:rsidRPr="00536E80">
        <w:rPr>
          <w:rFonts w:ascii="Times New Roman" w:hAnsi="Times New Roman"/>
          <w:sz w:val="22"/>
          <w:szCs w:val="22"/>
        </w:rPr>
        <w:t>»</w:t>
      </w:r>
      <w:r w:rsidRPr="00536E80">
        <w:rPr>
          <w:rFonts w:ascii="Times New Roman" w:hAnsi="Times New Roman"/>
          <w:sz w:val="22"/>
          <w:szCs w:val="22"/>
        </w:rPr>
        <w:t xml:space="preserve">, </w:t>
      </w:r>
    </w:p>
    <w:p w:rsidR="00270D9A" w:rsidRPr="00536E80" w:rsidRDefault="00270D9A" w:rsidP="009A27FF">
      <w:pPr>
        <w:pStyle w:val="1-3"/>
        <w:tabs>
          <w:tab w:val="num" w:pos="0"/>
          <w:tab w:val="num" w:pos="360"/>
        </w:tabs>
        <w:spacing w:after="0" w:line="240" w:lineRule="auto"/>
        <w:ind w:firstLine="36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Место нахождения: </w:t>
      </w:r>
      <w:r w:rsidR="00736D10" w:rsidRPr="00536E80">
        <w:rPr>
          <w:rFonts w:ascii="Times New Roman" w:hAnsi="Times New Roman"/>
          <w:sz w:val="22"/>
          <w:szCs w:val="22"/>
        </w:rPr>
        <w:t>197183, Санкт-Петербург, ул. Савушкина, д. 82</w:t>
      </w:r>
      <w:r w:rsidR="0057701A" w:rsidRPr="00536E80">
        <w:rPr>
          <w:rFonts w:ascii="Times New Roman" w:hAnsi="Times New Roman"/>
          <w:sz w:val="22"/>
          <w:szCs w:val="22"/>
        </w:rPr>
        <w:t xml:space="preserve"> </w:t>
      </w:r>
    </w:p>
    <w:p w:rsidR="00270D9A" w:rsidRPr="00536E80" w:rsidRDefault="00270D9A" w:rsidP="009A27FF">
      <w:pPr>
        <w:pStyle w:val="1-3"/>
        <w:tabs>
          <w:tab w:val="num" w:pos="0"/>
          <w:tab w:val="num" w:pos="360"/>
        </w:tabs>
        <w:spacing w:after="0" w:line="240" w:lineRule="auto"/>
        <w:ind w:firstLine="36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Почтовый адрес: 197183, Санкт-Петербург, ул. Савушкина, д. 82</w:t>
      </w:r>
    </w:p>
    <w:p w:rsidR="00270D9A" w:rsidRPr="00967E2A" w:rsidRDefault="00270D9A" w:rsidP="009A27FF">
      <w:pPr>
        <w:pStyle w:val="1-3"/>
        <w:tabs>
          <w:tab w:val="num" w:pos="0"/>
          <w:tab w:val="num" w:pos="360"/>
        </w:tabs>
        <w:spacing w:after="0" w:line="240" w:lineRule="auto"/>
        <w:ind w:firstLine="360"/>
        <w:rPr>
          <w:rFonts w:ascii="Times New Roman" w:hAnsi="Times New Roman"/>
          <w:sz w:val="22"/>
          <w:szCs w:val="22"/>
        </w:rPr>
      </w:pPr>
      <w:r w:rsidRPr="00EA5C22">
        <w:rPr>
          <w:rFonts w:ascii="Times New Roman" w:hAnsi="Times New Roman"/>
          <w:sz w:val="22"/>
          <w:szCs w:val="22"/>
        </w:rPr>
        <w:t>Т</w:t>
      </w:r>
      <w:r w:rsidR="0057701A" w:rsidRPr="00EA5C22">
        <w:rPr>
          <w:rFonts w:ascii="Times New Roman" w:hAnsi="Times New Roman"/>
          <w:sz w:val="22"/>
          <w:szCs w:val="22"/>
        </w:rPr>
        <w:t xml:space="preserve">елефон: (812) </w:t>
      </w:r>
      <w:r w:rsidR="00EA5C22" w:rsidRPr="00EA5C22">
        <w:rPr>
          <w:sz w:val="22"/>
          <w:szCs w:val="22"/>
        </w:rPr>
        <w:t>339-16-1</w:t>
      </w:r>
      <w:r w:rsidR="00FB7A65" w:rsidRPr="00967E2A">
        <w:rPr>
          <w:sz w:val="22"/>
          <w:szCs w:val="22"/>
        </w:rPr>
        <w:t>9</w:t>
      </w:r>
      <w:r w:rsidR="0057701A" w:rsidRPr="00EA5C22">
        <w:rPr>
          <w:rFonts w:ascii="Times New Roman" w:hAnsi="Times New Roman"/>
          <w:sz w:val="22"/>
          <w:szCs w:val="22"/>
        </w:rPr>
        <w:t xml:space="preserve">, факс: (812) </w:t>
      </w:r>
      <w:r w:rsidR="00EA5C22" w:rsidRPr="00EA5C22">
        <w:rPr>
          <w:sz w:val="22"/>
          <w:szCs w:val="22"/>
        </w:rPr>
        <w:t>339-16-1</w:t>
      </w:r>
      <w:r w:rsidR="00FB7A65" w:rsidRPr="00967E2A">
        <w:rPr>
          <w:sz w:val="22"/>
          <w:szCs w:val="22"/>
        </w:rPr>
        <w:t>9</w:t>
      </w:r>
    </w:p>
    <w:p w:rsidR="00270D9A" w:rsidRPr="000D3BDB" w:rsidRDefault="00270D9A" w:rsidP="009A27FF">
      <w:pPr>
        <w:pStyle w:val="1-3"/>
        <w:tabs>
          <w:tab w:val="num" w:pos="0"/>
          <w:tab w:val="num" w:pos="360"/>
        </w:tabs>
        <w:spacing w:after="0" w:line="240" w:lineRule="auto"/>
        <w:ind w:firstLine="360"/>
        <w:rPr>
          <w:rFonts w:ascii="Times New Roman" w:hAnsi="Times New Roman"/>
          <w:sz w:val="22"/>
          <w:szCs w:val="22"/>
        </w:rPr>
      </w:pPr>
      <w:r w:rsidRPr="00EA5C22">
        <w:rPr>
          <w:rFonts w:ascii="Times New Roman" w:hAnsi="Times New Roman"/>
          <w:sz w:val="22"/>
          <w:szCs w:val="22"/>
          <w:lang w:val="en-US"/>
        </w:rPr>
        <w:t>E</w:t>
      </w:r>
      <w:r w:rsidR="0057701A" w:rsidRPr="000D3BDB">
        <w:rPr>
          <w:rFonts w:ascii="Times New Roman" w:hAnsi="Times New Roman"/>
          <w:sz w:val="22"/>
          <w:szCs w:val="22"/>
        </w:rPr>
        <w:t>-</w:t>
      </w:r>
      <w:r w:rsidR="0057701A" w:rsidRPr="00EA5C22">
        <w:rPr>
          <w:rFonts w:ascii="Times New Roman" w:hAnsi="Times New Roman"/>
          <w:sz w:val="22"/>
          <w:szCs w:val="22"/>
          <w:lang w:val="en-US"/>
        </w:rPr>
        <w:t>mail</w:t>
      </w:r>
      <w:r w:rsidR="0057701A" w:rsidRPr="000D3BDB">
        <w:rPr>
          <w:rFonts w:ascii="Times New Roman" w:hAnsi="Times New Roman"/>
          <w:sz w:val="22"/>
          <w:szCs w:val="22"/>
        </w:rPr>
        <w:t xml:space="preserve">: </w:t>
      </w:r>
      <w:hyperlink r:id="rId8" w:history="1">
        <w:r w:rsidR="000D3BDB" w:rsidRPr="00026C50">
          <w:rPr>
            <w:rStyle w:val="a8"/>
            <w:sz w:val="22"/>
            <w:szCs w:val="22"/>
            <w:lang w:val="en-US"/>
          </w:rPr>
          <w:t>zakupki</w:t>
        </w:r>
        <w:r w:rsidR="000D3BDB" w:rsidRPr="000D3BDB">
          <w:rPr>
            <w:rStyle w:val="a8"/>
            <w:sz w:val="22"/>
            <w:szCs w:val="22"/>
          </w:rPr>
          <w:t>@</w:t>
        </w:r>
        <w:r w:rsidR="000D3BDB" w:rsidRPr="00026C50">
          <w:rPr>
            <w:rStyle w:val="a8"/>
            <w:sz w:val="22"/>
            <w:szCs w:val="22"/>
            <w:lang w:val="en-US"/>
          </w:rPr>
          <w:t>atomproekt</w:t>
        </w:r>
        <w:r w:rsidR="000D3BDB" w:rsidRPr="000D3BDB">
          <w:rPr>
            <w:rStyle w:val="a8"/>
            <w:sz w:val="22"/>
            <w:szCs w:val="22"/>
          </w:rPr>
          <w:t>.</w:t>
        </w:r>
      </w:hyperlink>
      <w:r w:rsidR="000D3BDB" w:rsidRPr="000D3BDB">
        <w:rPr>
          <w:rStyle w:val="a8"/>
          <w:sz w:val="22"/>
          <w:szCs w:val="22"/>
        </w:rPr>
        <w:t>com</w:t>
      </w:r>
      <w:r w:rsidR="00457C9F" w:rsidRPr="000D3BDB">
        <w:rPr>
          <w:rFonts w:ascii="Times New Roman" w:hAnsi="Times New Roman"/>
          <w:sz w:val="22"/>
          <w:szCs w:val="22"/>
        </w:rPr>
        <w:t xml:space="preserve"> </w:t>
      </w:r>
      <w:r w:rsidR="0057701A" w:rsidRPr="000D3BDB">
        <w:rPr>
          <w:rFonts w:ascii="Times New Roman" w:hAnsi="Times New Roman"/>
          <w:sz w:val="22"/>
          <w:szCs w:val="22"/>
        </w:rPr>
        <w:t xml:space="preserve"> </w:t>
      </w:r>
    </w:p>
    <w:p w:rsidR="0057701A" w:rsidRPr="00124CAA" w:rsidRDefault="00270D9A" w:rsidP="00124CAA">
      <w:pPr>
        <w:ind w:firstLine="426"/>
        <w:jc w:val="both"/>
        <w:rPr>
          <w:sz w:val="22"/>
          <w:szCs w:val="22"/>
        </w:rPr>
      </w:pPr>
      <w:r w:rsidRPr="00536E80">
        <w:rPr>
          <w:sz w:val="22"/>
          <w:szCs w:val="22"/>
        </w:rPr>
        <w:t xml:space="preserve">2. </w:t>
      </w:r>
      <w:r w:rsidRPr="00536E80">
        <w:rPr>
          <w:b/>
          <w:sz w:val="22"/>
          <w:szCs w:val="22"/>
        </w:rPr>
        <w:t>Предмет договора</w:t>
      </w:r>
      <w:r w:rsidRPr="00536E80">
        <w:rPr>
          <w:sz w:val="22"/>
          <w:szCs w:val="22"/>
        </w:rPr>
        <w:t xml:space="preserve">: </w:t>
      </w:r>
      <w:r w:rsidR="00232FCA" w:rsidRPr="00FF2143">
        <w:rPr>
          <w:sz w:val="22"/>
          <w:szCs w:val="22"/>
        </w:rPr>
        <w:t xml:space="preserve">Поставка сертификата на годовую русскоязычную техническую поддержку </w:t>
      </w:r>
      <w:r w:rsidR="00232FCA">
        <w:rPr>
          <w:sz w:val="22"/>
          <w:szCs w:val="22"/>
        </w:rPr>
        <w:t>программного обеспечения</w:t>
      </w:r>
      <w:r w:rsidR="00232FCA" w:rsidRPr="00FF2143">
        <w:rPr>
          <w:sz w:val="22"/>
          <w:szCs w:val="22"/>
        </w:rPr>
        <w:t xml:space="preserve"> Oracle Primavera</w:t>
      </w:r>
      <w:r w:rsidR="00124CAA">
        <w:rPr>
          <w:sz w:val="22"/>
          <w:szCs w:val="22"/>
        </w:rPr>
        <w:t xml:space="preserve"> </w:t>
      </w:r>
      <w:r w:rsidR="0057701A" w:rsidRPr="00124CAA">
        <w:rPr>
          <w:sz w:val="22"/>
          <w:szCs w:val="22"/>
        </w:rPr>
        <w:t xml:space="preserve">на условиях и в объеме, указанных в документации </w:t>
      </w:r>
      <w:r w:rsidRPr="00124CAA">
        <w:rPr>
          <w:sz w:val="22"/>
          <w:szCs w:val="22"/>
        </w:rPr>
        <w:t>по</w:t>
      </w:r>
      <w:r w:rsidR="0057701A" w:rsidRPr="00124CAA">
        <w:rPr>
          <w:sz w:val="22"/>
          <w:szCs w:val="22"/>
        </w:rPr>
        <w:t xml:space="preserve"> запрос</w:t>
      </w:r>
      <w:r w:rsidRPr="00124CAA">
        <w:rPr>
          <w:sz w:val="22"/>
          <w:szCs w:val="22"/>
        </w:rPr>
        <w:t>у</w:t>
      </w:r>
      <w:r w:rsidR="0057701A" w:rsidRPr="00124CAA">
        <w:rPr>
          <w:sz w:val="22"/>
          <w:szCs w:val="22"/>
        </w:rPr>
        <w:t xml:space="preserve"> предложений</w:t>
      </w:r>
      <w:r w:rsidR="00A07D4D" w:rsidRPr="00124CAA">
        <w:rPr>
          <w:sz w:val="22"/>
          <w:szCs w:val="22"/>
        </w:rPr>
        <w:t xml:space="preserve"> </w:t>
      </w:r>
      <w:r w:rsidR="0057701A" w:rsidRPr="00124CAA">
        <w:rPr>
          <w:color w:val="000000"/>
          <w:sz w:val="22"/>
          <w:szCs w:val="22"/>
        </w:rPr>
        <w:t xml:space="preserve">№ </w:t>
      </w:r>
      <w:r w:rsidR="00232FCA">
        <w:rPr>
          <w:color w:val="000000"/>
          <w:sz w:val="22"/>
          <w:szCs w:val="22"/>
        </w:rPr>
        <w:t>06-85/14</w:t>
      </w:r>
      <w:r w:rsidR="0057701A" w:rsidRPr="00124CAA">
        <w:rPr>
          <w:color w:val="000000"/>
          <w:sz w:val="22"/>
          <w:szCs w:val="22"/>
        </w:rPr>
        <w:t xml:space="preserve"> (далее – Документация)</w:t>
      </w:r>
      <w:r w:rsidR="0057701A" w:rsidRPr="00124CAA">
        <w:rPr>
          <w:sz w:val="22"/>
          <w:szCs w:val="22"/>
        </w:rPr>
        <w:t>.</w:t>
      </w:r>
    </w:p>
    <w:p w:rsidR="00270D9A" w:rsidRPr="00536E80" w:rsidRDefault="00270D9A" w:rsidP="00C93633">
      <w:pPr>
        <w:pStyle w:val="1-3"/>
        <w:tabs>
          <w:tab w:val="num" w:pos="0"/>
          <w:tab w:val="left" w:pos="540"/>
          <w:tab w:val="num" w:pos="90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b/>
          <w:sz w:val="22"/>
          <w:szCs w:val="22"/>
        </w:rPr>
        <w:t>Состав и объем</w:t>
      </w:r>
      <w:r w:rsidRPr="00536E80">
        <w:rPr>
          <w:rFonts w:ascii="Times New Roman" w:hAnsi="Times New Roman"/>
          <w:sz w:val="22"/>
          <w:szCs w:val="22"/>
        </w:rPr>
        <w:t xml:space="preserve"> </w:t>
      </w:r>
      <w:r w:rsidR="005078BC">
        <w:rPr>
          <w:rFonts w:ascii="Times New Roman" w:hAnsi="Times New Roman"/>
          <w:b/>
          <w:sz w:val="22"/>
          <w:szCs w:val="22"/>
        </w:rPr>
        <w:t>работ</w:t>
      </w:r>
      <w:r w:rsidRPr="00D47922">
        <w:rPr>
          <w:rFonts w:ascii="Times New Roman" w:hAnsi="Times New Roman"/>
          <w:b/>
          <w:sz w:val="22"/>
          <w:szCs w:val="22"/>
        </w:rPr>
        <w:t>:</w:t>
      </w:r>
      <w:r w:rsidRPr="00536E80">
        <w:rPr>
          <w:rFonts w:ascii="Times New Roman" w:hAnsi="Times New Roman"/>
          <w:sz w:val="22"/>
          <w:szCs w:val="22"/>
        </w:rPr>
        <w:t xml:space="preserve"> все необходимые сведения приведены в Документации.</w:t>
      </w:r>
    </w:p>
    <w:p w:rsidR="00270D9A" w:rsidRPr="00536E80" w:rsidRDefault="00270D9A" w:rsidP="00C93633">
      <w:pPr>
        <w:pStyle w:val="1-3"/>
        <w:tabs>
          <w:tab w:val="num" w:pos="0"/>
          <w:tab w:val="left" w:pos="142"/>
          <w:tab w:val="left" w:pos="540"/>
          <w:tab w:val="num" w:pos="90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b/>
          <w:sz w:val="22"/>
          <w:szCs w:val="22"/>
        </w:rPr>
        <w:t>Срок</w:t>
      </w:r>
      <w:r w:rsidR="00C93633">
        <w:rPr>
          <w:rFonts w:ascii="Times New Roman" w:hAnsi="Times New Roman"/>
          <w:b/>
          <w:sz w:val="22"/>
          <w:szCs w:val="22"/>
        </w:rPr>
        <w:t xml:space="preserve"> </w:t>
      </w:r>
      <w:r w:rsidR="00C773FD" w:rsidRPr="00C773FD">
        <w:rPr>
          <w:b/>
          <w:sz w:val="22"/>
          <w:szCs w:val="22"/>
        </w:rPr>
        <w:t>выполнения работ</w:t>
      </w:r>
      <w:r w:rsidRPr="00C773FD">
        <w:rPr>
          <w:rFonts w:ascii="Times New Roman" w:hAnsi="Times New Roman"/>
          <w:b/>
          <w:sz w:val="22"/>
          <w:szCs w:val="22"/>
        </w:rPr>
        <w:t>:</w:t>
      </w:r>
      <w:r w:rsidRPr="00536E80">
        <w:rPr>
          <w:rFonts w:ascii="Times New Roman" w:hAnsi="Times New Roman"/>
          <w:sz w:val="22"/>
          <w:szCs w:val="22"/>
        </w:rPr>
        <w:t xml:space="preserve"> все необходимые сведения приведены в Документации.</w:t>
      </w:r>
    </w:p>
    <w:p w:rsidR="00270D9A" w:rsidRPr="00536E80" w:rsidRDefault="00270D9A" w:rsidP="00C93633">
      <w:pPr>
        <w:pStyle w:val="1-3"/>
        <w:tabs>
          <w:tab w:val="num" w:pos="0"/>
          <w:tab w:val="left" w:pos="540"/>
          <w:tab w:val="num" w:pos="90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3. </w:t>
      </w:r>
      <w:r w:rsidRPr="00536E80">
        <w:rPr>
          <w:rFonts w:ascii="Times New Roman" w:hAnsi="Times New Roman"/>
          <w:b/>
          <w:sz w:val="22"/>
          <w:szCs w:val="22"/>
        </w:rPr>
        <w:t>Место</w:t>
      </w:r>
      <w:r w:rsidR="00C93633">
        <w:rPr>
          <w:rFonts w:ascii="Times New Roman" w:hAnsi="Times New Roman"/>
          <w:b/>
          <w:sz w:val="22"/>
          <w:szCs w:val="22"/>
        </w:rPr>
        <w:t xml:space="preserve"> </w:t>
      </w:r>
      <w:r w:rsidR="00C773FD" w:rsidRPr="00C773FD">
        <w:rPr>
          <w:b/>
          <w:sz w:val="22"/>
          <w:szCs w:val="22"/>
        </w:rPr>
        <w:t>выполнения работ</w:t>
      </w:r>
      <w:r w:rsidRPr="00536E80">
        <w:rPr>
          <w:rFonts w:ascii="Times New Roman" w:hAnsi="Times New Roman"/>
          <w:sz w:val="22"/>
          <w:szCs w:val="22"/>
        </w:rPr>
        <w:t>: на условиях, указанных в Документации.</w:t>
      </w:r>
    </w:p>
    <w:p w:rsidR="00270D9A" w:rsidRPr="00536E80" w:rsidRDefault="00270D9A" w:rsidP="00C93633">
      <w:pPr>
        <w:tabs>
          <w:tab w:val="num" w:pos="0"/>
          <w:tab w:val="left" w:pos="540"/>
          <w:tab w:val="num" w:pos="900"/>
        </w:tabs>
        <w:ind w:firstLine="357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 xml:space="preserve">4. </w:t>
      </w:r>
      <w:r w:rsidRPr="00536E80">
        <w:rPr>
          <w:b/>
          <w:sz w:val="22"/>
          <w:szCs w:val="22"/>
        </w:rPr>
        <w:t>Сведения о порядке проведения</w:t>
      </w:r>
      <w:r w:rsidRPr="00536E80">
        <w:rPr>
          <w:sz w:val="22"/>
          <w:szCs w:val="22"/>
        </w:rPr>
        <w:t>, в том числе об оформлении участия в запросе предложений, определении лица, выигравшего запрос предложений:</w:t>
      </w:r>
    </w:p>
    <w:p w:rsidR="00270D9A" w:rsidRPr="00536E80" w:rsidRDefault="00270D9A" w:rsidP="00172DE0">
      <w:pPr>
        <w:tabs>
          <w:tab w:val="left" w:pos="0"/>
          <w:tab w:val="left" w:pos="1134"/>
        </w:tabs>
        <w:ind w:firstLine="426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>Запрос предложений проводится на электронной торговой площадке</w:t>
      </w:r>
      <w:r w:rsidR="00D47922">
        <w:rPr>
          <w:sz w:val="22"/>
          <w:szCs w:val="22"/>
        </w:rPr>
        <w:t xml:space="preserve"> </w:t>
      </w:r>
      <w:hyperlink r:id="rId9" w:history="1">
        <w:r w:rsidR="00232FCA">
          <w:rPr>
            <w:rStyle w:val="a8"/>
            <w:sz w:val="22"/>
            <w:szCs w:val="22"/>
          </w:rPr>
          <w:t>www.a-k-d.ru</w:t>
        </w:r>
      </w:hyperlink>
      <w:r w:rsidR="00397103">
        <w:t xml:space="preserve"> </w:t>
      </w:r>
      <w:r w:rsidRPr="00536E80">
        <w:rPr>
          <w:sz w:val="22"/>
          <w:szCs w:val="22"/>
        </w:rPr>
        <w:t xml:space="preserve">в порядке, установленном регламентом данной электронной торговой площадки в соответствии с условиями и требованиями </w:t>
      </w:r>
      <w:r w:rsidR="00FC3EEA" w:rsidRPr="00536E80">
        <w:rPr>
          <w:sz w:val="22"/>
          <w:szCs w:val="22"/>
        </w:rPr>
        <w:t>Д</w:t>
      </w:r>
      <w:r w:rsidRPr="00536E80">
        <w:rPr>
          <w:sz w:val="22"/>
          <w:szCs w:val="22"/>
        </w:rPr>
        <w:t>окументации.</w:t>
      </w:r>
    </w:p>
    <w:p w:rsidR="00270D9A" w:rsidRPr="00536E80" w:rsidRDefault="00270D9A" w:rsidP="00172DE0">
      <w:pPr>
        <w:tabs>
          <w:tab w:val="left" w:pos="0"/>
          <w:tab w:val="left" w:pos="1134"/>
        </w:tabs>
        <w:ind w:firstLine="426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70D9A" w:rsidRPr="00536E80" w:rsidRDefault="00270D9A" w:rsidP="00172DE0">
      <w:pPr>
        <w:tabs>
          <w:tab w:val="left" w:pos="0"/>
          <w:tab w:val="left" w:pos="1134"/>
        </w:tabs>
        <w:ind w:firstLine="426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</w:t>
      </w:r>
      <w:r w:rsidR="00FC3EEA" w:rsidRPr="00536E80">
        <w:rPr>
          <w:sz w:val="22"/>
          <w:szCs w:val="22"/>
        </w:rPr>
        <w:t>Д</w:t>
      </w:r>
      <w:r w:rsidRPr="00536E80">
        <w:rPr>
          <w:sz w:val="22"/>
          <w:szCs w:val="22"/>
        </w:rPr>
        <w:t>окументации</w:t>
      </w:r>
      <w:r w:rsidR="00FC3EEA" w:rsidRPr="00536E80">
        <w:rPr>
          <w:sz w:val="22"/>
          <w:szCs w:val="22"/>
        </w:rPr>
        <w:t>.</w:t>
      </w:r>
    </w:p>
    <w:p w:rsidR="00FC3EEA" w:rsidRDefault="00FC3EEA" w:rsidP="005C5341">
      <w:pPr>
        <w:tabs>
          <w:tab w:val="left" w:pos="0"/>
        </w:tabs>
        <w:ind w:firstLine="360"/>
        <w:contextualSpacing/>
        <w:jc w:val="both"/>
        <w:rPr>
          <w:sz w:val="22"/>
          <w:szCs w:val="22"/>
        </w:rPr>
      </w:pPr>
      <w:r w:rsidRPr="002B28C8">
        <w:rPr>
          <w:sz w:val="22"/>
          <w:szCs w:val="22"/>
        </w:rPr>
        <w:t xml:space="preserve">5. </w:t>
      </w:r>
      <w:r w:rsidRPr="002B28C8">
        <w:rPr>
          <w:b/>
          <w:sz w:val="22"/>
          <w:szCs w:val="22"/>
        </w:rPr>
        <w:t>Начальная (максимальная) цена договора</w:t>
      </w:r>
      <w:r w:rsidR="002B28C8" w:rsidRPr="002B28C8">
        <w:rPr>
          <w:b/>
          <w:sz w:val="22"/>
          <w:szCs w:val="22"/>
        </w:rPr>
        <w:t>:</w:t>
      </w:r>
      <w:r w:rsidR="005C5341">
        <w:rPr>
          <w:sz w:val="22"/>
          <w:szCs w:val="22"/>
        </w:rPr>
        <w:t xml:space="preserve"> </w:t>
      </w:r>
    </w:p>
    <w:p w:rsidR="00400C3B" w:rsidRDefault="00400C3B" w:rsidP="005C5341">
      <w:pPr>
        <w:tabs>
          <w:tab w:val="left" w:pos="0"/>
        </w:tabs>
        <w:ind w:firstLine="360"/>
        <w:contextualSpacing/>
        <w:jc w:val="both"/>
        <w:rPr>
          <w:sz w:val="22"/>
          <w:szCs w:val="22"/>
        </w:rPr>
      </w:pPr>
    </w:p>
    <w:tbl>
      <w:tblPr>
        <w:tblW w:w="544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163"/>
        <w:gridCol w:w="2280"/>
      </w:tblGrid>
      <w:tr w:rsidR="00232FCA" w:rsidRPr="0051003B" w:rsidTr="00650F60">
        <w:tc>
          <w:tcPr>
            <w:tcW w:w="3163" w:type="dxa"/>
          </w:tcPr>
          <w:p w:rsidR="00232FCA" w:rsidRPr="0051003B" w:rsidRDefault="00232FCA" w:rsidP="00251A71">
            <w:pPr>
              <w:jc w:val="center"/>
              <w:rPr>
                <w:b/>
                <w:sz w:val="22"/>
                <w:szCs w:val="22"/>
              </w:rPr>
            </w:pPr>
            <w:r w:rsidRPr="0051003B">
              <w:rPr>
                <w:b/>
                <w:sz w:val="22"/>
                <w:szCs w:val="22"/>
              </w:rPr>
              <w:t>С учетом НДС, руб.</w:t>
            </w:r>
          </w:p>
        </w:tc>
        <w:tc>
          <w:tcPr>
            <w:tcW w:w="2280" w:type="dxa"/>
          </w:tcPr>
          <w:p w:rsidR="00232FCA" w:rsidRPr="004F6BB2" w:rsidRDefault="00232FCA" w:rsidP="00BD18D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4F6BB2">
              <w:rPr>
                <w:b/>
                <w:sz w:val="22"/>
                <w:szCs w:val="22"/>
              </w:rPr>
              <w:t>381 007,13</w:t>
            </w:r>
          </w:p>
        </w:tc>
      </w:tr>
      <w:tr w:rsidR="00232FCA" w:rsidRPr="0051003B" w:rsidTr="00650F60">
        <w:tc>
          <w:tcPr>
            <w:tcW w:w="3163" w:type="dxa"/>
          </w:tcPr>
          <w:p w:rsidR="00232FCA" w:rsidRPr="0051003B" w:rsidRDefault="00232FCA" w:rsidP="00251A71">
            <w:pPr>
              <w:jc w:val="center"/>
              <w:rPr>
                <w:sz w:val="22"/>
                <w:szCs w:val="22"/>
              </w:rPr>
            </w:pPr>
            <w:r w:rsidRPr="0051003B">
              <w:rPr>
                <w:sz w:val="22"/>
                <w:szCs w:val="22"/>
              </w:rPr>
              <w:t>Без НДС, руб.</w:t>
            </w:r>
          </w:p>
        </w:tc>
        <w:tc>
          <w:tcPr>
            <w:tcW w:w="2280" w:type="dxa"/>
          </w:tcPr>
          <w:p w:rsidR="00232FCA" w:rsidRPr="000A7604" w:rsidRDefault="00232FCA" w:rsidP="00BD18D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A7604">
              <w:rPr>
                <w:sz w:val="22"/>
                <w:szCs w:val="22"/>
              </w:rPr>
              <w:t>322 887,4</w:t>
            </w:r>
            <w:r>
              <w:rPr>
                <w:sz w:val="22"/>
                <w:szCs w:val="22"/>
              </w:rPr>
              <w:t>0</w:t>
            </w:r>
          </w:p>
        </w:tc>
      </w:tr>
      <w:tr w:rsidR="00232FCA" w:rsidRPr="0051003B" w:rsidTr="00650F60">
        <w:tc>
          <w:tcPr>
            <w:tcW w:w="3163" w:type="dxa"/>
          </w:tcPr>
          <w:p w:rsidR="00232FCA" w:rsidRPr="0051003B" w:rsidRDefault="00232FCA" w:rsidP="00251A71">
            <w:pPr>
              <w:jc w:val="center"/>
              <w:rPr>
                <w:sz w:val="22"/>
                <w:szCs w:val="22"/>
              </w:rPr>
            </w:pPr>
            <w:r w:rsidRPr="0051003B">
              <w:rPr>
                <w:sz w:val="22"/>
                <w:szCs w:val="22"/>
              </w:rPr>
              <w:t>Сумма НДС, руб.</w:t>
            </w:r>
          </w:p>
        </w:tc>
        <w:tc>
          <w:tcPr>
            <w:tcW w:w="2280" w:type="dxa"/>
          </w:tcPr>
          <w:p w:rsidR="00232FCA" w:rsidRPr="000A7604" w:rsidRDefault="00232FCA" w:rsidP="00BD18D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  <w:highlight w:val="yellow"/>
              </w:rPr>
            </w:pPr>
            <w:r w:rsidRPr="000A7604">
              <w:rPr>
                <w:sz w:val="22"/>
                <w:szCs w:val="22"/>
              </w:rPr>
              <w:t>58 119,73</w:t>
            </w:r>
          </w:p>
        </w:tc>
      </w:tr>
    </w:tbl>
    <w:p w:rsidR="002B28C8" w:rsidRPr="009C33EA" w:rsidRDefault="002B28C8" w:rsidP="005C5341">
      <w:pPr>
        <w:tabs>
          <w:tab w:val="left" w:pos="0"/>
        </w:tabs>
        <w:ind w:firstLine="360"/>
        <w:contextualSpacing/>
        <w:jc w:val="both"/>
        <w:rPr>
          <w:sz w:val="22"/>
          <w:szCs w:val="22"/>
        </w:rPr>
      </w:pPr>
    </w:p>
    <w:p w:rsidR="009C33EA" w:rsidRPr="009C33EA" w:rsidRDefault="00232FCA" w:rsidP="00FC3EEA">
      <w:pPr>
        <w:pStyle w:val="1-3"/>
        <w:tabs>
          <w:tab w:val="left" w:pos="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B52CB4">
        <w:rPr>
          <w:sz w:val="22"/>
          <w:szCs w:val="22"/>
        </w:rPr>
        <w:t>В цену договора включены все расходы поставщика, необходимые для исполнения обязательств по договору, в т. ч. стоимость доставки сертификата Заказчика, а также налоги, сборы, пошлины и другие обязательные платежи, связанные с исполнением поставщиком обязательств по договору.</w:t>
      </w:r>
    </w:p>
    <w:p w:rsidR="0007540C" w:rsidRPr="0007540C" w:rsidRDefault="0007540C" w:rsidP="0007540C">
      <w:pPr>
        <w:tabs>
          <w:tab w:val="left" w:pos="1134"/>
        </w:tabs>
        <w:ind w:firstLine="360"/>
        <w:jc w:val="both"/>
        <w:rPr>
          <w:sz w:val="22"/>
          <w:szCs w:val="22"/>
        </w:rPr>
      </w:pPr>
      <w:r w:rsidRPr="0007540C">
        <w:rPr>
          <w:sz w:val="22"/>
          <w:szCs w:val="22"/>
        </w:rPr>
        <w:t>В случае если Участник не является плательщиком НДС, указанная в Заявке на участие в запросе предложений цена договора, не должна превышать начальную (максимальную) цену договора без учета НДС.</w:t>
      </w:r>
    </w:p>
    <w:p w:rsidR="0007540C" w:rsidRDefault="0007540C" w:rsidP="0007540C">
      <w:pPr>
        <w:pStyle w:val="1-3"/>
        <w:tabs>
          <w:tab w:val="left" w:pos="0"/>
        </w:tabs>
        <w:spacing w:after="0" w:line="240" w:lineRule="auto"/>
        <w:ind w:firstLine="360"/>
        <w:rPr>
          <w:rFonts w:ascii="Times New Roman" w:hAnsi="Times New Roman"/>
          <w:sz w:val="22"/>
          <w:szCs w:val="22"/>
        </w:rPr>
      </w:pPr>
      <w:r w:rsidRPr="0007540C">
        <w:rPr>
          <w:rFonts w:ascii="Times New Roman" w:hAnsi="Times New Roman"/>
          <w:sz w:val="22"/>
          <w:szCs w:val="22"/>
        </w:rPr>
        <w:t>Оплата выполненных Работ производится Заказчиком в соответствии с условиями договора.</w:t>
      </w:r>
    </w:p>
    <w:p w:rsidR="00232FCA" w:rsidRPr="0007540C" w:rsidRDefault="00232FCA" w:rsidP="0007540C">
      <w:pPr>
        <w:pStyle w:val="1-3"/>
        <w:tabs>
          <w:tab w:val="left" w:pos="0"/>
        </w:tabs>
        <w:spacing w:after="0" w:line="240" w:lineRule="auto"/>
        <w:ind w:firstLine="360"/>
        <w:rPr>
          <w:rFonts w:ascii="Times New Roman" w:hAnsi="Times New Roman"/>
          <w:sz w:val="22"/>
          <w:szCs w:val="22"/>
        </w:rPr>
      </w:pPr>
    </w:p>
    <w:p w:rsidR="00FC3EEA" w:rsidRPr="00536E80" w:rsidRDefault="00FC3EEA" w:rsidP="00FC3EEA">
      <w:pPr>
        <w:pStyle w:val="1-3"/>
        <w:tabs>
          <w:tab w:val="left" w:pos="540"/>
        </w:tabs>
        <w:spacing w:after="0" w:line="240" w:lineRule="auto"/>
        <w:ind w:left="284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lastRenderedPageBreak/>
        <w:t xml:space="preserve">6. </w:t>
      </w:r>
      <w:r w:rsidRPr="00536E80">
        <w:rPr>
          <w:rFonts w:ascii="Times New Roman" w:hAnsi="Times New Roman"/>
          <w:b/>
          <w:sz w:val="22"/>
          <w:szCs w:val="22"/>
        </w:rPr>
        <w:t>Срок, место и порядок предоставления Документации</w:t>
      </w:r>
      <w:r w:rsidRPr="00536E80">
        <w:rPr>
          <w:rFonts w:ascii="Times New Roman" w:hAnsi="Times New Roman"/>
          <w:sz w:val="22"/>
          <w:szCs w:val="22"/>
        </w:rPr>
        <w:t xml:space="preserve">: </w:t>
      </w:r>
    </w:p>
    <w:p w:rsidR="00FC3EEA" w:rsidRDefault="00FC3EEA" w:rsidP="00FC3EEA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На официальн</w:t>
      </w:r>
      <w:r w:rsidR="003934AF">
        <w:rPr>
          <w:rFonts w:ascii="Times New Roman" w:hAnsi="Times New Roman"/>
          <w:sz w:val="22"/>
          <w:szCs w:val="22"/>
        </w:rPr>
        <w:t>ых</w:t>
      </w:r>
      <w:r w:rsidRPr="00536E80">
        <w:rPr>
          <w:rFonts w:ascii="Times New Roman" w:hAnsi="Times New Roman"/>
          <w:sz w:val="22"/>
          <w:szCs w:val="22"/>
        </w:rPr>
        <w:t xml:space="preserve"> сайт</w:t>
      </w:r>
      <w:r w:rsidR="003934AF">
        <w:rPr>
          <w:rFonts w:ascii="Times New Roman" w:hAnsi="Times New Roman"/>
          <w:sz w:val="22"/>
          <w:szCs w:val="22"/>
        </w:rPr>
        <w:t>ах</w:t>
      </w:r>
      <w:r w:rsidRPr="00536E80">
        <w:rPr>
          <w:rFonts w:ascii="Times New Roman" w:hAnsi="Times New Roman"/>
          <w:sz w:val="22"/>
          <w:szCs w:val="22"/>
        </w:rPr>
        <w:t xml:space="preserve"> в информационно-телекоммуникационной сети «Интернет» </w:t>
      </w:r>
      <w:r w:rsidR="003934AF" w:rsidRPr="003934AF">
        <w:rPr>
          <w:rFonts w:ascii="Times New Roman" w:hAnsi="Times New Roman"/>
          <w:sz w:val="22"/>
          <w:szCs w:val="22"/>
        </w:rPr>
        <w:t xml:space="preserve">для размещения информации о размещении заказов на поставки товаров, выполнение работ, оказание услуг, определенный Федеральным законом «О закупках товаров, работ, услуг отдельными видами </w:t>
      </w:r>
      <w:r w:rsidR="003934AF" w:rsidRPr="00397103">
        <w:rPr>
          <w:rFonts w:ascii="Times New Roman" w:hAnsi="Times New Roman"/>
          <w:sz w:val="22"/>
          <w:szCs w:val="22"/>
        </w:rPr>
        <w:t xml:space="preserve">юридических лиц» по адресу </w:t>
      </w:r>
      <w:hyperlink r:id="rId10" w:history="1">
        <w:r w:rsidR="003934AF" w:rsidRPr="00397103">
          <w:rPr>
            <w:rFonts w:ascii="Times New Roman" w:hAnsi="Times New Roman"/>
            <w:color w:val="0000FF"/>
            <w:sz w:val="22"/>
            <w:szCs w:val="22"/>
            <w:u w:val="single"/>
          </w:rPr>
          <w:t>www.zakupki.gov.ru</w:t>
        </w:r>
      </w:hyperlink>
      <w:r w:rsidR="003934AF" w:rsidRPr="00397103">
        <w:rPr>
          <w:rFonts w:ascii="Times New Roman" w:hAnsi="Times New Roman"/>
          <w:sz w:val="22"/>
          <w:szCs w:val="22"/>
        </w:rPr>
        <w:t xml:space="preserve"> и </w:t>
      </w:r>
      <w:r w:rsidRPr="00397103">
        <w:rPr>
          <w:rFonts w:ascii="Times New Roman" w:hAnsi="Times New Roman"/>
          <w:sz w:val="22"/>
          <w:szCs w:val="22"/>
        </w:rPr>
        <w:t>для размещения информации по закупкам атомной отрасли Госкорпорации «Росатом»</w:t>
      </w:r>
      <w:r w:rsidR="003934AF" w:rsidRPr="00397103">
        <w:rPr>
          <w:rFonts w:ascii="Times New Roman" w:hAnsi="Times New Roman"/>
          <w:sz w:val="22"/>
          <w:szCs w:val="22"/>
        </w:rPr>
        <w:t xml:space="preserve"> по адресу</w:t>
      </w:r>
      <w:r w:rsidRPr="00397103">
        <w:rPr>
          <w:rFonts w:ascii="Times New Roman" w:hAnsi="Times New Roman"/>
          <w:sz w:val="22"/>
          <w:szCs w:val="22"/>
        </w:rPr>
        <w:t xml:space="preserve"> </w:t>
      </w:r>
      <w:hyperlink r:id="rId11" w:history="1">
        <w:r w:rsidRPr="00397103">
          <w:rPr>
            <w:rFonts w:ascii="Times New Roman" w:hAnsi="Times New Roman"/>
            <w:color w:val="0000FF"/>
            <w:sz w:val="22"/>
            <w:szCs w:val="22"/>
            <w:u w:val="single"/>
          </w:rPr>
          <w:t>http://zakupki.rosatom.ru</w:t>
        </w:r>
      </w:hyperlink>
      <w:r w:rsidRPr="00397103">
        <w:rPr>
          <w:rFonts w:ascii="Times New Roman" w:hAnsi="Times New Roman"/>
          <w:sz w:val="22"/>
          <w:szCs w:val="22"/>
        </w:rPr>
        <w:t xml:space="preserve">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 Порядок получения документации по запросу предложений на электронной торговой площадке</w:t>
      </w:r>
      <w:r w:rsidR="00397103" w:rsidRPr="00397103">
        <w:rPr>
          <w:rFonts w:ascii="Times New Roman" w:hAnsi="Times New Roman"/>
          <w:sz w:val="22"/>
          <w:szCs w:val="22"/>
        </w:rPr>
        <w:t xml:space="preserve"> </w:t>
      </w:r>
      <w:hyperlink r:id="rId12" w:history="1">
        <w:r w:rsidR="00232FCA">
          <w:rPr>
            <w:rStyle w:val="a8"/>
            <w:sz w:val="22"/>
            <w:szCs w:val="22"/>
          </w:rPr>
          <w:t>www.a-k-d.ru</w:t>
        </w:r>
      </w:hyperlink>
      <w:r w:rsidRPr="00536E80">
        <w:rPr>
          <w:rFonts w:ascii="Times New Roman" w:hAnsi="Times New Roman"/>
          <w:sz w:val="22"/>
          <w:szCs w:val="22"/>
        </w:rPr>
        <w:t xml:space="preserve"> определяется правилами данной электронной торговой площадки.</w:t>
      </w:r>
    </w:p>
    <w:p w:rsidR="00FC3EEA" w:rsidRPr="00536E80" w:rsidRDefault="00FC3EEA" w:rsidP="00D47922">
      <w:pPr>
        <w:tabs>
          <w:tab w:val="left" w:pos="540"/>
        </w:tabs>
        <w:ind w:left="357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>7</w:t>
      </w:r>
      <w:r w:rsidRPr="00536E80">
        <w:rPr>
          <w:b/>
          <w:sz w:val="22"/>
          <w:szCs w:val="22"/>
        </w:rPr>
        <w:t>. Обеспечение заявки на участие в запросе предложений</w:t>
      </w:r>
      <w:r w:rsidRPr="00536E80">
        <w:rPr>
          <w:sz w:val="22"/>
          <w:szCs w:val="22"/>
        </w:rPr>
        <w:t>: обеспечение заявки не требуется.</w:t>
      </w:r>
    </w:p>
    <w:p w:rsidR="00FC3EEA" w:rsidRPr="00536E80" w:rsidRDefault="00093697" w:rsidP="00D47922">
      <w:pPr>
        <w:pStyle w:val="1-3"/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8. </w:t>
      </w:r>
      <w:r w:rsidR="00FC3EEA" w:rsidRPr="00536E80">
        <w:rPr>
          <w:rFonts w:ascii="Times New Roman" w:hAnsi="Times New Roman"/>
          <w:b/>
          <w:sz w:val="22"/>
          <w:szCs w:val="22"/>
        </w:rPr>
        <w:t>Сведения о переторжке</w:t>
      </w:r>
      <w:r w:rsidR="00FC3EEA" w:rsidRPr="00536E80">
        <w:rPr>
          <w:rFonts w:ascii="Times New Roman" w:hAnsi="Times New Roman"/>
          <w:sz w:val="22"/>
          <w:szCs w:val="22"/>
        </w:rPr>
        <w:t>: возможно проведение процедуры переторжки.</w:t>
      </w:r>
    </w:p>
    <w:p w:rsidR="00536E80" w:rsidRPr="00536E80" w:rsidRDefault="00536E80" w:rsidP="00D47922">
      <w:pPr>
        <w:pStyle w:val="1-3"/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9. </w:t>
      </w:r>
      <w:r w:rsidRPr="00536E80">
        <w:rPr>
          <w:rFonts w:ascii="Times New Roman" w:hAnsi="Times New Roman"/>
          <w:b/>
          <w:sz w:val="22"/>
          <w:szCs w:val="22"/>
        </w:rPr>
        <w:t>Сведения о предоставлении преференций</w:t>
      </w:r>
      <w:r w:rsidRPr="00536E80">
        <w:rPr>
          <w:rFonts w:ascii="Times New Roman" w:hAnsi="Times New Roman"/>
          <w:sz w:val="22"/>
          <w:szCs w:val="22"/>
        </w:rPr>
        <w:t>: преференции не предоставляются.</w:t>
      </w:r>
    </w:p>
    <w:p w:rsidR="00093697" w:rsidRPr="00536E80" w:rsidRDefault="00037285" w:rsidP="00D47922">
      <w:pPr>
        <w:tabs>
          <w:tab w:val="left" w:pos="1134"/>
        </w:tabs>
        <w:ind w:firstLine="360"/>
        <w:contextualSpacing/>
        <w:jc w:val="both"/>
        <w:rPr>
          <w:spacing w:val="-6"/>
          <w:sz w:val="22"/>
          <w:szCs w:val="22"/>
        </w:rPr>
      </w:pPr>
      <w:r>
        <w:rPr>
          <w:spacing w:val="-6"/>
          <w:sz w:val="22"/>
          <w:szCs w:val="22"/>
        </w:rPr>
        <w:t>10</w:t>
      </w:r>
      <w:r w:rsidR="00093697" w:rsidRPr="00536E80">
        <w:rPr>
          <w:spacing w:val="-6"/>
          <w:sz w:val="22"/>
          <w:szCs w:val="22"/>
        </w:rPr>
        <w:t xml:space="preserve">. </w:t>
      </w:r>
      <w:r w:rsidR="00093697" w:rsidRPr="00536E80">
        <w:rPr>
          <w:b/>
          <w:spacing w:val="-6"/>
          <w:sz w:val="22"/>
          <w:szCs w:val="22"/>
        </w:rPr>
        <w:t>Дата начала и дата и время окончания подачи заявок</w:t>
      </w:r>
      <w:r w:rsidR="00093697" w:rsidRPr="00536E80">
        <w:rPr>
          <w:spacing w:val="-6"/>
          <w:sz w:val="22"/>
          <w:szCs w:val="22"/>
        </w:rPr>
        <w:t xml:space="preserve"> на участие в запросе предложений, место и порядок их подачи участниками:</w:t>
      </w:r>
    </w:p>
    <w:p w:rsidR="00270D9A" w:rsidRPr="00536E80" w:rsidRDefault="00093697" w:rsidP="00DE68D0">
      <w:pPr>
        <w:tabs>
          <w:tab w:val="left" w:pos="0"/>
        </w:tabs>
        <w:ind w:firstLine="357"/>
        <w:contextualSpacing/>
        <w:jc w:val="both"/>
        <w:rPr>
          <w:sz w:val="22"/>
          <w:szCs w:val="22"/>
        </w:rPr>
      </w:pPr>
      <w:r w:rsidRPr="00536E80">
        <w:rPr>
          <w:spacing w:val="-6"/>
          <w:sz w:val="22"/>
          <w:szCs w:val="22"/>
        </w:rPr>
        <w:t>Заявки на участие в запросе предложений предоставляются на электронную торговую площадку</w:t>
      </w:r>
      <w:r w:rsidR="00397103">
        <w:rPr>
          <w:spacing w:val="-6"/>
          <w:sz w:val="22"/>
          <w:szCs w:val="22"/>
        </w:rPr>
        <w:t xml:space="preserve"> </w:t>
      </w:r>
      <w:r w:rsidR="00397103" w:rsidRPr="009504E2">
        <w:t xml:space="preserve"> </w:t>
      </w:r>
      <w:hyperlink r:id="rId13" w:history="1">
        <w:r w:rsidR="00232FCA">
          <w:rPr>
            <w:rStyle w:val="a8"/>
            <w:sz w:val="22"/>
            <w:szCs w:val="22"/>
          </w:rPr>
          <w:t>www.a-k-d.ru</w:t>
        </w:r>
      </w:hyperlink>
      <w:r w:rsidR="00C32DDD">
        <w:rPr>
          <w:sz w:val="22"/>
          <w:szCs w:val="22"/>
        </w:rPr>
        <w:t>,</w:t>
      </w:r>
      <w:r w:rsidR="00397103" w:rsidRPr="00397103">
        <w:rPr>
          <w:sz w:val="22"/>
          <w:szCs w:val="22"/>
        </w:rPr>
        <w:t xml:space="preserve"> </w:t>
      </w:r>
      <w:r w:rsidRPr="00397103">
        <w:rPr>
          <w:spacing w:val="-6"/>
          <w:sz w:val="22"/>
          <w:szCs w:val="22"/>
        </w:rPr>
        <w:t>на</w:t>
      </w:r>
      <w:r w:rsidRPr="00536E80">
        <w:rPr>
          <w:spacing w:val="-6"/>
          <w:sz w:val="22"/>
          <w:szCs w:val="22"/>
        </w:rPr>
        <w:t>чиная с даты</w:t>
      </w:r>
      <w:r w:rsidRPr="00536E80">
        <w:rPr>
          <w:b/>
          <w:i/>
          <w:sz w:val="22"/>
          <w:szCs w:val="22"/>
        </w:rPr>
        <w:t xml:space="preserve"> </w:t>
      </w:r>
      <w:r w:rsidRPr="00536E80">
        <w:rPr>
          <w:sz w:val="22"/>
          <w:szCs w:val="22"/>
        </w:rPr>
        <w:t>размещения настоящего извещения и документации по запросу предложений на официальном сайте и на данной ЭТП,</w:t>
      </w:r>
      <w:r w:rsidRPr="00536E80">
        <w:rPr>
          <w:spacing w:val="-6"/>
          <w:sz w:val="22"/>
          <w:szCs w:val="22"/>
        </w:rPr>
        <w:t xml:space="preserve"> в порядке и в соответствии с регламентом работы данной ЭТП, в срок не позднее </w:t>
      </w:r>
      <w:r w:rsidR="00A701C7" w:rsidRPr="00EC07FC">
        <w:rPr>
          <w:b/>
          <w:spacing w:val="-6"/>
          <w:sz w:val="22"/>
          <w:szCs w:val="22"/>
        </w:rPr>
        <w:t>09</w:t>
      </w:r>
      <w:r w:rsidR="00C252FD">
        <w:rPr>
          <w:b/>
          <w:spacing w:val="-6"/>
          <w:sz w:val="22"/>
          <w:szCs w:val="22"/>
        </w:rPr>
        <w:t>:</w:t>
      </w:r>
      <w:r w:rsidRPr="00EC07FC">
        <w:rPr>
          <w:b/>
          <w:spacing w:val="-6"/>
          <w:sz w:val="22"/>
          <w:szCs w:val="22"/>
        </w:rPr>
        <w:t xml:space="preserve">00 (время московское) </w:t>
      </w:r>
      <w:r w:rsidR="00EC07FC">
        <w:rPr>
          <w:b/>
          <w:sz w:val="22"/>
          <w:szCs w:val="22"/>
        </w:rPr>
        <w:t>15.09.</w:t>
      </w:r>
      <w:r w:rsidR="00DE68D0" w:rsidRPr="00EC07FC">
        <w:rPr>
          <w:b/>
          <w:sz w:val="22"/>
          <w:szCs w:val="22"/>
        </w:rPr>
        <w:t>2014.</w:t>
      </w:r>
    </w:p>
    <w:p w:rsidR="00093697" w:rsidRPr="00EC07FC" w:rsidRDefault="00093697" w:rsidP="00DE68D0">
      <w:pPr>
        <w:tabs>
          <w:tab w:val="left" w:pos="0"/>
        </w:tabs>
        <w:ind w:firstLine="357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>1</w:t>
      </w:r>
      <w:r w:rsidR="00037285">
        <w:rPr>
          <w:sz w:val="22"/>
          <w:szCs w:val="22"/>
        </w:rPr>
        <w:t>1</w:t>
      </w:r>
      <w:r w:rsidRPr="00536E80">
        <w:rPr>
          <w:sz w:val="22"/>
          <w:szCs w:val="22"/>
        </w:rPr>
        <w:t xml:space="preserve">. </w:t>
      </w:r>
      <w:r w:rsidRPr="00536E80">
        <w:rPr>
          <w:b/>
          <w:sz w:val="22"/>
          <w:szCs w:val="22"/>
        </w:rPr>
        <w:t>Место, дата и время открытия доступа</w:t>
      </w:r>
      <w:r w:rsidRPr="00536E80">
        <w:rPr>
          <w:sz w:val="22"/>
          <w:szCs w:val="22"/>
        </w:rPr>
        <w:t xml:space="preserve"> к поданным заявкам на участие в запросе предложений:</w:t>
      </w:r>
      <w:r w:rsidR="005C5341" w:rsidRPr="005C5341">
        <w:rPr>
          <w:spacing w:val="-6"/>
          <w:sz w:val="22"/>
          <w:szCs w:val="22"/>
        </w:rPr>
        <w:t xml:space="preserve"> </w:t>
      </w:r>
      <w:r w:rsidR="005C5341" w:rsidRPr="00C14BF0">
        <w:rPr>
          <w:spacing w:val="-6"/>
          <w:sz w:val="22"/>
          <w:szCs w:val="22"/>
        </w:rPr>
        <w:t>197183, Санкт-Петербург, ул. Савушкина, д. 82</w:t>
      </w:r>
      <w:r w:rsidRPr="00536E80">
        <w:rPr>
          <w:sz w:val="22"/>
          <w:szCs w:val="22"/>
        </w:rPr>
        <w:t>,</w:t>
      </w:r>
      <w:r w:rsidR="00C038CC" w:rsidRPr="00C038CC">
        <w:rPr>
          <w:sz w:val="22"/>
          <w:szCs w:val="22"/>
        </w:rPr>
        <w:t xml:space="preserve"> </w:t>
      </w:r>
      <w:r w:rsidR="00C038CC" w:rsidRPr="003D76E7">
        <w:rPr>
          <w:sz w:val="22"/>
          <w:szCs w:val="22"/>
        </w:rPr>
        <w:t>ОАО «АТОМПРОЕКТ»</w:t>
      </w:r>
      <w:r w:rsidRPr="00536E80">
        <w:rPr>
          <w:sz w:val="22"/>
          <w:szCs w:val="22"/>
        </w:rPr>
        <w:t xml:space="preserve"> </w:t>
      </w:r>
      <w:r w:rsidR="00EC07FC">
        <w:rPr>
          <w:b/>
          <w:sz w:val="22"/>
          <w:szCs w:val="22"/>
        </w:rPr>
        <w:t>15.09.</w:t>
      </w:r>
      <w:r w:rsidR="00DE68D0" w:rsidRPr="00EC07FC">
        <w:rPr>
          <w:b/>
          <w:sz w:val="22"/>
          <w:szCs w:val="22"/>
        </w:rPr>
        <w:t>2014</w:t>
      </w:r>
      <w:r w:rsidR="00EC07FC">
        <w:rPr>
          <w:b/>
          <w:sz w:val="22"/>
          <w:szCs w:val="22"/>
        </w:rPr>
        <w:t xml:space="preserve"> </w:t>
      </w:r>
      <w:r w:rsidR="00A701C7" w:rsidRPr="00EC07FC">
        <w:rPr>
          <w:b/>
          <w:sz w:val="22"/>
          <w:szCs w:val="22"/>
        </w:rPr>
        <w:t>в 09</w:t>
      </w:r>
      <w:r w:rsidR="00C252FD">
        <w:rPr>
          <w:b/>
          <w:sz w:val="22"/>
          <w:szCs w:val="22"/>
        </w:rPr>
        <w:t>:</w:t>
      </w:r>
      <w:r w:rsidRPr="00EC07FC">
        <w:rPr>
          <w:b/>
          <w:sz w:val="22"/>
          <w:szCs w:val="22"/>
        </w:rPr>
        <w:t>00</w:t>
      </w:r>
      <w:r w:rsidRPr="00EC07FC">
        <w:rPr>
          <w:sz w:val="22"/>
          <w:szCs w:val="22"/>
        </w:rPr>
        <w:t>.</w:t>
      </w:r>
    </w:p>
    <w:p w:rsidR="00093697" w:rsidRPr="00EC07FC" w:rsidRDefault="00093697" w:rsidP="00DE68D0">
      <w:pPr>
        <w:tabs>
          <w:tab w:val="left" w:pos="0"/>
        </w:tabs>
        <w:ind w:firstLine="357"/>
        <w:contextualSpacing/>
        <w:jc w:val="both"/>
        <w:rPr>
          <w:sz w:val="22"/>
          <w:szCs w:val="22"/>
        </w:rPr>
      </w:pPr>
      <w:r w:rsidRPr="00EC07FC">
        <w:rPr>
          <w:sz w:val="22"/>
          <w:szCs w:val="22"/>
        </w:rPr>
        <w:t>1</w:t>
      </w:r>
      <w:r w:rsidR="00037285" w:rsidRPr="00EC07FC">
        <w:rPr>
          <w:sz w:val="22"/>
          <w:szCs w:val="22"/>
        </w:rPr>
        <w:t>2</w:t>
      </w:r>
      <w:r w:rsidRPr="00EC07FC">
        <w:rPr>
          <w:sz w:val="22"/>
          <w:szCs w:val="22"/>
        </w:rPr>
        <w:t xml:space="preserve">. </w:t>
      </w:r>
      <w:r w:rsidRPr="00EC07FC">
        <w:rPr>
          <w:b/>
          <w:sz w:val="22"/>
          <w:szCs w:val="22"/>
        </w:rPr>
        <w:t>Место и дата проведения отборочной стадии</w:t>
      </w:r>
      <w:r w:rsidRPr="00EC07FC">
        <w:rPr>
          <w:sz w:val="22"/>
          <w:szCs w:val="22"/>
        </w:rPr>
        <w:t xml:space="preserve"> рассмотрения заявок на участие в запросе предложений:</w:t>
      </w:r>
      <w:r w:rsidR="005C5341" w:rsidRPr="00EC07FC">
        <w:rPr>
          <w:sz w:val="22"/>
          <w:szCs w:val="22"/>
        </w:rPr>
        <w:t xml:space="preserve"> </w:t>
      </w:r>
      <w:r w:rsidR="005C5341" w:rsidRPr="00EC07FC">
        <w:rPr>
          <w:spacing w:val="-6"/>
          <w:sz w:val="22"/>
          <w:szCs w:val="22"/>
        </w:rPr>
        <w:t>197183, Санкт-Петербург, ул. Савушкина, д. 82</w:t>
      </w:r>
      <w:r w:rsidR="00C038CC">
        <w:rPr>
          <w:spacing w:val="-6"/>
          <w:sz w:val="22"/>
          <w:szCs w:val="22"/>
        </w:rPr>
        <w:t>,</w:t>
      </w:r>
      <w:r w:rsidR="00C038CC" w:rsidRPr="00C038CC">
        <w:rPr>
          <w:sz w:val="22"/>
          <w:szCs w:val="22"/>
        </w:rPr>
        <w:t xml:space="preserve"> </w:t>
      </w:r>
      <w:r w:rsidR="00C038CC" w:rsidRPr="003D76E7">
        <w:rPr>
          <w:sz w:val="22"/>
          <w:szCs w:val="22"/>
        </w:rPr>
        <w:t>ОАО «АТОМПРОЕКТ»</w:t>
      </w:r>
      <w:r w:rsidR="005C5341" w:rsidRPr="00EC07FC">
        <w:rPr>
          <w:sz w:val="22"/>
          <w:szCs w:val="22"/>
        </w:rPr>
        <w:t xml:space="preserve"> </w:t>
      </w:r>
      <w:r w:rsidR="005C5341" w:rsidRPr="00EC07FC">
        <w:rPr>
          <w:b/>
          <w:sz w:val="22"/>
          <w:szCs w:val="22"/>
        </w:rPr>
        <w:t xml:space="preserve">не позднее  </w:t>
      </w:r>
      <w:r w:rsidR="00EC07FC">
        <w:rPr>
          <w:b/>
          <w:sz w:val="22"/>
          <w:szCs w:val="22"/>
        </w:rPr>
        <w:t>03.10.</w:t>
      </w:r>
      <w:r w:rsidR="00DE68D0" w:rsidRPr="00EC07FC">
        <w:rPr>
          <w:b/>
          <w:sz w:val="22"/>
          <w:szCs w:val="22"/>
        </w:rPr>
        <w:t>2014.</w:t>
      </w:r>
    </w:p>
    <w:p w:rsidR="00093697" w:rsidRPr="00EC07FC" w:rsidRDefault="00093697" w:rsidP="00093697">
      <w:pPr>
        <w:tabs>
          <w:tab w:val="left" w:pos="0"/>
        </w:tabs>
        <w:ind w:firstLine="357"/>
        <w:contextualSpacing/>
        <w:jc w:val="both"/>
        <w:rPr>
          <w:sz w:val="22"/>
          <w:szCs w:val="22"/>
        </w:rPr>
      </w:pPr>
      <w:r w:rsidRPr="00EC07FC">
        <w:rPr>
          <w:sz w:val="22"/>
          <w:szCs w:val="22"/>
        </w:rPr>
        <w:t>1</w:t>
      </w:r>
      <w:r w:rsidR="00037285" w:rsidRPr="00EC07FC">
        <w:rPr>
          <w:sz w:val="22"/>
          <w:szCs w:val="22"/>
        </w:rPr>
        <w:t>3</w:t>
      </w:r>
      <w:r w:rsidRPr="00EC07FC">
        <w:rPr>
          <w:sz w:val="22"/>
          <w:szCs w:val="22"/>
        </w:rPr>
        <w:t xml:space="preserve">. </w:t>
      </w:r>
      <w:r w:rsidRPr="00EC07FC">
        <w:rPr>
          <w:b/>
          <w:sz w:val="22"/>
          <w:szCs w:val="22"/>
        </w:rPr>
        <w:t>Место и дата проведения оценочной стадии</w:t>
      </w:r>
      <w:r w:rsidRPr="00EC07FC">
        <w:rPr>
          <w:sz w:val="22"/>
          <w:szCs w:val="22"/>
        </w:rPr>
        <w:t xml:space="preserve"> рассмотрения заявок на участие в запросе предложений и подведения итогов запроса предложений: </w:t>
      </w:r>
      <w:r w:rsidR="005C5341" w:rsidRPr="00EC07FC">
        <w:rPr>
          <w:spacing w:val="-6"/>
          <w:sz w:val="22"/>
          <w:szCs w:val="22"/>
        </w:rPr>
        <w:t>197183, Санкт-Петербург, ул. Савушкина, д. 82</w:t>
      </w:r>
      <w:r w:rsidR="00C038CC">
        <w:rPr>
          <w:spacing w:val="-6"/>
          <w:sz w:val="22"/>
          <w:szCs w:val="22"/>
        </w:rPr>
        <w:t>,</w:t>
      </w:r>
      <w:r w:rsidR="00C038CC" w:rsidRPr="00C038CC">
        <w:rPr>
          <w:sz w:val="22"/>
          <w:szCs w:val="22"/>
        </w:rPr>
        <w:t xml:space="preserve"> </w:t>
      </w:r>
      <w:r w:rsidR="00C038CC" w:rsidRPr="003D76E7">
        <w:rPr>
          <w:sz w:val="22"/>
          <w:szCs w:val="22"/>
        </w:rPr>
        <w:t>ОАО «АТОМПРОЕКТ»</w:t>
      </w:r>
      <w:r w:rsidR="005C5341" w:rsidRPr="00EC07FC">
        <w:rPr>
          <w:sz w:val="22"/>
          <w:szCs w:val="22"/>
        </w:rPr>
        <w:t xml:space="preserve"> </w:t>
      </w:r>
      <w:r w:rsidR="005C5341" w:rsidRPr="00EC07FC">
        <w:rPr>
          <w:b/>
          <w:sz w:val="22"/>
          <w:szCs w:val="22"/>
        </w:rPr>
        <w:t>не позднее</w:t>
      </w:r>
      <w:r w:rsidR="005C5341" w:rsidRPr="00EC07FC">
        <w:rPr>
          <w:sz w:val="22"/>
          <w:szCs w:val="22"/>
        </w:rPr>
        <w:t xml:space="preserve"> </w:t>
      </w:r>
      <w:r w:rsidR="00EC07FC" w:rsidRPr="00EC07FC">
        <w:rPr>
          <w:b/>
          <w:sz w:val="22"/>
          <w:szCs w:val="22"/>
        </w:rPr>
        <w:t>1</w:t>
      </w:r>
      <w:r w:rsidR="00EC07FC">
        <w:rPr>
          <w:b/>
          <w:sz w:val="22"/>
          <w:szCs w:val="22"/>
        </w:rPr>
        <w:t>3.10.</w:t>
      </w:r>
      <w:r w:rsidR="005C5341" w:rsidRPr="00EC07FC">
        <w:rPr>
          <w:b/>
          <w:sz w:val="22"/>
          <w:szCs w:val="22"/>
        </w:rPr>
        <w:t>2014</w:t>
      </w:r>
      <w:r w:rsidR="00FF740C" w:rsidRPr="00EC07FC">
        <w:rPr>
          <w:b/>
          <w:sz w:val="22"/>
          <w:szCs w:val="22"/>
        </w:rPr>
        <w:t>.</w:t>
      </w:r>
    </w:p>
    <w:p w:rsidR="00536E80" w:rsidRPr="00536E80" w:rsidRDefault="00536E80" w:rsidP="00536E80">
      <w:pPr>
        <w:pStyle w:val="1-3"/>
        <w:spacing w:after="0" w:line="240" w:lineRule="auto"/>
        <w:ind w:firstLine="426"/>
        <w:rPr>
          <w:rFonts w:ascii="Times New Roman" w:hAnsi="Times New Roman"/>
          <w:sz w:val="22"/>
          <w:szCs w:val="22"/>
        </w:rPr>
      </w:pPr>
      <w:r w:rsidRPr="00EC07FC">
        <w:rPr>
          <w:rFonts w:ascii="Times New Roman" w:hAnsi="Times New Roman"/>
          <w:sz w:val="22"/>
          <w:szCs w:val="22"/>
        </w:rPr>
        <w:t>1</w:t>
      </w:r>
      <w:r w:rsidR="00037285" w:rsidRPr="00EC07FC">
        <w:rPr>
          <w:rFonts w:ascii="Times New Roman" w:hAnsi="Times New Roman"/>
          <w:sz w:val="22"/>
          <w:szCs w:val="22"/>
        </w:rPr>
        <w:t>4</w:t>
      </w:r>
      <w:r w:rsidRPr="00EC07FC">
        <w:rPr>
          <w:rFonts w:ascii="Times New Roman" w:hAnsi="Times New Roman"/>
          <w:sz w:val="22"/>
          <w:szCs w:val="22"/>
        </w:rPr>
        <w:t xml:space="preserve">. </w:t>
      </w:r>
      <w:r w:rsidRPr="00EC07FC">
        <w:rPr>
          <w:rFonts w:ascii="Times New Roman" w:hAnsi="Times New Roman"/>
          <w:b/>
          <w:sz w:val="22"/>
          <w:szCs w:val="22"/>
        </w:rPr>
        <w:t>Срок заключения договора</w:t>
      </w:r>
      <w:r w:rsidRPr="00EC07FC">
        <w:rPr>
          <w:rFonts w:ascii="Times New Roman" w:hAnsi="Times New Roman"/>
          <w:sz w:val="22"/>
          <w:szCs w:val="22"/>
        </w:rPr>
        <w:t xml:space="preserve"> после определения победителя запроса предложений: не ранее 10 дней и не позднее 40 дней со дня размещения на официальном сайте протокола</w:t>
      </w:r>
      <w:r w:rsidRPr="00536E80">
        <w:rPr>
          <w:rFonts w:ascii="Times New Roman" w:hAnsi="Times New Roman"/>
          <w:sz w:val="22"/>
          <w:szCs w:val="22"/>
        </w:rPr>
        <w:t xml:space="preserve"> подведения итогов запроса</w:t>
      </w:r>
      <w:r w:rsidR="00681A58">
        <w:rPr>
          <w:rFonts w:ascii="Times New Roman" w:hAnsi="Times New Roman"/>
          <w:sz w:val="22"/>
          <w:szCs w:val="22"/>
        </w:rPr>
        <w:t xml:space="preserve"> предложений.</w:t>
      </w:r>
    </w:p>
    <w:p w:rsidR="00FC3EEA" w:rsidRPr="00536E80" w:rsidRDefault="00536E80" w:rsidP="005C5341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 w:rsidR="00037285">
        <w:rPr>
          <w:rFonts w:ascii="Times New Roman" w:hAnsi="Times New Roman"/>
          <w:sz w:val="22"/>
          <w:szCs w:val="22"/>
        </w:rPr>
        <w:t>5</w:t>
      </w:r>
      <w:r w:rsidRPr="00536E80">
        <w:rPr>
          <w:rFonts w:ascii="Times New Roman" w:hAnsi="Times New Roman"/>
          <w:sz w:val="22"/>
          <w:szCs w:val="22"/>
        </w:rPr>
        <w:t xml:space="preserve">. </w:t>
      </w:r>
      <w:r w:rsidRPr="00536E80">
        <w:rPr>
          <w:rFonts w:ascii="Times New Roman" w:hAnsi="Times New Roman"/>
          <w:b/>
          <w:sz w:val="22"/>
          <w:szCs w:val="22"/>
        </w:rPr>
        <w:t>Форма</w:t>
      </w:r>
      <w:r w:rsidRPr="00536E80">
        <w:rPr>
          <w:rFonts w:ascii="Times New Roman" w:hAnsi="Times New Roman"/>
          <w:b/>
          <w:spacing w:val="-6"/>
          <w:sz w:val="22"/>
          <w:szCs w:val="22"/>
        </w:rPr>
        <w:t>, размер и срок предоставления обеспечения исполнения обязательств по договору</w:t>
      </w:r>
      <w:r w:rsidRPr="00536E80">
        <w:rPr>
          <w:rFonts w:ascii="Times New Roman" w:hAnsi="Times New Roman"/>
          <w:sz w:val="22"/>
          <w:szCs w:val="22"/>
        </w:rPr>
        <w:t>: обеспечение исполнения договора не требуется.</w:t>
      </w:r>
    </w:p>
    <w:p w:rsidR="00536E80" w:rsidRPr="00536E80" w:rsidRDefault="00536E80" w:rsidP="00536E80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 w:rsidR="00037285">
        <w:rPr>
          <w:rFonts w:ascii="Times New Roman" w:hAnsi="Times New Roman"/>
          <w:sz w:val="22"/>
          <w:szCs w:val="22"/>
        </w:rPr>
        <w:t>6</w:t>
      </w:r>
      <w:r w:rsidRPr="00536E80">
        <w:rPr>
          <w:rFonts w:ascii="Times New Roman" w:hAnsi="Times New Roman"/>
          <w:sz w:val="22"/>
          <w:szCs w:val="22"/>
        </w:rPr>
        <w:t>. Процедура запроса предложений проводится в соответствии с Единым отраслевым стандартом закупок (Положение о закупке) Госкорпорации «Росатом», опубликованном на официальном сайте закупок Госкорпорации «Росатом», в редакции, действующей на дату размещения извещения о проведении открытого запроса предложений.</w:t>
      </w:r>
    </w:p>
    <w:p w:rsidR="00536E80" w:rsidRPr="00536E80" w:rsidRDefault="00536E80" w:rsidP="00536E80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 w:rsidR="00037285">
        <w:rPr>
          <w:rFonts w:ascii="Times New Roman" w:hAnsi="Times New Roman"/>
          <w:sz w:val="22"/>
          <w:szCs w:val="22"/>
        </w:rPr>
        <w:t>7</w:t>
      </w:r>
      <w:r w:rsidRPr="00536E80">
        <w:rPr>
          <w:rFonts w:ascii="Times New Roman" w:hAnsi="Times New Roman"/>
          <w:sz w:val="22"/>
          <w:szCs w:val="22"/>
        </w:rPr>
        <w:t>. Процедура запроса предложений не является торгами по законодательству Российской Федерации.</w:t>
      </w:r>
    </w:p>
    <w:p w:rsidR="00453596" w:rsidRPr="00536E80" w:rsidRDefault="00453596" w:rsidP="00453596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>
        <w:rPr>
          <w:rFonts w:ascii="Times New Roman" w:hAnsi="Times New Roman"/>
          <w:sz w:val="22"/>
          <w:szCs w:val="22"/>
        </w:rPr>
        <w:t>8</w:t>
      </w:r>
      <w:r w:rsidRPr="00536E80">
        <w:rPr>
          <w:rFonts w:ascii="Times New Roman" w:hAnsi="Times New Roman"/>
          <w:sz w:val="22"/>
          <w:szCs w:val="22"/>
        </w:rPr>
        <w:t xml:space="preserve">. </w:t>
      </w:r>
      <w:r w:rsidRPr="004939C3">
        <w:rPr>
          <w:rFonts w:ascii="Times New Roman" w:hAnsi="Times New Roman"/>
          <w:sz w:val="22"/>
          <w:szCs w:val="22"/>
        </w:rPr>
        <w:t xml:space="preserve">Заказчик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 </w:t>
      </w:r>
      <w:r w:rsidRPr="004939C3">
        <w:rPr>
          <w:sz w:val="22"/>
          <w:szCs w:val="22"/>
        </w:rPr>
        <w:t>в случаях, указанных в Едином отраслевом стандарте закупок Госкорпорации «Росатом»</w:t>
      </w:r>
      <w:r w:rsidR="007D4608">
        <w:rPr>
          <w:sz w:val="22"/>
          <w:szCs w:val="22"/>
        </w:rPr>
        <w:t xml:space="preserve"> и в документации по запросу предложений</w:t>
      </w:r>
      <w:r w:rsidRPr="004939C3">
        <w:rPr>
          <w:sz w:val="22"/>
          <w:szCs w:val="22"/>
        </w:rPr>
        <w:t>.</w:t>
      </w:r>
    </w:p>
    <w:p w:rsidR="00536E80" w:rsidRPr="00EA5C22" w:rsidRDefault="00536E80" w:rsidP="00536E80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 w:rsidR="00037285">
        <w:rPr>
          <w:rFonts w:ascii="Times New Roman" w:hAnsi="Times New Roman"/>
          <w:sz w:val="22"/>
          <w:szCs w:val="22"/>
        </w:rPr>
        <w:t>9</w:t>
      </w:r>
      <w:r w:rsidRPr="00536E80">
        <w:rPr>
          <w:rFonts w:ascii="Times New Roman" w:hAnsi="Times New Roman"/>
          <w:sz w:val="22"/>
          <w:szCs w:val="22"/>
        </w:rPr>
        <w:t xml:space="preserve">. Остальные и более подробные условия запроса предложений содержатся в документации по запросу предложений, являющейся </w:t>
      </w:r>
      <w:r w:rsidRPr="00EA5C22">
        <w:rPr>
          <w:rFonts w:ascii="Times New Roman" w:hAnsi="Times New Roman"/>
          <w:sz w:val="22"/>
          <w:szCs w:val="22"/>
        </w:rPr>
        <w:t>неотъемлемым приложением к данному извещению.</w:t>
      </w:r>
    </w:p>
    <w:p w:rsidR="00BC1906" w:rsidRPr="001E3714" w:rsidRDefault="00037285" w:rsidP="001E3714">
      <w:pPr>
        <w:ind w:firstLine="360"/>
        <w:contextualSpacing/>
        <w:jc w:val="both"/>
        <w:rPr>
          <w:sz w:val="22"/>
          <w:szCs w:val="22"/>
        </w:rPr>
      </w:pPr>
      <w:r w:rsidRPr="00EA5C22">
        <w:rPr>
          <w:sz w:val="22"/>
          <w:szCs w:val="22"/>
        </w:rPr>
        <w:t>20</w:t>
      </w:r>
      <w:r w:rsidR="00172DE0" w:rsidRPr="00EA5C22">
        <w:rPr>
          <w:sz w:val="22"/>
          <w:szCs w:val="22"/>
        </w:rPr>
        <w:t xml:space="preserve">. </w:t>
      </w:r>
      <w:r w:rsidR="00AF2587" w:rsidRPr="00EA5C22">
        <w:rPr>
          <w:sz w:val="22"/>
          <w:szCs w:val="22"/>
        </w:rPr>
        <w:t>Контактные лица по организации и проведению запроса предложений:</w:t>
      </w:r>
      <w:r w:rsidR="005C5341" w:rsidRPr="00EA5C22">
        <w:rPr>
          <w:sz w:val="22"/>
          <w:szCs w:val="22"/>
        </w:rPr>
        <w:t xml:space="preserve"> </w:t>
      </w:r>
      <w:r w:rsidR="00232FCA" w:rsidRPr="00FF2143">
        <w:rPr>
          <w:sz w:val="22"/>
          <w:szCs w:val="22"/>
        </w:rPr>
        <w:t>Ухлин Кирилл Александрович т. (812) 339-15-15 доб. 5278</w:t>
      </w:r>
      <w:r w:rsidR="00C32DDD" w:rsidRPr="00EA5C22">
        <w:rPr>
          <w:sz w:val="22"/>
          <w:szCs w:val="22"/>
        </w:rPr>
        <w:t>,</w:t>
      </w:r>
      <w:r w:rsidR="00C91714" w:rsidRPr="00C91714">
        <w:rPr>
          <w:rFonts w:eastAsiaTheme="minorHAnsi" w:cstheme="minorBidi"/>
          <w:szCs w:val="22"/>
          <w:lang w:eastAsia="en-US"/>
        </w:rPr>
        <w:t xml:space="preserve"> </w:t>
      </w:r>
      <w:hyperlink r:id="rId14" w:history="1">
        <w:r w:rsidR="00C91714" w:rsidRPr="00C91714">
          <w:rPr>
            <w:rFonts w:eastAsiaTheme="minorHAnsi" w:cstheme="minorBidi"/>
            <w:color w:val="0000FF" w:themeColor="hyperlink"/>
            <w:szCs w:val="22"/>
            <w:u w:val="single"/>
            <w:lang w:val="en-US" w:eastAsia="en-US"/>
          </w:rPr>
          <w:t>k</w:t>
        </w:r>
        <w:r w:rsidR="00C91714" w:rsidRPr="00C91714">
          <w:rPr>
            <w:rFonts w:eastAsiaTheme="minorHAnsi" w:cstheme="minorBidi"/>
            <w:color w:val="0000FF" w:themeColor="hyperlink"/>
            <w:szCs w:val="22"/>
            <w:u w:val="single"/>
            <w:lang w:eastAsia="en-US"/>
          </w:rPr>
          <w:t>.</w:t>
        </w:r>
        <w:r w:rsidR="00C91714" w:rsidRPr="00C91714">
          <w:rPr>
            <w:rFonts w:eastAsiaTheme="minorHAnsi" w:cstheme="minorBidi"/>
            <w:color w:val="0000FF" w:themeColor="hyperlink"/>
            <w:szCs w:val="22"/>
            <w:u w:val="single"/>
            <w:lang w:val="en-US" w:eastAsia="en-US"/>
          </w:rPr>
          <w:t>uhlin</w:t>
        </w:r>
        <w:r w:rsidR="00C91714" w:rsidRPr="00C91714">
          <w:rPr>
            <w:rFonts w:eastAsiaTheme="minorHAnsi" w:cstheme="minorBidi"/>
            <w:color w:val="0000FF" w:themeColor="hyperlink"/>
            <w:szCs w:val="22"/>
            <w:u w:val="single"/>
            <w:lang w:eastAsia="en-US"/>
          </w:rPr>
          <w:t>@</w:t>
        </w:r>
        <w:r w:rsidR="00C91714" w:rsidRPr="00C91714">
          <w:rPr>
            <w:rFonts w:cstheme="minorBidi"/>
            <w:bCs/>
            <w:iCs/>
            <w:color w:val="0000FF" w:themeColor="hyperlink"/>
            <w:szCs w:val="22"/>
            <w:u w:val="single"/>
            <w:lang w:val="en-US" w:eastAsia="en-US"/>
          </w:rPr>
          <w:t>atomproekt</w:t>
        </w:r>
        <w:r w:rsidR="00C91714" w:rsidRPr="00C91714">
          <w:rPr>
            <w:rFonts w:cstheme="minorBidi"/>
            <w:bCs/>
            <w:iCs/>
            <w:color w:val="0000FF" w:themeColor="hyperlink"/>
            <w:szCs w:val="22"/>
            <w:u w:val="single"/>
            <w:lang w:eastAsia="en-US"/>
          </w:rPr>
          <w:t>.</w:t>
        </w:r>
        <w:r w:rsidR="00C91714" w:rsidRPr="00C91714">
          <w:rPr>
            <w:rFonts w:cstheme="minorBidi"/>
            <w:bCs/>
            <w:iCs/>
            <w:color w:val="0000FF" w:themeColor="hyperlink"/>
            <w:szCs w:val="22"/>
            <w:u w:val="single"/>
            <w:lang w:val="en-US" w:eastAsia="en-US"/>
          </w:rPr>
          <w:t>com</w:t>
        </w:r>
      </w:hyperlink>
      <w:r w:rsidR="00C32DDD" w:rsidRPr="00EA5C22">
        <w:rPr>
          <w:sz w:val="22"/>
          <w:szCs w:val="22"/>
        </w:rPr>
        <w:t xml:space="preserve"> Антонова Анна Юрьевна (812) 430-03-18</w:t>
      </w:r>
      <w:r w:rsidR="001E3714" w:rsidRPr="00EA5C22">
        <w:rPr>
          <w:sz w:val="22"/>
          <w:szCs w:val="22"/>
        </w:rPr>
        <w:t xml:space="preserve">, </w:t>
      </w:r>
      <w:r w:rsidR="005C5341" w:rsidRPr="00EA5C22">
        <w:rPr>
          <w:sz w:val="22"/>
          <w:szCs w:val="22"/>
          <w:lang w:val="en-US"/>
        </w:rPr>
        <w:t>e</w:t>
      </w:r>
      <w:r w:rsidR="005C5341" w:rsidRPr="00EA5C22">
        <w:rPr>
          <w:sz w:val="22"/>
          <w:szCs w:val="22"/>
        </w:rPr>
        <w:t>-</w:t>
      </w:r>
      <w:r w:rsidR="005C5341" w:rsidRPr="00EA5C22">
        <w:rPr>
          <w:sz w:val="22"/>
          <w:szCs w:val="22"/>
          <w:lang w:val="en-US"/>
        </w:rPr>
        <w:t>mail</w:t>
      </w:r>
      <w:r w:rsidR="005C5341" w:rsidRPr="00EA5C22">
        <w:rPr>
          <w:sz w:val="22"/>
          <w:szCs w:val="22"/>
        </w:rPr>
        <w:t xml:space="preserve">: </w:t>
      </w:r>
      <w:hyperlink r:id="rId15" w:history="1">
        <w:r w:rsidR="000D3BDB" w:rsidRPr="008D1D9F">
          <w:rPr>
            <w:rStyle w:val="a8"/>
            <w:sz w:val="22"/>
            <w:szCs w:val="22"/>
            <w:lang w:val="en-US"/>
          </w:rPr>
          <w:t>zakupki</w:t>
        </w:r>
        <w:r w:rsidR="000D3BDB" w:rsidRPr="00232FCA">
          <w:rPr>
            <w:rStyle w:val="a8"/>
            <w:sz w:val="22"/>
            <w:szCs w:val="22"/>
          </w:rPr>
          <w:t>@</w:t>
        </w:r>
        <w:r w:rsidR="000D3BDB">
          <w:rPr>
            <w:rStyle w:val="a8"/>
            <w:sz w:val="22"/>
            <w:szCs w:val="22"/>
            <w:lang w:val="en-US"/>
          </w:rPr>
          <w:t>atomproekt</w:t>
        </w:r>
        <w:r w:rsidR="000D3BDB" w:rsidRPr="00232FCA">
          <w:rPr>
            <w:rStyle w:val="a8"/>
            <w:sz w:val="22"/>
            <w:szCs w:val="22"/>
          </w:rPr>
          <w:t>.</w:t>
        </w:r>
      </w:hyperlink>
      <w:r w:rsidR="000D3BDB" w:rsidRPr="000D3BDB">
        <w:rPr>
          <w:rStyle w:val="a8"/>
          <w:sz w:val="22"/>
          <w:szCs w:val="22"/>
        </w:rPr>
        <w:t>com</w:t>
      </w:r>
      <w:r w:rsidR="005C5341" w:rsidRPr="00EA5C22">
        <w:rPr>
          <w:sz w:val="22"/>
          <w:szCs w:val="22"/>
        </w:rPr>
        <w:t>, по техническим вопросам</w:t>
      </w:r>
      <w:r w:rsidR="001E3714" w:rsidRPr="00EA5C22">
        <w:rPr>
          <w:sz w:val="22"/>
          <w:szCs w:val="22"/>
        </w:rPr>
        <w:t xml:space="preserve">: </w:t>
      </w:r>
      <w:r w:rsidR="00232FCA" w:rsidRPr="00FF2143">
        <w:rPr>
          <w:sz w:val="22"/>
          <w:szCs w:val="22"/>
        </w:rPr>
        <w:t>Ефремов Кирилл Борисович т. (812) 339-15-51, 339-15-15 доб. 5242</w:t>
      </w:r>
      <w:r w:rsidR="00232FCA">
        <w:rPr>
          <w:sz w:val="22"/>
          <w:szCs w:val="22"/>
        </w:rPr>
        <w:t xml:space="preserve">, </w:t>
      </w:r>
      <w:hyperlink r:id="rId16" w:history="1">
        <w:r w:rsidR="00232FCA" w:rsidRPr="00FF2143">
          <w:rPr>
            <w:rStyle w:val="a8"/>
            <w:sz w:val="22"/>
            <w:szCs w:val="22"/>
          </w:rPr>
          <w:t>efremov@</w:t>
        </w:r>
        <w:r w:rsidR="00232FCA" w:rsidRPr="00FF2143">
          <w:rPr>
            <w:rStyle w:val="a8"/>
            <w:sz w:val="22"/>
            <w:szCs w:val="22"/>
            <w:lang w:val="en-US"/>
          </w:rPr>
          <w:t>atomproekt</w:t>
        </w:r>
        <w:r w:rsidR="00232FCA" w:rsidRPr="00FF2143">
          <w:rPr>
            <w:rStyle w:val="a8"/>
            <w:sz w:val="22"/>
            <w:szCs w:val="22"/>
          </w:rPr>
          <w:t>.</w:t>
        </w:r>
        <w:r w:rsidR="00232FCA" w:rsidRPr="00FF2143">
          <w:rPr>
            <w:rStyle w:val="a8"/>
            <w:sz w:val="22"/>
            <w:szCs w:val="22"/>
            <w:lang w:val="en-US"/>
          </w:rPr>
          <w:t>com</w:t>
        </w:r>
      </w:hyperlink>
      <w:r w:rsidR="001E3714" w:rsidRPr="00EA5C22">
        <w:rPr>
          <w:sz w:val="22"/>
          <w:szCs w:val="22"/>
        </w:rPr>
        <w:t>.</w:t>
      </w:r>
    </w:p>
    <w:sectPr w:rsidR="00BC1906" w:rsidRPr="001E3714" w:rsidSect="008B1360">
      <w:footerReference w:type="default" r:id="rId17"/>
      <w:type w:val="continuous"/>
      <w:pgSz w:w="11906" w:h="16838"/>
      <w:pgMar w:top="851" w:right="567" w:bottom="851" w:left="851" w:header="0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1799B" w:rsidRDefault="00E1799B">
      <w:r>
        <w:separator/>
      </w:r>
    </w:p>
  </w:endnote>
  <w:endnote w:type="continuationSeparator" w:id="0">
    <w:p w:rsidR="00E1799B" w:rsidRDefault="00E1799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choolBook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3008" w:rsidRPr="00767B7F" w:rsidRDefault="00C83008" w:rsidP="001173B9">
    <w:pPr>
      <w:rPr>
        <w:i/>
        <w:iCs/>
        <w:sz w:val="20"/>
      </w:rPr>
    </w:pPr>
    <w:r w:rsidRPr="00767B7F">
      <w:rPr>
        <w:i/>
        <w:iCs/>
        <w:sz w:val="20"/>
      </w:rPr>
      <w:br/>
    </w:r>
  </w:p>
  <w:p w:rsidR="00C83008" w:rsidRPr="00767B7F" w:rsidRDefault="00C83008">
    <w:pPr>
      <w:rPr>
        <w:i/>
        <w:iCs/>
        <w:sz w:val="20"/>
      </w:rPr>
    </w:pPr>
    <w:r w:rsidRPr="00767B7F">
      <w:rPr>
        <w:i/>
        <w:iCs/>
        <w:sz w:val="20"/>
      </w:rPr>
      <w:br/>
    </w:r>
  </w:p>
  <w:p w:rsidR="00C83008" w:rsidRDefault="00527A4F">
    <w:pPr>
      <w:jc w:val="center"/>
      <w:rPr>
        <w:sz w:val="22"/>
      </w:rPr>
    </w:pPr>
    <w:r>
      <w:rPr>
        <w:rStyle w:val="a9"/>
        <w:sz w:val="22"/>
      </w:rPr>
      <w:fldChar w:fldCharType="begin"/>
    </w:r>
    <w:r w:rsidR="00C83008">
      <w:rPr>
        <w:rStyle w:val="a9"/>
        <w:sz w:val="22"/>
      </w:rPr>
      <w:instrText xml:space="preserve"> PAGE </w:instrText>
    </w:r>
    <w:r>
      <w:rPr>
        <w:rStyle w:val="a9"/>
        <w:sz w:val="22"/>
      </w:rPr>
      <w:fldChar w:fldCharType="separate"/>
    </w:r>
    <w:r w:rsidR="00E1799B">
      <w:rPr>
        <w:rStyle w:val="a9"/>
        <w:noProof/>
        <w:sz w:val="22"/>
      </w:rPr>
      <w:t>1</w:t>
    </w:r>
    <w:r>
      <w:rPr>
        <w:rStyle w:val="a9"/>
        <w:sz w:val="22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1799B" w:rsidRDefault="00E1799B">
      <w:r>
        <w:separator/>
      </w:r>
    </w:p>
  </w:footnote>
  <w:footnote w:type="continuationSeparator" w:id="0">
    <w:p w:rsidR="00E1799B" w:rsidRDefault="00E1799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1E806462"/>
    <w:lvl w:ilvl="0">
      <w:start w:val="1"/>
      <w:numFmt w:val="bullet"/>
      <w:pStyle w:val="a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>
    <w:nsid w:val="0FF55A56"/>
    <w:multiLevelType w:val="hybridMultilevel"/>
    <w:tmpl w:val="EC284A66"/>
    <w:lvl w:ilvl="0" w:tplc="F398D360">
      <w:start w:val="1"/>
      <w:numFmt w:val="bullet"/>
      <w:pStyle w:val="1-0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198A6DC8"/>
    <w:multiLevelType w:val="multilevel"/>
    <w:tmpl w:val="A7D64544"/>
    <w:lvl w:ilvl="0">
      <w:start w:val="5"/>
      <w:numFmt w:val="decimal"/>
      <w:lvlText w:val="%1."/>
      <w:lvlJc w:val="left"/>
      <w:pPr>
        <w:tabs>
          <w:tab w:val="num" w:pos="990"/>
        </w:tabs>
        <w:ind w:left="990" w:hanging="990"/>
      </w:pPr>
    </w:lvl>
    <w:lvl w:ilvl="1">
      <w:start w:val="1"/>
      <w:numFmt w:val="decimal"/>
      <w:lvlText w:val="%1.%2."/>
      <w:lvlJc w:val="left"/>
      <w:pPr>
        <w:tabs>
          <w:tab w:val="num" w:pos="1416"/>
        </w:tabs>
        <w:ind w:left="1416" w:hanging="990"/>
      </w:p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842" w:hanging="990"/>
      </w:pPr>
    </w:lvl>
    <w:lvl w:ilvl="3">
      <w:start w:val="1"/>
      <w:numFmt w:val="decimal"/>
      <w:lvlText w:val="%1.%2.%3.%4."/>
      <w:lvlJc w:val="left"/>
      <w:pPr>
        <w:tabs>
          <w:tab w:val="num" w:pos="2358"/>
        </w:tabs>
        <w:ind w:left="2358" w:hanging="1080"/>
      </w:p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</w:lvl>
    <w:lvl w:ilvl="5">
      <w:start w:val="1"/>
      <w:numFmt w:val="decimal"/>
      <w:lvlText w:val="%1.%2.%3.%4.%5.%6."/>
      <w:lvlJc w:val="left"/>
      <w:pPr>
        <w:tabs>
          <w:tab w:val="num" w:pos="3570"/>
        </w:tabs>
        <w:ind w:left="357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82"/>
        </w:tabs>
        <w:ind w:left="4782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</w:lvl>
  </w:abstractNum>
  <w:abstractNum w:abstractNumId="3">
    <w:nsid w:val="22734310"/>
    <w:multiLevelType w:val="hybridMultilevel"/>
    <w:tmpl w:val="F56A9E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8A46846"/>
    <w:multiLevelType w:val="multilevel"/>
    <w:tmpl w:val="AFCCD96A"/>
    <w:lvl w:ilvl="0">
      <w:start w:val="1"/>
      <w:numFmt w:val="decimal"/>
      <w:lvlText w:val="%1."/>
      <w:lvlJc w:val="left"/>
      <w:pPr>
        <w:tabs>
          <w:tab w:val="num" w:pos="1418"/>
        </w:tabs>
        <w:ind w:left="1475" w:hanging="57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46"/>
        </w:tabs>
        <w:ind w:left="86" w:firstLine="3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37"/>
        </w:tabs>
        <w:ind w:left="0" w:firstLine="73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30"/>
        </w:tabs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50"/>
        </w:tabs>
        <w:ind w:left="4350" w:hanging="2160"/>
      </w:pPr>
      <w:rPr>
        <w:rFonts w:hint="default"/>
      </w:rPr>
    </w:lvl>
  </w:abstractNum>
  <w:abstractNum w:abstractNumId="6">
    <w:nsid w:val="2BB61EC8"/>
    <w:multiLevelType w:val="multilevel"/>
    <w:tmpl w:val="47D07558"/>
    <w:lvl w:ilvl="0">
      <w:start w:val="2"/>
      <w:numFmt w:val="decimal"/>
      <w:pStyle w:val="a0"/>
      <w:lvlText w:val="%1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1057"/>
        </w:tabs>
        <w:ind w:left="1057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514"/>
        </w:tabs>
        <w:ind w:left="15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911"/>
        </w:tabs>
        <w:ind w:left="191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668"/>
        </w:tabs>
        <w:ind w:left="26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065"/>
        </w:tabs>
        <w:ind w:left="30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822"/>
        </w:tabs>
        <w:ind w:left="382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219"/>
        </w:tabs>
        <w:ind w:left="421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976"/>
        </w:tabs>
        <w:ind w:left="4976" w:hanging="1800"/>
      </w:pPr>
      <w:rPr>
        <w:rFonts w:hint="default"/>
      </w:rPr>
    </w:lvl>
  </w:abstractNum>
  <w:abstractNum w:abstractNumId="7">
    <w:nsid w:val="31E1371A"/>
    <w:multiLevelType w:val="hybridMultilevel"/>
    <w:tmpl w:val="3C7602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0F66918"/>
    <w:multiLevelType w:val="hybridMultilevel"/>
    <w:tmpl w:val="B172F81A"/>
    <w:lvl w:ilvl="0" w:tplc="F8740462">
      <w:start w:val="1"/>
      <w:numFmt w:val="bullet"/>
      <w:pStyle w:val="1-6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63C40A6"/>
    <w:multiLevelType w:val="multilevel"/>
    <w:tmpl w:val="B8146B00"/>
    <w:lvl w:ilvl="0">
      <w:start w:val="1"/>
      <w:numFmt w:val="decimal"/>
      <w:pStyle w:val="-"/>
      <w:lvlText w:val="%1."/>
      <w:lvlJc w:val="left"/>
      <w:pPr>
        <w:tabs>
          <w:tab w:val="num" w:pos="2550"/>
        </w:tabs>
        <w:ind w:left="2550" w:hanging="360"/>
      </w:pPr>
      <w:rPr>
        <w:rFonts w:hint="default"/>
      </w:rPr>
    </w:lvl>
    <w:lvl w:ilvl="1">
      <w:start w:val="1"/>
      <w:numFmt w:val="decimal"/>
      <w:pStyle w:val="-0"/>
      <w:isLgl/>
      <w:lvlText w:val="%1.%2."/>
      <w:lvlJc w:val="left"/>
      <w:pPr>
        <w:tabs>
          <w:tab w:val="num" w:pos="1060"/>
        </w:tabs>
        <w:ind w:left="0" w:firstLine="340"/>
      </w:pPr>
      <w:rPr>
        <w:rFonts w:hint="default"/>
      </w:rPr>
    </w:lvl>
    <w:lvl w:ilvl="2">
      <w:start w:val="1"/>
      <w:numFmt w:val="decimal"/>
      <w:pStyle w:val="-1"/>
      <w:isLgl/>
      <w:lvlText w:val="%1.%2.%3."/>
      <w:lvlJc w:val="left"/>
      <w:pPr>
        <w:tabs>
          <w:tab w:val="num" w:pos="2910"/>
        </w:tabs>
        <w:ind w:left="2910" w:hanging="720"/>
      </w:pPr>
      <w:rPr>
        <w:rFonts w:hint="default"/>
      </w:rPr>
    </w:lvl>
    <w:lvl w:ilvl="3">
      <w:start w:val="1"/>
      <w:numFmt w:val="decimal"/>
      <w:pStyle w:val="-2"/>
      <w:isLgl/>
      <w:lvlText w:val="%1.%2.%3.%4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30"/>
        </w:tabs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50"/>
        </w:tabs>
        <w:ind w:left="4350" w:hanging="2160"/>
      </w:pPr>
      <w:rPr>
        <w:rFonts w:hint="default"/>
      </w:rPr>
    </w:lvl>
  </w:abstractNum>
  <w:abstractNum w:abstractNumId="10">
    <w:nsid w:val="482A26FE"/>
    <w:multiLevelType w:val="hybridMultilevel"/>
    <w:tmpl w:val="9F9CB9FC"/>
    <w:lvl w:ilvl="0" w:tplc="C2C44D9C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DDA7149"/>
    <w:multiLevelType w:val="multilevel"/>
    <w:tmpl w:val="BA4EC73C"/>
    <w:lvl w:ilvl="0">
      <w:start w:val="6"/>
      <w:numFmt w:val="decimal"/>
      <w:lvlText w:val="%1."/>
      <w:lvlJc w:val="left"/>
      <w:pPr>
        <w:tabs>
          <w:tab w:val="num" w:pos="990"/>
        </w:tabs>
        <w:ind w:left="990" w:hanging="990"/>
      </w:pPr>
    </w:lvl>
    <w:lvl w:ilvl="1">
      <w:start w:val="1"/>
      <w:numFmt w:val="decimal"/>
      <w:lvlText w:val="%1.%2."/>
      <w:lvlJc w:val="left"/>
      <w:pPr>
        <w:tabs>
          <w:tab w:val="num" w:pos="1416"/>
        </w:tabs>
        <w:ind w:left="1416" w:hanging="990"/>
      </w:p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842" w:hanging="990"/>
      </w:pPr>
    </w:lvl>
    <w:lvl w:ilvl="3">
      <w:start w:val="1"/>
      <w:numFmt w:val="decimal"/>
      <w:lvlText w:val="%1.%2.%3.%4."/>
      <w:lvlJc w:val="left"/>
      <w:pPr>
        <w:tabs>
          <w:tab w:val="num" w:pos="2358"/>
        </w:tabs>
        <w:ind w:left="2358" w:hanging="1080"/>
      </w:p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</w:lvl>
    <w:lvl w:ilvl="5">
      <w:start w:val="1"/>
      <w:numFmt w:val="decimal"/>
      <w:lvlText w:val="%1.%2.%3.%4.%5.%6."/>
      <w:lvlJc w:val="left"/>
      <w:pPr>
        <w:tabs>
          <w:tab w:val="num" w:pos="3570"/>
        </w:tabs>
        <w:ind w:left="357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82"/>
        </w:tabs>
        <w:ind w:left="4782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</w:lvl>
  </w:abstractNum>
  <w:abstractNum w:abstractNumId="12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3">
    <w:nsid w:val="5376186D"/>
    <w:multiLevelType w:val="hybridMultilevel"/>
    <w:tmpl w:val="3DCE96D4"/>
    <w:lvl w:ilvl="0" w:tplc="A93AB3F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</w:rPr>
    </w:lvl>
    <w:lvl w:ilvl="1" w:tplc="52A28502">
      <w:numFmt w:val="none"/>
      <w:lvlText w:val=""/>
      <w:lvlJc w:val="left"/>
      <w:pPr>
        <w:tabs>
          <w:tab w:val="num" w:pos="360"/>
        </w:tabs>
      </w:pPr>
    </w:lvl>
    <w:lvl w:ilvl="2" w:tplc="12C691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CCA8EA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0D20D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8C46A6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99CCC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8DA23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DC81E7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7B5701A"/>
    <w:multiLevelType w:val="multilevel"/>
    <w:tmpl w:val="25D6106C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5">
    <w:nsid w:val="58E627F4"/>
    <w:multiLevelType w:val="hybridMultilevel"/>
    <w:tmpl w:val="3788D8C0"/>
    <w:lvl w:ilvl="0" w:tplc="0409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6">
    <w:nsid w:val="69FF2DB9"/>
    <w:multiLevelType w:val="hybridMultilevel"/>
    <w:tmpl w:val="8D208F82"/>
    <w:lvl w:ilvl="0" w:tplc="BCEC3BC6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72520162"/>
    <w:multiLevelType w:val="multilevel"/>
    <w:tmpl w:val="25D6106C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8">
    <w:nsid w:val="7B177600"/>
    <w:multiLevelType w:val="hybridMultilevel"/>
    <w:tmpl w:val="8EF6D8C2"/>
    <w:lvl w:ilvl="0" w:tplc="62361DDA">
      <w:start w:val="18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8"/>
  </w:num>
  <w:num w:numId="3">
    <w:abstractNumId w:val="10"/>
  </w:num>
  <w:num w:numId="4">
    <w:abstractNumId w:val="16"/>
  </w:num>
  <w:num w:numId="5">
    <w:abstractNumId w:val="17"/>
  </w:num>
  <w:num w:numId="6">
    <w:abstractNumId w:val="3"/>
  </w:num>
  <w:num w:numId="7">
    <w:abstractNumId w:val="6"/>
  </w:num>
  <w:num w:numId="8">
    <w:abstractNumId w:val="9"/>
  </w:num>
  <w:num w:numId="9">
    <w:abstractNumId w:val="0"/>
  </w:num>
  <w:num w:numId="10">
    <w:abstractNumId w:val="12"/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</w:num>
  <w:num w:numId="16">
    <w:abstractNumId w:val="7"/>
  </w:num>
  <w:num w:numId="17">
    <w:abstractNumId w:val="4"/>
  </w:num>
  <w:num w:numId="18">
    <w:abstractNumId w:val="14"/>
  </w:num>
  <w:num w:numId="19">
    <w:abstractNumId w:val="18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attachedTemplate r:id="rId1"/>
  <w:stylePaneFormatFilter w:val="3F01"/>
  <w:doNotTrackMoves/>
  <w:defaultTabStop w:val="1134"/>
  <w:noPunctuationKerning/>
  <w:characterSpacingControl w:val="doNotCompress"/>
  <w:savePreviewPicture/>
  <w:hdrShapeDefaults>
    <o:shapedefaults v:ext="edit" spidmax="2253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91660"/>
    <w:rsid w:val="00001260"/>
    <w:rsid w:val="00003219"/>
    <w:rsid w:val="00003721"/>
    <w:rsid w:val="00003BF6"/>
    <w:rsid w:val="000109CC"/>
    <w:rsid w:val="00011756"/>
    <w:rsid w:val="00013D99"/>
    <w:rsid w:val="000251ED"/>
    <w:rsid w:val="0002653E"/>
    <w:rsid w:val="0003470C"/>
    <w:rsid w:val="000352F4"/>
    <w:rsid w:val="00037285"/>
    <w:rsid w:val="00042EA9"/>
    <w:rsid w:val="000467D5"/>
    <w:rsid w:val="000479B8"/>
    <w:rsid w:val="000507A1"/>
    <w:rsid w:val="00051EB2"/>
    <w:rsid w:val="000534EF"/>
    <w:rsid w:val="00054296"/>
    <w:rsid w:val="00054565"/>
    <w:rsid w:val="000620F6"/>
    <w:rsid w:val="000635B8"/>
    <w:rsid w:val="00066598"/>
    <w:rsid w:val="00070473"/>
    <w:rsid w:val="0007253B"/>
    <w:rsid w:val="0007285E"/>
    <w:rsid w:val="0007418B"/>
    <w:rsid w:val="0007540C"/>
    <w:rsid w:val="00075A16"/>
    <w:rsid w:val="000804C6"/>
    <w:rsid w:val="00083B42"/>
    <w:rsid w:val="00085959"/>
    <w:rsid w:val="0008742A"/>
    <w:rsid w:val="00087D5C"/>
    <w:rsid w:val="00090114"/>
    <w:rsid w:val="000924BC"/>
    <w:rsid w:val="00093697"/>
    <w:rsid w:val="00094C84"/>
    <w:rsid w:val="00095C56"/>
    <w:rsid w:val="0009716D"/>
    <w:rsid w:val="00097CF7"/>
    <w:rsid w:val="000A4420"/>
    <w:rsid w:val="000A4EB0"/>
    <w:rsid w:val="000B0531"/>
    <w:rsid w:val="000B757C"/>
    <w:rsid w:val="000C5448"/>
    <w:rsid w:val="000D0A76"/>
    <w:rsid w:val="000D1354"/>
    <w:rsid w:val="000D22A2"/>
    <w:rsid w:val="000D33B9"/>
    <w:rsid w:val="000D37F9"/>
    <w:rsid w:val="000D3BDB"/>
    <w:rsid w:val="000D412B"/>
    <w:rsid w:val="000D63CE"/>
    <w:rsid w:val="000E205D"/>
    <w:rsid w:val="000F010E"/>
    <w:rsid w:val="000F17AB"/>
    <w:rsid w:val="000F1EFC"/>
    <w:rsid w:val="000F3268"/>
    <w:rsid w:val="001005C1"/>
    <w:rsid w:val="00100631"/>
    <w:rsid w:val="001078A3"/>
    <w:rsid w:val="00111F86"/>
    <w:rsid w:val="001159AE"/>
    <w:rsid w:val="001171D5"/>
    <w:rsid w:val="001173B9"/>
    <w:rsid w:val="00117982"/>
    <w:rsid w:val="00124CAA"/>
    <w:rsid w:val="00125DA6"/>
    <w:rsid w:val="0012789F"/>
    <w:rsid w:val="00130099"/>
    <w:rsid w:val="00130A94"/>
    <w:rsid w:val="0013136E"/>
    <w:rsid w:val="00132470"/>
    <w:rsid w:val="00133DFD"/>
    <w:rsid w:val="00137515"/>
    <w:rsid w:val="001375E4"/>
    <w:rsid w:val="0013789E"/>
    <w:rsid w:val="00141E18"/>
    <w:rsid w:val="00144307"/>
    <w:rsid w:val="00146818"/>
    <w:rsid w:val="001533A5"/>
    <w:rsid w:val="0015388A"/>
    <w:rsid w:val="0015764D"/>
    <w:rsid w:val="00157D45"/>
    <w:rsid w:val="00164977"/>
    <w:rsid w:val="00167D05"/>
    <w:rsid w:val="00171499"/>
    <w:rsid w:val="00171863"/>
    <w:rsid w:val="00172DE0"/>
    <w:rsid w:val="00180F25"/>
    <w:rsid w:val="00181FB5"/>
    <w:rsid w:val="00182140"/>
    <w:rsid w:val="0018375C"/>
    <w:rsid w:val="00185438"/>
    <w:rsid w:val="00187447"/>
    <w:rsid w:val="00190870"/>
    <w:rsid w:val="001910A3"/>
    <w:rsid w:val="00191230"/>
    <w:rsid w:val="001912F5"/>
    <w:rsid w:val="001945B0"/>
    <w:rsid w:val="001967B8"/>
    <w:rsid w:val="00197D3F"/>
    <w:rsid w:val="001A598B"/>
    <w:rsid w:val="001A5D32"/>
    <w:rsid w:val="001B3EB8"/>
    <w:rsid w:val="001B3FFB"/>
    <w:rsid w:val="001B5A5D"/>
    <w:rsid w:val="001C23F5"/>
    <w:rsid w:val="001C3AF3"/>
    <w:rsid w:val="001C44E0"/>
    <w:rsid w:val="001C4539"/>
    <w:rsid w:val="001D0C06"/>
    <w:rsid w:val="001D2B7F"/>
    <w:rsid w:val="001D483D"/>
    <w:rsid w:val="001D62B6"/>
    <w:rsid w:val="001E1750"/>
    <w:rsid w:val="001E1BE0"/>
    <w:rsid w:val="001E3714"/>
    <w:rsid w:val="001F45E4"/>
    <w:rsid w:val="001F5143"/>
    <w:rsid w:val="001F54D3"/>
    <w:rsid w:val="001F6D62"/>
    <w:rsid w:val="00200430"/>
    <w:rsid w:val="00201A58"/>
    <w:rsid w:val="00203F22"/>
    <w:rsid w:val="002103C5"/>
    <w:rsid w:val="0021143E"/>
    <w:rsid w:val="002115E1"/>
    <w:rsid w:val="00213061"/>
    <w:rsid w:val="00213A4C"/>
    <w:rsid w:val="00222EDA"/>
    <w:rsid w:val="002255A1"/>
    <w:rsid w:val="00225AC8"/>
    <w:rsid w:val="00227BF1"/>
    <w:rsid w:val="00231FE8"/>
    <w:rsid w:val="00232FCA"/>
    <w:rsid w:val="00233140"/>
    <w:rsid w:val="00235C38"/>
    <w:rsid w:val="002361AC"/>
    <w:rsid w:val="00241E6C"/>
    <w:rsid w:val="00243ACC"/>
    <w:rsid w:val="002524ED"/>
    <w:rsid w:val="002532F9"/>
    <w:rsid w:val="00260313"/>
    <w:rsid w:val="00261362"/>
    <w:rsid w:val="00261C83"/>
    <w:rsid w:val="00264690"/>
    <w:rsid w:val="00266383"/>
    <w:rsid w:val="00270CB0"/>
    <w:rsid w:val="00270D9A"/>
    <w:rsid w:val="00275D52"/>
    <w:rsid w:val="0027667E"/>
    <w:rsid w:val="00282C1B"/>
    <w:rsid w:val="0029185F"/>
    <w:rsid w:val="002921BC"/>
    <w:rsid w:val="0029413E"/>
    <w:rsid w:val="00297C70"/>
    <w:rsid w:val="002A092C"/>
    <w:rsid w:val="002A2F15"/>
    <w:rsid w:val="002A705F"/>
    <w:rsid w:val="002B023A"/>
    <w:rsid w:val="002B28C8"/>
    <w:rsid w:val="002B2A50"/>
    <w:rsid w:val="002B2FB1"/>
    <w:rsid w:val="002B7988"/>
    <w:rsid w:val="002C64A0"/>
    <w:rsid w:val="002D5D51"/>
    <w:rsid w:val="002D69DF"/>
    <w:rsid w:val="002D7944"/>
    <w:rsid w:val="002E21E7"/>
    <w:rsid w:val="002F0F43"/>
    <w:rsid w:val="002F2A45"/>
    <w:rsid w:val="002F31F9"/>
    <w:rsid w:val="002F34CC"/>
    <w:rsid w:val="002F7321"/>
    <w:rsid w:val="00310266"/>
    <w:rsid w:val="0031244D"/>
    <w:rsid w:val="00313B15"/>
    <w:rsid w:val="00314D35"/>
    <w:rsid w:val="003175D6"/>
    <w:rsid w:val="00322864"/>
    <w:rsid w:val="00324520"/>
    <w:rsid w:val="00324F41"/>
    <w:rsid w:val="00327948"/>
    <w:rsid w:val="00333730"/>
    <w:rsid w:val="003368CB"/>
    <w:rsid w:val="00340794"/>
    <w:rsid w:val="0034345E"/>
    <w:rsid w:val="0034443D"/>
    <w:rsid w:val="00350CFD"/>
    <w:rsid w:val="00351001"/>
    <w:rsid w:val="0035353A"/>
    <w:rsid w:val="00356BD4"/>
    <w:rsid w:val="003603F7"/>
    <w:rsid w:val="00361D9F"/>
    <w:rsid w:val="00363481"/>
    <w:rsid w:val="00367011"/>
    <w:rsid w:val="00367F28"/>
    <w:rsid w:val="0037161A"/>
    <w:rsid w:val="00376C18"/>
    <w:rsid w:val="00380187"/>
    <w:rsid w:val="003814A3"/>
    <w:rsid w:val="00381CDD"/>
    <w:rsid w:val="0038385A"/>
    <w:rsid w:val="003906C3"/>
    <w:rsid w:val="003925FD"/>
    <w:rsid w:val="003934AF"/>
    <w:rsid w:val="00397103"/>
    <w:rsid w:val="003A7EE7"/>
    <w:rsid w:val="003C487F"/>
    <w:rsid w:val="003C5B29"/>
    <w:rsid w:val="003D1C43"/>
    <w:rsid w:val="003D328A"/>
    <w:rsid w:val="003D3D31"/>
    <w:rsid w:val="003D5AAF"/>
    <w:rsid w:val="003E3741"/>
    <w:rsid w:val="003E3AF7"/>
    <w:rsid w:val="00400C3B"/>
    <w:rsid w:val="00403705"/>
    <w:rsid w:val="004055F4"/>
    <w:rsid w:val="00407AB3"/>
    <w:rsid w:val="00410388"/>
    <w:rsid w:val="00410C59"/>
    <w:rsid w:val="004124A2"/>
    <w:rsid w:val="004249B8"/>
    <w:rsid w:val="0042722D"/>
    <w:rsid w:val="0043022A"/>
    <w:rsid w:val="0043478D"/>
    <w:rsid w:val="00440AE3"/>
    <w:rsid w:val="00441B4D"/>
    <w:rsid w:val="00444961"/>
    <w:rsid w:val="00444D8F"/>
    <w:rsid w:val="004474F2"/>
    <w:rsid w:val="00447B46"/>
    <w:rsid w:val="004501A6"/>
    <w:rsid w:val="00452DA4"/>
    <w:rsid w:val="00453596"/>
    <w:rsid w:val="00453AD4"/>
    <w:rsid w:val="00453BBD"/>
    <w:rsid w:val="00455396"/>
    <w:rsid w:val="00456348"/>
    <w:rsid w:val="00456A45"/>
    <w:rsid w:val="00457C9F"/>
    <w:rsid w:val="004619E7"/>
    <w:rsid w:val="00467F08"/>
    <w:rsid w:val="004709F5"/>
    <w:rsid w:val="004724BB"/>
    <w:rsid w:val="00472FA4"/>
    <w:rsid w:val="00480E71"/>
    <w:rsid w:val="0048154F"/>
    <w:rsid w:val="0048267C"/>
    <w:rsid w:val="004835F1"/>
    <w:rsid w:val="00483A80"/>
    <w:rsid w:val="0048578D"/>
    <w:rsid w:val="00486899"/>
    <w:rsid w:val="00487C8F"/>
    <w:rsid w:val="00491915"/>
    <w:rsid w:val="00491B11"/>
    <w:rsid w:val="00493BEB"/>
    <w:rsid w:val="004967E5"/>
    <w:rsid w:val="00496DF8"/>
    <w:rsid w:val="004A09A5"/>
    <w:rsid w:val="004B1C8A"/>
    <w:rsid w:val="004B30B5"/>
    <w:rsid w:val="004C0F96"/>
    <w:rsid w:val="004C2BD9"/>
    <w:rsid w:val="004C2E2E"/>
    <w:rsid w:val="004C58D5"/>
    <w:rsid w:val="004C72AB"/>
    <w:rsid w:val="004C7B36"/>
    <w:rsid w:val="004D3765"/>
    <w:rsid w:val="004D3DE5"/>
    <w:rsid w:val="004D524F"/>
    <w:rsid w:val="004D5C4E"/>
    <w:rsid w:val="004D5CB0"/>
    <w:rsid w:val="004E114F"/>
    <w:rsid w:val="004E24AE"/>
    <w:rsid w:val="004E2F78"/>
    <w:rsid w:val="004E3097"/>
    <w:rsid w:val="004E559A"/>
    <w:rsid w:val="004E6139"/>
    <w:rsid w:val="004E637B"/>
    <w:rsid w:val="004F0FEA"/>
    <w:rsid w:val="004F430A"/>
    <w:rsid w:val="004F533D"/>
    <w:rsid w:val="005027B7"/>
    <w:rsid w:val="00503CCB"/>
    <w:rsid w:val="00505BA6"/>
    <w:rsid w:val="005078BC"/>
    <w:rsid w:val="00512799"/>
    <w:rsid w:val="005163D1"/>
    <w:rsid w:val="005172B1"/>
    <w:rsid w:val="0052111F"/>
    <w:rsid w:val="00524D21"/>
    <w:rsid w:val="00526B16"/>
    <w:rsid w:val="00526C0C"/>
    <w:rsid w:val="00526E1D"/>
    <w:rsid w:val="00527A4F"/>
    <w:rsid w:val="00532D31"/>
    <w:rsid w:val="00533B0A"/>
    <w:rsid w:val="00534662"/>
    <w:rsid w:val="00534860"/>
    <w:rsid w:val="00536AB6"/>
    <w:rsid w:val="00536E80"/>
    <w:rsid w:val="00537327"/>
    <w:rsid w:val="00537D3A"/>
    <w:rsid w:val="00537DE8"/>
    <w:rsid w:val="00541F25"/>
    <w:rsid w:val="005421B6"/>
    <w:rsid w:val="00543FF8"/>
    <w:rsid w:val="00544A7C"/>
    <w:rsid w:val="0054792A"/>
    <w:rsid w:val="00551517"/>
    <w:rsid w:val="0055443F"/>
    <w:rsid w:val="0055695F"/>
    <w:rsid w:val="00562633"/>
    <w:rsid w:val="00563BAC"/>
    <w:rsid w:val="00571009"/>
    <w:rsid w:val="00571E4D"/>
    <w:rsid w:val="00572EAD"/>
    <w:rsid w:val="005735A8"/>
    <w:rsid w:val="005738C9"/>
    <w:rsid w:val="0057430B"/>
    <w:rsid w:val="0057515B"/>
    <w:rsid w:val="00576423"/>
    <w:rsid w:val="0057701A"/>
    <w:rsid w:val="00586894"/>
    <w:rsid w:val="0059095E"/>
    <w:rsid w:val="00592199"/>
    <w:rsid w:val="00593892"/>
    <w:rsid w:val="00594749"/>
    <w:rsid w:val="00594A5B"/>
    <w:rsid w:val="005A1494"/>
    <w:rsid w:val="005A2743"/>
    <w:rsid w:val="005A3185"/>
    <w:rsid w:val="005A40A2"/>
    <w:rsid w:val="005A4195"/>
    <w:rsid w:val="005A5C9C"/>
    <w:rsid w:val="005A7DC4"/>
    <w:rsid w:val="005B1415"/>
    <w:rsid w:val="005C118A"/>
    <w:rsid w:val="005C14D3"/>
    <w:rsid w:val="005C3F4F"/>
    <w:rsid w:val="005C5341"/>
    <w:rsid w:val="005C7B84"/>
    <w:rsid w:val="005D2673"/>
    <w:rsid w:val="005D520A"/>
    <w:rsid w:val="005D5A08"/>
    <w:rsid w:val="005D61CA"/>
    <w:rsid w:val="005D6B27"/>
    <w:rsid w:val="005E3632"/>
    <w:rsid w:val="005E41ED"/>
    <w:rsid w:val="005E43F8"/>
    <w:rsid w:val="005F1E06"/>
    <w:rsid w:val="005F3BC8"/>
    <w:rsid w:val="00600A4C"/>
    <w:rsid w:val="006013FE"/>
    <w:rsid w:val="006024C9"/>
    <w:rsid w:val="00603278"/>
    <w:rsid w:val="00605DAD"/>
    <w:rsid w:val="00606512"/>
    <w:rsid w:val="006079AC"/>
    <w:rsid w:val="00607A2F"/>
    <w:rsid w:val="00607A96"/>
    <w:rsid w:val="00610A5B"/>
    <w:rsid w:val="006118E6"/>
    <w:rsid w:val="006147B2"/>
    <w:rsid w:val="00624BF9"/>
    <w:rsid w:val="00625B7A"/>
    <w:rsid w:val="00625CB2"/>
    <w:rsid w:val="00626140"/>
    <w:rsid w:val="00626E65"/>
    <w:rsid w:val="00627FB9"/>
    <w:rsid w:val="0063170F"/>
    <w:rsid w:val="00633B1D"/>
    <w:rsid w:val="00633B41"/>
    <w:rsid w:val="006363C3"/>
    <w:rsid w:val="00636E21"/>
    <w:rsid w:val="00641E70"/>
    <w:rsid w:val="006420BD"/>
    <w:rsid w:val="006509F2"/>
    <w:rsid w:val="00650F60"/>
    <w:rsid w:val="006522D7"/>
    <w:rsid w:val="0065286F"/>
    <w:rsid w:val="006532CA"/>
    <w:rsid w:val="00656D9A"/>
    <w:rsid w:val="00657CFD"/>
    <w:rsid w:val="006638D1"/>
    <w:rsid w:val="0066532B"/>
    <w:rsid w:val="00666351"/>
    <w:rsid w:val="00666AB0"/>
    <w:rsid w:val="00670B43"/>
    <w:rsid w:val="00672D8D"/>
    <w:rsid w:val="006741AA"/>
    <w:rsid w:val="006755B9"/>
    <w:rsid w:val="006759F9"/>
    <w:rsid w:val="00675C65"/>
    <w:rsid w:val="0067631E"/>
    <w:rsid w:val="0067736C"/>
    <w:rsid w:val="00681A58"/>
    <w:rsid w:val="00681B6B"/>
    <w:rsid w:val="006833B0"/>
    <w:rsid w:val="00687D98"/>
    <w:rsid w:val="0069058F"/>
    <w:rsid w:val="006905C8"/>
    <w:rsid w:val="00691D5F"/>
    <w:rsid w:val="00697D14"/>
    <w:rsid w:val="006A057A"/>
    <w:rsid w:val="006A158A"/>
    <w:rsid w:val="006A169B"/>
    <w:rsid w:val="006A19CD"/>
    <w:rsid w:val="006B1AAE"/>
    <w:rsid w:val="006B53B4"/>
    <w:rsid w:val="006C15A0"/>
    <w:rsid w:val="006C4B5B"/>
    <w:rsid w:val="006D106C"/>
    <w:rsid w:val="006D6BB6"/>
    <w:rsid w:val="006E075B"/>
    <w:rsid w:val="006E1742"/>
    <w:rsid w:val="006E5EF5"/>
    <w:rsid w:val="006E63C7"/>
    <w:rsid w:val="006E7AEC"/>
    <w:rsid w:val="006F03F7"/>
    <w:rsid w:val="006F39C1"/>
    <w:rsid w:val="006F7F83"/>
    <w:rsid w:val="007039C4"/>
    <w:rsid w:val="00703AA5"/>
    <w:rsid w:val="007049FE"/>
    <w:rsid w:val="00711EB9"/>
    <w:rsid w:val="007125D2"/>
    <w:rsid w:val="00712E32"/>
    <w:rsid w:val="00717155"/>
    <w:rsid w:val="00722551"/>
    <w:rsid w:val="00722AD9"/>
    <w:rsid w:val="00724F74"/>
    <w:rsid w:val="00725FEF"/>
    <w:rsid w:val="00726A5A"/>
    <w:rsid w:val="00726F83"/>
    <w:rsid w:val="00731E73"/>
    <w:rsid w:val="0073234F"/>
    <w:rsid w:val="00733F03"/>
    <w:rsid w:val="00736D10"/>
    <w:rsid w:val="00736FFD"/>
    <w:rsid w:val="007413B4"/>
    <w:rsid w:val="00741C2D"/>
    <w:rsid w:val="0074605D"/>
    <w:rsid w:val="00747415"/>
    <w:rsid w:val="0075041D"/>
    <w:rsid w:val="007510C5"/>
    <w:rsid w:val="00752518"/>
    <w:rsid w:val="0075400C"/>
    <w:rsid w:val="0075464E"/>
    <w:rsid w:val="007560B3"/>
    <w:rsid w:val="00757725"/>
    <w:rsid w:val="00763B6A"/>
    <w:rsid w:val="00766711"/>
    <w:rsid w:val="00766B0C"/>
    <w:rsid w:val="00767B7F"/>
    <w:rsid w:val="00771C9B"/>
    <w:rsid w:val="00772B7A"/>
    <w:rsid w:val="0077312E"/>
    <w:rsid w:val="00773157"/>
    <w:rsid w:val="00774C3E"/>
    <w:rsid w:val="00776178"/>
    <w:rsid w:val="007837BD"/>
    <w:rsid w:val="007879EC"/>
    <w:rsid w:val="00790C16"/>
    <w:rsid w:val="007921C2"/>
    <w:rsid w:val="0079485F"/>
    <w:rsid w:val="00794FE6"/>
    <w:rsid w:val="007951DA"/>
    <w:rsid w:val="007960DD"/>
    <w:rsid w:val="00797803"/>
    <w:rsid w:val="007A0482"/>
    <w:rsid w:val="007B0B23"/>
    <w:rsid w:val="007B2C31"/>
    <w:rsid w:val="007B3CD8"/>
    <w:rsid w:val="007B6DFD"/>
    <w:rsid w:val="007C431E"/>
    <w:rsid w:val="007C5C19"/>
    <w:rsid w:val="007C6E6E"/>
    <w:rsid w:val="007D05C8"/>
    <w:rsid w:val="007D0E39"/>
    <w:rsid w:val="007D4608"/>
    <w:rsid w:val="007D57F0"/>
    <w:rsid w:val="007D71FE"/>
    <w:rsid w:val="007E1B28"/>
    <w:rsid w:val="007F2449"/>
    <w:rsid w:val="007F5CD0"/>
    <w:rsid w:val="007F67C8"/>
    <w:rsid w:val="00800E53"/>
    <w:rsid w:val="008112CD"/>
    <w:rsid w:val="008117F5"/>
    <w:rsid w:val="00817FEC"/>
    <w:rsid w:val="00820786"/>
    <w:rsid w:val="00820A7B"/>
    <w:rsid w:val="00820C04"/>
    <w:rsid w:val="008213F1"/>
    <w:rsid w:val="00827216"/>
    <w:rsid w:val="008273BF"/>
    <w:rsid w:val="00832A24"/>
    <w:rsid w:val="00843F7B"/>
    <w:rsid w:val="0084691C"/>
    <w:rsid w:val="00851AAA"/>
    <w:rsid w:val="00855B3E"/>
    <w:rsid w:val="00861180"/>
    <w:rsid w:val="00861DBD"/>
    <w:rsid w:val="00862142"/>
    <w:rsid w:val="00863B4B"/>
    <w:rsid w:val="00864D87"/>
    <w:rsid w:val="008652E2"/>
    <w:rsid w:val="00871234"/>
    <w:rsid w:val="00872C68"/>
    <w:rsid w:val="008811ED"/>
    <w:rsid w:val="008816DC"/>
    <w:rsid w:val="00882D33"/>
    <w:rsid w:val="008842D0"/>
    <w:rsid w:val="0089438F"/>
    <w:rsid w:val="00896ECA"/>
    <w:rsid w:val="00897BBA"/>
    <w:rsid w:val="008A2DB5"/>
    <w:rsid w:val="008A2ECF"/>
    <w:rsid w:val="008A3368"/>
    <w:rsid w:val="008A499F"/>
    <w:rsid w:val="008A4D94"/>
    <w:rsid w:val="008B1360"/>
    <w:rsid w:val="008B2E5C"/>
    <w:rsid w:val="008B5D41"/>
    <w:rsid w:val="008C02C7"/>
    <w:rsid w:val="008C0CE8"/>
    <w:rsid w:val="008C4429"/>
    <w:rsid w:val="008C64D1"/>
    <w:rsid w:val="008C746F"/>
    <w:rsid w:val="008D04C3"/>
    <w:rsid w:val="008D14C6"/>
    <w:rsid w:val="008D6A35"/>
    <w:rsid w:val="008D6A70"/>
    <w:rsid w:val="008E0523"/>
    <w:rsid w:val="008E0E37"/>
    <w:rsid w:val="008E14D7"/>
    <w:rsid w:val="008E65E2"/>
    <w:rsid w:val="008F0E47"/>
    <w:rsid w:val="008F1289"/>
    <w:rsid w:val="008F1F56"/>
    <w:rsid w:val="008F24A2"/>
    <w:rsid w:val="008F56D2"/>
    <w:rsid w:val="0090092E"/>
    <w:rsid w:val="009032BE"/>
    <w:rsid w:val="0090557A"/>
    <w:rsid w:val="00907922"/>
    <w:rsid w:val="00911F4B"/>
    <w:rsid w:val="00912A0D"/>
    <w:rsid w:val="009134F8"/>
    <w:rsid w:val="00913924"/>
    <w:rsid w:val="00913C1A"/>
    <w:rsid w:val="009175C4"/>
    <w:rsid w:val="009210D5"/>
    <w:rsid w:val="009224DE"/>
    <w:rsid w:val="00924006"/>
    <w:rsid w:val="00924BB2"/>
    <w:rsid w:val="0092660B"/>
    <w:rsid w:val="009270A5"/>
    <w:rsid w:val="00937310"/>
    <w:rsid w:val="009403E8"/>
    <w:rsid w:val="00943448"/>
    <w:rsid w:val="00945CBA"/>
    <w:rsid w:val="00947547"/>
    <w:rsid w:val="0095008D"/>
    <w:rsid w:val="009504E2"/>
    <w:rsid w:val="009523E1"/>
    <w:rsid w:val="00953B20"/>
    <w:rsid w:val="00954D89"/>
    <w:rsid w:val="00955CA2"/>
    <w:rsid w:val="00962AA2"/>
    <w:rsid w:val="00967E2A"/>
    <w:rsid w:val="00970280"/>
    <w:rsid w:val="009706F2"/>
    <w:rsid w:val="0097107C"/>
    <w:rsid w:val="009808C0"/>
    <w:rsid w:val="009820AE"/>
    <w:rsid w:val="0098371C"/>
    <w:rsid w:val="00984079"/>
    <w:rsid w:val="00984E34"/>
    <w:rsid w:val="0099025D"/>
    <w:rsid w:val="009A10EC"/>
    <w:rsid w:val="009A1890"/>
    <w:rsid w:val="009A27FF"/>
    <w:rsid w:val="009A6D3B"/>
    <w:rsid w:val="009B08F4"/>
    <w:rsid w:val="009B27CE"/>
    <w:rsid w:val="009B5809"/>
    <w:rsid w:val="009C017C"/>
    <w:rsid w:val="009C1C1C"/>
    <w:rsid w:val="009C33EA"/>
    <w:rsid w:val="009C3601"/>
    <w:rsid w:val="009C508E"/>
    <w:rsid w:val="009D0C45"/>
    <w:rsid w:val="009D5315"/>
    <w:rsid w:val="009F1836"/>
    <w:rsid w:val="009F5E4A"/>
    <w:rsid w:val="00A0076E"/>
    <w:rsid w:val="00A07D4D"/>
    <w:rsid w:val="00A07D9A"/>
    <w:rsid w:val="00A10DD3"/>
    <w:rsid w:val="00A13608"/>
    <w:rsid w:val="00A14280"/>
    <w:rsid w:val="00A15063"/>
    <w:rsid w:val="00A1703C"/>
    <w:rsid w:val="00A25ED7"/>
    <w:rsid w:val="00A261A2"/>
    <w:rsid w:val="00A262E6"/>
    <w:rsid w:val="00A3107F"/>
    <w:rsid w:val="00A31327"/>
    <w:rsid w:val="00A40D50"/>
    <w:rsid w:val="00A42D12"/>
    <w:rsid w:val="00A46C5A"/>
    <w:rsid w:val="00A61695"/>
    <w:rsid w:val="00A627A6"/>
    <w:rsid w:val="00A701C7"/>
    <w:rsid w:val="00A71DAA"/>
    <w:rsid w:val="00A722F0"/>
    <w:rsid w:val="00A74DD3"/>
    <w:rsid w:val="00A80F28"/>
    <w:rsid w:val="00A81C64"/>
    <w:rsid w:val="00A82556"/>
    <w:rsid w:val="00A8592B"/>
    <w:rsid w:val="00A862DD"/>
    <w:rsid w:val="00A8703A"/>
    <w:rsid w:val="00A87A5B"/>
    <w:rsid w:val="00AA14AE"/>
    <w:rsid w:val="00AA43D7"/>
    <w:rsid w:val="00AA5B43"/>
    <w:rsid w:val="00AB1235"/>
    <w:rsid w:val="00AB364D"/>
    <w:rsid w:val="00AB5BD7"/>
    <w:rsid w:val="00AB700F"/>
    <w:rsid w:val="00AC163E"/>
    <w:rsid w:val="00AC2A6E"/>
    <w:rsid w:val="00AC4039"/>
    <w:rsid w:val="00AC5812"/>
    <w:rsid w:val="00AC5BCB"/>
    <w:rsid w:val="00AC7A1D"/>
    <w:rsid w:val="00AD41BF"/>
    <w:rsid w:val="00AD78AC"/>
    <w:rsid w:val="00AE148A"/>
    <w:rsid w:val="00AE32AD"/>
    <w:rsid w:val="00AE34E8"/>
    <w:rsid w:val="00AE3A90"/>
    <w:rsid w:val="00AE58CE"/>
    <w:rsid w:val="00AE7550"/>
    <w:rsid w:val="00AF2587"/>
    <w:rsid w:val="00B001EA"/>
    <w:rsid w:val="00B010F5"/>
    <w:rsid w:val="00B07BED"/>
    <w:rsid w:val="00B14FA3"/>
    <w:rsid w:val="00B2261C"/>
    <w:rsid w:val="00B2759D"/>
    <w:rsid w:val="00B34FEA"/>
    <w:rsid w:val="00B355A0"/>
    <w:rsid w:val="00B429F6"/>
    <w:rsid w:val="00B43E16"/>
    <w:rsid w:val="00B4533F"/>
    <w:rsid w:val="00B47B37"/>
    <w:rsid w:val="00B51A38"/>
    <w:rsid w:val="00B57B9B"/>
    <w:rsid w:val="00B64C26"/>
    <w:rsid w:val="00B81229"/>
    <w:rsid w:val="00B82D53"/>
    <w:rsid w:val="00B84E2F"/>
    <w:rsid w:val="00B9064C"/>
    <w:rsid w:val="00B91660"/>
    <w:rsid w:val="00B92760"/>
    <w:rsid w:val="00B96B11"/>
    <w:rsid w:val="00BA1B89"/>
    <w:rsid w:val="00BA7AD2"/>
    <w:rsid w:val="00BB7ECD"/>
    <w:rsid w:val="00BC1906"/>
    <w:rsid w:val="00BC2485"/>
    <w:rsid w:val="00BC41DB"/>
    <w:rsid w:val="00BC55B9"/>
    <w:rsid w:val="00BC7F2C"/>
    <w:rsid w:val="00BD0074"/>
    <w:rsid w:val="00BD105D"/>
    <w:rsid w:val="00BD4CAE"/>
    <w:rsid w:val="00BE0645"/>
    <w:rsid w:val="00BE2683"/>
    <w:rsid w:val="00BE78CF"/>
    <w:rsid w:val="00BF16DD"/>
    <w:rsid w:val="00BF4307"/>
    <w:rsid w:val="00BF5D5D"/>
    <w:rsid w:val="00BF61DF"/>
    <w:rsid w:val="00C00E51"/>
    <w:rsid w:val="00C02571"/>
    <w:rsid w:val="00C033EA"/>
    <w:rsid w:val="00C038CC"/>
    <w:rsid w:val="00C06DBE"/>
    <w:rsid w:val="00C070CE"/>
    <w:rsid w:val="00C117F4"/>
    <w:rsid w:val="00C12CED"/>
    <w:rsid w:val="00C13FAB"/>
    <w:rsid w:val="00C143CC"/>
    <w:rsid w:val="00C15653"/>
    <w:rsid w:val="00C224D7"/>
    <w:rsid w:val="00C252FD"/>
    <w:rsid w:val="00C26F05"/>
    <w:rsid w:val="00C31788"/>
    <w:rsid w:val="00C32DDD"/>
    <w:rsid w:val="00C35CE7"/>
    <w:rsid w:val="00C35DF5"/>
    <w:rsid w:val="00C43D0A"/>
    <w:rsid w:val="00C44426"/>
    <w:rsid w:val="00C44C99"/>
    <w:rsid w:val="00C54E89"/>
    <w:rsid w:val="00C64A80"/>
    <w:rsid w:val="00C66783"/>
    <w:rsid w:val="00C70DF0"/>
    <w:rsid w:val="00C70EA4"/>
    <w:rsid w:val="00C717C9"/>
    <w:rsid w:val="00C75714"/>
    <w:rsid w:val="00C75958"/>
    <w:rsid w:val="00C76C12"/>
    <w:rsid w:val="00C773FD"/>
    <w:rsid w:val="00C779F5"/>
    <w:rsid w:val="00C77C45"/>
    <w:rsid w:val="00C80AA2"/>
    <w:rsid w:val="00C83008"/>
    <w:rsid w:val="00C84668"/>
    <w:rsid w:val="00C86313"/>
    <w:rsid w:val="00C86ED9"/>
    <w:rsid w:val="00C91714"/>
    <w:rsid w:val="00C92617"/>
    <w:rsid w:val="00C93633"/>
    <w:rsid w:val="00C9579B"/>
    <w:rsid w:val="00C96086"/>
    <w:rsid w:val="00C965C4"/>
    <w:rsid w:val="00CA29F4"/>
    <w:rsid w:val="00CA5274"/>
    <w:rsid w:val="00CA5FD8"/>
    <w:rsid w:val="00CB0477"/>
    <w:rsid w:val="00CB19AD"/>
    <w:rsid w:val="00CB2B48"/>
    <w:rsid w:val="00CB3704"/>
    <w:rsid w:val="00CB38A5"/>
    <w:rsid w:val="00CC13EF"/>
    <w:rsid w:val="00CC4835"/>
    <w:rsid w:val="00CC56E0"/>
    <w:rsid w:val="00CC584C"/>
    <w:rsid w:val="00CC5FCD"/>
    <w:rsid w:val="00CD0112"/>
    <w:rsid w:val="00CD667E"/>
    <w:rsid w:val="00CE4FC1"/>
    <w:rsid w:val="00CE59CC"/>
    <w:rsid w:val="00CF0EA9"/>
    <w:rsid w:val="00CF171F"/>
    <w:rsid w:val="00CF1D5D"/>
    <w:rsid w:val="00CF2D90"/>
    <w:rsid w:val="00CF34A4"/>
    <w:rsid w:val="00CF573C"/>
    <w:rsid w:val="00D0499E"/>
    <w:rsid w:val="00D04D79"/>
    <w:rsid w:val="00D05517"/>
    <w:rsid w:val="00D059B0"/>
    <w:rsid w:val="00D05BF3"/>
    <w:rsid w:val="00D062A0"/>
    <w:rsid w:val="00D10473"/>
    <w:rsid w:val="00D1218B"/>
    <w:rsid w:val="00D13A61"/>
    <w:rsid w:val="00D2677D"/>
    <w:rsid w:val="00D34E70"/>
    <w:rsid w:val="00D36AC2"/>
    <w:rsid w:val="00D43FF7"/>
    <w:rsid w:val="00D47922"/>
    <w:rsid w:val="00D508C3"/>
    <w:rsid w:val="00D55E99"/>
    <w:rsid w:val="00D65873"/>
    <w:rsid w:val="00D66D00"/>
    <w:rsid w:val="00D7045B"/>
    <w:rsid w:val="00D70653"/>
    <w:rsid w:val="00D70B67"/>
    <w:rsid w:val="00D73E66"/>
    <w:rsid w:val="00D77BDD"/>
    <w:rsid w:val="00D80A61"/>
    <w:rsid w:val="00D833C5"/>
    <w:rsid w:val="00D83575"/>
    <w:rsid w:val="00D83B19"/>
    <w:rsid w:val="00D85642"/>
    <w:rsid w:val="00D87506"/>
    <w:rsid w:val="00D87764"/>
    <w:rsid w:val="00D9123E"/>
    <w:rsid w:val="00D92884"/>
    <w:rsid w:val="00D9698B"/>
    <w:rsid w:val="00DA4AA0"/>
    <w:rsid w:val="00DA4F53"/>
    <w:rsid w:val="00DA6C2E"/>
    <w:rsid w:val="00DB2DAB"/>
    <w:rsid w:val="00DB753E"/>
    <w:rsid w:val="00DC001B"/>
    <w:rsid w:val="00DC0294"/>
    <w:rsid w:val="00DC0F1B"/>
    <w:rsid w:val="00DC3A90"/>
    <w:rsid w:val="00DC4371"/>
    <w:rsid w:val="00DC6552"/>
    <w:rsid w:val="00DD2FA9"/>
    <w:rsid w:val="00DD44BA"/>
    <w:rsid w:val="00DD76F2"/>
    <w:rsid w:val="00DE1D6F"/>
    <w:rsid w:val="00DE1DA0"/>
    <w:rsid w:val="00DE687C"/>
    <w:rsid w:val="00DE68D0"/>
    <w:rsid w:val="00DF1B60"/>
    <w:rsid w:val="00DF2572"/>
    <w:rsid w:val="00DF5629"/>
    <w:rsid w:val="00DF5FA8"/>
    <w:rsid w:val="00E05009"/>
    <w:rsid w:val="00E05AE6"/>
    <w:rsid w:val="00E10703"/>
    <w:rsid w:val="00E10C44"/>
    <w:rsid w:val="00E110DF"/>
    <w:rsid w:val="00E1314D"/>
    <w:rsid w:val="00E1604D"/>
    <w:rsid w:val="00E16D0F"/>
    <w:rsid w:val="00E1792D"/>
    <w:rsid w:val="00E1799B"/>
    <w:rsid w:val="00E2631B"/>
    <w:rsid w:val="00E27326"/>
    <w:rsid w:val="00E27360"/>
    <w:rsid w:val="00E2789D"/>
    <w:rsid w:val="00E278AB"/>
    <w:rsid w:val="00E34DE3"/>
    <w:rsid w:val="00E375E8"/>
    <w:rsid w:val="00E40A87"/>
    <w:rsid w:val="00E41483"/>
    <w:rsid w:val="00E43177"/>
    <w:rsid w:val="00E4732F"/>
    <w:rsid w:val="00E50771"/>
    <w:rsid w:val="00E5251F"/>
    <w:rsid w:val="00E53561"/>
    <w:rsid w:val="00E54F03"/>
    <w:rsid w:val="00E56D47"/>
    <w:rsid w:val="00E60A3F"/>
    <w:rsid w:val="00E6299E"/>
    <w:rsid w:val="00E67F46"/>
    <w:rsid w:val="00E76FB3"/>
    <w:rsid w:val="00E77B67"/>
    <w:rsid w:val="00E80940"/>
    <w:rsid w:val="00E8284D"/>
    <w:rsid w:val="00E828D7"/>
    <w:rsid w:val="00E8766B"/>
    <w:rsid w:val="00E90A60"/>
    <w:rsid w:val="00E910AD"/>
    <w:rsid w:val="00E94927"/>
    <w:rsid w:val="00E96DEA"/>
    <w:rsid w:val="00EA5C22"/>
    <w:rsid w:val="00EA6F8C"/>
    <w:rsid w:val="00EB5518"/>
    <w:rsid w:val="00EB7986"/>
    <w:rsid w:val="00EC07FC"/>
    <w:rsid w:val="00EC1130"/>
    <w:rsid w:val="00ED0F13"/>
    <w:rsid w:val="00ED5860"/>
    <w:rsid w:val="00ED7036"/>
    <w:rsid w:val="00EE2F42"/>
    <w:rsid w:val="00EE6491"/>
    <w:rsid w:val="00EE700D"/>
    <w:rsid w:val="00EF1F2C"/>
    <w:rsid w:val="00EF68C1"/>
    <w:rsid w:val="00EF7A47"/>
    <w:rsid w:val="00F00181"/>
    <w:rsid w:val="00F01DF9"/>
    <w:rsid w:val="00F03403"/>
    <w:rsid w:val="00F03537"/>
    <w:rsid w:val="00F053FB"/>
    <w:rsid w:val="00F060A3"/>
    <w:rsid w:val="00F07265"/>
    <w:rsid w:val="00F1043A"/>
    <w:rsid w:val="00F109F9"/>
    <w:rsid w:val="00F120DE"/>
    <w:rsid w:val="00F1267F"/>
    <w:rsid w:val="00F1280D"/>
    <w:rsid w:val="00F166E2"/>
    <w:rsid w:val="00F16AB4"/>
    <w:rsid w:val="00F17811"/>
    <w:rsid w:val="00F203E9"/>
    <w:rsid w:val="00F20B51"/>
    <w:rsid w:val="00F217A9"/>
    <w:rsid w:val="00F21FA2"/>
    <w:rsid w:val="00F25B49"/>
    <w:rsid w:val="00F30208"/>
    <w:rsid w:val="00F30779"/>
    <w:rsid w:val="00F406C8"/>
    <w:rsid w:val="00F421C0"/>
    <w:rsid w:val="00F427E2"/>
    <w:rsid w:val="00F44B10"/>
    <w:rsid w:val="00F4603F"/>
    <w:rsid w:val="00F51953"/>
    <w:rsid w:val="00F565B9"/>
    <w:rsid w:val="00F60A0D"/>
    <w:rsid w:val="00F63F62"/>
    <w:rsid w:val="00F65988"/>
    <w:rsid w:val="00F6776B"/>
    <w:rsid w:val="00F70799"/>
    <w:rsid w:val="00F71451"/>
    <w:rsid w:val="00F72161"/>
    <w:rsid w:val="00F74028"/>
    <w:rsid w:val="00F7565F"/>
    <w:rsid w:val="00F75F6A"/>
    <w:rsid w:val="00F82DB9"/>
    <w:rsid w:val="00F8329B"/>
    <w:rsid w:val="00F84974"/>
    <w:rsid w:val="00F855EC"/>
    <w:rsid w:val="00F860FB"/>
    <w:rsid w:val="00F903B3"/>
    <w:rsid w:val="00F912D5"/>
    <w:rsid w:val="00F92378"/>
    <w:rsid w:val="00F927E2"/>
    <w:rsid w:val="00F954A9"/>
    <w:rsid w:val="00F95EB4"/>
    <w:rsid w:val="00F97B7B"/>
    <w:rsid w:val="00FA1998"/>
    <w:rsid w:val="00FA1B73"/>
    <w:rsid w:val="00FA4AC2"/>
    <w:rsid w:val="00FB0CA7"/>
    <w:rsid w:val="00FB6051"/>
    <w:rsid w:val="00FB7A65"/>
    <w:rsid w:val="00FC1D2B"/>
    <w:rsid w:val="00FC29A8"/>
    <w:rsid w:val="00FC3890"/>
    <w:rsid w:val="00FC3EEA"/>
    <w:rsid w:val="00FC78E9"/>
    <w:rsid w:val="00FD3A39"/>
    <w:rsid w:val="00FE2A30"/>
    <w:rsid w:val="00FE70D5"/>
    <w:rsid w:val="00FF073C"/>
    <w:rsid w:val="00FF74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1">
    <w:name w:val="Normal"/>
    <w:qFormat/>
    <w:rsid w:val="0003470C"/>
    <w:rPr>
      <w:sz w:val="24"/>
      <w:szCs w:val="24"/>
    </w:rPr>
  </w:style>
  <w:style w:type="paragraph" w:styleId="1">
    <w:name w:val="heading 1"/>
    <w:basedOn w:val="a1"/>
    <w:next w:val="a1"/>
    <w:qFormat/>
    <w:rsid w:val="00BD105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1"/>
    <w:next w:val="a1"/>
    <w:qFormat/>
    <w:rsid w:val="0003470C"/>
    <w:pPr>
      <w:keepNext/>
      <w:ind w:firstLine="6660"/>
      <w:outlineLvl w:val="1"/>
    </w:pPr>
    <w:rPr>
      <w:rFonts w:eastAsia="SimSun"/>
      <w:b/>
      <w:lang w:eastAsia="zh-CN"/>
    </w:rPr>
  </w:style>
  <w:style w:type="paragraph" w:styleId="3">
    <w:name w:val="heading 3"/>
    <w:basedOn w:val="a1"/>
    <w:next w:val="a1"/>
    <w:qFormat/>
    <w:rsid w:val="0003470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1"/>
    <w:next w:val="a1"/>
    <w:qFormat/>
    <w:rsid w:val="00C86313"/>
    <w:pPr>
      <w:keepNext/>
      <w:numPr>
        <w:ilvl w:val="3"/>
        <w:numId w:val="10"/>
      </w:numPr>
      <w:spacing w:before="240" w:after="60"/>
      <w:jc w:val="both"/>
      <w:outlineLvl w:val="3"/>
    </w:pPr>
    <w:rPr>
      <w:rFonts w:ascii="Arial" w:hAnsi="Arial"/>
      <w:szCs w:val="20"/>
    </w:rPr>
  </w:style>
  <w:style w:type="paragraph" w:styleId="5">
    <w:name w:val="heading 5"/>
    <w:basedOn w:val="a1"/>
    <w:next w:val="a1"/>
    <w:qFormat/>
    <w:rsid w:val="00C86313"/>
    <w:pPr>
      <w:numPr>
        <w:ilvl w:val="4"/>
        <w:numId w:val="10"/>
      </w:numPr>
      <w:spacing w:before="240" w:after="60"/>
      <w:jc w:val="both"/>
      <w:outlineLvl w:val="4"/>
    </w:pPr>
    <w:rPr>
      <w:sz w:val="22"/>
      <w:szCs w:val="20"/>
    </w:rPr>
  </w:style>
  <w:style w:type="paragraph" w:styleId="6">
    <w:name w:val="heading 6"/>
    <w:basedOn w:val="a1"/>
    <w:next w:val="a1"/>
    <w:qFormat/>
    <w:rsid w:val="00C86313"/>
    <w:pPr>
      <w:numPr>
        <w:ilvl w:val="5"/>
        <w:numId w:val="10"/>
      </w:numPr>
      <w:spacing w:before="240" w:after="60"/>
      <w:jc w:val="both"/>
      <w:outlineLvl w:val="5"/>
    </w:pPr>
    <w:rPr>
      <w:i/>
      <w:sz w:val="22"/>
      <w:szCs w:val="20"/>
    </w:rPr>
  </w:style>
  <w:style w:type="paragraph" w:styleId="7">
    <w:name w:val="heading 7"/>
    <w:basedOn w:val="a1"/>
    <w:next w:val="a1"/>
    <w:qFormat/>
    <w:rsid w:val="00C86313"/>
    <w:pPr>
      <w:numPr>
        <w:ilvl w:val="6"/>
        <w:numId w:val="10"/>
      </w:numPr>
      <w:spacing w:before="240" w:after="60"/>
      <w:jc w:val="both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1"/>
    <w:next w:val="a1"/>
    <w:qFormat/>
    <w:rsid w:val="00C86313"/>
    <w:pPr>
      <w:numPr>
        <w:ilvl w:val="7"/>
        <w:numId w:val="10"/>
      </w:numPr>
      <w:spacing w:before="240" w:after="60"/>
      <w:jc w:val="both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1"/>
    <w:next w:val="a1"/>
    <w:qFormat/>
    <w:rsid w:val="00C86313"/>
    <w:pPr>
      <w:numPr>
        <w:ilvl w:val="8"/>
        <w:numId w:val="10"/>
      </w:numPr>
      <w:spacing w:before="240" w:after="60"/>
      <w:jc w:val="both"/>
      <w:outlineLvl w:val="8"/>
    </w:pPr>
    <w:rPr>
      <w:rFonts w:ascii="Arial" w:hAnsi="Arial"/>
      <w:b/>
      <w:i/>
      <w:sz w:val="18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rsid w:val="0003470C"/>
    <w:pPr>
      <w:tabs>
        <w:tab w:val="center" w:pos="4677"/>
        <w:tab w:val="right" w:pos="9355"/>
      </w:tabs>
    </w:pPr>
  </w:style>
  <w:style w:type="paragraph" w:styleId="a6">
    <w:name w:val="footer"/>
    <w:basedOn w:val="a1"/>
    <w:rsid w:val="0003470C"/>
    <w:pPr>
      <w:tabs>
        <w:tab w:val="center" w:pos="4677"/>
        <w:tab w:val="right" w:pos="9355"/>
      </w:tabs>
    </w:pPr>
  </w:style>
  <w:style w:type="character" w:styleId="a7">
    <w:name w:val="page number"/>
    <w:basedOn w:val="a2"/>
    <w:rsid w:val="0003470C"/>
  </w:style>
  <w:style w:type="paragraph" w:customStyle="1" w:styleId="10">
    <w:name w:val="Таб1.наимен."/>
    <w:basedOn w:val="a1"/>
    <w:next w:val="a1"/>
    <w:rsid w:val="0003470C"/>
    <w:pPr>
      <w:keepNext/>
      <w:spacing w:before="120" w:line="288" w:lineRule="auto"/>
    </w:pPr>
    <w:rPr>
      <w:rFonts w:ascii="Times New Roman CYR" w:hAnsi="Times New Roman CYR"/>
      <w:szCs w:val="20"/>
    </w:rPr>
  </w:style>
  <w:style w:type="character" w:styleId="a8">
    <w:name w:val="Hyperlink"/>
    <w:basedOn w:val="a2"/>
    <w:uiPriority w:val="99"/>
    <w:rsid w:val="0003470C"/>
    <w:rPr>
      <w:color w:val="0000FF"/>
      <w:u w:val="single"/>
    </w:rPr>
  </w:style>
  <w:style w:type="paragraph" w:customStyle="1" w:styleId="11">
    <w:name w:val="Стиль1"/>
    <w:basedOn w:val="a1"/>
    <w:next w:val="a1"/>
    <w:rsid w:val="0003470C"/>
    <w:pPr>
      <w:tabs>
        <w:tab w:val="center" w:pos="4536"/>
        <w:tab w:val="right" w:pos="9072"/>
      </w:tabs>
      <w:spacing w:before="120" w:after="120"/>
      <w:jc w:val="center"/>
    </w:pPr>
    <w:rPr>
      <w:rFonts w:ascii="Times New Roman CYR" w:hAnsi="Times New Roman CYR"/>
      <w:szCs w:val="20"/>
    </w:rPr>
  </w:style>
  <w:style w:type="character" w:customStyle="1" w:styleId="a9">
    <w:name w:val="номер страницы"/>
    <w:basedOn w:val="a2"/>
    <w:rsid w:val="0003470C"/>
  </w:style>
  <w:style w:type="paragraph" w:customStyle="1" w:styleId="1-0">
    <w:name w:val="Спис1-0"/>
    <w:basedOn w:val="a1"/>
    <w:rsid w:val="0003470C"/>
    <w:pPr>
      <w:numPr>
        <w:numId w:val="1"/>
      </w:numPr>
      <w:tabs>
        <w:tab w:val="clear" w:pos="360"/>
      </w:tabs>
      <w:spacing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1-6">
    <w:name w:val="Спис1-6"/>
    <w:basedOn w:val="a1"/>
    <w:rsid w:val="0003470C"/>
    <w:pPr>
      <w:numPr>
        <w:numId w:val="2"/>
      </w:numPr>
      <w:tabs>
        <w:tab w:val="clear" w:pos="360"/>
      </w:tabs>
      <w:spacing w:after="12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2-0">
    <w:name w:val="Спис2-0"/>
    <w:basedOn w:val="a1"/>
    <w:rsid w:val="0003470C"/>
    <w:pPr>
      <w:numPr>
        <w:numId w:val="3"/>
      </w:numPr>
      <w:tabs>
        <w:tab w:val="clear" w:pos="1636"/>
      </w:tabs>
      <w:spacing w:line="288" w:lineRule="auto"/>
      <w:ind w:left="1701" w:hanging="425"/>
      <w:jc w:val="both"/>
    </w:pPr>
    <w:rPr>
      <w:rFonts w:ascii="Times New Roman CYR" w:hAnsi="Times New Roman CYR"/>
      <w:szCs w:val="20"/>
    </w:rPr>
  </w:style>
  <w:style w:type="paragraph" w:customStyle="1" w:styleId="2-6">
    <w:name w:val="Спис2-6"/>
    <w:basedOn w:val="a1"/>
    <w:rsid w:val="0003470C"/>
    <w:pPr>
      <w:numPr>
        <w:numId w:val="4"/>
      </w:numPr>
      <w:tabs>
        <w:tab w:val="clear" w:pos="1636"/>
      </w:tabs>
      <w:spacing w:after="120" w:line="288" w:lineRule="auto"/>
      <w:ind w:left="1701" w:hanging="425"/>
      <w:jc w:val="both"/>
    </w:pPr>
    <w:rPr>
      <w:rFonts w:ascii="Times New Roman CYR" w:hAnsi="Times New Roman CYR"/>
      <w:szCs w:val="20"/>
    </w:rPr>
  </w:style>
  <w:style w:type="paragraph" w:customStyle="1" w:styleId="1-60">
    <w:name w:val="Текст1-6"/>
    <w:basedOn w:val="a1"/>
    <w:rsid w:val="0003470C"/>
    <w:pPr>
      <w:spacing w:after="12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1-3">
    <w:name w:val="Текст1-3"/>
    <w:basedOn w:val="a1"/>
    <w:link w:val="1-30"/>
    <w:rsid w:val="0003470C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character" w:styleId="aa">
    <w:name w:val="FollowedHyperlink"/>
    <w:basedOn w:val="a2"/>
    <w:rsid w:val="0003470C"/>
    <w:rPr>
      <w:color w:val="800080"/>
      <w:u w:val="single"/>
    </w:rPr>
  </w:style>
  <w:style w:type="paragraph" w:styleId="ab">
    <w:name w:val="Body Text"/>
    <w:aliases w:val="Заг1,BO,ID,body indent,ändrad, ändrad,EHPT,Body Text2"/>
    <w:basedOn w:val="a1"/>
    <w:rsid w:val="0003470C"/>
    <w:pPr>
      <w:tabs>
        <w:tab w:val="left" w:pos="360"/>
      </w:tabs>
      <w:jc w:val="both"/>
    </w:pPr>
    <w:rPr>
      <w:szCs w:val="28"/>
    </w:rPr>
  </w:style>
  <w:style w:type="paragraph" w:styleId="ac">
    <w:name w:val="Body Text Indent"/>
    <w:basedOn w:val="a1"/>
    <w:rsid w:val="0003470C"/>
    <w:pPr>
      <w:spacing w:after="120"/>
      <w:ind w:left="283"/>
    </w:pPr>
  </w:style>
  <w:style w:type="paragraph" w:styleId="ad">
    <w:name w:val="Title"/>
    <w:basedOn w:val="a1"/>
    <w:qFormat/>
    <w:rsid w:val="0003470C"/>
    <w:pPr>
      <w:jc w:val="center"/>
    </w:pPr>
    <w:rPr>
      <w:b/>
      <w:bCs/>
    </w:rPr>
  </w:style>
  <w:style w:type="paragraph" w:styleId="ae">
    <w:name w:val="Balloon Text"/>
    <w:basedOn w:val="a1"/>
    <w:rsid w:val="0003470C"/>
    <w:rPr>
      <w:rFonts w:ascii="Tahoma" w:hAnsi="Tahoma" w:cs="Tahoma"/>
      <w:sz w:val="16"/>
      <w:szCs w:val="16"/>
    </w:rPr>
  </w:style>
  <w:style w:type="paragraph" w:customStyle="1" w:styleId="af">
    <w:name w:val="Обычный текст с отступом"/>
    <w:basedOn w:val="a1"/>
    <w:rsid w:val="00F92378"/>
    <w:pPr>
      <w:spacing w:line="360" w:lineRule="auto"/>
      <w:ind w:firstLine="720"/>
      <w:jc w:val="both"/>
    </w:pPr>
    <w:rPr>
      <w:sz w:val="28"/>
    </w:rPr>
  </w:style>
  <w:style w:type="paragraph" w:styleId="20">
    <w:name w:val="Body Text Indent 2"/>
    <w:aliases w:val="Знак"/>
    <w:basedOn w:val="a1"/>
    <w:rsid w:val="00BD105D"/>
    <w:pPr>
      <w:spacing w:after="120" w:line="480" w:lineRule="auto"/>
      <w:ind w:left="283"/>
    </w:pPr>
  </w:style>
  <w:style w:type="paragraph" w:styleId="30">
    <w:name w:val="Body Text Indent 3"/>
    <w:basedOn w:val="a1"/>
    <w:rsid w:val="00BD105D"/>
    <w:pPr>
      <w:spacing w:after="120"/>
      <w:ind w:left="283"/>
    </w:pPr>
    <w:rPr>
      <w:sz w:val="16"/>
      <w:szCs w:val="16"/>
    </w:rPr>
  </w:style>
  <w:style w:type="paragraph" w:customStyle="1" w:styleId="12">
    <w:name w:val="Обычный1"/>
    <w:rsid w:val="00BD105D"/>
    <w:pPr>
      <w:widowControl w:val="0"/>
    </w:pPr>
    <w:rPr>
      <w:rFonts w:ascii="Times New Roman CYR" w:hAnsi="Times New Roman CYR"/>
      <w:snapToGrid w:val="0"/>
    </w:rPr>
  </w:style>
  <w:style w:type="paragraph" w:styleId="af0">
    <w:name w:val="Subtitle"/>
    <w:basedOn w:val="a1"/>
    <w:qFormat/>
    <w:rsid w:val="00BD105D"/>
    <w:pPr>
      <w:spacing w:before="120" w:after="240"/>
    </w:pPr>
    <w:rPr>
      <w:rFonts w:ascii="Arial" w:hAnsi="Arial" w:cs="Arial"/>
      <w:i/>
      <w:szCs w:val="20"/>
    </w:rPr>
  </w:style>
  <w:style w:type="paragraph" w:customStyle="1" w:styleId="2-11">
    <w:name w:val="содержание2-11"/>
    <w:basedOn w:val="a1"/>
    <w:rsid w:val="00BD105D"/>
    <w:pPr>
      <w:spacing w:after="60"/>
      <w:jc w:val="both"/>
    </w:pPr>
  </w:style>
  <w:style w:type="paragraph" w:customStyle="1" w:styleId="ConsNormal">
    <w:name w:val="ConsNormal"/>
    <w:rsid w:val="00703AA5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f1">
    <w:name w:val="Date"/>
    <w:basedOn w:val="a1"/>
    <w:next w:val="a1"/>
    <w:rsid w:val="003D5AAF"/>
    <w:pPr>
      <w:spacing w:after="60"/>
      <w:jc w:val="both"/>
    </w:pPr>
    <w:rPr>
      <w:szCs w:val="20"/>
    </w:rPr>
  </w:style>
  <w:style w:type="paragraph" w:customStyle="1" w:styleId="Partextt">
    <w:name w:val="Par_text (t)"/>
    <w:basedOn w:val="a1"/>
    <w:rsid w:val="00C86313"/>
    <w:pPr>
      <w:widowControl w:val="0"/>
      <w:spacing w:after="60"/>
      <w:ind w:firstLine="431"/>
      <w:jc w:val="both"/>
    </w:pPr>
    <w:rPr>
      <w:sz w:val="22"/>
      <w:szCs w:val="20"/>
      <w:lang w:val="en-US"/>
    </w:rPr>
  </w:style>
  <w:style w:type="paragraph" w:customStyle="1" w:styleId="text">
    <w:name w:val="text"/>
    <w:basedOn w:val="a1"/>
    <w:rsid w:val="00C86313"/>
    <w:pPr>
      <w:spacing w:before="72" w:after="72"/>
      <w:ind w:firstLine="432"/>
      <w:jc w:val="both"/>
    </w:pPr>
    <w:rPr>
      <w:szCs w:val="20"/>
      <w:lang w:val="en-US"/>
    </w:rPr>
  </w:style>
  <w:style w:type="paragraph" w:styleId="af2">
    <w:name w:val="Document Map"/>
    <w:basedOn w:val="a1"/>
    <w:semiHidden/>
    <w:rsid w:val="00C86313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onsPlusTitle">
    <w:name w:val="ConsPlusTitle"/>
    <w:rsid w:val="00C86313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13">
    <w:name w:val="Заголовок 1 Знак"/>
    <w:basedOn w:val="a2"/>
    <w:rsid w:val="00C86313"/>
    <w:rPr>
      <w:rFonts w:eastAsia="Times New Roman"/>
      <w:b/>
      <w:kern w:val="28"/>
      <w:sz w:val="36"/>
    </w:rPr>
  </w:style>
  <w:style w:type="character" w:customStyle="1" w:styleId="21">
    <w:name w:val="Заголовок 2 Знак"/>
    <w:basedOn w:val="a2"/>
    <w:rsid w:val="00C86313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31">
    <w:name w:val="Заголовок 3 Знак"/>
    <w:basedOn w:val="a2"/>
    <w:rsid w:val="00C86313"/>
    <w:rPr>
      <w:rFonts w:ascii="Arial" w:eastAsia="Times New Roman" w:hAnsi="Arial"/>
      <w:b/>
      <w:sz w:val="24"/>
    </w:rPr>
  </w:style>
  <w:style w:type="character" w:customStyle="1" w:styleId="40">
    <w:name w:val="Заголовок 4 Знак"/>
    <w:basedOn w:val="a2"/>
    <w:rsid w:val="00C86313"/>
    <w:rPr>
      <w:rFonts w:ascii="Arial" w:eastAsia="Times New Roman" w:hAnsi="Arial"/>
      <w:sz w:val="24"/>
    </w:rPr>
  </w:style>
  <w:style w:type="character" w:customStyle="1" w:styleId="50">
    <w:name w:val="Заголовок 5 Знак"/>
    <w:basedOn w:val="a2"/>
    <w:rsid w:val="00C86313"/>
    <w:rPr>
      <w:rFonts w:eastAsia="Times New Roman"/>
      <w:sz w:val="22"/>
    </w:rPr>
  </w:style>
  <w:style w:type="character" w:customStyle="1" w:styleId="60">
    <w:name w:val="Заголовок 6 Знак"/>
    <w:basedOn w:val="a2"/>
    <w:rsid w:val="00C86313"/>
    <w:rPr>
      <w:rFonts w:eastAsia="Times New Roman"/>
      <w:i/>
      <w:sz w:val="22"/>
    </w:rPr>
  </w:style>
  <w:style w:type="character" w:customStyle="1" w:styleId="70">
    <w:name w:val="Заголовок 7 Знак"/>
    <w:basedOn w:val="a2"/>
    <w:rsid w:val="00C86313"/>
    <w:rPr>
      <w:rFonts w:ascii="Arial" w:eastAsia="Times New Roman" w:hAnsi="Arial"/>
    </w:rPr>
  </w:style>
  <w:style w:type="character" w:customStyle="1" w:styleId="80">
    <w:name w:val="Заголовок 8 Знак"/>
    <w:basedOn w:val="a2"/>
    <w:rsid w:val="00C86313"/>
    <w:rPr>
      <w:rFonts w:ascii="Arial" w:eastAsia="Times New Roman" w:hAnsi="Arial"/>
      <w:i/>
    </w:rPr>
  </w:style>
  <w:style w:type="character" w:customStyle="1" w:styleId="90">
    <w:name w:val="Заголовок 9 Знак"/>
    <w:basedOn w:val="a2"/>
    <w:rsid w:val="00C86313"/>
    <w:rPr>
      <w:rFonts w:ascii="Arial" w:eastAsia="Times New Roman" w:hAnsi="Arial"/>
      <w:b/>
      <w:i/>
      <w:sz w:val="18"/>
    </w:rPr>
  </w:style>
  <w:style w:type="character" w:customStyle="1" w:styleId="af3">
    <w:name w:val="Дата Знак"/>
    <w:basedOn w:val="a2"/>
    <w:rsid w:val="00C86313"/>
    <w:rPr>
      <w:rFonts w:eastAsia="Times New Roman"/>
      <w:sz w:val="24"/>
    </w:rPr>
  </w:style>
  <w:style w:type="character" w:customStyle="1" w:styleId="22">
    <w:name w:val="Основной текст с отступом 2 Знак"/>
    <w:aliases w:val="Знак Знак"/>
    <w:basedOn w:val="a2"/>
    <w:rsid w:val="00C86313"/>
    <w:rPr>
      <w:rFonts w:eastAsia="Times New Roman"/>
      <w:sz w:val="24"/>
    </w:rPr>
  </w:style>
  <w:style w:type="paragraph" w:customStyle="1" w:styleId="32">
    <w:name w:val="Стиль3"/>
    <w:basedOn w:val="20"/>
    <w:rsid w:val="00C86313"/>
    <w:pPr>
      <w:widowControl w:val="0"/>
      <w:tabs>
        <w:tab w:val="num" w:pos="360"/>
      </w:tabs>
      <w:adjustRightInd w:val="0"/>
      <w:spacing w:after="0" w:line="240" w:lineRule="auto"/>
      <w:jc w:val="both"/>
    </w:pPr>
    <w:rPr>
      <w:szCs w:val="20"/>
    </w:rPr>
  </w:style>
  <w:style w:type="paragraph" w:customStyle="1" w:styleId="-3">
    <w:name w:val="Заголовок-3"/>
    <w:autoRedefine/>
    <w:rsid w:val="00C86313"/>
    <w:pPr>
      <w:widowControl w:val="0"/>
      <w:ind w:firstLine="498"/>
      <w:jc w:val="both"/>
    </w:pPr>
    <w:rPr>
      <w:sz w:val="24"/>
      <w:szCs w:val="28"/>
    </w:rPr>
  </w:style>
  <w:style w:type="character" w:customStyle="1" w:styleId="14">
    <w:name w:val="Основной текст Знак1"/>
    <w:aliases w:val="Заг1 Знак,BO Знак,ID Знак,body indent Знак,ändrad Знак, ändrad Знак,EHPT Знак,Body Text2 Знак"/>
    <w:basedOn w:val="a2"/>
    <w:rsid w:val="00C86313"/>
    <w:rPr>
      <w:rFonts w:eastAsia="Times New Roman"/>
      <w:sz w:val="24"/>
      <w:szCs w:val="24"/>
    </w:rPr>
  </w:style>
  <w:style w:type="character" w:customStyle="1" w:styleId="af4">
    <w:name w:val="Основной текст Знак"/>
    <w:basedOn w:val="a2"/>
    <w:rsid w:val="00C86313"/>
    <w:rPr>
      <w:rFonts w:eastAsia="Times New Roman"/>
      <w:sz w:val="24"/>
      <w:szCs w:val="24"/>
    </w:rPr>
  </w:style>
  <w:style w:type="paragraph" w:customStyle="1" w:styleId="ConsPlusNonformat">
    <w:name w:val="ConsPlusNonformat"/>
    <w:rsid w:val="00C8631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5">
    <w:name w:val="Основной текст с отступом Знак"/>
    <w:basedOn w:val="a2"/>
    <w:rsid w:val="00C86313"/>
    <w:rPr>
      <w:rFonts w:eastAsia="Times New Roman"/>
      <w:sz w:val="24"/>
      <w:szCs w:val="24"/>
    </w:rPr>
  </w:style>
  <w:style w:type="paragraph" w:styleId="a">
    <w:name w:val="List Bullet"/>
    <w:basedOn w:val="a1"/>
    <w:autoRedefine/>
    <w:rsid w:val="00C86313"/>
    <w:pPr>
      <w:widowControl w:val="0"/>
      <w:numPr>
        <w:numId w:val="9"/>
      </w:numPr>
      <w:spacing w:after="60"/>
      <w:ind w:left="0" w:firstLine="0"/>
      <w:jc w:val="both"/>
    </w:pPr>
  </w:style>
  <w:style w:type="character" w:customStyle="1" w:styleId="15">
    <w:name w:val="Основной текст с отступом Знак1"/>
    <w:basedOn w:val="a2"/>
    <w:rsid w:val="00C86313"/>
    <w:rPr>
      <w:rFonts w:eastAsia="Times New Roman" w:cs="Times New Roman"/>
      <w:kern w:val="0"/>
      <w:sz w:val="24"/>
      <w:szCs w:val="20"/>
      <w:lang w:eastAsia="ru-RU"/>
    </w:rPr>
  </w:style>
  <w:style w:type="paragraph" w:styleId="af6">
    <w:name w:val="Plain Text"/>
    <w:basedOn w:val="a1"/>
    <w:rsid w:val="00C86313"/>
    <w:rPr>
      <w:rFonts w:ascii="Courier New" w:hAnsi="Courier New" w:cs="Courier New"/>
      <w:sz w:val="20"/>
      <w:szCs w:val="20"/>
    </w:rPr>
  </w:style>
  <w:style w:type="character" w:customStyle="1" w:styleId="af7">
    <w:name w:val="Текст Знак"/>
    <w:basedOn w:val="a2"/>
    <w:rsid w:val="00C86313"/>
    <w:rPr>
      <w:rFonts w:ascii="Courier New" w:eastAsia="Times New Roman" w:hAnsi="Courier New" w:cs="Courier New"/>
    </w:rPr>
  </w:style>
  <w:style w:type="paragraph" w:customStyle="1" w:styleId="23">
    <w:name w:val="Стиль2"/>
    <w:basedOn w:val="24"/>
    <w:rsid w:val="00C86313"/>
    <w:pPr>
      <w:keepNext/>
      <w:keepLines/>
      <w:widowControl w:val="0"/>
      <w:suppressLineNumbers/>
      <w:tabs>
        <w:tab w:val="num" w:pos="1836"/>
      </w:tabs>
      <w:suppressAutoHyphens/>
      <w:ind w:left="1836" w:hanging="576"/>
    </w:pPr>
    <w:rPr>
      <w:b/>
      <w:szCs w:val="20"/>
    </w:rPr>
  </w:style>
  <w:style w:type="paragraph" w:styleId="24">
    <w:name w:val="List Number 2"/>
    <w:basedOn w:val="a1"/>
    <w:rsid w:val="00C86313"/>
    <w:pPr>
      <w:tabs>
        <w:tab w:val="num" w:pos="432"/>
      </w:tabs>
      <w:spacing w:after="60"/>
      <w:ind w:left="432" w:hanging="432"/>
      <w:jc w:val="both"/>
    </w:pPr>
  </w:style>
  <w:style w:type="paragraph" w:customStyle="1" w:styleId="41">
    <w:name w:val="Стиль4"/>
    <w:basedOn w:val="2"/>
    <w:next w:val="a1"/>
    <w:rsid w:val="00C86313"/>
    <w:pPr>
      <w:keepLines/>
      <w:widowControl w:val="0"/>
      <w:suppressLineNumbers/>
      <w:tabs>
        <w:tab w:val="num" w:pos="1836"/>
      </w:tabs>
      <w:suppressAutoHyphens/>
      <w:spacing w:after="60"/>
      <w:ind w:firstLine="567"/>
      <w:jc w:val="center"/>
    </w:pPr>
    <w:rPr>
      <w:rFonts w:eastAsia="Times New Roman"/>
      <w:sz w:val="30"/>
      <w:szCs w:val="20"/>
      <w:lang w:eastAsia="ru-RU"/>
    </w:rPr>
  </w:style>
  <w:style w:type="paragraph" w:customStyle="1" w:styleId="af8">
    <w:name w:val="Таблица заголовок"/>
    <w:basedOn w:val="a1"/>
    <w:rsid w:val="00C86313"/>
    <w:pPr>
      <w:tabs>
        <w:tab w:val="num" w:pos="1162"/>
      </w:tabs>
      <w:spacing w:before="120" w:after="120" w:line="360" w:lineRule="auto"/>
      <w:jc w:val="right"/>
    </w:pPr>
    <w:rPr>
      <w:b/>
      <w:sz w:val="28"/>
      <w:szCs w:val="28"/>
    </w:rPr>
  </w:style>
  <w:style w:type="paragraph" w:styleId="af9">
    <w:name w:val="Normal (Web)"/>
    <w:basedOn w:val="a1"/>
    <w:rsid w:val="00C86313"/>
    <w:pPr>
      <w:spacing w:after="60"/>
      <w:jc w:val="both"/>
    </w:pPr>
  </w:style>
  <w:style w:type="paragraph" w:styleId="33">
    <w:name w:val="Body Text 3"/>
    <w:basedOn w:val="a1"/>
    <w:rsid w:val="00C86313"/>
    <w:pPr>
      <w:spacing w:after="120"/>
      <w:jc w:val="both"/>
    </w:pPr>
    <w:rPr>
      <w:sz w:val="16"/>
      <w:szCs w:val="16"/>
    </w:rPr>
  </w:style>
  <w:style w:type="character" w:customStyle="1" w:styleId="34">
    <w:name w:val="Основной текст 3 Знак"/>
    <w:basedOn w:val="a2"/>
    <w:rsid w:val="00C86313"/>
    <w:rPr>
      <w:rFonts w:eastAsia="Times New Roman"/>
      <w:sz w:val="16"/>
      <w:szCs w:val="16"/>
    </w:rPr>
  </w:style>
  <w:style w:type="paragraph" w:customStyle="1" w:styleId="ConsNonformat">
    <w:name w:val="ConsNonformat"/>
    <w:rsid w:val="00C86313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Normal1">
    <w:name w:val="Normal1"/>
    <w:rsid w:val="00C86313"/>
    <w:pPr>
      <w:widowControl w:val="0"/>
      <w:spacing w:line="340" w:lineRule="auto"/>
      <w:ind w:firstLine="20"/>
    </w:pPr>
    <w:rPr>
      <w:snapToGrid w:val="0"/>
    </w:rPr>
  </w:style>
  <w:style w:type="character" w:customStyle="1" w:styleId="afa">
    <w:name w:val="Нижний колонтитул Знак"/>
    <w:basedOn w:val="a2"/>
    <w:rsid w:val="00C86313"/>
    <w:rPr>
      <w:rFonts w:eastAsia="Times New Roman"/>
      <w:sz w:val="24"/>
      <w:szCs w:val="24"/>
    </w:rPr>
  </w:style>
  <w:style w:type="paragraph" w:customStyle="1" w:styleId="2-1">
    <w:name w:val="содержание2-1"/>
    <w:basedOn w:val="3"/>
    <w:next w:val="a1"/>
    <w:rsid w:val="00C86313"/>
    <w:pPr>
      <w:jc w:val="both"/>
    </w:pPr>
    <w:rPr>
      <w:rFonts w:cs="Times New Roman"/>
      <w:bCs w:val="0"/>
      <w:sz w:val="24"/>
      <w:szCs w:val="20"/>
    </w:rPr>
  </w:style>
  <w:style w:type="paragraph" w:styleId="afb">
    <w:name w:val="caption"/>
    <w:basedOn w:val="a1"/>
    <w:next w:val="a1"/>
    <w:qFormat/>
    <w:rsid w:val="00C86313"/>
    <w:pPr>
      <w:jc w:val="center"/>
    </w:pPr>
    <w:rPr>
      <w:b/>
      <w:sz w:val="28"/>
      <w:szCs w:val="20"/>
    </w:rPr>
  </w:style>
  <w:style w:type="paragraph" w:styleId="afc">
    <w:name w:val="Normal Indent"/>
    <w:basedOn w:val="a1"/>
    <w:rsid w:val="00C86313"/>
    <w:pPr>
      <w:spacing w:after="60"/>
      <w:ind w:left="708"/>
      <w:jc w:val="both"/>
    </w:pPr>
  </w:style>
  <w:style w:type="paragraph" w:styleId="35">
    <w:name w:val="List 3"/>
    <w:basedOn w:val="a1"/>
    <w:rsid w:val="00C86313"/>
    <w:pPr>
      <w:spacing w:after="60"/>
      <w:ind w:left="849" w:hanging="283"/>
      <w:jc w:val="both"/>
    </w:pPr>
  </w:style>
  <w:style w:type="character" w:customStyle="1" w:styleId="36">
    <w:name w:val="Основной текст с отступом 3 Знак"/>
    <w:basedOn w:val="a2"/>
    <w:rsid w:val="00C86313"/>
    <w:rPr>
      <w:rFonts w:eastAsia="Times New Roman"/>
      <w:sz w:val="24"/>
      <w:szCs w:val="24"/>
    </w:rPr>
  </w:style>
  <w:style w:type="paragraph" w:styleId="25">
    <w:name w:val="Body Text 2"/>
    <w:basedOn w:val="a1"/>
    <w:rsid w:val="00C86313"/>
    <w:pPr>
      <w:spacing w:after="60"/>
    </w:pPr>
  </w:style>
  <w:style w:type="character" w:customStyle="1" w:styleId="26">
    <w:name w:val="Основной текст 2 Знак"/>
    <w:basedOn w:val="a2"/>
    <w:rsid w:val="00C86313"/>
    <w:rPr>
      <w:rFonts w:eastAsia="Times New Roman"/>
      <w:sz w:val="24"/>
      <w:szCs w:val="24"/>
    </w:rPr>
  </w:style>
  <w:style w:type="character" w:customStyle="1" w:styleId="afd">
    <w:name w:val="Верхний колонтитул Знак"/>
    <w:basedOn w:val="a2"/>
    <w:rsid w:val="00C86313"/>
    <w:rPr>
      <w:rFonts w:eastAsia="Times New Roman"/>
      <w:sz w:val="24"/>
      <w:szCs w:val="24"/>
    </w:rPr>
  </w:style>
  <w:style w:type="paragraph" w:styleId="afe">
    <w:name w:val="No Spacing"/>
    <w:qFormat/>
    <w:rsid w:val="00C86313"/>
    <w:rPr>
      <w:rFonts w:ascii="Calibri" w:hAnsi="Calibri"/>
      <w:sz w:val="22"/>
      <w:szCs w:val="22"/>
      <w:lang w:eastAsia="en-US"/>
    </w:rPr>
  </w:style>
  <w:style w:type="character" w:customStyle="1" w:styleId="aff">
    <w:name w:val="Без интервала Знак"/>
    <w:basedOn w:val="a2"/>
    <w:rsid w:val="00C86313"/>
    <w:rPr>
      <w:rFonts w:ascii="Calibri" w:eastAsia="Times New Roman" w:hAnsi="Calibri"/>
      <w:sz w:val="22"/>
      <w:szCs w:val="22"/>
      <w:lang w:val="ru-RU" w:eastAsia="en-US" w:bidi="ar-SA"/>
    </w:rPr>
  </w:style>
  <w:style w:type="character" w:customStyle="1" w:styleId="aff0">
    <w:name w:val="Текст выноски Знак"/>
    <w:basedOn w:val="a2"/>
    <w:rsid w:val="00C86313"/>
    <w:rPr>
      <w:rFonts w:ascii="Tahoma" w:eastAsia="Times New Roman" w:hAnsi="Tahoma" w:cs="Tahoma"/>
      <w:sz w:val="16"/>
      <w:szCs w:val="16"/>
    </w:rPr>
  </w:style>
  <w:style w:type="paragraph" w:styleId="aff1">
    <w:name w:val="TOC Heading"/>
    <w:basedOn w:val="1"/>
    <w:next w:val="a1"/>
    <w:qFormat/>
    <w:rsid w:val="00C86313"/>
    <w:pPr>
      <w:keepLines/>
      <w:spacing w:before="480" w:after="0" w:line="276" w:lineRule="auto"/>
      <w:outlineLvl w:val="9"/>
    </w:pPr>
    <w:rPr>
      <w:rFonts w:ascii="Cambria" w:hAnsi="Cambria" w:cs="Times New Roman"/>
      <w:color w:val="365F91"/>
      <w:kern w:val="0"/>
      <w:sz w:val="28"/>
      <w:szCs w:val="28"/>
      <w:lang w:eastAsia="en-US"/>
    </w:rPr>
  </w:style>
  <w:style w:type="paragraph" w:styleId="16">
    <w:name w:val="toc 1"/>
    <w:basedOn w:val="a1"/>
    <w:next w:val="a1"/>
    <w:autoRedefine/>
    <w:semiHidden/>
    <w:unhideWhenUsed/>
    <w:qFormat/>
    <w:rsid w:val="00C86313"/>
    <w:pPr>
      <w:spacing w:before="360"/>
    </w:pPr>
    <w:rPr>
      <w:rFonts w:ascii="Cambria" w:hAnsi="Cambria"/>
      <w:b/>
      <w:bCs/>
      <w:caps/>
    </w:rPr>
  </w:style>
  <w:style w:type="paragraph" w:styleId="a0">
    <w:name w:val="List Number"/>
    <w:basedOn w:val="a1"/>
    <w:rsid w:val="00C86313"/>
    <w:pPr>
      <w:numPr>
        <w:numId w:val="7"/>
      </w:numPr>
      <w:spacing w:after="60"/>
      <w:contextualSpacing/>
      <w:jc w:val="both"/>
    </w:pPr>
  </w:style>
  <w:style w:type="paragraph" w:styleId="HTML">
    <w:name w:val="HTML Address"/>
    <w:basedOn w:val="a1"/>
    <w:rsid w:val="00C86313"/>
    <w:pPr>
      <w:spacing w:after="60"/>
      <w:jc w:val="both"/>
    </w:pPr>
    <w:rPr>
      <w:i/>
      <w:iCs/>
    </w:rPr>
  </w:style>
  <w:style w:type="character" w:customStyle="1" w:styleId="HTML0">
    <w:name w:val="Адрес HTML Знак"/>
    <w:basedOn w:val="a2"/>
    <w:rsid w:val="00C86313"/>
    <w:rPr>
      <w:rFonts w:eastAsia="Times New Roman"/>
      <w:i/>
      <w:iCs/>
      <w:sz w:val="24"/>
      <w:szCs w:val="24"/>
    </w:rPr>
  </w:style>
  <w:style w:type="character" w:styleId="HTML1">
    <w:name w:val="HTML Code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character" w:styleId="HTML2">
    <w:name w:val="HTML Keyboard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paragraph" w:styleId="HTML3">
    <w:name w:val="HTML Preformatted"/>
    <w:basedOn w:val="a1"/>
    <w:rsid w:val="00C8631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4">
    <w:name w:val="Стандартный HTML Знак"/>
    <w:basedOn w:val="a2"/>
    <w:rsid w:val="00C86313"/>
    <w:rPr>
      <w:rFonts w:ascii="Courier New" w:eastAsia="Times New Roman" w:hAnsi="Courier New" w:cs="Courier New"/>
    </w:rPr>
  </w:style>
  <w:style w:type="character" w:styleId="HTML5">
    <w:name w:val="HTML Sample"/>
    <w:basedOn w:val="a2"/>
    <w:rsid w:val="00C86313"/>
    <w:rPr>
      <w:rFonts w:ascii="Courier New" w:eastAsia="Times New Roman" w:hAnsi="Courier New" w:cs="Courier New" w:hint="default"/>
    </w:rPr>
  </w:style>
  <w:style w:type="character" w:styleId="HTML6">
    <w:name w:val="HTML Typewriter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paragraph" w:styleId="aff2">
    <w:name w:val="envelope address"/>
    <w:basedOn w:val="a1"/>
    <w:rsid w:val="00C86313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7">
    <w:name w:val="envelope return"/>
    <w:basedOn w:val="a1"/>
    <w:rsid w:val="00C86313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3">
    <w:name w:val="List"/>
    <w:basedOn w:val="a1"/>
    <w:rsid w:val="00C86313"/>
    <w:pPr>
      <w:spacing w:after="60"/>
      <w:ind w:left="283" w:hanging="283"/>
      <w:jc w:val="both"/>
    </w:pPr>
  </w:style>
  <w:style w:type="paragraph" w:styleId="28">
    <w:name w:val="List 2"/>
    <w:basedOn w:val="a1"/>
    <w:rsid w:val="00C86313"/>
    <w:pPr>
      <w:spacing w:after="60"/>
      <w:ind w:left="566" w:hanging="283"/>
      <w:jc w:val="both"/>
    </w:pPr>
  </w:style>
  <w:style w:type="paragraph" w:styleId="42">
    <w:name w:val="List 4"/>
    <w:basedOn w:val="a1"/>
    <w:rsid w:val="00C86313"/>
    <w:pPr>
      <w:spacing w:after="60"/>
      <w:ind w:left="1132" w:hanging="283"/>
      <w:jc w:val="both"/>
    </w:pPr>
  </w:style>
  <w:style w:type="paragraph" w:styleId="51">
    <w:name w:val="List 5"/>
    <w:basedOn w:val="a1"/>
    <w:rsid w:val="00C86313"/>
    <w:pPr>
      <w:spacing w:after="60"/>
      <w:ind w:left="1415" w:hanging="283"/>
      <w:jc w:val="both"/>
    </w:pPr>
  </w:style>
  <w:style w:type="paragraph" w:styleId="29">
    <w:name w:val="List Bullet 2"/>
    <w:basedOn w:val="a1"/>
    <w:autoRedefine/>
    <w:rsid w:val="00C86313"/>
    <w:pPr>
      <w:tabs>
        <w:tab w:val="num" w:pos="720"/>
      </w:tabs>
      <w:spacing w:after="60"/>
      <w:ind w:left="720" w:hanging="360"/>
      <w:jc w:val="both"/>
    </w:pPr>
    <w:rPr>
      <w:szCs w:val="20"/>
    </w:rPr>
  </w:style>
  <w:style w:type="paragraph" w:styleId="37">
    <w:name w:val="List Bullet 3"/>
    <w:basedOn w:val="a1"/>
    <w:autoRedefine/>
    <w:rsid w:val="00C86313"/>
    <w:pPr>
      <w:tabs>
        <w:tab w:val="num" w:pos="1080"/>
      </w:tabs>
      <w:spacing w:after="60"/>
      <w:ind w:left="1080" w:hanging="900"/>
      <w:jc w:val="both"/>
    </w:pPr>
    <w:rPr>
      <w:szCs w:val="20"/>
    </w:rPr>
  </w:style>
  <w:style w:type="paragraph" w:styleId="43">
    <w:name w:val="List Bullet 4"/>
    <w:basedOn w:val="a1"/>
    <w:autoRedefine/>
    <w:rsid w:val="00C86313"/>
    <w:pPr>
      <w:tabs>
        <w:tab w:val="num" w:pos="-92"/>
      </w:tabs>
      <w:spacing w:after="60"/>
      <w:ind w:left="-92" w:hanging="360"/>
      <w:jc w:val="both"/>
    </w:pPr>
    <w:rPr>
      <w:szCs w:val="20"/>
    </w:rPr>
  </w:style>
  <w:style w:type="paragraph" w:styleId="52">
    <w:name w:val="List Bullet 5"/>
    <w:basedOn w:val="a1"/>
    <w:autoRedefine/>
    <w:rsid w:val="00C86313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38">
    <w:name w:val="List Number 3"/>
    <w:basedOn w:val="a1"/>
    <w:rsid w:val="00C86313"/>
    <w:pPr>
      <w:tabs>
        <w:tab w:val="num" w:pos="926"/>
      </w:tabs>
      <w:spacing w:after="60"/>
      <w:ind w:left="926" w:hanging="360"/>
      <w:jc w:val="both"/>
    </w:pPr>
    <w:rPr>
      <w:szCs w:val="20"/>
    </w:rPr>
  </w:style>
  <w:style w:type="paragraph" w:styleId="44">
    <w:name w:val="List Number 4"/>
    <w:basedOn w:val="a1"/>
    <w:rsid w:val="00C86313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Number 5"/>
    <w:basedOn w:val="a1"/>
    <w:rsid w:val="00C86313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character" w:customStyle="1" w:styleId="aff4">
    <w:name w:val="Название Знак"/>
    <w:basedOn w:val="a2"/>
    <w:rsid w:val="00C86313"/>
    <w:rPr>
      <w:rFonts w:ascii="Arial" w:eastAsia="Times New Roman" w:hAnsi="Arial"/>
      <w:b/>
      <w:kern w:val="28"/>
      <w:sz w:val="32"/>
    </w:rPr>
  </w:style>
  <w:style w:type="paragraph" w:styleId="aff5">
    <w:name w:val="Closing"/>
    <w:basedOn w:val="a1"/>
    <w:rsid w:val="00C86313"/>
    <w:pPr>
      <w:spacing w:after="60"/>
      <w:ind w:left="4252"/>
      <w:jc w:val="both"/>
    </w:pPr>
  </w:style>
  <w:style w:type="character" w:customStyle="1" w:styleId="aff6">
    <w:name w:val="Прощание Знак"/>
    <w:basedOn w:val="a2"/>
    <w:rsid w:val="00C86313"/>
    <w:rPr>
      <w:rFonts w:eastAsia="Times New Roman"/>
      <w:sz w:val="24"/>
      <w:szCs w:val="24"/>
    </w:rPr>
  </w:style>
  <w:style w:type="paragraph" w:styleId="aff7">
    <w:name w:val="Signature"/>
    <w:basedOn w:val="a1"/>
    <w:rsid w:val="00C86313"/>
    <w:pPr>
      <w:spacing w:after="60"/>
      <w:ind w:left="4252"/>
      <w:jc w:val="both"/>
    </w:pPr>
  </w:style>
  <w:style w:type="character" w:customStyle="1" w:styleId="aff8">
    <w:name w:val="Подпись Знак"/>
    <w:basedOn w:val="a2"/>
    <w:rsid w:val="00C86313"/>
    <w:rPr>
      <w:rFonts w:eastAsia="Times New Roman"/>
      <w:sz w:val="24"/>
      <w:szCs w:val="24"/>
    </w:rPr>
  </w:style>
  <w:style w:type="paragraph" w:styleId="aff9">
    <w:name w:val="List Continue"/>
    <w:basedOn w:val="a1"/>
    <w:rsid w:val="00C86313"/>
    <w:pPr>
      <w:spacing w:after="120"/>
      <w:ind w:left="283"/>
      <w:jc w:val="both"/>
    </w:pPr>
  </w:style>
  <w:style w:type="paragraph" w:styleId="2a">
    <w:name w:val="List Continue 2"/>
    <w:basedOn w:val="a1"/>
    <w:rsid w:val="00C86313"/>
    <w:pPr>
      <w:spacing w:after="120"/>
      <w:ind w:left="566"/>
      <w:jc w:val="both"/>
    </w:pPr>
  </w:style>
  <w:style w:type="paragraph" w:styleId="39">
    <w:name w:val="List Continue 3"/>
    <w:basedOn w:val="a1"/>
    <w:rsid w:val="00C86313"/>
    <w:pPr>
      <w:spacing w:after="120"/>
      <w:ind w:left="849"/>
      <w:jc w:val="both"/>
    </w:pPr>
  </w:style>
  <w:style w:type="paragraph" w:styleId="45">
    <w:name w:val="List Continue 4"/>
    <w:basedOn w:val="a1"/>
    <w:rsid w:val="00C86313"/>
    <w:pPr>
      <w:spacing w:after="120"/>
      <w:ind w:left="1132"/>
      <w:jc w:val="both"/>
    </w:pPr>
  </w:style>
  <w:style w:type="paragraph" w:styleId="54">
    <w:name w:val="List Continue 5"/>
    <w:basedOn w:val="a1"/>
    <w:rsid w:val="00C86313"/>
    <w:pPr>
      <w:spacing w:after="120"/>
      <w:ind w:left="1415"/>
      <w:jc w:val="both"/>
    </w:pPr>
  </w:style>
  <w:style w:type="paragraph" w:styleId="affa">
    <w:name w:val="Message Header"/>
    <w:basedOn w:val="a1"/>
    <w:rsid w:val="00C8631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60"/>
      <w:ind w:left="1134" w:hanging="1134"/>
      <w:jc w:val="both"/>
    </w:pPr>
    <w:rPr>
      <w:rFonts w:ascii="Arial" w:hAnsi="Arial" w:cs="Arial"/>
    </w:rPr>
  </w:style>
  <w:style w:type="character" w:customStyle="1" w:styleId="affb">
    <w:name w:val="Шапка Знак"/>
    <w:basedOn w:val="a2"/>
    <w:rsid w:val="00C86313"/>
    <w:rPr>
      <w:rFonts w:ascii="Arial" w:eastAsia="Times New Roman" w:hAnsi="Arial" w:cs="Arial"/>
      <w:sz w:val="24"/>
      <w:szCs w:val="24"/>
      <w:shd w:val="pct20" w:color="auto" w:fill="auto"/>
    </w:rPr>
  </w:style>
  <w:style w:type="character" w:customStyle="1" w:styleId="affc">
    <w:name w:val="Подзаголовок Знак"/>
    <w:basedOn w:val="a2"/>
    <w:rsid w:val="00C86313"/>
    <w:rPr>
      <w:rFonts w:ascii="Arial" w:eastAsia="Times New Roman" w:hAnsi="Arial"/>
      <w:sz w:val="24"/>
    </w:rPr>
  </w:style>
  <w:style w:type="paragraph" w:styleId="affd">
    <w:name w:val="Salutation"/>
    <w:basedOn w:val="a1"/>
    <w:next w:val="a1"/>
    <w:rsid w:val="00C86313"/>
    <w:pPr>
      <w:spacing w:after="60"/>
      <w:jc w:val="both"/>
    </w:pPr>
  </w:style>
  <w:style w:type="character" w:customStyle="1" w:styleId="affe">
    <w:name w:val="Приветствие Знак"/>
    <w:basedOn w:val="a2"/>
    <w:rsid w:val="00C86313"/>
    <w:rPr>
      <w:rFonts w:eastAsia="Times New Roman"/>
      <w:sz w:val="24"/>
      <w:szCs w:val="24"/>
    </w:rPr>
  </w:style>
  <w:style w:type="paragraph" w:styleId="afff">
    <w:name w:val="Body Text First Indent"/>
    <w:basedOn w:val="ab"/>
    <w:rsid w:val="00C86313"/>
    <w:pPr>
      <w:tabs>
        <w:tab w:val="clear" w:pos="360"/>
      </w:tabs>
      <w:spacing w:after="120"/>
      <w:ind w:firstLine="210"/>
    </w:pPr>
    <w:rPr>
      <w:szCs w:val="24"/>
    </w:rPr>
  </w:style>
  <w:style w:type="character" w:customStyle="1" w:styleId="afff0">
    <w:name w:val="Красная строка Знак"/>
    <w:basedOn w:val="14"/>
    <w:rsid w:val="00C86313"/>
  </w:style>
  <w:style w:type="paragraph" w:styleId="2b">
    <w:name w:val="Body Text First Indent 2"/>
    <w:basedOn w:val="ac"/>
    <w:rsid w:val="00C86313"/>
    <w:pPr>
      <w:ind w:firstLine="210"/>
      <w:jc w:val="both"/>
    </w:pPr>
  </w:style>
  <w:style w:type="character" w:customStyle="1" w:styleId="2c">
    <w:name w:val="Красная строка 2 Знак"/>
    <w:basedOn w:val="af5"/>
    <w:rsid w:val="00C86313"/>
  </w:style>
  <w:style w:type="paragraph" w:styleId="afff1">
    <w:name w:val="Note Heading"/>
    <w:basedOn w:val="a1"/>
    <w:next w:val="a1"/>
    <w:rsid w:val="00C86313"/>
    <w:pPr>
      <w:spacing w:after="60"/>
      <w:jc w:val="both"/>
    </w:pPr>
  </w:style>
  <w:style w:type="character" w:customStyle="1" w:styleId="afff2">
    <w:name w:val="Заголовок записки Знак"/>
    <w:basedOn w:val="a2"/>
    <w:rsid w:val="00C86313"/>
    <w:rPr>
      <w:rFonts w:eastAsia="Times New Roman"/>
      <w:sz w:val="24"/>
      <w:szCs w:val="24"/>
    </w:rPr>
  </w:style>
  <w:style w:type="paragraph" w:styleId="afff3">
    <w:name w:val="Block Text"/>
    <w:basedOn w:val="a1"/>
    <w:rsid w:val="00C86313"/>
    <w:pPr>
      <w:spacing w:after="120"/>
      <w:ind w:left="1440" w:right="1440"/>
      <w:jc w:val="both"/>
    </w:pPr>
    <w:rPr>
      <w:szCs w:val="20"/>
    </w:rPr>
  </w:style>
  <w:style w:type="paragraph" w:styleId="afff4">
    <w:name w:val="E-mail Signature"/>
    <w:basedOn w:val="a1"/>
    <w:rsid w:val="00C86313"/>
    <w:pPr>
      <w:spacing w:after="60"/>
      <w:jc w:val="both"/>
    </w:pPr>
  </w:style>
  <w:style w:type="character" w:customStyle="1" w:styleId="afff5">
    <w:name w:val="Электронная подпись Знак"/>
    <w:basedOn w:val="a2"/>
    <w:rsid w:val="00C86313"/>
    <w:rPr>
      <w:rFonts w:eastAsia="Times New Roman"/>
      <w:sz w:val="24"/>
      <w:szCs w:val="24"/>
    </w:rPr>
  </w:style>
  <w:style w:type="paragraph" w:customStyle="1" w:styleId="210">
    <w:name w:val="Заголовок 2.1"/>
    <w:basedOn w:val="1"/>
    <w:rsid w:val="00C86313"/>
    <w:pPr>
      <w:keepLines/>
      <w:widowControl w:val="0"/>
      <w:suppressLineNumbers/>
      <w:suppressAutoHyphens/>
      <w:jc w:val="center"/>
    </w:pPr>
    <w:rPr>
      <w:rFonts w:ascii="Times New Roman" w:hAnsi="Times New Roman" w:cs="Times New Roman"/>
      <w:bCs w:val="0"/>
      <w:caps/>
      <w:kern w:val="28"/>
      <w:sz w:val="36"/>
      <w:szCs w:val="28"/>
    </w:rPr>
  </w:style>
  <w:style w:type="paragraph" w:customStyle="1" w:styleId="afff6">
    <w:name w:val="текст таблицы"/>
    <w:basedOn w:val="a1"/>
    <w:rsid w:val="00C86313"/>
    <w:pPr>
      <w:spacing w:before="120"/>
      <w:ind w:right="-102"/>
    </w:pPr>
  </w:style>
  <w:style w:type="paragraph" w:customStyle="1" w:styleId="afff7">
    <w:name w:val="Пункт Знак"/>
    <w:basedOn w:val="a1"/>
    <w:rsid w:val="00C86313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0"/>
    </w:rPr>
  </w:style>
  <w:style w:type="paragraph" w:customStyle="1" w:styleId="afff8">
    <w:name w:val="a"/>
    <w:basedOn w:val="a1"/>
    <w:rsid w:val="00C86313"/>
    <w:pPr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f9">
    <w:name w:val="Словарная статья"/>
    <w:basedOn w:val="a1"/>
    <w:next w:val="a1"/>
    <w:rsid w:val="00C86313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afffa">
    <w:name w:val="Комментарий пользователя"/>
    <w:basedOn w:val="a1"/>
    <w:next w:val="a1"/>
    <w:rsid w:val="00C86313"/>
    <w:pPr>
      <w:autoSpaceDE w:val="0"/>
      <w:autoSpaceDN w:val="0"/>
      <w:adjustRightInd w:val="0"/>
      <w:ind w:left="170"/>
    </w:pPr>
    <w:rPr>
      <w:rFonts w:ascii="Arial" w:hAnsi="Arial"/>
      <w:i/>
      <w:iCs/>
      <w:color w:val="000080"/>
      <w:sz w:val="20"/>
      <w:szCs w:val="20"/>
    </w:rPr>
  </w:style>
  <w:style w:type="paragraph" w:customStyle="1" w:styleId="ConsTitle">
    <w:name w:val="ConsTitle"/>
    <w:rsid w:val="00C86313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</w:rPr>
  </w:style>
  <w:style w:type="paragraph" w:customStyle="1" w:styleId="h4">
    <w:name w:val="h4"/>
    <w:basedOn w:val="a1"/>
    <w:rsid w:val="00C86313"/>
    <w:pPr>
      <w:spacing w:before="100" w:beforeAutospacing="1" w:after="100" w:afterAutospacing="1"/>
    </w:pPr>
    <w:rPr>
      <w:b/>
      <w:bCs/>
      <w:color w:val="000066"/>
    </w:rPr>
  </w:style>
  <w:style w:type="character" w:customStyle="1" w:styleId="17">
    <w:name w:val="Знак Знак1"/>
    <w:basedOn w:val="a2"/>
    <w:rsid w:val="00C86313"/>
    <w:rPr>
      <w:sz w:val="24"/>
      <w:lang w:val="ru-RU" w:eastAsia="ru-RU" w:bidi="ar-SA"/>
    </w:rPr>
  </w:style>
  <w:style w:type="character" w:customStyle="1" w:styleId="3a">
    <w:name w:val="Стиль3 Знак"/>
    <w:basedOn w:val="17"/>
    <w:rsid w:val="00C86313"/>
  </w:style>
  <w:style w:type="character" w:customStyle="1" w:styleId="3b">
    <w:name w:val="Стиль3 Знак Знак"/>
    <w:basedOn w:val="a2"/>
    <w:rsid w:val="00C86313"/>
    <w:rPr>
      <w:sz w:val="24"/>
      <w:lang w:val="ru-RU" w:eastAsia="ru-RU" w:bidi="ar-SA"/>
    </w:rPr>
  </w:style>
  <w:style w:type="character" w:customStyle="1" w:styleId="spanbodyheader11">
    <w:name w:val="span_body_header_11"/>
    <w:basedOn w:val="a2"/>
    <w:rsid w:val="00C86313"/>
    <w:rPr>
      <w:b/>
      <w:bCs/>
      <w:sz w:val="20"/>
      <w:szCs w:val="20"/>
    </w:rPr>
  </w:style>
  <w:style w:type="paragraph" w:customStyle="1" w:styleId="ConsPlusNormal">
    <w:name w:val="ConsPlusNormal"/>
    <w:rsid w:val="00C8631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fffb">
    <w:name w:val="Текст сноски Знак"/>
    <w:basedOn w:val="a2"/>
    <w:rsid w:val="00C86313"/>
    <w:rPr>
      <w:rFonts w:eastAsia="Times New Roman"/>
    </w:rPr>
  </w:style>
  <w:style w:type="paragraph" w:styleId="afffc">
    <w:name w:val="List Paragraph"/>
    <w:basedOn w:val="a1"/>
    <w:qFormat/>
    <w:rsid w:val="00C86313"/>
    <w:pPr>
      <w:spacing w:after="60"/>
      <w:ind w:left="720"/>
      <w:contextualSpacing/>
      <w:jc w:val="both"/>
    </w:pPr>
  </w:style>
  <w:style w:type="paragraph" w:customStyle="1" w:styleId="18">
    <w:name w:val="заголовок 1"/>
    <w:basedOn w:val="a1"/>
    <w:next w:val="a1"/>
    <w:rsid w:val="00C86313"/>
    <w:pPr>
      <w:keepNext/>
      <w:jc w:val="center"/>
    </w:pPr>
    <w:rPr>
      <w:b/>
      <w:sz w:val="28"/>
      <w:szCs w:val="20"/>
    </w:rPr>
  </w:style>
  <w:style w:type="paragraph" w:customStyle="1" w:styleId="2d">
    <w:name w:val="заголовок 2"/>
    <w:basedOn w:val="a1"/>
    <w:next w:val="a1"/>
    <w:rsid w:val="00C86313"/>
    <w:pPr>
      <w:keepNext/>
      <w:jc w:val="both"/>
    </w:pPr>
    <w:rPr>
      <w:sz w:val="28"/>
      <w:szCs w:val="20"/>
    </w:rPr>
  </w:style>
  <w:style w:type="paragraph" w:customStyle="1" w:styleId="afffd">
    <w:name w:val="Обычный с №"/>
    <w:basedOn w:val="a1"/>
    <w:rsid w:val="00C86313"/>
    <w:pPr>
      <w:tabs>
        <w:tab w:val="num" w:pos="720"/>
      </w:tabs>
      <w:spacing w:after="120"/>
      <w:ind w:left="720" w:hanging="720"/>
      <w:jc w:val="both"/>
    </w:pPr>
    <w:rPr>
      <w:szCs w:val="20"/>
    </w:rPr>
  </w:style>
  <w:style w:type="paragraph" w:customStyle="1" w:styleId="ConsPlusCell">
    <w:name w:val="ConsPlusCell"/>
    <w:rsid w:val="00C86313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211">
    <w:name w:val="Основной текст 21"/>
    <w:basedOn w:val="a1"/>
    <w:rsid w:val="00C86313"/>
    <w:pPr>
      <w:overflowPunct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customStyle="1" w:styleId="afffe">
    <w:name w:val="втяжка"/>
    <w:basedOn w:val="a1"/>
    <w:next w:val="a1"/>
    <w:rsid w:val="00C86313"/>
    <w:pPr>
      <w:tabs>
        <w:tab w:val="left" w:pos="567"/>
      </w:tabs>
      <w:autoSpaceDE w:val="0"/>
      <w:autoSpaceDN w:val="0"/>
      <w:adjustRightInd w:val="0"/>
      <w:spacing w:before="57"/>
      <w:ind w:left="567" w:hanging="567"/>
      <w:jc w:val="both"/>
    </w:pPr>
    <w:rPr>
      <w:rFonts w:ascii="SchoolBookC" w:hAnsi="SchoolBookC"/>
      <w:szCs w:val="20"/>
    </w:rPr>
  </w:style>
  <w:style w:type="paragraph" w:customStyle="1" w:styleId="black9">
    <w:name w:val="black9"/>
    <w:basedOn w:val="a1"/>
    <w:rsid w:val="00C86313"/>
    <w:pPr>
      <w:spacing w:before="80" w:after="80"/>
      <w:ind w:right="80"/>
    </w:pPr>
    <w:rPr>
      <w:rFonts w:ascii="Tahoma" w:eastAsia="Arial Unicode MS" w:hAnsi="Tahoma" w:cs="Tahoma"/>
      <w:color w:val="000000"/>
      <w:sz w:val="18"/>
      <w:szCs w:val="18"/>
    </w:rPr>
  </w:style>
  <w:style w:type="paragraph" w:customStyle="1" w:styleId="46">
    <w:name w:val="Таб4"/>
    <w:aliases w:val="ед.изм"/>
    <w:basedOn w:val="a1"/>
    <w:rsid w:val="00C86313"/>
    <w:pPr>
      <w:keepNext/>
      <w:jc w:val="right"/>
    </w:pPr>
    <w:rPr>
      <w:rFonts w:ascii="Times New Roman CYR" w:hAnsi="Times New Roman CYR"/>
      <w:sz w:val="20"/>
      <w:szCs w:val="20"/>
    </w:rPr>
  </w:style>
  <w:style w:type="paragraph" w:customStyle="1" w:styleId="02statia2">
    <w:name w:val="02statia2"/>
    <w:basedOn w:val="a1"/>
    <w:rsid w:val="00C86313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1"/>
    <w:rsid w:val="00C86313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f">
    <w:name w:val="Пункт"/>
    <w:basedOn w:val="a1"/>
    <w:rsid w:val="00C86313"/>
    <w:pPr>
      <w:tabs>
        <w:tab w:val="num" w:pos="1440"/>
      </w:tabs>
      <w:ind w:left="864" w:hanging="504"/>
      <w:jc w:val="both"/>
    </w:pPr>
    <w:rPr>
      <w:szCs w:val="28"/>
    </w:rPr>
  </w:style>
  <w:style w:type="paragraph" w:customStyle="1" w:styleId="-">
    <w:name w:val="Контракт-раздел"/>
    <w:basedOn w:val="a1"/>
    <w:next w:val="-0"/>
    <w:rsid w:val="00C86313"/>
    <w:pPr>
      <w:keepNext/>
      <w:numPr>
        <w:numId w:val="8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6313"/>
    <w:pPr>
      <w:numPr>
        <w:ilvl w:val="1"/>
        <w:numId w:val="8"/>
      </w:numPr>
      <w:jc w:val="both"/>
    </w:pPr>
  </w:style>
  <w:style w:type="paragraph" w:customStyle="1" w:styleId="-1">
    <w:name w:val="Контракт-подпункт"/>
    <w:basedOn w:val="a1"/>
    <w:rsid w:val="00C86313"/>
    <w:pPr>
      <w:numPr>
        <w:ilvl w:val="2"/>
        <w:numId w:val="8"/>
      </w:numPr>
      <w:jc w:val="both"/>
    </w:pPr>
  </w:style>
  <w:style w:type="paragraph" w:customStyle="1" w:styleId="-2">
    <w:name w:val="Контракт-подподпункт"/>
    <w:basedOn w:val="a1"/>
    <w:rsid w:val="00C86313"/>
    <w:pPr>
      <w:numPr>
        <w:ilvl w:val="3"/>
        <w:numId w:val="8"/>
      </w:numPr>
      <w:jc w:val="both"/>
    </w:pPr>
  </w:style>
  <w:style w:type="paragraph" w:customStyle="1" w:styleId="Default">
    <w:name w:val="Default"/>
    <w:rsid w:val="00C86313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text-1">
    <w:name w:val="text-1"/>
    <w:basedOn w:val="a1"/>
    <w:rsid w:val="00C86313"/>
    <w:pPr>
      <w:spacing w:before="100" w:beforeAutospacing="1" w:after="100" w:afterAutospacing="1"/>
    </w:pPr>
  </w:style>
  <w:style w:type="paragraph" w:customStyle="1" w:styleId="19">
    <w:name w:val="Абзац списка1"/>
    <w:basedOn w:val="a1"/>
    <w:qFormat/>
    <w:rsid w:val="00C86313"/>
    <w:pPr>
      <w:ind w:left="720"/>
    </w:pPr>
    <w:rPr>
      <w:rFonts w:ascii="Calibri" w:hAnsi="Calibri"/>
      <w:sz w:val="22"/>
      <w:szCs w:val="22"/>
      <w:lang w:val="en-US" w:eastAsia="en-US"/>
    </w:rPr>
  </w:style>
  <w:style w:type="paragraph" w:customStyle="1" w:styleId="affff0">
    <w:name w:val="Знак Знак Знак Знак"/>
    <w:basedOn w:val="a1"/>
    <w:rsid w:val="001375E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table" w:styleId="affff1">
    <w:name w:val="Table Grid"/>
    <w:basedOn w:val="a3"/>
    <w:rsid w:val="00400C3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-30">
    <w:name w:val="Текст1-3 Знак"/>
    <w:basedOn w:val="a2"/>
    <w:link w:val="1-3"/>
    <w:rsid w:val="00453596"/>
    <w:rPr>
      <w:rFonts w:ascii="Times New Roman CYR" w:hAnsi="Times New Roman CYR"/>
      <w:sz w:val="24"/>
    </w:rPr>
  </w:style>
  <w:style w:type="paragraph" w:customStyle="1" w:styleId="affff2">
    <w:name w:val="Бланк"/>
    <w:rsid w:val="000D3BDB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55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0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5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kupki@atomproekt.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mailto:efremov@atomproekt.co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zakupki@givnipiet.ru" TargetMode="External"/><Relationship Id="rId10" Type="http://schemas.openxmlformats.org/officeDocument/2006/relationships/hyperlink" Target="http://www.zakupki.gov.r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mailto:k.uhlin@atomproekt.com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user1\&#1052;&#1086;&#1080;%20&#1076;&#1086;&#1082;&#1091;&#1084;&#1077;&#1085;&#1090;&#1099;\&#1047;&#1072;&#1087;&#1088;&#1086;&#1089;%20&#1082;&#1086;&#1090;&#1080;&#1088;&#1086;&#1074;&#1086;&#1082;\&#1055;&#1086;&#1089;&#1090;&#1072;&#1074;&#1082;&#1072;%20&#1055;&#1054;\&#1044;&#1086;&#1082;&#1091;&#1084;&#1077;&#1085;&#1090;%20&#1074;%20Microsoft%20Internet%20Explorer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955E35-3402-465F-AF2C-019F86AE16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 в Microsoft Internet Explorer</Template>
  <TotalTime>19</TotalTime>
  <Pages>2</Pages>
  <Words>1002</Words>
  <Characters>5714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Федеральное агентство по атомной энергииFederal Atomic Energy Agency</vt:lpstr>
    </vt:vector>
  </TitlesOfParts>
  <Company>ФГУП СПбАЭП</Company>
  <LinksUpToDate>false</LinksUpToDate>
  <CharactersWithSpaces>6703</CharactersWithSpaces>
  <SharedDoc>false</SharedDoc>
  <HLinks>
    <vt:vector size="42" baseType="variant">
      <vt:variant>
        <vt:i4>1900579</vt:i4>
      </vt:variant>
      <vt:variant>
        <vt:i4>18</vt:i4>
      </vt:variant>
      <vt:variant>
        <vt:i4>0</vt:i4>
      </vt:variant>
      <vt:variant>
        <vt:i4>5</vt:i4>
      </vt:variant>
      <vt:variant>
        <vt:lpwstr>mailto:GVKolbina@givnipiet.ru</vt:lpwstr>
      </vt:variant>
      <vt:variant>
        <vt:lpwstr/>
      </vt:variant>
      <vt:variant>
        <vt:i4>1245191</vt:i4>
      </vt:variant>
      <vt:variant>
        <vt:i4>15</vt:i4>
      </vt:variant>
      <vt:variant>
        <vt:i4>0</vt:i4>
      </vt:variant>
      <vt:variant>
        <vt:i4>5</vt:i4>
      </vt:variant>
      <vt:variant>
        <vt:lpwstr>http://www.roseltorg.ru/</vt:lpwstr>
      </vt:variant>
      <vt:variant>
        <vt:lpwstr/>
      </vt:variant>
      <vt:variant>
        <vt:i4>1245191</vt:i4>
      </vt:variant>
      <vt:variant>
        <vt:i4>12</vt:i4>
      </vt:variant>
      <vt:variant>
        <vt:i4>0</vt:i4>
      </vt:variant>
      <vt:variant>
        <vt:i4>5</vt:i4>
      </vt:variant>
      <vt:variant>
        <vt:lpwstr>http://www.roseltorg.ru/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1245191</vt:i4>
      </vt:variant>
      <vt:variant>
        <vt:i4>3</vt:i4>
      </vt:variant>
      <vt:variant>
        <vt:i4>0</vt:i4>
      </vt:variant>
      <vt:variant>
        <vt:i4>5</vt:i4>
      </vt:variant>
      <vt:variant>
        <vt:lpwstr>http://www.roseltorg.ru/</vt:lpwstr>
      </vt:variant>
      <vt:variant>
        <vt:lpwstr/>
      </vt:variant>
      <vt:variant>
        <vt:i4>8192073</vt:i4>
      </vt:variant>
      <vt:variant>
        <vt:i4>0</vt:i4>
      </vt:variant>
      <vt:variant>
        <vt:i4>0</vt:i4>
      </vt:variant>
      <vt:variant>
        <vt:i4>5</vt:i4>
      </vt:variant>
      <vt:variant>
        <vt:lpwstr>mailto:zakupki@givnipiet.ru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Федеральное агентство по атомной энергииFederal Atomic Energy Agency</dc:title>
  <dc:subject/>
  <dc:creator>user</dc:creator>
  <cp:keywords/>
  <dc:description/>
  <cp:lastModifiedBy>Ухлин Кирилл Александрович</cp:lastModifiedBy>
  <cp:revision>21</cp:revision>
  <cp:lastPrinted>2013-08-21T12:25:00Z</cp:lastPrinted>
  <dcterms:created xsi:type="dcterms:W3CDTF">2014-02-25T09:59:00Z</dcterms:created>
  <dcterms:modified xsi:type="dcterms:W3CDTF">2014-09-03T05:36:00Z</dcterms:modified>
</cp:coreProperties>
</file>