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3153F3" w:rsidRPr="00DC06E9" w:rsidRDefault="003153F3" w:rsidP="003153F3">
      <w:pPr>
        <w:jc w:val="center"/>
        <w:outlineLvl w:val="0"/>
        <w:rPr>
          <w:bCs/>
          <w:sz w:val="28"/>
          <w:szCs w:val="28"/>
        </w:rPr>
      </w:pPr>
      <w:bookmarkStart w:id="0" w:name="_Toc396218800"/>
      <w:r w:rsidRPr="00DC06E9">
        <w:rPr>
          <w:bCs/>
          <w:sz w:val="28"/>
          <w:szCs w:val="28"/>
        </w:rPr>
        <w:t>ДОКУМЕНТАЦИЯ ПО ЗАПРОСУ ПРЕДЛОЖЕНИЙ</w:t>
      </w:r>
      <w:bookmarkEnd w:id="0"/>
    </w:p>
    <w:p w:rsidR="003153F3" w:rsidRPr="00DC06E9" w:rsidRDefault="003153F3" w:rsidP="003153F3">
      <w:pPr>
        <w:jc w:val="center"/>
        <w:rPr>
          <w:sz w:val="28"/>
          <w:szCs w:val="28"/>
        </w:rPr>
      </w:pPr>
      <w:r w:rsidRPr="00DC06E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CA2886" w:rsidRPr="008B2004" w:rsidRDefault="003153F3" w:rsidP="003153F3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DC06E9">
        <w:rPr>
          <w:sz w:val="28"/>
          <w:szCs w:val="28"/>
        </w:rPr>
        <w:t xml:space="preserve">на </w:t>
      </w:r>
      <w:r w:rsidRPr="003148A6">
        <w:rPr>
          <w:bCs/>
          <w:color w:val="000000"/>
          <w:sz w:val="28"/>
          <w:szCs w:val="28"/>
        </w:rPr>
        <w:t xml:space="preserve">аренду помещения (офиса) для нужд  филиала </w:t>
      </w:r>
      <w:r w:rsidRPr="003148A6">
        <w:rPr>
          <w:sz w:val="28"/>
          <w:szCs w:val="28"/>
        </w:rPr>
        <w:t>«Северо-Кавказский территориальный округ» ФГУП «РосРАО»</w:t>
      </w:r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44211" w:rsidRPr="001F6931" w:rsidRDefault="00F44211" w:rsidP="00F44211">
      <w:pPr>
        <w:jc w:val="center"/>
        <w:rPr>
          <w:b/>
          <w:bCs/>
          <w:i/>
          <w:iCs/>
          <w:color w:val="000000"/>
        </w:rPr>
      </w:pPr>
      <w:bookmarkStart w:id="3" w:name="_Toc341885285"/>
      <w:r w:rsidRPr="001F6931">
        <w:rPr>
          <w:b/>
          <w:bCs/>
          <w:i/>
          <w:iCs/>
          <w:color w:val="000000"/>
        </w:rPr>
        <w:lastRenderedPageBreak/>
        <w:t>ПЕРЕЧЕНЬ ВИДОВ УСЛУГ на основе справочника ОКДП,</w:t>
      </w:r>
    </w:p>
    <w:p w:rsidR="00F44211" w:rsidRPr="001F6931" w:rsidRDefault="00F44211" w:rsidP="00F44211">
      <w:pPr>
        <w:jc w:val="center"/>
        <w:rPr>
          <w:i/>
          <w:iCs/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8187"/>
      </w:tblGrid>
      <w:tr w:rsidR="00F44211" w:rsidRPr="001F6931" w:rsidTr="00EA7008">
        <w:tc>
          <w:tcPr>
            <w:tcW w:w="1384" w:type="dxa"/>
          </w:tcPr>
          <w:p w:rsidR="00F44211" w:rsidRPr="001F6931" w:rsidRDefault="00F44211" w:rsidP="00EA7008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F6931">
              <w:rPr>
                <w:b/>
                <w:bCs/>
                <w:i/>
                <w:iCs/>
                <w:color w:val="000000"/>
              </w:rPr>
              <w:t>Код</w:t>
            </w:r>
          </w:p>
        </w:tc>
        <w:tc>
          <w:tcPr>
            <w:tcW w:w="8187" w:type="dxa"/>
          </w:tcPr>
          <w:p w:rsidR="00F44211" w:rsidRPr="001F6931" w:rsidRDefault="00F44211" w:rsidP="00EA7008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F6931">
              <w:rPr>
                <w:b/>
                <w:bCs/>
                <w:i/>
                <w:iCs/>
                <w:color w:val="000000"/>
              </w:rPr>
              <w:t>Вид услуги</w:t>
            </w:r>
          </w:p>
        </w:tc>
      </w:tr>
      <w:tr w:rsidR="00F44211" w:rsidRPr="001F6931" w:rsidTr="00EA7008">
        <w:tc>
          <w:tcPr>
            <w:tcW w:w="1384" w:type="dxa"/>
          </w:tcPr>
          <w:p w:rsidR="00F44211" w:rsidRPr="001F6931" w:rsidRDefault="00F44211" w:rsidP="00EA7008">
            <w:pPr>
              <w:jc w:val="center"/>
              <w:rPr>
                <w:i/>
                <w:iCs/>
                <w:color w:val="000000"/>
              </w:rPr>
            </w:pPr>
            <w:r>
              <w:t>7010020</w:t>
            </w:r>
          </w:p>
        </w:tc>
        <w:tc>
          <w:tcPr>
            <w:tcW w:w="8187" w:type="dxa"/>
          </w:tcPr>
          <w:p w:rsidR="00F44211" w:rsidRPr="001F6931" w:rsidRDefault="00F44211" w:rsidP="00EA7008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Услуги по аренде или лизингу, включая собственный или арендуемый нежилой фонд</w:t>
            </w:r>
          </w:p>
        </w:tc>
      </w:tr>
      <w:bookmarkEnd w:id="3"/>
    </w:tbl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jc w:val="both"/>
        <w:rPr>
          <w:i/>
          <w:iCs/>
          <w:color w:val="000000"/>
        </w:rPr>
      </w:pPr>
    </w:p>
    <w:p w:rsidR="00F44211" w:rsidRPr="001F6931" w:rsidRDefault="00F44211" w:rsidP="00F44211">
      <w:pPr>
        <w:jc w:val="both"/>
        <w:rPr>
          <w:i/>
          <w:iCs/>
          <w:color w:val="000000"/>
        </w:rPr>
      </w:pPr>
    </w:p>
    <w:p w:rsidR="00F44211" w:rsidRDefault="00F44211" w:rsidP="00F44211">
      <w:pPr>
        <w:rPr>
          <w:i/>
          <w:iCs/>
          <w:color w:val="000000"/>
          <w:sz w:val="26"/>
          <w:szCs w:val="26"/>
        </w:rPr>
      </w:pPr>
      <w:bookmarkStart w:id="4" w:name="_Toc341885286"/>
      <w:r w:rsidRPr="001F6931">
        <w:rPr>
          <w:i/>
          <w:iCs/>
          <w:color w:val="000000"/>
          <w:sz w:val="26"/>
          <w:szCs w:val="26"/>
        </w:rPr>
        <w:lastRenderedPageBreak/>
        <w:br w:type="page"/>
      </w:r>
    </w:p>
    <w:p w:rsidR="00F44211" w:rsidRPr="0045448D" w:rsidRDefault="00F44211" w:rsidP="00F44211">
      <w:pPr>
        <w:jc w:val="center"/>
      </w:pPr>
      <w:r w:rsidRPr="0045448D">
        <w:lastRenderedPageBreak/>
        <w:t>Техническое задание</w:t>
      </w:r>
    </w:p>
    <w:p w:rsidR="00F44211" w:rsidRPr="0045448D" w:rsidRDefault="00F44211" w:rsidP="00F44211">
      <w:pPr>
        <w:jc w:val="center"/>
      </w:pPr>
      <w:r w:rsidRPr="0045448D">
        <w:t xml:space="preserve"> на оказание услуг </w:t>
      </w:r>
    </w:p>
    <w:p w:rsidR="00F44211" w:rsidRPr="0045448D" w:rsidRDefault="00F44211" w:rsidP="00F44211">
      <w:pPr>
        <w:jc w:val="center"/>
      </w:pPr>
    </w:p>
    <w:p w:rsidR="00F44211" w:rsidRPr="0045448D" w:rsidRDefault="00F44211" w:rsidP="00F44211">
      <w:pPr>
        <w:jc w:val="center"/>
      </w:pPr>
      <w:r w:rsidRPr="0045448D">
        <w:t>СОДЕРЖАНИЕ</w:t>
      </w:r>
    </w:p>
    <w:p w:rsidR="00F44211" w:rsidRPr="0045448D" w:rsidRDefault="00F44211" w:rsidP="00F44211">
      <w:pPr>
        <w:jc w:val="center"/>
      </w:pPr>
    </w:p>
    <w:p w:rsidR="00F44211" w:rsidRPr="0045448D" w:rsidRDefault="00F44211" w:rsidP="00F44211"/>
    <w:p w:rsidR="00F44211" w:rsidRPr="0045448D" w:rsidRDefault="00F44211" w:rsidP="00F44211">
      <w:r w:rsidRPr="0045448D">
        <w:t>РАЗДЕЛ 1. НАИМЕНОВАНИЕ УСЛУГИ</w:t>
      </w:r>
    </w:p>
    <w:p w:rsidR="00F44211" w:rsidRPr="0045448D" w:rsidRDefault="00F44211" w:rsidP="00F44211">
      <w:r w:rsidRPr="0045448D">
        <w:t>РАЗДЕЛ 2. ОПИСАНИЕ УСЛУГ</w:t>
      </w:r>
    </w:p>
    <w:p w:rsidR="00F44211" w:rsidRPr="0045448D" w:rsidRDefault="00F44211" w:rsidP="00F44211">
      <w:pPr>
        <w:ind w:left="851"/>
      </w:pPr>
      <w:r w:rsidRPr="0045448D">
        <w:t>Подраздел 2.1 Описание оказываемых услуг</w:t>
      </w:r>
    </w:p>
    <w:p w:rsidR="00F44211" w:rsidRPr="0045448D" w:rsidRDefault="00F44211" w:rsidP="00F44211">
      <w:pPr>
        <w:ind w:left="2552" w:hanging="1701"/>
      </w:pPr>
      <w:r w:rsidRPr="0045448D">
        <w:t>Подраздел 2.2 Объем оказываемых услуг либо доля оказываемых услуг в общем объеме закупки</w:t>
      </w:r>
    </w:p>
    <w:p w:rsidR="00F44211" w:rsidRPr="0045448D" w:rsidRDefault="00F44211" w:rsidP="00F44211">
      <w:r w:rsidRPr="0045448D">
        <w:t>РАЗДЕЛ 3. ТРЕБОВАНИЯ К УСЛУГАМ</w:t>
      </w:r>
    </w:p>
    <w:p w:rsidR="00F44211" w:rsidRPr="0045448D" w:rsidRDefault="00F44211" w:rsidP="00F44211">
      <w:pPr>
        <w:ind w:left="851"/>
      </w:pPr>
      <w:r w:rsidRPr="0045448D">
        <w:t>Подраздел 3.1 Общие требования</w:t>
      </w:r>
    </w:p>
    <w:p w:rsidR="00F44211" w:rsidRPr="0045448D" w:rsidRDefault="00F44211" w:rsidP="00F44211">
      <w:pPr>
        <w:ind w:left="851"/>
      </w:pPr>
      <w:r w:rsidRPr="0045448D">
        <w:t>Подраздел 3.2 Специальные требования</w:t>
      </w:r>
    </w:p>
    <w:p w:rsidR="00F44211" w:rsidRPr="0045448D" w:rsidRDefault="00F44211" w:rsidP="00F44211">
      <w:r w:rsidRPr="0045448D">
        <w:t>РАЗДЕЛ 4. РЕЗУЛЬТАТ ОКАЗАННЫХ УСЛУГ</w:t>
      </w:r>
    </w:p>
    <w:p w:rsidR="00F44211" w:rsidRPr="0045448D" w:rsidRDefault="00F44211" w:rsidP="00F44211">
      <w:pPr>
        <w:ind w:firstLine="851"/>
      </w:pPr>
      <w:r w:rsidRPr="0045448D">
        <w:rPr>
          <w:color w:val="000000"/>
        </w:rPr>
        <w:t>Подраздел 4.1 Описание конечного результата оказанных услуг</w:t>
      </w:r>
    </w:p>
    <w:p w:rsidR="00F44211" w:rsidRPr="0045448D" w:rsidRDefault="00F44211" w:rsidP="00F44211">
      <w:pPr>
        <w:ind w:left="851"/>
      </w:pPr>
      <w:r w:rsidRPr="0045448D">
        <w:t>Подраздел 4.2 Требования по приемке услуг</w:t>
      </w:r>
    </w:p>
    <w:p w:rsidR="00F44211" w:rsidRPr="0045448D" w:rsidRDefault="00F44211" w:rsidP="00F44211">
      <w:pPr>
        <w:ind w:left="851"/>
      </w:pPr>
      <w:r w:rsidRPr="0045448D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44211" w:rsidRPr="0045448D" w:rsidRDefault="00F44211" w:rsidP="00F44211">
      <w:r w:rsidRPr="0045448D">
        <w:t>РАЗДЕЛ 5. ПЕРЕЧЕНЬ ПРИНЯТЫХ СОКРАЩЕНИЙ</w:t>
      </w: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45448D" w:rsidRPr="0045448D" w:rsidRDefault="0045448D" w:rsidP="00F44211">
      <w:pPr>
        <w:rPr>
          <w:color w:val="000000"/>
        </w:rPr>
      </w:pPr>
    </w:p>
    <w:p w:rsidR="0045448D" w:rsidRPr="0045448D" w:rsidRDefault="0045448D" w:rsidP="00F44211">
      <w:pPr>
        <w:rPr>
          <w:color w:val="000000"/>
        </w:rPr>
      </w:pPr>
    </w:p>
    <w:p w:rsidR="0045448D" w:rsidRPr="0045448D" w:rsidRDefault="0045448D" w:rsidP="00F44211">
      <w:pPr>
        <w:rPr>
          <w:color w:val="000000"/>
        </w:rPr>
      </w:pPr>
    </w:p>
    <w:p w:rsidR="0045448D" w:rsidRPr="0045448D" w:rsidRDefault="0045448D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rPr>
          <w:color w:val="000000"/>
        </w:rPr>
      </w:pPr>
    </w:p>
    <w:p w:rsidR="00F44211" w:rsidRPr="0045448D" w:rsidRDefault="00F44211" w:rsidP="00F44211">
      <w:pPr>
        <w:ind w:firstLine="2268"/>
        <w:rPr>
          <w:color w:val="000000"/>
        </w:rPr>
      </w:pPr>
    </w:p>
    <w:p w:rsidR="00F44211" w:rsidRPr="0045448D" w:rsidRDefault="00F44211" w:rsidP="00F44211">
      <w:pPr>
        <w:ind w:firstLine="2268"/>
        <w:rPr>
          <w:color w:val="000000"/>
        </w:rPr>
      </w:pPr>
    </w:p>
    <w:p w:rsidR="00F44211" w:rsidRPr="0045448D" w:rsidRDefault="00F44211" w:rsidP="00F44211">
      <w:pPr>
        <w:ind w:firstLine="2268"/>
        <w:rPr>
          <w:color w:val="000000"/>
        </w:rPr>
      </w:pPr>
      <w:r w:rsidRPr="0045448D">
        <w:rPr>
          <w:color w:val="000000"/>
        </w:rPr>
        <w:t>РАЗДЕЛ 1. НАИМЕНОВАНИЕ УСЛУГИ</w:t>
      </w:r>
    </w:p>
    <w:p w:rsidR="00F44211" w:rsidRPr="0045448D" w:rsidRDefault="00F44211" w:rsidP="00F44211">
      <w:pPr>
        <w:rPr>
          <w:i/>
          <w:iCs/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44211" w:rsidRPr="0045448D" w:rsidTr="00EA7008">
        <w:trPr>
          <w:trHeight w:val="319"/>
        </w:trPr>
        <w:tc>
          <w:tcPr>
            <w:tcW w:w="9639" w:type="dxa"/>
          </w:tcPr>
          <w:bookmarkEnd w:id="4"/>
          <w:p w:rsidR="00F44211" w:rsidRPr="0045448D" w:rsidRDefault="00F44211" w:rsidP="00EA7008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45448D">
              <w:rPr>
                <w:rStyle w:val="affff"/>
                <w:b w:val="0"/>
                <w:bCs w:val="0"/>
                <w:color w:val="000000"/>
                <w:sz w:val="24"/>
                <w:szCs w:val="24"/>
              </w:rPr>
              <w:t xml:space="preserve">Услуги по аренде нежилых помещений (офиса) для нужд </w:t>
            </w:r>
            <w:r w:rsidRPr="0045448D">
              <w:t>работников филиала «</w:t>
            </w:r>
            <w:proofErr w:type="gramStart"/>
            <w:r w:rsidRPr="0045448D">
              <w:t>Северо-Кавказский</w:t>
            </w:r>
            <w:proofErr w:type="gramEnd"/>
            <w:r w:rsidRPr="0045448D">
              <w:t xml:space="preserve"> территориальный округ» ФГУП «РосРАО»</w:t>
            </w:r>
          </w:p>
        </w:tc>
      </w:tr>
    </w:tbl>
    <w:p w:rsidR="00F44211" w:rsidRPr="0045448D" w:rsidRDefault="00F44211" w:rsidP="00F44211">
      <w:pPr>
        <w:jc w:val="center"/>
        <w:rPr>
          <w:color w:val="000000"/>
        </w:rPr>
      </w:pPr>
    </w:p>
    <w:p w:rsidR="00F44211" w:rsidRPr="0045448D" w:rsidRDefault="00F44211" w:rsidP="00F44211">
      <w:pPr>
        <w:jc w:val="center"/>
        <w:rPr>
          <w:color w:val="000000"/>
        </w:rPr>
      </w:pPr>
      <w:r w:rsidRPr="0045448D">
        <w:rPr>
          <w:color w:val="000000"/>
        </w:rPr>
        <w:t>РАЗДЕЛ 2. ОПИСАНИЕ УСЛУГИ</w:t>
      </w:r>
    </w:p>
    <w:p w:rsidR="00F44211" w:rsidRPr="0045448D" w:rsidRDefault="00F44211" w:rsidP="00F44211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44211" w:rsidRPr="0045448D" w:rsidTr="00EA7008">
        <w:trPr>
          <w:trHeight w:val="396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  <w:rPr>
                <w:color w:val="000000"/>
              </w:rPr>
            </w:pPr>
            <w:r w:rsidRPr="0045448D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44211" w:rsidRPr="0045448D" w:rsidRDefault="00F44211" w:rsidP="00EA7008">
            <w:pPr>
              <w:jc w:val="center"/>
              <w:rPr>
                <w:color w:val="000000"/>
              </w:rPr>
            </w:pPr>
          </w:p>
        </w:tc>
      </w:tr>
      <w:tr w:rsidR="00F44211" w:rsidRPr="0045448D" w:rsidTr="00EA7008">
        <w:trPr>
          <w:trHeight w:val="420"/>
        </w:trPr>
        <w:tc>
          <w:tcPr>
            <w:tcW w:w="9639" w:type="dxa"/>
          </w:tcPr>
          <w:p w:rsidR="00F44211" w:rsidRPr="0045448D" w:rsidRDefault="00F44211" w:rsidP="00EA7008">
            <w:pPr>
              <w:jc w:val="both"/>
            </w:pPr>
            <w:r w:rsidRPr="0045448D">
              <w:t>1.</w:t>
            </w:r>
            <w:r w:rsidRPr="0045448D">
              <w:rPr>
                <w:rStyle w:val="affff"/>
                <w:b w:val="0"/>
                <w:bCs w:val="0"/>
                <w:color w:val="000000"/>
                <w:sz w:val="24"/>
                <w:szCs w:val="24"/>
              </w:rPr>
              <w:t xml:space="preserve"> Услуги по аренде нежилых помещений для нужд </w:t>
            </w:r>
            <w:r w:rsidRPr="0045448D">
              <w:t>работников филиала «</w:t>
            </w:r>
            <w:proofErr w:type="gramStart"/>
            <w:r w:rsidRPr="0045448D">
              <w:t>Северо-Кавказский</w:t>
            </w:r>
            <w:proofErr w:type="gramEnd"/>
            <w:r w:rsidRPr="0045448D">
              <w:t xml:space="preserve"> территориальный округ» ФГУП «РосРАО»</w:t>
            </w:r>
          </w:p>
        </w:tc>
      </w:tr>
      <w:tr w:rsidR="00F44211" w:rsidRPr="0045448D" w:rsidTr="00EA7008">
        <w:trPr>
          <w:trHeight w:val="337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  <w:rPr>
                <w:color w:val="000000"/>
              </w:rPr>
            </w:pPr>
            <w:r w:rsidRPr="0045448D">
              <w:rPr>
                <w:color w:val="000000"/>
              </w:rPr>
              <w:t>Подраздел 2.2 Описание оказываемых услуг</w:t>
            </w:r>
          </w:p>
        </w:tc>
      </w:tr>
      <w:tr w:rsidR="00F44211" w:rsidRPr="0045448D" w:rsidTr="00EA7008">
        <w:trPr>
          <w:trHeight w:val="425"/>
        </w:trPr>
        <w:tc>
          <w:tcPr>
            <w:tcW w:w="9639" w:type="dxa"/>
          </w:tcPr>
          <w:p w:rsidR="00F44211" w:rsidRPr="0045448D" w:rsidRDefault="00F44211" w:rsidP="00EA7008">
            <w:pPr>
              <w:jc w:val="both"/>
            </w:pPr>
            <w:r w:rsidRPr="0045448D">
              <w:t xml:space="preserve">1.Аренда нежилого помещения </w:t>
            </w:r>
          </w:p>
          <w:p w:rsidR="00F44211" w:rsidRPr="0045448D" w:rsidRDefault="00F44211" w:rsidP="00EA7008">
            <w:pPr>
              <w:jc w:val="both"/>
            </w:pPr>
            <w:r w:rsidRPr="0045448D">
              <w:t xml:space="preserve">Помещения должны находиться в одном здании для создания единого охранного периметра. Отдельный вход в арендуемые помещения. Наличие не менее одного запасного выхода. </w:t>
            </w:r>
          </w:p>
          <w:p w:rsidR="00F44211" w:rsidRPr="0045448D" w:rsidRDefault="00F44211" w:rsidP="00EA7008">
            <w:pPr>
              <w:jc w:val="both"/>
            </w:pPr>
            <w:r w:rsidRPr="0045448D">
              <w:t>Состояние передаваемых помещений: полная готовность к заезду арендатора (современная отделка помещений, все коммуникации подключены и находятся в рабочем состоянии).</w:t>
            </w:r>
          </w:p>
          <w:p w:rsidR="00F44211" w:rsidRPr="0045448D" w:rsidRDefault="00F44211" w:rsidP="00EA7008">
            <w:pPr>
              <w:jc w:val="both"/>
            </w:pPr>
            <w:r w:rsidRPr="0045448D">
              <w:t>Расположение рабочих мест: кабинетная система</w:t>
            </w:r>
          </w:p>
          <w:p w:rsidR="00F44211" w:rsidRPr="0045448D" w:rsidRDefault="00F44211" w:rsidP="00EA7008">
            <w:pPr>
              <w:pStyle w:val="afff"/>
              <w:ind w:left="0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48D">
              <w:rPr>
                <w:rFonts w:ascii="Times New Roman" w:hAnsi="Times New Roman"/>
                <w:sz w:val="24"/>
                <w:szCs w:val="24"/>
              </w:rPr>
              <w:t>Место расположения: в радиусе 2000 метров от центра города,  удобный подъезд автотранспорта и наличие рядом автомобильной парковки с местами не менее чем для 7-ми автомобилей.</w:t>
            </w:r>
          </w:p>
          <w:p w:rsidR="00F44211" w:rsidRPr="0045448D" w:rsidRDefault="00F44211" w:rsidP="00EA7008">
            <w:pPr>
              <w:jc w:val="both"/>
            </w:pPr>
            <w:r w:rsidRPr="0045448D">
              <w:t>Полное и правильное оформление всей юридической документации на право собственности и эксплуатации здания.</w:t>
            </w:r>
          </w:p>
          <w:p w:rsidR="00F44211" w:rsidRPr="0045448D" w:rsidRDefault="00F44211" w:rsidP="00EA7008">
            <w:pPr>
              <w:jc w:val="both"/>
            </w:pPr>
            <w:r w:rsidRPr="0045448D">
              <w:t>Внутренние инженерные сети (отопление, энергоснабжение, водоснабжение, канализация, вентиляция и кондиционирование).</w:t>
            </w:r>
          </w:p>
          <w:p w:rsidR="00F44211" w:rsidRPr="0045448D" w:rsidRDefault="00F44211" w:rsidP="00EA7008">
            <w:pPr>
              <w:jc w:val="both"/>
            </w:pPr>
            <w:r w:rsidRPr="0045448D">
              <w:t>Инфраструктура, включающая наличие или близкое расположение столовой  (кафетерия) для сотрудников.</w:t>
            </w:r>
          </w:p>
          <w:p w:rsidR="00F44211" w:rsidRPr="0045448D" w:rsidRDefault="00F44211" w:rsidP="00EA7008">
            <w:pPr>
              <w:jc w:val="both"/>
            </w:pPr>
            <w:r w:rsidRPr="0045448D">
              <w:t>Современная отделка помещений.</w:t>
            </w:r>
          </w:p>
          <w:p w:rsidR="00F44211" w:rsidRPr="0045448D" w:rsidRDefault="00F44211" w:rsidP="00EA7008">
            <w:pPr>
              <w:jc w:val="both"/>
            </w:pPr>
            <w:r w:rsidRPr="0045448D">
              <w:t xml:space="preserve"> Не менее 1-го санузла (2-3 кабины). </w:t>
            </w:r>
          </w:p>
          <w:p w:rsidR="00F44211" w:rsidRPr="0045448D" w:rsidRDefault="00F44211" w:rsidP="00EA7008">
            <w:pPr>
              <w:jc w:val="both"/>
            </w:pPr>
            <w:r w:rsidRPr="0045448D">
              <w:t>Серверная комната не менее 8 м</w:t>
            </w:r>
            <w:proofErr w:type="gramStart"/>
            <w:r w:rsidRPr="0045448D">
              <w:t>2</w:t>
            </w:r>
            <w:proofErr w:type="gramEnd"/>
            <w:r w:rsidRPr="0045448D">
              <w:t xml:space="preserve"> с системой кондиционирования. Обязательно: возможность ввода 2-х собственных единиц оптоволоконных линий.</w:t>
            </w:r>
          </w:p>
          <w:p w:rsidR="00F44211" w:rsidRPr="0045448D" w:rsidRDefault="00F44211" w:rsidP="00EA7008">
            <w:pPr>
              <w:jc w:val="both"/>
            </w:pPr>
            <w:r w:rsidRPr="0045448D">
              <w:t xml:space="preserve">Наличие внутренней разводки для организации структурированной кабельной сети (СКС) с входом в серверное помещение. </w:t>
            </w:r>
          </w:p>
          <w:p w:rsidR="00F44211" w:rsidRPr="0045448D" w:rsidRDefault="00F44211" w:rsidP="00EA7008">
            <w:pPr>
              <w:pStyle w:val="aff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48D">
              <w:rPr>
                <w:rFonts w:ascii="Times New Roman" w:hAnsi="Times New Roman"/>
                <w:sz w:val="24"/>
                <w:szCs w:val="24"/>
              </w:rPr>
              <w:t xml:space="preserve">Наличие рядом транспортного узла (ж/д вокзал, </w:t>
            </w:r>
            <w:proofErr w:type="gramStart"/>
            <w:r w:rsidRPr="0045448D">
              <w:rPr>
                <w:rFonts w:ascii="Times New Roman" w:hAnsi="Times New Roman"/>
                <w:sz w:val="24"/>
                <w:szCs w:val="24"/>
              </w:rPr>
              <w:t>авто вокзал</w:t>
            </w:r>
            <w:proofErr w:type="gramEnd"/>
            <w:r w:rsidRPr="004544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448D">
              <w:rPr>
                <w:rFonts w:ascii="Times New Roman" w:hAnsi="Times New Roman"/>
                <w:sz w:val="24"/>
                <w:szCs w:val="24"/>
              </w:rPr>
              <w:t>и.т.д</w:t>
            </w:r>
            <w:proofErr w:type="spellEnd"/>
            <w:r w:rsidRPr="0045448D">
              <w:rPr>
                <w:rFonts w:ascii="Times New Roman" w:hAnsi="Times New Roman"/>
                <w:sz w:val="24"/>
                <w:szCs w:val="24"/>
              </w:rPr>
              <w:t>.).</w:t>
            </w:r>
          </w:p>
          <w:p w:rsidR="00F44211" w:rsidRPr="0045448D" w:rsidRDefault="00F44211" w:rsidP="00EA7008">
            <w:pPr>
              <w:pStyle w:val="aff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48D">
              <w:rPr>
                <w:rFonts w:ascii="Times New Roman" w:hAnsi="Times New Roman"/>
                <w:sz w:val="24"/>
                <w:szCs w:val="24"/>
              </w:rPr>
              <w:t xml:space="preserve">Прилегающая инфраструктура не должна быть связана с торговыми площадями. </w:t>
            </w:r>
          </w:p>
          <w:p w:rsidR="00F44211" w:rsidRPr="0045448D" w:rsidRDefault="00F44211" w:rsidP="00EA7008">
            <w:pPr>
              <w:pStyle w:val="aff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48D">
              <w:rPr>
                <w:rFonts w:ascii="Times New Roman" w:hAnsi="Times New Roman"/>
                <w:sz w:val="24"/>
                <w:szCs w:val="24"/>
              </w:rPr>
              <w:t>Наличие помещения, которое будет оборудовано под комнату для ведения  специального делопроизводства (не менее 33кв</w:t>
            </w:r>
            <w:proofErr w:type="gramStart"/>
            <w:r w:rsidRPr="0045448D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45448D">
              <w:rPr>
                <w:rFonts w:ascii="Times New Roman" w:hAnsi="Times New Roman"/>
                <w:sz w:val="24"/>
                <w:szCs w:val="24"/>
              </w:rPr>
              <w:t xml:space="preserve">): здание </w:t>
            </w:r>
            <w:r w:rsidRPr="0045448D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45448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45448D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5448D">
              <w:rPr>
                <w:rFonts w:ascii="Times New Roman" w:hAnsi="Times New Roman"/>
                <w:sz w:val="24"/>
                <w:szCs w:val="24"/>
              </w:rPr>
              <w:t xml:space="preserve"> степени огнестойкости; устойчивость стен, потолочных перекрытий, дверей и окон к взлому, должна обеспечиваться на время, необходимое для прибытия охраны, после срабатывания охранной сигнализации; стены и перегородки должны быть бетонными, железобетонными или должна быть возможность (наличие) установки металлических листов не менее 0,1 м,  при средней поверхностной плотности не менее 250 кг/кв. м или кирпичной перегородки толщиной 0,12 м при средней поверхностной плотности не менее 250 кг/кв. м.</w:t>
            </w:r>
          </w:p>
        </w:tc>
      </w:tr>
      <w:tr w:rsidR="00F44211" w:rsidRPr="0045448D" w:rsidTr="00EA7008">
        <w:trPr>
          <w:trHeight w:val="42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  <w:rPr>
                <w:color w:val="000000"/>
              </w:rPr>
            </w:pPr>
            <w:r w:rsidRPr="0045448D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44211" w:rsidRPr="0045448D" w:rsidTr="00EA7008">
        <w:trPr>
          <w:trHeight w:val="591"/>
        </w:trPr>
        <w:tc>
          <w:tcPr>
            <w:tcW w:w="9639" w:type="dxa"/>
          </w:tcPr>
          <w:p w:rsidR="00F44211" w:rsidRPr="0045448D" w:rsidRDefault="00F44211" w:rsidP="00EA7008">
            <w:pPr>
              <w:jc w:val="both"/>
              <w:rPr>
                <w:color w:val="000000"/>
              </w:rPr>
            </w:pPr>
            <w:r w:rsidRPr="0045448D">
              <w:t xml:space="preserve">Аренда нежилого помещения общей площадью  не менее 125кв.м. и не более 350 </w:t>
            </w:r>
            <w:proofErr w:type="spellStart"/>
            <w:r w:rsidRPr="0045448D">
              <w:t>кв.м</w:t>
            </w:r>
            <w:proofErr w:type="spellEnd"/>
            <w:r w:rsidRPr="0045448D">
              <w:t>.</w:t>
            </w:r>
          </w:p>
        </w:tc>
      </w:tr>
    </w:tbl>
    <w:p w:rsidR="00F44211" w:rsidRPr="0045448D" w:rsidRDefault="00F44211" w:rsidP="00F44211">
      <w:pPr>
        <w:jc w:val="center"/>
        <w:rPr>
          <w:color w:val="000000"/>
        </w:rPr>
      </w:pPr>
    </w:p>
    <w:p w:rsidR="00F44211" w:rsidRPr="0045448D" w:rsidRDefault="00F44211" w:rsidP="00F44211">
      <w:pPr>
        <w:jc w:val="center"/>
        <w:rPr>
          <w:color w:val="000000"/>
        </w:rPr>
      </w:pPr>
      <w:r w:rsidRPr="0045448D">
        <w:rPr>
          <w:color w:val="000000"/>
        </w:rPr>
        <w:t>РАЗДЕЛ 3. ТРЕБОВАНИЯ К УСЛУГАМ</w:t>
      </w:r>
    </w:p>
    <w:p w:rsidR="00F44211" w:rsidRPr="0045448D" w:rsidRDefault="00F44211" w:rsidP="00F44211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  <w:rPr>
                <w:color w:val="000000"/>
              </w:rPr>
            </w:pPr>
            <w:r w:rsidRPr="0045448D">
              <w:rPr>
                <w:color w:val="000000"/>
              </w:rPr>
              <w:t>Подраздел 3.1 Общие требования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both"/>
            </w:pPr>
            <w:r w:rsidRPr="0045448D">
              <w:t>Место оказания услуг: г. Ессентуки или г. Пятигорск</w:t>
            </w:r>
          </w:p>
          <w:p w:rsidR="00F44211" w:rsidRPr="0045448D" w:rsidRDefault="00F44211" w:rsidP="00EA7008">
            <w:pPr>
              <w:pStyle w:val="afc"/>
            </w:pPr>
            <w:r w:rsidRPr="0045448D">
              <w:t>Сроки и график оказания услуг: с даты передачи Помещения Арендатору по Акту приема-передачи на период два года. Все расходы по проведению государственной регистрации договора аренды в Федеральной Регистрационной Службе (</w:t>
            </w:r>
            <w:proofErr w:type="spellStart"/>
            <w:r w:rsidRPr="0045448D">
              <w:t>Россрегистрация</w:t>
            </w:r>
            <w:proofErr w:type="spellEnd"/>
            <w:r w:rsidRPr="0045448D">
              <w:t>) несет Арендодатель.</w:t>
            </w:r>
            <w:bookmarkStart w:id="5" w:name="_GoBack"/>
            <w:bookmarkEnd w:id="5"/>
          </w:p>
          <w:p w:rsidR="00F44211" w:rsidRPr="0045448D" w:rsidRDefault="00F44211" w:rsidP="00EA7008">
            <w:pPr>
              <w:jc w:val="both"/>
            </w:pPr>
            <w:r w:rsidRPr="0045448D">
              <w:t>Время проведения работ (предоставления услуг) – обеспечение доступа работникам Арендатора в рабочие дни с 8 до 20 часов. В выходные и праздничные дни – по отдельным заявкам.</w:t>
            </w:r>
          </w:p>
          <w:p w:rsidR="00F44211" w:rsidRPr="0045448D" w:rsidRDefault="00F44211" w:rsidP="00EA7008">
            <w:pPr>
              <w:jc w:val="both"/>
            </w:pP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  <w:rPr>
                <w:color w:val="000000"/>
              </w:rPr>
            </w:pPr>
            <w:r w:rsidRPr="0045448D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both"/>
            </w:pPr>
            <w:r w:rsidRPr="0045448D">
              <w:t>Помещение передается Арендатору на основании Акта сдачи-приемки нежилого помещения.</w:t>
            </w:r>
          </w:p>
          <w:p w:rsidR="00F44211" w:rsidRPr="0045448D" w:rsidRDefault="00F44211" w:rsidP="00EA7008">
            <w:pPr>
              <w:jc w:val="both"/>
            </w:pPr>
            <w:r w:rsidRPr="0045448D">
              <w:t>Арендодатель обеспечивает беспрепятственный доступ к арендуемому помещению персонала Арендатора, а также любым другим лицам по указанию Арендатора.</w:t>
            </w:r>
          </w:p>
          <w:p w:rsidR="00F44211" w:rsidRPr="0045448D" w:rsidRDefault="00F44211" w:rsidP="00EA7008">
            <w:pPr>
              <w:jc w:val="both"/>
            </w:pPr>
            <w:r w:rsidRPr="0045448D">
              <w:t>Арендодатель обязан за свой счет производить капитальный ремонт арендуемого помещения, занимаемого Арендатором.</w:t>
            </w:r>
          </w:p>
          <w:p w:rsidR="00F44211" w:rsidRPr="0045448D" w:rsidRDefault="00F44211" w:rsidP="00EA7008">
            <w:pPr>
              <w:jc w:val="both"/>
            </w:pPr>
            <w:r w:rsidRPr="0045448D">
              <w:t>Арендодатель в случае аварий, происшедших по его вине, должен немедленно и за свой счет принимать все необходимые меры к их устранению.</w:t>
            </w:r>
          </w:p>
          <w:p w:rsidR="00F44211" w:rsidRPr="0045448D" w:rsidRDefault="00F44211" w:rsidP="00EA7008">
            <w:pPr>
              <w:jc w:val="both"/>
            </w:pPr>
            <w:r w:rsidRPr="0045448D">
              <w:t xml:space="preserve">Арендодатель обязан самостоятельно оплачивать текущие расходы по содержанию арендованного помещения, а также уплачивать штрафы и пени, налагаемые уполномоченными организациями за просрочку платежей, и услуги по возобновлению договоров коммунального обслуживания арендованного помещения. </w:t>
            </w:r>
          </w:p>
          <w:p w:rsidR="00F44211" w:rsidRPr="0045448D" w:rsidRDefault="00F44211" w:rsidP="00EA7008">
            <w:pPr>
              <w:jc w:val="both"/>
            </w:pP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both"/>
            </w:pPr>
            <w:r w:rsidRPr="0045448D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</w:pPr>
            <w:r w:rsidRPr="0045448D">
              <w:t>Нет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  <w:rPr>
                <w:color w:val="000000"/>
              </w:rPr>
            </w:pPr>
            <w:r w:rsidRPr="0045448D">
              <w:rPr>
                <w:color w:val="000000"/>
              </w:rPr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both"/>
            </w:pPr>
            <w:r w:rsidRPr="0045448D">
              <w:t>-Арендодатель самостоятельно за свой счет обеспечивает охрану труда своих сотрудников.</w:t>
            </w:r>
          </w:p>
          <w:p w:rsidR="00F44211" w:rsidRPr="0045448D" w:rsidRDefault="00F44211" w:rsidP="00EA7008">
            <w:pPr>
              <w:tabs>
                <w:tab w:val="left" w:pos="993"/>
              </w:tabs>
              <w:jc w:val="both"/>
            </w:pPr>
            <w:r w:rsidRPr="0045448D">
              <w:t xml:space="preserve">-Арендодатель обеспечивает выполнение необходимых требований по созданию безопасных условий для работников Арендатора в арендуемом помещении, в соответствии с действующим законодательством Российской Федерации. </w:t>
            </w:r>
          </w:p>
          <w:p w:rsidR="00F44211" w:rsidRPr="0045448D" w:rsidRDefault="00F44211" w:rsidP="00EA7008">
            <w:pPr>
              <w:rPr>
                <w:color w:val="000000"/>
              </w:rPr>
            </w:pP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</w:pPr>
            <w:r w:rsidRPr="0045448D">
              <w:rPr>
                <w:color w:val="000000"/>
              </w:rPr>
              <w:t>Подраздел 3.5 Требования к конфиденциальности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  <w:rPr>
                <w:color w:val="000000"/>
              </w:rPr>
            </w:pPr>
            <w:r w:rsidRPr="0045448D">
              <w:t>Нет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</w:pPr>
            <w:r w:rsidRPr="0045448D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</w:pPr>
            <w:r w:rsidRPr="0045448D">
              <w:t>Нет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</w:pPr>
            <w:r w:rsidRPr="0045448D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</w:pPr>
            <w:r w:rsidRPr="0045448D">
              <w:t>Нет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</w:pPr>
            <w:r w:rsidRPr="0045448D">
              <w:rPr>
                <w:color w:val="000000"/>
              </w:rPr>
              <w:t>Подраздел 3.8 Специальные требования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</w:pPr>
            <w:r w:rsidRPr="0045448D">
              <w:t>Нет</w:t>
            </w:r>
          </w:p>
          <w:p w:rsidR="00F44211" w:rsidRPr="0045448D" w:rsidRDefault="00F44211" w:rsidP="00EA7008">
            <w:pPr>
              <w:shd w:val="clear" w:color="auto" w:fill="FFFFFF"/>
              <w:spacing w:before="60" w:after="60"/>
              <w:ind w:left="885" w:hanging="664"/>
              <w:jc w:val="center"/>
              <w:rPr>
                <w:bCs/>
                <w:color w:val="000000"/>
              </w:rPr>
            </w:pPr>
            <w:r w:rsidRPr="0045448D">
              <w:rPr>
                <w:color w:val="000000"/>
              </w:rPr>
              <w:t>Подраздел</w:t>
            </w:r>
            <w:r w:rsidRPr="0045448D">
              <w:rPr>
                <w:b/>
                <w:bCs/>
                <w:color w:val="000000"/>
              </w:rPr>
              <w:t xml:space="preserve">  3.9.</w:t>
            </w:r>
            <w:r w:rsidRPr="0045448D">
              <w:rPr>
                <w:bCs/>
                <w:color w:val="000000"/>
              </w:rPr>
              <w:t xml:space="preserve"> Критерии оценки заявок:</w:t>
            </w:r>
          </w:p>
          <w:tbl>
            <w:tblPr>
              <w:tblW w:w="5000" w:type="pct"/>
              <w:tblBorders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924"/>
              <w:gridCol w:w="3483"/>
            </w:tblGrid>
            <w:tr w:rsidR="00F44211" w:rsidRPr="0045448D" w:rsidTr="00EA7008">
              <w:tc>
                <w:tcPr>
                  <w:tcW w:w="62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44211" w:rsidRPr="0045448D" w:rsidRDefault="00F44211" w:rsidP="00EA7008">
                  <w:pPr>
                    <w:ind w:left="202" w:hanging="202"/>
                    <w:rPr>
                      <w:i/>
                    </w:rPr>
                  </w:pPr>
                  <w:r w:rsidRPr="0045448D">
                    <w:rPr>
                      <w:i/>
                    </w:rPr>
                    <w:t>1. Цена договора</w:t>
                  </w:r>
                </w:p>
              </w:tc>
              <w:tc>
                <w:tcPr>
                  <w:tcW w:w="3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44211" w:rsidRPr="0045448D" w:rsidRDefault="00F44211" w:rsidP="00EA7008">
                  <w:pPr>
                    <w:jc w:val="center"/>
                    <w:rPr>
                      <w:i/>
                    </w:rPr>
                  </w:pPr>
                  <w:r w:rsidRPr="0045448D">
                    <w:rPr>
                      <w:i/>
                    </w:rPr>
                    <w:t>90</w:t>
                  </w:r>
                </w:p>
              </w:tc>
            </w:tr>
            <w:tr w:rsidR="00F44211" w:rsidRPr="0045448D" w:rsidTr="00EA7008">
              <w:tc>
                <w:tcPr>
                  <w:tcW w:w="62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44211" w:rsidRPr="0045448D" w:rsidRDefault="00F44211" w:rsidP="00EA7008">
                  <w:pPr>
                    <w:ind w:left="202" w:hanging="202"/>
                    <w:rPr>
                      <w:i/>
                    </w:rPr>
                  </w:pPr>
                  <w:r w:rsidRPr="0045448D">
                    <w:rPr>
                      <w:i/>
                    </w:rPr>
                    <w:t xml:space="preserve">2. </w:t>
                  </w:r>
                  <w:r w:rsidRPr="0045448D">
                    <w:rPr>
                      <w:bCs/>
                      <w:i/>
                    </w:rPr>
                    <w:t>Опыт выполнения работ</w:t>
                  </w:r>
                </w:p>
              </w:tc>
              <w:tc>
                <w:tcPr>
                  <w:tcW w:w="3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44211" w:rsidRPr="0045448D" w:rsidRDefault="00F44211" w:rsidP="00EA7008">
                  <w:pPr>
                    <w:jc w:val="center"/>
                    <w:rPr>
                      <w:i/>
                    </w:rPr>
                  </w:pPr>
                  <w:r w:rsidRPr="0045448D">
                    <w:rPr>
                      <w:i/>
                    </w:rPr>
                    <w:t>10</w:t>
                  </w:r>
                </w:p>
              </w:tc>
            </w:tr>
          </w:tbl>
          <w:p w:rsidR="00F44211" w:rsidRPr="0045448D" w:rsidRDefault="00F44211" w:rsidP="00EA7008">
            <w:pPr>
              <w:jc w:val="center"/>
            </w:pPr>
          </w:p>
        </w:tc>
      </w:tr>
    </w:tbl>
    <w:p w:rsidR="00F44211" w:rsidRPr="0045448D" w:rsidRDefault="00F44211" w:rsidP="00F44211">
      <w:pPr>
        <w:jc w:val="center"/>
        <w:rPr>
          <w:color w:val="000000"/>
        </w:rPr>
      </w:pPr>
    </w:p>
    <w:p w:rsidR="00F44211" w:rsidRPr="0045448D" w:rsidRDefault="00F44211" w:rsidP="00F44211">
      <w:pPr>
        <w:jc w:val="center"/>
        <w:rPr>
          <w:color w:val="000000"/>
        </w:rPr>
      </w:pPr>
    </w:p>
    <w:p w:rsidR="00F44211" w:rsidRPr="0045448D" w:rsidRDefault="00F44211" w:rsidP="00F44211">
      <w:pPr>
        <w:jc w:val="center"/>
        <w:rPr>
          <w:color w:val="000000"/>
        </w:rPr>
      </w:pPr>
      <w:r w:rsidRPr="0045448D">
        <w:rPr>
          <w:color w:val="000000"/>
        </w:rPr>
        <w:t>РАЗДЕЛ 4. РЕЗУЛЬТАТ ОКАЗАННЫХ УСЛУГ</w:t>
      </w:r>
    </w:p>
    <w:p w:rsidR="00F44211" w:rsidRPr="0045448D" w:rsidRDefault="00F44211" w:rsidP="00F44211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  <w:rPr>
                <w:color w:val="000000"/>
              </w:rPr>
            </w:pPr>
            <w:r w:rsidRPr="0045448D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pStyle w:val="afc"/>
            </w:pPr>
            <w:r w:rsidRPr="0045448D">
              <w:t>Арендодатель передает, а Арендатор принимает во временное владение и пользование арендуемое помещение на условиях, определенных в настоящей документации и проекте договора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  <w:rPr>
                <w:color w:val="000000"/>
              </w:rPr>
            </w:pPr>
            <w:r w:rsidRPr="0045448D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pStyle w:val="afc"/>
              <w:ind w:firstLine="708"/>
            </w:pPr>
            <w:r w:rsidRPr="0045448D">
              <w:t>Сдача (возврат Арендодателю) арендуемого помещения производится по Акту сдачи-приемки при участии уполномоченных представителей Арендодателя и Арендатора в течение 3 (Трех) календарных дней с даты получения от Арендатора подписанного с его стороны акта сдачи-приемки. Арендатор обязуется представить Арендодателю указанный а</w:t>
            </w:r>
            <w:proofErr w:type="gramStart"/>
            <w:r w:rsidRPr="0045448D">
              <w:t>кт в ср</w:t>
            </w:r>
            <w:proofErr w:type="gramEnd"/>
            <w:r w:rsidRPr="0045448D">
              <w:t>ок не позднее, чем за 3 (Три) календарных дня до даты истечения срока аренды, указанного в п.4.1. настоящего Договора. Арендодатель осматривает арендуемое помещение и при отсутствии возражений подписывает акт сдачи-приемки.</w:t>
            </w:r>
          </w:p>
          <w:p w:rsidR="00F44211" w:rsidRPr="0045448D" w:rsidRDefault="00F44211" w:rsidP="00EA7008">
            <w:pPr>
              <w:tabs>
                <w:tab w:val="left" w:pos="0"/>
              </w:tabs>
              <w:jc w:val="both"/>
            </w:pP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jc w:val="center"/>
              <w:rPr>
                <w:i/>
                <w:iCs/>
                <w:color w:val="000000"/>
              </w:rPr>
            </w:pPr>
            <w:r w:rsidRPr="0045448D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44211" w:rsidRPr="0045448D" w:rsidTr="00EA7008">
        <w:trPr>
          <w:trHeight w:val="385"/>
        </w:trPr>
        <w:tc>
          <w:tcPr>
            <w:tcW w:w="9639" w:type="dxa"/>
          </w:tcPr>
          <w:p w:rsidR="00F44211" w:rsidRPr="0045448D" w:rsidRDefault="00F44211" w:rsidP="00EA7008">
            <w:pPr>
              <w:autoSpaceDE w:val="0"/>
              <w:autoSpaceDN w:val="0"/>
              <w:adjustRightInd w:val="0"/>
              <w:jc w:val="both"/>
            </w:pPr>
            <w:r w:rsidRPr="0045448D">
              <w:t>Стороны обязаны ежеквартально производить сверку взаимных расчетов по обязательствам, возникшим из исполняемого договора.</w:t>
            </w:r>
          </w:p>
          <w:p w:rsidR="00F44211" w:rsidRPr="0045448D" w:rsidRDefault="00F44211" w:rsidP="00EA7008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</w:p>
        </w:tc>
      </w:tr>
    </w:tbl>
    <w:p w:rsidR="00F44211" w:rsidRPr="0045448D" w:rsidRDefault="00F44211" w:rsidP="00F44211">
      <w:pPr>
        <w:jc w:val="center"/>
        <w:rPr>
          <w:color w:val="000000"/>
        </w:rPr>
      </w:pPr>
    </w:p>
    <w:p w:rsidR="00F44211" w:rsidRPr="0045448D" w:rsidRDefault="00F44211" w:rsidP="00F44211">
      <w:pPr>
        <w:jc w:val="center"/>
        <w:rPr>
          <w:color w:val="000000"/>
        </w:rPr>
      </w:pPr>
      <w:r w:rsidRPr="0045448D">
        <w:rPr>
          <w:color w:val="000000"/>
        </w:rPr>
        <w:t>РАЗДЕЛ 5. ПЕРЕЧЕНЬ ПРИНЯТЫХ СОКРАЩЕНИЙ</w:t>
      </w:r>
    </w:p>
    <w:p w:rsidR="00F44211" w:rsidRPr="0045448D" w:rsidRDefault="00F44211" w:rsidP="00F44211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5"/>
        <w:gridCol w:w="3260"/>
        <w:gridCol w:w="5314"/>
      </w:tblGrid>
      <w:tr w:rsidR="00F44211" w:rsidRPr="0045448D" w:rsidTr="00EA7008">
        <w:trPr>
          <w:trHeight w:val="385"/>
        </w:trPr>
        <w:tc>
          <w:tcPr>
            <w:tcW w:w="1065" w:type="dxa"/>
          </w:tcPr>
          <w:p w:rsidR="00F44211" w:rsidRPr="0045448D" w:rsidRDefault="00F44211" w:rsidP="00EA7008">
            <w:pPr>
              <w:rPr>
                <w:color w:val="000000"/>
              </w:rPr>
            </w:pPr>
            <w:r w:rsidRPr="0045448D">
              <w:rPr>
                <w:color w:val="000000"/>
              </w:rPr>
              <w:t xml:space="preserve">№ </w:t>
            </w:r>
            <w:proofErr w:type="gramStart"/>
            <w:r w:rsidRPr="0045448D">
              <w:rPr>
                <w:color w:val="000000"/>
              </w:rPr>
              <w:t>п</w:t>
            </w:r>
            <w:proofErr w:type="gramEnd"/>
            <w:r w:rsidRPr="0045448D">
              <w:rPr>
                <w:color w:val="000000"/>
              </w:rPr>
              <w:t>/п</w:t>
            </w:r>
          </w:p>
        </w:tc>
        <w:tc>
          <w:tcPr>
            <w:tcW w:w="3260" w:type="dxa"/>
          </w:tcPr>
          <w:p w:rsidR="00F44211" w:rsidRPr="0045448D" w:rsidRDefault="00F44211" w:rsidP="00EA7008">
            <w:pPr>
              <w:rPr>
                <w:color w:val="000000"/>
              </w:rPr>
            </w:pPr>
            <w:r w:rsidRPr="0045448D">
              <w:rPr>
                <w:color w:val="000000"/>
              </w:rPr>
              <w:t>Сокращение</w:t>
            </w:r>
          </w:p>
        </w:tc>
        <w:tc>
          <w:tcPr>
            <w:tcW w:w="5314" w:type="dxa"/>
          </w:tcPr>
          <w:p w:rsidR="00F44211" w:rsidRPr="0045448D" w:rsidRDefault="00F44211" w:rsidP="00EA7008">
            <w:pPr>
              <w:rPr>
                <w:color w:val="000000"/>
              </w:rPr>
            </w:pPr>
            <w:r w:rsidRPr="0045448D">
              <w:rPr>
                <w:color w:val="000000"/>
              </w:rPr>
              <w:t>Расшифровка сокращений</w:t>
            </w:r>
          </w:p>
        </w:tc>
      </w:tr>
      <w:tr w:rsidR="00F44211" w:rsidRPr="0045448D" w:rsidTr="00EA7008">
        <w:trPr>
          <w:trHeight w:val="385"/>
        </w:trPr>
        <w:tc>
          <w:tcPr>
            <w:tcW w:w="1065" w:type="dxa"/>
          </w:tcPr>
          <w:p w:rsidR="00F44211" w:rsidRPr="0045448D" w:rsidRDefault="00F44211" w:rsidP="00EA7008">
            <w:pPr>
              <w:pStyle w:val="afc"/>
              <w:ind w:firstLine="708"/>
            </w:pPr>
            <w:r w:rsidRPr="0045448D">
              <w:t>1</w:t>
            </w:r>
          </w:p>
        </w:tc>
        <w:tc>
          <w:tcPr>
            <w:tcW w:w="3260" w:type="dxa"/>
          </w:tcPr>
          <w:p w:rsidR="00F44211" w:rsidRPr="0045448D" w:rsidRDefault="00F44211" w:rsidP="00EA7008">
            <w:pPr>
              <w:pStyle w:val="afc"/>
              <w:ind w:firstLine="708"/>
            </w:pPr>
            <w:proofErr w:type="spellStart"/>
            <w:r w:rsidRPr="0045448D">
              <w:t>кв</w:t>
            </w:r>
            <w:proofErr w:type="gramStart"/>
            <w:r w:rsidRPr="0045448D">
              <w:t>.м</w:t>
            </w:r>
            <w:proofErr w:type="spellEnd"/>
            <w:proofErr w:type="gramEnd"/>
          </w:p>
        </w:tc>
        <w:tc>
          <w:tcPr>
            <w:tcW w:w="5314" w:type="dxa"/>
          </w:tcPr>
          <w:p w:rsidR="00F44211" w:rsidRPr="0045448D" w:rsidRDefault="00F44211" w:rsidP="00EA7008">
            <w:pPr>
              <w:pStyle w:val="afc"/>
              <w:ind w:firstLine="708"/>
            </w:pPr>
            <w:r w:rsidRPr="0045448D">
              <w:t>Квадратный метр</w:t>
            </w:r>
          </w:p>
        </w:tc>
      </w:tr>
      <w:tr w:rsidR="00F44211" w:rsidRPr="0045448D" w:rsidTr="00EA7008">
        <w:trPr>
          <w:trHeight w:val="385"/>
        </w:trPr>
        <w:tc>
          <w:tcPr>
            <w:tcW w:w="1065" w:type="dxa"/>
          </w:tcPr>
          <w:p w:rsidR="00F44211" w:rsidRPr="0045448D" w:rsidRDefault="00F44211" w:rsidP="00EA7008">
            <w:pPr>
              <w:pStyle w:val="afc"/>
              <w:ind w:firstLine="708"/>
            </w:pPr>
            <w:r w:rsidRPr="0045448D">
              <w:t>2</w:t>
            </w:r>
          </w:p>
        </w:tc>
        <w:tc>
          <w:tcPr>
            <w:tcW w:w="3260" w:type="dxa"/>
          </w:tcPr>
          <w:p w:rsidR="00F44211" w:rsidRPr="0045448D" w:rsidRDefault="00F44211" w:rsidP="00EA7008">
            <w:pPr>
              <w:pStyle w:val="afc"/>
              <w:ind w:firstLine="708"/>
            </w:pPr>
            <w:r w:rsidRPr="0045448D">
              <w:t>мм</w:t>
            </w:r>
          </w:p>
        </w:tc>
        <w:tc>
          <w:tcPr>
            <w:tcW w:w="5314" w:type="dxa"/>
          </w:tcPr>
          <w:p w:rsidR="00F44211" w:rsidRPr="0045448D" w:rsidRDefault="00F44211" w:rsidP="00EA7008">
            <w:pPr>
              <w:pStyle w:val="afc"/>
              <w:ind w:firstLine="708"/>
            </w:pPr>
            <w:r w:rsidRPr="0045448D">
              <w:t>Миллиметр</w:t>
            </w:r>
          </w:p>
        </w:tc>
      </w:tr>
      <w:tr w:rsidR="00F44211" w:rsidRPr="0045448D" w:rsidTr="00EA7008">
        <w:trPr>
          <w:trHeight w:val="385"/>
        </w:trPr>
        <w:tc>
          <w:tcPr>
            <w:tcW w:w="1065" w:type="dxa"/>
          </w:tcPr>
          <w:p w:rsidR="00F44211" w:rsidRPr="0045448D" w:rsidRDefault="00F44211" w:rsidP="00EA7008">
            <w:pPr>
              <w:pStyle w:val="afc"/>
              <w:ind w:firstLine="708"/>
            </w:pPr>
            <w:r w:rsidRPr="0045448D">
              <w:t>3</w:t>
            </w:r>
          </w:p>
        </w:tc>
        <w:tc>
          <w:tcPr>
            <w:tcW w:w="3260" w:type="dxa"/>
          </w:tcPr>
          <w:p w:rsidR="00F44211" w:rsidRPr="0045448D" w:rsidRDefault="00F44211" w:rsidP="00EA7008">
            <w:pPr>
              <w:pStyle w:val="afc"/>
              <w:ind w:firstLine="708"/>
            </w:pPr>
            <w:r w:rsidRPr="0045448D">
              <w:t>СКС</w:t>
            </w:r>
          </w:p>
        </w:tc>
        <w:tc>
          <w:tcPr>
            <w:tcW w:w="5314" w:type="dxa"/>
          </w:tcPr>
          <w:p w:rsidR="00F44211" w:rsidRPr="0045448D" w:rsidRDefault="00F44211" w:rsidP="00EA7008">
            <w:pPr>
              <w:pStyle w:val="afc"/>
              <w:ind w:firstLine="708"/>
            </w:pPr>
            <w:r w:rsidRPr="0045448D">
              <w:t>Структурированная кабельная сеть</w:t>
            </w:r>
          </w:p>
        </w:tc>
      </w:tr>
    </w:tbl>
    <w:p w:rsidR="00E01322" w:rsidRPr="0045448D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45448D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3F3" w:rsidRDefault="003153F3">
      <w:r>
        <w:separator/>
      </w:r>
    </w:p>
  </w:endnote>
  <w:endnote w:type="continuationSeparator" w:id="0">
    <w:p w:rsidR="003153F3" w:rsidRDefault="00315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F3" w:rsidRDefault="003153F3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153F3" w:rsidRDefault="003153F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F3" w:rsidRDefault="003153F3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153F3" w:rsidRPr="00270579" w:rsidRDefault="003153F3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F3" w:rsidRPr="00C030AA" w:rsidRDefault="003153F3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45448D">
          <w:rPr>
            <w:rFonts w:ascii="Times New Roman" w:hAnsi="Times New Roman"/>
            <w:noProof/>
          </w:rPr>
          <w:t>5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45448D">
          <w:rPr>
            <w:rFonts w:ascii="Times New Roman" w:hAnsi="Times New Roman"/>
            <w:noProof/>
          </w:rPr>
          <w:t>7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3153F3" w:rsidRPr="00C030AA" w:rsidRDefault="003153F3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3153F3" w:rsidRPr="000362F5" w:rsidRDefault="003153F3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 w:rsidRPr="00F44211">
      <w:rPr>
        <w:rFonts w:ascii="Times New Roman" w:hAnsi="Times New Roman" w:cs="Times New Roman"/>
      </w:rPr>
      <w:t xml:space="preserve">на </w:t>
    </w:r>
    <w:r w:rsidR="00F44211" w:rsidRPr="00F44211">
      <w:rPr>
        <w:rFonts w:ascii="Times New Roman" w:hAnsi="Times New Roman" w:cs="Times New Roman"/>
        <w:bCs/>
        <w:color w:val="000000"/>
      </w:rPr>
      <w:t xml:space="preserve">аренду помещения (офиса) для нужд  филиала </w:t>
    </w:r>
    <w:r w:rsidR="00F44211" w:rsidRPr="00F44211">
      <w:rPr>
        <w:rFonts w:ascii="Times New Roman" w:hAnsi="Times New Roman" w:cs="Times New Roman"/>
      </w:rPr>
      <w:t>«Северо-Кавказский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3F3" w:rsidRDefault="003153F3">
      <w:r>
        <w:separator/>
      </w:r>
    </w:p>
  </w:footnote>
  <w:footnote w:type="continuationSeparator" w:id="0">
    <w:p w:rsidR="003153F3" w:rsidRDefault="00315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F3" w:rsidRPr="00723913" w:rsidRDefault="003153F3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153F3" w:rsidRPr="00723913" w:rsidRDefault="003153F3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153F3" w:rsidRPr="00723913" w:rsidRDefault="003153F3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F3" w:rsidRPr="00723913" w:rsidRDefault="003153F3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3153F3" w:rsidRDefault="003153F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rFonts w:hint="default"/>
        <w:color w:val="000000"/>
      </w:rPr>
    </w:lvl>
  </w:abstractNum>
  <w:abstractNum w:abstractNumId="9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8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7"/>
  </w:num>
  <w:num w:numId="3">
    <w:abstractNumId w:val="25"/>
  </w:num>
  <w:num w:numId="4">
    <w:abstractNumId w:val="2"/>
  </w:num>
  <w:num w:numId="5">
    <w:abstractNumId w:val="0"/>
  </w:num>
  <w:num w:numId="6">
    <w:abstractNumId w:val="24"/>
  </w:num>
  <w:num w:numId="7">
    <w:abstractNumId w:val="4"/>
  </w:num>
  <w:num w:numId="8">
    <w:abstractNumId w:val="21"/>
  </w:num>
  <w:num w:numId="9">
    <w:abstractNumId w:val="3"/>
  </w:num>
  <w:num w:numId="10">
    <w:abstractNumId w:val="23"/>
  </w:num>
  <w:num w:numId="11">
    <w:abstractNumId w:val="29"/>
  </w:num>
  <w:num w:numId="12">
    <w:abstractNumId w:val="11"/>
  </w:num>
  <w:num w:numId="13">
    <w:abstractNumId w:val="26"/>
  </w:num>
  <w:num w:numId="14">
    <w:abstractNumId w:val="16"/>
  </w:num>
  <w:num w:numId="15">
    <w:abstractNumId w:val="6"/>
  </w:num>
  <w:num w:numId="16">
    <w:abstractNumId w:val="14"/>
  </w:num>
  <w:num w:numId="17">
    <w:abstractNumId w:val="1"/>
  </w:num>
  <w:num w:numId="18">
    <w:abstractNumId w:val="19"/>
  </w:num>
  <w:num w:numId="19">
    <w:abstractNumId w:val="12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0"/>
  </w:num>
  <w:num w:numId="24">
    <w:abstractNumId w:val="8"/>
  </w:num>
  <w:num w:numId="25">
    <w:abstractNumId w:val="15"/>
  </w:num>
  <w:num w:numId="26">
    <w:abstractNumId w:val="13"/>
  </w:num>
  <w:num w:numId="27">
    <w:abstractNumId w:val="28"/>
  </w:num>
  <w:num w:numId="28">
    <w:abstractNumId w:val="20"/>
  </w:num>
  <w:num w:numId="29">
    <w:abstractNumId w:val="22"/>
  </w:num>
  <w:num w:numId="30">
    <w:abstractNumId w:val="31"/>
  </w:num>
  <w:num w:numId="31">
    <w:abstractNumId w:val="18"/>
  </w:num>
  <w:num w:numId="32">
    <w:abstractNumId w:val="17"/>
  </w:num>
  <w:num w:numId="33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2A5C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0FF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802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1207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153F3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48D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833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39A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4219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2654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5804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4211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23E4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  <w:style w:type="paragraph" w:customStyle="1" w:styleId="141">
    <w:name w:val="а14_1"/>
    <w:basedOn w:val="a2"/>
    <w:rsid w:val="0058439A"/>
    <w:pPr>
      <w:tabs>
        <w:tab w:val="left" w:pos="993"/>
      </w:tabs>
      <w:ind w:firstLine="680"/>
      <w:jc w:val="both"/>
    </w:pPr>
    <w:rPr>
      <w:rFonts w:eastAsia="SimSun"/>
      <w:noProof/>
      <w:sz w:val="28"/>
      <w:szCs w:val="28"/>
    </w:rPr>
  </w:style>
  <w:style w:type="character" w:customStyle="1" w:styleId="affff">
    <w:name w:val="Подпись к таблице_"/>
    <w:link w:val="1a"/>
    <w:uiPriority w:val="99"/>
    <w:rsid w:val="00F44211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f"/>
    <w:uiPriority w:val="99"/>
    <w:rsid w:val="00F44211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  <w:style w:type="paragraph" w:customStyle="1" w:styleId="141">
    <w:name w:val="а14_1"/>
    <w:basedOn w:val="a2"/>
    <w:rsid w:val="0058439A"/>
    <w:pPr>
      <w:tabs>
        <w:tab w:val="left" w:pos="993"/>
      </w:tabs>
      <w:ind w:firstLine="680"/>
      <w:jc w:val="both"/>
    </w:pPr>
    <w:rPr>
      <w:rFonts w:eastAsia="SimSun"/>
      <w:noProof/>
      <w:sz w:val="28"/>
      <w:szCs w:val="28"/>
    </w:rPr>
  </w:style>
  <w:style w:type="character" w:customStyle="1" w:styleId="affff">
    <w:name w:val="Подпись к таблице_"/>
    <w:link w:val="1a"/>
    <w:uiPriority w:val="99"/>
    <w:rsid w:val="00F44211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f"/>
    <w:uiPriority w:val="99"/>
    <w:rsid w:val="00F44211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5B95AD6-FCC5-407F-B041-E9DAFFAFB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152</TotalTime>
  <Pages>7</Pages>
  <Words>921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7668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55</cp:revision>
  <cp:lastPrinted>2015-04-28T15:16:00Z</cp:lastPrinted>
  <dcterms:created xsi:type="dcterms:W3CDTF">2013-12-04T11:06:00Z</dcterms:created>
  <dcterms:modified xsi:type="dcterms:W3CDTF">2015-04-28T15:17:00Z</dcterms:modified>
</cp:coreProperties>
</file>