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652" w:rsidRPr="00347652" w:rsidRDefault="00347652" w:rsidP="003C3159">
      <w:pPr>
        <w:ind w:left="6096"/>
        <w:jc w:val="right"/>
        <w:rPr>
          <w:rFonts w:ascii="Times New Roman" w:hAnsi="Times New Roman" w:cs="Times New Roman"/>
          <w:sz w:val="24"/>
          <w:szCs w:val="28"/>
        </w:rPr>
      </w:pPr>
      <w:r w:rsidRPr="00347652">
        <w:rPr>
          <w:rFonts w:ascii="Times New Roman" w:hAnsi="Times New Roman" w:cs="Times New Roman"/>
          <w:sz w:val="24"/>
          <w:szCs w:val="28"/>
        </w:rPr>
        <w:t>Приложение №8 к Документации о</w:t>
      </w:r>
      <w:r w:rsidR="003C3159" w:rsidRPr="003C3159">
        <w:rPr>
          <w:rFonts w:ascii="Times New Roman" w:hAnsi="Times New Roman" w:cs="Times New Roman"/>
          <w:sz w:val="24"/>
          <w:szCs w:val="28"/>
        </w:rPr>
        <w:t xml:space="preserve"> </w:t>
      </w:r>
      <w:r w:rsidR="003C3159">
        <w:rPr>
          <w:rFonts w:ascii="Times New Roman" w:hAnsi="Times New Roman" w:cs="Times New Roman"/>
          <w:sz w:val="24"/>
          <w:szCs w:val="28"/>
        </w:rPr>
        <w:t>проведении</w:t>
      </w:r>
      <w:r w:rsidRPr="00347652">
        <w:rPr>
          <w:rFonts w:ascii="Times New Roman" w:hAnsi="Times New Roman" w:cs="Times New Roman"/>
          <w:sz w:val="24"/>
          <w:szCs w:val="28"/>
        </w:rPr>
        <w:t xml:space="preserve"> аукцион</w:t>
      </w:r>
      <w:r w:rsidR="003C3159">
        <w:rPr>
          <w:rFonts w:ascii="Times New Roman" w:hAnsi="Times New Roman" w:cs="Times New Roman"/>
          <w:sz w:val="24"/>
          <w:szCs w:val="28"/>
        </w:rPr>
        <w:t>а на понижение</w:t>
      </w:r>
    </w:p>
    <w:tbl>
      <w:tblPr>
        <w:tblW w:w="10333" w:type="dxa"/>
        <w:tblLook w:val="04A0" w:firstRow="1" w:lastRow="0" w:firstColumn="1" w:lastColumn="0" w:noHBand="0" w:noVBand="1"/>
      </w:tblPr>
      <w:tblGrid>
        <w:gridCol w:w="560"/>
        <w:gridCol w:w="2134"/>
        <w:gridCol w:w="1856"/>
        <w:gridCol w:w="2461"/>
        <w:gridCol w:w="1884"/>
        <w:gridCol w:w="1438"/>
      </w:tblGrid>
      <w:tr w:rsidR="003C3159" w:rsidRPr="001A2D2A" w:rsidTr="003C3159">
        <w:trPr>
          <w:trHeight w:val="630"/>
        </w:trPr>
        <w:tc>
          <w:tcPr>
            <w:tcW w:w="1033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снижения цены</w:t>
            </w:r>
          </w:p>
        </w:tc>
      </w:tr>
      <w:tr w:rsidR="003C3159" w:rsidRPr="001A2D2A" w:rsidTr="003C3159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понижения, руб.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Время понижения цены</w:t>
            </w:r>
          </w:p>
        </w:tc>
      </w:tr>
      <w:tr w:rsidR="003C3159" w:rsidRPr="001A2D2A" w:rsidTr="003C315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159" w:rsidRPr="001A2D2A" w:rsidRDefault="003C3159" w:rsidP="001A2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C3159" w:rsidRPr="001A2D2A" w:rsidTr="001A2D2A">
        <w:trPr>
          <w:trHeight w:val="59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цена аукциона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2A" w:rsidRPr="001A2D2A" w:rsidRDefault="003C3159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3C3159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 xml:space="preserve">        165 819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582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  <w:lang w:val="en-US"/>
              </w:rPr>
              <w:t>,00</w:t>
            </w: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 xml:space="preserve">   </w:t>
            </w:r>
            <w:r w:rsidR="003C3159"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160 906 409,20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10:10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155 993 236,40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10:20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151 080 063,60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10:30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146 166 890,80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10:40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141 253 718,00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10:50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136 340 545,20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42385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11:00</w:t>
            </w:r>
          </w:p>
        </w:tc>
      </w:tr>
      <w:tr w:rsidR="001A2D2A" w:rsidRPr="001A2D2A" w:rsidTr="001A2D2A">
        <w:trPr>
          <w:trHeight w:val="3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131 427 372,40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11:10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126 514 199,60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11:20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121 601 026,80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11:30</w:t>
            </w:r>
          </w:p>
        </w:tc>
      </w:tr>
      <w:tr w:rsidR="001A2D2A" w:rsidRPr="001A2D2A" w:rsidTr="00236E8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Шаг понижения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4 913 172,80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116 687 854,00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42385B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  <w:bookmarkStart w:id="0" w:name="_GoBack"/>
            <w:bookmarkEnd w:id="0"/>
            <w:r w:rsidR="001A2D2A" w:rsidRPr="001A2D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.11.2018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2D2A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11:40</w:t>
            </w:r>
          </w:p>
        </w:tc>
      </w:tr>
      <w:tr w:rsidR="003C3159" w:rsidRPr="001A2D2A" w:rsidTr="003C3159">
        <w:trPr>
          <w:trHeight w:val="37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2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отсечения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1A2D2A" w:rsidRDefault="001A2D2A" w:rsidP="001A2D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116 687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1A2D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,00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159" w:rsidRPr="001A2D2A" w:rsidRDefault="003C3159" w:rsidP="001A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64FE" w:rsidRDefault="005F64FE" w:rsidP="00125A45">
      <w:pPr>
        <w:ind w:left="142"/>
      </w:pPr>
    </w:p>
    <w:sectPr w:rsidR="005F64FE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125A45"/>
    <w:rsid w:val="001A2D2A"/>
    <w:rsid w:val="00347652"/>
    <w:rsid w:val="003C3159"/>
    <w:rsid w:val="0042385B"/>
    <w:rsid w:val="005F64FE"/>
    <w:rsid w:val="00B2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12492B52</Template>
  <TotalTime>7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6</cp:revision>
  <dcterms:created xsi:type="dcterms:W3CDTF">2018-03-02T09:57:00Z</dcterms:created>
  <dcterms:modified xsi:type="dcterms:W3CDTF">2018-10-09T14:40:00Z</dcterms:modified>
</cp:coreProperties>
</file>