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E5E0B" w:rsidRPr="005B3DBC" w:rsidRDefault="00CE5E0B" w:rsidP="00CE5E0B">
      <w:pPr>
        <w:jc w:val="center"/>
        <w:outlineLvl w:val="0"/>
        <w:rPr>
          <w:b/>
          <w:bCs/>
          <w:sz w:val="28"/>
          <w:szCs w:val="28"/>
        </w:rPr>
      </w:pPr>
      <w:r w:rsidRPr="005B3DBC">
        <w:rPr>
          <w:b/>
          <w:bCs/>
          <w:sz w:val="28"/>
          <w:szCs w:val="28"/>
        </w:rPr>
        <w:t>ДОКУМЕНТАЦИЯ ПО ЗАПРОСУ ПРЕДЛОЖЕНИЙ</w:t>
      </w:r>
    </w:p>
    <w:p w:rsidR="003129FB" w:rsidRPr="008B2E16" w:rsidRDefault="003129FB" w:rsidP="003129FB">
      <w:pPr>
        <w:jc w:val="center"/>
        <w:rPr>
          <w:b/>
          <w:sz w:val="28"/>
          <w:szCs w:val="28"/>
        </w:rPr>
      </w:pPr>
    </w:p>
    <w:p w:rsidR="003129FB" w:rsidRPr="008B2E16" w:rsidRDefault="003129FB" w:rsidP="003129FB">
      <w:pPr>
        <w:jc w:val="center"/>
        <w:rPr>
          <w:b/>
          <w:sz w:val="28"/>
          <w:szCs w:val="28"/>
        </w:rPr>
      </w:pPr>
      <w:r w:rsidRPr="008B2E16">
        <w:rPr>
          <w:b/>
          <w:sz w:val="28"/>
          <w:szCs w:val="28"/>
        </w:rPr>
        <w:t xml:space="preserve">открытый одноэтапный запрос предложений </w:t>
      </w:r>
      <w:proofErr w:type="gramStart"/>
      <w:r w:rsidRPr="008B2E16">
        <w:rPr>
          <w:b/>
          <w:sz w:val="28"/>
          <w:szCs w:val="28"/>
        </w:rPr>
        <w:t xml:space="preserve">в электронной форме без квалификационного отбора на </w:t>
      </w:r>
      <w:r w:rsidR="008B2E16" w:rsidRPr="008B2E16">
        <w:rPr>
          <w:b/>
          <w:bCs/>
          <w:color w:val="000000"/>
          <w:sz w:val="28"/>
          <w:szCs w:val="28"/>
        </w:rPr>
        <w:t>право заключения договора на выполнение ремонтно-восстановительных работ по комплексам</w:t>
      </w:r>
      <w:proofErr w:type="gramEnd"/>
      <w:r w:rsidR="008B2E16" w:rsidRPr="008B2E16">
        <w:rPr>
          <w:b/>
          <w:bCs/>
          <w:color w:val="000000"/>
          <w:sz w:val="28"/>
          <w:szCs w:val="28"/>
        </w:rPr>
        <w:t xml:space="preserve"> зданий хранилищ  № 57, 462, 465, 668 и № 668А, 668Б1, 668Б2 при проведении работ по продлению сроков эксплуатации на Ленинградском отделении филиала «Северо-западный территориальный округ» ФГУП «РосРАО».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2B516B" w:rsidRPr="008B2E16" w:rsidRDefault="002B516B" w:rsidP="008E1F83">
      <w:pPr>
        <w:widowControl w:val="0"/>
        <w:jc w:val="center"/>
        <w:rPr>
          <w:sz w:val="28"/>
          <w:szCs w:val="28"/>
        </w:rPr>
      </w:pPr>
    </w:p>
    <w:p w:rsidR="003129FB" w:rsidRPr="008B2E16" w:rsidRDefault="003129FB" w:rsidP="008E1F83">
      <w:pPr>
        <w:widowControl w:val="0"/>
        <w:jc w:val="center"/>
        <w:rPr>
          <w:sz w:val="28"/>
          <w:szCs w:val="28"/>
        </w:rPr>
      </w:pPr>
    </w:p>
    <w:p w:rsidR="003129FB" w:rsidRPr="008B2E16" w:rsidRDefault="003129FB" w:rsidP="008E1F83">
      <w:pPr>
        <w:widowControl w:val="0"/>
        <w:jc w:val="center"/>
        <w:rPr>
          <w:sz w:val="28"/>
          <w:szCs w:val="28"/>
        </w:rPr>
      </w:pPr>
    </w:p>
    <w:p w:rsidR="003129FB" w:rsidRPr="008B2E16" w:rsidRDefault="003129FB" w:rsidP="008E1F83">
      <w:pPr>
        <w:widowControl w:val="0"/>
        <w:jc w:val="center"/>
        <w:rPr>
          <w:sz w:val="28"/>
          <w:szCs w:val="28"/>
        </w:rPr>
      </w:pPr>
    </w:p>
    <w:p w:rsidR="003129FB" w:rsidRPr="008B2E16" w:rsidRDefault="003129FB" w:rsidP="008E1F83">
      <w:pPr>
        <w:widowControl w:val="0"/>
        <w:jc w:val="center"/>
        <w:rPr>
          <w:sz w:val="28"/>
          <w:szCs w:val="28"/>
        </w:rPr>
      </w:pPr>
    </w:p>
    <w:p w:rsidR="008B2E16" w:rsidRPr="002755C3" w:rsidRDefault="008B2E16" w:rsidP="008B2E16">
      <w:pPr>
        <w:ind w:left="709"/>
        <w:jc w:val="center"/>
      </w:pPr>
      <w:r w:rsidRPr="002755C3">
        <w:lastRenderedPageBreak/>
        <w:t>Т</w:t>
      </w:r>
      <w:r>
        <w:t>ехническое задание</w:t>
      </w:r>
    </w:p>
    <w:p w:rsidR="008B2E16" w:rsidRDefault="008B2E16" w:rsidP="008B2E16">
      <w:pPr>
        <w:ind w:left="709"/>
        <w:jc w:val="center"/>
      </w:pPr>
      <w:r>
        <w:t>на выполнение строительно-монтажных работ</w:t>
      </w:r>
    </w:p>
    <w:p w:rsidR="008B2E16" w:rsidRDefault="008B2E16" w:rsidP="008B2E16">
      <w:pPr>
        <w:ind w:left="709"/>
        <w:jc w:val="center"/>
      </w:pPr>
      <w:r>
        <w:t>при строительстве, реконструкции и капитальном ремонте объектов</w:t>
      </w:r>
    </w:p>
    <w:p w:rsidR="008B2E16" w:rsidRDefault="008B2E16" w:rsidP="008B2E16">
      <w:pPr>
        <w:ind w:left="709"/>
        <w:jc w:val="center"/>
      </w:pPr>
      <w:proofErr w:type="gramStart"/>
      <w:r>
        <w:t>(капитального и незавершенного строительства,</w:t>
      </w:r>
      <w:proofErr w:type="gramEnd"/>
    </w:p>
    <w:p w:rsidR="008B2E16" w:rsidRDefault="008B2E16" w:rsidP="008B2E16">
      <w:pPr>
        <w:ind w:left="709"/>
        <w:jc w:val="center"/>
      </w:pPr>
      <w:r>
        <w:t>объектов временного назначения и инженерных систем)</w:t>
      </w:r>
    </w:p>
    <w:p w:rsidR="008B2E16" w:rsidRDefault="008B2E16" w:rsidP="008B2E16">
      <w:pPr>
        <w:ind w:left="709"/>
        <w:jc w:val="center"/>
      </w:pPr>
      <w:r>
        <w:t>по объекту:</w:t>
      </w:r>
      <w:r w:rsidRPr="007436A6">
        <w:t xml:space="preserve"> </w:t>
      </w:r>
      <w:r w:rsidRPr="00A67DDA">
        <w:t>здани</w:t>
      </w:r>
      <w:r>
        <w:t>я</w:t>
      </w:r>
      <w:r w:rsidRPr="00A67DDA">
        <w:t xml:space="preserve"> </w:t>
      </w:r>
      <w:r w:rsidRPr="00BC1AE4">
        <w:t>№ 57, 462, 465, 668, 668а, 668б-1, 668б-2</w:t>
      </w:r>
      <w:r w:rsidRPr="00A67DDA">
        <w:t xml:space="preserve"> Ленинградского отделения филиала «Северо-западный территориальный округ» ФГУП «РосРАО»</w:t>
      </w:r>
      <w:r>
        <w:t>.</w:t>
      </w:r>
    </w:p>
    <w:p w:rsidR="008B2E16" w:rsidRDefault="008B2E16" w:rsidP="008B2E16">
      <w:pPr>
        <w:ind w:left="709"/>
        <w:jc w:val="center"/>
      </w:pPr>
    </w:p>
    <w:p w:rsidR="008B2E16" w:rsidRDefault="008B2E16" w:rsidP="008B2E16">
      <w:pPr>
        <w:ind w:left="709"/>
        <w:jc w:val="center"/>
      </w:pPr>
    </w:p>
    <w:p w:rsidR="008B2E16" w:rsidRDefault="008B2E16" w:rsidP="008B2E16">
      <w:pPr>
        <w:ind w:left="709"/>
        <w:jc w:val="center"/>
      </w:pPr>
      <w:r>
        <w:t>СОДЕРЖАНИЕ</w:t>
      </w:r>
    </w:p>
    <w:p w:rsidR="008B2E16" w:rsidRDefault="008B2E16" w:rsidP="008B2E16">
      <w:pPr>
        <w:ind w:left="709"/>
        <w:jc w:val="center"/>
      </w:pPr>
    </w:p>
    <w:p w:rsidR="008B2E16" w:rsidRPr="007436A6" w:rsidRDefault="008B2E16" w:rsidP="008B2E16">
      <w:pPr>
        <w:ind w:left="709"/>
      </w:pPr>
      <w:r w:rsidRPr="007436A6">
        <w:t xml:space="preserve">РАЗДЕЛ 1. </w:t>
      </w:r>
      <w:r>
        <w:t xml:space="preserve">  </w:t>
      </w:r>
      <w:r w:rsidRPr="007436A6">
        <w:t>НАИМЕНОВАНИЕ ВЫПОЛНЯЕМЫХ РАБОТ</w:t>
      </w:r>
      <w:r>
        <w:t>.</w:t>
      </w:r>
    </w:p>
    <w:p w:rsidR="008B2E16" w:rsidRDefault="008B2E16" w:rsidP="008B2E16">
      <w:pPr>
        <w:ind w:left="709"/>
      </w:pPr>
      <w:r w:rsidRPr="007436A6">
        <w:t xml:space="preserve">РАЗДЕЛ 2. </w:t>
      </w:r>
      <w:r>
        <w:t xml:space="preserve">  </w:t>
      </w:r>
      <w:r w:rsidRPr="007436A6">
        <w:t>ОБЩИЕ ПОЛОЖЕНИЯ</w:t>
      </w:r>
      <w:r>
        <w:t>.</w:t>
      </w:r>
    </w:p>
    <w:p w:rsidR="008B2E16" w:rsidRDefault="008B2E16" w:rsidP="008B2E16">
      <w:pPr>
        <w:ind w:left="2977" w:hanging="1561"/>
      </w:pPr>
      <w:r>
        <w:t xml:space="preserve">Подраздел 2.1  </w:t>
      </w:r>
      <w:r w:rsidRPr="007436A6">
        <w:t>Сведения о строительно-монтажных работах при строительстве, реконструкции и капитальном ремонте объектов</w:t>
      </w:r>
      <w:r>
        <w:t>.</w:t>
      </w:r>
    </w:p>
    <w:p w:rsidR="008B2E16" w:rsidRDefault="008B2E16" w:rsidP="008B2E16">
      <w:pPr>
        <w:ind w:left="709" w:firstLine="707"/>
      </w:pPr>
      <w:r>
        <w:t xml:space="preserve">Подраздел 2.2  </w:t>
      </w:r>
      <w:r w:rsidRPr="007436A6">
        <w:t>Сведения о выполняемых работах</w:t>
      </w:r>
      <w:r>
        <w:t>.</w:t>
      </w:r>
    </w:p>
    <w:p w:rsidR="008B2E16" w:rsidRDefault="008B2E16" w:rsidP="008B2E16">
      <w:pPr>
        <w:ind w:left="709" w:firstLine="707"/>
      </w:pPr>
      <w:r>
        <w:t xml:space="preserve">Подраздел 2.3  </w:t>
      </w:r>
      <w:r w:rsidRPr="007436A6">
        <w:t>Сведения о месте выполнения работ</w:t>
      </w:r>
      <w:r>
        <w:t>.</w:t>
      </w:r>
    </w:p>
    <w:p w:rsidR="008B2E16" w:rsidRDefault="008B2E16" w:rsidP="008B2E16">
      <w:pPr>
        <w:ind w:left="709" w:firstLine="707"/>
      </w:pPr>
      <w:r>
        <w:t xml:space="preserve">Подраздел 2.4  </w:t>
      </w:r>
      <w:r w:rsidRPr="007436A6">
        <w:t xml:space="preserve">Требования к разработке </w:t>
      </w:r>
      <w:r>
        <w:t>проекта производства работ.</w:t>
      </w:r>
    </w:p>
    <w:p w:rsidR="008B2E16" w:rsidRDefault="008B2E16" w:rsidP="008B2E16">
      <w:pPr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 xml:space="preserve">ТРЕБОВАНИЯ К </w:t>
      </w:r>
      <w:proofErr w:type="gramStart"/>
      <w:r w:rsidRPr="00275735">
        <w:t>ТЕХНИЧЕСКИМ</w:t>
      </w:r>
      <w:proofErr w:type="gramEnd"/>
      <w:r w:rsidRPr="00275735">
        <w:t xml:space="preserve"> ХАРАКТЕРИСТИКАМИ РАБОТ</w:t>
      </w:r>
      <w:r>
        <w:t>.</w:t>
      </w:r>
    </w:p>
    <w:p w:rsidR="008B2E16" w:rsidRDefault="008B2E16" w:rsidP="008B2E16">
      <w:pPr>
        <w:ind w:left="709" w:firstLine="707"/>
      </w:pPr>
      <w:r>
        <w:t xml:space="preserve">Подраздел 3.1  </w:t>
      </w:r>
      <w:r w:rsidRPr="00275735">
        <w:t>Технические требования при выполнении работ</w:t>
      </w:r>
      <w:r>
        <w:t>.</w:t>
      </w:r>
    </w:p>
    <w:p w:rsidR="008B2E16" w:rsidRDefault="008B2E16" w:rsidP="008B2E16">
      <w:pPr>
        <w:ind w:left="709" w:firstLine="707"/>
      </w:pPr>
      <w:r w:rsidRPr="00275735">
        <w:t xml:space="preserve">Подраздел 3.2 </w:t>
      </w:r>
      <w:r>
        <w:t xml:space="preserve"> </w:t>
      </w:r>
      <w:r w:rsidRPr="00275735">
        <w:t>Требования к оформлению и составу проекта производства работ.</w:t>
      </w:r>
    </w:p>
    <w:p w:rsidR="008B2E16" w:rsidRDefault="008B2E16" w:rsidP="008B2E16">
      <w:pPr>
        <w:ind w:left="1985" w:hanging="1276"/>
      </w:pPr>
      <w:r w:rsidRPr="007436A6">
        <w:t xml:space="preserve">РАЗДЕЛ </w:t>
      </w:r>
      <w:r>
        <w:t>4</w:t>
      </w:r>
      <w:r w:rsidRPr="00275735">
        <w:t>.</w:t>
      </w:r>
      <w:r>
        <w:t xml:space="preserve">   </w:t>
      </w:r>
      <w:r w:rsidRPr="00275735">
        <w:t>ВЕДОМОСТЬ ОБЪЕМОВ РАБОТ, РЕСУРСНАЯ ВЕДОМОСТЬ, СМЕТНЫЙ РАСЧЕТ</w:t>
      </w:r>
      <w:r>
        <w:t>.</w:t>
      </w:r>
    </w:p>
    <w:p w:rsidR="008B2E16" w:rsidRDefault="008B2E16" w:rsidP="008B2E16">
      <w:pPr>
        <w:ind w:left="1985" w:hanging="1276"/>
      </w:pPr>
      <w:r w:rsidRPr="00275735">
        <w:t xml:space="preserve">РАЗДЕЛ 5. </w:t>
      </w:r>
      <w:r>
        <w:t xml:space="preserve">  </w:t>
      </w:r>
      <w:r w:rsidRPr="00275735">
        <w:t>ТРЕБОВАНИЯ К МАТЕРИАЛАМ И ОБОРУДОВАНИЮ, ПРИМЕНЯЕМЫМ ДЛЯ ВЫПОЛНЕНИЯ РАБОТ, В Т.Ч. ВЕДОМОСТЬ МАТЕРИАЛОВ</w:t>
      </w:r>
      <w:r>
        <w:t>.</w:t>
      </w:r>
    </w:p>
    <w:p w:rsidR="008B2E16" w:rsidRDefault="008B2E16" w:rsidP="008B2E16">
      <w:pPr>
        <w:ind w:left="709"/>
      </w:pPr>
      <w:r w:rsidRPr="00275735">
        <w:t xml:space="preserve">РАЗДЕЛ </w:t>
      </w:r>
      <w:r>
        <w:t>6</w:t>
      </w:r>
      <w:r w:rsidRPr="00275735">
        <w:t>.</w:t>
      </w:r>
      <w:r>
        <w:t xml:space="preserve">   </w:t>
      </w:r>
      <w:r w:rsidRPr="00275735">
        <w:t>ПЕРЕЧЕНЬ ПРОЕКТНОЙ И РАБОЧЕЙ ДОКУМЕНТАЦИИ</w:t>
      </w:r>
      <w:r>
        <w:t>.</w:t>
      </w:r>
    </w:p>
    <w:p w:rsidR="008B2E16" w:rsidRDefault="008B2E16" w:rsidP="008B2E16">
      <w:pPr>
        <w:ind w:left="1985" w:hanging="1276"/>
      </w:pPr>
      <w:r w:rsidRPr="00275735">
        <w:t xml:space="preserve">РАЗДЕЛ </w:t>
      </w:r>
      <w:r>
        <w:t>7</w:t>
      </w:r>
      <w:r w:rsidRPr="00275735">
        <w:t>.</w:t>
      </w:r>
      <w:r>
        <w:t xml:space="preserve">   </w:t>
      </w:r>
      <w:r w:rsidRPr="00275735">
        <w:t xml:space="preserve">ТРЕБОВАНИЯ И УСЛОВИЯ К РАЗРАБОТКЕ ПРИРОДООХРАННЫХ МЕР И </w:t>
      </w:r>
      <w:r>
        <w:t xml:space="preserve"> </w:t>
      </w:r>
      <w:r w:rsidRPr="00275735">
        <w:t>МЕРОПРИЯТИЙ</w:t>
      </w:r>
      <w:r>
        <w:t>.</w:t>
      </w:r>
    </w:p>
    <w:p w:rsidR="008B2E16" w:rsidRDefault="008B2E16" w:rsidP="008B2E16">
      <w:pPr>
        <w:ind w:left="709"/>
      </w:pPr>
      <w:r w:rsidRPr="00275735">
        <w:t xml:space="preserve">РАЗДЕЛ </w:t>
      </w:r>
      <w:r>
        <w:t>8</w:t>
      </w:r>
      <w:r w:rsidRPr="00275735">
        <w:t>.</w:t>
      </w:r>
      <w:r>
        <w:t xml:space="preserve">   </w:t>
      </w:r>
      <w:r w:rsidRPr="00275735">
        <w:t>СРОК (ИНТЕРВАЛ) ВЫПОЛНЕНИЯ РАБОТ</w:t>
      </w:r>
      <w:r>
        <w:t>.</w:t>
      </w:r>
    </w:p>
    <w:p w:rsidR="008B2E16" w:rsidRDefault="008B2E16" w:rsidP="008B2E16">
      <w:pPr>
        <w:ind w:left="709"/>
      </w:pPr>
      <w:r w:rsidRPr="00275735">
        <w:t xml:space="preserve">РАЗДЕЛ </w:t>
      </w:r>
      <w:r>
        <w:t>9</w:t>
      </w:r>
      <w:r w:rsidRPr="00275735">
        <w:t>.</w:t>
      </w:r>
      <w:r>
        <w:t xml:space="preserve">   </w:t>
      </w:r>
      <w:r w:rsidRPr="00275735">
        <w:t>ТРЕБОВАНИЯ К КАЧЕСТВУ ВЫПОЛНЯЕМЫХ РАБОТ.</w:t>
      </w:r>
    </w:p>
    <w:p w:rsidR="008B2E16" w:rsidRPr="00275735" w:rsidRDefault="008B2E16" w:rsidP="008B2E16">
      <w:pPr>
        <w:ind w:left="709"/>
      </w:pPr>
      <w:r w:rsidRPr="00275735">
        <w:t>РАЗДЕЛ 10. ТРЕБОВАНИЯ К ОСОБЫМ УСЛОВИЯМ РАБОТ.</w:t>
      </w:r>
    </w:p>
    <w:p w:rsidR="008B2E16" w:rsidRPr="00275735" w:rsidRDefault="008B2E16" w:rsidP="008B2E16">
      <w:pPr>
        <w:ind w:left="709"/>
      </w:pPr>
      <w:r w:rsidRPr="00275735">
        <w:t>РАЗДЕЛ 11. ТРЕБОВАНИЯ К СРОКУ И (ИЛИ) ОБЪЕМУ ПРЕДОСТАВЛЕНИЯ ГАРАНТИЙ.</w:t>
      </w:r>
    </w:p>
    <w:p w:rsidR="008B2E16" w:rsidRPr="00275735" w:rsidRDefault="008B2E16" w:rsidP="008B2E16">
      <w:pPr>
        <w:ind w:left="709"/>
      </w:pPr>
      <w:r w:rsidRPr="00275735">
        <w:t>РАЗДЕЛ 12. ТРЕБОВАНИЯ К БЕЗОПАСНОСТИ ВЫПОЛНЯЕМЫХ РАБОТ.</w:t>
      </w:r>
    </w:p>
    <w:p w:rsidR="008B2E16" w:rsidRPr="00275735" w:rsidRDefault="008B2E16" w:rsidP="008B2E16">
      <w:pPr>
        <w:ind w:left="709"/>
      </w:pPr>
      <w:r w:rsidRPr="00275735">
        <w:t>РАЗДЕЛ 13. ТРЕБОВАНИЯ К РЕЗУЛЬТАТАМ РАБОТ И ПОРЯДКУ ПРИЕМКИ.</w:t>
      </w:r>
    </w:p>
    <w:p w:rsidR="008B2E16" w:rsidRPr="002755C3" w:rsidRDefault="008B2E16" w:rsidP="008B2E16">
      <w:pPr>
        <w:ind w:left="709"/>
      </w:pPr>
      <w:r w:rsidRPr="00275735">
        <w:t xml:space="preserve">РАЗДЕЛ </w:t>
      </w:r>
      <w:r w:rsidRPr="002755C3">
        <w:t>14. ТРЕБОВАНИЯ К ФОРМЕ ПРЕДСТАВЛЯЕМОЙ ИНФОРМАЦИИ.</w:t>
      </w:r>
    </w:p>
    <w:p w:rsidR="008B2E16" w:rsidRPr="002755C3" w:rsidRDefault="008B2E16" w:rsidP="008B2E16">
      <w:pPr>
        <w:ind w:left="709"/>
      </w:pPr>
      <w:r w:rsidRPr="002755C3">
        <w:t xml:space="preserve">РАЗДЕЛ 15. </w:t>
      </w:r>
      <w:r w:rsidRPr="00507B2E">
        <w:t>ТРЕБОВАНИЯ К ТЕХНИЧЕСКОМУ ОБУЧЕНИЮ ПЕРСОНАЛА ЗАКАЗЧИКА</w:t>
      </w:r>
      <w:r w:rsidRPr="002755C3">
        <w:t>.</w:t>
      </w:r>
    </w:p>
    <w:p w:rsidR="008B2E16" w:rsidRPr="002755C3" w:rsidRDefault="008B2E16" w:rsidP="008B2E16">
      <w:pPr>
        <w:tabs>
          <w:tab w:val="left" w:pos="2127"/>
        </w:tabs>
        <w:ind w:left="709"/>
      </w:pPr>
      <w:r w:rsidRPr="00275735">
        <w:t xml:space="preserve">РАЗДЕЛ </w:t>
      </w:r>
      <w:r>
        <w:t>16</w:t>
      </w:r>
      <w:r w:rsidRPr="00275735">
        <w:t>.</w:t>
      </w:r>
      <w:r>
        <w:t xml:space="preserve"> </w:t>
      </w:r>
      <w:r w:rsidRPr="002755C3">
        <w:t>ПЕРЕЧЕНЬ ПРИЛОЖЕНИЙ.</w:t>
      </w:r>
    </w:p>
    <w:p w:rsidR="008B2E16" w:rsidRPr="00275735" w:rsidRDefault="008B2E16" w:rsidP="008B2E16">
      <w:pPr>
        <w:ind w:left="709"/>
      </w:pPr>
    </w:p>
    <w:p w:rsidR="008B2E16" w:rsidRDefault="008B2E16" w:rsidP="008B2E16">
      <w:pPr>
        <w:ind w:left="709"/>
        <w:jc w:val="center"/>
      </w:pPr>
    </w:p>
    <w:p w:rsidR="008B2E16" w:rsidRDefault="008B2E16" w:rsidP="008B2E16">
      <w:pPr>
        <w:ind w:left="709"/>
        <w:jc w:val="center"/>
      </w:pPr>
    </w:p>
    <w:p w:rsidR="008B2E16" w:rsidRDefault="008B2E16" w:rsidP="008B2E16">
      <w:pPr>
        <w:ind w:left="709"/>
        <w:jc w:val="center"/>
      </w:pPr>
    </w:p>
    <w:p w:rsidR="008B2E16" w:rsidRDefault="008B2E16" w:rsidP="008B2E16">
      <w:pPr>
        <w:ind w:left="709"/>
        <w:jc w:val="center"/>
      </w:pPr>
    </w:p>
    <w:p w:rsidR="008B2E16" w:rsidRDefault="008B2E16" w:rsidP="008B2E16">
      <w:pPr>
        <w:ind w:left="709"/>
        <w:jc w:val="center"/>
      </w:pPr>
    </w:p>
    <w:p w:rsidR="008B2E16" w:rsidRDefault="008B2E16" w:rsidP="008B2E16">
      <w:pPr>
        <w:ind w:left="709"/>
        <w:jc w:val="center"/>
      </w:pPr>
    </w:p>
    <w:p w:rsidR="008B2E16" w:rsidRDefault="008B2E16" w:rsidP="008B2E16">
      <w:pPr>
        <w:ind w:left="709"/>
        <w:jc w:val="center"/>
      </w:pPr>
    </w:p>
    <w:p w:rsidR="008B2E16" w:rsidRDefault="008B2E16" w:rsidP="008B2E16">
      <w:pPr>
        <w:ind w:left="709"/>
        <w:jc w:val="center"/>
      </w:pPr>
    </w:p>
    <w:p w:rsidR="008B2E16" w:rsidRDefault="008B2E16" w:rsidP="008B2E16">
      <w:pPr>
        <w:ind w:left="709"/>
        <w:jc w:val="center"/>
      </w:pPr>
    </w:p>
    <w:p w:rsidR="008B2E16" w:rsidRDefault="008B2E16" w:rsidP="008B2E16">
      <w:pPr>
        <w:ind w:left="709"/>
        <w:jc w:val="center"/>
      </w:pPr>
    </w:p>
    <w:p w:rsidR="008B2E16" w:rsidRPr="007436A6" w:rsidRDefault="008B2E16" w:rsidP="008B2E16">
      <w:pPr>
        <w:ind w:left="709"/>
        <w:jc w:val="center"/>
      </w:pPr>
    </w:p>
    <w:p w:rsidR="008B2E16" w:rsidRPr="004B742A" w:rsidRDefault="008B2E16" w:rsidP="008B2E16">
      <w:pPr>
        <w:numPr>
          <w:ilvl w:val="0"/>
          <w:numId w:val="17"/>
        </w:numPr>
        <w:spacing w:before="240"/>
        <w:rPr>
          <w:b/>
        </w:rPr>
      </w:pPr>
      <w:r w:rsidRPr="004B742A">
        <w:rPr>
          <w:b/>
        </w:rPr>
        <w:lastRenderedPageBreak/>
        <w:t>Н</w:t>
      </w:r>
      <w:r>
        <w:rPr>
          <w:b/>
        </w:rPr>
        <w:t>АИМЕНОВАНИЕ ВЫПОЛНЯЕМЫХ РАБОТ</w:t>
      </w:r>
    </w:p>
    <w:p w:rsidR="008B2E16" w:rsidRPr="00B40EDF" w:rsidRDefault="008B2E16" w:rsidP="008B2E16">
      <w:pPr>
        <w:ind w:left="720" w:firstLine="698"/>
        <w:jc w:val="both"/>
      </w:pPr>
      <w:r w:rsidRPr="00DE70FE">
        <w:t>Выполнение ремонтно-восстановительных работ по комплексам зданий хранилищ  № 57, 462, 465, 668 и № 668А, 668Б1, 668Б2 при проведении работ по продлению сроков эксплуатации на Ленинградском отделении</w:t>
      </w:r>
      <w:r w:rsidRPr="004F4355">
        <w:t xml:space="preserve"> филиала «Северо-западный территориальный округ» ФГУП «РосРАО»</w:t>
      </w:r>
      <w:r w:rsidRPr="00B40EDF">
        <w:t>.</w:t>
      </w:r>
    </w:p>
    <w:p w:rsidR="008B2E16" w:rsidRPr="00FE40C9" w:rsidRDefault="008B2E16" w:rsidP="008B2E16">
      <w:pPr>
        <w:numPr>
          <w:ilvl w:val="0"/>
          <w:numId w:val="17"/>
        </w:numPr>
        <w:spacing w:before="240"/>
        <w:jc w:val="both"/>
        <w:rPr>
          <w:b/>
        </w:rPr>
      </w:pPr>
      <w:r w:rsidRPr="00FE40C9">
        <w:rPr>
          <w:b/>
        </w:rPr>
        <w:t>О</w:t>
      </w:r>
      <w:r>
        <w:rPr>
          <w:b/>
        </w:rPr>
        <w:t>БЩИЕ ПОЛОЖЕНИЯ</w:t>
      </w:r>
    </w:p>
    <w:p w:rsidR="008B2E16" w:rsidRPr="006A514B" w:rsidRDefault="008B2E16" w:rsidP="008B2E16">
      <w:pPr>
        <w:numPr>
          <w:ilvl w:val="1"/>
          <w:numId w:val="17"/>
        </w:numPr>
        <w:tabs>
          <w:tab w:val="left" w:pos="1418"/>
        </w:tabs>
        <w:ind w:left="709" w:hanging="4"/>
        <w:jc w:val="both"/>
        <w:rPr>
          <w:b/>
        </w:rPr>
      </w:pPr>
      <w:r w:rsidRPr="009246B9">
        <w:rPr>
          <w:b/>
        </w:rPr>
        <w:t>Сведения о строительно-монтажных работах при строительстве, реконструкции и капитальном ремонте объектов:</w:t>
      </w:r>
    </w:p>
    <w:p w:rsidR="008B2E16" w:rsidRPr="000E5E37" w:rsidRDefault="008B2E16" w:rsidP="008B2E16">
      <w:pPr>
        <w:ind w:left="720" w:firstLine="698"/>
        <w:jc w:val="both"/>
      </w:pPr>
      <w:r w:rsidRPr="000E5E37">
        <w:t xml:space="preserve">Техническое задание на </w:t>
      </w:r>
      <w:r>
        <w:t>в</w:t>
      </w:r>
      <w:r w:rsidRPr="00DE70FE">
        <w:t>ыполнение ремонтно-восстановительных работ по комплексам зданий хранилищ  № 57, 462, 465, 668 и № 668А, 668Б1, 668Б2</w:t>
      </w:r>
      <w:r w:rsidRPr="004F4355">
        <w:t xml:space="preserve"> </w:t>
      </w:r>
      <w:r w:rsidRPr="000E5E37">
        <w:t>составлено на основании дефектной ведомости. Сметная документация составлена и проверена аттестованным специалист</w:t>
      </w:r>
      <w:r>
        <w:t>о</w:t>
      </w:r>
      <w:r w:rsidRPr="000E5E37">
        <w:t>м по сметному делу отдела капитального строительства филиала «Северо-западный территориальный округ» ФГУП «РосРАО».</w:t>
      </w:r>
    </w:p>
    <w:p w:rsidR="008B2E16" w:rsidRPr="009246B9" w:rsidRDefault="008B2E16" w:rsidP="008B2E16">
      <w:pPr>
        <w:numPr>
          <w:ilvl w:val="1"/>
          <w:numId w:val="17"/>
        </w:numPr>
        <w:tabs>
          <w:tab w:val="left" w:pos="1418"/>
        </w:tabs>
        <w:ind w:left="1418" w:hanging="713"/>
        <w:jc w:val="both"/>
        <w:rPr>
          <w:b/>
        </w:rPr>
      </w:pPr>
      <w:r w:rsidRPr="009246B9">
        <w:rPr>
          <w:b/>
        </w:rPr>
        <w:t>Сведения о выполняемых работах:</w:t>
      </w:r>
    </w:p>
    <w:p w:rsidR="008B2E16" w:rsidRPr="004F4355" w:rsidRDefault="008B2E16" w:rsidP="008B2E16">
      <w:pPr>
        <w:pStyle w:val="affe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Pr="00DE70FE">
        <w:rPr>
          <w:rFonts w:ascii="Times New Roman" w:hAnsi="Times New Roman"/>
          <w:sz w:val="24"/>
          <w:szCs w:val="24"/>
        </w:rPr>
        <w:t>емонтно-восстановительных работ по комплексам зданий хранилищ  № 57, 462, 465, 668 и № 668А, 668Б1, 668Б2</w:t>
      </w:r>
      <w:r w:rsidRPr="004F4355">
        <w:rPr>
          <w:rFonts w:ascii="Times New Roman" w:hAnsi="Times New Roman"/>
          <w:sz w:val="24"/>
          <w:szCs w:val="24"/>
        </w:rPr>
        <w:t xml:space="preserve"> </w:t>
      </w:r>
      <w:r w:rsidRPr="00DE70FE">
        <w:rPr>
          <w:rFonts w:ascii="Times New Roman" w:hAnsi="Times New Roman"/>
          <w:sz w:val="24"/>
          <w:szCs w:val="24"/>
        </w:rPr>
        <w:t>при проведении работ по продлению сроков эксплуатации на Ленинградском отделении</w:t>
      </w:r>
      <w:r w:rsidRPr="004F4355">
        <w:rPr>
          <w:rFonts w:ascii="Times New Roman" w:hAnsi="Times New Roman"/>
          <w:sz w:val="24"/>
          <w:szCs w:val="24"/>
        </w:rPr>
        <w:t xml:space="preserve"> филиала «Северо-западный территориальный округ» ФГУП «РосРАО» выполнить в соответствии с требованиями действу</w:t>
      </w:r>
      <w:r>
        <w:rPr>
          <w:rFonts w:ascii="Times New Roman" w:hAnsi="Times New Roman"/>
          <w:sz w:val="24"/>
          <w:szCs w:val="24"/>
        </w:rPr>
        <w:t>ющих норм и правил и настоящим Т</w:t>
      </w:r>
      <w:r w:rsidRPr="004F4355">
        <w:rPr>
          <w:rFonts w:ascii="Times New Roman" w:hAnsi="Times New Roman"/>
          <w:sz w:val="24"/>
          <w:szCs w:val="24"/>
        </w:rPr>
        <w:t xml:space="preserve">ехническим заданием. </w:t>
      </w:r>
    </w:p>
    <w:p w:rsidR="008B2E16" w:rsidRPr="004F4355" w:rsidRDefault="008B2E16" w:rsidP="008B2E16">
      <w:pPr>
        <w:pStyle w:val="affe"/>
        <w:tabs>
          <w:tab w:val="left" w:pos="1418"/>
        </w:tabs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4F4355">
        <w:rPr>
          <w:rFonts w:ascii="Times New Roman" w:hAnsi="Times New Roman"/>
          <w:sz w:val="24"/>
          <w:szCs w:val="24"/>
        </w:rPr>
        <w:t xml:space="preserve">Объем </w:t>
      </w:r>
      <w:r w:rsidRPr="00DE70FE">
        <w:rPr>
          <w:rFonts w:ascii="Times New Roman" w:hAnsi="Times New Roman"/>
          <w:sz w:val="24"/>
          <w:szCs w:val="24"/>
        </w:rPr>
        <w:t>ремонтно-восстановительных работ по комплексам зданий хранилищ  № 57, 462, 465, 668 и № 668А, 668Б1, 668Б2</w:t>
      </w:r>
      <w:r w:rsidRPr="004F4355">
        <w:rPr>
          <w:rFonts w:ascii="Times New Roman" w:hAnsi="Times New Roman"/>
          <w:sz w:val="24"/>
          <w:szCs w:val="24"/>
        </w:rPr>
        <w:t xml:space="preserve"> приведен в «Ведомости физических объемов работ» </w:t>
      </w:r>
      <w:r w:rsidRPr="007B2F82">
        <w:rPr>
          <w:rFonts w:ascii="Times New Roman" w:hAnsi="Times New Roman"/>
          <w:sz w:val="24"/>
          <w:szCs w:val="24"/>
        </w:rPr>
        <w:t>(Приложение № 1,</w:t>
      </w:r>
      <w:r>
        <w:rPr>
          <w:rFonts w:ascii="Times New Roman" w:hAnsi="Times New Roman"/>
          <w:sz w:val="24"/>
          <w:szCs w:val="24"/>
        </w:rPr>
        <w:t xml:space="preserve"> 2</w:t>
      </w:r>
      <w:r w:rsidRPr="004F4355">
        <w:rPr>
          <w:rFonts w:ascii="Times New Roman" w:hAnsi="Times New Roman"/>
          <w:sz w:val="24"/>
          <w:szCs w:val="24"/>
        </w:rPr>
        <w:t xml:space="preserve"> к Техническому заданию).</w:t>
      </w:r>
    </w:p>
    <w:p w:rsidR="008B2E16" w:rsidRDefault="008B2E16" w:rsidP="008B2E16">
      <w:pPr>
        <w:numPr>
          <w:ilvl w:val="1"/>
          <w:numId w:val="17"/>
        </w:numPr>
        <w:tabs>
          <w:tab w:val="left" w:pos="1418"/>
        </w:tabs>
        <w:ind w:left="709" w:firstLine="0"/>
        <w:jc w:val="both"/>
        <w:rPr>
          <w:b/>
        </w:rPr>
      </w:pPr>
      <w:r w:rsidRPr="002B56DA">
        <w:rPr>
          <w:b/>
        </w:rPr>
        <w:t>Сведения о месте выполнения работ:</w:t>
      </w:r>
    </w:p>
    <w:p w:rsidR="008B2E16" w:rsidRDefault="008B2E16" w:rsidP="008B2E16">
      <w:pPr>
        <w:tabs>
          <w:tab w:val="left" w:pos="1418"/>
        </w:tabs>
        <w:ind w:left="709" w:firstLine="709"/>
        <w:jc w:val="both"/>
        <w:rPr>
          <w:b/>
        </w:rPr>
      </w:pPr>
      <w:r w:rsidRPr="002B56DA">
        <w:t>Здани</w:t>
      </w:r>
      <w:r>
        <w:t>я</w:t>
      </w:r>
      <w:r w:rsidRPr="002B56DA">
        <w:t xml:space="preserve"> </w:t>
      </w:r>
      <w:r w:rsidRPr="00BC1AE4">
        <w:t>№ 57, 462, 465, 668, 668а, 668б-1, 668б-2</w:t>
      </w:r>
      <w:r w:rsidRPr="002B56DA">
        <w:t xml:space="preserve"> Ленинградского отделения филиала «Северо-западный территориальный округ» ФГУП «РосРАО» расположенн</w:t>
      </w:r>
      <w:r>
        <w:t>ые</w:t>
      </w:r>
      <w:r w:rsidRPr="002B56DA">
        <w:t xml:space="preserve"> по адресу: 188540, Ленинградская область, </w:t>
      </w:r>
      <w:proofErr w:type="spellStart"/>
      <w:r w:rsidRPr="002B56DA">
        <w:t>г</w:t>
      </w:r>
      <w:proofErr w:type="gramStart"/>
      <w:r w:rsidRPr="002B56DA">
        <w:t>.С</w:t>
      </w:r>
      <w:proofErr w:type="gramEnd"/>
      <w:r w:rsidRPr="002B56DA">
        <w:t>основый</w:t>
      </w:r>
      <w:proofErr w:type="spellEnd"/>
      <w:r w:rsidRPr="002B56DA">
        <w:t xml:space="preserve"> Бор, </w:t>
      </w:r>
      <w:proofErr w:type="spellStart"/>
      <w:r w:rsidRPr="002B56DA">
        <w:t>промзона</w:t>
      </w:r>
      <w:proofErr w:type="spellEnd"/>
      <w:r w:rsidRPr="002B56DA">
        <w:t>.</w:t>
      </w:r>
    </w:p>
    <w:p w:rsidR="008B2E16" w:rsidRPr="00DF7075" w:rsidRDefault="008B2E16" w:rsidP="008B2E16">
      <w:pPr>
        <w:numPr>
          <w:ilvl w:val="1"/>
          <w:numId w:val="17"/>
        </w:numPr>
        <w:tabs>
          <w:tab w:val="left" w:pos="1418"/>
        </w:tabs>
        <w:ind w:left="709" w:firstLine="0"/>
        <w:jc w:val="both"/>
        <w:rPr>
          <w:b/>
        </w:rPr>
      </w:pPr>
      <w:r w:rsidRPr="00DF7075">
        <w:rPr>
          <w:b/>
        </w:rPr>
        <w:t>Требования к разработке ППР:</w:t>
      </w:r>
    </w:p>
    <w:p w:rsidR="008B2E16" w:rsidRPr="004F4355" w:rsidRDefault="008B2E16" w:rsidP="008B2E16">
      <w:pPr>
        <w:tabs>
          <w:tab w:val="left" w:pos="1418"/>
        </w:tabs>
        <w:ind w:left="709" w:firstLine="709"/>
        <w:jc w:val="both"/>
        <w:rPr>
          <w:highlight w:val="yellow"/>
        </w:rPr>
      </w:pPr>
      <w:r w:rsidRPr="00C73AA3">
        <w:rPr>
          <w:color w:val="000000"/>
        </w:rPr>
        <w:t xml:space="preserve">До начала производства работ </w:t>
      </w:r>
      <w:r>
        <w:rPr>
          <w:color w:val="000000"/>
        </w:rPr>
        <w:t>Подрядчик (</w:t>
      </w:r>
      <w:r w:rsidRPr="00C73AA3">
        <w:rPr>
          <w:color w:val="000000"/>
        </w:rPr>
        <w:t>Исполнитель</w:t>
      </w:r>
      <w:r>
        <w:rPr>
          <w:color w:val="000000"/>
        </w:rPr>
        <w:t>)</w:t>
      </w:r>
      <w:r w:rsidRPr="00C73AA3">
        <w:rPr>
          <w:color w:val="000000"/>
        </w:rPr>
        <w:t xml:space="preserve"> обязан разработать и согласовать с Заказчиком план производства работ, в котором должны быть описаны основные этапы работ, правила техники безопасности </w:t>
      </w:r>
      <w:r>
        <w:rPr>
          <w:color w:val="000000"/>
        </w:rPr>
        <w:t xml:space="preserve">при </w:t>
      </w:r>
      <w:r w:rsidRPr="005952DC">
        <w:t>выполнении работ.</w:t>
      </w:r>
    </w:p>
    <w:p w:rsidR="008B2E16" w:rsidRPr="00FE40C9" w:rsidRDefault="008B2E16" w:rsidP="008B2E16">
      <w:pPr>
        <w:numPr>
          <w:ilvl w:val="0"/>
          <w:numId w:val="17"/>
        </w:numPr>
        <w:spacing w:before="240"/>
        <w:jc w:val="both"/>
        <w:rPr>
          <w:b/>
        </w:rPr>
      </w:pPr>
      <w:r w:rsidRPr="00FE40C9">
        <w:rPr>
          <w:b/>
        </w:rPr>
        <w:t>Т</w:t>
      </w:r>
      <w:r>
        <w:rPr>
          <w:b/>
        </w:rPr>
        <w:t xml:space="preserve">РЕБОВАНИЯ К </w:t>
      </w:r>
      <w:proofErr w:type="gramStart"/>
      <w:r>
        <w:rPr>
          <w:b/>
        </w:rPr>
        <w:t>ТЕХНИЧЕСКИМ</w:t>
      </w:r>
      <w:proofErr w:type="gramEnd"/>
      <w:r>
        <w:rPr>
          <w:b/>
        </w:rPr>
        <w:t xml:space="preserve"> ХАРАКТЕРИСТИКАМИ РАБОТ</w:t>
      </w:r>
    </w:p>
    <w:p w:rsidR="008B2E16" w:rsidRPr="00DF7075" w:rsidRDefault="008B2E16" w:rsidP="008B2E16">
      <w:pPr>
        <w:numPr>
          <w:ilvl w:val="1"/>
          <w:numId w:val="17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2B56DA">
        <w:rPr>
          <w:b/>
        </w:rPr>
        <w:t>Технические требования при выполнении работ:</w:t>
      </w:r>
    </w:p>
    <w:p w:rsidR="008B2E16" w:rsidRPr="00DF7075" w:rsidRDefault="008B2E16" w:rsidP="008B2E16">
      <w:pPr>
        <w:tabs>
          <w:tab w:val="left" w:pos="1418"/>
        </w:tabs>
        <w:ind w:left="720" w:firstLine="698"/>
        <w:jc w:val="both"/>
        <w:rPr>
          <w:color w:val="000000"/>
        </w:rPr>
      </w:pPr>
      <w:r>
        <w:t>Р</w:t>
      </w:r>
      <w:r w:rsidRPr="00DE70FE">
        <w:t>емонтно-восстановительны</w:t>
      </w:r>
      <w:r>
        <w:t>е</w:t>
      </w:r>
      <w:r w:rsidRPr="00DE70FE">
        <w:t xml:space="preserve"> работ</w:t>
      </w:r>
      <w:r>
        <w:t>ы</w:t>
      </w:r>
      <w:r w:rsidRPr="00DE70FE">
        <w:t xml:space="preserve"> по комплексам зданий хранилищ  № 57, 462, 465, 668 и № 668А, 668Б1, 668Б2</w:t>
      </w:r>
      <w:r w:rsidRPr="00DF7075">
        <w:rPr>
          <w:color w:val="000000"/>
        </w:rPr>
        <w:t xml:space="preserve"> выполнить в соответствии с Техническим заданием.</w:t>
      </w:r>
    </w:p>
    <w:p w:rsidR="008B2E16" w:rsidRPr="00DF7075" w:rsidRDefault="008B2E16" w:rsidP="008B2E16">
      <w:pPr>
        <w:numPr>
          <w:ilvl w:val="1"/>
          <w:numId w:val="17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DF7075">
        <w:rPr>
          <w:b/>
        </w:rPr>
        <w:t>Требования к оформлению и составу проекта производства работ (ППР):</w:t>
      </w:r>
    </w:p>
    <w:p w:rsidR="008B2E16" w:rsidRPr="00C73AA3" w:rsidRDefault="008B2E16" w:rsidP="008B2E16">
      <w:pPr>
        <w:tabs>
          <w:tab w:val="left" w:pos="1418"/>
        </w:tabs>
        <w:ind w:left="709" w:firstLine="709"/>
        <w:jc w:val="both"/>
      </w:pPr>
      <w:r w:rsidRPr="00656D12">
        <w:t>Проект производства работ (ППР) должен содержать</w:t>
      </w:r>
      <w:r w:rsidRPr="00C73AA3">
        <w:t xml:space="preserve"> конкретные проектные решения по безопасности труда, определяющие технические средства и методы работ, обеспечивающие выполнение нормативных требований безопасности труда.</w:t>
      </w:r>
    </w:p>
    <w:p w:rsidR="008B2E16" w:rsidRDefault="008B2E16" w:rsidP="008B2E16">
      <w:pPr>
        <w:tabs>
          <w:tab w:val="left" w:pos="1418"/>
        </w:tabs>
        <w:ind w:left="709" w:firstLine="709"/>
        <w:jc w:val="both"/>
        <w:rPr>
          <w:color w:val="FF0000"/>
        </w:rPr>
      </w:pPr>
      <w:r w:rsidRPr="00C73AA3">
        <w:t>При разработке ППР должны быть выявлены и учтены опасные производственные факторы, связанные с технологией и условиями производства работ и определены зоны их действия.</w:t>
      </w:r>
    </w:p>
    <w:p w:rsidR="008B2E16" w:rsidRPr="00FD7DB6" w:rsidRDefault="008B2E16" w:rsidP="008B2E16">
      <w:pPr>
        <w:tabs>
          <w:tab w:val="left" w:pos="1418"/>
        </w:tabs>
        <w:ind w:left="709" w:firstLine="709"/>
        <w:jc w:val="both"/>
      </w:pPr>
      <w:r w:rsidRPr="00FD7DB6">
        <w:t xml:space="preserve">Для предупреждения поражения </w:t>
      </w:r>
      <w:proofErr w:type="gramStart"/>
      <w:r w:rsidRPr="00FD7DB6">
        <w:t>работающих</w:t>
      </w:r>
      <w:proofErr w:type="gramEnd"/>
      <w:r w:rsidRPr="00FD7DB6">
        <w:t xml:space="preserve"> электрическим током следует предусматривать:</w:t>
      </w:r>
    </w:p>
    <w:p w:rsidR="008B2E16" w:rsidRDefault="008B2E16" w:rsidP="008B2E16">
      <w:pPr>
        <w:numPr>
          <w:ilvl w:val="0"/>
          <w:numId w:val="19"/>
        </w:numPr>
        <w:tabs>
          <w:tab w:val="left" w:pos="1418"/>
        </w:tabs>
        <w:ind w:left="709" w:firstLine="0"/>
        <w:jc w:val="both"/>
      </w:pPr>
      <w:r w:rsidRPr="00FD7DB6">
        <w:t>указания по устройству временных электроустановок, выбору трасс и определению напряжения временных силовых и осветительных электросетей, устройства для ограждения токоведущих частей и месторасположение вводно-распределительных систем и приборов;</w:t>
      </w:r>
    </w:p>
    <w:p w:rsidR="008B2E16" w:rsidRPr="00FD7DB6" w:rsidRDefault="008B2E16" w:rsidP="008B2E16">
      <w:pPr>
        <w:numPr>
          <w:ilvl w:val="0"/>
          <w:numId w:val="19"/>
        </w:numPr>
        <w:tabs>
          <w:tab w:val="left" w:pos="1418"/>
        </w:tabs>
        <w:ind w:left="709" w:firstLine="0"/>
        <w:jc w:val="both"/>
      </w:pPr>
      <w:r w:rsidRPr="00FD7DB6">
        <w:t>способы заземления металлических частей электрооборудования.</w:t>
      </w:r>
    </w:p>
    <w:p w:rsidR="008B2E16" w:rsidRPr="00C73AA3" w:rsidRDefault="008B2E16" w:rsidP="008B2E16">
      <w:pPr>
        <w:tabs>
          <w:tab w:val="left" w:pos="1418"/>
        </w:tabs>
        <w:ind w:left="709" w:firstLine="709"/>
        <w:jc w:val="both"/>
      </w:pPr>
      <w:r w:rsidRPr="00C73AA3">
        <w:lastRenderedPageBreak/>
        <w:t>Для предупреждения воздействия на работников вредных производственных факторов (неблагоприятного климата, шума, вибрации, пыли и вредных веществ в воздухе рабочей зоны) необходимо:</w:t>
      </w:r>
    </w:p>
    <w:p w:rsidR="008B2E16" w:rsidRPr="00C73AA3" w:rsidRDefault="008B2E16" w:rsidP="008B2E16">
      <w:pPr>
        <w:numPr>
          <w:ilvl w:val="0"/>
          <w:numId w:val="19"/>
        </w:numPr>
        <w:tabs>
          <w:tab w:val="left" w:pos="1418"/>
        </w:tabs>
        <w:ind w:left="709" w:firstLine="0"/>
        <w:jc w:val="both"/>
      </w:pPr>
      <w:r>
        <w:t>о</w:t>
      </w:r>
      <w:r w:rsidRPr="00C73AA3">
        <w:t>пределить участки работ, на которых могут возникнуть вредные производственные факторы, обусловленные технологией и условиями выполнения работ;</w:t>
      </w:r>
    </w:p>
    <w:p w:rsidR="008B2E16" w:rsidRPr="00C73AA3" w:rsidRDefault="008B2E16" w:rsidP="008B2E16">
      <w:pPr>
        <w:numPr>
          <w:ilvl w:val="0"/>
          <w:numId w:val="19"/>
        </w:numPr>
        <w:tabs>
          <w:tab w:val="left" w:pos="1418"/>
        </w:tabs>
        <w:ind w:left="0" w:firstLine="709"/>
        <w:jc w:val="both"/>
      </w:pPr>
      <w:r>
        <w:t>о</w:t>
      </w:r>
      <w:r w:rsidRPr="00C73AA3">
        <w:t xml:space="preserve">пределить средства защиты </w:t>
      </w:r>
      <w:proofErr w:type="gramStart"/>
      <w:r w:rsidRPr="00C73AA3">
        <w:t>работающих</w:t>
      </w:r>
      <w:proofErr w:type="gramEnd"/>
      <w:r w:rsidRPr="00C73AA3">
        <w:rPr>
          <w:lang w:val="en-US"/>
        </w:rPr>
        <w:t>;</w:t>
      </w:r>
    </w:p>
    <w:p w:rsidR="008B2E16" w:rsidRPr="00C73AA3" w:rsidRDefault="008B2E16" w:rsidP="008B2E16">
      <w:pPr>
        <w:numPr>
          <w:ilvl w:val="0"/>
          <w:numId w:val="19"/>
        </w:numPr>
        <w:tabs>
          <w:tab w:val="left" w:pos="1418"/>
        </w:tabs>
        <w:ind w:left="709" w:firstLine="0"/>
        <w:jc w:val="both"/>
      </w:pPr>
      <w:r>
        <w:t>п</w:t>
      </w:r>
      <w:r w:rsidRPr="00C73AA3">
        <w:t>редусматривать, при необходимости, специальные меры по хранению опасных и вредных веществ.</w:t>
      </w:r>
    </w:p>
    <w:p w:rsidR="008B2E16" w:rsidRPr="00C73AA3" w:rsidRDefault="008B2E16" w:rsidP="008B2E16">
      <w:pPr>
        <w:tabs>
          <w:tab w:val="left" w:pos="1418"/>
        </w:tabs>
        <w:spacing w:before="120"/>
        <w:ind w:firstLine="1418"/>
        <w:jc w:val="both"/>
      </w:pPr>
      <w:r w:rsidRPr="00C73AA3">
        <w:t>ППР должен содержать следующие разделы:</w:t>
      </w:r>
    </w:p>
    <w:p w:rsidR="008B2E16" w:rsidRDefault="008B2E16" w:rsidP="008B2E1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C73AA3">
        <w:t>бщие положения;</w:t>
      </w:r>
    </w:p>
    <w:p w:rsidR="008B2E16" w:rsidRDefault="008B2E16" w:rsidP="008B2E1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т</w:t>
      </w:r>
      <w:r w:rsidRPr="00482C87">
        <w:t>ребования безопасности;</w:t>
      </w:r>
    </w:p>
    <w:p w:rsidR="008B2E16" w:rsidRDefault="008B2E16" w:rsidP="008B2E1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одготовительные работы;</w:t>
      </w:r>
    </w:p>
    <w:p w:rsidR="008B2E16" w:rsidRDefault="008B2E16" w:rsidP="008B2E1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роизводство работ;</w:t>
      </w:r>
    </w:p>
    <w:p w:rsidR="008B2E16" w:rsidRDefault="008B2E16" w:rsidP="008B2E1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482C87">
        <w:t>бращение с отходами;</w:t>
      </w:r>
    </w:p>
    <w:p w:rsidR="008B2E16" w:rsidRDefault="008B2E16" w:rsidP="008B2E1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482C87">
        <w:t>кончание работ;</w:t>
      </w:r>
    </w:p>
    <w:p w:rsidR="008B2E16" w:rsidRDefault="008B2E16" w:rsidP="008B2E1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риложения (при необходимости);</w:t>
      </w:r>
    </w:p>
    <w:p w:rsidR="008B2E16" w:rsidRDefault="008B2E16" w:rsidP="008B2E1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т</w:t>
      </w:r>
      <w:r w:rsidRPr="00482C87">
        <w:t>ермины и определения;</w:t>
      </w:r>
    </w:p>
    <w:p w:rsidR="008B2E16" w:rsidRDefault="008B2E16" w:rsidP="008B2E1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л</w:t>
      </w:r>
      <w:r w:rsidRPr="00482C87">
        <w:t>ист регистрации изменений;</w:t>
      </w:r>
    </w:p>
    <w:p w:rsidR="008B2E16" w:rsidRPr="00DF7075" w:rsidRDefault="008B2E16" w:rsidP="008B2E1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DF7075">
        <w:t>лист ознакомления.</w:t>
      </w:r>
    </w:p>
    <w:p w:rsidR="008B2E16" w:rsidRPr="00FE40C9" w:rsidRDefault="008B2E16" w:rsidP="008B2E16">
      <w:pPr>
        <w:numPr>
          <w:ilvl w:val="0"/>
          <w:numId w:val="17"/>
        </w:numPr>
        <w:spacing w:before="240"/>
        <w:jc w:val="both"/>
        <w:rPr>
          <w:b/>
        </w:rPr>
      </w:pPr>
      <w:r w:rsidRPr="00FE40C9">
        <w:rPr>
          <w:b/>
        </w:rPr>
        <w:t>В</w:t>
      </w:r>
      <w:r>
        <w:rPr>
          <w:b/>
        </w:rPr>
        <w:t>ЕДОМОСТЬ ОБЪЕМОВ РАБОТ, РЕСУРСНАЯ ВЕДОМОСТЬ, СМЕТНЫЙ РАСЧЕТ</w:t>
      </w:r>
    </w:p>
    <w:p w:rsidR="008B2E16" w:rsidRPr="00A9724C" w:rsidRDefault="008B2E16" w:rsidP="008B2E16">
      <w:pPr>
        <w:ind w:left="709" w:firstLine="709"/>
        <w:jc w:val="both"/>
      </w:pPr>
      <w:r>
        <w:t>Прилагается к Т</w:t>
      </w:r>
      <w:r w:rsidRPr="00A9724C">
        <w:t xml:space="preserve">ехническому заданию </w:t>
      </w:r>
      <w:r>
        <w:t>«В</w:t>
      </w:r>
      <w:r w:rsidRPr="00A9724C">
        <w:t xml:space="preserve">едомость </w:t>
      </w:r>
      <w:r>
        <w:t xml:space="preserve">физических </w:t>
      </w:r>
      <w:r w:rsidRPr="00A9724C">
        <w:t>объемов работ</w:t>
      </w:r>
      <w:r>
        <w:t>»</w:t>
      </w:r>
      <w:r w:rsidRPr="00A9724C">
        <w:t xml:space="preserve"> </w:t>
      </w:r>
      <w:r w:rsidRPr="007B2F82">
        <w:t xml:space="preserve">(Приложение № 1, 2), </w:t>
      </w:r>
      <w:r>
        <w:t>«Локальный сметный расчет»</w:t>
      </w:r>
      <w:r w:rsidRPr="007B2F82">
        <w:t xml:space="preserve"> (Приложение № 3, 4).</w:t>
      </w:r>
    </w:p>
    <w:p w:rsidR="008B2E16" w:rsidRPr="00065844" w:rsidRDefault="008B2E16" w:rsidP="008B2E16">
      <w:pPr>
        <w:numPr>
          <w:ilvl w:val="0"/>
          <w:numId w:val="17"/>
        </w:numPr>
        <w:spacing w:before="240"/>
        <w:jc w:val="both"/>
      </w:pPr>
      <w:r w:rsidRPr="00065844">
        <w:rPr>
          <w:b/>
        </w:rPr>
        <w:t xml:space="preserve">ТРЕБОВАНИЯ К МАТЕРИАЛАМ И ОБОРУДОВАНИЮ, </w:t>
      </w:r>
      <w:proofErr w:type="gramStart"/>
      <w:r w:rsidRPr="00065844">
        <w:rPr>
          <w:b/>
        </w:rPr>
        <w:t>ПРИМЕНЯЕМЫМИ</w:t>
      </w:r>
      <w:proofErr w:type="gramEnd"/>
      <w:r w:rsidRPr="00065844">
        <w:rPr>
          <w:b/>
        </w:rPr>
        <w:t xml:space="preserve"> ДЛЯ ВЫПОЛНЕНИЯ РАБОТ, В Т.Ч. ВЕДОМОСТЬ МАТЕРИАЛОВ</w:t>
      </w:r>
    </w:p>
    <w:p w:rsidR="008B2E16" w:rsidRPr="00504790" w:rsidRDefault="008B2E16" w:rsidP="008B2E16">
      <w:pPr>
        <w:ind w:left="709" w:firstLine="709"/>
        <w:jc w:val="both"/>
      </w:pPr>
      <w:r w:rsidRPr="000E5E37">
        <w:t xml:space="preserve">Подрядчик </w:t>
      </w:r>
      <w:r>
        <w:t xml:space="preserve">(Исполнитель) </w:t>
      </w:r>
      <w:r w:rsidRPr="000E5E37">
        <w:t xml:space="preserve">обязан представить технические паспорта и сертификаты на применяемые </w:t>
      </w:r>
      <w:proofErr w:type="gramStart"/>
      <w:r w:rsidRPr="000E5E37">
        <w:t>материалы</w:t>
      </w:r>
      <w:proofErr w:type="gramEnd"/>
      <w:r w:rsidRPr="000E5E37">
        <w:t xml:space="preserve"> и оборудование при выполнении работ.</w:t>
      </w:r>
    </w:p>
    <w:p w:rsidR="008B2E16" w:rsidRPr="005568F8" w:rsidRDefault="008B2E16" w:rsidP="008B2E16">
      <w:pPr>
        <w:numPr>
          <w:ilvl w:val="0"/>
          <w:numId w:val="17"/>
        </w:numPr>
        <w:spacing w:before="240"/>
        <w:jc w:val="both"/>
      </w:pPr>
      <w:r w:rsidRPr="00FE40C9">
        <w:rPr>
          <w:b/>
        </w:rPr>
        <w:t>П</w:t>
      </w:r>
      <w:r>
        <w:rPr>
          <w:b/>
        </w:rPr>
        <w:t>ЕРЕЧЕНЬ ПРОЕКТНОЙ И РАБОЧЕЙ ДОКУМЕНТАЦИИ</w:t>
      </w:r>
    </w:p>
    <w:p w:rsidR="008B2E16" w:rsidRPr="0099227B" w:rsidRDefault="008B2E16" w:rsidP="008B2E16">
      <w:pPr>
        <w:ind w:left="709" w:firstLine="709"/>
        <w:jc w:val="both"/>
        <w:rPr>
          <w:color w:val="FF0000"/>
        </w:rPr>
      </w:pPr>
      <w:r w:rsidRPr="00FE40C9">
        <w:t xml:space="preserve">Проект производства работ, </w:t>
      </w:r>
      <w:r w:rsidRPr="007B2F82">
        <w:t>локальный сметный расчет № 31-2014</w:t>
      </w:r>
      <w:r>
        <w:t xml:space="preserve">, </w:t>
      </w:r>
      <w:r w:rsidRPr="007B2F82">
        <w:t>32-2014</w:t>
      </w:r>
      <w:r>
        <w:t>.</w:t>
      </w:r>
    </w:p>
    <w:p w:rsidR="008B2E16" w:rsidRPr="00FE40C9" w:rsidRDefault="008B2E16" w:rsidP="008B2E16">
      <w:pPr>
        <w:numPr>
          <w:ilvl w:val="0"/>
          <w:numId w:val="17"/>
        </w:numPr>
        <w:spacing w:before="240"/>
        <w:jc w:val="both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И УСЛОВИЯ К РАЗРАБОТКЕ ПРИРОДООХРАННЫХ МЕР И МЕРОПРИЯТИЙ</w:t>
      </w:r>
    </w:p>
    <w:p w:rsidR="008B2E16" w:rsidRPr="003E023D" w:rsidRDefault="008B2E16" w:rsidP="008B2E16">
      <w:pPr>
        <w:ind w:left="709"/>
        <w:jc w:val="both"/>
      </w:pPr>
      <w:r w:rsidRPr="003E023D">
        <w:t>Не требуется.</w:t>
      </w:r>
    </w:p>
    <w:p w:rsidR="008B2E16" w:rsidRDefault="008B2E16" w:rsidP="008B2E16">
      <w:pPr>
        <w:numPr>
          <w:ilvl w:val="0"/>
          <w:numId w:val="17"/>
        </w:numPr>
        <w:spacing w:before="240"/>
        <w:jc w:val="both"/>
        <w:rPr>
          <w:b/>
        </w:rPr>
      </w:pPr>
      <w:r w:rsidRPr="00FE40C9">
        <w:rPr>
          <w:b/>
        </w:rPr>
        <w:t>С</w:t>
      </w:r>
      <w:r>
        <w:rPr>
          <w:b/>
        </w:rPr>
        <w:t>РОК (ИНТЕРВАЛ) ВЫПОЛНЕНИЯ РАБОТ</w:t>
      </w:r>
    </w:p>
    <w:p w:rsidR="008B2E16" w:rsidRPr="006A275A" w:rsidRDefault="008B2E16" w:rsidP="008B2E16">
      <w:pPr>
        <w:pStyle w:val="affe"/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275A">
        <w:rPr>
          <w:rFonts w:ascii="Times New Roman" w:hAnsi="Times New Roman"/>
          <w:sz w:val="24"/>
          <w:szCs w:val="24"/>
        </w:rPr>
        <w:t>Дата начала выполнения работ: – с момента заключения договора;</w:t>
      </w:r>
    </w:p>
    <w:p w:rsidR="008B2E16" w:rsidRPr="006A275A" w:rsidRDefault="008B2E16" w:rsidP="008B2E16">
      <w:pPr>
        <w:pStyle w:val="affe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275A">
        <w:rPr>
          <w:rFonts w:ascii="Times New Roman" w:hAnsi="Times New Roman"/>
          <w:sz w:val="24"/>
          <w:szCs w:val="24"/>
        </w:rPr>
        <w:t xml:space="preserve">дата окончания выполнения работ: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не позднее 15 декабря 2014 года.</w:t>
      </w:r>
    </w:p>
    <w:p w:rsidR="008B2E16" w:rsidRPr="00FE40C9" w:rsidRDefault="008B2E16" w:rsidP="008B2E16">
      <w:pPr>
        <w:numPr>
          <w:ilvl w:val="0"/>
          <w:numId w:val="17"/>
        </w:numPr>
        <w:spacing w:before="240"/>
        <w:jc w:val="both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КАЧЕСТВУ ВЫПОЛНЯЕМЫХ РАБОТ</w:t>
      </w:r>
    </w:p>
    <w:p w:rsidR="008B2E16" w:rsidRDefault="008B2E16" w:rsidP="008B2E16">
      <w:pPr>
        <w:autoSpaceDE w:val="0"/>
        <w:autoSpaceDN w:val="0"/>
        <w:adjustRightInd w:val="0"/>
        <w:ind w:left="720" w:hanging="11"/>
        <w:jc w:val="both"/>
      </w:pPr>
      <w:r w:rsidRPr="00FE40C9">
        <w:t>Работы выполнить в соответствии с действующими нормами и правилами.</w:t>
      </w:r>
    </w:p>
    <w:p w:rsidR="008B2E16" w:rsidRPr="00FE40C9" w:rsidRDefault="008B2E16" w:rsidP="008B2E16">
      <w:pPr>
        <w:numPr>
          <w:ilvl w:val="0"/>
          <w:numId w:val="17"/>
        </w:numPr>
        <w:spacing w:before="240"/>
        <w:jc w:val="both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ОСОБЫМ УСЛОВИЯМ РАБОТ</w:t>
      </w:r>
    </w:p>
    <w:p w:rsidR="008B2E16" w:rsidRPr="00F65977" w:rsidRDefault="008B2E16" w:rsidP="008B2E16">
      <w:pPr>
        <w:pStyle w:val="afffc"/>
        <w:numPr>
          <w:ilvl w:val="1"/>
          <w:numId w:val="17"/>
        </w:numPr>
        <w:tabs>
          <w:tab w:val="left" w:pos="1134"/>
          <w:tab w:val="left" w:pos="1418"/>
        </w:tabs>
        <w:ind w:left="709" w:hanging="4"/>
        <w:jc w:val="both"/>
        <w:rPr>
          <w:color w:val="000000"/>
        </w:rPr>
      </w:pPr>
      <w:r w:rsidRPr="00F65977">
        <w:rPr>
          <w:color w:val="000000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8B2E16" w:rsidRPr="00F65977" w:rsidRDefault="008B2E16" w:rsidP="008B2E16">
      <w:pPr>
        <w:pStyle w:val="afffc"/>
        <w:numPr>
          <w:ilvl w:val="1"/>
          <w:numId w:val="17"/>
        </w:numPr>
        <w:ind w:left="709" w:hanging="4"/>
        <w:jc w:val="both"/>
        <w:rPr>
          <w:color w:val="000000"/>
        </w:rPr>
      </w:pPr>
      <w:r w:rsidRPr="00F65977">
        <w:rPr>
          <w:color w:val="000000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8B2E16" w:rsidRDefault="008B2E16" w:rsidP="008B2E16">
      <w:pPr>
        <w:pStyle w:val="afffc"/>
        <w:numPr>
          <w:ilvl w:val="1"/>
          <w:numId w:val="17"/>
        </w:numPr>
        <w:ind w:left="709" w:hanging="4"/>
        <w:jc w:val="both"/>
        <w:rPr>
          <w:color w:val="000000"/>
        </w:rPr>
      </w:pPr>
      <w:r w:rsidRPr="00FE40C9">
        <w:rPr>
          <w:color w:val="000000"/>
        </w:rPr>
        <w:lastRenderedPageBreak/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8B2E16" w:rsidRPr="00FE40C9" w:rsidRDefault="008B2E16" w:rsidP="008B2E16">
      <w:pPr>
        <w:numPr>
          <w:ilvl w:val="0"/>
          <w:numId w:val="17"/>
        </w:numPr>
        <w:spacing w:before="240"/>
        <w:jc w:val="both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СРОКУ И (ИЛИ) ОБЪЕМУ ПРЕДОСТАВЛЕНИЯ ГАРАНТИЙ</w:t>
      </w:r>
    </w:p>
    <w:p w:rsidR="008B2E16" w:rsidRDefault="008B2E16" w:rsidP="008B2E16">
      <w:pPr>
        <w:ind w:left="720" w:firstLine="696"/>
        <w:jc w:val="both"/>
      </w:pPr>
      <w:r w:rsidRPr="00065844">
        <w:t xml:space="preserve">Подрядчик (Исполнитель) оформляет гарантийный паспорт на выполненные работы. Гарантийный срок на результаты  выполненных Подрядчиком (Исполнителем) работ устанавливается </w:t>
      </w:r>
      <w:r w:rsidRPr="00F65977">
        <w:t>не менее 36 (Тридцати шести) месяцев</w:t>
      </w:r>
      <w:r w:rsidRPr="00065844">
        <w:t>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8B2E16" w:rsidRPr="00FE40C9" w:rsidRDefault="008B2E16" w:rsidP="008B2E16">
      <w:pPr>
        <w:numPr>
          <w:ilvl w:val="0"/>
          <w:numId w:val="17"/>
        </w:numPr>
        <w:spacing w:before="240"/>
        <w:jc w:val="both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БЕЗОПАСНОСТИ ВЫПОЛНЯЕМЫХ РАБОТ</w:t>
      </w:r>
    </w:p>
    <w:p w:rsidR="008B2E16" w:rsidRPr="0021403E" w:rsidRDefault="008B2E16" w:rsidP="008B2E16">
      <w:pPr>
        <w:numPr>
          <w:ilvl w:val="1"/>
          <w:numId w:val="17"/>
        </w:numPr>
        <w:ind w:left="709" w:hanging="4"/>
        <w:jc w:val="both"/>
        <w:rPr>
          <w:b/>
        </w:rPr>
      </w:pPr>
      <w:r w:rsidRPr="0021403E"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работ;</w:t>
      </w:r>
    </w:p>
    <w:p w:rsidR="008B2E16" w:rsidRPr="0021403E" w:rsidRDefault="008B2E16" w:rsidP="008B2E16">
      <w:pPr>
        <w:numPr>
          <w:ilvl w:val="1"/>
          <w:numId w:val="17"/>
        </w:numPr>
        <w:ind w:left="709" w:hanging="4"/>
        <w:jc w:val="both"/>
        <w:rPr>
          <w:b/>
        </w:rPr>
      </w:pPr>
      <w:r w:rsidRPr="0021403E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8B2E16" w:rsidRPr="0021403E" w:rsidRDefault="008B2E16" w:rsidP="008B2E16">
      <w:pPr>
        <w:numPr>
          <w:ilvl w:val="1"/>
          <w:numId w:val="17"/>
        </w:numPr>
        <w:ind w:left="709" w:hanging="4"/>
        <w:jc w:val="both"/>
        <w:rPr>
          <w:b/>
        </w:rPr>
      </w:pPr>
      <w:r w:rsidRPr="0021403E">
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8B2E16" w:rsidRPr="007B2F82" w:rsidRDefault="008B2E16" w:rsidP="008B2E16">
      <w:pPr>
        <w:numPr>
          <w:ilvl w:val="0"/>
          <w:numId w:val="18"/>
        </w:numPr>
        <w:ind w:left="1418" w:hanging="709"/>
        <w:jc w:val="both"/>
      </w:pPr>
      <w:r w:rsidRPr="007B2F82">
        <w:t>Технический регламент о безопасности зданий и сооружений № 384-ФЗ от 30 декабря 2009 года;</w:t>
      </w:r>
    </w:p>
    <w:p w:rsidR="008B2E16" w:rsidRPr="007B2F82" w:rsidRDefault="008B2E16" w:rsidP="008B2E16">
      <w:pPr>
        <w:numPr>
          <w:ilvl w:val="0"/>
          <w:numId w:val="18"/>
        </w:numPr>
        <w:ind w:left="1418" w:hanging="709"/>
        <w:jc w:val="both"/>
      </w:pPr>
      <w:r w:rsidRPr="007B2F82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8B2E16" w:rsidRPr="007B2F82" w:rsidRDefault="008B2E16" w:rsidP="008B2E16">
      <w:pPr>
        <w:numPr>
          <w:ilvl w:val="0"/>
          <w:numId w:val="18"/>
        </w:numPr>
        <w:ind w:left="1418" w:hanging="709"/>
        <w:jc w:val="both"/>
      </w:pPr>
      <w:r w:rsidRPr="007B2F82">
        <w:t>ППР-2012 «Правила противопожарного режима в Российской Федерации»;</w:t>
      </w:r>
    </w:p>
    <w:p w:rsidR="008B2E16" w:rsidRPr="007B2F82" w:rsidRDefault="008B2E16" w:rsidP="008B2E16">
      <w:pPr>
        <w:numPr>
          <w:ilvl w:val="0"/>
          <w:numId w:val="18"/>
        </w:numPr>
        <w:ind w:left="1418" w:hanging="709"/>
        <w:jc w:val="both"/>
      </w:pPr>
      <w:r w:rsidRPr="007B2F82">
        <w:t>СНиП 12-01-2004 «Организация строительства»;</w:t>
      </w:r>
    </w:p>
    <w:p w:rsidR="008B2E16" w:rsidRPr="007B2F82" w:rsidRDefault="008B2E16" w:rsidP="008B2E16">
      <w:pPr>
        <w:numPr>
          <w:ilvl w:val="0"/>
          <w:numId w:val="18"/>
        </w:numPr>
        <w:ind w:left="1418" w:hanging="709"/>
        <w:jc w:val="both"/>
      </w:pPr>
      <w:r w:rsidRPr="007B2F82">
        <w:t>СНиП 12-03-2001 «Безопасность труда в строительстве». Часть 1;</w:t>
      </w:r>
    </w:p>
    <w:p w:rsidR="008B2E16" w:rsidRPr="007B2F82" w:rsidRDefault="008B2E16" w:rsidP="008B2E16">
      <w:pPr>
        <w:numPr>
          <w:ilvl w:val="0"/>
          <w:numId w:val="18"/>
        </w:numPr>
        <w:ind w:left="1418" w:hanging="709"/>
        <w:jc w:val="both"/>
      </w:pPr>
      <w:r w:rsidRPr="007B2F82">
        <w:t>СНиП 12-04-2002 «Безопасность труда в строительстве». Часть 2;</w:t>
      </w:r>
    </w:p>
    <w:p w:rsidR="008B2E16" w:rsidRPr="007B2F82" w:rsidRDefault="008B2E16" w:rsidP="008B2E16">
      <w:pPr>
        <w:numPr>
          <w:ilvl w:val="0"/>
          <w:numId w:val="18"/>
        </w:numPr>
        <w:ind w:left="1418" w:hanging="709"/>
        <w:jc w:val="both"/>
      </w:pPr>
      <w:r w:rsidRPr="007B2F82">
        <w:t>ППБ 05-86 «Правила пожарной безопасности при производстве строительно-монтажных работ»;</w:t>
      </w:r>
    </w:p>
    <w:p w:rsidR="008B2E16" w:rsidRPr="007B2F82" w:rsidRDefault="008B2E16" w:rsidP="008B2E16">
      <w:pPr>
        <w:numPr>
          <w:ilvl w:val="0"/>
          <w:numId w:val="18"/>
        </w:numPr>
        <w:ind w:left="1418" w:hanging="709"/>
        <w:jc w:val="both"/>
      </w:pPr>
      <w:r w:rsidRPr="007B2F82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8B2E16" w:rsidRPr="00FE40C9" w:rsidRDefault="008B2E16" w:rsidP="008B2E16">
      <w:pPr>
        <w:numPr>
          <w:ilvl w:val="0"/>
          <w:numId w:val="17"/>
        </w:numPr>
        <w:spacing w:before="240"/>
        <w:jc w:val="both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РЕЗУЛЬТАТАМ РАБОТ И ПОРЯДКУ ПРИЕМКИ</w:t>
      </w:r>
    </w:p>
    <w:p w:rsidR="008B2E16" w:rsidRPr="004336FB" w:rsidRDefault="008B2E16" w:rsidP="008B2E16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4336FB">
        <w:t>Подрядчик (Исполнитель) ведет, а по завершении работ передает Заказчику исполнительную документацию в соответствии с РД-11-02-2006, РД-11-05-2007.</w:t>
      </w:r>
    </w:p>
    <w:p w:rsidR="008B2E16" w:rsidRPr="001D5794" w:rsidRDefault="008B2E16" w:rsidP="008B2E16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7B2F82">
        <w:rPr>
          <w:color w:val="000000"/>
        </w:rPr>
        <w:t>Подрядчик (Исполнитель) оформляет и предоставляет Заказчику «Акт о приёмке выполненных работ» (форма КС-2), «Справки о стоимости выполненных</w:t>
      </w:r>
      <w:r w:rsidRPr="00FE40C9">
        <w:rPr>
          <w:color w:val="000000"/>
        </w:rPr>
        <w:t xml:space="preserve"> работ и затрат» (форма КС-3), </w:t>
      </w:r>
      <w:r w:rsidRPr="00FE40C9">
        <w:t>исполнительную документацию на выполненный объем работ</w:t>
      </w:r>
      <w:r>
        <w:t xml:space="preserve"> </w:t>
      </w:r>
      <w:r w:rsidRPr="001D5794">
        <w:t xml:space="preserve">ежемесячно не позднее 2 (второго) рабочего дня месяца, следующего за </w:t>
      </w:r>
      <w:proofErr w:type="gramStart"/>
      <w:r w:rsidRPr="001D5794">
        <w:t>отчетным</w:t>
      </w:r>
      <w:proofErr w:type="gramEnd"/>
      <w:r w:rsidRPr="001D5794">
        <w:t>.</w:t>
      </w:r>
    </w:p>
    <w:p w:rsidR="008B2E16" w:rsidRPr="003E3861" w:rsidRDefault="008B2E16" w:rsidP="008B2E16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>
        <w:t>При завершении выполнения работ</w:t>
      </w:r>
      <w:r w:rsidRPr="003E3861">
        <w:t xml:space="preserve">, </w:t>
      </w:r>
      <w:r w:rsidRPr="004336FB">
        <w:t>Подрядчик (Исполнитель)</w:t>
      </w:r>
      <w:r w:rsidRPr="003E3861">
        <w:t xml:space="preserve"> обязан в письменной форме уведомить </w:t>
      </w:r>
      <w:r>
        <w:t>З</w:t>
      </w:r>
      <w:r w:rsidRPr="003E3861">
        <w:t>аказчика о</w:t>
      </w:r>
      <w:r>
        <w:t xml:space="preserve"> готовности работ</w:t>
      </w:r>
      <w:r w:rsidRPr="003E3861">
        <w:t>, к сдаче.</w:t>
      </w:r>
    </w:p>
    <w:p w:rsidR="008B2E16" w:rsidRPr="003E3861" w:rsidRDefault="008B2E16" w:rsidP="008B2E16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3E3861">
        <w:t xml:space="preserve">Уведомление </w:t>
      </w:r>
      <w:r w:rsidRPr="004336FB">
        <w:t>Подрядчик</w:t>
      </w:r>
      <w:r>
        <w:t>а (Исполнителя</w:t>
      </w:r>
      <w:r w:rsidRPr="004336FB">
        <w:t>)</w:t>
      </w:r>
      <w:r>
        <w:t xml:space="preserve"> о готовности работ</w:t>
      </w:r>
      <w:r w:rsidRPr="003E3861">
        <w:t xml:space="preserve"> к сдаче должно быть подписано руководителем </w:t>
      </w:r>
      <w:r w:rsidRPr="004336FB">
        <w:t>Подрядчик</w:t>
      </w:r>
      <w:r>
        <w:t>а (Исполнителя</w:t>
      </w:r>
      <w:r w:rsidRPr="004336FB">
        <w:t>)</w:t>
      </w:r>
      <w:r w:rsidRPr="003E3861">
        <w:t xml:space="preserve"> или иным надлежащим </w:t>
      </w:r>
      <w:proofErr w:type="gramStart"/>
      <w:r w:rsidRPr="003E3861">
        <w:t>образом</w:t>
      </w:r>
      <w:proofErr w:type="gramEnd"/>
      <w:r w:rsidRPr="003E3861">
        <w:t xml:space="preserve"> уполномоченным должностным лицом </w:t>
      </w:r>
      <w:r w:rsidRPr="004336FB">
        <w:t>Подрядчик</w:t>
      </w:r>
      <w:r>
        <w:t>а (Исполнителя</w:t>
      </w:r>
      <w:r w:rsidRPr="004336FB">
        <w:t>)</w:t>
      </w:r>
      <w:r w:rsidRPr="003E3861">
        <w:t>.</w:t>
      </w:r>
    </w:p>
    <w:p w:rsidR="008B2E16" w:rsidRDefault="008B2E16" w:rsidP="008B2E16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FB4E2F">
        <w:t xml:space="preserve">Приём выполненных работ осуществляет Комиссия, создаваемая приказом </w:t>
      </w:r>
      <w:r w:rsidRPr="00FB4E2F">
        <w:lastRenderedPageBreak/>
        <w:t>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8B2E16" w:rsidRDefault="008B2E16" w:rsidP="008B2E16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FB4E2F">
        <w:t>Протоколы комиссии, утвержденные Председателем комиссии, являются основание</w:t>
      </w:r>
      <w:r>
        <w:t>м</w:t>
      </w:r>
      <w:r w:rsidRPr="00FB4E2F">
        <w:t xml:space="preserve">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8B2E16" w:rsidRPr="00FE40C9" w:rsidRDefault="008B2E16" w:rsidP="008B2E16">
      <w:pPr>
        <w:numPr>
          <w:ilvl w:val="0"/>
          <w:numId w:val="17"/>
        </w:numPr>
        <w:spacing w:before="240"/>
        <w:jc w:val="both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ФОРМЕ ПРЕДСТАВЛЯЕМОЙ ИНФОРМАЦИИ</w:t>
      </w:r>
    </w:p>
    <w:p w:rsidR="008B2E16" w:rsidRDefault="008B2E16" w:rsidP="008B2E16">
      <w:pPr>
        <w:ind w:left="720" w:firstLine="696"/>
        <w:jc w:val="both"/>
      </w:pPr>
      <w:r>
        <w:t>«</w:t>
      </w:r>
      <w:r w:rsidRPr="00FB4E2F">
        <w:t>Акты о приёмке выполненных работ» (форма КС-2), «Справки о стоимости выполненных работ и затрат» (форма КС-3) и исполнительная документаци</w:t>
      </w:r>
      <w:r>
        <w:t>я</w:t>
      </w:r>
      <w:r w:rsidRPr="00FB4E2F">
        <w:t xml:space="preserve"> на выполненный объем работ представляется в 2-х экземплярах.</w:t>
      </w:r>
    </w:p>
    <w:p w:rsidR="008B2E16" w:rsidRPr="00FE40C9" w:rsidRDefault="008B2E16" w:rsidP="008B2E16">
      <w:pPr>
        <w:numPr>
          <w:ilvl w:val="0"/>
          <w:numId w:val="17"/>
        </w:numPr>
        <w:spacing w:before="240"/>
        <w:jc w:val="both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ТЕХНИЧЕСКОМУ ОБУЧЕНИЮ ПЕРСОНАЛА ЗАКАЗЧИКА</w:t>
      </w:r>
    </w:p>
    <w:p w:rsidR="008B2E16" w:rsidRDefault="008B2E16" w:rsidP="008B2E16">
      <w:pPr>
        <w:pStyle w:val="affe"/>
        <w:spacing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FE40C9">
        <w:rPr>
          <w:rFonts w:ascii="Times New Roman" w:hAnsi="Times New Roman"/>
          <w:color w:val="000000"/>
          <w:sz w:val="24"/>
          <w:szCs w:val="24"/>
        </w:rPr>
        <w:t>Не требуется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8B2E16" w:rsidRPr="00FE40C9" w:rsidRDefault="008B2E16" w:rsidP="008B2E16">
      <w:pPr>
        <w:numPr>
          <w:ilvl w:val="0"/>
          <w:numId w:val="17"/>
        </w:numPr>
        <w:spacing w:before="240"/>
        <w:jc w:val="both"/>
        <w:rPr>
          <w:b/>
        </w:rPr>
      </w:pPr>
      <w:r w:rsidRPr="00FE40C9">
        <w:rPr>
          <w:b/>
        </w:rPr>
        <w:t>П</w:t>
      </w:r>
      <w:r>
        <w:rPr>
          <w:b/>
        </w:rPr>
        <w:t>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"/>
        <w:gridCol w:w="6330"/>
        <w:gridCol w:w="2310"/>
      </w:tblGrid>
      <w:tr w:rsidR="008B2E16" w:rsidRPr="00FE40C9" w:rsidTr="00705B91">
        <w:trPr>
          <w:trHeight w:val="418"/>
        </w:trPr>
        <w:tc>
          <w:tcPr>
            <w:tcW w:w="948" w:type="dxa"/>
          </w:tcPr>
          <w:p w:rsidR="008B2E16" w:rsidRPr="00FE40C9" w:rsidRDefault="008B2E16" w:rsidP="008B2E16">
            <w:pPr>
              <w:jc w:val="both"/>
            </w:pPr>
            <w:r w:rsidRPr="00FE40C9">
              <w:t xml:space="preserve">№ </w:t>
            </w:r>
            <w:proofErr w:type="gramStart"/>
            <w:r w:rsidRPr="00FE40C9">
              <w:t>п</w:t>
            </w:r>
            <w:proofErr w:type="gramEnd"/>
            <w:r w:rsidRPr="00FE40C9">
              <w:t>/п</w:t>
            </w:r>
          </w:p>
        </w:tc>
        <w:tc>
          <w:tcPr>
            <w:tcW w:w="6662" w:type="dxa"/>
          </w:tcPr>
          <w:p w:rsidR="008B2E16" w:rsidRPr="00FE40C9" w:rsidRDefault="008B2E16" w:rsidP="008B2E16">
            <w:pPr>
              <w:jc w:val="both"/>
            </w:pPr>
            <w:r w:rsidRPr="00FE40C9">
              <w:t>Наименование приложения</w:t>
            </w:r>
          </w:p>
        </w:tc>
        <w:tc>
          <w:tcPr>
            <w:tcW w:w="2374" w:type="dxa"/>
          </w:tcPr>
          <w:p w:rsidR="008B2E16" w:rsidRPr="00FE40C9" w:rsidRDefault="008B2E16" w:rsidP="008B2E16">
            <w:pPr>
              <w:jc w:val="both"/>
            </w:pPr>
            <w:r w:rsidRPr="00FE40C9">
              <w:t>Количество листов</w:t>
            </w:r>
          </w:p>
        </w:tc>
      </w:tr>
      <w:tr w:rsidR="008B2E16" w:rsidRPr="00DF6260" w:rsidTr="00705B91">
        <w:trPr>
          <w:trHeight w:val="375"/>
        </w:trPr>
        <w:tc>
          <w:tcPr>
            <w:tcW w:w="948" w:type="dxa"/>
          </w:tcPr>
          <w:p w:rsidR="008B2E16" w:rsidRPr="007B2F82" w:rsidRDefault="008B2E16" w:rsidP="008B2E16">
            <w:pPr>
              <w:pStyle w:val="affe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8B2E16" w:rsidRPr="007B2F82" w:rsidRDefault="008B2E16" w:rsidP="008B2E16">
            <w:pPr>
              <w:jc w:val="both"/>
            </w:pPr>
            <w:r w:rsidRPr="007B2F82">
              <w:t>Ведомости физических объемов работ</w:t>
            </w:r>
            <w:r>
              <w:t xml:space="preserve"> по зданиям </w:t>
            </w:r>
            <w:r w:rsidRPr="007B2F82">
              <w:t>№ 57, 462, 465, 668, 668а</w:t>
            </w:r>
          </w:p>
        </w:tc>
        <w:tc>
          <w:tcPr>
            <w:tcW w:w="2374" w:type="dxa"/>
          </w:tcPr>
          <w:p w:rsidR="008B2E16" w:rsidRPr="00E51D9E" w:rsidRDefault="008B2E16" w:rsidP="008B2E16">
            <w:pPr>
              <w:jc w:val="both"/>
              <w:rPr>
                <w:highlight w:val="yellow"/>
              </w:rPr>
            </w:pPr>
            <w:r w:rsidRPr="007B2F82">
              <w:t>1</w:t>
            </w:r>
          </w:p>
        </w:tc>
      </w:tr>
      <w:tr w:rsidR="008B2E16" w:rsidRPr="00DF6260" w:rsidTr="00705B91">
        <w:trPr>
          <w:trHeight w:val="375"/>
        </w:trPr>
        <w:tc>
          <w:tcPr>
            <w:tcW w:w="948" w:type="dxa"/>
          </w:tcPr>
          <w:p w:rsidR="008B2E16" w:rsidRPr="007B2F82" w:rsidRDefault="008B2E16" w:rsidP="008B2E16">
            <w:pPr>
              <w:pStyle w:val="affe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8B2E16" w:rsidRPr="007B2F82" w:rsidRDefault="008B2E16" w:rsidP="008B2E16">
            <w:pPr>
              <w:jc w:val="both"/>
            </w:pPr>
            <w:r w:rsidRPr="007B2F82">
              <w:t>Ведомости физических объемов работ</w:t>
            </w:r>
            <w:r>
              <w:t xml:space="preserve"> по зданиям </w:t>
            </w:r>
            <w:r w:rsidRPr="007B2F82">
              <w:t>№ 668б-1, 668б-2</w:t>
            </w:r>
          </w:p>
        </w:tc>
        <w:tc>
          <w:tcPr>
            <w:tcW w:w="2374" w:type="dxa"/>
          </w:tcPr>
          <w:p w:rsidR="008B2E16" w:rsidRPr="00E51D9E" w:rsidRDefault="008B2E16" w:rsidP="008B2E16">
            <w:pPr>
              <w:jc w:val="both"/>
              <w:rPr>
                <w:highlight w:val="yellow"/>
              </w:rPr>
            </w:pPr>
            <w:r w:rsidRPr="007B2F82">
              <w:t>1</w:t>
            </w:r>
          </w:p>
        </w:tc>
      </w:tr>
      <w:tr w:rsidR="008B2E16" w:rsidRPr="00DF6260" w:rsidTr="00705B91">
        <w:trPr>
          <w:trHeight w:val="375"/>
        </w:trPr>
        <w:tc>
          <w:tcPr>
            <w:tcW w:w="948" w:type="dxa"/>
          </w:tcPr>
          <w:p w:rsidR="008B2E16" w:rsidRPr="007B2F82" w:rsidRDefault="008B2E16" w:rsidP="008B2E16">
            <w:pPr>
              <w:pStyle w:val="affe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8B2E16" w:rsidRPr="007B2F82" w:rsidRDefault="008B2E16" w:rsidP="008B2E16">
            <w:pPr>
              <w:jc w:val="both"/>
            </w:pPr>
            <w:r>
              <w:t>Л</w:t>
            </w:r>
            <w:r w:rsidRPr="007B2F82">
              <w:t>окальный сметный расчет № 31-2014</w:t>
            </w:r>
          </w:p>
        </w:tc>
        <w:tc>
          <w:tcPr>
            <w:tcW w:w="2374" w:type="dxa"/>
          </w:tcPr>
          <w:p w:rsidR="008B2E16" w:rsidRPr="007B2F82" w:rsidRDefault="008B2E16" w:rsidP="008B2E16">
            <w:pPr>
              <w:jc w:val="both"/>
            </w:pPr>
            <w:r w:rsidRPr="007B2F82">
              <w:t>7</w:t>
            </w:r>
          </w:p>
        </w:tc>
      </w:tr>
      <w:tr w:rsidR="008B2E16" w:rsidRPr="00DF6260" w:rsidTr="00705B91">
        <w:trPr>
          <w:trHeight w:val="375"/>
        </w:trPr>
        <w:tc>
          <w:tcPr>
            <w:tcW w:w="948" w:type="dxa"/>
          </w:tcPr>
          <w:p w:rsidR="008B2E16" w:rsidRPr="007B2F82" w:rsidRDefault="008B2E16" w:rsidP="008B2E16">
            <w:pPr>
              <w:pStyle w:val="affe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8B2E16" w:rsidRPr="007B2F82" w:rsidRDefault="008B2E16" w:rsidP="008B2E16">
            <w:pPr>
              <w:jc w:val="both"/>
            </w:pPr>
            <w:r>
              <w:t>Л</w:t>
            </w:r>
            <w:r w:rsidRPr="007B2F82">
              <w:t>окальный сметный расчет № 32-2014</w:t>
            </w:r>
          </w:p>
        </w:tc>
        <w:tc>
          <w:tcPr>
            <w:tcW w:w="2374" w:type="dxa"/>
          </w:tcPr>
          <w:p w:rsidR="008B2E16" w:rsidRPr="007B2F82" w:rsidRDefault="008B2E16" w:rsidP="008B2E16">
            <w:pPr>
              <w:jc w:val="both"/>
            </w:pPr>
            <w:r>
              <w:t>6</w:t>
            </w:r>
          </w:p>
        </w:tc>
      </w:tr>
    </w:tbl>
    <w:p w:rsidR="003129FB" w:rsidRPr="008B2E16" w:rsidRDefault="003129FB" w:rsidP="008B2E16">
      <w:pPr>
        <w:widowControl w:val="0"/>
        <w:jc w:val="both"/>
        <w:rPr>
          <w:sz w:val="28"/>
          <w:szCs w:val="28"/>
        </w:rPr>
      </w:pPr>
    </w:p>
    <w:p w:rsidR="003129FB" w:rsidRPr="008B2E16" w:rsidRDefault="003129FB" w:rsidP="008E1F83">
      <w:pPr>
        <w:widowControl w:val="0"/>
        <w:jc w:val="center"/>
        <w:rPr>
          <w:sz w:val="28"/>
          <w:szCs w:val="28"/>
        </w:rPr>
      </w:pPr>
    </w:p>
    <w:p w:rsidR="003129FB" w:rsidRPr="003129FB" w:rsidRDefault="003129FB" w:rsidP="008E1F83">
      <w:pPr>
        <w:widowControl w:val="0"/>
        <w:jc w:val="center"/>
      </w:pPr>
    </w:p>
    <w:sectPr w:rsidR="003129FB" w:rsidRPr="003129FB" w:rsidSect="00376CCD">
      <w:footerReference w:type="default" r:id="rId12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84713">
      <w:rPr>
        <w:noProof/>
      </w:rPr>
      <w:t>4</w:t>
    </w:r>
    <w:r>
      <w:fldChar w:fldCharType="end"/>
    </w:r>
  </w:p>
  <w:p w:rsidR="009316E3" w:rsidRDefault="0068471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085A04A5"/>
    <w:multiLevelType w:val="hybridMultilevel"/>
    <w:tmpl w:val="A6464EE2"/>
    <w:lvl w:ilvl="0" w:tplc="84A887E0">
      <w:start w:val="2"/>
      <w:numFmt w:val="bullet"/>
      <w:lvlText w:val="–"/>
      <w:lvlJc w:val="left"/>
      <w:pPr>
        <w:ind w:left="140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0ADA7713"/>
    <w:multiLevelType w:val="multilevel"/>
    <w:tmpl w:val="3982868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DE20B5C"/>
    <w:multiLevelType w:val="multilevel"/>
    <w:tmpl w:val="6D163D28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>
    <w:nsid w:val="2ADA28DB"/>
    <w:multiLevelType w:val="multilevel"/>
    <w:tmpl w:val="EBA4B6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BC20CF"/>
    <w:multiLevelType w:val="hybridMultilevel"/>
    <w:tmpl w:val="94341920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4E348F6"/>
    <w:multiLevelType w:val="hybridMultilevel"/>
    <w:tmpl w:val="7646B964"/>
    <w:lvl w:ilvl="0" w:tplc="A4F86F50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8">
    <w:nsid w:val="6370190C"/>
    <w:multiLevelType w:val="hybridMultilevel"/>
    <w:tmpl w:val="3A3ED8CC"/>
    <w:lvl w:ilvl="0" w:tplc="72BAC55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63BF5084"/>
    <w:multiLevelType w:val="hybridMultilevel"/>
    <w:tmpl w:val="363263BA"/>
    <w:lvl w:ilvl="0" w:tplc="84A887E0">
      <w:start w:val="2"/>
      <w:numFmt w:val="bullet"/>
      <w:lvlText w:val="–"/>
      <w:lvlJc w:val="left"/>
      <w:pPr>
        <w:ind w:left="502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6B8478AB"/>
    <w:multiLevelType w:val="hybridMultilevel"/>
    <w:tmpl w:val="F9361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AC4121"/>
    <w:multiLevelType w:val="hybridMultilevel"/>
    <w:tmpl w:val="B7A8619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6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6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6"/>
  </w:num>
  <w:num w:numId="9">
    <w:abstractNumId w:val="2"/>
  </w:num>
  <w:num w:numId="10">
    <w:abstractNumId w:val="17"/>
  </w:num>
  <w:num w:numId="11">
    <w:abstractNumId w:val="33"/>
  </w:num>
  <w:num w:numId="12">
    <w:abstractNumId w:val="9"/>
  </w:num>
  <w:num w:numId="13">
    <w:abstractNumId w:val="24"/>
  </w:num>
  <w:num w:numId="14">
    <w:abstractNumId w:val="13"/>
  </w:num>
  <w:num w:numId="15">
    <w:abstractNumId w:val="4"/>
  </w:num>
  <w:num w:numId="16">
    <w:abstractNumId w:val="12"/>
  </w:num>
  <w:num w:numId="17">
    <w:abstractNumId w:val="27"/>
  </w:num>
  <w:num w:numId="18">
    <w:abstractNumId w:val="6"/>
  </w:num>
  <w:num w:numId="19">
    <w:abstractNumId w:val="30"/>
  </w:num>
  <w:num w:numId="20">
    <w:abstractNumId w:val="19"/>
  </w:num>
  <w:num w:numId="21">
    <w:abstractNumId w:val="10"/>
  </w:num>
  <w:num w:numId="22">
    <w:abstractNumId w:val="8"/>
  </w:num>
  <w:num w:numId="23">
    <w:abstractNumId w:val="23"/>
  </w:num>
  <w:num w:numId="24">
    <w:abstractNumId w:val="28"/>
  </w:num>
  <w:num w:numId="25">
    <w:abstractNumId w:val="25"/>
  </w:num>
  <w:num w:numId="26">
    <w:abstractNumId w:val="36"/>
  </w:num>
  <w:num w:numId="27">
    <w:abstractNumId w:val="31"/>
  </w:num>
  <w:num w:numId="28">
    <w:abstractNumId w:val="5"/>
  </w:num>
  <w:num w:numId="29">
    <w:abstractNumId w:val="14"/>
  </w:num>
  <w:num w:numId="30">
    <w:abstractNumId w:val="21"/>
  </w:num>
  <w:num w:numId="31">
    <w:abstractNumId w:val="15"/>
  </w:num>
  <w:num w:numId="32">
    <w:abstractNumId w:val="35"/>
  </w:num>
  <w:num w:numId="33">
    <w:abstractNumId w:val="32"/>
  </w:num>
  <w:num w:numId="34">
    <w:abstractNumId w:val="11"/>
  </w:num>
  <w:num w:numId="35">
    <w:abstractNumId w:val="29"/>
  </w:num>
  <w:num w:numId="36">
    <w:abstractNumId w:val="7"/>
  </w:num>
  <w:num w:numId="37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3A9F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B1527"/>
    <w:rsid w:val="002B516B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9FB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4713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2E16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3685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5E0B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375C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2B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  <w:style w:type="paragraph" w:customStyle="1" w:styleId="affff2">
    <w:name w:val="Базовый"/>
    <w:uiPriority w:val="99"/>
    <w:rsid w:val="003129FB"/>
    <w:pPr>
      <w:tabs>
        <w:tab w:val="left" w:pos="851"/>
      </w:tabs>
      <w:spacing w:before="60" w:after="60"/>
      <w:ind w:firstLine="851"/>
      <w:jc w:val="both"/>
    </w:pPr>
    <w:rPr>
      <w:color w:val="000000"/>
      <w:sz w:val="24"/>
    </w:rPr>
  </w:style>
  <w:style w:type="paragraph" w:customStyle="1" w:styleId="39">
    <w:name w:val="Обычный3"/>
    <w:autoRedefine/>
    <w:uiPriority w:val="99"/>
    <w:rsid w:val="003129FB"/>
    <w:pPr>
      <w:keepNext/>
      <w:keepLines/>
      <w:spacing w:before="40" w:after="40"/>
      <w:jc w:val="center"/>
    </w:pPr>
    <w:rPr>
      <w:b/>
      <w:color w:val="000000"/>
      <w:sz w:val="24"/>
      <w:szCs w:val="24"/>
    </w:rPr>
  </w:style>
  <w:style w:type="paragraph" w:customStyle="1" w:styleId="affff3">
    <w:name w:val="Ячейка (слева) Знак"/>
    <w:basedOn w:val="a2"/>
    <w:uiPriority w:val="99"/>
    <w:rsid w:val="003129FB"/>
    <w:pPr>
      <w:spacing w:line="36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  <w:style w:type="paragraph" w:customStyle="1" w:styleId="affff2">
    <w:name w:val="Базовый"/>
    <w:uiPriority w:val="99"/>
    <w:rsid w:val="003129FB"/>
    <w:pPr>
      <w:tabs>
        <w:tab w:val="left" w:pos="851"/>
      </w:tabs>
      <w:spacing w:before="60" w:after="60"/>
      <w:ind w:firstLine="851"/>
      <w:jc w:val="both"/>
    </w:pPr>
    <w:rPr>
      <w:color w:val="000000"/>
      <w:sz w:val="24"/>
    </w:rPr>
  </w:style>
  <w:style w:type="paragraph" w:customStyle="1" w:styleId="39">
    <w:name w:val="Обычный3"/>
    <w:autoRedefine/>
    <w:uiPriority w:val="99"/>
    <w:rsid w:val="003129FB"/>
    <w:pPr>
      <w:keepNext/>
      <w:keepLines/>
      <w:spacing w:before="40" w:after="40"/>
      <w:jc w:val="center"/>
    </w:pPr>
    <w:rPr>
      <w:b/>
      <w:color w:val="000000"/>
      <w:sz w:val="24"/>
      <w:szCs w:val="24"/>
    </w:rPr>
  </w:style>
  <w:style w:type="paragraph" w:customStyle="1" w:styleId="affff3">
    <w:name w:val="Ячейка (слева) Знак"/>
    <w:basedOn w:val="a2"/>
    <w:uiPriority w:val="99"/>
    <w:rsid w:val="003129FB"/>
    <w:pPr>
      <w:spacing w:line="36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DD1EE07-D762-416A-8BC3-574E76D49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74</TotalTime>
  <Pages>6</Pages>
  <Words>1474</Words>
  <Characters>10522</Characters>
  <Application>Microsoft Office Word</Application>
  <DocSecurity>0</DocSecurity>
  <Lines>87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11973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55</cp:revision>
  <cp:lastPrinted>2013-05-13T10:31:00Z</cp:lastPrinted>
  <dcterms:created xsi:type="dcterms:W3CDTF">2013-12-04T11:06:00Z</dcterms:created>
  <dcterms:modified xsi:type="dcterms:W3CDTF">2014-10-16T06:50:00Z</dcterms:modified>
</cp:coreProperties>
</file>