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4F1" w:rsidRDefault="007A34F1" w:rsidP="0078637D">
      <w:pPr>
        <w:ind w:left="357"/>
        <w:jc w:val="center"/>
        <w:outlineLvl w:val="0"/>
        <w:rPr>
          <w:b/>
        </w:rPr>
      </w:pPr>
      <w:r w:rsidRPr="0078637D">
        <w:rPr>
          <w:b/>
        </w:rPr>
        <w:t xml:space="preserve">ЧАСТЬ </w:t>
      </w:r>
      <w:r>
        <w:rPr>
          <w:b/>
        </w:rPr>
        <w:t>3</w:t>
      </w:r>
    </w:p>
    <w:p w:rsidR="007A34F1" w:rsidRDefault="007A34F1" w:rsidP="00024B17">
      <w:pPr>
        <w:ind w:left="357"/>
        <w:jc w:val="right"/>
        <w:outlineLvl w:val="0"/>
        <w:rPr>
          <w:b/>
        </w:rPr>
      </w:pPr>
      <w:r>
        <w:rPr>
          <w:b/>
        </w:rPr>
        <w:t>Лот 1, 2, 3, 4, 5, 6</w:t>
      </w:r>
    </w:p>
    <w:p w:rsidR="007A34F1" w:rsidRPr="00FA4284" w:rsidRDefault="007A34F1"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7A34F1" w:rsidRPr="002634FD" w:rsidRDefault="007A34F1" w:rsidP="00CD4559">
      <w:pPr>
        <w:jc w:val="center"/>
        <w:rPr>
          <w:b/>
        </w:rPr>
      </w:pPr>
    </w:p>
    <w:p w:rsidR="007A34F1" w:rsidRPr="002634FD" w:rsidRDefault="007A34F1" w:rsidP="00CD4559">
      <w:pPr>
        <w:pStyle w:val="Title"/>
        <w:ind w:left="720"/>
        <w:rPr>
          <w:b/>
          <w:sz w:val="22"/>
          <w:szCs w:val="22"/>
        </w:rPr>
      </w:pPr>
      <w:r w:rsidRPr="002634FD">
        <w:rPr>
          <w:b/>
          <w:sz w:val="22"/>
          <w:szCs w:val="22"/>
        </w:rPr>
        <w:t>Проект Договора поставки № ______</w:t>
      </w:r>
    </w:p>
    <w:p w:rsidR="007A34F1" w:rsidRPr="002634FD" w:rsidRDefault="007A34F1" w:rsidP="00CD4559">
      <w:pPr>
        <w:pStyle w:val="Title"/>
        <w:ind w:left="720"/>
        <w:rPr>
          <w:b/>
          <w:sz w:val="22"/>
          <w:szCs w:val="22"/>
        </w:rPr>
      </w:pPr>
    </w:p>
    <w:p w:rsidR="007A34F1" w:rsidRPr="002634FD" w:rsidRDefault="007A34F1" w:rsidP="00CD4559">
      <w:pPr>
        <w:rPr>
          <w:sz w:val="22"/>
          <w:szCs w:val="22"/>
        </w:rPr>
      </w:pPr>
      <w:r w:rsidRPr="002634FD">
        <w:rPr>
          <w:sz w:val="22"/>
          <w:szCs w:val="22"/>
        </w:rPr>
        <w:t>г. Москва</w:t>
      </w:r>
      <w:r w:rsidRPr="002634FD">
        <w:rPr>
          <w:sz w:val="22"/>
          <w:szCs w:val="22"/>
        </w:rPr>
        <w:tab/>
      </w:r>
      <w:r w:rsidRPr="002634FD">
        <w:rPr>
          <w:sz w:val="22"/>
          <w:szCs w:val="22"/>
        </w:rPr>
        <w:tab/>
      </w:r>
      <w:r w:rsidRPr="002634FD">
        <w:rPr>
          <w:sz w:val="22"/>
          <w:szCs w:val="22"/>
        </w:rPr>
        <w:tab/>
      </w:r>
      <w:r w:rsidRPr="002634FD">
        <w:rPr>
          <w:sz w:val="22"/>
          <w:szCs w:val="22"/>
        </w:rPr>
        <w:tab/>
      </w:r>
      <w:r w:rsidRPr="002634FD">
        <w:rPr>
          <w:sz w:val="22"/>
          <w:szCs w:val="22"/>
        </w:rPr>
        <w:tab/>
      </w:r>
      <w:r w:rsidRPr="002634FD">
        <w:rPr>
          <w:sz w:val="22"/>
          <w:szCs w:val="22"/>
        </w:rPr>
        <w:tab/>
      </w:r>
      <w:r w:rsidRPr="002634FD">
        <w:rPr>
          <w:sz w:val="22"/>
          <w:szCs w:val="22"/>
        </w:rPr>
        <w:tab/>
      </w:r>
      <w:r w:rsidRPr="002634FD">
        <w:rPr>
          <w:sz w:val="22"/>
          <w:szCs w:val="22"/>
        </w:rPr>
        <w:tab/>
      </w:r>
      <w:r w:rsidRPr="002634FD">
        <w:rPr>
          <w:sz w:val="22"/>
          <w:szCs w:val="22"/>
        </w:rPr>
        <w:tab/>
        <w:t>«___» _________ 201_ года</w:t>
      </w:r>
    </w:p>
    <w:p w:rsidR="007A34F1" w:rsidRPr="002634FD" w:rsidRDefault="007A34F1" w:rsidP="00CD4559">
      <w:pPr>
        <w:jc w:val="both"/>
        <w:rPr>
          <w:sz w:val="22"/>
          <w:szCs w:val="22"/>
        </w:rPr>
      </w:pPr>
    </w:p>
    <w:p w:rsidR="007A34F1" w:rsidRPr="002634FD" w:rsidRDefault="007A34F1" w:rsidP="00CD4559">
      <w:pPr>
        <w:ind w:firstLine="709"/>
        <w:jc w:val="both"/>
        <w:rPr>
          <w:sz w:val="22"/>
          <w:szCs w:val="22"/>
        </w:rPr>
      </w:pPr>
      <w:r w:rsidRPr="002634FD">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Кожемякина И.О., действующего на основании доверенности № </w:t>
      </w:r>
      <w:r>
        <w:rPr>
          <w:sz w:val="22"/>
          <w:szCs w:val="22"/>
        </w:rPr>
        <w:t>824</w:t>
      </w:r>
      <w:r w:rsidRPr="002634FD">
        <w:rPr>
          <w:sz w:val="22"/>
          <w:szCs w:val="22"/>
        </w:rPr>
        <w:t xml:space="preserve"> от 2</w:t>
      </w:r>
      <w:r>
        <w:rPr>
          <w:sz w:val="22"/>
          <w:szCs w:val="22"/>
        </w:rPr>
        <w:t>2</w:t>
      </w:r>
      <w:r w:rsidRPr="002634FD">
        <w:rPr>
          <w:sz w:val="22"/>
          <w:szCs w:val="22"/>
        </w:rPr>
        <w:t>.0</w:t>
      </w:r>
      <w:r>
        <w:rPr>
          <w:sz w:val="22"/>
          <w:szCs w:val="22"/>
        </w:rPr>
        <w:t>7</w:t>
      </w:r>
      <w:r w:rsidRPr="002634FD">
        <w:rPr>
          <w:sz w:val="22"/>
          <w:szCs w:val="22"/>
        </w:rPr>
        <w:t>.1</w:t>
      </w:r>
      <w:r>
        <w:rPr>
          <w:sz w:val="22"/>
          <w:szCs w:val="22"/>
        </w:rPr>
        <w:t>4</w:t>
      </w:r>
      <w:r w:rsidRPr="002634FD">
        <w:rPr>
          <w:sz w:val="22"/>
          <w:szCs w:val="22"/>
        </w:rPr>
        <w:t xml:space="preserve"> г., с другой стороны, по итогам открытого </w:t>
      </w:r>
      <w:r>
        <w:rPr>
          <w:sz w:val="22"/>
          <w:szCs w:val="22"/>
        </w:rPr>
        <w:t>конкурса</w:t>
      </w:r>
      <w:r w:rsidRPr="002634FD">
        <w:rPr>
          <w:sz w:val="22"/>
          <w:szCs w:val="22"/>
        </w:rPr>
        <w:t xml:space="preserve"> (Протокол ___________ № ____________ от ________), заключили настоящий Договор о нижеследующем:</w:t>
      </w:r>
    </w:p>
    <w:p w:rsidR="007A34F1" w:rsidRPr="002634FD" w:rsidRDefault="007A34F1" w:rsidP="00CD4559">
      <w:pPr>
        <w:spacing w:line="140" w:lineRule="atLeast"/>
        <w:jc w:val="both"/>
        <w:rPr>
          <w:sz w:val="22"/>
          <w:szCs w:val="22"/>
        </w:rPr>
      </w:pPr>
    </w:p>
    <w:p w:rsidR="007A34F1" w:rsidRPr="002634FD" w:rsidRDefault="007A34F1" w:rsidP="00CD4559">
      <w:pPr>
        <w:jc w:val="center"/>
        <w:rPr>
          <w:b/>
          <w:bCs/>
          <w:sz w:val="22"/>
          <w:szCs w:val="22"/>
        </w:rPr>
      </w:pPr>
      <w:r w:rsidRPr="002634FD">
        <w:rPr>
          <w:b/>
          <w:bCs/>
          <w:sz w:val="22"/>
          <w:szCs w:val="22"/>
        </w:rPr>
        <w:t>1. ПРЕДМЕТ ДОГОВОРА</w:t>
      </w:r>
    </w:p>
    <w:p w:rsidR="007A34F1" w:rsidRPr="002634FD" w:rsidRDefault="007A34F1" w:rsidP="00CD4559">
      <w:pPr>
        <w:jc w:val="center"/>
        <w:rPr>
          <w:b/>
          <w:bCs/>
          <w:sz w:val="22"/>
          <w:szCs w:val="22"/>
        </w:rPr>
      </w:pPr>
    </w:p>
    <w:p w:rsidR="007A34F1" w:rsidRPr="002634FD" w:rsidRDefault="007A34F1" w:rsidP="00CD4559">
      <w:pPr>
        <w:ind w:firstLine="540"/>
        <w:jc w:val="both"/>
        <w:rPr>
          <w:sz w:val="22"/>
          <w:szCs w:val="22"/>
        </w:rPr>
      </w:pPr>
      <w:r w:rsidRPr="002634FD">
        <w:rPr>
          <w:sz w:val="22"/>
          <w:szCs w:val="22"/>
        </w:rPr>
        <w:t>1.1. Предметом настоящего Договора является поставка партиями по предварительной письменной заявке Покупателя ___________________</w:t>
      </w:r>
      <w:r w:rsidRPr="00CD4559">
        <w:rPr>
          <w:sz w:val="22"/>
          <w:szCs w:val="22"/>
        </w:rPr>
        <w:t xml:space="preserve"> </w:t>
      </w:r>
      <w:r w:rsidRPr="002634FD">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поставить Товар, а Покупатель обязуется принять, оплатить данный Товар в порядке и на условиях, предусмотренных настоящим договором.</w:t>
      </w:r>
    </w:p>
    <w:p w:rsidR="007A34F1" w:rsidRPr="002634FD" w:rsidRDefault="007A34F1" w:rsidP="00CD4559">
      <w:pPr>
        <w:ind w:firstLine="540"/>
        <w:jc w:val="both"/>
        <w:rPr>
          <w:sz w:val="22"/>
          <w:szCs w:val="22"/>
        </w:rPr>
      </w:pPr>
      <w:r w:rsidRPr="002634FD">
        <w:rPr>
          <w:sz w:val="22"/>
          <w:szCs w:val="22"/>
        </w:rPr>
        <w:t>1.2. Наименование Товара, производитель и страна происхождения Товара, его количество и сроки поставки определяются Спецификацией.</w:t>
      </w:r>
    </w:p>
    <w:p w:rsidR="007A34F1" w:rsidRPr="002634FD" w:rsidRDefault="007A34F1" w:rsidP="00CD4559">
      <w:pPr>
        <w:pStyle w:val="NormalWeb"/>
        <w:spacing w:before="0" w:beforeAutospacing="0" w:after="0" w:afterAutospacing="0"/>
        <w:ind w:firstLine="540"/>
        <w:jc w:val="both"/>
        <w:rPr>
          <w:sz w:val="22"/>
          <w:szCs w:val="22"/>
        </w:rPr>
      </w:pPr>
      <w:r w:rsidRPr="002634FD">
        <w:rPr>
          <w:sz w:val="22"/>
          <w:szCs w:val="22"/>
        </w:rPr>
        <w:t>1.3. Поставка Товара осуществляется с разгрузкой с транспортного средства Покупателю по адресам:</w:t>
      </w:r>
    </w:p>
    <w:p w:rsidR="007A34F1" w:rsidRDefault="007A34F1" w:rsidP="00CD4559">
      <w:pPr>
        <w:pStyle w:val="NormalWeb"/>
        <w:spacing w:before="0" w:beforeAutospacing="0" w:after="0" w:afterAutospacing="0"/>
        <w:jc w:val="both"/>
        <w:rPr>
          <w:sz w:val="22"/>
          <w:szCs w:val="22"/>
        </w:rPr>
      </w:pPr>
      <w:r w:rsidRPr="00055BFF">
        <w:rPr>
          <w:sz w:val="22"/>
          <w:szCs w:val="22"/>
        </w:rPr>
        <w:t xml:space="preserve">г. Москва, </w:t>
      </w:r>
      <w:r>
        <w:rPr>
          <w:sz w:val="22"/>
          <w:szCs w:val="22"/>
        </w:rPr>
        <w:t>ул. Новосущевская, д. 3;</w:t>
      </w:r>
    </w:p>
    <w:p w:rsidR="007A34F1" w:rsidRDefault="007A34F1" w:rsidP="00CD4559">
      <w:pPr>
        <w:pStyle w:val="NormalWeb"/>
        <w:spacing w:before="0" w:beforeAutospacing="0" w:after="0" w:afterAutospacing="0"/>
        <w:jc w:val="both"/>
        <w:rPr>
          <w:sz w:val="22"/>
          <w:szCs w:val="22"/>
        </w:rPr>
      </w:pPr>
      <w:r w:rsidRPr="00055BFF">
        <w:rPr>
          <w:sz w:val="22"/>
          <w:szCs w:val="22"/>
        </w:rPr>
        <w:t xml:space="preserve">г. Москва, </w:t>
      </w:r>
      <w:r>
        <w:rPr>
          <w:sz w:val="22"/>
          <w:szCs w:val="22"/>
        </w:rPr>
        <w:t>ул. Кошкина, вл. 5, стр. 7;</w:t>
      </w:r>
    </w:p>
    <w:p w:rsidR="007A34F1" w:rsidRDefault="007A34F1" w:rsidP="00CD4559">
      <w:pPr>
        <w:pStyle w:val="NormalWeb"/>
        <w:spacing w:before="0" w:beforeAutospacing="0" w:after="0" w:afterAutospacing="0"/>
        <w:jc w:val="both"/>
        <w:rPr>
          <w:sz w:val="22"/>
          <w:szCs w:val="22"/>
        </w:rPr>
      </w:pPr>
      <w:r w:rsidRPr="00055BFF">
        <w:rPr>
          <w:sz w:val="22"/>
          <w:szCs w:val="22"/>
        </w:rPr>
        <w:t xml:space="preserve">г. Москва, </w:t>
      </w:r>
      <w:r>
        <w:rPr>
          <w:sz w:val="22"/>
          <w:szCs w:val="22"/>
        </w:rPr>
        <w:t>ул. Луганская, д. 9, стр. 1;</w:t>
      </w:r>
    </w:p>
    <w:p w:rsidR="007A34F1" w:rsidRDefault="007A34F1" w:rsidP="00CD4559">
      <w:pPr>
        <w:pStyle w:val="NormalWeb"/>
        <w:spacing w:before="0" w:beforeAutospacing="0" w:after="0" w:afterAutospacing="0"/>
        <w:jc w:val="both"/>
        <w:rPr>
          <w:sz w:val="22"/>
          <w:szCs w:val="22"/>
        </w:rPr>
      </w:pPr>
      <w:r>
        <w:rPr>
          <w:sz w:val="22"/>
          <w:szCs w:val="22"/>
        </w:rPr>
        <w:t>МО, г. Мытищи, ул. Хлебозаводская, д. 2;</w:t>
      </w:r>
    </w:p>
    <w:p w:rsidR="007A34F1" w:rsidRDefault="007A34F1" w:rsidP="00CD4559">
      <w:pPr>
        <w:jc w:val="both"/>
        <w:rPr>
          <w:sz w:val="22"/>
          <w:szCs w:val="22"/>
        </w:rPr>
      </w:pPr>
      <w:r>
        <w:rPr>
          <w:sz w:val="22"/>
          <w:szCs w:val="22"/>
        </w:rPr>
        <w:t>МО, Домодедовский район, пос. Одинцово, вл. «Искорка».</w:t>
      </w:r>
    </w:p>
    <w:p w:rsidR="007A34F1" w:rsidRPr="00586718" w:rsidRDefault="007A34F1" w:rsidP="00CD4559">
      <w:pPr>
        <w:ind w:firstLine="540"/>
        <w:jc w:val="both"/>
        <w:rPr>
          <w:sz w:val="22"/>
          <w:szCs w:val="22"/>
        </w:rPr>
      </w:pPr>
      <w:r w:rsidRPr="00586718">
        <w:rPr>
          <w:sz w:val="22"/>
          <w:szCs w:val="22"/>
        </w:rPr>
        <w:t>1.4. Качество поставляемого Товара должна соответствовать требованиям закона РФ от 02.01.2000 г. № 29-ФЗ «О качестве и безопасности пищевых продуктов».</w:t>
      </w:r>
    </w:p>
    <w:p w:rsidR="007A34F1" w:rsidRPr="00F43D05" w:rsidRDefault="007A34F1" w:rsidP="00CD4559">
      <w:pPr>
        <w:ind w:firstLine="540"/>
        <w:jc w:val="both"/>
        <w:rPr>
          <w:sz w:val="22"/>
          <w:szCs w:val="22"/>
        </w:rPr>
      </w:pPr>
      <w:r w:rsidRPr="00F43D05">
        <w:rPr>
          <w:sz w:val="22"/>
          <w:szCs w:val="22"/>
        </w:rPr>
        <w:t>1.5. Не допускается поставка продуктов питания, содержащих генномодифицированные организмы (ГМО). Поставщик должен иметь на каждый вид пищевых продуктов протоколы испытаний об отсутствии ГМО в соответствии с национальным стандартом РФ ГОСТ Р 52174-2003</w:t>
      </w:r>
      <w:r>
        <w:rPr>
          <w:sz w:val="22"/>
          <w:szCs w:val="22"/>
        </w:rPr>
        <w:t>.</w:t>
      </w:r>
    </w:p>
    <w:p w:rsidR="007A34F1" w:rsidRPr="00F43D05" w:rsidRDefault="007A34F1" w:rsidP="00CD4559">
      <w:pPr>
        <w:ind w:firstLine="540"/>
        <w:jc w:val="both"/>
        <w:rPr>
          <w:sz w:val="22"/>
          <w:szCs w:val="22"/>
        </w:rPr>
      </w:pPr>
      <w:r w:rsidRPr="00F43D05">
        <w:rPr>
          <w:sz w:val="22"/>
          <w:szCs w:val="22"/>
        </w:rPr>
        <w:t>1.6. Не допускается поставка продуктов питания из стран, на которые введены временные ограничения или запреты на экспорт в Российскую Федерацию.</w:t>
      </w:r>
    </w:p>
    <w:p w:rsidR="007A34F1" w:rsidRPr="00AA14F3" w:rsidRDefault="007A34F1" w:rsidP="00CD4559">
      <w:pPr>
        <w:ind w:firstLine="540"/>
        <w:jc w:val="both"/>
        <w:rPr>
          <w:sz w:val="22"/>
          <w:szCs w:val="22"/>
        </w:rPr>
      </w:pPr>
      <w:r w:rsidRPr="00AA14F3">
        <w:rPr>
          <w:sz w:val="22"/>
          <w:szCs w:val="22"/>
        </w:rPr>
        <w:t>1.7. Деятельность Поставщика должна соответствовать требованиям СанПиН 2.3.6.1066-01 «Санитарно-эпидемиологические требования к организациям торговли и обороту в них продовольственного сырья и пищевых продуктов».</w:t>
      </w:r>
    </w:p>
    <w:p w:rsidR="007A34F1" w:rsidRPr="00F43D05" w:rsidRDefault="007A34F1" w:rsidP="00CD4559">
      <w:pPr>
        <w:ind w:firstLine="540"/>
        <w:jc w:val="both"/>
        <w:rPr>
          <w:sz w:val="22"/>
          <w:szCs w:val="22"/>
        </w:rPr>
      </w:pPr>
      <w:r w:rsidRPr="00AA14F3">
        <w:rPr>
          <w:sz w:val="22"/>
          <w:szCs w:val="22"/>
        </w:rPr>
        <w:t>1.8. Поставщик поставляет Покупателю</w:t>
      </w:r>
      <w:r w:rsidRPr="00F43D05">
        <w:rPr>
          <w:sz w:val="22"/>
          <w:szCs w:val="22"/>
        </w:rPr>
        <w:t xml:space="preserve"> Товар, свободный от прав третьих лиц.</w:t>
      </w:r>
    </w:p>
    <w:p w:rsidR="007A34F1" w:rsidRPr="00F43D05" w:rsidRDefault="007A34F1" w:rsidP="00CD4559">
      <w:pPr>
        <w:ind w:firstLine="720"/>
        <w:jc w:val="both"/>
        <w:rPr>
          <w:sz w:val="22"/>
          <w:szCs w:val="22"/>
        </w:rPr>
      </w:pPr>
    </w:p>
    <w:p w:rsidR="007A34F1" w:rsidRPr="00F43D05" w:rsidRDefault="007A34F1" w:rsidP="00CD4559">
      <w:pPr>
        <w:jc w:val="center"/>
        <w:rPr>
          <w:b/>
          <w:bCs/>
          <w:sz w:val="22"/>
          <w:szCs w:val="22"/>
        </w:rPr>
      </w:pPr>
      <w:r w:rsidRPr="00F43D05">
        <w:rPr>
          <w:b/>
          <w:bCs/>
          <w:sz w:val="22"/>
          <w:szCs w:val="22"/>
        </w:rPr>
        <w:t>2. ЦЕНА ДОГОВОРА</w:t>
      </w:r>
    </w:p>
    <w:p w:rsidR="007A34F1" w:rsidRPr="00F43D05" w:rsidRDefault="007A34F1" w:rsidP="00CD4559">
      <w:pPr>
        <w:jc w:val="center"/>
        <w:rPr>
          <w:b/>
          <w:bCs/>
          <w:sz w:val="22"/>
          <w:szCs w:val="22"/>
        </w:rPr>
      </w:pPr>
    </w:p>
    <w:p w:rsidR="007A34F1" w:rsidRPr="00F43D05" w:rsidRDefault="007A34F1" w:rsidP="00CD4559">
      <w:pPr>
        <w:ind w:firstLine="540"/>
        <w:jc w:val="both"/>
        <w:rPr>
          <w:sz w:val="22"/>
          <w:szCs w:val="22"/>
        </w:rPr>
      </w:pPr>
      <w:r w:rsidRPr="00F43D05">
        <w:rPr>
          <w:sz w:val="22"/>
          <w:szCs w:val="22"/>
        </w:rPr>
        <w:t>2.1. Цена Договора составляет __________ (___________________) рублей __ коп., в том числе НДС __________ (___________________) рублей __ коп.</w:t>
      </w:r>
    </w:p>
    <w:p w:rsidR="007A34F1" w:rsidRPr="004B4069" w:rsidRDefault="007A34F1" w:rsidP="00CD4559">
      <w:pPr>
        <w:ind w:firstLine="540"/>
        <w:jc w:val="both"/>
        <w:rPr>
          <w:sz w:val="22"/>
          <w:szCs w:val="22"/>
        </w:rPr>
      </w:pPr>
      <w:r w:rsidRPr="004B4069">
        <w:rPr>
          <w:sz w:val="22"/>
          <w:szCs w:val="22"/>
        </w:rPr>
        <w:t>2.2. 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стоимость Товара, упаковки, доставки Товара до склада Покупателя, погрузочно-разгрузочных работ, хранения Товара на складе Поставщика,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34F1" w:rsidRPr="004B4069" w:rsidRDefault="007A34F1" w:rsidP="00CD4559">
      <w:pPr>
        <w:ind w:firstLine="540"/>
        <w:jc w:val="both"/>
        <w:rPr>
          <w:sz w:val="22"/>
          <w:szCs w:val="22"/>
        </w:rPr>
      </w:pPr>
      <w:r w:rsidRPr="004B4069">
        <w:rPr>
          <w:sz w:val="22"/>
          <w:szCs w:val="22"/>
        </w:rPr>
        <w:t>2.3. Цена единицы Товара указана в Спецификации.</w:t>
      </w:r>
    </w:p>
    <w:p w:rsidR="007A34F1" w:rsidRPr="004B4069" w:rsidRDefault="007A34F1" w:rsidP="00CD4559">
      <w:pPr>
        <w:ind w:firstLine="720"/>
        <w:jc w:val="both"/>
        <w:rPr>
          <w:sz w:val="22"/>
          <w:szCs w:val="22"/>
        </w:rPr>
      </w:pPr>
    </w:p>
    <w:p w:rsidR="007A34F1" w:rsidRPr="004B4069" w:rsidRDefault="007A34F1" w:rsidP="00CD4559">
      <w:pPr>
        <w:jc w:val="center"/>
        <w:rPr>
          <w:b/>
          <w:bCs/>
          <w:sz w:val="22"/>
          <w:szCs w:val="22"/>
        </w:rPr>
      </w:pPr>
      <w:r w:rsidRPr="004B4069">
        <w:rPr>
          <w:b/>
          <w:bCs/>
          <w:sz w:val="22"/>
          <w:szCs w:val="22"/>
        </w:rPr>
        <w:t>3. ПРАВА И ОБЯЗАННОСТИ СТОРОН</w:t>
      </w:r>
    </w:p>
    <w:p w:rsidR="007A34F1" w:rsidRPr="004B4069" w:rsidRDefault="007A34F1" w:rsidP="00CD4559">
      <w:pPr>
        <w:jc w:val="center"/>
        <w:rPr>
          <w:b/>
          <w:bCs/>
          <w:sz w:val="22"/>
          <w:szCs w:val="22"/>
        </w:rPr>
      </w:pPr>
    </w:p>
    <w:p w:rsidR="007A34F1" w:rsidRPr="004B4069" w:rsidRDefault="007A34F1" w:rsidP="00CD4559">
      <w:pPr>
        <w:ind w:firstLine="540"/>
        <w:jc w:val="both"/>
        <w:rPr>
          <w:sz w:val="22"/>
          <w:szCs w:val="22"/>
        </w:rPr>
      </w:pPr>
      <w:r w:rsidRPr="004B4069">
        <w:rPr>
          <w:sz w:val="22"/>
          <w:szCs w:val="22"/>
        </w:rPr>
        <w:t>3.1. Поставщик обязуется:</w:t>
      </w:r>
    </w:p>
    <w:p w:rsidR="007A34F1" w:rsidRPr="004B4069" w:rsidRDefault="007A34F1" w:rsidP="00CD4559">
      <w:pPr>
        <w:ind w:firstLine="540"/>
        <w:jc w:val="both"/>
        <w:rPr>
          <w:sz w:val="22"/>
          <w:szCs w:val="22"/>
        </w:rPr>
      </w:pPr>
      <w:r w:rsidRPr="004B4069">
        <w:rPr>
          <w:sz w:val="22"/>
          <w:szCs w:val="22"/>
        </w:rPr>
        <w:t>3.1.1. Доставить Товар на склад Покупателя и разгрузить, на условиях, предусмотренных в настоящем Договоре и в сроки, установленные в Спецификации.</w:t>
      </w:r>
    </w:p>
    <w:p w:rsidR="007A34F1" w:rsidRPr="00807505" w:rsidRDefault="007A34F1" w:rsidP="00CD4559">
      <w:pPr>
        <w:ind w:firstLine="540"/>
        <w:jc w:val="both"/>
        <w:rPr>
          <w:sz w:val="22"/>
          <w:szCs w:val="22"/>
        </w:rPr>
      </w:pPr>
      <w:r w:rsidRPr="00807505">
        <w:rPr>
          <w:sz w:val="22"/>
          <w:szCs w:val="22"/>
        </w:rPr>
        <w:t>3.1.2. Передать с Товаром товарно-сопроводительную документацию.</w:t>
      </w:r>
    </w:p>
    <w:p w:rsidR="007A34F1" w:rsidRPr="00807505" w:rsidRDefault="007A34F1" w:rsidP="00CD4559">
      <w:pPr>
        <w:ind w:firstLine="540"/>
        <w:jc w:val="both"/>
        <w:rPr>
          <w:sz w:val="22"/>
          <w:szCs w:val="22"/>
        </w:rPr>
      </w:pPr>
      <w:r w:rsidRPr="00807505">
        <w:rPr>
          <w:sz w:val="22"/>
          <w:szCs w:val="22"/>
        </w:rPr>
        <w:t>3.1.3. Соблюдать сроки и условия хранения Товара на своем складе и при транспортировке.</w:t>
      </w:r>
    </w:p>
    <w:p w:rsidR="007A34F1" w:rsidRPr="00807505" w:rsidRDefault="007A34F1" w:rsidP="00CD4559">
      <w:pPr>
        <w:ind w:firstLine="540"/>
        <w:jc w:val="both"/>
        <w:rPr>
          <w:sz w:val="22"/>
          <w:szCs w:val="22"/>
        </w:rPr>
      </w:pPr>
      <w:r w:rsidRPr="00807505">
        <w:rPr>
          <w:sz w:val="22"/>
          <w:szCs w:val="22"/>
        </w:rPr>
        <w:t>3.1.4. Проходить периодическую санитарную обработку всех транспортных средств, используемых при доставке Товара.</w:t>
      </w:r>
    </w:p>
    <w:p w:rsidR="007A34F1" w:rsidRPr="00807505" w:rsidRDefault="007A34F1" w:rsidP="00CD4559">
      <w:pPr>
        <w:ind w:firstLine="540"/>
        <w:jc w:val="both"/>
        <w:rPr>
          <w:sz w:val="22"/>
          <w:szCs w:val="22"/>
        </w:rPr>
      </w:pPr>
      <w:r w:rsidRPr="00807505">
        <w:rPr>
          <w:sz w:val="22"/>
          <w:szCs w:val="22"/>
        </w:rPr>
        <w:t>3.1.5.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7A34F1" w:rsidRPr="00807505" w:rsidRDefault="007A34F1" w:rsidP="00CD4559">
      <w:pPr>
        <w:ind w:firstLine="540"/>
        <w:jc w:val="both"/>
        <w:rPr>
          <w:sz w:val="22"/>
          <w:szCs w:val="22"/>
        </w:rPr>
      </w:pPr>
      <w:r w:rsidRPr="00807505">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A34F1" w:rsidRPr="00807505" w:rsidRDefault="007A34F1" w:rsidP="00CD4559">
      <w:pPr>
        <w:ind w:firstLine="540"/>
        <w:jc w:val="both"/>
        <w:rPr>
          <w:sz w:val="22"/>
          <w:szCs w:val="22"/>
        </w:rPr>
      </w:pPr>
      <w:r w:rsidRPr="0080750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A34F1" w:rsidRPr="00807505" w:rsidRDefault="007A34F1" w:rsidP="00CD4559">
      <w:pPr>
        <w:ind w:firstLine="540"/>
        <w:jc w:val="both"/>
        <w:rPr>
          <w:sz w:val="22"/>
          <w:szCs w:val="22"/>
        </w:rPr>
      </w:pPr>
      <w:r w:rsidRPr="00807505">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A34F1" w:rsidRPr="00807505" w:rsidRDefault="007A34F1" w:rsidP="00CD4559">
      <w:pPr>
        <w:ind w:firstLine="540"/>
        <w:jc w:val="both"/>
        <w:rPr>
          <w:sz w:val="22"/>
          <w:szCs w:val="22"/>
        </w:rPr>
      </w:pPr>
      <w:r w:rsidRPr="00807505">
        <w:rPr>
          <w:sz w:val="22"/>
          <w:szCs w:val="22"/>
        </w:rPr>
        <w:t>- копию бухгалтерской (финансовой) отчетности за истекший период.</w:t>
      </w:r>
    </w:p>
    <w:p w:rsidR="007A34F1" w:rsidRPr="00807505" w:rsidRDefault="007A34F1" w:rsidP="00CD4559">
      <w:pPr>
        <w:ind w:firstLine="540"/>
        <w:jc w:val="both"/>
        <w:rPr>
          <w:sz w:val="22"/>
          <w:szCs w:val="22"/>
        </w:rPr>
      </w:pPr>
      <w:r w:rsidRPr="00807505">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7A34F1" w:rsidRPr="00807505" w:rsidRDefault="007A34F1" w:rsidP="00CD4559">
      <w:pPr>
        <w:ind w:firstLine="540"/>
        <w:jc w:val="both"/>
        <w:rPr>
          <w:sz w:val="22"/>
          <w:szCs w:val="22"/>
        </w:rPr>
      </w:pPr>
      <w:r w:rsidRPr="00807505">
        <w:rPr>
          <w:sz w:val="22"/>
          <w:szCs w:val="22"/>
        </w:rPr>
        <w:t>3.2. Покупатель обязуется:</w:t>
      </w:r>
    </w:p>
    <w:p w:rsidR="007A34F1" w:rsidRPr="00807505" w:rsidRDefault="007A34F1" w:rsidP="00CD4559">
      <w:pPr>
        <w:ind w:firstLine="540"/>
        <w:jc w:val="both"/>
        <w:rPr>
          <w:sz w:val="22"/>
          <w:szCs w:val="22"/>
        </w:rPr>
      </w:pPr>
      <w:r w:rsidRPr="00807505">
        <w:rPr>
          <w:sz w:val="22"/>
          <w:szCs w:val="22"/>
        </w:rPr>
        <w:t>3.2.1. Оплатить Товар, в порядке предусмотренном Разделом 8 настоящего Договора.</w:t>
      </w:r>
    </w:p>
    <w:p w:rsidR="007A34F1" w:rsidRPr="00807505" w:rsidRDefault="007A34F1" w:rsidP="00CD4559">
      <w:pPr>
        <w:ind w:firstLine="540"/>
        <w:jc w:val="both"/>
        <w:rPr>
          <w:sz w:val="22"/>
          <w:szCs w:val="22"/>
        </w:rPr>
      </w:pPr>
      <w:r w:rsidRPr="00807505">
        <w:rPr>
          <w:sz w:val="22"/>
          <w:szCs w:val="22"/>
        </w:rPr>
        <w:t>3.2.2. Обеспечить приемку Товара в течение 24 часов с момента поступления Товара на склад Покупателя, за исключением случаев, когда он вправе потребовать замены Товара или отказаться от исполнения данного Договора.</w:t>
      </w:r>
    </w:p>
    <w:p w:rsidR="007A34F1" w:rsidRPr="00807505" w:rsidRDefault="007A34F1" w:rsidP="00CD4559">
      <w:pPr>
        <w:ind w:firstLine="540"/>
        <w:jc w:val="both"/>
        <w:rPr>
          <w:sz w:val="22"/>
          <w:szCs w:val="22"/>
        </w:rPr>
      </w:pPr>
      <w:r w:rsidRPr="00807505">
        <w:rPr>
          <w:sz w:val="22"/>
          <w:szCs w:val="22"/>
        </w:rPr>
        <w:t>3.2.3. Покупатель вправе потребовать от представителя Поставщика, при поставке Товара предъявить следующие документы:</w:t>
      </w:r>
    </w:p>
    <w:p w:rsidR="007A34F1" w:rsidRPr="002676EA" w:rsidRDefault="007A34F1" w:rsidP="00CD4559">
      <w:pPr>
        <w:ind w:firstLine="540"/>
        <w:jc w:val="both"/>
        <w:rPr>
          <w:sz w:val="22"/>
          <w:szCs w:val="22"/>
        </w:rPr>
      </w:pPr>
      <w:r w:rsidRPr="00807505">
        <w:rPr>
          <w:sz w:val="22"/>
          <w:szCs w:val="22"/>
        </w:rPr>
        <w:t>- копию действующий договор о дезинфекции транспортного средства, осуществляющего поставку Товара;</w:t>
      </w:r>
    </w:p>
    <w:p w:rsidR="007A34F1" w:rsidRPr="002676EA" w:rsidRDefault="007A34F1" w:rsidP="00CD4559">
      <w:pPr>
        <w:ind w:firstLine="540"/>
        <w:jc w:val="both"/>
        <w:rPr>
          <w:sz w:val="22"/>
          <w:szCs w:val="22"/>
        </w:rPr>
      </w:pPr>
      <w:r w:rsidRPr="002676EA">
        <w:rPr>
          <w:sz w:val="22"/>
          <w:szCs w:val="22"/>
        </w:rPr>
        <w:t>- оригинал санитарного паспорта на транспортное средство для перевозки пищевых продуктов;</w:t>
      </w:r>
    </w:p>
    <w:p w:rsidR="007A34F1" w:rsidRPr="002676EA" w:rsidRDefault="007A34F1" w:rsidP="00CD4559">
      <w:pPr>
        <w:ind w:firstLine="540"/>
        <w:jc w:val="both"/>
        <w:rPr>
          <w:sz w:val="22"/>
          <w:szCs w:val="22"/>
        </w:rPr>
      </w:pPr>
      <w:r w:rsidRPr="002676EA">
        <w:rPr>
          <w:sz w:val="22"/>
          <w:szCs w:val="22"/>
        </w:rPr>
        <w:t>- оригинал личной медицинской книжки водителя-экспедитора и грузчика (ов).</w:t>
      </w:r>
    </w:p>
    <w:p w:rsidR="007A34F1" w:rsidRPr="002676EA" w:rsidRDefault="007A34F1" w:rsidP="00CD4559">
      <w:pPr>
        <w:ind w:firstLine="540"/>
        <w:jc w:val="both"/>
        <w:rPr>
          <w:sz w:val="22"/>
          <w:szCs w:val="22"/>
        </w:rPr>
      </w:pPr>
    </w:p>
    <w:p w:rsidR="007A34F1" w:rsidRPr="002676EA" w:rsidRDefault="007A34F1" w:rsidP="00CD4559">
      <w:pPr>
        <w:jc w:val="center"/>
        <w:rPr>
          <w:b/>
          <w:bCs/>
          <w:sz w:val="22"/>
          <w:szCs w:val="22"/>
        </w:rPr>
      </w:pPr>
      <w:r w:rsidRPr="002676EA">
        <w:rPr>
          <w:b/>
          <w:bCs/>
          <w:sz w:val="22"/>
          <w:szCs w:val="22"/>
        </w:rPr>
        <w:t>4. УПАКОВКА И МАРКИРОВКА</w:t>
      </w:r>
    </w:p>
    <w:p w:rsidR="007A34F1" w:rsidRPr="002676EA" w:rsidRDefault="007A34F1" w:rsidP="00CD4559">
      <w:pPr>
        <w:jc w:val="center"/>
        <w:rPr>
          <w:b/>
          <w:bCs/>
          <w:sz w:val="22"/>
          <w:szCs w:val="22"/>
        </w:rPr>
      </w:pPr>
    </w:p>
    <w:p w:rsidR="007A34F1" w:rsidRPr="005F4588" w:rsidRDefault="007A34F1" w:rsidP="00CD4559">
      <w:pPr>
        <w:pStyle w:val="-"/>
        <w:numPr>
          <w:ilvl w:val="0"/>
          <w:numId w:val="0"/>
        </w:numPr>
        <w:tabs>
          <w:tab w:val="num" w:pos="0"/>
          <w:tab w:val="left" w:pos="1080"/>
        </w:tabs>
        <w:ind w:firstLine="540"/>
        <w:rPr>
          <w:sz w:val="22"/>
          <w:szCs w:val="22"/>
        </w:rPr>
      </w:pPr>
      <w:r w:rsidRPr="005F4588">
        <w:rPr>
          <w:sz w:val="22"/>
          <w:szCs w:val="22"/>
        </w:rPr>
        <w:t>4.1. Товар поставляется в специальной упаковке, соответствующей стандартам, обязательным правилам и требованиям для тары и упаковки СанПиН 2.3.2.560-960.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Минимальная партия поставляемого Товара обуславливается целой (неделимой) упаковкой и должна соответствовать требуемым размерам, указанным в Приложение 1 (Спецификация).</w:t>
      </w:r>
    </w:p>
    <w:p w:rsidR="007A34F1" w:rsidRPr="005F4588" w:rsidRDefault="007A34F1" w:rsidP="00CD4559">
      <w:pPr>
        <w:pStyle w:val="-"/>
        <w:numPr>
          <w:ilvl w:val="0"/>
          <w:numId w:val="0"/>
        </w:numPr>
        <w:tabs>
          <w:tab w:val="num" w:pos="0"/>
          <w:tab w:val="left" w:pos="1080"/>
        </w:tabs>
        <w:ind w:firstLine="540"/>
        <w:rPr>
          <w:sz w:val="22"/>
          <w:szCs w:val="22"/>
        </w:rPr>
      </w:pPr>
      <w:r w:rsidRPr="005F4588">
        <w:rPr>
          <w:sz w:val="22"/>
          <w:szCs w:val="22"/>
        </w:rPr>
        <w:t>4.2. Вся упаковка и маркировка на ней должны соответствовать требованиям нормативных актов Российской Федерации.</w:t>
      </w:r>
    </w:p>
    <w:p w:rsidR="007A34F1" w:rsidRPr="005F4588" w:rsidRDefault="007A34F1" w:rsidP="00CD4559">
      <w:pPr>
        <w:pStyle w:val="-"/>
        <w:numPr>
          <w:ilvl w:val="0"/>
          <w:numId w:val="0"/>
        </w:numPr>
        <w:tabs>
          <w:tab w:val="num" w:pos="0"/>
          <w:tab w:val="left" w:pos="1080"/>
        </w:tabs>
        <w:ind w:firstLine="540"/>
        <w:rPr>
          <w:sz w:val="22"/>
          <w:szCs w:val="22"/>
        </w:rPr>
      </w:pPr>
      <w:r w:rsidRPr="005F4588">
        <w:rPr>
          <w:sz w:val="22"/>
          <w:szCs w:val="22"/>
        </w:rPr>
        <w:t>4.3. Упаковка и маркировка ящиков/контейнеров, а также документация внутри и вне их должны строго соответствовать ГОСТ Р 51074-2003. Информация должна быть однозначно понимаема, полна и достоверна и должна содержать: наименование продукта, наименование, местонахождение и юридический адрес производителя, массу нетто (объем, количество продукта), состав продукта, пищевую ценность, условия хранения, срок годности и дату изготовления (дату упаковывания).</w:t>
      </w:r>
    </w:p>
    <w:p w:rsidR="007A34F1" w:rsidRPr="005F4588" w:rsidRDefault="007A34F1" w:rsidP="00CD4559">
      <w:pPr>
        <w:pStyle w:val="-"/>
        <w:numPr>
          <w:ilvl w:val="0"/>
          <w:numId w:val="0"/>
        </w:numPr>
        <w:tabs>
          <w:tab w:val="num" w:pos="0"/>
          <w:tab w:val="left" w:pos="1080"/>
        </w:tabs>
        <w:ind w:firstLine="540"/>
        <w:rPr>
          <w:sz w:val="22"/>
          <w:szCs w:val="22"/>
        </w:rPr>
      </w:pPr>
      <w:r w:rsidRPr="005F4588">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A34F1" w:rsidRPr="005F4588" w:rsidRDefault="007A34F1" w:rsidP="00CD4559">
      <w:pPr>
        <w:pStyle w:val="-"/>
        <w:numPr>
          <w:ilvl w:val="0"/>
          <w:numId w:val="0"/>
        </w:numPr>
        <w:tabs>
          <w:tab w:val="num" w:pos="0"/>
          <w:tab w:val="left" w:pos="1080"/>
        </w:tabs>
        <w:ind w:firstLine="540"/>
        <w:rPr>
          <w:sz w:val="22"/>
          <w:szCs w:val="22"/>
        </w:rPr>
      </w:pPr>
    </w:p>
    <w:p w:rsidR="007A34F1" w:rsidRPr="005F4588" w:rsidRDefault="007A34F1" w:rsidP="00CD4559">
      <w:pPr>
        <w:jc w:val="center"/>
        <w:rPr>
          <w:b/>
          <w:bCs/>
          <w:caps/>
          <w:sz w:val="22"/>
          <w:szCs w:val="22"/>
        </w:rPr>
      </w:pPr>
      <w:r w:rsidRPr="005F4588">
        <w:rPr>
          <w:b/>
          <w:bCs/>
          <w:caps/>
          <w:sz w:val="22"/>
          <w:szCs w:val="22"/>
        </w:rPr>
        <w:t>5. Поставка Товара и документации</w:t>
      </w:r>
    </w:p>
    <w:p w:rsidR="007A34F1" w:rsidRPr="005F4588" w:rsidRDefault="007A34F1" w:rsidP="00CD4559">
      <w:pPr>
        <w:jc w:val="center"/>
        <w:rPr>
          <w:b/>
          <w:bCs/>
          <w:caps/>
          <w:sz w:val="22"/>
          <w:szCs w:val="22"/>
        </w:rPr>
      </w:pPr>
    </w:p>
    <w:p w:rsidR="007A34F1" w:rsidRPr="00D37E51" w:rsidRDefault="007A34F1" w:rsidP="00CD4559">
      <w:pPr>
        <w:pStyle w:val="-"/>
        <w:numPr>
          <w:ilvl w:val="0"/>
          <w:numId w:val="0"/>
        </w:numPr>
        <w:tabs>
          <w:tab w:val="left" w:pos="1080"/>
        </w:tabs>
        <w:ind w:firstLine="540"/>
        <w:rPr>
          <w:sz w:val="22"/>
          <w:szCs w:val="22"/>
        </w:rPr>
      </w:pPr>
      <w:r w:rsidRPr="00D37E51">
        <w:rPr>
          <w:sz w:val="22"/>
          <w:szCs w:val="22"/>
        </w:rPr>
        <w:t>5.1. Поставка и разгрузка Товара осуществляется Поставщиком на основании письменной заявки по адресам, указанным в пункте 1.3. настоящего Договора, в сроки, предусмотренные Спецификацией.</w:t>
      </w:r>
    </w:p>
    <w:p w:rsidR="007A34F1" w:rsidRPr="00D37E51" w:rsidRDefault="007A34F1" w:rsidP="00CD4559">
      <w:pPr>
        <w:pStyle w:val="-"/>
        <w:numPr>
          <w:ilvl w:val="0"/>
          <w:numId w:val="0"/>
        </w:numPr>
        <w:tabs>
          <w:tab w:val="num" w:pos="0"/>
          <w:tab w:val="left" w:pos="1080"/>
        </w:tabs>
        <w:ind w:firstLine="540"/>
        <w:rPr>
          <w:sz w:val="22"/>
          <w:szCs w:val="22"/>
        </w:rPr>
      </w:pPr>
      <w:r w:rsidRPr="00D37E51">
        <w:rPr>
          <w:sz w:val="22"/>
          <w:szCs w:val="22"/>
        </w:rPr>
        <w:t>5.2. Отгрузка Товара производится в соответствии с установленными нормами отгрузки, силами и за счет Поставщика.</w:t>
      </w:r>
    </w:p>
    <w:p w:rsidR="007A34F1" w:rsidRPr="000F7B80" w:rsidRDefault="007A34F1" w:rsidP="00CD4559">
      <w:pPr>
        <w:pStyle w:val="-"/>
        <w:numPr>
          <w:ilvl w:val="0"/>
          <w:numId w:val="0"/>
        </w:numPr>
        <w:tabs>
          <w:tab w:val="num" w:pos="0"/>
          <w:tab w:val="left" w:pos="1080"/>
        </w:tabs>
        <w:ind w:firstLine="540"/>
        <w:rPr>
          <w:sz w:val="22"/>
          <w:szCs w:val="22"/>
        </w:rPr>
      </w:pPr>
      <w:r w:rsidRPr="000F7B80">
        <w:rPr>
          <w:sz w:val="22"/>
          <w:szCs w:val="22"/>
        </w:rPr>
        <w:t>5.3. Проход (проезд) на территорию по предварительной заявке осуществляется гражданами РФ.</w:t>
      </w:r>
    </w:p>
    <w:p w:rsidR="007A34F1" w:rsidRPr="000F7B80" w:rsidRDefault="007A34F1" w:rsidP="00CD4559">
      <w:pPr>
        <w:pStyle w:val="-"/>
        <w:numPr>
          <w:ilvl w:val="0"/>
          <w:numId w:val="0"/>
        </w:numPr>
        <w:tabs>
          <w:tab w:val="num" w:pos="0"/>
          <w:tab w:val="left" w:pos="1080"/>
        </w:tabs>
        <w:ind w:firstLine="540"/>
        <w:rPr>
          <w:sz w:val="22"/>
          <w:szCs w:val="22"/>
        </w:rPr>
      </w:pPr>
      <w:r w:rsidRPr="000F7B80">
        <w:rPr>
          <w:sz w:val="22"/>
          <w:szCs w:val="22"/>
        </w:rPr>
        <w:t>5.4. Заявка на поставку партии Товара подается Покупателем по электронной почте _______________ или по факсу ____________ до 14:00 дня, предшествующего дню поставки Товара.</w:t>
      </w:r>
    </w:p>
    <w:p w:rsidR="007A34F1" w:rsidRPr="000F7B80" w:rsidRDefault="007A34F1" w:rsidP="00CD4559">
      <w:pPr>
        <w:pStyle w:val="-"/>
        <w:numPr>
          <w:ilvl w:val="0"/>
          <w:numId w:val="0"/>
        </w:numPr>
        <w:tabs>
          <w:tab w:val="num" w:pos="0"/>
          <w:tab w:val="left" w:pos="1080"/>
        </w:tabs>
        <w:ind w:firstLine="540"/>
        <w:rPr>
          <w:sz w:val="22"/>
          <w:szCs w:val="22"/>
        </w:rPr>
      </w:pPr>
      <w:r w:rsidRPr="000F7B80">
        <w:rPr>
          <w:sz w:val="22"/>
          <w:szCs w:val="22"/>
        </w:rPr>
        <w:t>5.5. Подтверждение заявки Покупателя на поставку партии Товара Поставщик осуществляет до 16:00 дня, предшествующего дню поставки Товара.</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5.6. Срок фактической поставки товара с момента получения заказа – следующий за днем заказа день с 07:30 до 10:00 (по московскому времени). Максимальный срок поставки партии товара Покупателю со времени отгрузки товара со склада Поставщика до момента выгрузки на складе Покупателя (начиная с 07:30 по московскому времени) не должен превышать 2-х часов. Поставщик должен иметь возможность ежедневной поставки товара, включая выходные и праздничные дни до 10:00 по московскому времени.</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5.7. Фактической датой поставки считается дата подписания Покупателем товарной накладной.</w:t>
      </w:r>
    </w:p>
    <w:p w:rsidR="007A34F1" w:rsidRPr="00615A09" w:rsidRDefault="007A34F1" w:rsidP="00CD4559">
      <w:pPr>
        <w:pStyle w:val="-"/>
        <w:numPr>
          <w:ilvl w:val="0"/>
          <w:numId w:val="0"/>
        </w:numPr>
        <w:tabs>
          <w:tab w:val="num" w:pos="0"/>
          <w:tab w:val="left" w:pos="1080"/>
        </w:tabs>
        <w:ind w:firstLine="540"/>
        <w:rPr>
          <w:sz w:val="22"/>
          <w:szCs w:val="22"/>
        </w:rPr>
      </w:pPr>
      <w:r w:rsidRPr="00615A09">
        <w:rPr>
          <w:sz w:val="22"/>
          <w:szCs w:val="22"/>
        </w:rPr>
        <w:t>5.8. Поставщик производит поставку Товара специально оборудованным транспортным средством, в соответствии с правилами перевозки грузов, действующими на данном виде транспорта, с соблюдением температурных режимов и принципа товарного соседства для конкретного вида поставляемого Товара, в том числе скоропортящихся продуктов питания (СанПиН 2.3.2.1324-03 «Гигиенические требования к срокам годности и условиям хранения пищевых продуктов»).</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5.9. При поставке Товара Поставщик передает Покупателю следующую документацию:</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а) товарную накладную по форме ТОРГ-12 в 2-х экз. (один экземпляр для Покупателя и один экземпляр для Поставщика);</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б) счет;</w:t>
      </w:r>
    </w:p>
    <w:p w:rsidR="007A34F1" w:rsidRPr="00721004" w:rsidRDefault="007A34F1" w:rsidP="00CD4559">
      <w:pPr>
        <w:pStyle w:val="-"/>
        <w:numPr>
          <w:ilvl w:val="0"/>
          <w:numId w:val="0"/>
        </w:numPr>
        <w:tabs>
          <w:tab w:val="num" w:pos="0"/>
          <w:tab w:val="left" w:pos="1080"/>
        </w:tabs>
        <w:ind w:firstLine="540"/>
        <w:rPr>
          <w:sz w:val="22"/>
          <w:szCs w:val="22"/>
        </w:rPr>
      </w:pPr>
      <w:r w:rsidRPr="00721004">
        <w:rPr>
          <w:sz w:val="22"/>
          <w:szCs w:val="22"/>
        </w:rPr>
        <w:t>в) счет-фактуру с указанием номеров грузовых таможенных деклараций для импортной продукции 2 экз. (оригинал);</w:t>
      </w:r>
    </w:p>
    <w:p w:rsidR="007A34F1" w:rsidRPr="00721004" w:rsidRDefault="007A34F1" w:rsidP="00CD4559">
      <w:pPr>
        <w:pStyle w:val="-"/>
        <w:numPr>
          <w:ilvl w:val="0"/>
          <w:numId w:val="0"/>
        </w:numPr>
        <w:tabs>
          <w:tab w:val="num" w:pos="0"/>
          <w:tab w:val="left" w:pos="1080"/>
        </w:tabs>
        <w:ind w:firstLine="540"/>
        <w:rPr>
          <w:sz w:val="22"/>
          <w:szCs w:val="22"/>
        </w:rPr>
      </w:pPr>
      <w:r w:rsidRPr="00721004">
        <w:rPr>
          <w:sz w:val="22"/>
          <w:szCs w:val="22"/>
        </w:rPr>
        <w:t>г) документы о сертификации Товара (сертификат соответствия или декларация о соответствии согласно нормативным правовым актам РФ, удостоверение качества и безопасности на отечественную продукцию);</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д) санитарно-эпидемиологические заключения на поставляемую продукцию о соответствии санитарным правилам, выданные Территориальным управлением федеральной службы по надзору в сфере защиты прав потребителей и благополучия человека;</w:t>
      </w:r>
    </w:p>
    <w:p w:rsidR="007A34F1" w:rsidRPr="00307255" w:rsidRDefault="007A34F1" w:rsidP="00CD4559">
      <w:pPr>
        <w:pStyle w:val="-"/>
        <w:numPr>
          <w:ilvl w:val="0"/>
          <w:numId w:val="0"/>
        </w:numPr>
        <w:tabs>
          <w:tab w:val="num" w:pos="0"/>
          <w:tab w:val="left" w:pos="1080"/>
        </w:tabs>
        <w:ind w:firstLine="540"/>
        <w:rPr>
          <w:sz w:val="22"/>
          <w:szCs w:val="22"/>
        </w:rPr>
      </w:pPr>
      <w:r w:rsidRPr="00307255">
        <w:rPr>
          <w:sz w:val="22"/>
          <w:szCs w:val="22"/>
        </w:rPr>
        <w:t>е) ветеринарные свидетельства, подтверждающие качество и безопасность продукции согласно перечню сельскохозяйственной продукции животного происхождения;</w:t>
      </w:r>
    </w:p>
    <w:p w:rsidR="007A34F1" w:rsidRPr="002218EA" w:rsidRDefault="007A34F1" w:rsidP="00CD4559">
      <w:pPr>
        <w:pStyle w:val="-"/>
        <w:numPr>
          <w:ilvl w:val="0"/>
          <w:numId w:val="0"/>
        </w:numPr>
        <w:tabs>
          <w:tab w:val="num" w:pos="0"/>
          <w:tab w:val="left" w:pos="1080"/>
        </w:tabs>
        <w:ind w:firstLine="540"/>
        <w:rPr>
          <w:sz w:val="22"/>
          <w:szCs w:val="22"/>
        </w:rPr>
      </w:pPr>
      <w:r w:rsidRPr="002218EA">
        <w:rPr>
          <w:sz w:val="22"/>
          <w:szCs w:val="22"/>
        </w:rPr>
        <w:t>ж) в случае, если Товар произведен не на территории РФ:</w:t>
      </w:r>
    </w:p>
    <w:p w:rsidR="007A34F1" w:rsidRPr="002218EA" w:rsidRDefault="007A34F1" w:rsidP="00CD4559">
      <w:pPr>
        <w:ind w:firstLine="708"/>
        <w:rPr>
          <w:sz w:val="22"/>
          <w:szCs w:val="22"/>
        </w:rPr>
      </w:pPr>
      <w:r w:rsidRPr="002218EA">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7A34F1" w:rsidRPr="002218EA" w:rsidRDefault="007A34F1" w:rsidP="00CD4559">
      <w:pPr>
        <w:ind w:firstLine="708"/>
        <w:rPr>
          <w:sz w:val="22"/>
          <w:szCs w:val="22"/>
        </w:rPr>
      </w:pPr>
      <w:r w:rsidRPr="002218EA">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7A34F1" w:rsidRPr="002218EA" w:rsidRDefault="007A34F1" w:rsidP="00CD4559">
      <w:pPr>
        <w:ind w:firstLine="708"/>
        <w:rPr>
          <w:sz w:val="22"/>
          <w:szCs w:val="22"/>
        </w:rPr>
      </w:pPr>
      <w:r w:rsidRPr="002218EA">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7A34F1" w:rsidRPr="002218EA" w:rsidRDefault="007A34F1" w:rsidP="00CD4559">
      <w:pPr>
        <w:pStyle w:val="-8"/>
        <w:tabs>
          <w:tab w:val="clear" w:pos="360"/>
        </w:tabs>
        <w:ind w:firstLine="720"/>
        <w:rPr>
          <w:sz w:val="22"/>
          <w:szCs w:val="22"/>
        </w:rPr>
      </w:pPr>
      <w:r w:rsidRPr="002218EA">
        <w:rPr>
          <w:sz w:val="22"/>
          <w:szCs w:val="22"/>
        </w:rPr>
        <w:t>Ответственность за информацию, содержащуюся в документах, предусмотренных пп. «ж» п.5.9 настоящего договора, а также за надлежащее таможенное оформление ввозимого на территорию РФ товара, в полном объеме несет Поставщик.</w:t>
      </w:r>
    </w:p>
    <w:p w:rsidR="007A34F1" w:rsidRPr="002218EA" w:rsidRDefault="007A34F1" w:rsidP="00CD4559">
      <w:pPr>
        <w:ind w:firstLine="720"/>
        <w:jc w:val="both"/>
        <w:rPr>
          <w:bCs/>
          <w:sz w:val="22"/>
          <w:szCs w:val="22"/>
        </w:rPr>
      </w:pPr>
    </w:p>
    <w:p w:rsidR="007A34F1" w:rsidRPr="00C4506B" w:rsidRDefault="007A34F1" w:rsidP="00CD4559">
      <w:pPr>
        <w:jc w:val="center"/>
        <w:rPr>
          <w:b/>
          <w:bCs/>
          <w:sz w:val="22"/>
          <w:szCs w:val="22"/>
        </w:rPr>
      </w:pPr>
      <w:r w:rsidRPr="00C4506B">
        <w:rPr>
          <w:b/>
          <w:bCs/>
          <w:sz w:val="22"/>
          <w:szCs w:val="22"/>
        </w:rPr>
        <w:t>6. ПОРЯДОК ПРИЕМА ТОВАРА</w:t>
      </w:r>
    </w:p>
    <w:p w:rsidR="007A34F1" w:rsidRPr="00C4506B" w:rsidRDefault="007A34F1" w:rsidP="00CD4559">
      <w:pPr>
        <w:jc w:val="center"/>
        <w:rPr>
          <w:b/>
          <w:bCs/>
          <w:sz w:val="22"/>
          <w:szCs w:val="22"/>
        </w:rPr>
      </w:pP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6.1. Приемка поставленного Товара осуществляется Покупателем с учетом количества, ассортимента и качества поставляемого Товара в ходе передачи Товара Покупателю на месте доставки.</w:t>
      </w: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 xml:space="preserve">6.2.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4506B">
          <w:rPr>
            <w:sz w:val="22"/>
            <w:szCs w:val="22"/>
          </w:rPr>
          <w:t>1965 г</w:t>
        </w:r>
      </w:smartTag>
      <w:r w:rsidRPr="00C4506B">
        <w:rPr>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4506B">
          <w:rPr>
            <w:sz w:val="22"/>
            <w:szCs w:val="22"/>
          </w:rPr>
          <w:t>1966 г</w:t>
        </w:r>
      </w:smartTag>
      <w:r w:rsidRPr="00C4506B">
        <w:rPr>
          <w:sz w:val="22"/>
          <w:szCs w:val="22"/>
        </w:rPr>
        <w:t>.).</w:t>
      </w: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6.3. В случае, если при визуальном осмотре и подсчете Товара в процессе приема-передачи будет обнаружен Товар ненадлежащего качества и/или недостача Товара, Покупатель обязан немедленно сделать отметку в товарной накладной. Покупатель вправе потребовать от Поставщика замены некачественного Товара на качественный и/или допоставке недостающего Товара, при этом Поставщик должен обеспечить явку своего представителя на склад Покупателя в течение 2 (двух) часов с момента получения претензии.</w:t>
      </w: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6.4. Срок годности Товара, поставляемого по настоящему Договору должен составлять не менее 80 % от общего срока годности на момент его доставки. Срок годности Товара исчисляется с момента изготовления Товара.</w:t>
      </w: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Замена некачественного Товара на аналогичный качественный Товар должна быть произведена в течение 1 (одних) суток с момента получения претензии со стороны Покупателя.</w:t>
      </w: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6.5. После приемки Товара в течение всего срока годности Поставщик гарантирует соответствие органолептических, физико-химических и микробиологических показателей, содержание токсичных элементов требованиям нормативной документации.</w:t>
      </w:r>
    </w:p>
    <w:p w:rsidR="007A34F1" w:rsidRPr="00C4506B" w:rsidRDefault="007A34F1" w:rsidP="00CD4559">
      <w:pPr>
        <w:pStyle w:val="-"/>
        <w:numPr>
          <w:ilvl w:val="0"/>
          <w:numId w:val="0"/>
        </w:numPr>
        <w:tabs>
          <w:tab w:val="num" w:pos="0"/>
          <w:tab w:val="left" w:pos="1080"/>
        </w:tabs>
        <w:ind w:firstLine="540"/>
        <w:rPr>
          <w:sz w:val="22"/>
          <w:szCs w:val="22"/>
        </w:rPr>
      </w:pPr>
      <w:r w:rsidRPr="00C4506B">
        <w:rPr>
          <w:sz w:val="22"/>
          <w:szCs w:val="22"/>
        </w:rPr>
        <w:t>6.6. Претензии по продуктам питания, качество которых не могло быть выявлено в процессе его приемки, Поставщик принимает в течение всего срока их реализации.</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6.7. Право собственности на Товар и риски его случайной гибели или повреждения переходят к Покупателю после приема Товара, с даты подписания уполномоченным лицом Покупателя товарной накладной.</w:t>
      </w:r>
    </w:p>
    <w:p w:rsidR="007A34F1" w:rsidRPr="00977E1B" w:rsidRDefault="007A34F1" w:rsidP="00CD4559">
      <w:pPr>
        <w:jc w:val="center"/>
        <w:rPr>
          <w:b/>
          <w:bCs/>
          <w:sz w:val="22"/>
          <w:szCs w:val="22"/>
        </w:rPr>
      </w:pPr>
    </w:p>
    <w:p w:rsidR="007A34F1" w:rsidRPr="00977E1B" w:rsidRDefault="007A34F1" w:rsidP="00CD4559">
      <w:pPr>
        <w:jc w:val="center"/>
        <w:rPr>
          <w:b/>
          <w:bCs/>
          <w:sz w:val="22"/>
          <w:szCs w:val="22"/>
        </w:rPr>
      </w:pPr>
      <w:r w:rsidRPr="00977E1B">
        <w:rPr>
          <w:b/>
          <w:bCs/>
          <w:sz w:val="22"/>
          <w:szCs w:val="22"/>
        </w:rPr>
        <w:t>7. ПОРЯДОК ОПЛАТЫ</w:t>
      </w:r>
    </w:p>
    <w:p w:rsidR="007A34F1" w:rsidRPr="00977E1B" w:rsidRDefault="007A34F1" w:rsidP="00CD4559">
      <w:pPr>
        <w:jc w:val="center"/>
        <w:rPr>
          <w:b/>
          <w:bCs/>
          <w:sz w:val="22"/>
          <w:szCs w:val="22"/>
        </w:rPr>
      </w:pP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7.1. Цена Договора и валюта платежа устанавливается в российских рублях.</w:t>
      </w:r>
    </w:p>
    <w:p w:rsidR="007A34F1" w:rsidRPr="004C64F2" w:rsidRDefault="007A34F1" w:rsidP="00CD4559">
      <w:pPr>
        <w:pStyle w:val="-"/>
        <w:numPr>
          <w:ilvl w:val="0"/>
          <w:numId w:val="0"/>
        </w:numPr>
        <w:tabs>
          <w:tab w:val="num" w:pos="0"/>
          <w:tab w:val="left" w:pos="1080"/>
        </w:tabs>
        <w:ind w:firstLine="540"/>
        <w:rPr>
          <w:sz w:val="22"/>
          <w:szCs w:val="22"/>
        </w:rPr>
      </w:pPr>
      <w:r w:rsidRPr="004C64F2">
        <w:rPr>
          <w:sz w:val="22"/>
          <w:szCs w:val="22"/>
        </w:rPr>
        <w:t>7.2.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7A34F1" w:rsidRPr="004C64F2" w:rsidRDefault="007A34F1" w:rsidP="00CD4559">
      <w:pPr>
        <w:pStyle w:val="-"/>
        <w:numPr>
          <w:ilvl w:val="0"/>
          <w:numId w:val="0"/>
        </w:numPr>
        <w:tabs>
          <w:tab w:val="num" w:pos="0"/>
          <w:tab w:val="left" w:pos="1080"/>
        </w:tabs>
        <w:ind w:firstLine="540"/>
        <w:rPr>
          <w:sz w:val="22"/>
          <w:szCs w:val="22"/>
        </w:rPr>
      </w:pPr>
      <w:r w:rsidRPr="004C64F2">
        <w:rPr>
          <w:sz w:val="22"/>
          <w:szCs w:val="22"/>
        </w:rPr>
        <w:t>7.3. Оплата 100 % стоимости каждой поставленной партии производится по факту поставки партии Товара в течение 10 (десяти) рабочих дней после предоставления Покупателю товарно-сопроводительных документов, указанных в п. 5.9. и подписания Покупателем товарной накладной.</w:t>
      </w:r>
    </w:p>
    <w:p w:rsidR="007A34F1" w:rsidRPr="004C64F2" w:rsidRDefault="007A34F1" w:rsidP="00CD4559">
      <w:pPr>
        <w:pStyle w:val="-"/>
        <w:numPr>
          <w:ilvl w:val="0"/>
          <w:numId w:val="0"/>
        </w:numPr>
        <w:tabs>
          <w:tab w:val="num" w:pos="0"/>
          <w:tab w:val="left" w:pos="1080"/>
        </w:tabs>
        <w:ind w:firstLine="540"/>
        <w:rPr>
          <w:sz w:val="22"/>
          <w:szCs w:val="22"/>
        </w:rPr>
      </w:pPr>
      <w:r w:rsidRPr="004C64F2">
        <w:rPr>
          <w:sz w:val="22"/>
          <w:szCs w:val="22"/>
        </w:rPr>
        <w:t>7.4. Не реже одного раза в квартал Стороны проводят сверку взаимных расчетов, которая оформляется двухсторонним Актом сверки взаимных расчетов. Покупатель направляет Поставщику Акт сверки посредством факсимильной связи по номеру_______ или по адресу электронной почты ________. В случае несогласия с Актом сверки, Поставщик в течение___(_______) рабочих дней с момента получения Акта сверки обязан направить Покупателю мотивированный отказ от подписания Акта сверки с указанием всех имеющихся возражений. Срок подписания Сторонами Акта сверки не должен превышать___ (_______) календарного дня с момента получения Поставщиком Акта сверки.</w:t>
      </w:r>
    </w:p>
    <w:p w:rsidR="007A34F1" w:rsidRPr="00905A7C" w:rsidRDefault="007A34F1" w:rsidP="00CD4559">
      <w:pPr>
        <w:jc w:val="center"/>
        <w:rPr>
          <w:b/>
          <w:bCs/>
          <w:sz w:val="22"/>
          <w:szCs w:val="22"/>
        </w:rPr>
      </w:pPr>
    </w:p>
    <w:p w:rsidR="007A34F1" w:rsidRPr="00905A7C" w:rsidRDefault="007A34F1" w:rsidP="00CD4559">
      <w:pPr>
        <w:ind w:firstLine="567"/>
        <w:jc w:val="center"/>
        <w:rPr>
          <w:b/>
          <w:bCs/>
          <w:sz w:val="22"/>
          <w:szCs w:val="22"/>
        </w:rPr>
      </w:pPr>
      <w:r w:rsidRPr="00905A7C">
        <w:rPr>
          <w:b/>
          <w:bCs/>
          <w:sz w:val="22"/>
          <w:szCs w:val="22"/>
        </w:rPr>
        <w:t>8. ОБЕСПЕЧЕНИЕ ДОГОВОРА</w:t>
      </w:r>
    </w:p>
    <w:p w:rsidR="007A34F1" w:rsidRPr="00905A7C" w:rsidRDefault="007A34F1" w:rsidP="00CD4559">
      <w:pPr>
        <w:ind w:firstLine="567"/>
        <w:jc w:val="center"/>
        <w:rPr>
          <w:b/>
          <w:bCs/>
          <w:sz w:val="22"/>
          <w:szCs w:val="22"/>
        </w:rPr>
      </w:pPr>
    </w:p>
    <w:p w:rsidR="007A34F1" w:rsidRPr="00905A7C" w:rsidRDefault="007A34F1" w:rsidP="00CD4559">
      <w:pPr>
        <w:pStyle w:val="-"/>
        <w:numPr>
          <w:ilvl w:val="0"/>
          <w:numId w:val="0"/>
        </w:numPr>
        <w:tabs>
          <w:tab w:val="num" w:pos="0"/>
          <w:tab w:val="left" w:pos="1080"/>
        </w:tabs>
        <w:ind w:firstLine="540"/>
        <w:rPr>
          <w:sz w:val="22"/>
          <w:szCs w:val="22"/>
        </w:rPr>
      </w:pPr>
      <w:r w:rsidRPr="00905A7C">
        <w:rPr>
          <w:sz w:val="22"/>
          <w:szCs w:val="22"/>
        </w:rPr>
        <w:t xml:space="preserve">8.1. 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расчетный счет Покупателя в размере </w:t>
      </w:r>
      <w:r>
        <w:rPr>
          <w:sz w:val="22"/>
          <w:szCs w:val="22"/>
        </w:rPr>
        <w:t>5</w:t>
      </w:r>
      <w:r w:rsidRPr="00905A7C">
        <w:rPr>
          <w:sz w:val="22"/>
          <w:szCs w:val="22"/>
        </w:rPr>
        <w:t xml:space="preserve"> % от цены Договора в сумме _________________ рублей.</w:t>
      </w:r>
    </w:p>
    <w:p w:rsidR="007A34F1" w:rsidRPr="00905A7C" w:rsidRDefault="007A34F1" w:rsidP="00CD4559">
      <w:pPr>
        <w:pStyle w:val="-"/>
        <w:numPr>
          <w:ilvl w:val="0"/>
          <w:numId w:val="0"/>
        </w:numPr>
        <w:tabs>
          <w:tab w:val="num" w:pos="0"/>
          <w:tab w:val="left" w:pos="1080"/>
        </w:tabs>
        <w:ind w:firstLine="540"/>
        <w:rPr>
          <w:sz w:val="22"/>
          <w:szCs w:val="22"/>
        </w:rPr>
      </w:pPr>
      <w:r w:rsidRPr="00905A7C">
        <w:rPr>
          <w:sz w:val="22"/>
          <w:szCs w:val="22"/>
        </w:rPr>
        <w:t>8.2. Срок обеспечения исполнения договора должен составлять срок исполнения обязательств по договору Поставщиком, плюс 60 (шестьдесят) дней.</w:t>
      </w:r>
    </w:p>
    <w:p w:rsidR="007A34F1" w:rsidRPr="00927D84" w:rsidRDefault="007A34F1" w:rsidP="00CD4559">
      <w:pPr>
        <w:pStyle w:val="-"/>
        <w:numPr>
          <w:ilvl w:val="0"/>
          <w:numId w:val="0"/>
        </w:numPr>
        <w:tabs>
          <w:tab w:val="num" w:pos="0"/>
          <w:tab w:val="left" w:pos="1080"/>
        </w:tabs>
        <w:ind w:firstLine="540"/>
        <w:rPr>
          <w:sz w:val="22"/>
          <w:szCs w:val="22"/>
        </w:rPr>
      </w:pPr>
      <w:r w:rsidRPr="00927D84">
        <w:rPr>
          <w:sz w:val="22"/>
          <w:szCs w:val="22"/>
        </w:rPr>
        <w:t>8.3. Банковская гарантия должна быть выдана банком-Гарантом, отвечающим следующим требованиям:</w:t>
      </w:r>
    </w:p>
    <w:p w:rsidR="007A34F1" w:rsidRPr="00927D84" w:rsidRDefault="007A34F1" w:rsidP="00CD4559">
      <w:pPr>
        <w:pStyle w:val="-"/>
        <w:numPr>
          <w:ilvl w:val="0"/>
          <w:numId w:val="0"/>
        </w:numPr>
        <w:tabs>
          <w:tab w:val="left" w:pos="1080"/>
        </w:tabs>
        <w:ind w:firstLine="720"/>
        <w:rPr>
          <w:sz w:val="22"/>
          <w:szCs w:val="22"/>
        </w:rPr>
      </w:pPr>
      <w:r w:rsidRPr="00927D84">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A34F1" w:rsidRPr="00927D84" w:rsidRDefault="007A34F1" w:rsidP="00CD4559">
      <w:pPr>
        <w:pStyle w:val="-"/>
        <w:numPr>
          <w:ilvl w:val="0"/>
          <w:numId w:val="0"/>
        </w:numPr>
        <w:tabs>
          <w:tab w:val="left" w:pos="1080"/>
        </w:tabs>
        <w:ind w:firstLine="720"/>
        <w:rPr>
          <w:sz w:val="22"/>
          <w:szCs w:val="22"/>
        </w:rPr>
      </w:pPr>
      <w:r w:rsidRPr="00927D84">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7A34F1" w:rsidRPr="00927D84" w:rsidRDefault="007A34F1" w:rsidP="00CD4559">
      <w:pPr>
        <w:pStyle w:val="-"/>
        <w:numPr>
          <w:ilvl w:val="0"/>
          <w:numId w:val="0"/>
        </w:numPr>
        <w:tabs>
          <w:tab w:val="left" w:pos="1080"/>
        </w:tabs>
        <w:ind w:firstLine="720"/>
        <w:rPr>
          <w:sz w:val="22"/>
          <w:szCs w:val="22"/>
        </w:rPr>
      </w:pPr>
      <w:r w:rsidRPr="00927D84">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7A34F1" w:rsidRPr="00927D84" w:rsidRDefault="007A34F1" w:rsidP="00CD4559">
      <w:pPr>
        <w:pStyle w:val="-"/>
        <w:numPr>
          <w:ilvl w:val="0"/>
          <w:numId w:val="0"/>
        </w:numPr>
        <w:tabs>
          <w:tab w:val="num" w:pos="0"/>
          <w:tab w:val="left" w:pos="1080"/>
        </w:tabs>
        <w:ind w:firstLine="540"/>
        <w:rPr>
          <w:sz w:val="22"/>
          <w:szCs w:val="22"/>
        </w:rPr>
      </w:pPr>
      <w:r w:rsidRPr="00927D84">
        <w:rPr>
          <w:sz w:val="22"/>
          <w:szCs w:val="22"/>
        </w:rPr>
        <w:t>8.4.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7A34F1" w:rsidRPr="00905A7C" w:rsidRDefault="007A34F1" w:rsidP="00CD4559">
      <w:pPr>
        <w:pStyle w:val="-"/>
        <w:numPr>
          <w:ilvl w:val="0"/>
          <w:numId w:val="0"/>
        </w:numPr>
        <w:tabs>
          <w:tab w:val="num" w:pos="0"/>
          <w:tab w:val="left" w:pos="1080"/>
        </w:tabs>
        <w:ind w:firstLine="540"/>
        <w:rPr>
          <w:sz w:val="22"/>
          <w:szCs w:val="22"/>
        </w:rPr>
      </w:pPr>
      <w:r w:rsidRPr="00905A7C">
        <w:rPr>
          <w:sz w:val="22"/>
          <w:szCs w:val="22"/>
        </w:rPr>
        <w:t xml:space="preserve">8.5. В случае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п.5.9.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5</w:t>
      </w:r>
      <w:r w:rsidRPr="00905A7C">
        <w:rPr>
          <w:sz w:val="22"/>
          <w:szCs w:val="22"/>
        </w:rPr>
        <w:t xml:space="preserve"> % от цены договора в связи с неисполнением, ненадлежащим исполнением Поставщиком Договора.</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8.6.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7A34F1" w:rsidRPr="00927D84" w:rsidRDefault="007A34F1" w:rsidP="00CD4559">
      <w:pPr>
        <w:pStyle w:val="-"/>
        <w:numPr>
          <w:ilvl w:val="0"/>
          <w:numId w:val="0"/>
        </w:numPr>
        <w:tabs>
          <w:tab w:val="num" w:pos="0"/>
          <w:tab w:val="left" w:pos="1080"/>
        </w:tabs>
        <w:ind w:firstLine="540"/>
        <w:rPr>
          <w:sz w:val="22"/>
          <w:szCs w:val="22"/>
        </w:rPr>
      </w:pPr>
      <w:r w:rsidRPr="00927D84">
        <w:rPr>
          <w:sz w:val="22"/>
          <w:szCs w:val="22"/>
        </w:rPr>
        <w:t>8.7. Допускается предоставление обеспечения договора путем перечисления денежных средств на расчетный счет Покупателя в размере и на срок согласно п.п. 8.4-8.6.</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8.8. В случае,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8.9. В случае перечисления денежных средств Покупателю:</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8.9.1. Поставщик осуществляет перечисление денежных средств по следующим реквизитам Покупателя:</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ИНН 7707074137; КПП 770701001</w:t>
      </w:r>
    </w:p>
    <w:p w:rsidR="007A34F1" w:rsidRPr="00D063BC" w:rsidRDefault="007A34F1" w:rsidP="00CD4559">
      <w:pPr>
        <w:pStyle w:val="-"/>
        <w:numPr>
          <w:ilvl w:val="0"/>
          <w:numId w:val="0"/>
        </w:numPr>
        <w:tabs>
          <w:tab w:val="num" w:pos="0"/>
          <w:tab w:val="left" w:pos="1080"/>
        </w:tabs>
        <w:ind w:firstLine="540"/>
        <w:rPr>
          <w:sz w:val="22"/>
          <w:szCs w:val="22"/>
        </w:rPr>
      </w:pPr>
      <w:smartTag w:uri="urn:schemas-microsoft-com:office:smarttags" w:element="metricconverter">
        <w:smartTagPr>
          <w:attr w:name="ProductID" w:val="127055, г"/>
        </w:smartTagPr>
        <w:r w:rsidRPr="00D063BC">
          <w:rPr>
            <w:sz w:val="22"/>
            <w:szCs w:val="22"/>
          </w:rPr>
          <w:t>127055, г</w:t>
        </w:r>
      </w:smartTag>
      <w:r w:rsidRPr="00D063BC">
        <w:rPr>
          <w:sz w:val="22"/>
          <w:szCs w:val="22"/>
        </w:rPr>
        <w:t>. Москва, ул. Сущевская д. 22</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Банковские реквизиты:</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р/с 40502810800400000002</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ОАО Банк ВТБ</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к/с 30101810700000000187 в ОПЕРУ Москов</w:t>
      </w:r>
      <w:r>
        <w:rPr>
          <w:sz w:val="22"/>
          <w:szCs w:val="22"/>
        </w:rPr>
        <w:t>а</w:t>
      </w:r>
      <w:r w:rsidRPr="00D063BC">
        <w:rPr>
          <w:sz w:val="22"/>
          <w:szCs w:val="22"/>
        </w:rPr>
        <w:t xml:space="preserve"> Банка России</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БИК 044525187</w:t>
      </w:r>
    </w:p>
    <w:p w:rsidR="007A34F1" w:rsidRPr="00D063BC" w:rsidRDefault="007A34F1" w:rsidP="00CD4559">
      <w:pPr>
        <w:pStyle w:val="-"/>
        <w:numPr>
          <w:ilvl w:val="0"/>
          <w:numId w:val="0"/>
        </w:numPr>
        <w:tabs>
          <w:tab w:val="num" w:pos="0"/>
          <w:tab w:val="left" w:pos="1080"/>
        </w:tabs>
        <w:ind w:firstLine="540"/>
        <w:rPr>
          <w:sz w:val="22"/>
          <w:szCs w:val="22"/>
        </w:rPr>
      </w:pPr>
      <w:r w:rsidRPr="00D063BC">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A34F1" w:rsidRPr="00977E1B" w:rsidRDefault="007A34F1" w:rsidP="00CD4559">
      <w:pPr>
        <w:jc w:val="center"/>
        <w:rPr>
          <w:b/>
          <w:bCs/>
          <w:sz w:val="22"/>
          <w:szCs w:val="22"/>
        </w:rPr>
      </w:pPr>
    </w:p>
    <w:p w:rsidR="007A34F1" w:rsidRPr="00977E1B" w:rsidRDefault="007A34F1" w:rsidP="00CD4559">
      <w:pPr>
        <w:jc w:val="center"/>
        <w:rPr>
          <w:b/>
          <w:bCs/>
          <w:sz w:val="22"/>
          <w:szCs w:val="22"/>
        </w:rPr>
      </w:pPr>
      <w:r w:rsidRPr="00977E1B">
        <w:rPr>
          <w:b/>
          <w:bCs/>
          <w:sz w:val="22"/>
          <w:szCs w:val="22"/>
        </w:rPr>
        <w:t>9. ОТВЕТСТВЕННОСТЬ СТОРОН</w:t>
      </w:r>
    </w:p>
    <w:p w:rsidR="007A34F1" w:rsidRPr="00977E1B" w:rsidRDefault="007A34F1" w:rsidP="00CD4559">
      <w:pPr>
        <w:jc w:val="center"/>
        <w:rPr>
          <w:b/>
          <w:bCs/>
          <w:sz w:val="22"/>
          <w:szCs w:val="22"/>
        </w:rPr>
      </w:pP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9.2. В случае нарушения сроков поставки Товара, предусмотренных в Спецификации, Поставщик выплачивает Покупателю пеню в размере 0,1 % от общей стоимости не поставленной в срок партии Товара за каждый день просрочки, но не более 20% от общей стоимости не поставленной в срок партии Товара.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9.3. В случае непоставки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9.4. В случае поставки товара ненадлежащего качества Поставщик производит замену товара на качественный в течение 1 (один) рабочего дня, с момента получения претензии от Покупателя в соответствии с п. 6.3. Договора. Все расходы по замене Товара, в том числе транспортные расходы несет Поставщик.</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9.5. В случае нарушения сроков оплаты Товара, Поставщик имеет право потребовать выплаты неустойки в размере 0,1 % от стоимости неоплаченного Товара за каждый день просрочки, но не более 20% от общей стоимости неоплаченного Товара.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9.6.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9.7.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9.8.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9.9. В случае не предоставления документов указанных в п.5.9 ж).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7A34F1" w:rsidRPr="00977E1B" w:rsidRDefault="007A34F1" w:rsidP="00CD4559">
      <w:pPr>
        <w:pStyle w:val="-8"/>
        <w:tabs>
          <w:tab w:val="clear" w:pos="360"/>
        </w:tabs>
        <w:ind w:firstLine="600"/>
        <w:rPr>
          <w:sz w:val="22"/>
          <w:szCs w:val="22"/>
        </w:rPr>
      </w:pPr>
      <w:r w:rsidRPr="00977E1B">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«ж» п. 5.9 настоящего договора, информацию и за надлежащее таможенное оформление ввозимого на территорию РФ товара.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9.10. Пени и штрафные санкции подлежат оплате на основании выставленного Покупателем счета, в течение 5 (пяти) рабочих дней, с даты его получения Поставщиком,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9.11.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9.12. В случае, решения Покупателя о расторжении Договора в порядке, предусмотренном п.12.3 Договора, Покупатель имеет право потребовать от Поставщика оплаты штрафа в размере 8 % от цены Договора.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9.13. Все штрафы, пени по настоящему Договору, равно как и убытки, причиненные ненадлежащим исполнением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Поставщика.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9.14.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7A34F1" w:rsidRPr="002C52BB" w:rsidRDefault="007A34F1" w:rsidP="00CD4559">
      <w:pPr>
        <w:pStyle w:val="-"/>
        <w:numPr>
          <w:ilvl w:val="0"/>
          <w:numId w:val="0"/>
        </w:numPr>
        <w:tabs>
          <w:tab w:val="num" w:pos="0"/>
          <w:tab w:val="left" w:pos="1080"/>
        </w:tabs>
        <w:ind w:firstLine="540"/>
        <w:rPr>
          <w:sz w:val="22"/>
          <w:szCs w:val="22"/>
        </w:rPr>
      </w:pPr>
      <w:r w:rsidRPr="002C52BB">
        <w:rPr>
          <w:sz w:val="22"/>
          <w:szCs w:val="22"/>
        </w:rPr>
        <w:t xml:space="preserve">9.15. </w:t>
      </w:r>
      <w:r w:rsidRPr="006A036C">
        <w:rPr>
          <w:sz w:val="22"/>
          <w:szCs w:val="22"/>
        </w:rPr>
        <w:t xml:space="preserve">Все штрафы, пени по настоящему Договору, равно как и убытки, причиненные ненадлежащим исполнением Договора Поставщиком, могут быть в части, не превышающей сумму </w:t>
      </w:r>
      <w:r>
        <w:rPr>
          <w:sz w:val="22"/>
          <w:szCs w:val="22"/>
        </w:rPr>
        <w:t>обеспечения</w:t>
      </w:r>
      <w:r w:rsidRPr="006A036C">
        <w:rPr>
          <w:sz w:val="22"/>
          <w:szCs w:val="22"/>
        </w:rPr>
        <w:t xml:space="preserve">, </w:t>
      </w:r>
      <w:r>
        <w:rPr>
          <w:sz w:val="22"/>
          <w:szCs w:val="22"/>
        </w:rPr>
        <w:t xml:space="preserve">удержаны из переведенного Поставщиком обеспечения в виде денежных средств. </w:t>
      </w:r>
      <w:r w:rsidRPr="005976CB">
        <w:rPr>
          <w:sz w:val="22"/>
          <w:szCs w:val="22"/>
        </w:rPr>
        <w:t xml:space="preserve">В случае неисполнения и/или ненадлежащего исполнения условий настоящего договора </w:t>
      </w:r>
      <w:r>
        <w:rPr>
          <w:sz w:val="22"/>
          <w:szCs w:val="22"/>
        </w:rPr>
        <w:t>Покупатель</w:t>
      </w:r>
      <w:r w:rsidRPr="005976CB">
        <w:rPr>
          <w:sz w:val="22"/>
          <w:szCs w:val="22"/>
        </w:rPr>
        <w:t xml:space="preserve"> вправе в полном объеме удержать денежные средства, перечисленные в качестве обеспечения исполнения договора.</w:t>
      </w:r>
    </w:p>
    <w:p w:rsidR="007A34F1" w:rsidRPr="002C52BB" w:rsidRDefault="007A34F1" w:rsidP="00CD4559">
      <w:pPr>
        <w:pStyle w:val="-"/>
        <w:numPr>
          <w:ilvl w:val="0"/>
          <w:numId w:val="0"/>
        </w:numPr>
        <w:tabs>
          <w:tab w:val="num" w:pos="0"/>
          <w:tab w:val="left" w:pos="1080"/>
        </w:tabs>
        <w:ind w:firstLine="540"/>
        <w:rPr>
          <w:sz w:val="22"/>
          <w:szCs w:val="22"/>
        </w:rPr>
      </w:pPr>
    </w:p>
    <w:p w:rsidR="007A34F1" w:rsidRPr="00977E1B" w:rsidRDefault="007A34F1" w:rsidP="00CD4559">
      <w:pPr>
        <w:jc w:val="center"/>
        <w:rPr>
          <w:b/>
          <w:bCs/>
          <w:sz w:val="22"/>
          <w:szCs w:val="22"/>
        </w:rPr>
      </w:pPr>
      <w:r w:rsidRPr="00977E1B">
        <w:rPr>
          <w:b/>
          <w:bCs/>
          <w:sz w:val="22"/>
          <w:szCs w:val="22"/>
        </w:rPr>
        <w:t>10. ФОРС-МАЖОР</w:t>
      </w:r>
    </w:p>
    <w:p w:rsidR="007A34F1" w:rsidRPr="00977E1B" w:rsidRDefault="007A34F1" w:rsidP="00CD4559">
      <w:pPr>
        <w:jc w:val="center"/>
        <w:rPr>
          <w:b/>
          <w:bCs/>
          <w:sz w:val="22"/>
          <w:szCs w:val="22"/>
        </w:rPr>
      </w:pP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10.3.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7A34F1" w:rsidRPr="000157D0" w:rsidRDefault="007A34F1" w:rsidP="00CD4559">
      <w:pPr>
        <w:pStyle w:val="-"/>
        <w:numPr>
          <w:ilvl w:val="0"/>
          <w:numId w:val="0"/>
        </w:numPr>
        <w:tabs>
          <w:tab w:val="num" w:pos="0"/>
          <w:tab w:val="left" w:pos="1080"/>
        </w:tabs>
        <w:ind w:firstLine="540"/>
        <w:rPr>
          <w:sz w:val="22"/>
          <w:szCs w:val="22"/>
        </w:rPr>
      </w:pPr>
      <w:r w:rsidRPr="00977E1B">
        <w:rPr>
          <w:sz w:val="22"/>
          <w:szCs w:val="22"/>
        </w:rPr>
        <w:t xml:space="preserve">10.4. В случае если поставка осуществляется из-за границы Российской Федерации, событие форс-мажора должно </w:t>
      </w:r>
      <w:r w:rsidRPr="000157D0">
        <w:rPr>
          <w:sz w:val="22"/>
          <w:szCs w:val="22"/>
        </w:rPr>
        <w:t>быть подтверждено торгово-промышленной палатой страны, в которой произошло такое событие.</w:t>
      </w:r>
    </w:p>
    <w:p w:rsidR="007A34F1" w:rsidRPr="000157D0" w:rsidRDefault="007A34F1" w:rsidP="00CD4559">
      <w:pPr>
        <w:pStyle w:val="-"/>
        <w:numPr>
          <w:ilvl w:val="0"/>
          <w:numId w:val="0"/>
        </w:numPr>
        <w:tabs>
          <w:tab w:val="num" w:pos="0"/>
          <w:tab w:val="left" w:pos="1080"/>
        </w:tabs>
        <w:ind w:firstLine="540"/>
        <w:rPr>
          <w:sz w:val="22"/>
          <w:szCs w:val="22"/>
        </w:rPr>
      </w:pPr>
      <w:r w:rsidRPr="000157D0">
        <w:rPr>
          <w:sz w:val="22"/>
          <w:szCs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A34F1" w:rsidRPr="000157D0" w:rsidRDefault="007A34F1" w:rsidP="00CD4559">
      <w:pPr>
        <w:pStyle w:val="-"/>
        <w:numPr>
          <w:ilvl w:val="0"/>
          <w:numId w:val="0"/>
        </w:numPr>
        <w:tabs>
          <w:tab w:val="num" w:pos="0"/>
          <w:tab w:val="left" w:pos="1080"/>
        </w:tabs>
        <w:ind w:firstLine="540"/>
        <w:rPr>
          <w:sz w:val="22"/>
          <w:szCs w:val="22"/>
        </w:rPr>
      </w:pPr>
      <w:r w:rsidRPr="000157D0">
        <w:rPr>
          <w:sz w:val="22"/>
          <w:szCs w:val="22"/>
        </w:rPr>
        <w:t>10.6. В случае колебания курса доллара США ($) более чем на 10 %, по соглашению сторон Договор расторгается.</w:t>
      </w:r>
    </w:p>
    <w:p w:rsidR="007A34F1" w:rsidRPr="00977E1B" w:rsidRDefault="007A34F1" w:rsidP="00CD4559">
      <w:pPr>
        <w:rPr>
          <w:sz w:val="22"/>
          <w:szCs w:val="22"/>
        </w:rPr>
      </w:pPr>
    </w:p>
    <w:p w:rsidR="007A34F1" w:rsidRPr="00977E1B" w:rsidRDefault="007A34F1" w:rsidP="00CD4559">
      <w:pPr>
        <w:jc w:val="center"/>
        <w:rPr>
          <w:b/>
          <w:bCs/>
          <w:sz w:val="22"/>
          <w:szCs w:val="22"/>
        </w:rPr>
      </w:pPr>
      <w:r w:rsidRPr="00977E1B">
        <w:rPr>
          <w:b/>
          <w:bCs/>
          <w:sz w:val="22"/>
          <w:szCs w:val="22"/>
        </w:rPr>
        <w:t>11. РАЗРЕШЕНИЕ СПОРОВ</w:t>
      </w:r>
    </w:p>
    <w:p w:rsidR="007A34F1" w:rsidRPr="00977E1B" w:rsidRDefault="007A34F1" w:rsidP="00CD4559">
      <w:pPr>
        <w:jc w:val="center"/>
        <w:rPr>
          <w:b/>
          <w:bCs/>
          <w:sz w:val="22"/>
          <w:szCs w:val="22"/>
        </w:rPr>
      </w:pP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11.1. Все споры по настоящему Договору решаются путем переговоров.</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7A34F1" w:rsidRPr="00977E1B" w:rsidRDefault="007A34F1" w:rsidP="00CD4559">
      <w:pPr>
        <w:ind w:firstLine="720"/>
        <w:jc w:val="both"/>
        <w:rPr>
          <w:sz w:val="22"/>
          <w:szCs w:val="22"/>
        </w:rPr>
      </w:pPr>
    </w:p>
    <w:p w:rsidR="007A34F1" w:rsidRPr="00977E1B" w:rsidRDefault="007A34F1" w:rsidP="00CD4559">
      <w:pPr>
        <w:jc w:val="center"/>
        <w:rPr>
          <w:b/>
          <w:bCs/>
          <w:sz w:val="22"/>
          <w:szCs w:val="22"/>
        </w:rPr>
      </w:pPr>
      <w:r w:rsidRPr="00977E1B">
        <w:rPr>
          <w:b/>
          <w:bCs/>
          <w:sz w:val="22"/>
          <w:szCs w:val="22"/>
        </w:rPr>
        <w:t>12. СРОК ДЕЙСТВИЯ ДОГОВОРА</w:t>
      </w:r>
    </w:p>
    <w:p w:rsidR="007A34F1" w:rsidRPr="00977E1B" w:rsidRDefault="007A34F1" w:rsidP="00CD4559">
      <w:pPr>
        <w:jc w:val="center"/>
        <w:rPr>
          <w:b/>
          <w:bCs/>
          <w:sz w:val="22"/>
          <w:szCs w:val="22"/>
        </w:rPr>
      </w:pP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6 настоящего Договора.</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12.2. Все обязательства Поставщика по поставке Товара Покупателю должны быть исполнены не позднее _______________ г.</w:t>
      </w:r>
    </w:p>
    <w:p w:rsidR="007A34F1" w:rsidRPr="00977E1B" w:rsidRDefault="007A34F1" w:rsidP="00CD4559">
      <w:pPr>
        <w:ind w:firstLine="540"/>
        <w:jc w:val="both"/>
        <w:rPr>
          <w:sz w:val="22"/>
          <w:szCs w:val="22"/>
        </w:rPr>
      </w:pPr>
      <w:r w:rsidRPr="00977E1B">
        <w:rPr>
          <w:sz w:val="22"/>
          <w:szCs w:val="22"/>
        </w:rPr>
        <w:t xml:space="preserve">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977E1B">
          <w:rPr>
            <w:sz w:val="22"/>
            <w:szCs w:val="22"/>
          </w:rPr>
          <w:t>2011 г</w:t>
        </w:r>
      </w:smartTag>
      <w:r w:rsidRPr="00977E1B">
        <w:rPr>
          <w:sz w:val="22"/>
          <w:szCs w:val="22"/>
        </w:rPr>
        <w:t>. № 223-ФЗ., в случае:</w:t>
      </w:r>
    </w:p>
    <w:p w:rsidR="007A34F1" w:rsidRPr="00977E1B" w:rsidRDefault="007A34F1" w:rsidP="00CD4559">
      <w:pPr>
        <w:ind w:firstLine="540"/>
        <w:jc w:val="both"/>
        <w:rPr>
          <w:sz w:val="22"/>
          <w:szCs w:val="22"/>
        </w:rPr>
      </w:pPr>
      <w:r w:rsidRPr="00977E1B">
        <w:rPr>
          <w:sz w:val="22"/>
          <w:szCs w:val="22"/>
        </w:rPr>
        <w:t>- срыва Поставщиком срока поставки Товара, указанного в Договоре;</w:t>
      </w:r>
    </w:p>
    <w:p w:rsidR="007A34F1" w:rsidRPr="00977E1B" w:rsidRDefault="007A34F1" w:rsidP="00CD4559">
      <w:pPr>
        <w:ind w:firstLine="540"/>
        <w:jc w:val="both"/>
        <w:rPr>
          <w:sz w:val="22"/>
          <w:szCs w:val="22"/>
        </w:rPr>
      </w:pPr>
      <w:r w:rsidRPr="00977E1B">
        <w:rPr>
          <w:sz w:val="22"/>
          <w:szCs w:val="22"/>
        </w:rPr>
        <w:t>- неполной поставки Товара (по количеству и наименованию), согласно переданной Покупателем письменной заявки;</w:t>
      </w:r>
    </w:p>
    <w:p w:rsidR="007A34F1" w:rsidRPr="00977E1B" w:rsidRDefault="007A34F1" w:rsidP="00CD4559">
      <w:pPr>
        <w:ind w:firstLine="540"/>
        <w:jc w:val="both"/>
        <w:rPr>
          <w:sz w:val="22"/>
          <w:szCs w:val="22"/>
        </w:rPr>
      </w:pPr>
      <w:r w:rsidRPr="00977E1B">
        <w:rPr>
          <w:sz w:val="22"/>
          <w:szCs w:val="22"/>
        </w:rPr>
        <w:t>- несоответствие поставленного Товара качественным и количественным (фасовка) характеристикам, указанным в Приложении 1;</w:t>
      </w:r>
    </w:p>
    <w:p w:rsidR="007A34F1" w:rsidRPr="00977E1B" w:rsidRDefault="007A34F1" w:rsidP="00CD4559">
      <w:pPr>
        <w:ind w:firstLine="540"/>
        <w:jc w:val="both"/>
        <w:rPr>
          <w:sz w:val="22"/>
          <w:szCs w:val="22"/>
        </w:rPr>
      </w:pPr>
      <w:r w:rsidRPr="00977E1B">
        <w:rPr>
          <w:sz w:val="22"/>
          <w:szCs w:val="22"/>
        </w:rPr>
        <w:t>- невыполнение гарантийных обязательств в соответствии с п. 6.4.</w:t>
      </w:r>
    </w:p>
    <w:p w:rsidR="007A34F1" w:rsidRPr="00977E1B" w:rsidRDefault="007A34F1" w:rsidP="00CD4559">
      <w:pPr>
        <w:ind w:firstLine="540"/>
        <w:jc w:val="both"/>
        <w:rPr>
          <w:sz w:val="22"/>
          <w:szCs w:val="22"/>
        </w:rPr>
      </w:pPr>
      <w:r w:rsidRPr="00977E1B">
        <w:rPr>
          <w:sz w:val="22"/>
          <w:szCs w:val="22"/>
        </w:rPr>
        <w:t>- непредоставления Покупателю любого из документов, предусмотренных п.5.9. Договора;</w:t>
      </w:r>
    </w:p>
    <w:p w:rsidR="007A34F1" w:rsidRPr="00977E1B" w:rsidRDefault="007A34F1" w:rsidP="00CD4559">
      <w:pPr>
        <w:ind w:firstLine="540"/>
        <w:jc w:val="both"/>
        <w:rPr>
          <w:sz w:val="22"/>
          <w:szCs w:val="22"/>
        </w:rPr>
      </w:pPr>
      <w:r w:rsidRPr="00977E1B">
        <w:rPr>
          <w:sz w:val="22"/>
          <w:szCs w:val="22"/>
        </w:rPr>
        <w:t>- непредоставления Поставщиком подтверждающих документов, предусмотренных п. 3.1.5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7A34F1" w:rsidRPr="00977E1B" w:rsidRDefault="007A34F1" w:rsidP="00CD4559">
      <w:pPr>
        <w:ind w:firstLine="540"/>
        <w:jc w:val="both"/>
        <w:rPr>
          <w:sz w:val="22"/>
          <w:szCs w:val="22"/>
        </w:rPr>
      </w:pPr>
      <w:r w:rsidRPr="00977E1B">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7A34F1" w:rsidRPr="00977E1B" w:rsidRDefault="007A34F1" w:rsidP="00CD4559">
      <w:pPr>
        <w:jc w:val="center"/>
        <w:rPr>
          <w:b/>
          <w:bCs/>
          <w:sz w:val="22"/>
          <w:szCs w:val="22"/>
        </w:rPr>
      </w:pPr>
    </w:p>
    <w:p w:rsidR="007A34F1" w:rsidRPr="00977E1B" w:rsidRDefault="007A34F1" w:rsidP="00CD4559">
      <w:pPr>
        <w:jc w:val="center"/>
        <w:rPr>
          <w:b/>
          <w:bCs/>
          <w:sz w:val="22"/>
          <w:szCs w:val="22"/>
        </w:rPr>
      </w:pPr>
      <w:r w:rsidRPr="00977E1B">
        <w:rPr>
          <w:b/>
          <w:bCs/>
          <w:sz w:val="22"/>
          <w:szCs w:val="22"/>
        </w:rPr>
        <w:t>13. ЗАКЛЮЧИТЕЛЬНЫЕ ПОЛОЖЕНИЯ</w:t>
      </w:r>
    </w:p>
    <w:p w:rsidR="007A34F1" w:rsidRPr="00977E1B" w:rsidRDefault="007A34F1" w:rsidP="00CD4559">
      <w:pPr>
        <w:jc w:val="center"/>
        <w:rPr>
          <w:b/>
          <w:bCs/>
          <w:sz w:val="22"/>
          <w:szCs w:val="22"/>
        </w:rPr>
      </w:pPr>
    </w:p>
    <w:p w:rsidR="007A34F1" w:rsidRPr="00977E1B" w:rsidRDefault="007A34F1" w:rsidP="00CD4559">
      <w:pPr>
        <w:pStyle w:val="-"/>
        <w:numPr>
          <w:ilvl w:val="0"/>
          <w:numId w:val="0"/>
        </w:numPr>
        <w:tabs>
          <w:tab w:val="num" w:pos="0"/>
          <w:tab w:val="left" w:pos="1080"/>
        </w:tabs>
        <w:ind w:firstLine="540"/>
        <w:rPr>
          <w:bCs/>
          <w:sz w:val="22"/>
          <w:szCs w:val="22"/>
        </w:rPr>
      </w:pPr>
      <w:r w:rsidRPr="00977E1B">
        <w:rPr>
          <w:bCs/>
          <w:sz w:val="22"/>
          <w:szCs w:val="22"/>
        </w:rPr>
        <w:t>13.1.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7A34F1" w:rsidRPr="00977E1B" w:rsidRDefault="007A34F1" w:rsidP="00CD4559">
      <w:pPr>
        <w:numPr>
          <w:ilvl w:val="2"/>
          <w:numId w:val="0"/>
        </w:numPr>
        <w:autoSpaceDE w:val="0"/>
        <w:autoSpaceDN w:val="0"/>
        <w:adjustRightInd w:val="0"/>
        <w:ind w:firstLine="540"/>
        <w:jc w:val="both"/>
        <w:rPr>
          <w:bCs/>
          <w:sz w:val="22"/>
          <w:szCs w:val="22"/>
        </w:rPr>
      </w:pPr>
      <w:r w:rsidRPr="00977E1B">
        <w:rPr>
          <w:bCs/>
          <w:sz w:val="22"/>
          <w:szCs w:val="22"/>
        </w:rPr>
        <w:t>13.2.</w:t>
      </w:r>
      <w:r w:rsidRPr="00977E1B">
        <w:rPr>
          <w:sz w:val="22"/>
          <w:szCs w:val="22"/>
        </w:rPr>
        <w:t>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www.zakupki.rosatom.ru _____________________) (далее – Сведения), являются полными, точными и достоверными.</w:t>
      </w:r>
    </w:p>
    <w:p w:rsidR="007A34F1" w:rsidRPr="00977E1B" w:rsidRDefault="007A34F1" w:rsidP="00CD4559">
      <w:pPr>
        <w:numPr>
          <w:ilvl w:val="2"/>
          <w:numId w:val="0"/>
        </w:numPr>
        <w:autoSpaceDE w:val="0"/>
        <w:autoSpaceDN w:val="0"/>
        <w:adjustRightInd w:val="0"/>
        <w:ind w:firstLine="540"/>
        <w:jc w:val="both"/>
        <w:rPr>
          <w:bCs/>
          <w:sz w:val="22"/>
          <w:szCs w:val="22"/>
        </w:rPr>
      </w:pPr>
      <w:r w:rsidRPr="00977E1B">
        <w:rPr>
          <w:bCs/>
          <w:sz w:val="22"/>
          <w:szCs w:val="22"/>
        </w:rPr>
        <w:t>13.3.</w:t>
      </w:r>
      <w:r w:rsidRPr="00977E1B">
        <w:rPr>
          <w:sz w:val="22"/>
          <w:szCs w:val="22"/>
        </w:rPr>
        <w:t> </w:t>
      </w:r>
      <w:r w:rsidRPr="00977E1B">
        <w:rPr>
          <w:bCs/>
          <w:sz w:val="22"/>
          <w:szCs w:val="22"/>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A34F1" w:rsidRPr="00977E1B" w:rsidRDefault="007A34F1" w:rsidP="00CD4559">
      <w:pPr>
        <w:numPr>
          <w:ilvl w:val="2"/>
          <w:numId w:val="0"/>
        </w:numPr>
        <w:autoSpaceDE w:val="0"/>
        <w:autoSpaceDN w:val="0"/>
        <w:adjustRightInd w:val="0"/>
        <w:ind w:firstLine="539"/>
        <w:jc w:val="both"/>
        <w:rPr>
          <w:bCs/>
          <w:sz w:val="22"/>
          <w:szCs w:val="22"/>
        </w:rPr>
      </w:pPr>
      <w:r w:rsidRPr="00977E1B">
        <w:rPr>
          <w:bCs/>
          <w:sz w:val="22"/>
          <w:szCs w:val="22"/>
        </w:rPr>
        <w:t>13.4.</w:t>
      </w:r>
      <w:r w:rsidRPr="00977E1B">
        <w:rPr>
          <w:sz w:val="22"/>
          <w:szCs w:val="22"/>
        </w:rPr>
        <w:t> </w:t>
      </w:r>
      <w:r w:rsidRPr="00977E1B">
        <w:rPr>
          <w:bCs/>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A34F1" w:rsidRPr="00977E1B" w:rsidRDefault="007A34F1" w:rsidP="00CD4559">
      <w:pPr>
        <w:numPr>
          <w:ilvl w:val="2"/>
          <w:numId w:val="0"/>
        </w:numPr>
        <w:autoSpaceDE w:val="0"/>
        <w:autoSpaceDN w:val="0"/>
        <w:adjustRightInd w:val="0"/>
        <w:ind w:firstLine="540"/>
        <w:jc w:val="both"/>
        <w:rPr>
          <w:bCs/>
          <w:sz w:val="22"/>
          <w:szCs w:val="22"/>
        </w:rPr>
      </w:pPr>
      <w:r w:rsidRPr="00977E1B">
        <w:rPr>
          <w:bCs/>
          <w:sz w:val="22"/>
          <w:szCs w:val="22"/>
        </w:rPr>
        <w:t>13.5.</w:t>
      </w:r>
      <w:r w:rsidRPr="00977E1B">
        <w:rPr>
          <w:sz w:val="22"/>
          <w:szCs w:val="22"/>
        </w:rPr>
        <w:t> </w:t>
      </w:r>
      <w:r w:rsidRPr="00977E1B">
        <w:rPr>
          <w:bCs/>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34F1" w:rsidRPr="00977E1B" w:rsidRDefault="007A34F1" w:rsidP="00CD4559">
      <w:pPr>
        <w:pStyle w:val="Normal1"/>
        <w:ind w:firstLine="540"/>
        <w:jc w:val="both"/>
        <w:rPr>
          <w:bCs/>
          <w:sz w:val="22"/>
          <w:szCs w:val="22"/>
          <w:lang w:val="ru-RU"/>
        </w:rPr>
      </w:pPr>
      <w:r w:rsidRPr="00977E1B">
        <w:rPr>
          <w:bCs/>
          <w:sz w:val="22"/>
          <w:szCs w:val="22"/>
          <w:lang w:val="ru-RU"/>
        </w:rPr>
        <w:t>13.6.</w:t>
      </w:r>
      <w:r w:rsidRPr="00977E1B">
        <w:rPr>
          <w:sz w:val="22"/>
          <w:szCs w:val="22"/>
        </w:rPr>
        <w:t> </w:t>
      </w:r>
      <w:r w:rsidRPr="00977E1B">
        <w:rPr>
          <w:bCs/>
          <w:sz w:val="22"/>
          <w:szCs w:val="22"/>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7A34F1" w:rsidRPr="00977E1B" w:rsidRDefault="007A34F1" w:rsidP="00CD4559">
      <w:pPr>
        <w:numPr>
          <w:ilvl w:val="2"/>
          <w:numId w:val="0"/>
        </w:numPr>
        <w:autoSpaceDE w:val="0"/>
        <w:autoSpaceDN w:val="0"/>
        <w:adjustRightInd w:val="0"/>
        <w:ind w:firstLine="539"/>
        <w:jc w:val="both"/>
        <w:rPr>
          <w:bCs/>
          <w:sz w:val="22"/>
          <w:szCs w:val="22"/>
        </w:rPr>
      </w:pPr>
      <w:r w:rsidRPr="00977E1B">
        <w:rPr>
          <w:bCs/>
          <w:sz w:val="22"/>
          <w:szCs w:val="22"/>
        </w:rPr>
        <w:t>13.7. </w:t>
      </w:r>
      <w:r w:rsidRPr="00977E1B">
        <w:rPr>
          <w:sz w:val="22"/>
          <w:szCs w:val="22"/>
        </w:rPr>
        <w:t xml:space="preserve">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977E1B">
          <w:rPr>
            <w:sz w:val="22"/>
            <w:szCs w:val="22"/>
          </w:rPr>
          <w:t>2011 г</w:t>
        </w:r>
      </w:smartTag>
      <w:r w:rsidRPr="00977E1B">
        <w:rPr>
          <w:sz w:val="22"/>
          <w:szCs w:val="22"/>
        </w:rPr>
        <w:t>. № 223-ФЗ.</w:t>
      </w:r>
    </w:p>
    <w:p w:rsidR="007A34F1" w:rsidRPr="00977E1B" w:rsidRDefault="007A34F1" w:rsidP="00CD4559">
      <w:pPr>
        <w:ind w:firstLine="539"/>
        <w:jc w:val="both"/>
        <w:rPr>
          <w:sz w:val="22"/>
          <w:szCs w:val="22"/>
        </w:rPr>
      </w:pPr>
      <w:r w:rsidRPr="00977E1B">
        <w:rPr>
          <w:sz w:val="22"/>
          <w:szCs w:val="22"/>
        </w:rPr>
        <w:t>13.8. </w:t>
      </w:r>
      <w:r w:rsidRPr="00977E1B">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977E1B">
        <w:rPr>
          <w:sz w:val="22"/>
          <w:szCs w:val="22"/>
        </w:rPr>
        <w:t>.</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13.9. Приложения:</w:t>
      </w:r>
    </w:p>
    <w:p w:rsidR="007A34F1" w:rsidRPr="00977E1B" w:rsidRDefault="007A34F1" w:rsidP="00CD4559">
      <w:pPr>
        <w:pStyle w:val="-"/>
        <w:numPr>
          <w:ilvl w:val="0"/>
          <w:numId w:val="0"/>
        </w:numPr>
        <w:tabs>
          <w:tab w:val="num" w:pos="0"/>
          <w:tab w:val="left" w:pos="1080"/>
        </w:tabs>
        <w:ind w:firstLine="540"/>
        <w:rPr>
          <w:sz w:val="22"/>
          <w:szCs w:val="22"/>
        </w:rPr>
      </w:pPr>
      <w:r w:rsidRPr="00977E1B">
        <w:rPr>
          <w:sz w:val="22"/>
          <w:szCs w:val="22"/>
        </w:rPr>
        <w:t>13.9.1. Приложение № 1 - Спецификация.</w:t>
      </w:r>
    </w:p>
    <w:p w:rsidR="007A34F1" w:rsidRPr="00977E1B" w:rsidRDefault="007A34F1" w:rsidP="00CD4559">
      <w:pPr>
        <w:pStyle w:val="-"/>
        <w:numPr>
          <w:ilvl w:val="0"/>
          <w:numId w:val="0"/>
        </w:numPr>
        <w:tabs>
          <w:tab w:val="num" w:pos="0"/>
          <w:tab w:val="left" w:pos="1080"/>
        </w:tabs>
        <w:ind w:firstLine="540"/>
        <w:rPr>
          <w:sz w:val="22"/>
          <w:szCs w:val="22"/>
        </w:rPr>
      </w:pPr>
    </w:p>
    <w:p w:rsidR="007A34F1" w:rsidRPr="00977E1B" w:rsidRDefault="007A34F1" w:rsidP="00CD4559">
      <w:pPr>
        <w:jc w:val="center"/>
        <w:rPr>
          <w:b/>
          <w:bCs/>
          <w:sz w:val="22"/>
          <w:szCs w:val="22"/>
        </w:rPr>
      </w:pPr>
      <w:r w:rsidRPr="00977E1B">
        <w:rPr>
          <w:b/>
          <w:bCs/>
          <w:sz w:val="22"/>
          <w:szCs w:val="22"/>
        </w:rPr>
        <w:t>14.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7A34F1" w:rsidRPr="00977E1B" w:rsidTr="003A738A">
        <w:tc>
          <w:tcPr>
            <w:tcW w:w="4680" w:type="dxa"/>
            <w:gridSpan w:val="2"/>
          </w:tcPr>
          <w:p w:rsidR="007A34F1" w:rsidRPr="00977E1B" w:rsidRDefault="007A34F1" w:rsidP="003A738A">
            <w:pPr>
              <w:rPr>
                <w:b/>
              </w:rPr>
            </w:pPr>
            <w:r w:rsidRPr="00977E1B">
              <w:rPr>
                <w:b/>
                <w:sz w:val="22"/>
                <w:szCs w:val="22"/>
              </w:rPr>
              <w:t>Поставщик:</w:t>
            </w:r>
          </w:p>
          <w:p w:rsidR="007A34F1" w:rsidRPr="00977E1B" w:rsidRDefault="007A34F1" w:rsidP="003A738A">
            <w:pPr>
              <w:rPr>
                <w:b/>
              </w:rPr>
            </w:pPr>
          </w:p>
        </w:tc>
        <w:tc>
          <w:tcPr>
            <w:tcW w:w="4680" w:type="dxa"/>
            <w:gridSpan w:val="2"/>
          </w:tcPr>
          <w:p w:rsidR="007A34F1" w:rsidRPr="00977E1B" w:rsidRDefault="007A34F1" w:rsidP="003A738A">
            <w:pPr>
              <w:rPr>
                <w:b/>
              </w:rPr>
            </w:pPr>
            <w:r w:rsidRPr="00977E1B">
              <w:rPr>
                <w:b/>
                <w:sz w:val="22"/>
                <w:szCs w:val="22"/>
              </w:rPr>
              <w:t>Покупатель:</w:t>
            </w:r>
          </w:p>
          <w:p w:rsidR="007A34F1" w:rsidRPr="00977E1B" w:rsidRDefault="007A34F1" w:rsidP="003A738A">
            <w:pPr>
              <w:rPr>
                <w:b/>
              </w:rPr>
            </w:pPr>
            <w:r w:rsidRPr="00977E1B">
              <w:rPr>
                <w:b/>
                <w:sz w:val="22"/>
                <w:szCs w:val="22"/>
              </w:rPr>
              <w:t>ФГУП «ВНИИА»</w:t>
            </w:r>
          </w:p>
        </w:tc>
      </w:tr>
      <w:tr w:rsidR="007A34F1" w:rsidRPr="00977E1B" w:rsidTr="003A738A">
        <w:trPr>
          <w:trHeight w:val="2362"/>
        </w:trPr>
        <w:tc>
          <w:tcPr>
            <w:tcW w:w="4680" w:type="dxa"/>
            <w:gridSpan w:val="2"/>
          </w:tcPr>
          <w:p w:rsidR="007A34F1" w:rsidRPr="00977E1B" w:rsidRDefault="007A34F1" w:rsidP="003A738A"/>
        </w:tc>
        <w:tc>
          <w:tcPr>
            <w:tcW w:w="4680" w:type="dxa"/>
            <w:gridSpan w:val="2"/>
          </w:tcPr>
          <w:p w:rsidR="007A34F1" w:rsidRPr="00977E1B" w:rsidRDefault="007A34F1" w:rsidP="003A738A"/>
          <w:p w:rsidR="007A34F1" w:rsidRPr="00977E1B" w:rsidRDefault="007A34F1" w:rsidP="003A738A">
            <w:r w:rsidRPr="00977E1B">
              <w:rPr>
                <w:sz w:val="22"/>
                <w:szCs w:val="22"/>
              </w:rPr>
              <w:t>ИНН 7707074137; КПП 770701001</w:t>
            </w:r>
          </w:p>
          <w:p w:rsidR="007A34F1" w:rsidRPr="00977E1B" w:rsidRDefault="007A34F1" w:rsidP="003A738A">
            <w:smartTag w:uri="urn:schemas-microsoft-com:office:smarttags" w:element="metricconverter">
              <w:smartTagPr>
                <w:attr w:name="ProductID" w:val="127055, г"/>
              </w:smartTagPr>
              <w:r w:rsidRPr="00977E1B">
                <w:rPr>
                  <w:sz w:val="22"/>
                  <w:szCs w:val="22"/>
                </w:rPr>
                <w:t>127055, г</w:t>
              </w:r>
            </w:smartTag>
            <w:r w:rsidRPr="00977E1B">
              <w:rPr>
                <w:sz w:val="22"/>
                <w:szCs w:val="22"/>
              </w:rPr>
              <w:t>. Москва, ул. Сущевская д. 22</w:t>
            </w:r>
          </w:p>
          <w:p w:rsidR="007A34F1" w:rsidRPr="00977E1B" w:rsidRDefault="007A34F1" w:rsidP="003A738A">
            <w:r w:rsidRPr="00977E1B">
              <w:rPr>
                <w:sz w:val="22"/>
                <w:szCs w:val="22"/>
              </w:rPr>
              <w:t>Контактное лицо: _____________</w:t>
            </w:r>
          </w:p>
          <w:p w:rsidR="007A34F1" w:rsidRPr="00977E1B" w:rsidRDefault="007A34F1" w:rsidP="003A738A">
            <w:pPr>
              <w:rPr>
                <w:u w:val="single"/>
              </w:rPr>
            </w:pPr>
            <w:r w:rsidRPr="00977E1B">
              <w:rPr>
                <w:sz w:val="22"/>
                <w:szCs w:val="22"/>
              </w:rPr>
              <w:t>Тел/Факс: _________________</w:t>
            </w:r>
          </w:p>
          <w:p w:rsidR="007A34F1" w:rsidRPr="00977E1B" w:rsidRDefault="007A34F1" w:rsidP="003A738A">
            <w:r w:rsidRPr="00977E1B">
              <w:rPr>
                <w:sz w:val="22"/>
                <w:szCs w:val="22"/>
              </w:rPr>
              <w:t>Банковские реквизиты:</w:t>
            </w:r>
          </w:p>
          <w:p w:rsidR="007A34F1" w:rsidRPr="00977E1B" w:rsidRDefault="007A34F1" w:rsidP="003A738A">
            <w:r w:rsidRPr="00977E1B">
              <w:rPr>
                <w:sz w:val="22"/>
                <w:szCs w:val="22"/>
              </w:rPr>
              <w:t>р/с 40502810800400000002</w:t>
            </w:r>
          </w:p>
          <w:p w:rsidR="007A34F1" w:rsidRPr="00977E1B" w:rsidRDefault="007A34F1" w:rsidP="003A738A">
            <w:r w:rsidRPr="00977E1B">
              <w:rPr>
                <w:sz w:val="22"/>
                <w:szCs w:val="22"/>
              </w:rPr>
              <w:t>ОАО Банк ВТБ</w:t>
            </w:r>
          </w:p>
          <w:p w:rsidR="007A34F1" w:rsidRPr="00977E1B" w:rsidRDefault="007A34F1" w:rsidP="003A738A">
            <w:r w:rsidRPr="00977E1B">
              <w:rPr>
                <w:sz w:val="22"/>
                <w:szCs w:val="22"/>
              </w:rPr>
              <w:t>к/с 30101810700000000187 в ОПЕРУ Московского ГТУ Банка России</w:t>
            </w:r>
          </w:p>
          <w:p w:rsidR="007A34F1" w:rsidRPr="00977E1B" w:rsidRDefault="007A34F1" w:rsidP="003A738A">
            <w:r w:rsidRPr="00977E1B">
              <w:rPr>
                <w:sz w:val="22"/>
                <w:szCs w:val="22"/>
              </w:rPr>
              <w:t>БИК 044525187</w:t>
            </w:r>
          </w:p>
          <w:p w:rsidR="007A34F1" w:rsidRPr="00977E1B" w:rsidRDefault="007A34F1" w:rsidP="003A738A"/>
        </w:tc>
      </w:tr>
      <w:tr w:rsidR="007A34F1" w:rsidRPr="00977E1B" w:rsidTr="003A738A">
        <w:tblPrEx>
          <w:tblCellMar>
            <w:left w:w="57" w:type="dxa"/>
            <w:right w:w="57" w:type="dxa"/>
          </w:tblCellMar>
          <w:tblLook w:val="01E0"/>
        </w:tblPrEx>
        <w:tc>
          <w:tcPr>
            <w:tcW w:w="2576" w:type="dxa"/>
          </w:tcPr>
          <w:p w:rsidR="007A34F1" w:rsidRPr="00977E1B" w:rsidRDefault="007A34F1" w:rsidP="003A738A">
            <w:r w:rsidRPr="00977E1B">
              <w:rPr>
                <w:sz w:val="22"/>
                <w:szCs w:val="22"/>
              </w:rPr>
              <w:t>Поставщик:</w:t>
            </w:r>
          </w:p>
        </w:tc>
        <w:tc>
          <w:tcPr>
            <w:tcW w:w="2104" w:type="dxa"/>
          </w:tcPr>
          <w:p w:rsidR="007A34F1" w:rsidRPr="00977E1B" w:rsidRDefault="007A34F1" w:rsidP="003A738A"/>
        </w:tc>
        <w:tc>
          <w:tcPr>
            <w:tcW w:w="2519" w:type="dxa"/>
          </w:tcPr>
          <w:p w:rsidR="007A34F1" w:rsidRPr="00977E1B" w:rsidRDefault="007A34F1" w:rsidP="003A738A">
            <w:r w:rsidRPr="00977E1B">
              <w:rPr>
                <w:sz w:val="22"/>
                <w:szCs w:val="22"/>
              </w:rPr>
              <w:t>Покупатель:</w:t>
            </w:r>
          </w:p>
        </w:tc>
        <w:tc>
          <w:tcPr>
            <w:tcW w:w="2161" w:type="dxa"/>
          </w:tcPr>
          <w:p w:rsidR="007A34F1" w:rsidRPr="00977E1B" w:rsidRDefault="007A34F1" w:rsidP="003A738A"/>
        </w:tc>
      </w:tr>
      <w:tr w:rsidR="007A34F1" w:rsidRPr="00977E1B" w:rsidTr="003A738A">
        <w:tblPrEx>
          <w:tblCellMar>
            <w:left w:w="57" w:type="dxa"/>
            <w:right w:w="57" w:type="dxa"/>
          </w:tblCellMar>
          <w:tblLook w:val="01E0"/>
        </w:tblPrEx>
        <w:tc>
          <w:tcPr>
            <w:tcW w:w="2576" w:type="dxa"/>
            <w:tcBorders>
              <w:bottom w:val="single" w:sz="4" w:space="0" w:color="auto"/>
            </w:tcBorders>
          </w:tcPr>
          <w:p w:rsidR="007A34F1" w:rsidRPr="00977E1B" w:rsidRDefault="007A34F1" w:rsidP="003A738A"/>
        </w:tc>
        <w:tc>
          <w:tcPr>
            <w:tcW w:w="2104" w:type="dxa"/>
          </w:tcPr>
          <w:p w:rsidR="007A34F1" w:rsidRPr="00977E1B" w:rsidRDefault="007A34F1" w:rsidP="003A738A"/>
        </w:tc>
        <w:tc>
          <w:tcPr>
            <w:tcW w:w="2519" w:type="dxa"/>
          </w:tcPr>
          <w:p w:rsidR="007A34F1" w:rsidRPr="00977E1B" w:rsidRDefault="007A34F1" w:rsidP="003A738A">
            <w:r w:rsidRPr="00977E1B">
              <w:rPr>
                <w:sz w:val="22"/>
                <w:szCs w:val="22"/>
              </w:rPr>
              <w:t>Заместитель директора</w:t>
            </w:r>
          </w:p>
        </w:tc>
        <w:tc>
          <w:tcPr>
            <w:tcW w:w="2161" w:type="dxa"/>
          </w:tcPr>
          <w:p w:rsidR="007A34F1" w:rsidRPr="00977E1B" w:rsidRDefault="007A34F1" w:rsidP="003A738A"/>
        </w:tc>
      </w:tr>
      <w:tr w:rsidR="007A34F1" w:rsidRPr="00977E1B" w:rsidTr="003A738A">
        <w:tblPrEx>
          <w:tblCellMar>
            <w:left w:w="57" w:type="dxa"/>
            <w:right w:w="57" w:type="dxa"/>
          </w:tblCellMar>
          <w:tblLook w:val="01E0"/>
        </w:tblPrEx>
        <w:tc>
          <w:tcPr>
            <w:tcW w:w="2576" w:type="dxa"/>
            <w:tcBorders>
              <w:top w:val="single" w:sz="4" w:space="0" w:color="auto"/>
              <w:bottom w:val="single" w:sz="4" w:space="0" w:color="auto"/>
            </w:tcBorders>
          </w:tcPr>
          <w:p w:rsidR="007A34F1" w:rsidRPr="00977E1B" w:rsidRDefault="007A34F1" w:rsidP="003A738A"/>
        </w:tc>
        <w:tc>
          <w:tcPr>
            <w:tcW w:w="2104" w:type="dxa"/>
          </w:tcPr>
          <w:p w:rsidR="007A34F1" w:rsidRPr="00977E1B" w:rsidRDefault="007A34F1" w:rsidP="003A738A"/>
        </w:tc>
        <w:tc>
          <w:tcPr>
            <w:tcW w:w="2519" w:type="dxa"/>
            <w:tcBorders>
              <w:bottom w:val="single" w:sz="4" w:space="0" w:color="auto"/>
            </w:tcBorders>
          </w:tcPr>
          <w:p w:rsidR="007A34F1" w:rsidRPr="00977E1B" w:rsidRDefault="007A34F1" w:rsidP="003A738A"/>
        </w:tc>
        <w:tc>
          <w:tcPr>
            <w:tcW w:w="2161" w:type="dxa"/>
          </w:tcPr>
          <w:p w:rsidR="007A34F1" w:rsidRPr="00977E1B" w:rsidRDefault="007A34F1" w:rsidP="003A738A">
            <w:pPr>
              <w:jc w:val="center"/>
            </w:pPr>
            <w:r w:rsidRPr="00977E1B">
              <w:rPr>
                <w:sz w:val="22"/>
                <w:szCs w:val="22"/>
              </w:rPr>
              <w:t>Кожемякин И.О.</w:t>
            </w:r>
          </w:p>
        </w:tc>
      </w:tr>
      <w:tr w:rsidR="007A34F1" w:rsidRPr="00977E1B" w:rsidTr="003A738A">
        <w:tblPrEx>
          <w:tblCellMar>
            <w:left w:w="57" w:type="dxa"/>
            <w:right w:w="57" w:type="dxa"/>
          </w:tblCellMar>
          <w:tblLook w:val="01E0"/>
        </w:tblPrEx>
        <w:tc>
          <w:tcPr>
            <w:tcW w:w="2576" w:type="dxa"/>
            <w:tcBorders>
              <w:top w:val="single" w:sz="4" w:space="0" w:color="auto"/>
              <w:bottom w:val="single" w:sz="4" w:space="0" w:color="auto"/>
            </w:tcBorders>
          </w:tcPr>
          <w:p w:rsidR="007A34F1" w:rsidRPr="00977E1B" w:rsidRDefault="007A34F1" w:rsidP="003A738A"/>
        </w:tc>
        <w:tc>
          <w:tcPr>
            <w:tcW w:w="2104" w:type="dxa"/>
          </w:tcPr>
          <w:p w:rsidR="007A34F1" w:rsidRPr="00977E1B" w:rsidRDefault="007A34F1" w:rsidP="003A738A"/>
        </w:tc>
        <w:tc>
          <w:tcPr>
            <w:tcW w:w="2519" w:type="dxa"/>
            <w:tcBorders>
              <w:top w:val="single" w:sz="4" w:space="0" w:color="auto"/>
              <w:bottom w:val="single" w:sz="4" w:space="0" w:color="auto"/>
            </w:tcBorders>
          </w:tcPr>
          <w:p w:rsidR="007A34F1" w:rsidRPr="00977E1B" w:rsidRDefault="007A34F1" w:rsidP="003A738A"/>
        </w:tc>
        <w:tc>
          <w:tcPr>
            <w:tcW w:w="2161" w:type="dxa"/>
          </w:tcPr>
          <w:p w:rsidR="007A34F1" w:rsidRPr="00977E1B" w:rsidRDefault="007A34F1" w:rsidP="003A738A">
            <w:pPr>
              <w:jc w:val="center"/>
            </w:pPr>
          </w:p>
        </w:tc>
      </w:tr>
      <w:tr w:rsidR="007A34F1" w:rsidRPr="00977E1B" w:rsidTr="003A738A">
        <w:tblPrEx>
          <w:tblCellMar>
            <w:left w:w="57" w:type="dxa"/>
            <w:right w:w="57" w:type="dxa"/>
          </w:tblCellMar>
          <w:tblLook w:val="01E0"/>
        </w:tblPrEx>
        <w:tc>
          <w:tcPr>
            <w:tcW w:w="2576" w:type="dxa"/>
            <w:tcBorders>
              <w:top w:val="single" w:sz="4" w:space="0" w:color="auto"/>
            </w:tcBorders>
          </w:tcPr>
          <w:p w:rsidR="007A34F1" w:rsidRPr="00977E1B" w:rsidRDefault="007A34F1" w:rsidP="003A738A">
            <w:pPr>
              <w:jc w:val="center"/>
            </w:pPr>
            <w:r w:rsidRPr="00977E1B">
              <w:rPr>
                <w:sz w:val="22"/>
                <w:szCs w:val="22"/>
              </w:rPr>
              <w:t>М.П.</w:t>
            </w:r>
          </w:p>
        </w:tc>
        <w:tc>
          <w:tcPr>
            <w:tcW w:w="2104" w:type="dxa"/>
          </w:tcPr>
          <w:p w:rsidR="007A34F1" w:rsidRPr="00977E1B" w:rsidRDefault="007A34F1" w:rsidP="003A738A">
            <w:pPr>
              <w:jc w:val="center"/>
            </w:pPr>
          </w:p>
        </w:tc>
        <w:tc>
          <w:tcPr>
            <w:tcW w:w="2519" w:type="dxa"/>
            <w:tcBorders>
              <w:top w:val="single" w:sz="4" w:space="0" w:color="auto"/>
            </w:tcBorders>
          </w:tcPr>
          <w:p w:rsidR="007A34F1" w:rsidRPr="00977E1B" w:rsidRDefault="007A34F1" w:rsidP="003A738A">
            <w:pPr>
              <w:jc w:val="center"/>
            </w:pPr>
            <w:r w:rsidRPr="00977E1B">
              <w:rPr>
                <w:sz w:val="22"/>
                <w:szCs w:val="22"/>
              </w:rPr>
              <w:t>М.П.</w:t>
            </w:r>
          </w:p>
        </w:tc>
        <w:tc>
          <w:tcPr>
            <w:tcW w:w="2161" w:type="dxa"/>
          </w:tcPr>
          <w:p w:rsidR="007A34F1" w:rsidRPr="00977E1B" w:rsidRDefault="007A34F1" w:rsidP="003A738A">
            <w:pPr>
              <w:jc w:val="center"/>
            </w:pPr>
          </w:p>
        </w:tc>
      </w:tr>
    </w:tbl>
    <w:p w:rsidR="007A34F1" w:rsidRPr="00977E1B" w:rsidRDefault="007A34F1" w:rsidP="00CD4559">
      <w:pPr>
        <w:jc w:val="right"/>
        <w:rPr>
          <w:b/>
          <w:sz w:val="22"/>
          <w:szCs w:val="22"/>
        </w:rPr>
      </w:pPr>
      <w:r w:rsidRPr="00977E1B">
        <w:rPr>
          <w:sz w:val="22"/>
          <w:szCs w:val="22"/>
        </w:rPr>
        <w:br w:type="page"/>
      </w:r>
      <w:r w:rsidRPr="00977E1B">
        <w:rPr>
          <w:b/>
          <w:sz w:val="22"/>
          <w:szCs w:val="22"/>
        </w:rPr>
        <w:t>Приложение № 1</w:t>
      </w:r>
    </w:p>
    <w:p w:rsidR="007A34F1" w:rsidRPr="00977E1B" w:rsidRDefault="007A34F1" w:rsidP="00CD4559">
      <w:pPr>
        <w:jc w:val="right"/>
        <w:rPr>
          <w:b/>
          <w:sz w:val="22"/>
          <w:szCs w:val="22"/>
        </w:rPr>
      </w:pPr>
      <w:r w:rsidRPr="00977E1B">
        <w:rPr>
          <w:b/>
          <w:sz w:val="22"/>
          <w:szCs w:val="22"/>
        </w:rPr>
        <w:t>к Договору № _________</w:t>
      </w:r>
    </w:p>
    <w:p w:rsidR="007A34F1" w:rsidRPr="00977E1B" w:rsidRDefault="007A34F1" w:rsidP="00CD4559">
      <w:pPr>
        <w:jc w:val="right"/>
        <w:rPr>
          <w:b/>
          <w:sz w:val="22"/>
          <w:szCs w:val="22"/>
        </w:rPr>
      </w:pPr>
      <w:r w:rsidRPr="00977E1B">
        <w:rPr>
          <w:b/>
          <w:sz w:val="22"/>
          <w:szCs w:val="22"/>
        </w:rPr>
        <w:t>от _________ 201_ г.</w:t>
      </w:r>
    </w:p>
    <w:p w:rsidR="007A34F1" w:rsidRPr="00977E1B" w:rsidRDefault="007A34F1" w:rsidP="00CD4559">
      <w:pPr>
        <w:jc w:val="right"/>
        <w:rPr>
          <w:b/>
          <w:sz w:val="22"/>
          <w:szCs w:val="22"/>
        </w:rPr>
      </w:pPr>
    </w:p>
    <w:p w:rsidR="007A34F1" w:rsidRPr="00977E1B" w:rsidRDefault="007A34F1" w:rsidP="00CD4559">
      <w:pPr>
        <w:jc w:val="center"/>
        <w:rPr>
          <w:sz w:val="22"/>
          <w:szCs w:val="22"/>
        </w:rPr>
      </w:pPr>
    </w:p>
    <w:p w:rsidR="007A34F1" w:rsidRPr="00977E1B" w:rsidRDefault="007A34F1" w:rsidP="00CD4559">
      <w:pPr>
        <w:jc w:val="center"/>
        <w:rPr>
          <w:sz w:val="22"/>
          <w:szCs w:val="22"/>
        </w:rPr>
      </w:pPr>
    </w:p>
    <w:p w:rsidR="007A34F1" w:rsidRPr="00977E1B" w:rsidRDefault="007A34F1" w:rsidP="00CD4559">
      <w:pPr>
        <w:tabs>
          <w:tab w:val="left" w:pos="6971"/>
          <w:tab w:val="left" w:pos="8291"/>
        </w:tabs>
        <w:ind w:left="403"/>
        <w:jc w:val="center"/>
        <w:rPr>
          <w:b/>
          <w:bCs/>
          <w:sz w:val="22"/>
          <w:szCs w:val="22"/>
        </w:rPr>
      </w:pPr>
      <w:r w:rsidRPr="00977E1B">
        <w:rPr>
          <w:b/>
          <w:bCs/>
          <w:sz w:val="22"/>
          <w:szCs w:val="22"/>
        </w:rPr>
        <w:t>СПЕЦИФИКАЦИЯ</w:t>
      </w:r>
    </w:p>
    <w:p w:rsidR="007A34F1" w:rsidRPr="00977E1B" w:rsidRDefault="007A34F1" w:rsidP="00CD4559">
      <w:pPr>
        <w:tabs>
          <w:tab w:val="left" w:pos="6971"/>
          <w:tab w:val="left" w:pos="8291"/>
        </w:tabs>
        <w:ind w:left="403"/>
        <w:jc w:val="center"/>
        <w:rPr>
          <w:b/>
          <w:bCs/>
          <w:sz w:val="22"/>
          <w:szCs w:val="22"/>
        </w:rPr>
      </w:pPr>
    </w:p>
    <w:tbl>
      <w:tblPr>
        <w:tblW w:w="10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48"/>
        <w:gridCol w:w="1738"/>
        <w:gridCol w:w="1774"/>
        <w:gridCol w:w="579"/>
        <w:gridCol w:w="579"/>
        <w:gridCol w:w="966"/>
        <w:gridCol w:w="1290"/>
        <w:gridCol w:w="773"/>
        <w:gridCol w:w="1160"/>
        <w:gridCol w:w="1544"/>
      </w:tblGrid>
      <w:tr w:rsidR="007A34F1" w:rsidRPr="00977E1B" w:rsidTr="003A738A">
        <w:trPr>
          <w:trHeight w:val="323"/>
          <w:jc w:val="center"/>
        </w:trPr>
        <w:tc>
          <w:tcPr>
            <w:tcW w:w="448" w:type="dxa"/>
            <w:vAlign w:val="center"/>
          </w:tcPr>
          <w:p w:rsidR="007A34F1" w:rsidRPr="00977E1B" w:rsidRDefault="007A34F1" w:rsidP="003A738A">
            <w:pPr>
              <w:jc w:val="center"/>
            </w:pPr>
            <w:r w:rsidRPr="00977E1B">
              <w:rPr>
                <w:sz w:val="22"/>
                <w:szCs w:val="22"/>
              </w:rPr>
              <w:t>№ п/п</w:t>
            </w:r>
          </w:p>
        </w:tc>
        <w:tc>
          <w:tcPr>
            <w:tcW w:w="1738" w:type="dxa"/>
            <w:vAlign w:val="center"/>
          </w:tcPr>
          <w:p w:rsidR="007A34F1" w:rsidRPr="00977E1B" w:rsidRDefault="007A34F1" w:rsidP="003A738A">
            <w:pPr>
              <w:jc w:val="center"/>
            </w:pPr>
            <w:r w:rsidRPr="00977E1B">
              <w:rPr>
                <w:sz w:val="22"/>
                <w:szCs w:val="22"/>
              </w:rPr>
              <w:t>Наименование Товара, марка (товарный знак) (Производитель/ страна происхождения)</w:t>
            </w:r>
          </w:p>
        </w:tc>
        <w:tc>
          <w:tcPr>
            <w:tcW w:w="1774" w:type="dxa"/>
            <w:vAlign w:val="center"/>
          </w:tcPr>
          <w:p w:rsidR="007A34F1" w:rsidRPr="00977E1B" w:rsidRDefault="007A34F1" w:rsidP="003A738A">
            <w:pPr>
              <w:jc w:val="center"/>
            </w:pPr>
            <w:r w:rsidRPr="00977E1B">
              <w:rPr>
                <w:sz w:val="22"/>
                <w:szCs w:val="22"/>
              </w:rPr>
              <w:t>Функциональные свойства и технические характеристики</w:t>
            </w:r>
          </w:p>
        </w:tc>
        <w:tc>
          <w:tcPr>
            <w:tcW w:w="579" w:type="dxa"/>
            <w:vAlign w:val="center"/>
          </w:tcPr>
          <w:p w:rsidR="007A34F1" w:rsidRPr="00977E1B" w:rsidRDefault="007A34F1" w:rsidP="003A738A">
            <w:pPr>
              <w:jc w:val="center"/>
            </w:pPr>
            <w:r w:rsidRPr="00977E1B">
              <w:rPr>
                <w:sz w:val="22"/>
                <w:szCs w:val="22"/>
              </w:rPr>
              <w:t>Ед.</w:t>
            </w:r>
          </w:p>
          <w:p w:rsidR="007A34F1" w:rsidRPr="00977E1B" w:rsidRDefault="007A34F1" w:rsidP="003A738A">
            <w:pPr>
              <w:jc w:val="center"/>
            </w:pPr>
            <w:r w:rsidRPr="00977E1B">
              <w:rPr>
                <w:sz w:val="22"/>
                <w:szCs w:val="22"/>
              </w:rPr>
              <w:t>изм.</w:t>
            </w:r>
          </w:p>
          <w:p w:rsidR="007A34F1" w:rsidRPr="00977E1B" w:rsidRDefault="007A34F1" w:rsidP="003A738A">
            <w:pPr>
              <w:jc w:val="center"/>
            </w:pPr>
            <w:r w:rsidRPr="00977E1B">
              <w:rPr>
                <w:sz w:val="22"/>
                <w:szCs w:val="22"/>
              </w:rPr>
              <w:t>шт.</w:t>
            </w:r>
          </w:p>
        </w:tc>
        <w:tc>
          <w:tcPr>
            <w:tcW w:w="579" w:type="dxa"/>
            <w:vAlign w:val="center"/>
          </w:tcPr>
          <w:p w:rsidR="007A34F1" w:rsidRPr="00977E1B" w:rsidRDefault="007A34F1" w:rsidP="003A738A">
            <w:pPr>
              <w:jc w:val="center"/>
            </w:pPr>
            <w:r w:rsidRPr="00977E1B">
              <w:rPr>
                <w:sz w:val="22"/>
                <w:szCs w:val="22"/>
              </w:rPr>
              <w:t>Кол-во</w:t>
            </w:r>
          </w:p>
        </w:tc>
        <w:tc>
          <w:tcPr>
            <w:tcW w:w="966" w:type="dxa"/>
            <w:vAlign w:val="center"/>
          </w:tcPr>
          <w:p w:rsidR="007A34F1" w:rsidRPr="00977E1B" w:rsidRDefault="007A34F1" w:rsidP="003A738A">
            <w:pPr>
              <w:jc w:val="center"/>
            </w:pPr>
            <w:r w:rsidRPr="00977E1B">
              <w:rPr>
                <w:sz w:val="22"/>
                <w:szCs w:val="22"/>
              </w:rPr>
              <w:t>Цена, за ед. руб. коп.</w:t>
            </w:r>
          </w:p>
        </w:tc>
        <w:tc>
          <w:tcPr>
            <w:tcW w:w="1290" w:type="dxa"/>
            <w:vAlign w:val="center"/>
          </w:tcPr>
          <w:p w:rsidR="007A34F1" w:rsidRPr="00977E1B" w:rsidRDefault="007A34F1" w:rsidP="003A738A">
            <w:pPr>
              <w:ind w:right="77"/>
              <w:jc w:val="center"/>
            </w:pPr>
            <w:r w:rsidRPr="00977E1B">
              <w:rPr>
                <w:sz w:val="22"/>
                <w:szCs w:val="22"/>
              </w:rPr>
              <w:t>Общая стоимость без учета НДС, руб. коп.</w:t>
            </w:r>
          </w:p>
        </w:tc>
        <w:tc>
          <w:tcPr>
            <w:tcW w:w="773" w:type="dxa"/>
            <w:vAlign w:val="center"/>
          </w:tcPr>
          <w:p w:rsidR="007A34F1" w:rsidRPr="00977E1B" w:rsidRDefault="007A34F1" w:rsidP="003A738A">
            <w:pPr>
              <w:jc w:val="center"/>
            </w:pPr>
            <w:r w:rsidRPr="00977E1B">
              <w:rPr>
                <w:sz w:val="22"/>
                <w:szCs w:val="22"/>
              </w:rPr>
              <w:t>НДС (__%), руб. коп.</w:t>
            </w:r>
          </w:p>
        </w:tc>
        <w:tc>
          <w:tcPr>
            <w:tcW w:w="1160" w:type="dxa"/>
            <w:vAlign w:val="center"/>
          </w:tcPr>
          <w:p w:rsidR="007A34F1" w:rsidRPr="00977E1B" w:rsidRDefault="007A34F1" w:rsidP="003A738A">
            <w:pPr>
              <w:jc w:val="center"/>
            </w:pPr>
            <w:r w:rsidRPr="00977E1B">
              <w:rPr>
                <w:sz w:val="22"/>
                <w:szCs w:val="22"/>
              </w:rPr>
              <w:t>Общая стоимость с учетом НДС,</w:t>
            </w:r>
          </w:p>
          <w:p w:rsidR="007A34F1" w:rsidRPr="00977E1B" w:rsidRDefault="007A34F1" w:rsidP="003A738A">
            <w:pPr>
              <w:jc w:val="center"/>
            </w:pPr>
            <w:r w:rsidRPr="00977E1B">
              <w:rPr>
                <w:sz w:val="22"/>
                <w:szCs w:val="22"/>
              </w:rPr>
              <w:t>руб. коп.</w:t>
            </w:r>
          </w:p>
        </w:tc>
        <w:tc>
          <w:tcPr>
            <w:tcW w:w="1544" w:type="dxa"/>
            <w:vAlign w:val="center"/>
          </w:tcPr>
          <w:p w:rsidR="007A34F1" w:rsidRPr="00977E1B" w:rsidRDefault="007A34F1" w:rsidP="003A738A">
            <w:pPr>
              <w:jc w:val="center"/>
            </w:pPr>
            <w:r w:rsidRPr="00977E1B">
              <w:rPr>
                <w:sz w:val="22"/>
                <w:szCs w:val="22"/>
              </w:rPr>
              <w:t>Наличие сертификатов соответствия, паспортов качества</w:t>
            </w:r>
          </w:p>
        </w:tc>
      </w:tr>
      <w:tr w:rsidR="007A34F1" w:rsidRPr="00977E1B" w:rsidTr="003A738A">
        <w:trPr>
          <w:trHeight w:val="273"/>
          <w:jc w:val="center"/>
        </w:trPr>
        <w:tc>
          <w:tcPr>
            <w:tcW w:w="448" w:type="dxa"/>
          </w:tcPr>
          <w:p w:rsidR="007A34F1" w:rsidRPr="00977E1B" w:rsidRDefault="007A34F1" w:rsidP="003A738A">
            <w:r w:rsidRPr="00977E1B">
              <w:rPr>
                <w:sz w:val="22"/>
                <w:szCs w:val="22"/>
              </w:rPr>
              <w:t>1</w:t>
            </w:r>
          </w:p>
        </w:tc>
        <w:tc>
          <w:tcPr>
            <w:tcW w:w="1738" w:type="dxa"/>
          </w:tcPr>
          <w:p w:rsidR="007A34F1" w:rsidRPr="00977E1B" w:rsidRDefault="007A34F1" w:rsidP="003A738A"/>
        </w:tc>
        <w:tc>
          <w:tcPr>
            <w:tcW w:w="1774" w:type="dxa"/>
          </w:tcPr>
          <w:p w:rsidR="007A34F1" w:rsidRPr="00977E1B" w:rsidRDefault="007A34F1" w:rsidP="003A738A"/>
        </w:tc>
        <w:tc>
          <w:tcPr>
            <w:tcW w:w="579" w:type="dxa"/>
          </w:tcPr>
          <w:p w:rsidR="007A34F1" w:rsidRPr="00977E1B" w:rsidRDefault="007A34F1" w:rsidP="003A738A"/>
        </w:tc>
        <w:tc>
          <w:tcPr>
            <w:tcW w:w="579" w:type="dxa"/>
          </w:tcPr>
          <w:p w:rsidR="007A34F1" w:rsidRPr="00977E1B" w:rsidRDefault="007A34F1" w:rsidP="003A738A"/>
        </w:tc>
        <w:tc>
          <w:tcPr>
            <w:tcW w:w="966" w:type="dxa"/>
          </w:tcPr>
          <w:p w:rsidR="007A34F1" w:rsidRPr="00977E1B" w:rsidRDefault="007A34F1" w:rsidP="003A738A"/>
        </w:tc>
        <w:tc>
          <w:tcPr>
            <w:tcW w:w="1290" w:type="dxa"/>
          </w:tcPr>
          <w:p w:rsidR="007A34F1" w:rsidRPr="00977E1B" w:rsidRDefault="007A34F1" w:rsidP="003A738A"/>
        </w:tc>
        <w:tc>
          <w:tcPr>
            <w:tcW w:w="773" w:type="dxa"/>
          </w:tcPr>
          <w:p w:rsidR="007A34F1" w:rsidRPr="00977E1B" w:rsidRDefault="007A34F1" w:rsidP="003A738A"/>
        </w:tc>
        <w:tc>
          <w:tcPr>
            <w:tcW w:w="1160" w:type="dxa"/>
          </w:tcPr>
          <w:p w:rsidR="007A34F1" w:rsidRPr="00977E1B" w:rsidRDefault="007A34F1" w:rsidP="003A738A"/>
        </w:tc>
        <w:tc>
          <w:tcPr>
            <w:tcW w:w="1544" w:type="dxa"/>
          </w:tcPr>
          <w:p w:rsidR="007A34F1" w:rsidRPr="00977E1B" w:rsidRDefault="007A34F1" w:rsidP="003A738A"/>
        </w:tc>
      </w:tr>
    </w:tbl>
    <w:p w:rsidR="007A34F1" w:rsidRPr="00977E1B" w:rsidRDefault="007A34F1" w:rsidP="00CD4559">
      <w:pPr>
        <w:jc w:val="center"/>
        <w:rPr>
          <w:sz w:val="22"/>
          <w:szCs w:val="22"/>
          <w:lang w:val="en-US"/>
        </w:rPr>
      </w:pPr>
    </w:p>
    <w:p w:rsidR="007A34F1" w:rsidRPr="00977E1B" w:rsidRDefault="007A34F1" w:rsidP="00CD4559">
      <w:pPr>
        <w:ind w:firstLine="708"/>
        <w:jc w:val="both"/>
        <w:rPr>
          <w:sz w:val="22"/>
          <w:szCs w:val="22"/>
        </w:rPr>
      </w:pPr>
      <w:r w:rsidRPr="00977E1B">
        <w:rPr>
          <w:sz w:val="22"/>
          <w:szCs w:val="22"/>
        </w:rPr>
        <w:t xml:space="preserve">Итого: Стоимость Товара составляет ________________ ( </w:t>
      </w:r>
      <w:r w:rsidRPr="00977E1B">
        <w:rPr>
          <w:i/>
          <w:sz w:val="22"/>
          <w:szCs w:val="22"/>
        </w:rPr>
        <w:t>сумма прописью</w:t>
      </w:r>
      <w:r w:rsidRPr="00977E1B">
        <w:rPr>
          <w:sz w:val="22"/>
          <w:szCs w:val="22"/>
        </w:rPr>
        <w:t xml:space="preserve"> ) рублей, ___ копеек, в том числе НДС ( ____ %) ______________ ( </w:t>
      </w:r>
      <w:r w:rsidRPr="00977E1B">
        <w:rPr>
          <w:i/>
          <w:sz w:val="22"/>
          <w:szCs w:val="22"/>
        </w:rPr>
        <w:t>сумма прописью</w:t>
      </w:r>
      <w:r w:rsidRPr="00977E1B">
        <w:rPr>
          <w:sz w:val="22"/>
          <w:szCs w:val="22"/>
        </w:rPr>
        <w:t xml:space="preserve"> ) рублей ____ копеек.</w:t>
      </w:r>
    </w:p>
    <w:p w:rsidR="007A34F1" w:rsidRPr="00977E1B" w:rsidRDefault="007A34F1" w:rsidP="00CD4559">
      <w:pPr>
        <w:ind w:firstLine="708"/>
        <w:jc w:val="both"/>
        <w:rPr>
          <w:sz w:val="22"/>
          <w:szCs w:val="22"/>
        </w:rPr>
      </w:pPr>
    </w:p>
    <w:p w:rsidR="007A34F1" w:rsidRPr="00977E1B" w:rsidRDefault="007A34F1" w:rsidP="00CD4559">
      <w:pPr>
        <w:ind w:firstLine="708"/>
        <w:jc w:val="both"/>
        <w:rPr>
          <w:sz w:val="22"/>
          <w:szCs w:val="22"/>
        </w:rPr>
      </w:pPr>
      <w:r w:rsidRPr="00977E1B">
        <w:rPr>
          <w:b/>
          <w:spacing w:val="7"/>
          <w:sz w:val="22"/>
          <w:szCs w:val="22"/>
        </w:rPr>
        <w:t xml:space="preserve">Срок поставки: </w:t>
      </w:r>
      <w:r w:rsidRPr="00977E1B">
        <w:rPr>
          <w:sz w:val="22"/>
          <w:szCs w:val="22"/>
        </w:rPr>
        <w:t>не позднее _____________ г. Доставка Товара осуществляется по предварительным заявкам Покупателя на следующий день с момента получения заявки с 7:30 по 10:00.</w:t>
      </w:r>
    </w:p>
    <w:p w:rsidR="007A34F1" w:rsidRPr="00977E1B" w:rsidRDefault="007A34F1" w:rsidP="00CD4559">
      <w:pPr>
        <w:ind w:firstLine="708"/>
        <w:jc w:val="both"/>
        <w:rPr>
          <w:sz w:val="22"/>
          <w:szCs w:val="22"/>
        </w:rPr>
      </w:pPr>
    </w:p>
    <w:p w:rsidR="007A34F1" w:rsidRPr="00977E1B" w:rsidRDefault="007A34F1" w:rsidP="00CD4559">
      <w:pPr>
        <w:jc w:val="center"/>
        <w:rPr>
          <w:sz w:val="22"/>
          <w:szCs w:val="22"/>
        </w:rPr>
      </w:pPr>
    </w:p>
    <w:p w:rsidR="007A34F1" w:rsidRPr="00977E1B" w:rsidRDefault="007A34F1" w:rsidP="00CD4559">
      <w:pPr>
        <w:jc w:val="center"/>
        <w:rPr>
          <w:sz w:val="22"/>
          <w:szCs w:val="22"/>
        </w:rPr>
      </w:pPr>
    </w:p>
    <w:p w:rsidR="007A34F1" w:rsidRPr="00977E1B" w:rsidRDefault="007A34F1" w:rsidP="00CD4559">
      <w:pPr>
        <w:jc w:val="center"/>
        <w:rPr>
          <w:sz w:val="22"/>
          <w:szCs w:val="22"/>
        </w:rPr>
      </w:pPr>
    </w:p>
    <w:p w:rsidR="007A34F1" w:rsidRPr="00977E1B" w:rsidRDefault="007A34F1" w:rsidP="00CD4559">
      <w:pPr>
        <w:jc w:val="center"/>
        <w:rPr>
          <w:b/>
          <w:sz w:val="22"/>
          <w:szCs w:val="22"/>
        </w:rPr>
      </w:pPr>
    </w:p>
    <w:p w:rsidR="007A34F1" w:rsidRPr="00977E1B" w:rsidRDefault="007A34F1" w:rsidP="00CD4559">
      <w:pPr>
        <w:rPr>
          <w:sz w:val="22"/>
          <w:szCs w:val="22"/>
        </w:rPr>
      </w:pPr>
    </w:p>
    <w:tbl>
      <w:tblPr>
        <w:tblW w:w="0" w:type="auto"/>
        <w:jc w:val="center"/>
        <w:tblCellMar>
          <w:left w:w="57" w:type="dxa"/>
          <w:right w:w="57" w:type="dxa"/>
        </w:tblCellMar>
        <w:tblLook w:val="01E0"/>
      </w:tblPr>
      <w:tblGrid>
        <w:gridCol w:w="2577"/>
        <w:gridCol w:w="2160"/>
        <w:gridCol w:w="2520"/>
        <w:gridCol w:w="2300"/>
      </w:tblGrid>
      <w:tr w:rsidR="007A34F1" w:rsidRPr="00977E1B" w:rsidTr="003A738A">
        <w:trPr>
          <w:jc w:val="center"/>
        </w:trPr>
        <w:tc>
          <w:tcPr>
            <w:tcW w:w="2577" w:type="dxa"/>
          </w:tcPr>
          <w:p w:rsidR="007A34F1" w:rsidRPr="00977E1B" w:rsidRDefault="007A34F1" w:rsidP="003A738A">
            <w:r w:rsidRPr="00977E1B">
              <w:rPr>
                <w:sz w:val="22"/>
                <w:szCs w:val="22"/>
              </w:rPr>
              <w:t>От Поставщика:</w:t>
            </w:r>
          </w:p>
        </w:tc>
        <w:tc>
          <w:tcPr>
            <w:tcW w:w="2160" w:type="dxa"/>
          </w:tcPr>
          <w:p w:rsidR="007A34F1" w:rsidRPr="00977E1B" w:rsidRDefault="007A34F1" w:rsidP="003A738A"/>
        </w:tc>
        <w:tc>
          <w:tcPr>
            <w:tcW w:w="2520" w:type="dxa"/>
          </w:tcPr>
          <w:p w:rsidR="007A34F1" w:rsidRPr="00977E1B" w:rsidRDefault="007A34F1" w:rsidP="003A738A">
            <w:r w:rsidRPr="00977E1B">
              <w:rPr>
                <w:sz w:val="22"/>
                <w:szCs w:val="22"/>
              </w:rPr>
              <w:t>От Покупателя:</w:t>
            </w:r>
          </w:p>
        </w:tc>
        <w:tc>
          <w:tcPr>
            <w:tcW w:w="2300" w:type="dxa"/>
          </w:tcPr>
          <w:p w:rsidR="007A34F1" w:rsidRPr="00977E1B" w:rsidRDefault="007A34F1" w:rsidP="003A738A"/>
        </w:tc>
      </w:tr>
      <w:tr w:rsidR="007A34F1" w:rsidRPr="00977E1B" w:rsidTr="003A738A">
        <w:trPr>
          <w:trHeight w:val="172"/>
          <w:jc w:val="center"/>
        </w:trPr>
        <w:tc>
          <w:tcPr>
            <w:tcW w:w="2577" w:type="dxa"/>
          </w:tcPr>
          <w:p w:rsidR="007A34F1" w:rsidRPr="00977E1B" w:rsidRDefault="007A34F1" w:rsidP="003A738A"/>
        </w:tc>
        <w:tc>
          <w:tcPr>
            <w:tcW w:w="2160" w:type="dxa"/>
          </w:tcPr>
          <w:p w:rsidR="007A34F1" w:rsidRPr="00977E1B" w:rsidRDefault="007A34F1" w:rsidP="003A738A"/>
        </w:tc>
        <w:tc>
          <w:tcPr>
            <w:tcW w:w="2520" w:type="dxa"/>
          </w:tcPr>
          <w:p w:rsidR="007A34F1" w:rsidRPr="00977E1B" w:rsidRDefault="007A34F1" w:rsidP="003A738A"/>
        </w:tc>
        <w:tc>
          <w:tcPr>
            <w:tcW w:w="2300" w:type="dxa"/>
          </w:tcPr>
          <w:p w:rsidR="007A34F1" w:rsidRPr="00977E1B" w:rsidRDefault="007A34F1" w:rsidP="003A738A"/>
        </w:tc>
      </w:tr>
      <w:tr w:rsidR="007A34F1" w:rsidRPr="00977E1B" w:rsidTr="003A738A">
        <w:trPr>
          <w:jc w:val="center"/>
        </w:trPr>
        <w:tc>
          <w:tcPr>
            <w:tcW w:w="2577" w:type="dxa"/>
          </w:tcPr>
          <w:p w:rsidR="007A34F1" w:rsidRPr="00977E1B" w:rsidRDefault="007A34F1" w:rsidP="003A738A">
            <w:r w:rsidRPr="00977E1B">
              <w:rPr>
                <w:sz w:val="22"/>
                <w:szCs w:val="22"/>
              </w:rPr>
              <w:t>Поставщик:</w:t>
            </w:r>
          </w:p>
        </w:tc>
        <w:tc>
          <w:tcPr>
            <w:tcW w:w="2160" w:type="dxa"/>
          </w:tcPr>
          <w:p w:rsidR="007A34F1" w:rsidRPr="00977E1B" w:rsidRDefault="007A34F1" w:rsidP="003A738A"/>
        </w:tc>
        <w:tc>
          <w:tcPr>
            <w:tcW w:w="2520" w:type="dxa"/>
          </w:tcPr>
          <w:p w:rsidR="007A34F1" w:rsidRPr="00977E1B" w:rsidRDefault="007A34F1" w:rsidP="003A738A">
            <w:r w:rsidRPr="00977E1B">
              <w:rPr>
                <w:sz w:val="22"/>
                <w:szCs w:val="22"/>
              </w:rPr>
              <w:t>Покупатель:</w:t>
            </w:r>
          </w:p>
        </w:tc>
        <w:tc>
          <w:tcPr>
            <w:tcW w:w="2300" w:type="dxa"/>
          </w:tcPr>
          <w:p w:rsidR="007A34F1" w:rsidRPr="00977E1B" w:rsidRDefault="007A34F1" w:rsidP="003A738A"/>
        </w:tc>
      </w:tr>
      <w:tr w:rsidR="007A34F1" w:rsidRPr="00977E1B" w:rsidTr="003A738A">
        <w:trPr>
          <w:jc w:val="center"/>
        </w:trPr>
        <w:tc>
          <w:tcPr>
            <w:tcW w:w="2577" w:type="dxa"/>
            <w:tcBorders>
              <w:bottom w:val="single" w:sz="4" w:space="0" w:color="auto"/>
            </w:tcBorders>
          </w:tcPr>
          <w:p w:rsidR="007A34F1" w:rsidRPr="00977E1B" w:rsidRDefault="007A34F1" w:rsidP="003A738A"/>
        </w:tc>
        <w:tc>
          <w:tcPr>
            <w:tcW w:w="2160" w:type="dxa"/>
          </w:tcPr>
          <w:p w:rsidR="007A34F1" w:rsidRPr="00977E1B" w:rsidRDefault="007A34F1" w:rsidP="003A738A"/>
        </w:tc>
        <w:tc>
          <w:tcPr>
            <w:tcW w:w="2520" w:type="dxa"/>
          </w:tcPr>
          <w:p w:rsidR="007A34F1" w:rsidRPr="00977E1B" w:rsidRDefault="007A34F1" w:rsidP="003A738A">
            <w:r w:rsidRPr="00977E1B">
              <w:rPr>
                <w:sz w:val="22"/>
                <w:szCs w:val="22"/>
              </w:rPr>
              <w:t>Заместитель директора</w:t>
            </w:r>
          </w:p>
        </w:tc>
        <w:tc>
          <w:tcPr>
            <w:tcW w:w="2300" w:type="dxa"/>
          </w:tcPr>
          <w:p w:rsidR="007A34F1" w:rsidRPr="00977E1B" w:rsidRDefault="007A34F1" w:rsidP="003A738A"/>
        </w:tc>
      </w:tr>
      <w:tr w:rsidR="007A34F1" w:rsidRPr="00977E1B" w:rsidTr="003A738A">
        <w:trPr>
          <w:jc w:val="center"/>
        </w:trPr>
        <w:tc>
          <w:tcPr>
            <w:tcW w:w="2577" w:type="dxa"/>
            <w:tcBorders>
              <w:top w:val="single" w:sz="4" w:space="0" w:color="auto"/>
              <w:bottom w:val="single" w:sz="4" w:space="0" w:color="auto"/>
            </w:tcBorders>
          </w:tcPr>
          <w:p w:rsidR="007A34F1" w:rsidRPr="00977E1B" w:rsidRDefault="007A34F1" w:rsidP="003A738A"/>
        </w:tc>
        <w:tc>
          <w:tcPr>
            <w:tcW w:w="2160" w:type="dxa"/>
          </w:tcPr>
          <w:p w:rsidR="007A34F1" w:rsidRPr="00977E1B" w:rsidRDefault="007A34F1" w:rsidP="003A738A"/>
        </w:tc>
        <w:tc>
          <w:tcPr>
            <w:tcW w:w="2520" w:type="dxa"/>
            <w:tcBorders>
              <w:bottom w:val="single" w:sz="4" w:space="0" w:color="auto"/>
            </w:tcBorders>
          </w:tcPr>
          <w:p w:rsidR="007A34F1" w:rsidRPr="00977E1B" w:rsidRDefault="007A34F1" w:rsidP="003A738A"/>
        </w:tc>
        <w:tc>
          <w:tcPr>
            <w:tcW w:w="2300" w:type="dxa"/>
          </w:tcPr>
          <w:p w:rsidR="007A34F1" w:rsidRPr="00977E1B" w:rsidRDefault="007A34F1" w:rsidP="003A738A">
            <w:pPr>
              <w:jc w:val="center"/>
            </w:pPr>
            <w:r w:rsidRPr="00977E1B">
              <w:rPr>
                <w:sz w:val="22"/>
                <w:szCs w:val="22"/>
              </w:rPr>
              <w:t>Кожемякин И.О.</w:t>
            </w:r>
          </w:p>
        </w:tc>
      </w:tr>
      <w:tr w:rsidR="007A34F1" w:rsidRPr="00977E1B" w:rsidTr="003A738A">
        <w:trPr>
          <w:jc w:val="center"/>
        </w:trPr>
        <w:tc>
          <w:tcPr>
            <w:tcW w:w="2577" w:type="dxa"/>
            <w:tcBorders>
              <w:top w:val="single" w:sz="4" w:space="0" w:color="auto"/>
              <w:bottom w:val="single" w:sz="4" w:space="0" w:color="auto"/>
            </w:tcBorders>
          </w:tcPr>
          <w:p w:rsidR="007A34F1" w:rsidRPr="00977E1B" w:rsidRDefault="007A34F1" w:rsidP="003A738A"/>
        </w:tc>
        <w:tc>
          <w:tcPr>
            <w:tcW w:w="2160" w:type="dxa"/>
          </w:tcPr>
          <w:p w:rsidR="007A34F1" w:rsidRPr="00977E1B" w:rsidRDefault="007A34F1" w:rsidP="003A738A"/>
        </w:tc>
        <w:tc>
          <w:tcPr>
            <w:tcW w:w="2520" w:type="dxa"/>
            <w:tcBorders>
              <w:top w:val="single" w:sz="4" w:space="0" w:color="auto"/>
              <w:bottom w:val="single" w:sz="4" w:space="0" w:color="auto"/>
            </w:tcBorders>
          </w:tcPr>
          <w:p w:rsidR="007A34F1" w:rsidRPr="00977E1B" w:rsidRDefault="007A34F1" w:rsidP="003A738A"/>
        </w:tc>
        <w:tc>
          <w:tcPr>
            <w:tcW w:w="2300" w:type="dxa"/>
          </w:tcPr>
          <w:p w:rsidR="007A34F1" w:rsidRPr="00977E1B" w:rsidRDefault="007A34F1" w:rsidP="003A738A">
            <w:pPr>
              <w:jc w:val="center"/>
            </w:pPr>
          </w:p>
        </w:tc>
      </w:tr>
      <w:tr w:rsidR="007A34F1" w:rsidRPr="00977E1B" w:rsidTr="003A738A">
        <w:trPr>
          <w:jc w:val="center"/>
        </w:trPr>
        <w:tc>
          <w:tcPr>
            <w:tcW w:w="2577" w:type="dxa"/>
            <w:tcBorders>
              <w:top w:val="single" w:sz="4" w:space="0" w:color="auto"/>
            </w:tcBorders>
          </w:tcPr>
          <w:p w:rsidR="007A34F1" w:rsidRPr="00977E1B" w:rsidRDefault="007A34F1" w:rsidP="003A738A">
            <w:pPr>
              <w:jc w:val="center"/>
            </w:pPr>
            <w:r w:rsidRPr="00977E1B">
              <w:rPr>
                <w:sz w:val="22"/>
                <w:szCs w:val="22"/>
              </w:rPr>
              <w:t>М.П.</w:t>
            </w:r>
          </w:p>
        </w:tc>
        <w:tc>
          <w:tcPr>
            <w:tcW w:w="2160" w:type="dxa"/>
          </w:tcPr>
          <w:p w:rsidR="007A34F1" w:rsidRPr="00977E1B" w:rsidRDefault="007A34F1" w:rsidP="003A738A">
            <w:pPr>
              <w:jc w:val="center"/>
            </w:pPr>
          </w:p>
        </w:tc>
        <w:tc>
          <w:tcPr>
            <w:tcW w:w="2520" w:type="dxa"/>
            <w:tcBorders>
              <w:top w:val="single" w:sz="4" w:space="0" w:color="auto"/>
            </w:tcBorders>
          </w:tcPr>
          <w:p w:rsidR="007A34F1" w:rsidRPr="00977E1B" w:rsidRDefault="007A34F1" w:rsidP="003A738A">
            <w:pPr>
              <w:jc w:val="center"/>
            </w:pPr>
            <w:r w:rsidRPr="00977E1B">
              <w:rPr>
                <w:sz w:val="22"/>
                <w:szCs w:val="22"/>
              </w:rPr>
              <w:t>М.П.</w:t>
            </w:r>
          </w:p>
        </w:tc>
        <w:tc>
          <w:tcPr>
            <w:tcW w:w="2300" w:type="dxa"/>
          </w:tcPr>
          <w:p w:rsidR="007A34F1" w:rsidRPr="00977E1B" w:rsidRDefault="007A34F1" w:rsidP="003A738A">
            <w:pPr>
              <w:jc w:val="center"/>
            </w:pPr>
          </w:p>
        </w:tc>
      </w:tr>
      <w:tr w:rsidR="007A34F1" w:rsidRPr="00977E1B" w:rsidTr="003A738A">
        <w:trPr>
          <w:jc w:val="center"/>
        </w:trPr>
        <w:tc>
          <w:tcPr>
            <w:tcW w:w="2577" w:type="dxa"/>
          </w:tcPr>
          <w:p w:rsidR="007A34F1" w:rsidRPr="00977E1B" w:rsidRDefault="007A34F1" w:rsidP="003A738A"/>
        </w:tc>
        <w:tc>
          <w:tcPr>
            <w:tcW w:w="2160" w:type="dxa"/>
          </w:tcPr>
          <w:p w:rsidR="007A34F1" w:rsidRPr="00977E1B" w:rsidRDefault="007A34F1" w:rsidP="003A738A"/>
        </w:tc>
        <w:tc>
          <w:tcPr>
            <w:tcW w:w="2520" w:type="dxa"/>
          </w:tcPr>
          <w:p w:rsidR="007A34F1" w:rsidRPr="00977E1B" w:rsidRDefault="007A34F1" w:rsidP="003A738A"/>
        </w:tc>
        <w:tc>
          <w:tcPr>
            <w:tcW w:w="2300" w:type="dxa"/>
          </w:tcPr>
          <w:p w:rsidR="007A34F1" w:rsidRPr="00977E1B" w:rsidRDefault="007A34F1" w:rsidP="003A738A"/>
        </w:tc>
      </w:tr>
      <w:tr w:rsidR="007A34F1" w:rsidRPr="00977E1B" w:rsidTr="003A738A">
        <w:trPr>
          <w:jc w:val="center"/>
        </w:trPr>
        <w:tc>
          <w:tcPr>
            <w:tcW w:w="2577" w:type="dxa"/>
          </w:tcPr>
          <w:p w:rsidR="007A34F1" w:rsidRPr="00977E1B" w:rsidRDefault="007A34F1" w:rsidP="003A738A"/>
        </w:tc>
        <w:tc>
          <w:tcPr>
            <w:tcW w:w="2160" w:type="dxa"/>
          </w:tcPr>
          <w:p w:rsidR="007A34F1" w:rsidRPr="00977E1B" w:rsidRDefault="007A34F1" w:rsidP="003A738A"/>
        </w:tc>
        <w:tc>
          <w:tcPr>
            <w:tcW w:w="2520" w:type="dxa"/>
          </w:tcPr>
          <w:p w:rsidR="007A34F1" w:rsidRPr="00977E1B" w:rsidRDefault="007A34F1" w:rsidP="003A738A"/>
        </w:tc>
        <w:tc>
          <w:tcPr>
            <w:tcW w:w="2300" w:type="dxa"/>
          </w:tcPr>
          <w:p w:rsidR="007A34F1" w:rsidRPr="00977E1B" w:rsidRDefault="007A34F1" w:rsidP="003A738A"/>
        </w:tc>
      </w:tr>
    </w:tbl>
    <w:p w:rsidR="007A34F1" w:rsidRDefault="007A34F1" w:rsidP="00CD4559">
      <w:pPr>
        <w:pStyle w:val="-"/>
        <w:numPr>
          <w:ilvl w:val="0"/>
          <w:numId w:val="0"/>
        </w:numPr>
        <w:tabs>
          <w:tab w:val="num" w:pos="0"/>
          <w:tab w:val="left" w:pos="1080"/>
        </w:tabs>
        <w:ind w:firstLine="540"/>
        <w:rPr>
          <w:b/>
          <w:bCs/>
        </w:rPr>
      </w:pPr>
    </w:p>
    <w:p w:rsidR="007A34F1" w:rsidRPr="0078637D" w:rsidRDefault="007A34F1" w:rsidP="0078637D">
      <w:pPr>
        <w:ind w:left="357"/>
        <w:jc w:val="center"/>
        <w:outlineLvl w:val="0"/>
        <w:rPr>
          <w:b/>
        </w:rPr>
      </w:pPr>
    </w:p>
    <w:sectPr w:rsidR="007A34F1"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4F1" w:rsidRDefault="007A34F1" w:rsidP="0093403B">
      <w:r>
        <w:separator/>
      </w:r>
    </w:p>
  </w:endnote>
  <w:endnote w:type="continuationSeparator" w:id="0">
    <w:p w:rsidR="007A34F1" w:rsidRDefault="007A34F1"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4F1" w:rsidRDefault="007A34F1">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A34F1" w:rsidRDefault="007A34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4F1" w:rsidRDefault="007A34F1" w:rsidP="0093403B">
      <w:r>
        <w:separator/>
      </w:r>
    </w:p>
  </w:footnote>
  <w:footnote w:type="continuationSeparator" w:id="0">
    <w:p w:rsidR="007A34F1" w:rsidRDefault="007A34F1"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4F1" w:rsidRDefault="007A34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4F1" w:rsidRDefault="007A34F1">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4F1" w:rsidRDefault="007A34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81638B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788DC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0584558"/>
    <w:lvl w:ilvl="0">
      <w:start w:val="1"/>
      <w:numFmt w:val="decimal"/>
      <w:pStyle w:val="ListNumber3"/>
      <w:lvlText w:val="%1."/>
      <w:lvlJc w:val="left"/>
      <w:pPr>
        <w:tabs>
          <w:tab w:val="num" w:pos="926"/>
        </w:tabs>
        <w:ind w:left="926" w:hanging="360"/>
      </w:pPr>
    </w:lvl>
  </w:abstractNum>
  <w:abstractNum w:abstractNumId="3">
    <w:nsid w:val="FFFFFF7F"/>
    <w:multiLevelType w:val="singleLevel"/>
    <w:tmpl w:val="E3FCD88E"/>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D0F1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EA0E66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A80B47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6486ED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5D85D5A"/>
    <w:lvl w:ilvl="0">
      <w:start w:val="1"/>
      <w:numFmt w:val="decimal"/>
      <w:pStyle w:val="ListNumber"/>
      <w:lvlText w:val="%1."/>
      <w:lvlJc w:val="left"/>
      <w:pPr>
        <w:tabs>
          <w:tab w:val="num" w:pos="360"/>
        </w:tabs>
        <w:ind w:left="360" w:hanging="360"/>
      </w:pPr>
    </w:lvl>
  </w:abstractNum>
  <w:abstractNum w:abstractNumId="9">
    <w:nsid w:val="FFFFFF89"/>
    <w:multiLevelType w:val="singleLevel"/>
    <w:tmpl w:val="F4B0C33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1"/>
  </w:num>
  <w:num w:numId="13">
    <w:abstractNumId w:val="13"/>
  </w:num>
  <w:num w:numId="14">
    <w:abstractNumId w:val="17"/>
  </w:num>
  <w:num w:numId="15">
    <w:abstractNumId w:val="16"/>
  </w:num>
  <w:num w:numId="16">
    <w:abstractNumId w:val="14"/>
  </w:num>
  <w:num w:numId="17">
    <w:abstractNumId w:val="15"/>
  </w:num>
  <w:num w:numId="1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57D0"/>
    <w:rsid w:val="00017955"/>
    <w:rsid w:val="00022614"/>
    <w:rsid w:val="00023515"/>
    <w:rsid w:val="00023E16"/>
    <w:rsid w:val="00024AC0"/>
    <w:rsid w:val="00024B17"/>
    <w:rsid w:val="000260C7"/>
    <w:rsid w:val="00026E3D"/>
    <w:rsid w:val="00027412"/>
    <w:rsid w:val="00031AB7"/>
    <w:rsid w:val="0003223B"/>
    <w:rsid w:val="00034A7D"/>
    <w:rsid w:val="00035C05"/>
    <w:rsid w:val="0004780F"/>
    <w:rsid w:val="00052C02"/>
    <w:rsid w:val="00055BFF"/>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0F7B80"/>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4B9C"/>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18EA"/>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34FD"/>
    <w:rsid w:val="00264158"/>
    <w:rsid w:val="002644AC"/>
    <w:rsid w:val="00264A79"/>
    <w:rsid w:val="002676EA"/>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2BB"/>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07255"/>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38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4069"/>
    <w:rsid w:val="004B58C1"/>
    <w:rsid w:val="004B62AB"/>
    <w:rsid w:val="004C1875"/>
    <w:rsid w:val="004C4482"/>
    <w:rsid w:val="004C64F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02B9"/>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86718"/>
    <w:rsid w:val="0059055F"/>
    <w:rsid w:val="005914F7"/>
    <w:rsid w:val="00591754"/>
    <w:rsid w:val="005954E1"/>
    <w:rsid w:val="005976CB"/>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4588"/>
    <w:rsid w:val="005F6D29"/>
    <w:rsid w:val="005F78AF"/>
    <w:rsid w:val="00603AEB"/>
    <w:rsid w:val="0060626F"/>
    <w:rsid w:val="00606A18"/>
    <w:rsid w:val="00607234"/>
    <w:rsid w:val="00615A09"/>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3BD9"/>
    <w:rsid w:val="00670B5A"/>
    <w:rsid w:val="006765FF"/>
    <w:rsid w:val="00681FB4"/>
    <w:rsid w:val="00683B39"/>
    <w:rsid w:val="00695EE8"/>
    <w:rsid w:val="006A036C"/>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1004"/>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34F1"/>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505"/>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A7C"/>
    <w:rsid w:val="00905BA2"/>
    <w:rsid w:val="00912AFB"/>
    <w:rsid w:val="0092362F"/>
    <w:rsid w:val="0092445B"/>
    <w:rsid w:val="00927D84"/>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1B"/>
    <w:rsid w:val="00977E5B"/>
    <w:rsid w:val="009817C9"/>
    <w:rsid w:val="009818CD"/>
    <w:rsid w:val="009823EA"/>
    <w:rsid w:val="00982AA1"/>
    <w:rsid w:val="00993FC8"/>
    <w:rsid w:val="00994144"/>
    <w:rsid w:val="00995504"/>
    <w:rsid w:val="00996252"/>
    <w:rsid w:val="009A5446"/>
    <w:rsid w:val="009A6488"/>
    <w:rsid w:val="009D1881"/>
    <w:rsid w:val="009D4FDA"/>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01E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14F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57C6"/>
    <w:rsid w:val="00AC6CAC"/>
    <w:rsid w:val="00AE0F77"/>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37985"/>
    <w:rsid w:val="00C42230"/>
    <w:rsid w:val="00C44B5C"/>
    <w:rsid w:val="00C4506B"/>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4559"/>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3BC"/>
    <w:rsid w:val="00D06B45"/>
    <w:rsid w:val="00D07466"/>
    <w:rsid w:val="00D10D3B"/>
    <w:rsid w:val="00D11294"/>
    <w:rsid w:val="00D133DB"/>
    <w:rsid w:val="00D13D4C"/>
    <w:rsid w:val="00D14563"/>
    <w:rsid w:val="00D15ACC"/>
    <w:rsid w:val="00D16A94"/>
    <w:rsid w:val="00D17BA8"/>
    <w:rsid w:val="00D2033C"/>
    <w:rsid w:val="00D22A62"/>
    <w:rsid w:val="00D22CFE"/>
    <w:rsid w:val="00D24D4A"/>
    <w:rsid w:val="00D324A2"/>
    <w:rsid w:val="00D344B0"/>
    <w:rsid w:val="00D360AF"/>
    <w:rsid w:val="00D37E51"/>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3D05"/>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A17F1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663BD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5202B9"/>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1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1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Обычный (Web)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afff3">
    <w:name w:val="Без интервала"/>
    <w:uiPriority w:val="99"/>
    <w:rsid w:val="0078637D"/>
  </w:style>
  <w:style w:type="character" w:customStyle="1" w:styleId="2310">
    <w:name w:val="Знак Знак231"/>
    <w:uiPriority w:val="99"/>
    <w:rsid w:val="00CD4559"/>
    <w:rPr>
      <w:sz w:val="28"/>
      <w:lang w:val="ru-RU" w:eastAsia="ru-RU"/>
    </w:rPr>
  </w:style>
  <w:style w:type="paragraph" w:customStyle="1" w:styleId="-8">
    <w:name w:val="-"/>
    <w:basedOn w:val="Normal"/>
    <w:uiPriority w:val="99"/>
    <w:rsid w:val="00CD4559"/>
    <w:pPr>
      <w:tabs>
        <w:tab w:val="num" w:pos="360"/>
      </w:tabs>
      <w:jc w:val="both"/>
    </w:pPr>
  </w:style>
  <w:style w:type="numbering" w:customStyle="1" w:styleId="21">
    <w:name w:val="Стиль21"/>
    <w:rsid w:val="00A17F1E"/>
    <w:pPr>
      <w:numPr>
        <w:numId w:val="18"/>
      </w:numPr>
    </w:pPr>
  </w:style>
  <w:style w:type="numbering" w:customStyle="1" w:styleId="a">
    <w:name w:val="**Тире_список"/>
    <w:rsid w:val="00A17F1E"/>
    <w:pPr>
      <w:numPr>
        <w:numId w:val="13"/>
      </w:numPr>
    </w:pPr>
  </w:style>
  <w:style w:type="numbering" w:customStyle="1" w:styleId="11">
    <w:name w:val="Стиль11"/>
    <w:rsid w:val="00A17F1E"/>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234326"/>
      </a:dk1>
      <a:lt1>
        <a:sysClr val="window" lastClr="D7EBD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367</TotalTime>
  <Pages>9</Pages>
  <Words>4691</Words>
  <Characters>26745</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132-noi</cp:lastModifiedBy>
  <cp:revision>16</cp:revision>
  <dcterms:created xsi:type="dcterms:W3CDTF">2015-05-14T08:44:00Z</dcterms:created>
  <dcterms:modified xsi:type="dcterms:W3CDTF">2015-07-27T09:53:00Z</dcterms:modified>
</cp:coreProperties>
</file>