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8F9" w:rsidRPr="00783DC6" w:rsidRDefault="001108F9"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1108F9" w:rsidRDefault="001108F9" w:rsidP="004171E8">
      <w:pPr>
        <w:jc w:val="center"/>
        <w:rPr>
          <w:b/>
          <w:w w:val="115"/>
        </w:rPr>
      </w:pPr>
      <w:r>
        <w:rPr>
          <w:b/>
          <w:w w:val="115"/>
        </w:rPr>
        <w:t xml:space="preserve">НА ПРАВО ЗАКЛЮЧЕНИЯ ДОГОВОРА </w:t>
      </w:r>
    </w:p>
    <w:p w:rsidR="001108F9" w:rsidRDefault="001108F9" w:rsidP="00B03939">
      <w:pPr>
        <w:jc w:val="center"/>
        <w:rPr>
          <w:color w:val="000000"/>
          <w:sz w:val="28"/>
          <w:szCs w:val="28"/>
        </w:rPr>
      </w:pPr>
      <w:r w:rsidRPr="00DA02B9">
        <w:rPr>
          <w:color w:val="000000"/>
          <w:sz w:val="28"/>
          <w:szCs w:val="28"/>
        </w:rPr>
        <w:t xml:space="preserve"> на </w:t>
      </w:r>
      <w:r>
        <w:rPr>
          <w:sz w:val="28"/>
          <w:szCs w:val="28"/>
        </w:rPr>
        <w:t>п</w:t>
      </w:r>
      <w:r w:rsidRPr="00387B40">
        <w:rPr>
          <w:sz w:val="28"/>
          <w:szCs w:val="28"/>
        </w:rPr>
        <w:t>оставк</w:t>
      </w:r>
      <w:r>
        <w:rPr>
          <w:sz w:val="28"/>
          <w:szCs w:val="28"/>
        </w:rPr>
        <w:t>у</w:t>
      </w:r>
      <w:r w:rsidRPr="00387B40">
        <w:rPr>
          <w:sz w:val="28"/>
          <w:szCs w:val="28"/>
        </w:rPr>
        <w:t xml:space="preserve"> </w:t>
      </w:r>
      <w:r w:rsidRPr="00B32EB9">
        <w:rPr>
          <w:sz w:val="28"/>
          <w:szCs w:val="28"/>
        </w:rPr>
        <w:t xml:space="preserve">учебного оборудования по разделам физики: </w:t>
      </w:r>
      <w:r w:rsidRPr="00B32EB9">
        <w:rPr>
          <w:sz w:val="28"/>
          <w:szCs w:val="28"/>
          <w:lang w:eastAsia="en-GB"/>
        </w:rPr>
        <w:t xml:space="preserve">атомная физика, ядерная физика, физика твердого тела </w:t>
      </w:r>
      <w:r w:rsidRPr="00B32EB9">
        <w:rPr>
          <w:sz w:val="28"/>
          <w:szCs w:val="28"/>
        </w:rPr>
        <w:t>для образовательных нужд СФТИ НИЯУ МИФИ</w:t>
      </w:r>
    </w:p>
    <w:p w:rsidR="001108F9" w:rsidRPr="00BD7A50" w:rsidRDefault="001108F9" w:rsidP="00C666EB">
      <w:pPr>
        <w:jc w:val="center"/>
        <w:rPr>
          <w:b/>
          <w:w w:val="115"/>
          <w:u w:val="single"/>
        </w:rPr>
      </w:pPr>
      <w:r w:rsidRPr="00BD7A50">
        <w:rPr>
          <w:b/>
          <w:w w:val="115"/>
          <w:u w:val="single"/>
        </w:rPr>
        <w:t xml:space="preserve">№ </w:t>
      </w:r>
      <w:r w:rsidRPr="00BD7A50">
        <w:rPr>
          <w:b/>
          <w:sz w:val="28"/>
          <w:szCs w:val="28"/>
          <w:u w:val="single"/>
        </w:rPr>
        <w:t>170-СФТИ</w:t>
      </w:r>
    </w:p>
    <w:p w:rsidR="001108F9" w:rsidRPr="00A41A15" w:rsidRDefault="001108F9"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1108F9" w:rsidRPr="00A41A15" w:rsidTr="00F124F0">
        <w:trPr>
          <w:trHeight w:val="343"/>
        </w:trPr>
        <w:tc>
          <w:tcPr>
            <w:tcW w:w="536" w:type="dxa"/>
            <w:vAlign w:val="center"/>
          </w:tcPr>
          <w:p w:rsidR="001108F9" w:rsidRPr="00BA1748" w:rsidRDefault="001108F9" w:rsidP="00BA1748">
            <w:r w:rsidRPr="00BA1748">
              <w:t>1</w:t>
            </w:r>
          </w:p>
        </w:tc>
        <w:tc>
          <w:tcPr>
            <w:tcW w:w="4053" w:type="dxa"/>
            <w:vAlign w:val="center"/>
          </w:tcPr>
          <w:p w:rsidR="001108F9" w:rsidRPr="00303947" w:rsidRDefault="001108F9" w:rsidP="00303947">
            <w:r w:rsidRPr="00303947">
              <w:t>Форма торгов</w:t>
            </w:r>
          </w:p>
        </w:tc>
        <w:tc>
          <w:tcPr>
            <w:tcW w:w="6571" w:type="dxa"/>
            <w:vAlign w:val="center"/>
          </w:tcPr>
          <w:p w:rsidR="001108F9" w:rsidRDefault="001108F9" w:rsidP="00303947">
            <w:r w:rsidRPr="00303947">
              <w:t>Открытый аукцион</w:t>
            </w:r>
            <w:r>
              <w:t xml:space="preserve"> в электронной форме</w:t>
            </w:r>
          </w:p>
          <w:p w:rsidR="001108F9" w:rsidRPr="00303947" w:rsidRDefault="001108F9"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1108F9" w:rsidRPr="00A41A15" w:rsidTr="00F124F0">
        <w:trPr>
          <w:trHeight w:val="348"/>
        </w:trPr>
        <w:tc>
          <w:tcPr>
            <w:tcW w:w="536" w:type="dxa"/>
            <w:vAlign w:val="center"/>
          </w:tcPr>
          <w:p w:rsidR="001108F9" w:rsidRPr="00BA1748" w:rsidRDefault="001108F9" w:rsidP="00BA1748">
            <w:r w:rsidRPr="00BA1748">
              <w:t>2</w:t>
            </w:r>
          </w:p>
        </w:tc>
        <w:tc>
          <w:tcPr>
            <w:tcW w:w="4053" w:type="dxa"/>
            <w:vAlign w:val="center"/>
          </w:tcPr>
          <w:p w:rsidR="001108F9" w:rsidRPr="00303947" w:rsidRDefault="001108F9" w:rsidP="00303947">
            <w:r w:rsidRPr="00303947">
              <w:t>Наименование Заказчика</w:t>
            </w:r>
          </w:p>
        </w:tc>
        <w:tc>
          <w:tcPr>
            <w:tcW w:w="6571" w:type="dxa"/>
            <w:vAlign w:val="center"/>
          </w:tcPr>
          <w:p w:rsidR="001108F9" w:rsidRPr="00303947" w:rsidRDefault="001108F9" w:rsidP="00303947">
            <w:r w:rsidRPr="00303947">
              <w:t xml:space="preserve">федеральное государственное автономное образовательное учреждение высшего профессионального образования </w:t>
            </w:r>
          </w:p>
          <w:p w:rsidR="001108F9" w:rsidRPr="00303947" w:rsidRDefault="001108F9" w:rsidP="00303947">
            <w:r w:rsidRPr="00303947">
              <w:t>«Национальный исследовательский ядерный</w:t>
            </w:r>
          </w:p>
          <w:p w:rsidR="001108F9" w:rsidRDefault="001108F9" w:rsidP="00303947">
            <w:r w:rsidRPr="00303947">
              <w:t>университет «МИФИ» (НИЯУ МИФИ)</w:t>
            </w:r>
          </w:p>
          <w:p w:rsidR="001108F9" w:rsidRPr="00303947" w:rsidRDefault="001108F9" w:rsidP="00303947">
            <w:r>
              <w:t>Снежинский физико-технический институт –</w:t>
            </w:r>
            <w:r>
              <w:rPr>
                <w:b/>
              </w:rPr>
              <w:t xml:space="preserve"> </w:t>
            </w:r>
            <w:r>
              <w:t>филиал НИЯУ МИФИ</w:t>
            </w:r>
          </w:p>
        </w:tc>
      </w:tr>
      <w:tr w:rsidR="001108F9" w:rsidRPr="00A41A15" w:rsidTr="00F124F0">
        <w:trPr>
          <w:trHeight w:val="358"/>
        </w:trPr>
        <w:tc>
          <w:tcPr>
            <w:tcW w:w="536" w:type="dxa"/>
            <w:vAlign w:val="center"/>
          </w:tcPr>
          <w:p w:rsidR="001108F9" w:rsidRPr="00BA1748" w:rsidRDefault="001108F9" w:rsidP="00BA1748">
            <w:r w:rsidRPr="00BA1748">
              <w:t>3</w:t>
            </w:r>
          </w:p>
        </w:tc>
        <w:tc>
          <w:tcPr>
            <w:tcW w:w="4053" w:type="dxa"/>
            <w:vAlign w:val="center"/>
          </w:tcPr>
          <w:p w:rsidR="001108F9" w:rsidRPr="00303947" w:rsidRDefault="001108F9" w:rsidP="00303947">
            <w:r w:rsidRPr="00303947">
              <w:t>Место нахождения Заказчика</w:t>
            </w:r>
          </w:p>
        </w:tc>
        <w:tc>
          <w:tcPr>
            <w:tcW w:w="6571" w:type="dxa"/>
            <w:vAlign w:val="center"/>
          </w:tcPr>
          <w:p w:rsidR="001108F9" w:rsidRPr="001E1104" w:rsidRDefault="001108F9" w:rsidP="00303947">
            <w:r w:rsidRPr="001E1104">
              <w:t>Российская Федерация, 456776, Челябинская область г.Снежинск, ул.Комсомольская, д.8</w:t>
            </w:r>
          </w:p>
        </w:tc>
      </w:tr>
      <w:tr w:rsidR="001108F9" w:rsidRPr="00A41A15" w:rsidTr="00F124F0">
        <w:trPr>
          <w:trHeight w:val="340"/>
        </w:trPr>
        <w:tc>
          <w:tcPr>
            <w:tcW w:w="536" w:type="dxa"/>
            <w:vAlign w:val="center"/>
          </w:tcPr>
          <w:p w:rsidR="001108F9" w:rsidRPr="00BA1748" w:rsidRDefault="001108F9" w:rsidP="00BA1748">
            <w:r w:rsidRPr="00BA1748">
              <w:t>4</w:t>
            </w:r>
          </w:p>
        </w:tc>
        <w:tc>
          <w:tcPr>
            <w:tcW w:w="4053" w:type="dxa"/>
            <w:vAlign w:val="center"/>
          </w:tcPr>
          <w:p w:rsidR="001108F9" w:rsidRPr="00303947" w:rsidRDefault="001108F9" w:rsidP="00303947">
            <w:r w:rsidRPr="00303947">
              <w:t>Почтовый адрес Заказчика</w:t>
            </w:r>
          </w:p>
        </w:tc>
        <w:tc>
          <w:tcPr>
            <w:tcW w:w="6571" w:type="dxa"/>
            <w:vAlign w:val="center"/>
          </w:tcPr>
          <w:p w:rsidR="001108F9" w:rsidRPr="001E1104" w:rsidRDefault="001108F9" w:rsidP="00303947">
            <w:r w:rsidRPr="001E1104">
              <w:t>Российская Федерация, 456776, Челябинская область г.Снежинск, ул.Комсомольская, д.8</w:t>
            </w:r>
          </w:p>
        </w:tc>
      </w:tr>
      <w:tr w:rsidR="001108F9" w:rsidRPr="00A41A15" w:rsidTr="00F124F0">
        <w:trPr>
          <w:trHeight w:val="350"/>
        </w:trPr>
        <w:tc>
          <w:tcPr>
            <w:tcW w:w="536" w:type="dxa"/>
            <w:vAlign w:val="center"/>
          </w:tcPr>
          <w:p w:rsidR="001108F9" w:rsidRPr="00BA1748" w:rsidRDefault="001108F9" w:rsidP="00BA1748">
            <w:r w:rsidRPr="00BA1748">
              <w:t>5</w:t>
            </w:r>
          </w:p>
        </w:tc>
        <w:tc>
          <w:tcPr>
            <w:tcW w:w="4053" w:type="dxa"/>
            <w:vAlign w:val="center"/>
          </w:tcPr>
          <w:p w:rsidR="001108F9" w:rsidRPr="00303947" w:rsidRDefault="001108F9" w:rsidP="00303947">
            <w:r w:rsidRPr="00303947">
              <w:t>Адрес электронной почты Заказчика</w:t>
            </w:r>
          </w:p>
        </w:tc>
        <w:tc>
          <w:tcPr>
            <w:tcW w:w="6571" w:type="dxa"/>
            <w:vAlign w:val="center"/>
          </w:tcPr>
          <w:p w:rsidR="001108F9" w:rsidRPr="00303947" w:rsidRDefault="001108F9" w:rsidP="00303947"/>
          <w:p w:rsidR="001108F9" w:rsidRPr="001E1104" w:rsidRDefault="001108F9" w:rsidP="00303947">
            <w:pPr>
              <w:rPr>
                <w:lang w:val="en-US"/>
              </w:rPr>
            </w:pPr>
            <w:r>
              <w:rPr>
                <w:lang w:val="en-US"/>
              </w:rPr>
              <w:t>AVChufarov@mail.ru</w:t>
            </w:r>
          </w:p>
          <w:p w:rsidR="001108F9" w:rsidRPr="00303947" w:rsidRDefault="001108F9" w:rsidP="00303947"/>
        </w:tc>
      </w:tr>
      <w:tr w:rsidR="001108F9" w:rsidRPr="00A41A15" w:rsidTr="00F124F0">
        <w:trPr>
          <w:trHeight w:val="346"/>
        </w:trPr>
        <w:tc>
          <w:tcPr>
            <w:tcW w:w="536" w:type="dxa"/>
            <w:vAlign w:val="center"/>
          </w:tcPr>
          <w:p w:rsidR="001108F9" w:rsidRPr="00BA1748" w:rsidRDefault="001108F9" w:rsidP="00BA1748">
            <w:r w:rsidRPr="00BA1748">
              <w:t>6</w:t>
            </w:r>
          </w:p>
        </w:tc>
        <w:tc>
          <w:tcPr>
            <w:tcW w:w="4053" w:type="dxa"/>
            <w:vAlign w:val="center"/>
          </w:tcPr>
          <w:p w:rsidR="001108F9" w:rsidRPr="00303947" w:rsidRDefault="001108F9" w:rsidP="00303947">
            <w:r w:rsidRPr="00303947">
              <w:t>Контактное лицо,  телефон, факс</w:t>
            </w:r>
          </w:p>
        </w:tc>
        <w:tc>
          <w:tcPr>
            <w:tcW w:w="6571" w:type="dxa"/>
            <w:vAlign w:val="center"/>
          </w:tcPr>
          <w:p w:rsidR="001108F9" w:rsidRDefault="001108F9" w:rsidP="00303947"/>
          <w:p w:rsidR="001108F9" w:rsidRPr="001E1104" w:rsidRDefault="001108F9" w:rsidP="00303947">
            <w:r>
              <w:t>Чуфаров Антон Валерьевич</w:t>
            </w:r>
          </w:p>
          <w:p w:rsidR="001108F9" w:rsidRPr="00303947" w:rsidRDefault="001108F9" w:rsidP="00303947">
            <w:r w:rsidRPr="00303947">
              <w:t>тел. 8</w:t>
            </w:r>
            <w:r>
              <w:t>(35146)36393</w:t>
            </w:r>
            <w:r w:rsidRPr="00303947">
              <w:t xml:space="preserve">, факс </w:t>
            </w:r>
            <w:r>
              <w:t>8(35146)92526</w:t>
            </w:r>
          </w:p>
          <w:p w:rsidR="001108F9" w:rsidRPr="00303947" w:rsidRDefault="001108F9" w:rsidP="00303947"/>
        </w:tc>
      </w:tr>
      <w:tr w:rsidR="001108F9" w:rsidRPr="00A41A15" w:rsidTr="00F124F0">
        <w:trPr>
          <w:trHeight w:val="342"/>
        </w:trPr>
        <w:tc>
          <w:tcPr>
            <w:tcW w:w="536" w:type="dxa"/>
            <w:vAlign w:val="center"/>
          </w:tcPr>
          <w:p w:rsidR="001108F9" w:rsidRPr="00A41A15" w:rsidRDefault="001108F9" w:rsidP="00C666EB">
            <w:pPr>
              <w:jc w:val="center"/>
            </w:pPr>
            <w:r w:rsidRPr="00A41A15">
              <w:t>7</w:t>
            </w:r>
          </w:p>
        </w:tc>
        <w:tc>
          <w:tcPr>
            <w:tcW w:w="4053" w:type="dxa"/>
            <w:vAlign w:val="center"/>
          </w:tcPr>
          <w:p w:rsidR="001108F9" w:rsidRDefault="001108F9" w:rsidP="00B83BC2">
            <w:r w:rsidRPr="00A41A15">
              <w:t xml:space="preserve">Предмет договора с указанием </w:t>
            </w:r>
            <w:r>
              <w:t>объема поставляемого товара</w:t>
            </w:r>
          </w:p>
          <w:p w:rsidR="001108F9" w:rsidRPr="00303947" w:rsidRDefault="001108F9" w:rsidP="00B83BC2"/>
        </w:tc>
        <w:tc>
          <w:tcPr>
            <w:tcW w:w="6571" w:type="dxa"/>
            <w:vAlign w:val="center"/>
          </w:tcPr>
          <w:p w:rsidR="001108F9" w:rsidRPr="001E1104" w:rsidRDefault="001108F9" w:rsidP="00B03939">
            <w:pPr>
              <w:rPr>
                <w:color w:val="000000"/>
              </w:rPr>
            </w:pPr>
            <w:r w:rsidRPr="001E1104">
              <w:rPr>
                <w:color w:val="000000"/>
              </w:rPr>
              <w:t>Поставка</w:t>
            </w:r>
            <w:r w:rsidRPr="001E1104">
              <w:t xml:space="preserve"> учебного оборудования по разделам физики: </w:t>
            </w:r>
            <w:r w:rsidRPr="001E1104">
              <w:rPr>
                <w:lang w:eastAsia="en-GB"/>
              </w:rPr>
              <w:t xml:space="preserve">атомная физика, ядерная физика, физика твердого тела </w:t>
            </w:r>
            <w:r w:rsidRPr="001E1104">
              <w:t>для образовательных нужд СФТИ НИЯУ МИФИ</w:t>
            </w:r>
            <w:r w:rsidRPr="001E1104">
              <w:rPr>
                <w:color w:val="000000"/>
              </w:rPr>
              <w:t>.</w:t>
            </w:r>
          </w:p>
          <w:p w:rsidR="001108F9" w:rsidRPr="00B83BC2" w:rsidRDefault="001108F9" w:rsidP="00303947">
            <w:r>
              <w:t>Все необходимые сведения приведены в документации об открытом аукционе в электронной форме</w:t>
            </w:r>
          </w:p>
        </w:tc>
      </w:tr>
      <w:tr w:rsidR="001108F9" w:rsidRPr="00A41A15" w:rsidTr="00F124F0">
        <w:tc>
          <w:tcPr>
            <w:tcW w:w="536" w:type="dxa"/>
            <w:vAlign w:val="center"/>
          </w:tcPr>
          <w:p w:rsidR="001108F9" w:rsidRPr="00A41A15" w:rsidRDefault="001108F9" w:rsidP="00C666EB">
            <w:pPr>
              <w:jc w:val="center"/>
            </w:pPr>
            <w:r w:rsidRPr="00A41A15">
              <w:t>8</w:t>
            </w:r>
          </w:p>
        </w:tc>
        <w:tc>
          <w:tcPr>
            <w:tcW w:w="4053" w:type="dxa"/>
            <w:vAlign w:val="center"/>
          </w:tcPr>
          <w:p w:rsidR="001108F9" w:rsidRDefault="001108F9" w:rsidP="00B83BC2">
            <w:r>
              <w:t>Место поставки товара</w:t>
            </w:r>
          </w:p>
          <w:p w:rsidR="001108F9" w:rsidRPr="00303947" w:rsidRDefault="001108F9" w:rsidP="00B83BC2"/>
        </w:tc>
        <w:tc>
          <w:tcPr>
            <w:tcW w:w="6571" w:type="dxa"/>
            <w:vAlign w:val="center"/>
          </w:tcPr>
          <w:p w:rsidR="001108F9" w:rsidRPr="009522F5" w:rsidRDefault="001108F9" w:rsidP="00A47FA1">
            <w:r w:rsidRPr="001E1104">
              <w:t>Челябинская область г.Снежинск, ул.Комсомольская, д.8</w:t>
            </w:r>
          </w:p>
        </w:tc>
      </w:tr>
      <w:tr w:rsidR="001108F9" w:rsidRPr="00A41A15" w:rsidTr="00F124F0">
        <w:trPr>
          <w:trHeight w:val="398"/>
        </w:trPr>
        <w:tc>
          <w:tcPr>
            <w:tcW w:w="536" w:type="dxa"/>
            <w:vAlign w:val="center"/>
          </w:tcPr>
          <w:p w:rsidR="001108F9" w:rsidRPr="00A41A15" w:rsidRDefault="001108F9" w:rsidP="00C666EB">
            <w:pPr>
              <w:jc w:val="center"/>
            </w:pPr>
            <w:r w:rsidRPr="00A41A15">
              <w:t>9</w:t>
            </w:r>
          </w:p>
        </w:tc>
        <w:tc>
          <w:tcPr>
            <w:tcW w:w="4053" w:type="dxa"/>
            <w:vAlign w:val="center"/>
          </w:tcPr>
          <w:p w:rsidR="001108F9" w:rsidRPr="00303947" w:rsidRDefault="001108F9" w:rsidP="00303947">
            <w:r w:rsidRPr="00303947">
              <w:t>Начальная (максимальная) цена договора (цена лота)</w:t>
            </w:r>
          </w:p>
        </w:tc>
        <w:tc>
          <w:tcPr>
            <w:tcW w:w="6571" w:type="dxa"/>
            <w:vAlign w:val="center"/>
          </w:tcPr>
          <w:p w:rsidR="001108F9" w:rsidRPr="009522F5" w:rsidRDefault="001108F9" w:rsidP="00303947">
            <w:r>
              <w:rPr>
                <w:color w:val="000000"/>
              </w:rPr>
              <w:t xml:space="preserve">2 001 600 </w:t>
            </w:r>
            <w:r w:rsidRPr="009522F5">
              <w:rPr>
                <w:color w:val="000000"/>
              </w:rPr>
              <w:t>руб. 00 коп.</w:t>
            </w:r>
          </w:p>
        </w:tc>
      </w:tr>
      <w:tr w:rsidR="001108F9" w:rsidRPr="00A41A15" w:rsidTr="00F124F0">
        <w:trPr>
          <w:trHeight w:val="398"/>
        </w:trPr>
        <w:tc>
          <w:tcPr>
            <w:tcW w:w="536" w:type="dxa"/>
            <w:vAlign w:val="center"/>
          </w:tcPr>
          <w:p w:rsidR="001108F9" w:rsidRPr="00A41A15" w:rsidRDefault="001108F9" w:rsidP="00C666EB">
            <w:pPr>
              <w:jc w:val="center"/>
            </w:pPr>
            <w:r w:rsidRPr="00A41A15">
              <w:t>10</w:t>
            </w:r>
          </w:p>
        </w:tc>
        <w:tc>
          <w:tcPr>
            <w:tcW w:w="4053" w:type="dxa"/>
            <w:vAlign w:val="center"/>
          </w:tcPr>
          <w:p w:rsidR="001108F9" w:rsidRPr="00A41A15" w:rsidRDefault="001108F9"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1108F9" w:rsidRPr="003462F2" w:rsidRDefault="001108F9"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sidRPr="00E84DF2">
                <w:rPr>
                  <w:rStyle w:val="Hyperlink"/>
                  <w:lang w:val="en-US"/>
                </w:rPr>
                <w:t>www</w:t>
              </w:r>
              <w:r w:rsidRPr="00E84DF2">
                <w:rPr>
                  <w:rStyle w:val="Hyperlink"/>
                </w:rPr>
                <w:t>.</w:t>
              </w:r>
              <w:r w:rsidRPr="00E84DF2">
                <w:rPr>
                  <w:rStyle w:val="Hyperlink"/>
                  <w:lang w:val="en-US"/>
                </w:rPr>
                <w:t>zakupki</w:t>
              </w:r>
              <w:r w:rsidRPr="00E84DF2">
                <w:rPr>
                  <w:rStyle w:val="Hyperlink"/>
                </w:rPr>
                <w:t>.</w:t>
              </w:r>
              <w:r w:rsidRPr="00E84DF2">
                <w:rPr>
                  <w:rStyle w:val="Hyperlink"/>
                  <w:lang w:val="en-US"/>
                </w:rPr>
                <w:t>gov</w:t>
              </w:r>
              <w:r w:rsidRPr="00E84DF2">
                <w:rPr>
                  <w:rStyle w:val="Hyperlink"/>
                </w:rPr>
                <w:t>.</w:t>
              </w:r>
              <w:r w:rsidRPr="00E84DF2">
                <w:rPr>
                  <w:rStyle w:val="Hyperlink"/>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1108F9" w:rsidRPr="00A41A15" w:rsidTr="00F124F0">
        <w:trPr>
          <w:trHeight w:val="398"/>
        </w:trPr>
        <w:tc>
          <w:tcPr>
            <w:tcW w:w="536" w:type="dxa"/>
            <w:vAlign w:val="center"/>
          </w:tcPr>
          <w:p w:rsidR="001108F9" w:rsidRDefault="001108F9" w:rsidP="00C666EB">
            <w:pPr>
              <w:jc w:val="center"/>
            </w:pPr>
            <w:r>
              <w:t>11</w:t>
            </w:r>
          </w:p>
        </w:tc>
        <w:tc>
          <w:tcPr>
            <w:tcW w:w="4053" w:type="dxa"/>
            <w:vAlign w:val="center"/>
          </w:tcPr>
          <w:p w:rsidR="001108F9" w:rsidRPr="00A41A15" w:rsidRDefault="001108F9"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1108F9" w:rsidRPr="00D71A2D" w:rsidRDefault="001108F9"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1108F9" w:rsidRPr="00A41A15" w:rsidTr="00F124F0">
        <w:trPr>
          <w:trHeight w:val="398"/>
        </w:trPr>
        <w:tc>
          <w:tcPr>
            <w:tcW w:w="536" w:type="dxa"/>
            <w:vAlign w:val="center"/>
          </w:tcPr>
          <w:p w:rsidR="001108F9" w:rsidRPr="00BE6082" w:rsidRDefault="001108F9" w:rsidP="00C666EB">
            <w:pPr>
              <w:jc w:val="center"/>
            </w:pPr>
            <w:r>
              <w:t>12</w:t>
            </w:r>
          </w:p>
        </w:tc>
        <w:tc>
          <w:tcPr>
            <w:tcW w:w="4053" w:type="dxa"/>
            <w:vAlign w:val="center"/>
          </w:tcPr>
          <w:p w:rsidR="001108F9" w:rsidRPr="00303947" w:rsidRDefault="001108F9"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1108F9" w:rsidRPr="00303947" w:rsidRDefault="001108F9" w:rsidP="00B03939">
            <w:r w:rsidRPr="00303947">
              <w:t xml:space="preserve"> «</w:t>
            </w:r>
            <w:r>
              <w:t xml:space="preserve">14» октября </w:t>
            </w:r>
            <w:smartTag w:uri="urn:schemas-microsoft-com:office:smarttags" w:element="metricconverter">
              <w:smartTagPr>
                <w:attr w:name="ProductID" w:val="115409. г"/>
              </w:smartTagPr>
              <w:r>
                <w:t>2015</w:t>
              </w:r>
              <w:r w:rsidRPr="00303947">
                <w:t xml:space="preserve"> г</w:t>
              </w:r>
            </w:smartTag>
            <w:r w:rsidRPr="00303947">
              <w:t xml:space="preserve">., </w:t>
            </w:r>
            <w:r>
              <w:t>09</w:t>
            </w:r>
            <w:r w:rsidRPr="00303947">
              <w:t xml:space="preserve"> час. </w:t>
            </w:r>
            <w:r>
              <w:t>00</w:t>
            </w:r>
            <w:r w:rsidRPr="00303947">
              <w:t xml:space="preserve"> мин (время московское)</w:t>
            </w:r>
          </w:p>
        </w:tc>
      </w:tr>
      <w:tr w:rsidR="001108F9" w:rsidRPr="00A41A15" w:rsidTr="00F124F0">
        <w:tc>
          <w:tcPr>
            <w:tcW w:w="536" w:type="dxa"/>
            <w:vAlign w:val="center"/>
          </w:tcPr>
          <w:p w:rsidR="001108F9" w:rsidRPr="0035663F" w:rsidRDefault="001108F9" w:rsidP="00C666EB">
            <w:pPr>
              <w:jc w:val="center"/>
            </w:pPr>
            <w:r>
              <w:t>13</w:t>
            </w:r>
          </w:p>
        </w:tc>
        <w:tc>
          <w:tcPr>
            <w:tcW w:w="4053" w:type="dxa"/>
            <w:vAlign w:val="center"/>
          </w:tcPr>
          <w:p w:rsidR="001108F9" w:rsidRPr="00303947" w:rsidRDefault="001108F9"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1108F9" w:rsidRPr="00303947" w:rsidRDefault="001108F9" w:rsidP="00303947"/>
          <w:p w:rsidR="001108F9" w:rsidRPr="00303947" w:rsidRDefault="001108F9" w:rsidP="00303947">
            <w:r w:rsidRPr="001E1104">
              <w:t>456776, Челябинская область г.Снежинск, ул.Комсомольская, д.8</w:t>
            </w:r>
            <w:r w:rsidRPr="00303947">
              <w:t>;</w:t>
            </w:r>
          </w:p>
          <w:p w:rsidR="001108F9" w:rsidRPr="00303947" w:rsidRDefault="001108F9" w:rsidP="00303947">
            <w:r>
              <w:t>«15» октября 2015</w:t>
            </w:r>
            <w:r w:rsidRPr="00303947">
              <w:t>г.</w:t>
            </w:r>
          </w:p>
          <w:p w:rsidR="001108F9" w:rsidRPr="00303947" w:rsidRDefault="001108F9" w:rsidP="00303947"/>
        </w:tc>
      </w:tr>
      <w:tr w:rsidR="001108F9" w:rsidRPr="00A41A15" w:rsidTr="00F124F0">
        <w:tc>
          <w:tcPr>
            <w:tcW w:w="536" w:type="dxa"/>
            <w:vAlign w:val="center"/>
          </w:tcPr>
          <w:p w:rsidR="001108F9" w:rsidRPr="00BE6082" w:rsidRDefault="001108F9" w:rsidP="00C666EB">
            <w:pPr>
              <w:jc w:val="center"/>
            </w:pPr>
            <w:r>
              <w:t>14</w:t>
            </w:r>
          </w:p>
        </w:tc>
        <w:tc>
          <w:tcPr>
            <w:tcW w:w="4053" w:type="dxa"/>
            <w:vAlign w:val="center"/>
          </w:tcPr>
          <w:p w:rsidR="001108F9" w:rsidRPr="00303947" w:rsidRDefault="001108F9" w:rsidP="00303947">
            <w:r w:rsidRPr="00303947">
              <w:t xml:space="preserve">Дата и время проведения открытого аукциона </w:t>
            </w:r>
            <w:r>
              <w:t>в электронной форме</w:t>
            </w:r>
          </w:p>
        </w:tc>
        <w:tc>
          <w:tcPr>
            <w:tcW w:w="6571" w:type="dxa"/>
            <w:vAlign w:val="center"/>
          </w:tcPr>
          <w:p w:rsidR="001108F9" w:rsidRPr="00303947" w:rsidRDefault="001108F9" w:rsidP="00303947"/>
          <w:p w:rsidR="001108F9" w:rsidRPr="00303947" w:rsidRDefault="001108F9" w:rsidP="00303947">
            <w:r>
              <w:t>«16» октября 2015</w:t>
            </w:r>
            <w:r w:rsidRPr="00303947">
              <w:t xml:space="preserve">г.,  </w:t>
            </w:r>
            <w:r>
              <w:t>10</w:t>
            </w:r>
            <w:r w:rsidRPr="00303947">
              <w:t xml:space="preserve"> час.</w:t>
            </w:r>
            <w:r>
              <w:t xml:space="preserve"> 00</w:t>
            </w:r>
            <w:r w:rsidRPr="00303947">
              <w:t xml:space="preserve"> мин. (время московское)</w:t>
            </w:r>
          </w:p>
        </w:tc>
      </w:tr>
      <w:tr w:rsidR="001108F9" w:rsidRPr="00A41A15" w:rsidTr="00F124F0">
        <w:trPr>
          <w:trHeight w:val="960"/>
        </w:trPr>
        <w:tc>
          <w:tcPr>
            <w:tcW w:w="536" w:type="dxa"/>
            <w:vAlign w:val="center"/>
          </w:tcPr>
          <w:p w:rsidR="001108F9" w:rsidRDefault="001108F9" w:rsidP="00C666EB">
            <w:pPr>
              <w:jc w:val="center"/>
            </w:pPr>
            <w:r>
              <w:t>15</w:t>
            </w:r>
          </w:p>
        </w:tc>
        <w:tc>
          <w:tcPr>
            <w:tcW w:w="4053" w:type="dxa"/>
            <w:vAlign w:val="center"/>
          </w:tcPr>
          <w:p w:rsidR="001108F9" w:rsidRDefault="001108F9" w:rsidP="005926A4">
            <w:r>
              <w:t>Дата подведения итогов открытого аукциона в электронной форме</w:t>
            </w:r>
          </w:p>
        </w:tc>
        <w:tc>
          <w:tcPr>
            <w:tcW w:w="6571" w:type="dxa"/>
            <w:vAlign w:val="center"/>
          </w:tcPr>
          <w:p w:rsidR="001108F9" w:rsidRPr="00A41A15" w:rsidRDefault="001108F9" w:rsidP="005926A4">
            <w:pPr>
              <w:jc w:val="both"/>
            </w:pPr>
            <w:r>
              <w:t>«19» октября 2015</w:t>
            </w:r>
            <w:r w:rsidRPr="00303947">
              <w:t>г.</w:t>
            </w:r>
          </w:p>
        </w:tc>
      </w:tr>
      <w:tr w:rsidR="001108F9" w:rsidRPr="00A41A15" w:rsidTr="00F124F0">
        <w:trPr>
          <w:trHeight w:val="960"/>
        </w:trPr>
        <w:tc>
          <w:tcPr>
            <w:tcW w:w="536" w:type="dxa"/>
            <w:vAlign w:val="center"/>
          </w:tcPr>
          <w:p w:rsidR="001108F9" w:rsidRPr="00BE6082" w:rsidRDefault="001108F9" w:rsidP="00C666EB">
            <w:pPr>
              <w:jc w:val="center"/>
            </w:pPr>
            <w:r>
              <w:t>16</w:t>
            </w:r>
          </w:p>
        </w:tc>
        <w:tc>
          <w:tcPr>
            <w:tcW w:w="4053" w:type="dxa"/>
            <w:vAlign w:val="center"/>
          </w:tcPr>
          <w:p w:rsidR="001108F9" w:rsidRPr="00303947" w:rsidRDefault="001108F9" w:rsidP="00303947">
            <w:r w:rsidRPr="00303947">
              <w:t xml:space="preserve">Отказ от проведения открытого аукциона </w:t>
            </w:r>
            <w:r>
              <w:t>в электронной форме</w:t>
            </w:r>
          </w:p>
          <w:p w:rsidR="001108F9" w:rsidRPr="00303947" w:rsidRDefault="001108F9" w:rsidP="00303947"/>
        </w:tc>
        <w:tc>
          <w:tcPr>
            <w:tcW w:w="6571" w:type="dxa"/>
            <w:vAlign w:val="center"/>
          </w:tcPr>
          <w:p w:rsidR="001108F9" w:rsidRPr="00303947" w:rsidRDefault="001108F9" w:rsidP="005926A4">
            <w:pPr>
              <w:jc w:val="both"/>
            </w:pPr>
            <w:r>
              <w:t>Не позднее чем за один рабочий день до наступления объявленного срока проведения торгов</w:t>
            </w:r>
          </w:p>
        </w:tc>
      </w:tr>
    </w:tbl>
    <w:p w:rsidR="001108F9" w:rsidRPr="00A41A15" w:rsidRDefault="001108F9" w:rsidP="00C666EB"/>
    <w:p w:rsidR="001108F9" w:rsidRDefault="001108F9"/>
    <w:sectPr w:rsidR="001108F9"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08F9"/>
    <w:rsid w:val="00116226"/>
    <w:rsid w:val="00131EED"/>
    <w:rsid w:val="00170698"/>
    <w:rsid w:val="001822D9"/>
    <w:rsid w:val="00183428"/>
    <w:rsid w:val="0019427B"/>
    <w:rsid w:val="001B6216"/>
    <w:rsid w:val="001E1104"/>
    <w:rsid w:val="00247DA3"/>
    <w:rsid w:val="00261833"/>
    <w:rsid w:val="002636A3"/>
    <w:rsid w:val="00270F72"/>
    <w:rsid w:val="00271728"/>
    <w:rsid w:val="00271FD8"/>
    <w:rsid w:val="00296F5D"/>
    <w:rsid w:val="00297F41"/>
    <w:rsid w:val="002E1783"/>
    <w:rsid w:val="002E48BD"/>
    <w:rsid w:val="00303947"/>
    <w:rsid w:val="003462F2"/>
    <w:rsid w:val="0035663F"/>
    <w:rsid w:val="003876A2"/>
    <w:rsid w:val="00387B40"/>
    <w:rsid w:val="003A294F"/>
    <w:rsid w:val="003B070F"/>
    <w:rsid w:val="003C37B9"/>
    <w:rsid w:val="003D02AA"/>
    <w:rsid w:val="00404227"/>
    <w:rsid w:val="004171E8"/>
    <w:rsid w:val="004428E9"/>
    <w:rsid w:val="00442CAC"/>
    <w:rsid w:val="00447ED8"/>
    <w:rsid w:val="00476609"/>
    <w:rsid w:val="004913A3"/>
    <w:rsid w:val="004C7D97"/>
    <w:rsid w:val="00521E52"/>
    <w:rsid w:val="00543DB8"/>
    <w:rsid w:val="0056564D"/>
    <w:rsid w:val="00566A32"/>
    <w:rsid w:val="005926A4"/>
    <w:rsid w:val="005A6D7F"/>
    <w:rsid w:val="005D1CB3"/>
    <w:rsid w:val="005E0C20"/>
    <w:rsid w:val="005E5548"/>
    <w:rsid w:val="00603184"/>
    <w:rsid w:val="006655FA"/>
    <w:rsid w:val="00672FD2"/>
    <w:rsid w:val="006831E6"/>
    <w:rsid w:val="00691EBF"/>
    <w:rsid w:val="006929FF"/>
    <w:rsid w:val="006D5AE3"/>
    <w:rsid w:val="00722B49"/>
    <w:rsid w:val="00756671"/>
    <w:rsid w:val="00783DC6"/>
    <w:rsid w:val="007B37D7"/>
    <w:rsid w:val="007E20D4"/>
    <w:rsid w:val="0081036B"/>
    <w:rsid w:val="00835866"/>
    <w:rsid w:val="0083667D"/>
    <w:rsid w:val="008408ED"/>
    <w:rsid w:val="00906150"/>
    <w:rsid w:val="00932AC7"/>
    <w:rsid w:val="00933B95"/>
    <w:rsid w:val="009415E5"/>
    <w:rsid w:val="009522F5"/>
    <w:rsid w:val="009C5B42"/>
    <w:rsid w:val="009F151E"/>
    <w:rsid w:val="009F397B"/>
    <w:rsid w:val="00A12198"/>
    <w:rsid w:val="00A40BDF"/>
    <w:rsid w:val="00A41A15"/>
    <w:rsid w:val="00A47FA1"/>
    <w:rsid w:val="00A56E03"/>
    <w:rsid w:val="00AA13C7"/>
    <w:rsid w:val="00AB7331"/>
    <w:rsid w:val="00AC1761"/>
    <w:rsid w:val="00AC5D1F"/>
    <w:rsid w:val="00AD4B61"/>
    <w:rsid w:val="00AF7C3E"/>
    <w:rsid w:val="00B03939"/>
    <w:rsid w:val="00B32EB9"/>
    <w:rsid w:val="00B36641"/>
    <w:rsid w:val="00B83BC2"/>
    <w:rsid w:val="00B92445"/>
    <w:rsid w:val="00BA1748"/>
    <w:rsid w:val="00BD7A50"/>
    <w:rsid w:val="00BE6082"/>
    <w:rsid w:val="00BF167D"/>
    <w:rsid w:val="00C00E60"/>
    <w:rsid w:val="00C062AA"/>
    <w:rsid w:val="00C24487"/>
    <w:rsid w:val="00C33255"/>
    <w:rsid w:val="00C371B8"/>
    <w:rsid w:val="00C47E44"/>
    <w:rsid w:val="00C50C8E"/>
    <w:rsid w:val="00C666EB"/>
    <w:rsid w:val="00C7637E"/>
    <w:rsid w:val="00C848BE"/>
    <w:rsid w:val="00C92B64"/>
    <w:rsid w:val="00D01AF3"/>
    <w:rsid w:val="00D12EF1"/>
    <w:rsid w:val="00D37017"/>
    <w:rsid w:val="00D54023"/>
    <w:rsid w:val="00D71A2A"/>
    <w:rsid w:val="00D71A2D"/>
    <w:rsid w:val="00D809B2"/>
    <w:rsid w:val="00DA02B9"/>
    <w:rsid w:val="00DD25FE"/>
    <w:rsid w:val="00E17BBE"/>
    <w:rsid w:val="00E32F9B"/>
    <w:rsid w:val="00E34161"/>
    <w:rsid w:val="00E77C88"/>
    <w:rsid w:val="00E84DF2"/>
    <w:rsid w:val="00EA1E8F"/>
    <w:rsid w:val="00EB4012"/>
    <w:rsid w:val="00ED3E7B"/>
    <w:rsid w:val="00ED4E92"/>
    <w:rsid w:val="00EE1108"/>
    <w:rsid w:val="00EE31F0"/>
    <w:rsid w:val="00F124F0"/>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2</Pages>
  <Words>473</Words>
  <Characters>2698</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7</cp:revision>
  <cp:lastPrinted>2015-07-03T08:06:00Z</cp:lastPrinted>
  <dcterms:created xsi:type="dcterms:W3CDTF">2015-08-11T10:56:00Z</dcterms:created>
  <dcterms:modified xsi:type="dcterms:W3CDTF">2015-09-23T09:10:00Z</dcterms:modified>
</cp:coreProperties>
</file>