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23913" w:rsidRPr="00E84C6B" w:rsidRDefault="00723913" w:rsidP="008E1F83">
      <w:pPr>
        <w:widowControl w:val="0"/>
        <w:spacing w:before="120"/>
        <w:ind w:firstLine="6521"/>
        <w:jc w:val="both"/>
        <w:rPr>
          <w:b/>
        </w:rPr>
      </w:pPr>
      <w:r w:rsidRPr="00E84C6B">
        <w:rPr>
          <w:b/>
        </w:rPr>
        <w:t>«УТВЕРЖДАЮ»:</w:t>
      </w:r>
      <w:r w:rsidR="002328BB">
        <w:rPr>
          <w:b/>
        </w:rPr>
        <w:t xml:space="preserve"> </w:t>
      </w:r>
    </w:p>
    <w:p w:rsidR="00723913" w:rsidRDefault="00723913" w:rsidP="008E1F83">
      <w:pPr>
        <w:widowControl w:val="0"/>
        <w:spacing w:before="120"/>
        <w:ind w:firstLine="6521"/>
        <w:jc w:val="both"/>
      </w:pPr>
      <w:r w:rsidRPr="001820AD">
        <w:t>Начальник</w:t>
      </w:r>
      <w:r w:rsidR="002328BB" w:rsidRPr="001820AD">
        <w:t xml:space="preserve"> </w:t>
      </w:r>
      <w:r w:rsidRPr="001820AD">
        <w:t>У</w:t>
      </w:r>
      <w:r w:rsidRPr="00E84C6B">
        <w:t>правления</w:t>
      </w:r>
    </w:p>
    <w:p w:rsidR="00723913" w:rsidRPr="00E84C6B" w:rsidRDefault="00723913" w:rsidP="008E1F83">
      <w:pPr>
        <w:widowControl w:val="0"/>
        <w:ind w:firstLine="6521"/>
        <w:jc w:val="both"/>
      </w:pPr>
      <w:proofErr w:type="gramStart"/>
      <w:r w:rsidRPr="00E84C6B">
        <w:t>организации</w:t>
      </w:r>
      <w:proofErr w:type="gramEnd"/>
      <w:r w:rsidR="002328BB">
        <w:t xml:space="preserve"> </w:t>
      </w:r>
      <w:r w:rsidRPr="00E84C6B">
        <w:t>закупок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ФГУП</w:t>
      </w:r>
      <w:r w:rsidR="002328BB">
        <w:t xml:space="preserve"> </w:t>
      </w:r>
      <w:r w:rsidRPr="00E84C6B">
        <w:t>«РосРАО»</w:t>
      </w:r>
    </w:p>
    <w:p w:rsidR="00723913" w:rsidRPr="00E84C6B" w:rsidRDefault="00723913" w:rsidP="008E1F83">
      <w:pPr>
        <w:widowControl w:val="0"/>
        <w:spacing w:before="240" w:after="120"/>
        <w:ind w:firstLine="6521"/>
        <w:jc w:val="both"/>
      </w:pPr>
      <w:r w:rsidRPr="001820AD">
        <w:t>_______________</w:t>
      </w:r>
      <w:r w:rsidR="002328BB" w:rsidRPr="001820AD">
        <w:t xml:space="preserve"> </w:t>
      </w:r>
      <w:proofErr w:type="spellStart"/>
      <w:r w:rsidRPr="001820AD">
        <w:t>И.А.Романцов</w:t>
      </w:r>
      <w:proofErr w:type="spellEnd"/>
    </w:p>
    <w:p w:rsidR="00723913" w:rsidRPr="00E84C6B" w:rsidRDefault="00723913" w:rsidP="008E1F83">
      <w:pPr>
        <w:widowControl w:val="0"/>
        <w:tabs>
          <w:tab w:val="left" w:pos="9742"/>
        </w:tabs>
        <w:spacing w:before="120"/>
        <w:ind w:firstLine="6521"/>
        <w:jc w:val="both"/>
      </w:pPr>
      <w:r w:rsidRPr="00E84C6B">
        <w:t>«___»</w:t>
      </w:r>
      <w:r w:rsidR="002328BB">
        <w:t xml:space="preserve"> </w:t>
      </w:r>
      <w:r w:rsidRPr="00E84C6B">
        <w:t>_______________</w:t>
      </w:r>
      <w:r w:rsidR="002328BB">
        <w:t xml:space="preserve"> </w:t>
      </w:r>
      <w:r w:rsidRPr="00E84C6B">
        <w:t>20___</w:t>
      </w:r>
      <w:r w:rsidR="002328BB">
        <w:t xml:space="preserve"> </w:t>
      </w:r>
      <w:r w:rsidRPr="00E84C6B">
        <w:t>г.</w:t>
      </w: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proofErr w:type="gramStart"/>
      <w:r w:rsidRPr="00723913">
        <w:rPr>
          <w:b/>
          <w:sz w:val="28"/>
          <w:szCs w:val="28"/>
          <w:lang w:val="ru-RU"/>
        </w:rPr>
        <w:t>открытый</w:t>
      </w:r>
      <w:proofErr w:type="gramEnd"/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запрос</w:t>
      </w:r>
      <w:r w:rsidR="002328BB">
        <w:rPr>
          <w:b/>
          <w:sz w:val="28"/>
          <w:szCs w:val="28"/>
          <w:lang w:val="ru-RU"/>
        </w:rPr>
        <w:t xml:space="preserve"> </w:t>
      </w:r>
      <w:r w:rsidR="00E71027" w:rsidRPr="00723913">
        <w:rPr>
          <w:b/>
          <w:sz w:val="28"/>
          <w:szCs w:val="28"/>
          <w:lang w:val="ru-RU"/>
        </w:rPr>
        <w:t>цен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в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электронной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форме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на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право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заключения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договора</w:t>
      </w:r>
      <w:r w:rsidR="002328BB">
        <w:rPr>
          <w:b/>
          <w:sz w:val="28"/>
          <w:szCs w:val="28"/>
          <w:lang w:val="ru-RU"/>
        </w:rPr>
        <w:t xml:space="preserve"> 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proofErr w:type="gramStart"/>
      <w:r w:rsidRPr="00723913">
        <w:rPr>
          <w:b/>
          <w:sz w:val="28"/>
          <w:szCs w:val="28"/>
          <w:lang w:val="ru-RU"/>
        </w:rPr>
        <w:t>на</w:t>
      </w:r>
      <w:proofErr w:type="gramEnd"/>
      <w:r w:rsidR="002328BB">
        <w:rPr>
          <w:b/>
          <w:sz w:val="28"/>
          <w:szCs w:val="28"/>
          <w:lang w:val="ru-RU"/>
        </w:rPr>
        <w:t xml:space="preserve"> </w:t>
      </w:r>
      <w:r w:rsidR="00361D26" w:rsidRPr="00361D26">
        <w:rPr>
          <w:b/>
          <w:sz w:val="28"/>
          <w:szCs w:val="28"/>
          <w:lang w:val="ru-RU"/>
        </w:rPr>
        <w:t>поставку запчастей, шин и дисков для автомобильного транспорта для нужд Саратовского отделения филиала «Приволжский территориальный округ» ФГУП «РосРАО»</w:t>
      </w:r>
      <w:r w:rsidR="002328BB">
        <w:rPr>
          <w:b/>
          <w:sz w:val="28"/>
          <w:szCs w:val="28"/>
          <w:lang w:val="ru-RU"/>
        </w:rPr>
        <w:t xml:space="preserve"> </w:t>
      </w:r>
    </w:p>
    <w:p w:rsidR="00CA2886" w:rsidRPr="00723913" w:rsidRDefault="00CA2886" w:rsidP="008E1F83">
      <w:pPr>
        <w:widowControl w:val="0"/>
        <w:jc w:val="center"/>
      </w:pP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proofErr w:type="gramStart"/>
      <w:r w:rsidRPr="00E84C6B">
        <w:t>от</w:t>
      </w:r>
      <w:proofErr w:type="gramEnd"/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proofErr w:type="gramStart"/>
      <w:r w:rsidRPr="00E84C6B">
        <w:t>от</w:t>
      </w:r>
      <w:proofErr w:type="gramEnd"/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proofErr w:type="gramStart"/>
      <w:r w:rsidRPr="00E84C6B">
        <w:t>от</w:t>
      </w:r>
      <w:proofErr w:type="gramEnd"/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1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«ОБЩАЯ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И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КОММЕРЧЕСКАЯ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ЧАСТИ»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DC151C" w:rsidRPr="00723913" w:rsidRDefault="00DC151C" w:rsidP="008E1F83">
      <w:pPr>
        <w:pStyle w:val="13"/>
        <w:keepNext w:val="0"/>
        <w:outlineLvl w:val="0"/>
        <w:rPr>
          <w:bCs/>
          <w:snapToGrid/>
          <w:sz w:val="28"/>
          <w:szCs w:val="24"/>
          <w:lang w:val="en-US"/>
        </w:rPr>
      </w:pPr>
      <w:bookmarkStart w:id="2" w:name="_Toc318388607"/>
      <w:bookmarkStart w:id="3" w:name="_Toc320285820"/>
      <w:bookmarkStart w:id="4" w:name="_Toc373934116"/>
      <w:r w:rsidRPr="00723913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  <w:bookmarkEnd w:id="3"/>
      <w:bookmarkEnd w:id="4"/>
    </w:p>
    <w:p w:rsidR="00C87330" w:rsidRPr="00723913" w:rsidRDefault="00C87330" w:rsidP="008E1F83">
      <w:pPr>
        <w:pStyle w:val="aff6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1820AD" w:rsidRPr="00BD06B9" w:rsidRDefault="00C8733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BD06B9">
        <w:rPr>
          <w:bCs/>
          <w:szCs w:val="24"/>
        </w:rPr>
        <w:fldChar w:fldCharType="begin"/>
      </w:r>
      <w:r w:rsidRPr="00BD06B9">
        <w:rPr>
          <w:bCs/>
          <w:szCs w:val="24"/>
        </w:rPr>
        <w:instrText xml:space="preserve"> TOC \o "1-3" \h \z \u </w:instrText>
      </w:r>
      <w:r w:rsidRPr="00BD06B9">
        <w:rPr>
          <w:bCs/>
          <w:szCs w:val="24"/>
        </w:rPr>
        <w:fldChar w:fldCharType="separate"/>
      </w:r>
      <w:hyperlink w:anchor="_Toc373934116" w:history="1">
        <w:r w:rsidR="001820AD" w:rsidRPr="00BD06B9">
          <w:rPr>
            <w:rStyle w:val="afa"/>
            <w:bCs/>
          </w:rPr>
          <w:t>СОДЕРЖАНИЕ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2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361D26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7" w:history="1">
        <w:r w:rsidR="001820AD" w:rsidRPr="00BD06B9">
          <w:rPr>
            <w:rStyle w:val="afa"/>
          </w:rPr>
          <w:t>ИЗВЕЩЕНИЕ О ПРОВЕДЕНИИ ЗАПРОСА ЦЕН В ЭЛЕКТРОННОЙ ФОРМЕ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_Toc373934117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3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361D26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8" w:history="1">
        <w:r w:rsidR="001820AD" w:rsidRPr="00BD06B9">
          <w:rPr>
            <w:rStyle w:val="afa"/>
          </w:rPr>
          <w:t>1.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ТЕРМИНЫ И ОПРЕДЕЛЕНИЯ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_Toc373934118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5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361D26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9" w:history="1">
        <w:r w:rsidR="001820AD" w:rsidRPr="00BD06B9">
          <w:rPr>
            <w:rStyle w:val="afa"/>
          </w:rPr>
          <w:t>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ОБЩИЕ ПОЛОЖЕНИЯ.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_Toc373934119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361D26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0" w:history="1">
        <w:r w:rsidR="001820AD" w:rsidRPr="00BD06B9">
          <w:rPr>
            <w:rStyle w:val="afa"/>
          </w:rPr>
          <w:t>3.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ПОРЯДОК ПРОВЕДЕНИЯ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_Toc373934120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8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361D26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1" w:history="1">
        <w:r w:rsidR="001820AD" w:rsidRPr="00BD06B9">
          <w:rPr>
            <w:rStyle w:val="afa"/>
          </w:rPr>
          <w:t>4.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ИНФ</w:t>
        </w:r>
        <w:r w:rsidR="001820AD" w:rsidRPr="00BD06B9">
          <w:rPr>
            <w:rStyle w:val="afa"/>
          </w:rPr>
          <w:t>О</w:t>
        </w:r>
        <w:r w:rsidR="001820AD" w:rsidRPr="00BD06B9">
          <w:rPr>
            <w:rStyle w:val="afa"/>
          </w:rPr>
          <w:t>Р</w:t>
        </w:r>
        <w:r w:rsidR="001820AD" w:rsidRPr="00BD06B9">
          <w:rPr>
            <w:rStyle w:val="afa"/>
          </w:rPr>
          <w:t>М</w:t>
        </w:r>
        <w:r w:rsidR="001820AD" w:rsidRPr="00BD06B9">
          <w:rPr>
            <w:rStyle w:val="afa"/>
          </w:rPr>
          <w:t>АЦИОННАЯ КАРТА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_Toc373934121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17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361D26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2" w:history="1">
        <w:r w:rsidR="001820AD" w:rsidRPr="00BD06B9">
          <w:rPr>
            <w:rStyle w:val="afa"/>
          </w:rPr>
          <w:t>5.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ОБРАЗЦЫ ФОРМ ОСНОВНЫХ ДОКУМЕНТОВ, ВКЛЮЧАЕМЫХ В ЗАЯВКУ НА УЧАСТИЕ В ЗАПРОСЕ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_Toc373934122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26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361D26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3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ЗАЯВКА НА УЧАСТИЕ В ЗАПРОСЕ ЦЕН (Форма 1)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_Toc373934123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1820AD" w:rsidRPr="00BD06B9">
          <w:rPr>
            <w:b w:val="0"/>
            <w:webHidden/>
          </w:rPr>
          <w:t>26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361D26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4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АНКЕТА УЧАСТНИКА ЗАПРОСА ЦЕН (Форма 2)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_Toc373934124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1820AD" w:rsidRPr="00BD06B9">
          <w:rPr>
            <w:b w:val="0"/>
            <w:webHidden/>
          </w:rPr>
          <w:t>30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361D26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5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ТЕХНИЧЕСКОЕ ПРЕДЛОЖЕНИЕ (Форма 3)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_Toc373934125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1820AD" w:rsidRPr="00BD06B9">
          <w:rPr>
            <w:b w:val="0"/>
            <w:webHidden/>
          </w:rPr>
          <w:t>37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361D26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73934126" w:history="1">
        <w:r w:rsidR="001820AD" w:rsidRPr="00BD06B9">
          <w:rPr>
            <w:rStyle w:val="afa"/>
          </w:rPr>
          <w:t>ЧАСТЬ 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«ПРОЕКТ ДОГОВОРА»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38</w:t>
        </w:r>
        <w:r w:rsidR="001820AD" w:rsidRPr="00BD06B9">
          <w:rPr>
            <w:webHidden/>
          </w:rPr>
          <w:fldChar w:fldCharType="end"/>
        </w:r>
      </w:hyperlink>
    </w:p>
    <w:p w:rsidR="0066022F" w:rsidRDefault="00C87330" w:rsidP="008E1F83">
      <w:pPr>
        <w:widowControl w:val="0"/>
        <w:rPr>
          <w:bCs/>
          <w:sz w:val="28"/>
          <w:szCs w:val="28"/>
        </w:rPr>
      </w:pPr>
      <w:r w:rsidRPr="00BD06B9">
        <w:rPr>
          <w:bCs/>
        </w:rPr>
        <w:fldChar w:fldCharType="end"/>
      </w: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jc w:val="center"/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C87330" w:rsidRPr="0066022F" w:rsidRDefault="00C87330" w:rsidP="0066022F">
      <w:pPr>
        <w:rPr>
          <w:sz w:val="28"/>
          <w:szCs w:val="28"/>
        </w:rPr>
        <w:sectPr w:rsidR="00C87330" w:rsidRPr="0066022F" w:rsidSect="00361D26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301" w:gutter="0"/>
          <w:cols w:space="708"/>
          <w:docGrid w:linePitch="360"/>
        </w:sectPr>
      </w:pPr>
    </w:p>
    <w:p w:rsidR="00C87330" w:rsidRPr="008B772B" w:rsidRDefault="00C87330" w:rsidP="008B772B">
      <w:pPr>
        <w:pStyle w:val="10"/>
        <w:keepNext w:val="0"/>
        <w:widowControl w:val="0"/>
        <w:tabs>
          <w:tab w:val="num" w:pos="1790"/>
        </w:tabs>
        <w:ind w:left="1059"/>
        <w:jc w:val="center"/>
      </w:pPr>
      <w:bookmarkStart w:id="5" w:name="_Toc373934117"/>
      <w:r w:rsidRPr="008B772B">
        <w:lastRenderedPageBreak/>
        <w:t>ИЗВЕЩЕНИЕ</w:t>
      </w:r>
      <w:r w:rsidR="00CD574A" w:rsidRPr="008B772B">
        <w:br/>
        <w:t>О</w:t>
      </w:r>
      <w:r w:rsidR="002328BB" w:rsidRPr="008B772B">
        <w:t xml:space="preserve"> </w:t>
      </w:r>
      <w:r w:rsidR="00CD574A" w:rsidRPr="008B772B">
        <w:t>ПРОВЕДЕНИИ</w:t>
      </w:r>
      <w:r w:rsidR="002328BB" w:rsidRPr="008B772B">
        <w:t xml:space="preserve"> </w:t>
      </w:r>
      <w:r w:rsidR="00CD574A" w:rsidRPr="008B772B">
        <w:t>ЗАПРОСА</w:t>
      </w:r>
      <w:r w:rsidR="002328BB" w:rsidRPr="008B772B">
        <w:t xml:space="preserve"> </w:t>
      </w:r>
      <w:r w:rsidR="00CD574A" w:rsidRPr="008B772B">
        <w:t>ЦЕН</w:t>
      </w:r>
      <w:r w:rsidR="002328BB" w:rsidRPr="008B772B">
        <w:t xml:space="preserve"> </w:t>
      </w:r>
      <w:r w:rsidR="00CD574A" w:rsidRPr="008B772B">
        <w:t>В</w:t>
      </w:r>
      <w:r w:rsidR="002328BB" w:rsidRPr="008B772B">
        <w:t xml:space="preserve"> </w:t>
      </w:r>
      <w:r w:rsidR="00CD574A" w:rsidRPr="008B772B">
        <w:t>ЭЛЕКТРОННОЙ</w:t>
      </w:r>
      <w:r w:rsidR="002328BB" w:rsidRPr="008B772B">
        <w:t xml:space="preserve"> </w:t>
      </w:r>
      <w:r w:rsidR="00CD574A" w:rsidRPr="008B772B">
        <w:t>ФОРМЕ</w:t>
      </w:r>
      <w:bookmarkEnd w:id="5"/>
    </w:p>
    <w:p w:rsidR="00C87330" w:rsidRPr="00CD574A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Форма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CD574A">
        <w:rPr>
          <w:rFonts w:ascii="Times New Roman" w:hAnsi="Times New Roman"/>
          <w:b/>
          <w:sz w:val="24"/>
          <w:szCs w:val="24"/>
        </w:rPr>
        <w:t>способ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процедуры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закупки: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sz w:val="24"/>
          <w:szCs w:val="24"/>
        </w:rPr>
        <w:t>Открытый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6714B" w:rsidRPr="00CD574A">
        <w:rPr>
          <w:rFonts w:ascii="Times New Roman" w:hAnsi="Times New Roman"/>
          <w:sz w:val="24"/>
          <w:szCs w:val="24"/>
        </w:rPr>
        <w:t>запрос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A1961" w:rsidRPr="00CD574A">
        <w:rPr>
          <w:rFonts w:ascii="Times New Roman" w:hAnsi="Times New Roman"/>
          <w:sz w:val="24"/>
          <w:szCs w:val="24"/>
        </w:rPr>
        <w:t>в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A1961" w:rsidRPr="00CD574A">
        <w:rPr>
          <w:rFonts w:ascii="Times New Roman" w:hAnsi="Times New Roman"/>
          <w:sz w:val="24"/>
          <w:szCs w:val="24"/>
        </w:rPr>
        <w:t>электронной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A1961" w:rsidRPr="00CD574A">
        <w:rPr>
          <w:rFonts w:ascii="Times New Roman" w:hAnsi="Times New Roman"/>
          <w:sz w:val="24"/>
          <w:szCs w:val="24"/>
        </w:rPr>
        <w:t>форме</w:t>
      </w:r>
      <w:r w:rsidR="007E559C" w:rsidRPr="00CD574A">
        <w:rPr>
          <w:rFonts w:ascii="Times New Roman" w:hAnsi="Times New Roman"/>
          <w:sz w:val="24"/>
          <w:szCs w:val="24"/>
        </w:rPr>
        <w:t>.</w:t>
      </w:r>
    </w:p>
    <w:p w:rsidR="00C87330" w:rsidRPr="008C4480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Заказчик: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Федеральное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государственное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унитарное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предприятие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«Предприятие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по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обращению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с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радиоактивными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отходами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«РосРАО»</w:t>
      </w:r>
      <w:r w:rsidR="008C4480">
        <w:rPr>
          <w:rFonts w:ascii="Times New Roman" w:hAnsi="Times New Roman"/>
          <w:sz w:val="24"/>
          <w:szCs w:val="24"/>
        </w:rPr>
        <w:t>.</w:t>
      </w:r>
    </w:p>
    <w:p w:rsidR="008C4480" w:rsidRPr="007A6F0E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7A6F0E">
        <w:t>Место</w:t>
      </w:r>
      <w:r w:rsidR="002328BB">
        <w:t xml:space="preserve"> </w:t>
      </w:r>
      <w:r w:rsidRPr="007A6F0E">
        <w:t>нахождения:</w:t>
      </w:r>
      <w:r w:rsidR="002328BB">
        <w:t xml:space="preserve"> </w:t>
      </w:r>
      <w:r w:rsidRPr="007A6F0E">
        <w:t>119017,</w:t>
      </w:r>
      <w:r w:rsidR="002328BB">
        <w:t xml:space="preserve"> </w:t>
      </w:r>
      <w:r w:rsidRPr="007A6F0E">
        <w:t>г.</w:t>
      </w:r>
      <w:r w:rsidR="002328BB">
        <w:t xml:space="preserve"> </w:t>
      </w:r>
      <w:r w:rsidRPr="007A6F0E">
        <w:t>Москва,</w:t>
      </w:r>
      <w:r w:rsidR="002328BB">
        <w:t xml:space="preserve"> </w:t>
      </w:r>
      <w:proofErr w:type="spellStart"/>
      <w:r w:rsidRPr="007A6F0E">
        <w:t>Пыжевский</w:t>
      </w:r>
      <w:proofErr w:type="spellEnd"/>
      <w:r w:rsidR="002328BB">
        <w:t xml:space="preserve"> </w:t>
      </w:r>
      <w:r w:rsidRPr="007A6F0E">
        <w:t>пер.,</w:t>
      </w:r>
      <w:r w:rsidR="002328BB">
        <w:t xml:space="preserve"> </w:t>
      </w:r>
      <w:r w:rsidRPr="007A6F0E">
        <w:t>д.</w:t>
      </w:r>
      <w:r w:rsidR="002328BB">
        <w:t xml:space="preserve"> </w:t>
      </w:r>
      <w:r w:rsidRPr="007A6F0E">
        <w:t>6.</w:t>
      </w:r>
    </w:p>
    <w:p w:rsidR="008C4480" w:rsidRPr="007A6F0E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7A6F0E">
        <w:t>Почтовый</w:t>
      </w:r>
      <w:r w:rsidR="002328BB">
        <w:t xml:space="preserve"> </w:t>
      </w:r>
      <w:r w:rsidRPr="007A6F0E">
        <w:t>адрес:</w:t>
      </w:r>
      <w:r w:rsidR="002328BB">
        <w:t xml:space="preserve"> </w:t>
      </w:r>
      <w:r w:rsidRPr="007A6F0E">
        <w:t>119017,</w:t>
      </w:r>
      <w:r w:rsidR="002328BB">
        <w:t xml:space="preserve"> </w:t>
      </w:r>
      <w:r w:rsidRPr="007A6F0E">
        <w:t>г.</w:t>
      </w:r>
      <w:r w:rsidR="002328BB">
        <w:t xml:space="preserve"> </w:t>
      </w:r>
      <w:r w:rsidRPr="007A6F0E">
        <w:t>Москва,</w:t>
      </w:r>
      <w:r w:rsidR="002328BB">
        <w:t xml:space="preserve"> </w:t>
      </w:r>
      <w:r w:rsidRPr="007A6F0E">
        <w:t>Большая</w:t>
      </w:r>
      <w:r w:rsidR="002328BB">
        <w:t xml:space="preserve"> </w:t>
      </w:r>
      <w:r w:rsidRPr="007A6F0E">
        <w:t>Ордынка,</w:t>
      </w:r>
      <w:r w:rsidR="002328BB">
        <w:t xml:space="preserve"> </w:t>
      </w:r>
      <w:r w:rsidRPr="007A6F0E">
        <w:t>д.</w:t>
      </w:r>
      <w:r w:rsidR="002328BB">
        <w:t xml:space="preserve"> </w:t>
      </w:r>
      <w:r w:rsidRPr="007A6F0E">
        <w:t>24.</w:t>
      </w:r>
    </w:p>
    <w:p w:rsidR="008C4480" w:rsidRPr="007A6F0E" w:rsidRDefault="008C4480" w:rsidP="008E1F83">
      <w:pPr>
        <w:widowControl w:val="0"/>
        <w:ind w:firstLine="1276"/>
        <w:jc w:val="both"/>
      </w:pPr>
      <w:r>
        <w:t>Тел.:</w:t>
      </w:r>
      <w:r w:rsidR="002328BB">
        <w:t xml:space="preserve"> </w:t>
      </w:r>
      <w:r>
        <w:t>(495)</w:t>
      </w:r>
      <w:r w:rsidR="002328BB">
        <w:t xml:space="preserve"> </w:t>
      </w:r>
      <w:r w:rsidRPr="007A6F0E">
        <w:t>710</w:t>
      </w:r>
      <w:r>
        <w:t>-</w:t>
      </w:r>
      <w:r w:rsidRPr="007A6F0E">
        <w:t>76</w:t>
      </w:r>
      <w:r>
        <w:t>-</w:t>
      </w:r>
      <w:r w:rsidRPr="007A6F0E">
        <w:t>48;</w:t>
      </w:r>
      <w:r w:rsidR="002328BB">
        <w:t xml:space="preserve"> </w:t>
      </w:r>
      <w:r w:rsidRPr="007A6F0E">
        <w:t>факс:</w:t>
      </w:r>
      <w:r w:rsidR="002328BB">
        <w:t xml:space="preserve"> </w:t>
      </w:r>
      <w:r w:rsidRPr="007A6F0E">
        <w:t>(</w:t>
      </w:r>
      <w:proofErr w:type="gramStart"/>
      <w:r w:rsidRPr="007A6F0E">
        <w:t>495)</w:t>
      </w:r>
      <w:r>
        <w:t>-</w:t>
      </w:r>
      <w:proofErr w:type="gramEnd"/>
      <w:r w:rsidRPr="007A6F0E">
        <w:t>710</w:t>
      </w:r>
      <w:r>
        <w:t>-</w:t>
      </w:r>
      <w:r w:rsidRPr="007A6F0E">
        <w:t>76</w:t>
      </w:r>
      <w:r>
        <w:t>-</w:t>
      </w:r>
      <w:r w:rsidRPr="007A6F0E">
        <w:t>50.</w:t>
      </w:r>
    </w:p>
    <w:p w:rsidR="00C87330" w:rsidRPr="008C4480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Организатор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запроса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цен</w:t>
      </w:r>
      <w:r w:rsidRPr="00CD574A">
        <w:rPr>
          <w:rFonts w:ascii="Times New Roman" w:hAnsi="Times New Roman"/>
          <w:b/>
          <w:sz w:val="24"/>
          <w:szCs w:val="24"/>
        </w:rPr>
        <w:t>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Федеральное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государственное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унитарное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предприятие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«Предприятие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по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обращению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с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радиоактивными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отходами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«РосРАО»</w:t>
      </w:r>
      <w:r w:rsidR="008C4480">
        <w:rPr>
          <w:rFonts w:ascii="Times New Roman" w:hAnsi="Times New Roman"/>
          <w:sz w:val="24"/>
          <w:szCs w:val="24"/>
        </w:rPr>
        <w:t>.</w:t>
      </w:r>
    </w:p>
    <w:p w:rsidR="008C4480" w:rsidRPr="007A6F0E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7A6F0E">
        <w:t>Место</w:t>
      </w:r>
      <w:r w:rsidR="002328BB">
        <w:t xml:space="preserve"> </w:t>
      </w:r>
      <w:r w:rsidRPr="007A6F0E">
        <w:t>нахождения:</w:t>
      </w:r>
      <w:r w:rsidR="002328BB">
        <w:t xml:space="preserve"> </w:t>
      </w:r>
      <w:r w:rsidRPr="007A6F0E">
        <w:t>119017,</w:t>
      </w:r>
      <w:r w:rsidR="002328BB">
        <w:t xml:space="preserve"> </w:t>
      </w:r>
      <w:r w:rsidRPr="007A6F0E">
        <w:t>г.</w:t>
      </w:r>
      <w:r w:rsidR="002328BB">
        <w:t xml:space="preserve"> </w:t>
      </w:r>
      <w:r w:rsidRPr="007A6F0E">
        <w:t>Москва,</w:t>
      </w:r>
      <w:r w:rsidR="002328BB">
        <w:t xml:space="preserve"> </w:t>
      </w:r>
      <w:proofErr w:type="spellStart"/>
      <w:r w:rsidRPr="007A6F0E">
        <w:t>Пыжевский</w:t>
      </w:r>
      <w:proofErr w:type="spellEnd"/>
      <w:r w:rsidR="002328BB">
        <w:t xml:space="preserve"> </w:t>
      </w:r>
      <w:r w:rsidRPr="007A6F0E">
        <w:t>пер.,</w:t>
      </w:r>
      <w:r w:rsidR="002328BB">
        <w:t xml:space="preserve"> </w:t>
      </w:r>
      <w:r w:rsidRPr="007A6F0E">
        <w:t>д.</w:t>
      </w:r>
      <w:r w:rsidR="002328BB">
        <w:t xml:space="preserve"> </w:t>
      </w:r>
      <w:r w:rsidRPr="007A6F0E">
        <w:t>6.</w:t>
      </w:r>
    </w:p>
    <w:p w:rsidR="008C4480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7A6F0E">
        <w:t>Почтовый</w:t>
      </w:r>
      <w:r w:rsidR="002328BB">
        <w:t xml:space="preserve"> </w:t>
      </w:r>
      <w:r w:rsidRPr="007A6F0E">
        <w:t>адрес:</w:t>
      </w:r>
      <w:r w:rsidR="002328BB">
        <w:t xml:space="preserve"> </w:t>
      </w:r>
      <w:r w:rsidRPr="007A6F0E">
        <w:t>119017,</w:t>
      </w:r>
      <w:r w:rsidR="002328BB">
        <w:t xml:space="preserve"> </w:t>
      </w:r>
      <w:r w:rsidRPr="007A6F0E">
        <w:t>г.</w:t>
      </w:r>
      <w:r w:rsidR="002328BB">
        <w:t xml:space="preserve"> </w:t>
      </w:r>
      <w:r w:rsidRPr="007A6F0E">
        <w:t>Москва,</w:t>
      </w:r>
      <w:r w:rsidR="002328BB">
        <w:t xml:space="preserve"> </w:t>
      </w:r>
      <w:r w:rsidRPr="007A6F0E">
        <w:t>Большая</w:t>
      </w:r>
      <w:r w:rsidR="002328BB">
        <w:t xml:space="preserve"> </w:t>
      </w:r>
      <w:r w:rsidRPr="007A6F0E">
        <w:t>Ордынка,</w:t>
      </w:r>
      <w:r w:rsidR="002328BB">
        <w:t xml:space="preserve"> </w:t>
      </w:r>
      <w:r w:rsidRPr="007A6F0E">
        <w:t>д.</w:t>
      </w:r>
      <w:r w:rsidR="002328BB">
        <w:t xml:space="preserve"> </w:t>
      </w:r>
      <w:r w:rsidRPr="007A6F0E">
        <w:t>24.</w:t>
      </w:r>
    </w:p>
    <w:p w:rsidR="008C4480" w:rsidRDefault="008C4480" w:rsidP="008E1F83">
      <w:pPr>
        <w:widowControl w:val="0"/>
        <w:ind w:firstLine="1276"/>
        <w:jc w:val="both"/>
      </w:pPr>
      <w:r w:rsidRPr="007A6F0E">
        <w:t>Тел</w:t>
      </w:r>
      <w:r>
        <w:t>.:</w:t>
      </w:r>
      <w:r w:rsidR="002328BB">
        <w:t xml:space="preserve"> </w:t>
      </w:r>
      <w:r>
        <w:t>(495)</w:t>
      </w:r>
      <w:r w:rsidR="002328BB">
        <w:t xml:space="preserve"> </w:t>
      </w:r>
      <w:r>
        <w:t>710-76-48;</w:t>
      </w:r>
      <w:r w:rsidR="002328BB">
        <w:t xml:space="preserve"> </w:t>
      </w:r>
      <w:r>
        <w:t>факс:</w:t>
      </w:r>
      <w:r w:rsidR="002328BB">
        <w:t xml:space="preserve"> </w:t>
      </w:r>
      <w:r>
        <w:t>(495)</w:t>
      </w:r>
      <w:r w:rsidR="002328BB">
        <w:t xml:space="preserve"> </w:t>
      </w:r>
      <w:r w:rsidRPr="007A6F0E">
        <w:t>710-76-50</w:t>
      </w:r>
      <w:r w:rsidR="00E4075B">
        <w:t>;</w:t>
      </w:r>
      <w:r w:rsidR="002328BB">
        <w:t xml:space="preserve"> </w:t>
      </w:r>
      <w:r w:rsidR="00E4075B" w:rsidRPr="007A6F0E">
        <w:t>эл</w:t>
      </w:r>
      <w:proofErr w:type="gramStart"/>
      <w:r w:rsidR="00E4075B" w:rsidRPr="007A6F0E">
        <w:t>.</w:t>
      </w:r>
      <w:r w:rsidR="002328BB">
        <w:t xml:space="preserve"> </w:t>
      </w:r>
      <w:r w:rsidR="00E4075B">
        <w:t>п</w:t>
      </w:r>
      <w:r w:rsidR="00E4075B" w:rsidRPr="007A6F0E">
        <w:t>очта</w:t>
      </w:r>
      <w:proofErr w:type="gramEnd"/>
      <w:r w:rsidR="00E4075B" w:rsidRPr="007A6F0E">
        <w:t>:</w:t>
      </w:r>
      <w:r w:rsidR="002328BB">
        <w:t xml:space="preserve"> </w:t>
      </w:r>
      <w:hyperlink r:id="rId16" w:history="1">
        <w:r w:rsidR="00E4075B" w:rsidRPr="007A6F0E">
          <w:rPr>
            <w:rStyle w:val="afa"/>
          </w:rPr>
          <w:t>zakupki@rosrao.r</w:t>
        </w:r>
        <w:r w:rsidR="00E4075B" w:rsidRPr="007A6F0E">
          <w:rPr>
            <w:rStyle w:val="afa"/>
            <w:lang w:val="en-US"/>
          </w:rPr>
          <w:t>u</w:t>
        </w:r>
      </w:hyperlink>
      <w:r w:rsidRPr="007A6F0E">
        <w:t>.</w:t>
      </w:r>
    </w:p>
    <w:p w:rsidR="008C4480" w:rsidRPr="007A6F0E" w:rsidRDefault="008C4480" w:rsidP="008E1F83">
      <w:pPr>
        <w:widowControl w:val="0"/>
        <w:ind w:firstLine="1276"/>
        <w:jc w:val="both"/>
      </w:pPr>
      <w:r w:rsidRPr="00E4075B">
        <w:rPr>
          <w:b/>
        </w:rPr>
        <w:t>Контактное</w:t>
      </w:r>
      <w:r w:rsidR="002328BB">
        <w:rPr>
          <w:b/>
        </w:rPr>
        <w:t xml:space="preserve"> </w:t>
      </w:r>
      <w:r w:rsidRPr="00E4075B">
        <w:rPr>
          <w:b/>
        </w:rPr>
        <w:t>лицо:</w:t>
      </w:r>
      <w:r w:rsidR="002328BB">
        <w:t xml:space="preserve"> </w:t>
      </w:r>
      <w:r w:rsidRPr="001820AD">
        <w:t>Камалов</w:t>
      </w:r>
      <w:r w:rsidR="002328BB" w:rsidRPr="001820AD">
        <w:t xml:space="preserve"> </w:t>
      </w:r>
      <w:r w:rsidRPr="001820AD">
        <w:t>Артур.</w:t>
      </w:r>
    </w:p>
    <w:p w:rsidR="00C87330" w:rsidRPr="00E4075B" w:rsidRDefault="00C87330" w:rsidP="00361D26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Предмет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договора: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E4075B" w:rsidRPr="00E4075B">
        <w:rPr>
          <w:rFonts w:ascii="Times New Roman" w:hAnsi="Times New Roman"/>
          <w:bCs/>
          <w:color w:val="000000"/>
          <w:sz w:val="24"/>
          <w:szCs w:val="24"/>
        </w:rPr>
        <w:t>П</w:t>
      </w:r>
      <w:r w:rsidR="00E4075B" w:rsidRPr="007A6F0E">
        <w:rPr>
          <w:rFonts w:ascii="Times New Roman" w:hAnsi="Times New Roman"/>
          <w:bCs/>
          <w:color w:val="000000"/>
          <w:sz w:val="24"/>
          <w:szCs w:val="24"/>
        </w:rPr>
        <w:t>раво</w:t>
      </w:r>
      <w:r w:rsidR="002328BB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E4075B" w:rsidRPr="00361D26">
        <w:rPr>
          <w:rFonts w:ascii="Times New Roman" w:hAnsi="Times New Roman"/>
          <w:sz w:val="24"/>
          <w:szCs w:val="24"/>
        </w:rPr>
        <w:t>заключения</w:t>
      </w:r>
      <w:r w:rsidR="002328BB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E4075B" w:rsidRPr="007A6F0E">
        <w:rPr>
          <w:rFonts w:ascii="Times New Roman" w:hAnsi="Times New Roman"/>
          <w:bCs/>
          <w:color w:val="000000"/>
          <w:sz w:val="24"/>
          <w:szCs w:val="24"/>
        </w:rPr>
        <w:t>договора</w:t>
      </w:r>
      <w:r w:rsidR="002328BB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E4075B" w:rsidRPr="00E4075B">
        <w:rPr>
          <w:rFonts w:ascii="Times New Roman" w:hAnsi="Times New Roman"/>
          <w:bCs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361D26" w:rsidRPr="00361D26">
        <w:rPr>
          <w:rFonts w:ascii="Times New Roman" w:hAnsi="Times New Roman"/>
          <w:bCs/>
          <w:color w:val="000000"/>
          <w:sz w:val="24"/>
          <w:szCs w:val="24"/>
        </w:rPr>
        <w:t>поставку запчастей, шин и дисков для автомобильного транспорта для нужд Саратовского отделения филиала «Приволжский территориальный округ» ФГУП «РосРАО»</w:t>
      </w:r>
      <w:r w:rsidR="00BD06B9">
        <w:rPr>
          <w:rFonts w:ascii="Times New Roman" w:hAnsi="Times New Roman"/>
          <w:bCs/>
          <w:color w:val="000000"/>
          <w:sz w:val="24"/>
          <w:szCs w:val="24"/>
        </w:rPr>
        <w:t>.</w:t>
      </w:r>
      <w:r w:rsidR="002328BB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</w:p>
    <w:p w:rsidR="00E4075B" w:rsidRPr="001820AD" w:rsidRDefault="00E4075B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A6F0E">
        <w:rPr>
          <w:rFonts w:ascii="Times New Roman" w:hAnsi="Times New Roman"/>
          <w:b/>
          <w:sz w:val="24"/>
          <w:szCs w:val="24"/>
        </w:rPr>
        <w:t>Состав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объем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поставки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товара,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выполнения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работ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или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оказания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услуг: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1820AD">
        <w:rPr>
          <w:rFonts w:ascii="Times New Roman" w:hAnsi="Times New Roman"/>
          <w:sz w:val="24"/>
          <w:szCs w:val="24"/>
        </w:rPr>
        <w:t>В</w:t>
      </w:r>
      <w:r w:rsidR="002328BB" w:rsidRPr="001820AD">
        <w:rPr>
          <w:rFonts w:ascii="Times New Roman" w:hAnsi="Times New Roman"/>
          <w:sz w:val="24"/>
          <w:szCs w:val="24"/>
        </w:rPr>
        <w:t xml:space="preserve"> </w:t>
      </w:r>
      <w:r w:rsidRPr="001820AD">
        <w:rPr>
          <w:rFonts w:ascii="Times New Roman" w:hAnsi="Times New Roman"/>
          <w:sz w:val="24"/>
          <w:szCs w:val="24"/>
        </w:rPr>
        <w:t>соответствии</w:t>
      </w:r>
      <w:r w:rsidR="002328BB" w:rsidRPr="001820AD">
        <w:rPr>
          <w:rFonts w:ascii="Times New Roman" w:hAnsi="Times New Roman"/>
          <w:sz w:val="24"/>
          <w:szCs w:val="24"/>
        </w:rPr>
        <w:t xml:space="preserve"> </w:t>
      </w:r>
      <w:r w:rsidRPr="001820AD">
        <w:rPr>
          <w:rFonts w:ascii="Times New Roman" w:hAnsi="Times New Roman"/>
          <w:sz w:val="24"/>
          <w:szCs w:val="24"/>
        </w:rPr>
        <w:t>с</w:t>
      </w:r>
      <w:r w:rsidR="002328BB" w:rsidRPr="001820AD">
        <w:rPr>
          <w:rFonts w:ascii="Times New Roman" w:hAnsi="Times New Roman"/>
          <w:sz w:val="24"/>
          <w:szCs w:val="24"/>
        </w:rPr>
        <w:t xml:space="preserve"> </w:t>
      </w:r>
      <w:r w:rsidRPr="001820AD">
        <w:rPr>
          <w:rFonts w:ascii="Times New Roman" w:hAnsi="Times New Roman"/>
          <w:sz w:val="24"/>
          <w:szCs w:val="24"/>
          <w:u w:val="single"/>
        </w:rPr>
        <w:t>Томом</w:t>
      </w:r>
      <w:r w:rsidR="002328BB" w:rsidRPr="001820AD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1820AD">
        <w:rPr>
          <w:rFonts w:ascii="Times New Roman" w:hAnsi="Times New Roman"/>
          <w:sz w:val="24"/>
          <w:szCs w:val="24"/>
          <w:u w:val="single"/>
        </w:rPr>
        <w:t>2</w:t>
      </w:r>
      <w:r w:rsidR="002328BB" w:rsidRPr="001820AD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1820AD">
        <w:rPr>
          <w:rFonts w:ascii="Times New Roman" w:hAnsi="Times New Roman"/>
          <w:sz w:val="24"/>
          <w:szCs w:val="24"/>
          <w:u w:val="single"/>
        </w:rPr>
        <w:t>«ТЕХНИЧЕСКАЯ</w:t>
      </w:r>
      <w:r w:rsidR="002328BB" w:rsidRPr="001820AD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1820AD">
        <w:rPr>
          <w:rFonts w:ascii="Times New Roman" w:hAnsi="Times New Roman"/>
          <w:sz w:val="24"/>
          <w:szCs w:val="24"/>
          <w:u w:val="single"/>
        </w:rPr>
        <w:t>ЧАСТЬ»</w:t>
      </w:r>
      <w:r w:rsidRPr="001820AD">
        <w:rPr>
          <w:rFonts w:ascii="Times New Roman" w:hAnsi="Times New Roman"/>
          <w:sz w:val="24"/>
          <w:szCs w:val="24"/>
        </w:rPr>
        <w:t>.</w:t>
      </w:r>
    </w:p>
    <w:p w:rsidR="00E4075B" w:rsidRPr="001820AD" w:rsidRDefault="00E4075B" w:rsidP="008E1F83">
      <w:pPr>
        <w:widowControl w:val="0"/>
        <w:ind w:firstLine="1276"/>
        <w:jc w:val="both"/>
        <w:rPr>
          <w:b/>
        </w:rPr>
      </w:pPr>
      <w:r w:rsidRPr="001820AD">
        <w:rPr>
          <w:b/>
        </w:rPr>
        <w:t>Срок</w:t>
      </w:r>
      <w:r w:rsidR="002328BB" w:rsidRPr="001820AD">
        <w:rPr>
          <w:b/>
        </w:rPr>
        <w:t xml:space="preserve"> </w:t>
      </w:r>
      <w:r w:rsidRPr="001820AD">
        <w:rPr>
          <w:b/>
        </w:rPr>
        <w:t>поставки</w:t>
      </w:r>
      <w:r w:rsidR="002328BB" w:rsidRPr="001820AD">
        <w:rPr>
          <w:b/>
        </w:rPr>
        <w:t xml:space="preserve"> </w:t>
      </w:r>
      <w:r w:rsidRPr="001820AD">
        <w:rPr>
          <w:b/>
        </w:rPr>
        <w:t>товара,</w:t>
      </w:r>
      <w:r w:rsidR="002328BB" w:rsidRPr="001820AD">
        <w:rPr>
          <w:b/>
        </w:rPr>
        <w:t xml:space="preserve"> </w:t>
      </w:r>
      <w:r w:rsidRPr="001820AD">
        <w:rPr>
          <w:b/>
        </w:rPr>
        <w:t>выполнения</w:t>
      </w:r>
      <w:r w:rsidR="002328BB" w:rsidRPr="001820AD">
        <w:rPr>
          <w:b/>
        </w:rPr>
        <w:t xml:space="preserve"> </w:t>
      </w:r>
      <w:r w:rsidRPr="001820AD">
        <w:rPr>
          <w:b/>
        </w:rPr>
        <w:t>работ</w:t>
      </w:r>
      <w:r w:rsidR="002328BB" w:rsidRPr="001820AD">
        <w:rPr>
          <w:b/>
        </w:rPr>
        <w:t xml:space="preserve"> </w:t>
      </w:r>
      <w:r w:rsidRPr="001820AD">
        <w:rPr>
          <w:b/>
        </w:rPr>
        <w:t>или</w:t>
      </w:r>
      <w:r w:rsidR="002328BB" w:rsidRPr="001820AD">
        <w:rPr>
          <w:b/>
        </w:rPr>
        <w:t xml:space="preserve"> </w:t>
      </w:r>
      <w:r w:rsidRPr="001820AD">
        <w:rPr>
          <w:b/>
        </w:rPr>
        <w:t>оказания</w:t>
      </w:r>
      <w:r w:rsidR="002328BB" w:rsidRPr="001820AD">
        <w:rPr>
          <w:b/>
        </w:rPr>
        <w:t xml:space="preserve"> </w:t>
      </w:r>
      <w:r w:rsidRPr="001820AD">
        <w:rPr>
          <w:b/>
        </w:rPr>
        <w:t>услуг:</w:t>
      </w:r>
    </w:p>
    <w:p w:rsidR="00E4075B" w:rsidRPr="001820AD" w:rsidRDefault="00E4075B" w:rsidP="008E1F83">
      <w:pPr>
        <w:widowControl w:val="0"/>
        <w:ind w:firstLine="709"/>
        <w:jc w:val="both"/>
        <w:rPr>
          <w:color w:val="000000"/>
        </w:rPr>
      </w:pPr>
      <w:r w:rsidRPr="001820AD">
        <w:rPr>
          <w:bCs/>
          <w:color w:val="000000"/>
        </w:rPr>
        <w:t>Дата</w:t>
      </w:r>
      <w:r w:rsidR="002328BB" w:rsidRPr="001820AD">
        <w:rPr>
          <w:bCs/>
          <w:color w:val="000000"/>
        </w:rPr>
        <w:t xml:space="preserve"> </w:t>
      </w:r>
      <w:r w:rsidRPr="001820AD">
        <w:t>начала</w:t>
      </w:r>
      <w:r w:rsidRPr="001820AD">
        <w:rPr>
          <w:bCs/>
          <w:color w:val="000000"/>
        </w:rPr>
        <w:t>:</w:t>
      </w:r>
      <w:r w:rsidR="002328BB" w:rsidRPr="001820AD">
        <w:rPr>
          <w:bCs/>
          <w:color w:val="000000"/>
        </w:rPr>
        <w:t xml:space="preserve"> </w:t>
      </w:r>
      <w:r w:rsidRPr="001820AD">
        <w:rPr>
          <w:bCs/>
          <w:color w:val="000000"/>
        </w:rPr>
        <w:t>с</w:t>
      </w:r>
      <w:r w:rsidR="002328BB" w:rsidRPr="001820AD">
        <w:rPr>
          <w:bCs/>
          <w:color w:val="000000"/>
        </w:rPr>
        <w:t xml:space="preserve"> </w:t>
      </w:r>
      <w:r w:rsidRPr="001820AD">
        <w:rPr>
          <w:bCs/>
          <w:color w:val="000000"/>
        </w:rPr>
        <w:t>момента</w:t>
      </w:r>
      <w:r w:rsidR="002328BB" w:rsidRPr="001820AD">
        <w:rPr>
          <w:bCs/>
          <w:color w:val="000000"/>
        </w:rPr>
        <w:t xml:space="preserve"> </w:t>
      </w:r>
      <w:r w:rsidRPr="001820AD">
        <w:rPr>
          <w:bCs/>
          <w:color w:val="000000"/>
        </w:rPr>
        <w:t>заключения</w:t>
      </w:r>
      <w:r w:rsidR="002328BB" w:rsidRPr="001820AD">
        <w:rPr>
          <w:bCs/>
          <w:color w:val="000000"/>
        </w:rPr>
        <w:t xml:space="preserve"> </w:t>
      </w:r>
      <w:r w:rsidRPr="001820AD">
        <w:rPr>
          <w:bCs/>
          <w:color w:val="000000"/>
        </w:rPr>
        <w:t>договора.</w:t>
      </w:r>
      <w:r w:rsidR="002328BB" w:rsidRPr="001820AD">
        <w:rPr>
          <w:bCs/>
          <w:color w:val="000000"/>
        </w:rPr>
        <w:t xml:space="preserve"> </w:t>
      </w:r>
      <w:r w:rsidRPr="001820AD">
        <w:rPr>
          <w:bCs/>
          <w:color w:val="000000"/>
        </w:rPr>
        <w:t>Дата</w:t>
      </w:r>
      <w:r w:rsidR="002328BB" w:rsidRPr="001820AD">
        <w:rPr>
          <w:bCs/>
          <w:color w:val="000000"/>
        </w:rPr>
        <w:t xml:space="preserve"> </w:t>
      </w:r>
      <w:r w:rsidRPr="001820AD">
        <w:rPr>
          <w:bCs/>
          <w:color w:val="000000"/>
        </w:rPr>
        <w:t>окончания:</w:t>
      </w:r>
      <w:r w:rsidR="002328BB" w:rsidRPr="001820AD">
        <w:rPr>
          <w:bCs/>
          <w:color w:val="000000"/>
        </w:rPr>
        <w:t xml:space="preserve"> </w:t>
      </w:r>
      <w:r w:rsidRPr="001820AD">
        <w:rPr>
          <w:bCs/>
          <w:color w:val="000000"/>
        </w:rPr>
        <w:t>не</w:t>
      </w:r>
      <w:r w:rsidR="002328BB" w:rsidRPr="001820AD">
        <w:rPr>
          <w:bCs/>
          <w:color w:val="000000"/>
        </w:rPr>
        <w:t xml:space="preserve"> </w:t>
      </w:r>
      <w:r w:rsidRPr="001820AD">
        <w:rPr>
          <w:bCs/>
          <w:color w:val="000000"/>
        </w:rPr>
        <w:t>позднее</w:t>
      </w:r>
      <w:r w:rsidR="002328BB" w:rsidRPr="001820AD">
        <w:rPr>
          <w:bCs/>
          <w:color w:val="000000"/>
        </w:rPr>
        <w:t xml:space="preserve"> </w:t>
      </w:r>
      <w:r w:rsidRPr="001820AD">
        <w:rPr>
          <w:bCs/>
          <w:color w:val="000000"/>
        </w:rPr>
        <w:t>3</w:t>
      </w:r>
      <w:r w:rsidR="00694FFE">
        <w:rPr>
          <w:bCs/>
          <w:color w:val="000000"/>
        </w:rPr>
        <w:t>1</w:t>
      </w:r>
      <w:r w:rsidRPr="001820AD">
        <w:rPr>
          <w:bCs/>
          <w:color w:val="000000"/>
        </w:rPr>
        <w:t>.12.2013г.</w:t>
      </w:r>
    </w:p>
    <w:p w:rsidR="00E4075B" w:rsidRPr="001820AD" w:rsidRDefault="00E4075B" w:rsidP="008E1F83">
      <w:pPr>
        <w:widowControl w:val="0"/>
        <w:ind w:firstLine="1276"/>
        <w:jc w:val="both"/>
        <w:rPr>
          <w:bCs/>
          <w:i/>
          <w:color w:val="000000"/>
        </w:rPr>
      </w:pPr>
      <w:r w:rsidRPr="001820AD">
        <w:rPr>
          <w:b/>
        </w:rPr>
        <w:t>Место</w:t>
      </w:r>
      <w:r w:rsidR="002328BB" w:rsidRPr="001820AD">
        <w:rPr>
          <w:b/>
        </w:rPr>
        <w:t xml:space="preserve"> </w:t>
      </w:r>
      <w:r w:rsidRPr="001820AD">
        <w:rPr>
          <w:b/>
        </w:rPr>
        <w:t>поставки</w:t>
      </w:r>
      <w:r w:rsidR="002328BB" w:rsidRPr="001820AD">
        <w:rPr>
          <w:b/>
        </w:rPr>
        <w:t xml:space="preserve"> </w:t>
      </w:r>
      <w:r w:rsidRPr="001820AD">
        <w:rPr>
          <w:b/>
        </w:rPr>
        <w:t>товара,</w:t>
      </w:r>
      <w:r w:rsidR="002328BB" w:rsidRPr="001820AD">
        <w:rPr>
          <w:b/>
        </w:rPr>
        <w:t xml:space="preserve"> </w:t>
      </w:r>
      <w:r w:rsidRPr="001820AD">
        <w:rPr>
          <w:b/>
        </w:rPr>
        <w:t>выполнения</w:t>
      </w:r>
      <w:r w:rsidR="002328BB" w:rsidRPr="001820AD">
        <w:rPr>
          <w:b/>
        </w:rPr>
        <w:t xml:space="preserve"> </w:t>
      </w:r>
      <w:r w:rsidRPr="001820AD">
        <w:rPr>
          <w:b/>
        </w:rPr>
        <w:t>работ</w:t>
      </w:r>
      <w:r w:rsidR="002328BB" w:rsidRPr="001820AD">
        <w:rPr>
          <w:b/>
        </w:rPr>
        <w:t xml:space="preserve"> </w:t>
      </w:r>
      <w:r w:rsidRPr="001820AD">
        <w:rPr>
          <w:b/>
        </w:rPr>
        <w:t>или</w:t>
      </w:r>
      <w:r w:rsidR="002328BB" w:rsidRPr="001820AD">
        <w:rPr>
          <w:b/>
        </w:rPr>
        <w:t xml:space="preserve"> </w:t>
      </w:r>
      <w:r w:rsidRPr="001820AD">
        <w:rPr>
          <w:b/>
        </w:rPr>
        <w:t>оказания</w:t>
      </w:r>
      <w:r w:rsidR="002328BB" w:rsidRPr="001820AD">
        <w:rPr>
          <w:b/>
        </w:rPr>
        <w:t xml:space="preserve"> </w:t>
      </w:r>
      <w:r w:rsidRPr="001820AD">
        <w:rPr>
          <w:b/>
        </w:rPr>
        <w:t>услуг:</w:t>
      </w:r>
      <w:r w:rsidR="002328BB" w:rsidRPr="001820AD">
        <w:rPr>
          <w:b/>
        </w:rPr>
        <w:t xml:space="preserve"> </w:t>
      </w:r>
    </w:p>
    <w:p w:rsidR="00E4075B" w:rsidRPr="001820AD" w:rsidRDefault="00694FFE" w:rsidP="008E1F83">
      <w:pPr>
        <w:widowControl w:val="0"/>
        <w:ind w:firstLine="709"/>
        <w:jc w:val="both"/>
        <w:rPr>
          <w:bCs/>
          <w:color w:val="000000"/>
        </w:rPr>
      </w:pPr>
      <w:r w:rsidRPr="00694FFE">
        <w:rPr>
          <w:bCs/>
          <w:color w:val="000000"/>
        </w:rPr>
        <w:t>410076, г. Саратов, ул. Верхняя, д.17 (Саратовское отделение филиала «Приволжский территориальный округ» ФГУП «РосРАО»)</w:t>
      </w:r>
      <w:r w:rsidR="00E4075B" w:rsidRPr="001820AD">
        <w:rPr>
          <w:bCs/>
          <w:color w:val="000000"/>
        </w:rPr>
        <w:t>.</w:t>
      </w:r>
    </w:p>
    <w:p w:rsidR="007E559C" w:rsidRPr="001820AD" w:rsidRDefault="001E0335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1820AD">
        <w:rPr>
          <w:rFonts w:ascii="Times New Roman" w:hAnsi="Times New Roman"/>
          <w:b/>
          <w:sz w:val="24"/>
          <w:szCs w:val="24"/>
        </w:rPr>
        <w:t>Сведения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о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порядке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проведения,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в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том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числе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об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оформлении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участия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в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1820AD">
        <w:rPr>
          <w:rFonts w:ascii="Times New Roman" w:hAnsi="Times New Roman"/>
          <w:b/>
          <w:sz w:val="24"/>
          <w:szCs w:val="24"/>
        </w:rPr>
        <w:t>запросе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1820AD">
        <w:rPr>
          <w:rFonts w:ascii="Times New Roman" w:hAnsi="Times New Roman"/>
          <w:b/>
          <w:sz w:val="24"/>
          <w:szCs w:val="24"/>
        </w:rPr>
        <w:t>цен</w:t>
      </w:r>
      <w:r w:rsidRPr="001820AD">
        <w:rPr>
          <w:rFonts w:ascii="Times New Roman" w:hAnsi="Times New Roman"/>
          <w:b/>
          <w:sz w:val="24"/>
          <w:szCs w:val="24"/>
        </w:rPr>
        <w:t>,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определении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лица,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выигравшего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1820AD">
        <w:rPr>
          <w:rFonts w:ascii="Times New Roman" w:hAnsi="Times New Roman"/>
          <w:b/>
          <w:sz w:val="24"/>
          <w:szCs w:val="24"/>
        </w:rPr>
        <w:t>запрос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1820AD">
        <w:rPr>
          <w:rFonts w:ascii="Times New Roman" w:hAnsi="Times New Roman"/>
          <w:b/>
          <w:sz w:val="24"/>
          <w:szCs w:val="24"/>
        </w:rPr>
        <w:t>цен</w:t>
      </w:r>
      <w:r w:rsidRPr="001820AD">
        <w:rPr>
          <w:rFonts w:ascii="Times New Roman" w:hAnsi="Times New Roman"/>
          <w:b/>
          <w:sz w:val="24"/>
          <w:szCs w:val="24"/>
        </w:rPr>
        <w:t>:</w:t>
      </w:r>
    </w:p>
    <w:p w:rsidR="00DA0A0B" w:rsidRPr="00CD574A" w:rsidRDefault="00466F9E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1820AD">
        <w:t>Запрос</w:t>
      </w:r>
      <w:r w:rsidR="002328BB" w:rsidRPr="001820AD">
        <w:t xml:space="preserve"> </w:t>
      </w:r>
      <w:r w:rsidRPr="001820AD">
        <w:t>цен</w:t>
      </w:r>
      <w:r w:rsidR="002328BB" w:rsidRPr="001820AD">
        <w:t xml:space="preserve"> </w:t>
      </w:r>
      <w:r w:rsidR="00C87330" w:rsidRPr="001820AD">
        <w:t>проводится</w:t>
      </w:r>
      <w:r w:rsidR="002328BB" w:rsidRPr="001820AD">
        <w:t xml:space="preserve"> </w:t>
      </w:r>
      <w:r w:rsidR="007E559C" w:rsidRPr="001820AD">
        <w:t>на</w:t>
      </w:r>
      <w:r w:rsidR="002328BB" w:rsidRPr="001820AD">
        <w:t xml:space="preserve"> </w:t>
      </w:r>
      <w:r w:rsidR="007E559C" w:rsidRPr="001820AD">
        <w:t>электронной</w:t>
      </w:r>
      <w:r w:rsidR="002328BB" w:rsidRPr="001820AD">
        <w:t xml:space="preserve"> </w:t>
      </w:r>
      <w:r w:rsidR="007E559C" w:rsidRPr="001820AD">
        <w:t>торговой</w:t>
      </w:r>
      <w:r w:rsidR="002328BB" w:rsidRPr="001820AD">
        <w:t xml:space="preserve"> </w:t>
      </w:r>
      <w:r w:rsidR="007E559C" w:rsidRPr="001820AD">
        <w:t>площадке</w:t>
      </w:r>
      <w:r w:rsidR="002328BB" w:rsidRPr="001820AD">
        <w:t xml:space="preserve"> </w:t>
      </w:r>
      <w:r w:rsidR="00E4075B" w:rsidRPr="001820AD">
        <w:rPr>
          <w:color w:val="000000"/>
        </w:rPr>
        <w:t>ООО</w:t>
      </w:r>
      <w:r w:rsidR="002328BB" w:rsidRPr="001820AD">
        <w:rPr>
          <w:color w:val="000000"/>
        </w:rPr>
        <w:t xml:space="preserve"> </w:t>
      </w:r>
      <w:r w:rsidR="00E4075B" w:rsidRPr="001820AD">
        <w:rPr>
          <w:color w:val="000000"/>
        </w:rPr>
        <w:t>«Аукционный</w:t>
      </w:r>
      <w:r w:rsidR="002328BB" w:rsidRPr="001820AD">
        <w:rPr>
          <w:color w:val="000000"/>
        </w:rPr>
        <w:t xml:space="preserve"> </w:t>
      </w:r>
      <w:r w:rsidR="00E4075B" w:rsidRPr="001820AD">
        <w:rPr>
          <w:color w:val="000000"/>
        </w:rPr>
        <w:t>конкурсный</w:t>
      </w:r>
      <w:r w:rsidR="002328BB" w:rsidRPr="001820AD">
        <w:rPr>
          <w:color w:val="000000"/>
        </w:rPr>
        <w:t xml:space="preserve"> </w:t>
      </w:r>
      <w:proofErr w:type="gramStart"/>
      <w:r w:rsidR="00E4075B" w:rsidRPr="001820AD">
        <w:rPr>
          <w:color w:val="000000"/>
        </w:rPr>
        <w:t>дом»</w:t>
      </w:r>
      <w:r w:rsidR="002328BB" w:rsidRPr="001820AD">
        <w:rPr>
          <w:color w:val="000000"/>
        </w:rPr>
        <w:t xml:space="preserve">  </w:t>
      </w:r>
      <w:r w:rsidR="00E4075B" w:rsidRPr="001820AD">
        <w:rPr>
          <w:color w:val="000000"/>
        </w:rPr>
        <w:t>в</w:t>
      </w:r>
      <w:proofErr w:type="gramEnd"/>
      <w:r w:rsidR="002328BB" w:rsidRPr="001820AD">
        <w:rPr>
          <w:color w:val="000000"/>
        </w:rPr>
        <w:t xml:space="preserve"> </w:t>
      </w:r>
      <w:r w:rsidR="00E4075B" w:rsidRPr="001820AD">
        <w:rPr>
          <w:color w:val="000000"/>
        </w:rPr>
        <w:t>сети</w:t>
      </w:r>
      <w:r w:rsidR="002328BB" w:rsidRPr="001820AD">
        <w:rPr>
          <w:color w:val="000000"/>
        </w:rPr>
        <w:t xml:space="preserve"> </w:t>
      </w:r>
      <w:r w:rsidR="00E4075B" w:rsidRPr="001820AD">
        <w:rPr>
          <w:color w:val="000000"/>
        </w:rPr>
        <w:t>«Интернет»</w:t>
      </w:r>
      <w:r w:rsidR="002328BB" w:rsidRPr="001820AD">
        <w:rPr>
          <w:color w:val="000000"/>
        </w:rPr>
        <w:t xml:space="preserve"> </w:t>
      </w:r>
      <w:r w:rsidR="00E4075B" w:rsidRPr="001820AD">
        <w:rPr>
          <w:color w:val="000000"/>
        </w:rPr>
        <w:t>по</w:t>
      </w:r>
      <w:r w:rsidR="002328BB" w:rsidRPr="001820AD">
        <w:rPr>
          <w:color w:val="000000"/>
        </w:rPr>
        <w:t xml:space="preserve"> </w:t>
      </w:r>
      <w:r w:rsidR="00E4075B" w:rsidRPr="001820AD">
        <w:rPr>
          <w:color w:val="000000"/>
        </w:rPr>
        <w:t>адресу:</w:t>
      </w:r>
      <w:r w:rsidR="002328BB" w:rsidRPr="001820AD">
        <w:rPr>
          <w:color w:val="000000"/>
        </w:rPr>
        <w:t xml:space="preserve"> </w:t>
      </w:r>
      <w:hyperlink r:id="rId17" w:history="1">
        <w:r w:rsidR="00E4075B" w:rsidRPr="001820AD">
          <w:rPr>
            <w:rStyle w:val="afa"/>
          </w:rPr>
          <w:t>http://www.a-k-d.ru</w:t>
        </w:r>
      </w:hyperlink>
      <w:r w:rsidR="002328BB" w:rsidRPr="001820AD">
        <w:t xml:space="preserve"> </w:t>
      </w:r>
      <w:r w:rsidR="007E559C" w:rsidRPr="001820AD">
        <w:t>в</w:t>
      </w:r>
      <w:r w:rsidR="002328BB" w:rsidRPr="001820AD">
        <w:t xml:space="preserve"> </w:t>
      </w:r>
      <w:r w:rsidR="007E559C" w:rsidRPr="001820AD">
        <w:t>порядке,</w:t>
      </w:r>
      <w:r w:rsidR="002328BB" w:rsidRPr="001820AD">
        <w:t xml:space="preserve"> </w:t>
      </w:r>
      <w:r w:rsidR="007E559C" w:rsidRPr="001820AD">
        <w:t>установленном</w:t>
      </w:r>
      <w:r w:rsidR="002328BB">
        <w:t xml:space="preserve"> </w:t>
      </w:r>
      <w:r w:rsidR="007E559C" w:rsidRPr="00CD574A">
        <w:t>регламентом</w:t>
      </w:r>
      <w:r w:rsidR="002328BB">
        <w:t xml:space="preserve"> </w:t>
      </w:r>
      <w:r w:rsidR="001E0335" w:rsidRPr="00CD574A">
        <w:t>данной</w:t>
      </w:r>
      <w:r w:rsidR="002328BB">
        <w:t xml:space="preserve"> </w:t>
      </w:r>
      <w:r w:rsidR="007E559C" w:rsidRPr="00CD574A">
        <w:t>электронной</w:t>
      </w:r>
      <w:r w:rsidR="002328BB">
        <w:t xml:space="preserve"> </w:t>
      </w:r>
      <w:r w:rsidR="007E559C" w:rsidRPr="00CD574A">
        <w:t>торговой</w:t>
      </w:r>
      <w:r w:rsidR="002328BB">
        <w:t xml:space="preserve"> </w:t>
      </w:r>
      <w:r w:rsidR="007E559C" w:rsidRPr="00CD574A">
        <w:t>площадки</w:t>
      </w:r>
      <w:r w:rsidR="002328BB">
        <w:t xml:space="preserve"> </w:t>
      </w:r>
      <w:r w:rsidR="00C87330" w:rsidRPr="00CD574A">
        <w:t>в</w:t>
      </w:r>
      <w:r w:rsidR="002328BB">
        <w:t xml:space="preserve"> </w:t>
      </w:r>
      <w:r w:rsidR="00C87330" w:rsidRPr="00CD574A">
        <w:t>соответствии</w:t>
      </w:r>
      <w:r w:rsidR="002328BB">
        <w:t xml:space="preserve"> </w:t>
      </w:r>
      <w:r w:rsidR="00C87330" w:rsidRPr="00CD574A">
        <w:t>с</w:t>
      </w:r>
      <w:r w:rsidR="002328BB">
        <w:t xml:space="preserve"> </w:t>
      </w:r>
      <w:r w:rsidR="00C87330" w:rsidRPr="00CD574A">
        <w:t>условиями</w:t>
      </w:r>
      <w:r w:rsidR="002328BB">
        <w:t xml:space="preserve"> </w:t>
      </w:r>
      <w:r w:rsidR="00C87330" w:rsidRPr="00CD574A">
        <w:t>и</w:t>
      </w:r>
      <w:r w:rsidR="002328BB">
        <w:t xml:space="preserve"> </w:t>
      </w:r>
      <w:r w:rsidR="00C87330" w:rsidRPr="00CD574A">
        <w:t>требов</w:t>
      </w:r>
      <w:r w:rsidR="00DA0A0B" w:rsidRPr="00CD574A">
        <w:t>аниями</w:t>
      </w:r>
      <w:r w:rsidR="002328BB">
        <w:t xml:space="preserve"> </w:t>
      </w:r>
      <w:r w:rsidR="003E0066" w:rsidRPr="00CD574A">
        <w:t>документации</w:t>
      </w:r>
      <w:r w:rsidR="002328BB">
        <w:t xml:space="preserve"> </w:t>
      </w:r>
      <w:r w:rsidR="003E0066" w:rsidRPr="00CD574A">
        <w:t>по</w:t>
      </w:r>
      <w:r w:rsidR="002328BB">
        <w:t xml:space="preserve"> </w:t>
      </w:r>
      <w:r w:rsidRPr="00CD574A">
        <w:t>запросу</w:t>
      </w:r>
      <w:r w:rsidR="002328BB">
        <w:t xml:space="preserve"> </w:t>
      </w:r>
      <w:r w:rsidRPr="00CD574A">
        <w:t>цен</w:t>
      </w:r>
      <w:r w:rsidR="00DA0A0B" w:rsidRPr="00CD574A">
        <w:t>.</w:t>
      </w:r>
    </w:p>
    <w:p w:rsidR="00E0155B" w:rsidRPr="00CD574A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CD574A">
        <w:t>Для</w:t>
      </w:r>
      <w:r w:rsidR="002328BB">
        <w:t xml:space="preserve"> </w:t>
      </w:r>
      <w:r w:rsidRPr="00CD574A">
        <w:t>участия</w:t>
      </w:r>
      <w:r w:rsidR="002328BB">
        <w:t xml:space="preserve"> </w:t>
      </w:r>
      <w:r w:rsidRPr="00CD574A">
        <w:t>в</w:t>
      </w:r>
      <w:r w:rsidR="002328BB">
        <w:t xml:space="preserve"> </w:t>
      </w:r>
      <w:r w:rsidR="004560F3" w:rsidRPr="00CD574A">
        <w:t>запросе</w:t>
      </w:r>
      <w:r w:rsidR="002328BB">
        <w:t xml:space="preserve"> </w:t>
      </w:r>
      <w:r w:rsidR="004560F3" w:rsidRPr="00CD574A">
        <w:t>цен</w:t>
      </w:r>
      <w:r w:rsidR="002328BB">
        <w:t xml:space="preserve"> </w:t>
      </w:r>
      <w:r w:rsidRPr="00CD574A">
        <w:t>участникам</w:t>
      </w:r>
      <w:r w:rsidR="002328BB">
        <w:t xml:space="preserve"> </w:t>
      </w:r>
      <w:r w:rsidRPr="00CD574A">
        <w:t>необходимо</w:t>
      </w:r>
      <w:r w:rsidR="002328BB">
        <w:t xml:space="preserve"> </w:t>
      </w:r>
      <w:r w:rsidRPr="00CD574A">
        <w:t>быть</w:t>
      </w:r>
      <w:r w:rsidR="002328BB">
        <w:t xml:space="preserve"> </w:t>
      </w:r>
      <w:r w:rsidRPr="00CD574A">
        <w:t>аккредитованным</w:t>
      </w:r>
      <w:r w:rsidR="002328BB">
        <w:t xml:space="preserve"> </w:t>
      </w:r>
      <w:r w:rsidRPr="00CD574A">
        <w:t>на</w:t>
      </w:r>
      <w:r w:rsidR="002328BB">
        <w:t xml:space="preserve"> </w:t>
      </w:r>
      <w:r w:rsidRPr="00CD574A">
        <w:t>указанной</w:t>
      </w:r>
      <w:r w:rsidR="002328BB">
        <w:t xml:space="preserve"> </w:t>
      </w:r>
      <w:r w:rsidRPr="00CD574A">
        <w:t>электронной</w:t>
      </w:r>
      <w:r w:rsidR="002328BB">
        <w:t xml:space="preserve"> </w:t>
      </w:r>
      <w:r w:rsidRPr="00CD574A">
        <w:t>торговой</w:t>
      </w:r>
      <w:r w:rsidR="002328BB">
        <w:t xml:space="preserve"> </w:t>
      </w:r>
      <w:r w:rsidRPr="00CD574A">
        <w:t>площадке</w:t>
      </w:r>
      <w:r w:rsidR="002328BB">
        <w:t xml:space="preserve"> </w:t>
      </w:r>
      <w:r w:rsidRPr="00CD574A">
        <w:t>в</w:t>
      </w:r>
      <w:r w:rsidR="002328BB">
        <w:t xml:space="preserve"> </w:t>
      </w:r>
      <w:r w:rsidRPr="00CD574A">
        <w:t>соответствии</w:t>
      </w:r>
      <w:r w:rsidR="002328BB">
        <w:t xml:space="preserve"> </w:t>
      </w:r>
      <w:r w:rsidRPr="00CD574A">
        <w:t>с</w:t>
      </w:r>
      <w:r w:rsidR="002328BB">
        <w:t xml:space="preserve"> </w:t>
      </w:r>
      <w:r w:rsidRPr="00CD574A">
        <w:t>правилами</w:t>
      </w:r>
      <w:r w:rsidR="002328BB">
        <w:t xml:space="preserve"> </w:t>
      </w:r>
      <w:r w:rsidRPr="00CD574A">
        <w:t>данной</w:t>
      </w:r>
      <w:r w:rsidR="002328BB">
        <w:t xml:space="preserve"> </w:t>
      </w:r>
      <w:r w:rsidRPr="00CD574A">
        <w:t>электронной</w:t>
      </w:r>
      <w:r w:rsidR="002328BB">
        <w:t xml:space="preserve"> </w:t>
      </w:r>
      <w:r w:rsidRPr="00CD574A">
        <w:t>торговой</w:t>
      </w:r>
      <w:r w:rsidR="002328BB">
        <w:t xml:space="preserve"> </w:t>
      </w:r>
      <w:r w:rsidRPr="00CD574A">
        <w:t>площадки.</w:t>
      </w:r>
    </w:p>
    <w:p w:rsidR="00C87330" w:rsidRPr="00CD574A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CD574A">
        <w:t>П</w:t>
      </w:r>
      <w:r w:rsidR="007F0991" w:rsidRPr="00CD574A">
        <w:t>обедител</w:t>
      </w:r>
      <w:r w:rsidR="001E0335" w:rsidRPr="00CD574A">
        <w:t>ем</w:t>
      </w:r>
      <w:r w:rsidR="002328BB">
        <w:t xml:space="preserve"> </w:t>
      </w:r>
      <w:r w:rsidR="00466F9E" w:rsidRPr="00CD574A">
        <w:t>запроса</w:t>
      </w:r>
      <w:r w:rsidR="002328BB">
        <w:t xml:space="preserve"> </w:t>
      </w:r>
      <w:r w:rsidR="00466F9E" w:rsidRPr="00CD574A">
        <w:t>цен</w:t>
      </w:r>
      <w:r w:rsidR="002328BB">
        <w:t xml:space="preserve"> </w:t>
      </w:r>
      <w:r w:rsidR="001E0335" w:rsidRPr="00CD574A">
        <w:t>признается,</w:t>
      </w:r>
      <w:r w:rsidR="002328BB">
        <w:t xml:space="preserve"> </w:t>
      </w:r>
      <w:r w:rsidR="007F0991" w:rsidRPr="00CD574A">
        <w:t>по</w:t>
      </w:r>
      <w:r w:rsidR="002328BB">
        <w:t xml:space="preserve"> </w:t>
      </w:r>
      <w:r w:rsidR="007F0991" w:rsidRPr="00CD574A">
        <w:t>решению</w:t>
      </w:r>
      <w:r w:rsidR="002328BB">
        <w:t xml:space="preserve"> </w:t>
      </w:r>
      <w:r w:rsidR="002E77A5" w:rsidRPr="00CD574A">
        <w:t>закупочной</w:t>
      </w:r>
      <w:r w:rsidR="002328BB">
        <w:t xml:space="preserve"> </w:t>
      </w:r>
      <w:r w:rsidR="002E77A5" w:rsidRPr="00CD574A">
        <w:t>комиссии</w:t>
      </w:r>
      <w:r w:rsidR="001E0335" w:rsidRPr="00CD574A">
        <w:t>,</w:t>
      </w:r>
      <w:r w:rsidR="002328BB">
        <w:t xml:space="preserve"> </w:t>
      </w:r>
      <w:r w:rsidR="009430A7" w:rsidRPr="00CD574A">
        <w:t>допущенный</w:t>
      </w:r>
      <w:r w:rsidR="002328BB">
        <w:t xml:space="preserve"> </w:t>
      </w:r>
      <w:r w:rsidR="007F0991" w:rsidRPr="00CD574A">
        <w:t>участник</w:t>
      </w:r>
      <w:r w:rsidR="002328BB">
        <w:t xml:space="preserve"> </w:t>
      </w:r>
      <w:r w:rsidR="00466F9E" w:rsidRPr="00CD574A">
        <w:t>запроса</w:t>
      </w:r>
      <w:r w:rsidR="002328BB">
        <w:t xml:space="preserve"> </w:t>
      </w:r>
      <w:r w:rsidR="00466F9E" w:rsidRPr="00CD574A">
        <w:t>цен</w:t>
      </w:r>
      <w:r w:rsidR="007F0991" w:rsidRPr="00CD574A">
        <w:t>,</w:t>
      </w:r>
      <w:r w:rsidR="002328BB">
        <w:t xml:space="preserve"> </w:t>
      </w:r>
      <w:r w:rsidR="007F0991" w:rsidRPr="00CD574A">
        <w:t>предложивший</w:t>
      </w:r>
      <w:r w:rsidR="002328BB">
        <w:t xml:space="preserve"> </w:t>
      </w:r>
      <w:r w:rsidR="004560F3" w:rsidRPr="00CD574A">
        <w:t>наименьшую</w:t>
      </w:r>
      <w:r w:rsidR="002328BB">
        <w:t xml:space="preserve"> </w:t>
      </w:r>
      <w:r w:rsidR="004560F3" w:rsidRPr="00CD574A">
        <w:t>цену</w:t>
      </w:r>
      <w:r w:rsidR="002328BB">
        <w:t xml:space="preserve"> </w:t>
      </w:r>
      <w:r w:rsidR="004560F3" w:rsidRPr="00CD574A">
        <w:t>договора</w:t>
      </w:r>
      <w:r w:rsidR="007F0991" w:rsidRPr="00CD574A">
        <w:t>.</w:t>
      </w:r>
    </w:p>
    <w:p w:rsidR="004560F3" w:rsidRPr="00663B91" w:rsidRDefault="00C87330" w:rsidP="00694FFE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Начальная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(максимальная)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цена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договора: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694FFE" w:rsidRPr="00694FFE">
        <w:rPr>
          <w:rFonts w:ascii="Times New Roman" w:hAnsi="Times New Roman"/>
          <w:sz w:val="24"/>
          <w:szCs w:val="24"/>
        </w:rPr>
        <w:t>349</w:t>
      </w:r>
      <w:r w:rsidR="00694FFE">
        <w:rPr>
          <w:rFonts w:ascii="Times New Roman" w:hAnsi="Times New Roman"/>
          <w:sz w:val="24"/>
          <w:szCs w:val="24"/>
        </w:rPr>
        <w:t> </w:t>
      </w:r>
      <w:r w:rsidR="00694FFE" w:rsidRPr="00694FFE">
        <w:rPr>
          <w:rFonts w:ascii="Times New Roman" w:hAnsi="Times New Roman"/>
          <w:sz w:val="24"/>
          <w:szCs w:val="24"/>
        </w:rPr>
        <w:t>920</w:t>
      </w:r>
      <w:r w:rsidR="00694FFE">
        <w:rPr>
          <w:rFonts w:ascii="Times New Roman" w:hAnsi="Times New Roman"/>
          <w:sz w:val="24"/>
          <w:szCs w:val="24"/>
        </w:rPr>
        <w:t>,00</w:t>
      </w:r>
      <w:r w:rsidR="00694FFE" w:rsidRPr="00694FFE">
        <w:rPr>
          <w:rFonts w:ascii="Times New Roman" w:hAnsi="Times New Roman"/>
          <w:sz w:val="24"/>
          <w:szCs w:val="24"/>
        </w:rPr>
        <w:t xml:space="preserve"> (Триста сорок девять тысяч девятьсот двадцать) рублей 00 копеек, включая НДС. Цена договора включает в себя все расходы, в том числе доставк</w:t>
      </w:r>
      <w:r w:rsidR="00694FFE">
        <w:rPr>
          <w:rFonts w:ascii="Times New Roman" w:hAnsi="Times New Roman"/>
          <w:sz w:val="24"/>
          <w:szCs w:val="24"/>
        </w:rPr>
        <w:t>у, разгрузку, упаковку</w:t>
      </w:r>
      <w:r w:rsidR="00694FFE" w:rsidRPr="00694FFE">
        <w:rPr>
          <w:rFonts w:ascii="Times New Roman" w:hAnsi="Times New Roman"/>
          <w:sz w:val="24"/>
          <w:szCs w:val="24"/>
        </w:rPr>
        <w:t>, полный комплект документации, предоставляемый в соответствии с условиями Договора, а также налоги, пошлины, сборы и другие обязательные платежи</w:t>
      </w:r>
      <w:r w:rsidR="00663B91">
        <w:rPr>
          <w:rFonts w:ascii="Times New Roman" w:hAnsi="Times New Roman"/>
          <w:sz w:val="24"/>
          <w:szCs w:val="24"/>
        </w:rPr>
        <w:t>.</w:t>
      </w:r>
    </w:p>
    <w:p w:rsidR="00C87330" w:rsidRPr="00CD574A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Срок,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место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порядок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предоставления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CD574A">
        <w:rPr>
          <w:rFonts w:ascii="Times New Roman" w:hAnsi="Times New Roman"/>
          <w:b/>
          <w:sz w:val="24"/>
          <w:szCs w:val="24"/>
        </w:rPr>
        <w:t>документации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CD574A">
        <w:rPr>
          <w:rFonts w:ascii="Times New Roman" w:hAnsi="Times New Roman"/>
          <w:b/>
          <w:sz w:val="24"/>
          <w:szCs w:val="24"/>
        </w:rPr>
        <w:t>по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запросу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цен</w:t>
      </w:r>
      <w:r w:rsidRPr="00CD574A">
        <w:rPr>
          <w:rFonts w:ascii="Times New Roman" w:hAnsi="Times New Roman"/>
          <w:b/>
          <w:sz w:val="24"/>
          <w:szCs w:val="24"/>
        </w:rPr>
        <w:t>:</w:t>
      </w:r>
    </w:p>
    <w:p w:rsidR="00973E61" w:rsidRPr="00CD574A" w:rsidRDefault="00663B91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rPr>
          <w:spacing w:val="-6"/>
        </w:rPr>
        <w:t>Н</w:t>
      </w:r>
      <w:r w:rsidR="00973E61" w:rsidRPr="00CD574A">
        <w:rPr>
          <w:spacing w:val="-6"/>
        </w:rPr>
        <w:t>а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официальном</w:t>
      </w:r>
      <w:r w:rsidR="002328BB">
        <w:rPr>
          <w:spacing w:val="-6"/>
        </w:rPr>
        <w:t xml:space="preserve"> </w:t>
      </w:r>
      <w:r w:rsidRPr="00663B91">
        <w:rPr>
          <w:spacing w:val="-6"/>
        </w:rPr>
        <w:t>государственном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сайте</w:t>
      </w:r>
      <w:r w:rsidR="002328BB">
        <w:rPr>
          <w:spacing w:val="-6"/>
        </w:rPr>
        <w:t xml:space="preserve"> </w:t>
      </w:r>
      <w:r w:rsidR="00973E61" w:rsidRPr="00CD574A">
        <w:t>в</w:t>
      </w:r>
      <w:r w:rsidR="002328BB">
        <w:t xml:space="preserve"> </w:t>
      </w:r>
      <w:r w:rsidR="00973E61" w:rsidRPr="00CD574A">
        <w:t>информационно-телекоммуникационной</w:t>
      </w:r>
      <w:r w:rsidR="002328BB">
        <w:t xml:space="preserve"> </w:t>
      </w:r>
      <w:r w:rsidR="00973E61" w:rsidRPr="00CD574A">
        <w:t>сети</w:t>
      </w:r>
      <w:r w:rsidR="002328BB">
        <w:t xml:space="preserve"> </w:t>
      </w:r>
      <w:r w:rsidR="00973E61" w:rsidRPr="00CD574A">
        <w:t>«Интернет»</w:t>
      </w:r>
      <w:r w:rsidR="002328BB">
        <w:t xml:space="preserve"> </w:t>
      </w:r>
      <w:r w:rsidR="00973E61" w:rsidRPr="00CD574A">
        <w:t>для</w:t>
      </w:r>
      <w:r w:rsidR="002328BB">
        <w:t xml:space="preserve"> </w:t>
      </w:r>
      <w:r w:rsidR="00973E61" w:rsidRPr="00CD574A">
        <w:t>размещения</w:t>
      </w:r>
      <w:r w:rsidR="002328BB">
        <w:t xml:space="preserve"> </w:t>
      </w:r>
      <w:r w:rsidR="00973E61" w:rsidRPr="00CD574A">
        <w:t>информации</w:t>
      </w:r>
      <w:r w:rsidR="002328BB">
        <w:t xml:space="preserve"> </w:t>
      </w:r>
      <w:r w:rsidR="00973E61" w:rsidRPr="00CD574A">
        <w:t>о</w:t>
      </w:r>
      <w:r w:rsidR="002328BB">
        <w:t xml:space="preserve"> </w:t>
      </w:r>
      <w:r w:rsidR="00973E61" w:rsidRPr="00CD574A">
        <w:t>размещении</w:t>
      </w:r>
      <w:r w:rsidR="002328BB">
        <w:t xml:space="preserve"> </w:t>
      </w:r>
      <w:r w:rsidR="00973E61" w:rsidRPr="00CD574A">
        <w:t>заказов</w:t>
      </w:r>
      <w:r w:rsidR="002328BB">
        <w:t xml:space="preserve"> </w:t>
      </w:r>
      <w:r w:rsidR="00973E61" w:rsidRPr="00CD574A">
        <w:t>на</w:t>
      </w:r>
      <w:r w:rsidR="002328BB">
        <w:t xml:space="preserve"> </w:t>
      </w:r>
      <w:r w:rsidR="00973E61" w:rsidRPr="00CD574A">
        <w:t>поставки</w:t>
      </w:r>
      <w:r w:rsidR="002328BB">
        <w:t xml:space="preserve"> </w:t>
      </w:r>
      <w:r w:rsidR="00973E61" w:rsidRPr="00CD574A">
        <w:t>товаров,</w:t>
      </w:r>
      <w:r w:rsidR="002328BB">
        <w:t xml:space="preserve"> </w:t>
      </w:r>
      <w:r w:rsidR="00973E61" w:rsidRPr="00CD574A">
        <w:t>выполнение</w:t>
      </w:r>
      <w:r w:rsidR="002328BB">
        <w:t xml:space="preserve"> </w:t>
      </w:r>
      <w:r w:rsidR="00973E61" w:rsidRPr="00CD574A">
        <w:t>работ,</w:t>
      </w:r>
      <w:r w:rsidR="002328BB">
        <w:t xml:space="preserve"> </w:t>
      </w:r>
      <w:r w:rsidR="00973E61" w:rsidRPr="00CD574A">
        <w:t>оказание</w:t>
      </w:r>
      <w:r w:rsidR="002328BB">
        <w:t xml:space="preserve"> </w:t>
      </w:r>
      <w:r w:rsidR="00973E61" w:rsidRPr="00CD574A">
        <w:t>услуг</w:t>
      </w:r>
      <w:r w:rsidR="002328BB">
        <w:t xml:space="preserve"> </w:t>
      </w:r>
      <w:r w:rsidR="00973E61" w:rsidRPr="00CD574A">
        <w:t>(</w:t>
      </w:r>
      <w:hyperlink r:id="rId18" w:history="1">
        <w:r w:rsidR="00E87A55" w:rsidRPr="00663B91">
          <w:rPr>
            <w:rStyle w:val="afa"/>
          </w:rPr>
          <w:t>http://www.zakupki.gov.ru</w:t>
        </w:r>
      </w:hyperlink>
      <w:r w:rsidR="00973E61" w:rsidRPr="00CD574A">
        <w:t>)</w:t>
      </w:r>
      <w:r w:rsidR="00CA5128" w:rsidRPr="00CD574A">
        <w:t>,</w:t>
      </w:r>
      <w:r w:rsidR="002328BB">
        <w:t xml:space="preserve"> </w:t>
      </w:r>
      <w:r w:rsidR="00CA5128" w:rsidRPr="00CD574A">
        <w:t>на</w:t>
      </w:r>
      <w:r w:rsidR="002328BB">
        <w:t xml:space="preserve"> </w:t>
      </w:r>
      <w:r w:rsidR="00B15A9F" w:rsidRPr="00CD574A">
        <w:t>официальном</w:t>
      </w:r>
      <w:r w:rsidR="002328BB">
        <w:t xml:space="preserve"> </w:t>
      </w:r>
      <w:r w:rsidR="00CA5128" w:rsidRPr="00CD574A">
        <w:t>сайте</w:t>
      </w:r>
      <w:r w:rsidR="002328BB">
        <w:t xml:space="preserve"> </w:t>
      </w:r>
      <w:r>
        <w:t>по</w:t>
      </w:r>
      <w:r w:rsidR="002328BB">
        <w:t xml:space="preserve"> </w:t>
      </w:r>
      <w:r w:rsidR="00CA5128" w:rsidRPr="00CD574A">
        <w:t>закупкам</w:t>
      </w:r>
      <w:r w:rsidR="002328BB">
        <w:t xml:space="preserve"> </w:t>
      </w:r>
      <w:r w:rsidR="00CA5128" w:rsidRPr="00CD574A">
        <w:t>атомной</w:t>
      </w:r>
      <w:r w:rsidR="002328BB">
        <w:t xml:space="preserve"> </w:t>
      </w:r>
      <w:r w:rsidR="00CA5128" w:rsidRPr="00CD574A">
        <w:t>отрасли</w:t>
      </w:r>
      <w:r w:rsidR="002328BB">
        <w:t xml:space="preserve"> </w:t>
      </w:r>
      <w:proofErr w:type="spellStart"/>
      <w:r w:rsidR="00973E61" w:rsidRPr="00CD574A">
        <w:t>Госкорпорации</w:t>
      </w:r>
      <w:proofErr w:type="spellEnd"/>
      <w:r w:rsidR="002328BB">
        <w:t xml:space="preserve"> </w:t>
      </w:r>
      <w:r w:rsidR="00973E61" w:rsidRPr="00CD574A">
        <w:t>«</w:t>
      </w:r>
      <w:proofErr w:type="spellStart"/>
      <w:r w:rsidR="00973E61" w:rsidRPr="00CD574A">
        <w:t>Рос</w:t>
      </w:r>
      <w:r w:rsidR="00973E61" w:rsidRPr="00CD574A">
        <w:rPr>
          <w:spacing w:val="-6"/>
        </w:rPr>
        <w:t>атом</w:t>
      </w:r>
      <w:proofErr w:type="spellEnd"/>
      <w:r w:rsidR="00973E61" w:rsidRPr="00CD574A">
        <w:rPr>
          <w:spacing w:val="-6"/>
        </w:rPr>
        <w:t>»</w:t>
      </w:r>
      <w:r w:rsidR="002328BB">
        <w:rPr>
          <w:spacing w:val="-6"/>
        </w:rPr>
        <w:t xml:space="preserve"> </w:t>
      </w:r>
      <w:r w:rsidR="00E87A55" w:rsidRPr="00CD574A">
        <w:rPr>
          <w:spacing w:val="-6"/>
        </w:rPr>
        <w:t>(</w:t>
      </w:r>
      <w:hyperlink r:id="rId19" w:history="1">
        <w:r w:rsidR="00973E61" w:rsidRPr="00663B91">
          <w:rPr>
            <w:rStyle w:val="afa"/>
          </w:rPr>
          <w:t>http://zakupki.rosatom.ru</w:t>
        </w:r>
      </w:hyperlink>
      <w:r w:rsidR="00E87A55" w:rsidRPr="00CD574A">
        <w:rPr>
          <w:spacing w:val="-6"/>
        </w:rPr>
        <w:t>)</w:t>
      </w:r>
      <w:r w:rsidR="002328BB">
        <w:rPr>
          <w:spacing w:val="-6"/>
        </w:rPr>
        <w:t xml:space="preserve"> </w:t>
      </w:r>
      <w:r w:rsidR="009D6ADE" w:rsidRPr="00CD574A">
        <w:rPr>
          <w:spacing w:val="-6"/>
        </w:rPr>
        <w:t>документация</w:t>
      </w:r>
      <w:r w:rsidR="002328BB">
        <w:rPr>
          <w:spacing w:val="-6"/>
        </w:rPr>
        <w:t xml:space="preserve"> </w:t>
      </w:r>
      <w:r w:rsidR="009D6ADE" w:rsidRPr="00CD574A">
        <w:rPr>
          <w:spacing w:val="-6"/>
        </w:rPr>
        <w:t>по</w:t>
      </w:r>
      <w:r w:rsidR="002328BB">
        <w:rPr>
          <w:spacing w:val="-6"/>
        </w:rPr>
        <w:t xml:space="preserve"> </w:t>
      </w:r>
      <w:r w:rsidR="00466F9E" w:rsidRPr="00CD574A">
        <w:rPr>
          <w:spacing w:val="-6"/>
        </w:rPr>
        <w:t>запросу</w:t>
      </w:r>
      <w:r w:rsidR="002328BB">
        <w:rPr>
          <w:spacing w:val="-6"/>
        </w:rPr>
        <w:t xml:space="preserve"> </w:t>
      </w:r>
      <w:r w:rsidR="00466F9E" w:rsidRPr="00CD574A">
        <w:rPr>
          <w:spacing w:val="-6"/>
        </w:rPr>
        <w:t>цен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находится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в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открытом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доступе,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начиная</w:t>
      </w:r>
      <w:r w:rsidR="002328BB">
        <w:rPr>
          <w:spacing w:val="-6"/>
        </w:rPr>
        <w:t xml:space="preserve"> </w:t>
      </w:r>
      <w:r w:rsidR="00973E61" w:rsidRPr="00CD574A">
        <w:t>с</w:t>
      </w:r>
      <w:r w:rsidR="002328BB">
        <w:t xml:space="preserve"> </w:t>
      </w:r>
      <w:r w:rsidR="00D71393" w:rsidRPr="00CD574A">
        <w:t>даты</w:t>
      </w:r>
      <w:r w:rsidR="002328BB">
        <w:t xml:space="preserve"> </w:t>
      </w:r>
      <w:r w:rsidR="00973E61" w:rsidRPr="00CD574A">
        <w:t>размещения</w:t>
      </w:r>
      <w:r w:rsidR="002328BB">
        <w:t xml:space="preserve"> </w:t>
      </w:r>
      <w:r w:rsidR="00973E61" w:rsidRPr="00CD574A">
        <w:t>настоящего</w:t>
      </w:r>
      <w:r w:rsidR="002328BB">
        <w:t xml:space="preserve"> </w:t>
      </w:r>
      <w:r w:rsidR="00973E61" w:rsidRPr="00CD574A">
        <w:t>извещения</w:t>
      </w:r>
      <w:r w:rsidR="002328BB">
        <w:t xml:space="preserve"> </w:t>
      </w:r>
      <w:r w:rsidR="00BB734C" w:rsidRPr="00CD574A">
        <w:t>и</w:t>
      </w:r>
      <w:r w:rsidR="002328BB">
        <w:t xml:space="preserve"> </w:t>
      </w:r>
      <w:r w:rsidR="003E0066" w:rsidRPr="00CD574A">
        <w:t>документации</w:t>
      </w:r>
      <w:r w:rsidR="002328BB">
        <w:t xml:space="preserve"> </w:t>
      </w:r>
      <w:r w:rsidR="003E0066" w:rsidRPr="00CD574A">
        <w:t>по</w:t>
      </w:r>
      <w:r w:rsidR="002328BB">
        <w:t xml:space="preserve"> </w:t>
      </w:r>
      <w:r w:rsidR="00466F9E" w:rsidRPr="00CD574A">
        <w:t>запросу</w:t>
      </w:r>
      <w:r w:rsidR="002328BB">
        <w:t xml:space="preserve"> </w:t>
      </w:r>
      <w:r w:rsidR="00466F9E" w:rsidRPr="00CD574A">
        <w:t>цен</w:t>
      </w:r>
      <w:r w:rsidR="00973E61" w:rsidRPr="00CD574A">
        <w:rPr>
          <w:spacing w:val="-6"/>
        </w:rPr>
        <w:t>.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Порядок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получения</w:t>
      </w:r>
      <w:r w:rsidR="002328BB">
        <w:rPr>
          <w:spacing w:val="-6"/>
        </w:rPr>
        <w:t xml:space="preserve"> </w:t>
      </w:r>
      <w:r w:rsidR="003E0066" w:rsidRPr="00CD574A">
        <w:rPr>
          <w:spacing w:val="-6"/>
        </w:rPr>
        <w:t>документации</w:t>
      </w:r>
      <w:r w:rsidR="002328BB">
        <w:rPr>
          <w:spacing w:val="-6"/>
        </w:rPr>
        <w:t xml:space="preserve"> </w:t>
      </w:r>
      <w:r w:rsidR="003E0066" w:rsidRPr="00CD574A">
        <w:rPr>
          <w:spacing w:val="-6"/>
        </w:rPr>
        <w:t>по</w:t>
      </w:r>
      <w:r w:rsidR="002328BB">
        <w:rPr>
          <w:spacing w:val="-6"/>
        </w:rPr>
        <w:t xml:space="preserve"> </w:t>
      </w:r>
      <w:r w:rsidR="00466F9E" w:rsidRPr="00CD574A">
        <w:rPr>
          <w:spacing w:val="-6"/>
        </w:rPr>
        <w:t>запросу</w:t>
      </w:r>
      <w:r w:rsidR="002328BB">
        <w:rPr>
          <w:spacing w:val="-6"/>
        </w:rPr>
        <w:t xml:space="preserve"> </w:t>
      </w:r>
      <w:r w:rsidR="00466F9E" w:rsidRPr="00CD574A">
        <w:rPr>
          <w:spacing w:val="-6"/>
        </w:rPr>
        <w:t>цен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на</w:t>
      </w:r>
      <w:r w:rsidR="002328BB">
        <w:rPr>
          <w:spacing w:val="-6"/>
        </w:rPr>
        <w:t xml:space="preserve"> </w:t>
      </w:r>
      <w:r w:rsidR="00BB734C" w:rsidRPr="00CD574A">
        <w:rPr>
          <w:spacing w:val="-6"/>
        </w:rPr>
        <w:t>электронной</w:t>
      </w:r>
      <w:r w:rsidR="002328BB">
        <w:rPr>
          <w:spacing w:val="-6"/>
        </w:rPr>
        <w:t xml:space="preserve"> </w:t>
      </w:r>
      <w:r w:rsidR="00BB734C" w:rsidRPr="00CD574A">
        <w:rPr>
          <w:spacing w:val="-6"/>
        </w:rPr>
        <w:t>торговой</w:t>
      </w:r>
      <w:r w:rsidR="002328BB">
        <w:rPr>
          <w:spacing w:val="-6"/>
        </w:rPr>
        <w:t xml:space="preserve"> </w:t>
      </w:r>
      <w:r w:rsidR="00BB734C" w:rsidRPr="00CD574A">
        <w:rPr>
          <w:spacing w:val="-6"/>
        </w:rPr>
        <w:t>площадке</w:t>
      </w:r>
      <w:r w:rsidR="002328BB">
        <w:rPr>
          <w:spacing w:val="-6"/>
        </w:rPr>
        <w:t xml:space="preserve"> </w:t>
      </w:r>
      <w:r w:rsidRPr="007A6F0E">
        <w:t>ООО</w:t>
      </w:r>
      <w:r w:rsidR="002328BB">
        <w:t xml:space="preserve"> </w:t>
      </w:r>
      <w:r w:rsidRPr="007A6F0E">
        <w:t>«Аукционный</w:t>
      </w:r>
      <w:r w:rsidR="002328BB">
        <w:t xml:space="preserve"> </w:t>
      </w:r>
      <w:r w:rsidRPr="007A6F0E">
        <w:t>Конкурсный</w:t>
      </w:r>
      <w:r w:rsidR="002328BB">
        <w:t xml:space="preserve"> </w:t>
      </w:r>
      <w:r w:rsidRPr="007A6F0E">
        <w:t>Дом»</w:t>
      </w:r>
      <w:r w:rsidR="002328BB">
        <w:t xml:space="preserve"> </w:t>
      </w:r>
      <w:r>
        <w:t>(</w:t>
      </w:r>
      <w:hyperlink r:id="rId20" w:history="1">
        <w:r w:rsidRPr="007A6F0E">
          <w:rPr>
            <w:rStyle w:val="afa"/>
          </w:rPr>
          <w:t>www.a-k-d.ru</w:t>
        </w:r>
      </w:hyperlink>
      <w:r>
        <w:t>)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определяется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правилами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lastRenderedPageBreak/>
        <w:t>данной</w:t>
      </w:r>
      <w:r w:rsidR="002328BB">
        <w:rPr>
          <w:spacing w:val="-6"/>
        </w:rPr>
        <w:t xml:space="preserve"> </w:t>
      </w:r>
      <w:r w:rsidR="00BB734C" w:rsidRPr="00CD574A">
        <w:rPr>
          <w:spacing w:val="-6"/>
        </w:rPr>
        <w:t>электронной</w:t>
      </w:r>
      <w:r w:rsidR="002328BB">
        <w:rPr>
          <w:spacing w:val="-6"/>
        </w:rPr>
        <w:t xml:space="preserve"> </w:t>
      </w:r>
      <w:r w:rsidR="00BB734C" w:rsidRPr="00CD574A">
        <w:rPr>
          <w:spacing w:val="-6"/>
        </w:rPr>
        <w:t>торговой</w:t>
      </w:r>
      <w:r w:rsidR="002328BB">
        <w:rPr>
          <w:spacing w:val="-6"/>
        </w:rPr>
        <w:t xml:space="preserve"> </w:t>
      </w:r>
      <w:r w:rsidR="00BB734C" w:rsidRPr="00CD574A">
        <w:rPr>
          <w:spacing w:val="-6"/>
        </w:rPr>
        <w:t>площадки</w:t>
      </w:r>
      <w:r w:rsidR="00973E61" w:rsidRPr="00CD574A">
        <w:rPr>
          <w:spacing w:val="-6"/>
        </w:rPr>
        <w:t>.</w:t>
      </w:r>
    </w:p>
    <w:p w:rsidR="00C87330" w:rsidRPr="00663B91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Возможность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проведения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процедуры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переторжки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по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снижению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первоначально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указанной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заявке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на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участие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CD574A">
        <w:rPr>
          <w:rFonts w:ascii="Times New Roman" w:hAnsi="Times New Roman"/>
          <w:b/>
          <w:sz w:val="24"/>
          <w:szCs w:val="24"/>
        </w:rPr>
        <w:t>запросе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CD574A">
        <w:rPr>
          <w:rFonts w:ascii="Times New Roman" w:hAnsi="Times New Roman"/>
          <w:b/>
          <w:sz w:val="24"/>
          <w:szCs w:val="24"/>
        </w:rPr>
        <w:t>цен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цены: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663B91" w:rsidRPr="001820AD">
        <w:rPr>
          <w:rFonts w:ascii="Times New Roman" w:hAnsi="Times New Roman"/>
          <w:bCs/>
          <w:color w:val="000000"/>
          <w:sz w:val="24"/>
          <w:szCs w:val="24"/>
        </w:rPr>
        <w:t>невозможна</w:t>
      </w:r>
      <w:r w:rsidR="00663B91" w:rsidRPr="001820AD">
        <w:rPr>
          <w:rFonts w:ascii="Times New Roman" w:hAnsi="Times New Roman"/>
          <w:sz w:val="24"/>
          <w:szCs w:val="24"/>
        </w:rPr>
        <w:t>.</w:t>
      </w:r>
    </w:p>
    <w:p w:rsidR="003D2803" w:rsidRPr="00CD574A" w:rsidRDefault="0021357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Дата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начала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дата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время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окончания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подачи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заявок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на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участие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CD574A">
        <w:rPr>
          <w:rFonts w:ascii="Times New Roman" w:hAnsi="Times New Roman"/>
          <w:b/>
          <w:sz w:val="24"/>
          <w:szCs w:val="24"/>
        </w:rPr>
        <w:t>запросе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CD574A">
        <w:rPr>
          <w:rFonts w:ascii="Times New Roman" w:hAnsi="Times New Roman"/>
          <w:b/>
          <w:sz w:val="24"/>
          <w:szCs w:val="24"/>
        </w:rPr>
        <w:t>цен</w:t>
      </w:r>
      <w:r w:rsidR="003D2803" w:rsidRPr="00CD574A">
        <w:rPr>
          <w:rFonts w:ascii="Times New Roman" w:hAnsi="Times New Roman"/>
          <w:b/>
          <w:sz w:val="24"/>
          <w:szCs w:val="24"/>
        </w:rPr>
        <w:t>,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D574A">
        <w:rPr>
          <w:rFonts w:ascii="Times New Roman" w:hAnsi="Times New Roman"/>
          <w:b/>
          <w:sz w:val="24"/>
          <w:szCs w:val="24"/>
        </w:rPr>
        <w:t>мест</w:t>
      </w:r>
      <w:r w:rsidR="002141E9" w:rsidRPr="00CD574A">
        <w:rPr>
          <w:rFonts w:ascii="Times New Roman" w:hAnsi="Times New Roman"/>
          <w:b/>
          <w:sz w:val="24"/>
          <w:szCs w:val="24"/>
        </w:rPr>
        <w:t>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D574A">
        <w:rPr>
          <w:rFonts w:ascii="Times New Roman" w:hAnsi="Times New Roman"/>
          <w:b/>
          <w:sz w:val="24"/>
          <w:szCs w:val="24"/>
        </w:rPr>
        <w:t>поряд</w:t>
      </w:r>
      <w:r w:rsidR="002141E9" w:rsidRPr="00CD574A">
        <w:rPr>
          <w:rFonts w:ascii="Times New Roman" w:hAnsi="Times New Roman"/>
          <w:b/>
          <w:sz w:val="24"/>
          <w:szCs w:val="24"/>
        </w:rPr>
        <w:t>о</w:t>
      </w:r>
      <w:r w:rsidR="003D2803" w:rsidRPr="00CD574A">
        <w:rPr>
          <w:rFonts w:ascii="Times New Roman" w:hAnsi="Times New Roman"/>
          <w:b/>
          <w:sz w:val="24"/>
          <w:szCs w:val="24"/>
        </w:rPr>
        <w:t>к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D574A">
        <w:rPr>
          <w:rFonts w:ascii="Times New Roman" w:hAnsi="Times New Roman"/>
          <w:b/>
          <w:sz w:val="24"/>
          <w:szCs w:val="24"/>
        </w:rPr>
        <w:t>их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D574A">
        <w:rPr>
          <w:rFonts w:ascii="Times New Roman" w:hAnsi="Times New Roman"/>
          <w:b/>
          <w:sz w:val="24"/>
          <w:szCs w:val="24"/>
        </w:rPr>
        <w:t>подачи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D574A">
        <w:rPr>
          <w:rFonts w:ascii="Times New Roman" w:hAnsi="Times New Roman"/>
          <w:b/>
          <w:sz w:val="24"/>
          <w:szCs w:val="24"/>
        </w:rPr>
        <w:t>участниками</w:t>
      </w:r>
      <w:r w:rsidR="00110379" w:rsidRPr="00CD574A">
        <w:rPr>
          <w:rFonts w:ascii="Times New Roman" w:hAnsi="Times New Roman"/>
          <w:b/>
          <w:sz w:val="24"/>
          <w:szCs w:val="24"/>
        </w:rPr>
        <w:t>:</w:t>
      </w:r>
    </w:p>
    <w:p w:rsidR="00110379" w:rsidRPr="00CD574A" w:rsidRDefault="0049084E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CD574A">
        <w:rPr>
          <w:spacing w:val="-6"/>
        </w:rPr>
        <w:t>Заявки</w:t>
      </w:r>
      <w:r w:rsidR="002328BB">
        <w:rPr>
          <w:spacing w:val="-6"/>
        </w:rPr>
        <w:t xml:space="preserve"> </w:t>
      </w:r>
      <w:r w:rsidRPr="00CD574A">
        <w:rPr>
          <w:spacing w:val="-6"/>
        </w:rPr>
        <w:t>на</w:t>
      </w:r>
      <w:r w:rsidR="002328BB">
        <w:rPr>
          <w:spacing w:val="-6"/>
        </w:rPr>
        <w:t xml:space="preserve"> </w:t>
      </w:r>
      <w:r w:rsidRPr="00CD574A">
        <w:rPr>
          <w:spacing w:val="-6"/>
        </w:rPr>
        <w:t>участие</w:t>
      </w:r>
      <w:r w:rsidR="002328BB">
        <w:rPr>
          <w:spacing w:val="-6"/>
        </w:rPr>
        <w:t xml:space="preserve"> </w:t>
      </w:r>
      <w:r w:rsidRPr="00CD574A">
        <w:rPr>
          <w:spacing w:val="-6"/>
        </w:rPr>
        <w:t>в</w:t>
      </w:r>
      <w:r w:rsidR="002328BB">
        <w:rPr>
          <w:spacing w:val="-6"/>
        </w:rPr>
        <w:t xml:space="preserve"> </w:t>
      </w:r>
      <w:r w:rsidR="004560F3" w:rsidRPr="00CD574A">
        <w:rPr>
          <w:spacing w:val="-6"/>
        </w:rPr>
        <w:t>запросе</w:t>
      </w:r>
      <w:r w:rsidR="002328BB">
        <w:rPr>
          <w:spacing w:val="-6"/>
        </w:rPr>
        <w:t xml:space="preserve"> </w:t>
      </w:r>
      <w:r w:rsidR="004560F3" w:rsidRPr="00CD574A">
        <w:rPr>
          <w:spacing w:val="-6"/>
        </w:rPr>
        <w:t>цен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предоставляются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на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электронную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торговую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площадку</w:t>
      </w:r>
      <w:r w:rsidR="002328BB">
        <w:rPr>
          <w:spacing w:val="-6"/>
        </w:rPr>
        <w:t xml:space="preserve"> </w:t>
      </w:r>
      <w:r w:rsidR="00663B91" w:rsidRPr="007A6F0E">
        <w:t>ООО</w:t>
      </w:r>
      <w:r w:rsidR="002328BB">
        <w:t xml:space="preserve"> </w:t>
      </w:r>
      <w:r w:rsidR="00663B91" w:rsidRPr="007A6F0E">
        <w:t>«Аукционный</w:t>
      </w:r>
      <w:r w:rsidR="002328BB">
        <w:t xml:space="preserve"> </w:t>
      </w:r>
      <w:r w:rsidR="00663B91" w:rsidRPr="007A6F0E">
        <w:t>Конкурсный</w:t>
      </w:r>
      <w:r w:rsidR="002328BB">
        <w:t xml:space="preserve"> </w:t>
      </w:r>
      <w:r w:rsidR="00663B91" w:rsidRPr="007A6F0E">
        <w:t>Дом»</w:t>
      </w:r>
      <w:r w:rsidR="002328BB">
        <w:t xml:space="preserve"> </w:t>
      </w:r>
      <w:r w:rsidR="00663B91" w:rsidRPr="007A6F0E">
        <w:t>в</w:t>
      </w:r>
      <w:r w:rsidR="002328BB">
        <w:t xml:space="preserve"> </w:t>
      </w:r>
      <w:r w:rsidR="00663B91" w:rsidRPr="007A6F0E">
        <w:t>сети</w:t>
      </w:r>
      <w:r w:rsidR="002328BB">
        <w:t xml:space="preserve"> </w:t>
      </w:r>
      <w:r w:rsidR="00663B91" w:rsidRPr="007A6F0E">
        <w:t>«Интернет»</w:t>
      </w:r>
      <w:r w:rsidR="002328BB">
        <w:t xml:space="preserve"> </w:t>
      </w:r>
      <w:r w:rsidR="00663B91" w:rsidRPr="007A6F0E">
        <w:t>по</w:t>
      </w:r>
      <w:r w:rsidR="002328BB">
        <w:t xml:space="preserve"> </w:t>
      </w:r>
      <w:r w:rsidR="00663B91" w:rsidRPr="007A6F0E">
        <w:t>адресу:</w:t>
      </w:r>
      <w:r w:rsidR="002328BB">
        <w:t xml:space="preserve"> </w:t>
      </w:r>
      <w:hyperlink r:id="rId21" w:history="1">
        <w:r w:rsidR="00663B91" w:rsidRPr="007A6F0E">
          <w:rPr>
            <w:rStyle w:val="afa"/>
          </w:rPr>
          <w:t>www.a-k-d.r</w:t>
        </w:r>
        <w:r w:rsidR="00663B91" w:rsidRPr="007A6F0E">
          <w:rPr>
            <w:rStyle w:val="afa"/>
            <w:lang w:val="en-US"/>
          </w:rPr>
          <w:t>u</w:t>
        </w:r>
      </w:hyperlink>
      <w:r w:rsidR="002328BB">
        <w:t xml:space="preserve"> </w:t>
      </w:r>
      <w:r w:rsidR="00213571" w:rsidRPr="00CD574A">
        <w:rPr>
          <w:spacing w:val="-6"/>
        </w:rPr>
        <w:t>начиная</w:t>
      </w:r>
      <w:r w:rsidR="002328BB">
        <w:rPr>
          <w:spacing w:val="-6"/>
        </w:rPr>
        <w:t xml:space="preserve"> </w:t>
      </w:r>
      <w:r w:rsidR="00213571" w:rsidRPr="00CD574A">
        <w:rPr>
          <w:spacing w:val="-6"/>
        </w:rPr>
        <w:t>с</w:t>
      </w:r>
      <w:r w:rsidR="002328BB">
        <w:rPr>
          <w:spacing w:val="-6"/>
        </w:rPr>
        <w:t xml:space="preserve"> </w:t>
      </w:r>
      <w:r w:rsidR="00213571" w:rsidRPr="00CD574A">
        <w:rPr>
          <w:spacing w:val="-6"/>
        </w:rPr>
        <w:t>даты</w:t>
      </w:r>
      <w:r w:rsidR="002328BB">
        <w:rPr>
          <w:b/>
          <w:i/>
        </w:rPr>
        <w:t xml:space="preserve"> </w:t>
      </w:r>
      <w:r w:rsidR="00213571" w:rsidRPr="00CD574A">
        <w:t>размещения</w:t>
      </w:r>
      <w:r w:rsidR="002328BB">
        <w:t xml:space="preserve"> </w:t>
      </w:r>
      <w:r w:rsidR="00213571" w:rsidRPr="00CD574A">
        <w:t>настоящего</w:t>
      </w:r>
      <w:r w:rsidR="002328BB">
        <w:t xml:space="preserve"> </w:t>
      </w:r>
      <w:r w:rsidR="00213571" w:rsidRPr="00CD574A">
        <w:t>извещения</w:t>
      </w:r>
      <w:r w:rsidR="002328BB">
        <w:t xml:space="preserve"> </w:t>
      </w:r>
      <w:r w:rsidR="00213571" w:rsidRPr="00CD574A">
        <w:t>и</w:t>
      </w:r>
      <w:r w:rsidR="002328BB">
        <w:t xml:space="preserve"> </w:t>
      </w:r>
      <w:r w:rsidR="003E0066" w:rsidRPr="00CD574A">
        <w:t>документации</w:t>
      </w:r>
      <w:r w:rsidR="002328BB">
        <w:t xml:space="preserve"> </w:t>
      </w:r>
      <w:r w:rsidR="003E0066" w:rsidRPr="00CD574A">
        <w:t>по</w:t>
      </w:r>
      <w:r w:rsidR="002328BB">
        <w:t xml:space="preserve"> </w:t>
      </w:r>
      <w:r w:rsidR="00466F9E" w:rsidRPr="00CD574A">
        <w:t>запросу</w:t>
      </w:r>
      <w:r w:rsidR="002328BB">
        <w:t xml:space="preserve"> </w:t>
      </w:r>
      <w:r w:rsidR="00466F9E" w:rsidRPr="00CD574A">
        <w:t>цен</w:t>
      </w:r>
      <w:r w:rsidR="002328BB">
        <w:t xml:space="preserve"> </w:t>
      </w:r>
      <w:r w:rsidR="00213571" w:rsidRPr="00CD574A">
        <w:t>на</w:t>
      </w:r>
      <w:r w:rsidR="002328BB">
        <w:t xml:space="preserve"> </w:t>
      </w:r>
      <w:r w:rsidR="00213571" w:rsidRPr="00CD574A">
        <w:t>официальном</w:t>
      </w:r>
      <w:r w:rsidR="002328BB">
        <w:t xml:space="preserve"> </w:t>
      </w:r>
      <w:r w:rsidR="00213571" w:rsidRPr="00CD574A">
        <w:t>сайте</w:t>
      </w:r>
      <w:r w:rsidR="002328BB">
        <w:t xml:space="preserve"> </w:t>
      </w:r>
      <w:r w:rsidR="00213571" w:rsidRPr="00CD574A">
        <w:t>и</w:t>
      </w:r>
      <w:r w:rsidR="002328BB">
        <w:t xml:space="preserve"> </w:t>
      </w:r>
      <w:r w:rsidR="00213571" w:rsidRPr="00CD574A">
        <w:t>на</w:t>
      </w:r>
      <w:r w:rsidR="002328BB">
        <w:t xml:space="preserve"> </w:t>
      </w:r>
      <w:r w:rsidR="00213571" w:rsidRPr="00CD574A">
        <w:t>данной</w:t>
      </w:r>
      <w:r w:rsidR="002328BB">
        <w:t xml:space="preserve"> </w:t>
      </w:r>
      <w:r w:rsidR="00E3498D" w:rsidRPr="007A6F0E">
        <w:t>электронной</w:t>
      </w:r>
      <w:r w:rsidR="002328BB">
        <w:t xml:space="preserve"> </w:t>
      </w:r>
      <w:r w:rsidR="00E3498D" w:rsidRPr="007A6F0E">
        <w:t>торговой</w:t>
      </w:r>
      <w:r w:rsidR="002328BB">
        <w:t xml:space="preserve"> </w:t>
      </w:r>
      <w:r w:rsidR="00E3498D" w:rsidRPr="007A6F0E">
        <w:t>площадки</w:t>
      </w:r>
      <w:r w:rsidR="00213571" w:rsidRPr="00CD574A">
        <w:t>,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в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порядке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и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в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соответствии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с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регламентом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работы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данной</w:t>
      </w:r>
      <w:r w:rsidR="002328BB">
        <w:rPr>
          <w:spacing w:val="-6"/>
        </w:rPr>
        <w:t xml:space="preserve"> </w:t>
      </w:r>
      <w:r w:rsidR="00E3498D" w:rsidRPr="007A6F0E">
        <w:t>электронной</w:t>
      </w:r>
      <w:r w:rsidR="002328BB">
        <w:t xml:space="preserve"> </w:t>
      </w:r>
      <w:r w:rsidR="00E3498D" w:rsidRPr="007A6F0E">
        <w:t>торговой</w:t>
      </w:r>
      <w:r w:rsidR="002328BB">
        <w:t xml:space="preserve"> </w:t>
      </w:r>
      <w:r w:rsidR="00E3498D" w:rsidRPr="007A6F0E">
        <w:t>площадки</w:t>
      </w:r>
      <w:r w:rsidR="002141E9" w:rsidRPr="00CD574A">
        <w:rPr>
          <w:spacing w:val="-6"/>
        </w:rPr>
        <w:t>,</w:t>
      </w:r>
      <w:r w:rsidR="002328BB">
        <w:rPr>
          <w:spacing w:val="-6"/>
        </w:rPr>
        <w:t xml:space="preserve"> </w:t>
      </w:r>
      <w:r w:rsidR="00213571" w:rsidRPr="00CD574A">
        <w:rPr>
          <w:spacing w:val="-6"/>
        </w:rPr>
        <w:t>в</w:t>
      </w:r>
      <w:r w:rsidR="002328BB">
        <w:rPr>
          <w:spacing w:val="-6"/>
        </w:rPr>
        <w:t xml:space="preserve"> </w:t>
      </w:r>
      <w:r w:rsidR="00213571" w:rsidRPr="00CD574A">
        <w:rPr>
          <w:spacing w:val="-6"/>
        </w:rPr>
        <w:t>срок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не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позднее</w:t>
      </w:r>
      <w:r w:rsidR="002328BB">
        <w:rPr>
          <w:spacing w:val="-6"/>
        </w:rPr>
        <w:t xml:space="preserve"> </w:t>
      </w:r>
      <w:r w:rsidR="001820AD">
        <w:rPr>
          <w:spacing w:val="-6"/>
        </w:rPr>
        <w:t>11</w:t>
      </w:r>
      <w:r w:rsidR="002141E9" w:rsidRPr="00CD574A">
        <w:rPr>
          <w:spacing w:val="-6"/>
        </w:rPr>
        <w:t>-00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(время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московское)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«</w:t>
      </w:r>
      <w:r w:rsidR="001820AD">
        <w:rPr>
          <w:spacing w:val="-6"/>
        </w:rPr>
        <w:t>1</w:t>
      </w:r>
      <w:r w:rsidR="00694FFE">
        <w:rPr>
          <w:spacing w:val="-6"/>
        </w:rPr>
        <w:t>7</w:t>
      </w:r>
      <w:r w:rsidR="002141E9" w:rsidRPr="00CD574A">
        <w:rPr>
          <w:spacing w:val="-6"/>
        </w:rPr>
        <w:t>»</w:t>
      </w:r>
      <w:r w:rsidR="002328BB">
        <w:rPr>
          <w:spacing w:val="-6"/>
        </w:rPr>
        <w:t xml:space="preserve"> </w:t>
      </w:r>
      <w:r w:rsidR="001820AD">
        <w:rPr>
          <w:spacing w:val="-6"/>
        </w:rPr>
        <w:t xml:space="preserve">Декабря </w:t>
      </w:r>
      <w:r w:rsidR="002141E9" w:rsidRPr="00CD574A">
        <w:rPr>
          <w:spacing w:val="-6"/>
        </w:rPr>
        <w:t>20</w:t>
      </w:r>
      <w:r w:rsidR="001820AD">
        <w:rPr>
          <w:spacing w:val="-6"/>
        </w:rPr>
        <w:t>13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года.</w:t>
      </w:r>
      <w:r w:rsidR="002328BB">
        <w:rPr>
          <w:spacing w:val="-6"/>
        </w:rPr>
        <w:t xml:space="preserve"> </w:t>
      </w:r>
    </w:p>
    <w:p w:rsidR="00C87330" w:rsidRPr="00B76760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Место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дата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D574A">
        <w:rPr>
          <w:rFonts w:ascii="Times New Roman" w:hAnsi="Times New Roman"/>
          <w:b/>
          <w:sz w:val="24"/>
          <w:szCs w:val="24"/>
        </w:rPr>
        <w:t>проведения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D574A">
        <w:rPr>
          <w:rFonts w:ascii="Times New Roman" w:hAnsi="Times New Roman"/>
          <w:b/>
          <w:sz w:val="24"/>
          <w:szCs w:val="24"/>
        </w:rPr>
        <w:t>отборочной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D574A">
        <w:rPr>
          <w:rFonts w:ascii="Times New Roman" w:hAnsi="Times New Roman"/>
          <w:b/>
          <w:sz w:val="24"/>
          <w:szCs w:val="24"/>
        </w:rPr>
        <w:t>стадии</w:t>
      </w:r>
      <w:r w:rsidRPr="00CD574A">
        <w:rPr>
          <w:rFonts w:ascii="Times New Roman" w:hAnsi="Times New Roman"/>
          <w:b/>
          <w:sz w:val="24"/>
          <w:szCs w:val="24"/>
        </w:rPr>
        <w:t>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позднее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«</w:t>
      </w:r>
      <w:r w:rsidR="00694FFE">
        <w:rPr>
          <w:rFonts w:ascii="Times New Roman" w:hAnsi="Times New Roman"/>
          <w:sz w:val="24"/>
          <w:szCs w:val="24"/>
        </w:rPr>
        <w:t>20</w:t>
      </w:r>
      <w:r w:rsidR="00B76760" w:rsidRPr="007A6F0E">
        <w:rPr>
          <w:rFonts w:ascii="Times New Roman" w:hAnsi="Times New Roman"/>
          <w:sz w:val="24"/>
          <w:szCs w:val="24"/>
        </w:rPr>
        <w:t>»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1820AD">
        <w:rPr>
          <w:rFonts w:ascii="Times New Roman" w:hAnsi="Times New Roman"/>
          <w:sz w:val="24"/>
          <w:szCs w:val="24"/>
        </w:rPr>
        <w:t xml:space="preserve">Декабря </w:t>
      </w:r>
      <w:r w:rsidR="00B76760" w:rsidRPr="007A6F0E">
        <w:rPr>
          <w:rFonts w:ascii="Times New Roman" w:hAnsi="Times New Roman"/>
          <w:sz w:val="24"/>
          <w:szCs w:val="24"/>
        </w:rPr>
        <w:t>20</w:t>
      </w:r>
      <w:r w:rsidR="001820AD">
        <w:rPr>
          <w:rFonts w:ascii="Times New Roman" w:hAnsi="Times New Roman"/>
          <w:sz w:val="24"/>
          <w:szCs w:val="24"/>
        </w:rPr>
        <w:t>13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года,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г.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Москва,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7A6F0E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пер.,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д.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6,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Управление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организации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закупок</w:t>
      </w:r>
      <w:r w:rsidR="00B76760">
        <w:rPr>
          <w:rFonts w:ascii="Times New Roman" w:hAnsi="Times New Roman"/>
          <w:sz w:val="24"/>
          <w:szCs w:val="24"/>
        </w:rPr>
        <w:t>.</w:t>
      </w:r>
    </w:p>
    <w:p w:rsidR="00C87330" w:rsidRPr="00B76760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Место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дата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подведения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итогов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запроса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цен</w:t>
      </w:r>
      <w:r w:rsidRPr="00CD574A">
        <w:rPr>
          <w:rFonts w:ascii="Times New Roman" w:hAnsi="Times New Roman"/>
          <w:b/>
          <w:sz w:val="24"/>
          <w:szCs w:val="24"/>
        </w:rPr>
        <w:t>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позднее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«</w:t>
      </w:r>
      <w:r w:rsidR="00694FFE">
        <w:rPr>
          <w:rFonts w:ascii="Times New Roman" w:hAnsi="Times New Roman"/>
          <w:sz w:val="24"/>
          <w:szCs w:val="24"/>
        </w:rPr>
        <w:t>20</w:t>
      </w:r>
      <w:r w:rsidR="00B76760" w:rsidRPr="007A6F0E">
        <w:rPr>
          <w:rFonts w:ascii="Times New Roman" w:hAnsi="Times New Roman"/>
          <w:sz w:val="24"/>
          <w:szCs w:val="24"/>
        </w:rPr>
        <w:t>»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1820AD">
        <w:rPr>
          <w:rFonts w:ascii="Times New Roman" w:hAnsi="Times New Roman"/>
          <w:sz w:val="24"/>
          <w:szCs w:val="24"/>
        </w:rPr>
        <w:t xml:space="preserve">Декабря </w:t>
      </w:r>
      <w:r w:rsidR="00B76760" w:rsidRPr="007A6F0E">
        <w:rPr>
          <w:rFonts w:ascii="Times New Roman" w:hAnsi="Times New Roman"/>
          <w:sz w:val="24"/>
          <w:szCs w:val="24"/>
        </w:rPr>
        <w:t>20</w:t>
      </w:r>
      <w:r w:rsidR="001820AD">
        <w:rPr>
          <w:rFonts w:ascii="Times New Roman" w:hAnsi="Times New Roman"/>
          <w:sz w:val="24"/>
          <w:szCs w:val="24"/>
        </w:rPr>
        <w:t>13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года,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г.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Москва,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7A6F0E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пер.,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д.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6,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Управление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организации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закупок</w:t>
      </w:r>
      <w:r w:rsidR="00B76760">
        <w:rPr>
          <w:rFonts w:ascii="Times New Roman" w:hAnsi="Times New Roman"/>
          <w:sz w:val="24"/>
          <w:szCs w:val="24"/>
        </w:rPr>
        <w:t>.</w:t>
      </w:r>
    </w:p>
    <w:p w:rsidR="00C87330" w:rsidRPr="00B76760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Срок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CD574A">
        <w:rPr>
          <w:rFonts w:ascii="Times New Roman" w:hAnsi="Times New Roman"/>
          <w:b/>
          <w:sz w:val="24"/>
          <w:szCs w:val="24"/>
        </w:rPr>
        <w:t>заключения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CD574A">
        <w:rPr>
          <w:rFonts w:ascii="Times New Roman" w:hAnsi="Times New Roman"/>
          <w:b/>
          <w:sz w:val="24"/>
          <w:szCs w:val="24"/>
        </w:rPr>
        <w:t>договора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D574A">
        <w:rPr>
          <w:rFonts w:ascii="Times New Roman" w:hAnsi="Times New Roman"/>
          <w:b/>
          <w:sz w:val="24"/>
          <w:szCs w:val="24"/>
        </w:rPr>
        <w:t>после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D574A">
        <w:rPr>
          <w:rFonts w:ascii="Times New Roman" w:hAnsi="Times New Roman"/>
          <w:b/>
          <w:sz w:val="24"/>
          <w:szCs w:val="24"/>
        </w:rPr>
        <w:t>определения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D574A">
        <w:rPr>
          <w:rFonts w:ascii="Times New Roman" w:hAnsi="Times New Roman"/>
          <w:b/>
          <w:sz w:val="24"/>
          <w:szCs w:val="24"/>
        </w:rPr>
        <w:t>победителя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запроса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цен</w:t>
      </w:r>
      <w:r w:rsidR="00C87330" w:rsidRPr="00CD574A">
        <w:rPr>
          <w:rFonts w:ascii="Times New Roman" w:hAnsi="Times New Roman"/>
          <w:b/>
          <w:sz w:val="24"/>
          <w:szCs w:val="24"/>
        </w:rPr>
        <w:t>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B76760">
        <w:rPr>
          <w:rFonts w:ascii="Times New Roman" w:hAnsi="Times New Roman"/>
          <w:sz w:val="24"/>
          <w:szCs w:val="24"/>
        </w:rPr>
        <w:t>в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течение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20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(двадцати)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дней,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но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ранее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чем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через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10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(десять)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дней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после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размещения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на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официальном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сайте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на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электронной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торговой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площадки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протокола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подведения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итогов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цен.</w:t>
      </w:r>
    </w:p>
    <w:p w:rsidR="00C87330" w:rsidRPr="00B76760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Форма,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размер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срок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предоставления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обеспечения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CD574A">
        <w:rPr>
          <w:rFonts w:ascii="Times New Roman" w:hAnsi="Times New Roman"/>
          <w:b/>
          <w:sz w:val="24"/>
          <w:szCs w:val="24"/>
        </w:rPr>
        <w:t>исполнения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CD574A">
        <w:rPr>
          <w:rFonts w:ascii="Times New Roman" w:hAnsi="Times New Roman"/>
          <w:b/>
          <w:sz w:val="24"/>
          <w:szCs w:val="24"/>
        </w:rPr>
        <w:t>обязательств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CD574A">
        <w:rPr>
          <w:rFonts w:ascii="Times New Roman" w:hAnsi="Times New Roman"/>
          <w:b/>
          <w:sz w:val="24"/>
          <w:szCs w:val="24"/>
        </w:rPr>
        <w:t>по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CD574A">
        <w:rPr>
          <w:rFonts w:ascii="Times New Roman" w:hAnsi="Times New Roman"/>
          <w:b/>
          <w:sz w:val="24"/>
          <w:szCs w:val="24"/>
        </w:rPr>
        <w:t>договор</w:t>
      </w:r>
      <w:r w:rsidR="00AA613A" w:rsidRPr="00CD574A">
        <w:rPr>
          <w:rFonts w:ascii="Times New Roman" w:hAnsi="Times New Roman"/>
          <w:b/>
          <w:sz w:val="24"/>
          <w:szCs w:val="24"/>
        </w:rPr>
        <w:t>у</w:t>
      </w:r>
      <w:r w:rsidR="00C87330" w:rsidRPr="00CD574A">
        <w:rPr>
          <w:rFonts w:ascii="Times New Roman" w:hAnsi="Times New Roman"/>
          <w:b/>
          <w:sz w:val="24"/>
          <w:szCs w:val="24"/>
        </w:rPr>
        <w:t>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1820AD">
        <w:rPr>
          <w:rFonts w:ascii="Times New Roman" w:hAnsi="Times New Roman"/>
          <w:sz w:val="24"/>
          <w:szCs w:val="24"/>
        </w:rPr>
        <w:t>не</w:t>
      </w:r>
      <w:r w:rsidR="002328BB" w:rsidRPr="001820AD">
        <w:rPr>
          <w:rFonts w:ascii="Times New Roman" w:hAnsi="Times New Roman"/>
          <w:sz w:val="24"/>
          <w:szCs w:val="24"/>
        </w:rPr>
        <w:t xml:space="preserve"> </w:t>
      </w:r>
      <w:r w:rsidR="00B76760" w:rsidRPr="001820AD">
        <w:rPr>
          <w:rFonts w:ascii="Times New Roman" w:hAnsi="Times New Roman"/>
          <w:bCs/>
          <w:color w:val="000000"/>
          <w:sz w:val="24"/>
          <w:szCs w:val="24"/>
        </w:rPr>
        <w:t>требуется</w:t>
      </w:r>
      <w:r w:rsidR="00B76760" w:rsidRPr="001820AD">
        <w:rPr>
          <w:rFonts w:ascii="Times New Roman" w:hAnsi="Times New Roman"/>
          <w:sz w:val="24"/>
          <w:szCs w:val="24"/>
        </w:rPr>
        <w:t>.</w:t>
      </w:r>
    </w:p>
    <w:p w:rsidR="00D54268" w:rsidRPr="00B76760" w:rsidRDefault="00691C64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76760">
        <w:rPr>
          <w:rFonts w:ascii="Times New Roman" w:hAnsi="Times New Roman"/>
          <w:sz w:val="24"/>
          <w:szCs w:val="24"/>
        </w:rPr>
        <w:t>Процедура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является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торгами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по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законодательству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Российской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Федерации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6810AE" w:rsidRPr="00B76760">
        <w:rPr>
          <w:rFonts w:ascii="Times New Roman" w:hAnsi="Times New Roman"/>
          <w:sz w:val="24"/>
          <w:szCs w:val="24"/>
        </w:rPr>
        <w:t>заказчик/</w:t>
      </w:r>
      <w:r w:rsidRPr="00B76760">
        <w:rPr>
          <w:rFonts w:ascii="Times New Roman" w:hAnsi="Times New Roman"/>
          <w:sz w:val="24"/>
          <w:szCs w:val="24"/>
        </w:rPr>
        <w:t>организатор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имеет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право,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но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обязанность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заключить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договор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с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победителем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цен</w:t>
      </w:r>
      <w:r w:rsidR="00D54268" w:rsidRPr="00B76760">
        <w:rPr>
          <w:rFonts w:ascii="Times New Roman" w:hAnsi="Times New Roman"/>
          <w:sz w:val="24"/>
          <w:szCs w:val="24"/>
        </w:rPr>
        <w:t>.</w:t>
      </w:r>
    </w:p>
    <w:p w:rsidR="00C87330" w:rsidRPr="00B76760" w:rsidRDefault="00ED67B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76760">
        <w:rPr>
          <w:rFonts w:ascii="Times New Roman" w:hAnsi="Times New Roman"/>
          <w:sz w:val="24"/>
          <w:szCs w:val="24"/>
        </w:rPr>
        <w:t>Организатор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вправе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отказаться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от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проведения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[или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любого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лота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цен]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позднее,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чем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за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1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(один)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день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до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даты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окончания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срока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подачи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заявок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на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участие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в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запросе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цен,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неся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никакой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ответственности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перед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участниками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35263D"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35263D" w:rsidRPr="00B76760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или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третьими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лицами,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которым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такое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действие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может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принести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убытки.</w:t>
      </w:r>
    </w:p>
    <w:p w:rsidR="00C87330" w:rsidRPr="00B76760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76760">
        <w:rPr>
          <w:rFonts w:ascii="Times New Roman" w:hAnsi="Times New Roman"/>
          <w:sz w:val="24"/>
          <w:szCs w:val="24"/>
        </w:rPr>
        <w:t>Остальные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более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подробные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условия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содержатся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в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3E0066" w:rsidRPr="00B76760">
        <w:rPr>
          <w:rFonts w:ascii="Times New Roman" w:hAnsi="Times New Roman"/>
          <w:sz w:val="24"/>
          <w:szCs w:val="24"/>
        </w:rPr>
        <w:t>документации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3E0066" w:rsidRPr="00B76760">
        <w:rPr>
          <w:rFonts w:ascii="Times New Roman" w:hAnsi="Times New Roman"/>
          <w:sz w:val="24"/>
          <w:szCs w:val="24"/>
        </w:rPr>
        <w:t>по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запросу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цен</w:t>
      </w:r>
      <w:r w:rsidR="000B69EC" w:rsidRPr="00B76760">
        <w:rPr>
          <w:rFonts w:ascii="Times New Roman" w:hAnsi="Times New Roman"/>
          <w:sz w:val="24"/>
          <w:szCs w:val="24"/>
        </w:rPr>
        <w:t>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B69EC" w:rsidRPr="00B76760">
        <w:rPr>
          <w:rFonts w:ascii="Times New Roman" w:hAnsi="Times New Roman"/>
          <w:sz w:val="24"/>
          <w:szCs w:val="24"/>
        </w:rPr>
        <w:t>являющейся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B69EC" w:rsidRPr="00B76760">
        <w:rPr>
          <w:rFonts w:ascii="Times New Roman" w:hAnsi="Times New Roman"/>
          <w:sz w:val="24"/>
          <w:szCs w:val="24"/>
        </w:rPr>
        <w:t>неотъемлемым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B69EC" w:rsidRPr="00B76760">
        <w:rPr>
          <w:rFonts w:ascii="Times New Roman" w:hAnsi="Times New Roman"/>
          <w:sz w:val="24"/>
          <w:szCs w:val="24"/>
        </w:rPr>
        <w:t>приложением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B69EC" w:rsidRPr="00B76760">
        <w:rPr>
          <w:rFonts w:ascii="Times New Roman" w:hAnsi="Times New Roman"/>
          <w:sz w:val="24"/>
          <w:szCs w:val="24"/>
        </w:rPr>
        <w:t>к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B69EC" w:rsidRPr="00B76760">
        <w:rPr>
          <w:rFonts w:ascii="Times New Roman" w:hAnsi="Times New Roman"/>
          <w:sz w:val="24"/>
          <w:szCs w:val="24"/>
        </w:rPr>
        <w:t>данному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B69EC" w:rsidRPr="00B76760">
        <w:rPr>
          <w:rFonts w:ascii="Times New Roman" w:hAnsi="Times New Roman"/>
          <w:sz w:val="24"/>
          <w:szCs w:val="24"/>
        </w:rPr>
        <w:t>извещению</w:t>
      </w:r>
      <w:r w:rsidRPr="00B76760">
        <w:rPr>
          <w:rFonts w:ascii="Times New Roman" w:hAnsi="Times New Roman"/>
          <w:sz w:val="24"/>
          <w:szCs w:val="24"/>
        </w:rPr>
        <w:t>.</w:t>
      </w:r>
    </w:p>
    <w:p w:rsidR="00C87330" w:rsidRPr="00723913" w:rsidRDefault="00C87330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r w:rsidRPr="00723913">
        <w:rPr>
          <w:sz w:val="28"/>
          <w:szCs w:val="28"/>
        </w:rPr>
        <w:br w:type="page"/>
      </w:r>
    </w:p>
    <w:p w:rsidR="00C87330" w:rsidRPr="009F7E01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6" w:name="_Ref317259002"/>
      <w:bookmarkStart w:id="7" w:name="_Toc373934118"/>
      <w:r w:rsidRPr="009F7E01">
        <w:lastRenderedPageBreak/>
        <w:t>ТЕРМИНЫ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ОПРЕДЕЛЕНИЯ</w:t>
      </w:r>
      <w:bookmarkEnd w:id="6"/>
      <w:bookmarkEnd w:id="7"/>
    </w:p>
    <w:p w:rsidR="00C87330" w:rsidRPr="009F7E01" w:rsidRDefault="00C87330" w:rsidP="008E1F83">
      <w:pPr>
        <w:widowControl w:val="0"/>
        <w:ind w:firstLine="709"/>
        <w:jc w:val="both"/>
      </w:pPr>
      <w:r w:rsidRPr="009F7E01">
        <w:rPr>
          <w:b/>
        </w:rPr>
        <w:t>Заказчик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отрасли</w:t>
      </w:r>
      <w:r w:rsidRPr="009F7E01">
        <w:t>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_Ref317249928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66022F">
        <w:rPr>
          <w:u w:val="single"/>
        </w:rPr>
        <w:t>5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_Ref317250097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66022F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="00E1038C" w:rsidRPr="009F7E01">
        <w:t>являющаяся</w:t>
      </w:r>
      <w:r w:rsidR="002328BB">
        <w:t xml:space="preserve"> </w:t>
      </w:r>
      <w:r w:rsidR="00E1038C" w:rsidRPr="009F7E01">
        <w:t>собственником</w:t>
      </w:r>
      <w:r w:rsidR="002328BB">
        <w:t xml:space="preserve"> </w:t>
      </w:r>
      <w:r w:rsidR="00E1038C" w:rsidRPr="009F7E01">
        <w:t>средств</w:t>
      </w:r>
      <w:r w:rsidR="002328BB">
        <w:t xml:space="preserve"> </w:t>
      </w:r>
      <w:r w:rsidR="00E1038C" w:rsidRPr="009F7E01">
        <w:t>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законным</w:t>
      </w:r>
      <w:r w:rsidR="002328BB">
        <w:t xml:space="preserve"> </w:t>
      </w:r>
      <w:r w:rsidR="00E1038C" w:rsidRPr="009F7E01">
        <w:t>распорядителем,</w:t>
      </w:r>
      <w:r w:rsidR="002328BB">
        <w:t xml:space="preserve"> </w:t>
      </w:r>
      <w:r w:rsidR="00E1038C" w:rsidRPr="009F7E01">
        <w:t>представителем</w:t>
      </w:r>
      <w:r w:rsidR="002328BB">
        <w:t xml:space="preserve"> </w:t>
      </w:r>
      <w:r w:rsidR="00E1038C" w:rsidRPr="009F7E01">
        <w:t>интересов</w:t>
      </w:r>
      <w:r w:rsidR="002328BB">
        <w:t xml:space="preserve"> </w:t>
      </w:r>
      <w:r w:rsidR="00E1038C" w:rsidRPr="009F7E01">
        <w:t>которой</w:t>
      </w:r>
      <w:r w:rsidR="002328BB">
        <w:t xml:space="preserve"> </w:t>
      </w:r>
      <w:r w:rsidR="00E1038C" w:rsidRPr="009F7E01">
        <w:t>выступают</w:t>
      </w:r>
      <w:r w:rsidR="002328BB">
        <w:t xml:space="preserve"> </w:t>
      </w:r>
      <w:r w:rsidR="00E1038C" w:rsidRPr="009F7E01">
        <w:t>руководители</w:t>
      </w:r>
      <w:r w:rsidR="002328BB">
        <w:t xml:space="preserve"> </w:t>
      </w:r>
      <w:r w:rsidR="00E1038C" w:rsidRPr="009F7E01">
        <w:t>(или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доверенные</w:t>
      </w:r>
      <w:r w:rsidR="002328BB">
        <w:t xml:space="preserve"> </w:t>
      </w:r>
      <w:r w:rsidR="00E1038C" w:rsidRPr="009F7E01">
        <w:t>лица),</w:t>
      </w:r>
      <w:r w:rsidR="002328BB">
        <w:t xml:space="preserve"> </w:t>
      </w:r>
      <w:r w:rsidR="005E2193" w:rsidRPr="009F7E01">
        <w:t>наделенные</w:t>
      </w:r>
      <w:r w:rsidR="002328BB">
        <w:t xml:space="preserve"> </w:t>
      </w:r>
      <w:r w:rsidR="005E2193" w:rsidRPr="009F7E01">
        <w:t>правом</w:t>
      </w:r>
      <w:r w:rsidR="002328BB">
        <w:t xml:space="preserve"> </w:t>
      </w:r>
      <w:r w:rsidR="005E2193" w:rsidRPr="009F7E01">
        <w:t>совершать</w:t>
      </w:r>
      <w:r w:rsidR="002328BB">
        <w:t xml:space="preserve"> </w:t>
      </w:r>
      <w:r w:rsidR="005E2193" w:rsidRPr="009F7E01">
        <w:t>от</w:t>
      </w:r>
      <w:r w:rsidR="002328BB">
        <w:t xml:space="preserve"> </w:t>
      </w:r>
      <w:r w:rsidR="005E2193" w:rsidRPr="009F7E01">
        <w:t>его</w:t>
      </w:r>
      <w:r w:rsidR="002328BB">
        <w:t xml:space="preserve"> </w:t>
      </w:r>
      <w:r w:rsidR="005E2193" w:rsidRPr="009F7E01">
        <w:t>имени</w:t>
      </w:r>
      <w:r w:rsidR="002328BB">
        <w:t xml:space="preserve"> </w:t>
      </w:r>
      <w:r w:rsidR="005E2193" w:rsidRPr="009F7E01">
        <w:t>сделки</w:t>
      </w:r>
      <w:r w:rsidR="002328BB">
        <w:t xml:space="preserve"> </w:t>
      </w:r>
      <w:r w:rsidR="005E2193" w:rsidRPr="009F7E01">
        <w:t>(заключать</w:t>
      </w:r>
      <w:r w:rsidR="002328BB">
        <w:t xml:space="preserve"> </w:t>
      </w:r>
      <w:r w:rsidR="005E2193" w:rsidRPr="009F7E01">
        <w:t>договоры).</w:t>
      </w:r>
    </w:p>
    <w:p w:rsidR="007A3F22" w:rsidRPr="009F7E01" w:rsidRDefault="007A3F22" w:rsidP="008E1F83">
      <w:pPr>
        <w:widowControl w:val="0"/>
        <w:ind w:firstLine="709"/>
        <w:jc w:val="both"/>
      </w:pPr>
      <w:r w:rsidRPr="009F7E01">
        <w:rPr>
          <w:b/>
        </w:rPr>
        <w:t>Закупочная</w:t>
      </w:r>
      <w:r w:rsidR="002328BB">
        <w:rPr>
          <w:b/>
        </w:rPr>
        <w:t xml:space="preserve"> </w:t>
      </w:r>
      <w:r w:rsidRPr="009F7E01">
        <w:rPr>
          <w:b/>
        </w:rPr>
        <w:t>комиссия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коллегиальный</w:t>
      </w:r>
      <w:r w:rsidR="002328BB">
        <w:t xml:space="preserve"> </w:t>
      </w:r>
      <w:r w:rsidRPr="009F7E01">
        <w:t>орган,</w:t>
      </w:r>
      <w:r w:rsidR="002328BB">
        <w:t xml:space="preserve"> </w:t>
      </w:r>
      <w:r w:rsidRPr="009F7E01">
        <w:t>заранее</w:t>
      </w:r>
      <w:r w:rsidR="002328BB">
        <w:t xml:space="preserve"> </w:t>
      </w:r>
      <w:r w:rsidRPr="009F7E01">
        <w:t>сформированный</w:t>
      </w:r>
      <w:r w:rsidR="002328BB">
        <w:t xml:space="preserve"> </w:t>
      </w:r>
      <w:r w:rsidRPr="009F7E01">
        <w:t>организатором</w:t>
      </w:r>
      <w:r w:rsidR="002328BB">
        <w:t xml:space="preserve"> </w:t>
      </w:r>
      <w:r w:rsidRPr="009F7E01">
        <w:t>запроса</w:t>
      </w:r>
      <w:r w:rsidR="002328BB">
        <w:t xml:space="preserve"> </w:t>
      </w:r>
      <w:r w:rsidR="00ED3D3C" w:rsidRPr="009F7E01">
        <w:t>цен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принятия</w:t>
      </w:r>
      <w:r w:rsidR="002328BB">
        <w:t xml:space="preserve"> </w:t>
      </w:r>
      <w:r w:rsidRPr="009F7E01">
        <w:t>решений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</w:t>
      </w:r>
      <w:r w:rsidR="00ED3D3C" w:rsidRPr="009F7E01">
        <w:t>го</w:t>
      </w:r>
      <w:r w:rsidR="002328BB">
        <w:t xml:space="preserve"> </w:t>
      </w:r>
      <w:r w:rsidR="00ED3D3C" w:rsidRPr="009F7E01">
        <w:t>запроса</w:t>
      </w:r>
      <w:r w:rsidR="002328BB">
        <w:t xml:space="preserve"> </w:t>
      </w:r>
      <w:r w:rsidR="00ED3D3C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Лот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часть</w:t>
      </w:r>
      <w:r w:rsidR="002328BB">
        <w:t xml:space="preserve"> </w:t>
      </w:r>
      <w:r w:rsidRPr="009F7E01">
        <w:t>закупаем</w:t>
      </w:r>
      <w:r w:rsidR="00E1038C" w:rsidRPr="009F7E01">
        <w:t>ых</w:t>
      </w:r>
      <w:r w:rsidR="002328BB">
        <w:t xml:space="preserve"> </w:t>
      </w:r>
      <w:r w:rsidR="00E1038C" w:rsidRPr="009F7E01">
        <w:t>товаров,</w:t>
      </w:r>
      <w:r w:rsidR="002328BB">
        <w:t xml:space="preserve"> </w:t>
      </w:r>
      <w:r w:rsidR="00E1038C" w:rsidRPr="009F7E01">
        <w:t>работ,</w:t>
      </w:r>
      <w:r w:rsidR="002328BB">
        <w:t xml:space="preserve"> </w:t>
      </w:r>
      <w:r w:rsidR="00E1038C" w:rsidRPr="009F7E01">
        <w:t>услуг</w:t>
      </w:r>
      <w:r w:rsidRPr="009F7E01">
        <w:t>,</w:t>
      </w:r>
      <w:r w:rsidR="002328BB">
        <w:t xml:space="preserve"> </w:t>
      </w:r>
      <w:r w:rsidRPr="009F7E01">
        <w:t>явно</w:t>
      </w:r>
      <w:r w:rsidR="002328BB">
        <w:t xml:space="preserve"> </w:t>
      </w:r>
      <w:r w:rsidRPr="009F7E01">
        <w:t>обособленная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которую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подается</w:t>
      </w:r>
      <w:r w:rsidR="002328BB">
        <w:t xml:space="preserve"> </w:t>
      </w:r>
      <w:r w:rsidRPr="009F7E01">
        <w:t>отдельное</w:t>
      </w:r>
      <w:r w:rsidR="002328BB">
        <w:t xml:space="preserve"> </w:t>
      </w:r>
      <w:r w:rsidRPr="009F7E01">
        <w:t>предложение.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Начальная</w:t>
      </w:r>
      <w:r w:rsidR="002328BB">
        <w:rPr>
          <w:b/>
        </w:rPr>
        <w:t xml:space="preserve"> </w:t>
      </w:r>
      <w:r w:rsidRPr="009F7E01">
        <w:rPr>
          <w:b/>
        </w:rPr>
        <w:t>(максимальная)</w:t>
      </w:r>
      <w:r w:rsidR="002328BB">
        <w:rPr>
          <w:b/>
        </w:rPr>
        <w:t xml:space="preserve"> </w:t>
      </w:r>
      <w:r w:rsidRPr="009F7E01">
        <w:rPr>
          <w:b/>
        </w:rPr>
        <w:t>цена</w:t>
      </w:r>
      <w:r w:rsidR="002328BB">
        <w:rPr>
          <w:b/>
        </w:rPr>
        <w:t xml:space="preserve"> </w:t>
      </w:r>
      <w:r w:rsidRPr="009F7E01">
        <w:rPr>
          <w:b/>
        </w:rPr>
        <w:t>договора</w:t>
      </w:r>
      <w:r w:rsidR="002328BB">
        <w:t xml:space="preserve"> </w:t>
      </w:r>
      <w:r w:rsidRPr="009F7E01">
        <w:rPr>
          <w:b/>
          <w:i/>
        </w:rPr>
        <w:t>[цена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лота]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F306A3" w:rsidRPr="009F7E01">
        <w:t>указанная</w:t>
      </w:r>
      <w:r w:rsidR="002328BB">
        <w:t xml:space="preserve"> </w:t>
      </w:r>
      <w:r w:rsidR="00F306A3" w:rsidRPr="009F7E01">
        <w:t>в</w:t>
      </w:r>
      <w:r w:rsidR="002328BB">
        <w:t xml:space="preserve"> </w:t>
      </w:r>
      <w:r w:rsidR="00F306A3"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_Ref317250440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66022F">
        <w:rPr>
          <w:u w:val="single"/>
        </w:rPr>
        <w:t>8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_Ref317250449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66022F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="00F306A3" w:rsidRPr="009F7E01">
        <w:rPr>
          <w:u w:val="single"/>
        </w:rPr>
        <w:t>»</w:t>
      </w:r>
      <w:r w:rsidR="00F306A3" w:rsidRPr="009F7E01">
        <w:t>,</w:t>
      </w:r>
      <w:r w:rsidR="002328BB">
        <w:t xml:space="preserve"> </w:t>
      </w:r>
      <w:r w:rsidRPr="009F7E01">
        <w:t>предельно</w:t>
      </w:r>
      <w:r w:rsidR="002328BB">
        <w:t xml:space="preserve"> </w:t>
      </w:r>
      <w:r w:rsidRPr="009F7E01">
        <w:t>допустимая</w:t>
      </w:r>
      <w:r w:rsidR="002328BB">
        <w:t xml:space="preserve"> </w:t>
      </w:r>
      <w:r w:rsidRPr="009F7E01">
        <w:t>цена</w:t>
      </w:r>
      <w:r w:rsidR="002328BB">
        <w:t xml:space="preserve"> </w:t>
      </w:r>
      <w:r w:rsidRPr="009F7E01">
        <w:t>договора</w:t>
      </w:r>
      <w:r w:rsidR="002328BB">
        <w:t xml:space="preserve"> </w:t>
      </w:r>
      <w:r w:rsidRPr="009F7E01">
        <w:rPr>
          <w:i/>
        </w:rPr>
        <w:t>[в</w:t>
      </w:r>
      <w:r w:rsidR="002328BB">
        <w:rPr>
          <w:i/>
        </w:rPr>
        <w:t xml:space="preserve"> </w:t>
      </w:r>
      <w:r w:rsidRPr="009F7E01">
        <w:rPr>
          <w:i/>
        </w:rPr>
        <w:t>отношении</w:t>
      </w:r>
      <w:r w:rsidR="002328BB">
        <w:rPr>
          <w:i/>
        </w:rPr>
        <w:t xml:space="preserve"> </w:t>
      </w:r>
      <w:r w:rsidRPr="009F7E01">
        <w:rPr>
          <w:i/>
        </w:rPr>
        <w:t>каждого</w:t>
      </w:r>
      <w:r w:rsidR="002328BB">
        <w:rPr>
          <w:i/>
        </w:rPr>
        <w:t xml:space="preserve"> </w:t>
      </w:r>
      <w:r w:rsidRPr="009F7E01">
        <w:rPr>
          <w:i/>
        </w:rPr>
        <w:t>лота</w:t>
      </w:r>
      <w:r w:rsidR="002328BB">
        <w:rPr>
          <w:i/>
        </w:rPr>
        <w:t xml:space="preserve"> </w:t>
      </w:r>
      <w:r w:rsidRPr="009F7E01">
        <w:rPr>
          <w:i/>
        </w:rPr>
        <w:t>отдельно]</w:t>
      </w:r>
      <w:r w:rsidRPr="009F7E01">
        <w:t>,</w:t>
      </w:r>
      <w:r w:rsidR="002328BB">
        <w:t xml:space="preserve"> </w:t>
      </w:r>
      <w:r w:rsidR="00E1038C" w:rsidRPr="009F7E01">
        <w:t>определяемая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E1038C" w:rsidRPr="009F7E01">
        <w:t>и</w:t>
      </w:r>
      <w:r w:rsidR="002328BB">
        <w:t xml:space="preserve"> </w:t>
      </w:r>
      <w:r w:rsidR="00E1038C" w:rsidRPr="009F7E01">
        <w:t>рассчитываемая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порядке,</w:t>
      </w:r>
      <w:r w:rsidR="002328BB">
        <w:t xml:space="preserve"> </w:t>
      </w:r>
      <w:r w:rsidR="00E1038C" w:rsidRPr="009F7E01">
        <w:t>установленном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Едином</w:t>
      </w:r>
      <w:r w:rsidR="002328BB">
        <w:t xml:space="preserve"> </w:t>
      </w:r>
      <w:r w:rsidR="00E1038C" w:rsidRPr="009F7E01">
        <w:t>отраслевом</w:t>
      </w:r>
      <w:r w:rsidR="002328BB">
        <w:t xml:space="preserve"> </w:t>
      </w:r>
      <w:r w:rsidR="00E1038C" w:rsidRPr="009F7E01">
        <w:t>стандарте</w:t>
      </w:r>
      <w:r w:rsidR="002328BB">
        <w:t xml:space="preserve"> </w:t>
      </w:r>
      <w:r w:rsidR="00E1038C" w:rsidRPr="009F7E01">
        <w:t>закупок</w:t>
      </w:r>
      <w:r w:rsidR="002328BB">
        <w:t xml:space="preserve"> </w:t>
      </w:r>
      <w:r w:rsidR="00E1038C" w:rsidRPr="009F7E01">
        <w:t>(Положении</w:t>
      </w:r>
      <w:r w:rsidR="002328BB">
        <w:t xml:space="preserve"> </w:t>
      </w:r>
      <w:r w:rsidR="00E1038C" w:rsidRPr="009F7E01">
        <w:t>о</w:t>
      </w:r>
      <w:r w:rsidR="002328BB">
        <w:t xml:space="preserve"> </w:t>
      </w:r>
      <w:r w:rsidR="00E1038C" w:rsidRPr="009F7E01">
        <w:t>закупке)</w:t>
      </w:r>
      <w:r w:rsidR="002328BB">
        <w:t xml:space="preserve"> </w:t>
      </w:r>
      <w:r w:rsidR="00E1038C" w:rsidRPr="009F7E01">
        <w:t>Государственной</w:t>
      </w:r>
      <w:r w:rsidR="002328BB">
        <w:t xml:space="preserve"> </w:t>
      </w:r>
      <w:r w:rsidR="00E1038C" w:rsidRPr="009F7E01">
        <w:t>корпорации</w:t>
      </w:r>
      <w:r w:rsidR="002328BB">
        <w:t xml:space="preserve"> </w:t>
      </w:r>
      <w:r w:rsidR="00E1038C" w:rsidRPr="009F7E01">
        <w:t>по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энергии</w:t>
      </w:r>
      <w:r w:rsidR="002328BB">
        <w:t xml:space="preserve"> </w:t>
      </w:r>
      <w:r w:rsidR="00E1038C" w:rsidRPr="009F7E01">
        <w:t>«</w:t>
      </w:r>
      <w:proofErr w:type="spellStart"/>
      <w:r w:rsidR="00E1038C" w:rsidRPr="009F7E01">
        <w:t>Росатом</w:t>
      </w:r>
      <w:proofErr w:type="spellEnd"/>
      <w:r w:rsidR="00E1038C" w:rsidRPr="009F7E01">
        <w:t>».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Организатор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_Ref317250471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66022F">
        <w:rPr>
          <w:u w:val="single"/>
        </w:rPr>
        <w:t>6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66022F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Pr="009F7E01">
        <w:t>непосредственно</w:t>
      </w:r>
      <w:r w:rsidR="002328BB">
        <w:t xml:space="preserve"> </w:t>
      </w:r>
      <w:r w:rsidRPr="009F7E01">
        <w:t>выполняющая</w:t>
      </w:r>
      <w:r w:rsidR="002328BB">
        <w:t xml:space="preserve"> </w:t>
      </w:r>
      <w:r w:rsidRPr="009F7E01">
        <w:t>действия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проведению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58002C" w:rsidRPr="009F7E01" w:rsidRDefault="0058002C" w:rsidP="008E1F83">
      <w:pPr>
        <w:widowControl w:val="0"/>
        <w:ind w:firstLine="709"/>
        <w:jc w:val="both"/>
      </w:pPr>
      <w:r w:rsidRPr="009F7E01">
        <w:rPr>
          <w:b/>
        </w:rPr>
        <w:t>Официальный</w:t>
      </w:r>
      <w:r w:rsidR="002328BB">
        <w:rPr>
          <w:b/>
        </w:rPr>
        <w:t xml:space="preserve"> </w:t>
      </w:r>
      <w:r w:rsidRPr="009F7E01">
        <w:rPr>
          <w:b/>
        </w:rPr>
        <w:t>сайт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размещения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размещении</w:t>
      </w:r>
      <w:r w:rsidR="002328BB">
        <w:t xml:space="preserve"> </w:t>
      </w:r>
      <w:r w:rsidRPr="009F7E01">
        <w:t>заказов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поставки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выполнение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оказание</w:t>
      </w:r>
      <w:r w:rsidR="002328BB">
        <w:t xml:space="preserve"> </w:t>
      </w:r>
      <w:r w:rsidRPr="009F7E01">
        <w:t>услуг,</w:t>
      </w:r>
      <w:r w:rsidR="002328BB">
        <w:t xml:space="preserve"> </w:t>
      </w:r>
      <w:r w:rsidRPr="009F7E01">
        <w:t>определенный</w:t>
      </w:r>
      <w:r w:rsidR="002328BB">
        <w:t xml:space="preserve"> </w:t>
      </w:r>
      <w:r w:rsidRPr="009F7E01">
        <w:t>Федеральным</w:t>
      </w:r>
      <w:r w:rsidR="002328BB">
        <w:t xml:space="preserve"> </w:t>
      </w:r>
      <w:r w:rsidRPr="009F7E01">
        <w:t>законом</w:t>
      </w:r>
      <w:r w:rsidR="002328BB">
        <w:t xml:space="preserve"> </w:t>
      </w:r>
      <w:r w:rsidRPr="009F7E01">
        <w:t>«О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услуг</w:t>
      </w:r>
      <w:r w:rsidR="002328BB">
        <w:t xml:space="preserve"> </w:t>
      </w:r>
      <w:r w:rsidRPr="009F7E01">
        <w:t>отдельными</w:t>
      </w:r>
      <w:r w:rsidR="002328BB">
        <w:t xml:space="preserve"> </w:t>
      </w:r>
      <w:r w:rsidRPr="009F7E01">
        <w:t>видами</w:t>
      </w:r>
      <w:r w:rsidR="002328BB">
        <w:t xml:space="preserve"> </w:t>
      </w:r>
      <w:r w:rsidRPr="009F7E01">
        <w:t>юридических</w:t>
      </w:r>
      <w:r w:rsidR="002328BB">
        <w:t xml:space="preserve"> </w:t>
      </w:r>
      <w:r w:rsidRPr="009F7E01">
        <w:t>лиц»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hyperlink r:id="rId22" w:history="1">
        <w:r w:rsidRPr="009F7E01">
          <w:rPr>
            <w:rStyle w:val="afa"/>
            <w:color w:val="auto"/>
          </w:rPr>
          <w:t>www.zakupki.gov.ru</w:t>
        </w:r>
      </w:hyperlink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«Интернет»,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r w:rsidRPr="009F7E01">
        <w:rPr>
          <w:rStyle w:val="afa"/>
          <w:color w:val="auto"/>
        </w:rPr>
        <w:t>www.zakupki.</w:t>
      </w:r>
      <w:proofErr w:type="spellStart"/>
      <w:r w:rsidRPr="009F7E01">
        <w:rPr>
          <w:rStyle w:val="afa"/>
          <w:color w:val="auto"/>
          <w:lang w:val="en-US"/>
        </w:rPr>
        <w:t>rosatom</w:t>
      </w:r>
      <w:proofErr w:type="spellEnd"/>
      <w:r w:rsidRPr="009F7E01">
        <w:rPr>
          <w:rStyle w:val="afa"/>
          <w:color w:val="auto"/>
        </w:rPr>
        <w:t>.</w:t>
      </w:r>
      <w:proofErr w:type="spellStart"/>
      <w:r w:rsidRPr="009F7E01">
        <w:rPr>
          <w:rStyle w:val="afa"/>
          <w:color w:val="auto"/>
        </w:rPr>
        <w:t>ru</w:t>
      </w:r>
      <w:proofErr w:type="spellEnd"/>
      <w:r w:rsidRPr="009F7E01">
        <w:t>,</w:t>
      </w:r>
      <w:r w:rsidR="002328BB">
        <w:t xml:space="preserve"> </w:t>
      </w:r>
      <w:r w:rsidRPr="009F7E01">
        <w:t>предназначенный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публикации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отрасли.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Переторжка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дополнительный</w:t>
      </w:r>
      <w:r w:rsidR="002328BB">
        <w:t xml:space="preserve"> </w:t>
      </w:r>
      <w:r w:rsidRPr="009F7E01">
        <w:t>элемент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заключающийся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добровольном</w:t>
      </w:r>
      <w:r w:rsidR="002328BB">
        <w:t xml:space="preserve"> </w:t>
      </w:r>
      <w:r w:rsidRPr="009F7E01">
        <w:t>повышении</w:t>
      </w:r>
      <w:r w:rsidR="002328BB">
        <w:t xml:space="preserve"> </w:t>
      </w:r>
      <w:r w:rsidRPr="009F7E01">
        <w:t>предпочтительности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специально</w:t>
      </w:r>
      <w:r w:rsidR="002328BB">
        <w:t xml:space="preserve"> </w:t>
      </w:r>
      <w:r w:rsidRPr="009F7E01">
        <w:t>организованной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этого</w:t>
      </w:r>
      <w:r w:rsidR="002328BB">
        <w:t xml:space="preserve"> </w:t>
      </w:r>
      <w:r w:rsidRPr="009F7E01">
        <w:t>процедуры</w:t>
      </w:r>
      <w:r w:rsidR="002328BB">
        <w:t xml:space="preserve"> </w:t>
      </w:r>
      <w:r w:rsidR="003E71FC" w:rsidRPr="009F7E01">
        <w:t>путем</w:t>
      </w:r>
      <w:r w:rsidR="002328BB">
        <w:t xml:space="preserve"> </w:t>
      </w:r>
      <w:r w:rsidR="003E71FC" w:rsidRPr="009F7E01">
        <w:t>снижения</w:t>
      </w:r>
      <w:r w:rsidR="002328BB">
        <w:t xml:space="preserve"> </w:t>
      </w:r>
      <w:r w:rsidR="003E71FC" w:rsidRPr="009F7E01">
        <w:t>участниками</w:t>
      </w:r>
      <w:r w:rsidR="002328BB">
        <w:t xml:space="preserve"> </w:t>
      </w:r>
      <w:r w:rsidR="003E71FC" w:rsidRPr="009F7E01">
        <w:t>цены</w:t>
      </w:r>
      <w:r w:rsidR="002328BB">
        <w:t xml:space="preserve"> </w:t>
      </w:r>
      <w:r w:rsidR="003E71FC" w:rsidRPr="009F7E01">
        <w:t>своих</w:t>
      </w:r>
      <w:r w:rsidR="002328BB">
        <w:t xml:space="preserve"> </w:t>
      </w:r>
      <w:r w:rsidR="003E71FC" w:rsidRPr="009F7E01">
        <w:t>первоначально</w:t>
      </w:r>
      <w:r w:rsidR="002328BB">
        <w:t xml:space="preserve"> </w:t>
      </w:r>
      <w:r w:rsidR="003E71FC" w:rsidRPr="009F7E01">
        <w:t>поданных</w:t>
      </w:r>
      <w:r w:rsidR="002328BB">
        <w:t xml:space="preserve"> </w:t>
      </w:r>
      <w:r w:rsidR="003E71FC" w:rsidRPr="009F7E01">
        <w:t>заявок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участие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3E71FC" w:rsidRPr="009F7E01">
        <w:t>случаях</w:t>
      </w:r>
      <w:r w:rsidR="002328BB">
        <w:t xml:space="preserve"> </w:t>
      </w:r>
      <w:r w:rsidR="003E71FC" w:rsidRPr="009F7E01">
        <w:t>и</w:t>
      </w:r>
      <w:r w:rsidR="002328BB">
        <w:t xml:space="preserve"> </w:t>
      </w:r>
      <w:r w:rsidR="003E71FC" w:rsidRPr="009F7E01">
        <w:t>порядке,</w:t>
      </w:r>
      <w:r w:rsidR="002328BB">
        <w:t xml:space="preserve"> </w:t>
      </w:r>
      <w:r w:rsidR="003E71FC" w:rsidRPr="009F7E01">
        <w:t>определенном</w:t>
      </w:r>
      <w:r w:rsidR="002328BB">
        <w:t xml:space="preserve"> </w:t>
      </w:r>
      <w:r w:rsidR="002E77A5" w:rsidRPr="009F7E01">
        <w:t>документацией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Победитель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="008353FC" w:rsidRPr="009F7E01">
        <w:t>предложивший</w:t>
      </w:r>
      <w:r w:rsidR="002328BB">
        <w:t xml:space="preserve"> </w:t>
      </w:r>
      <w:r w:rsidR="00ED67B1" w:rsidRPr="009F7E01">
        <w:t>наименьшую</w:t>
      </w:r>
      <w:r w:rsidR="002328BB">
        <w:t xml:space="preserve"> </w:t>
      </w:r>
      <w:r w:rsidR="00ED67B1" w:rsidRPr="009F7E01">
        <w:t>цену</w:t>
      </w:r>
      <w:r w:rsidR="002328BB">
        <w:t xml:space="preserve"> </w:t>
      </w:r>
      <w:r w:rsidR="008353FC" w:rsidRPr="009F7E01">
        <w:t>договора</w:t>
      </w:r>
      <w:r w:rsidR="00ED67B1" w:rsidRPr="009F7E01">
        <w:t>,</w:t>
      </w:r>
      <w:r w:rsidR="002328BB">
        <w:t xml:space="preserve"> </w:t>
      </w:r>
      <w:r w:rsidR="00ED67B1" w:rsidRPr="009F7E01">
        <w:t>при</w:t>
      </w:r>
      <w:r w:rsidR="002328BB">
        <w:t xml:space="preserve"> </w:t>
      </w:r>
      <w:r w:rsidR="00ED67B1" w:rsidRPr="009F7E01">
        <w:t>условии</w:t>
      </w:r>
      <w:r w:rsidR="002328BB">
        <w:t xml:space="preserve"> </w:t>
      </w:r>
      <w:r w:rsidR="00ED67B1" w:rsidRPr="009F7E01">
        <w:t>соответствия</w:t>
      </w:r>
      <w:r w:rsidR="002328BB">
        <w:t xml:space="preserve"> </w:t>
      </w:r>
      <w:r w:rsidR="00ED67B1" w:rsidRPr="009F7E01">
        <w:t>его</w:t>
      </w:r>
      <w:r w:rsidR="002328BB">
        <w:t xml:space="preserve"> </w:t>
      </w:r>
      <w:r w:rsidR="00ED67B1" w:rsidRPr="009F7E01">
        <w:t>заявки</w:t>
      </w:r>
      <w:r w:rsidR="002328BB">
        <w:t xml:space="preserve"> </w:t>
      </w:r>
      <w:r w:rsidR="00ED67B1" w:rsidRPr="009F7E01">
        <w:t>требованиям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DA5976" w:rsidRPr="009F7E01" w:rsidRDefault="00DA5976" w:rsidP="008E1F83">
      <w:pPr>
        <w:widowControl w:val="0"/>
        <w:ind w:firstLine="709"/>
        <w:jc w:val="both"/>
      </w:pPr>
      <w:r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/исполнитель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любое</w:t>
      </w:r>
      <w:r w:rsidR="002328BB">
        <w:t xml:space="preserve"> </w:t>
      </w:r>
      <w:r w:rsidRPr="009F7E01">
        <w:t>юридическое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физическое</w:t>
      </w:r>
      <w:r w:rsidR="002328BB">
        <w:t xml:space="preserve"> </w:t>
      </w:r>
      <w:r w:rsidRPr="009F7E01">
        <w:t>лицо,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том</w:t>
      </w:r>
      <w:r w:rsidR="002328BB">
        <w:t xml:space="preserve"> </w:t>
      </w:r>
      <w:r w:rsidRPr="009F7E01">
        <w:t>числе</w:t>
      </w:r>
      <w:r w:rsidR="002328BB">
        <w:t xml:space="preserve"> </w:t>
      </w:r>
      <w:r w:rsidRPr="009F7E01">
        <w:t>индивидуальный</w:t>
      </w:r>
      <w:r w:rsidR="002328BB">
        <w:t xml:space="preserve"> </w:t>
      </w:r>
      <w:r w:rsidRPr="009F7E01">
        <w:t>предприниматель,</w:t>
      </w:r>
      <w:r w:rsidR="002328BB">
        <w:t xml:space="preserve"> </w:t>
      </w:r>
      <w:r w:rsidRPr="009F7E01">
        <w:t>способное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законных</w:t>
      </w:r>
      <w:r w:rsidR="002328BB">
        <w:t xml:space="preserve"> </w:t>
      </w:r>
      <w:r w:rsidRPr="009F7E01">
        <w:t>основаниях</w:t>
      </w:r>
      <w:r w:rsidR="002328BB">
        <w:t xml:space="preserve"> </w:t>
      </w:r>
      <w:r w:rsidRPr="009F7E01">
        <w:t>осуществить</w:t>
      </w:r>
      <w:r w:rsidR="002328BB">
        <w:t xml:space="preserve"> </w:t>
      </w:r>
      <w:r w:rsidRPr="009F7E01">
        <w:rPr>
          <w:b/>
          <w:i/>
        </w:rPr>
        <w:t>поставку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товаров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/работ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/услуг</w:t>
      </w:r>
      <w:r w:rsidRPr="009F7E01">
        <w:t>,</w:t>
      </w:r>
      <w:r w:rsidR="002328BB">
        <w:t xml:space="preserve"> </w:t>
      </w:r>
      <w:r w:rsidRPr="009F7E01">
        <w:t>иных</w:t>
      </w:r>
      <w:r w:rsidR="002328BB">
        <w:t xml:space="preserve"> </w:t>
      </w:r>
      <w:r w:rsidRPr="009F7E01">
        <w:t>объектов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приобретаемых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306A3" w:rsidRPr="009F7E01" w:rsidRDefault="00F306A3" w:rsidP="008E1F83">
      <w:pPr>
        <w:widowControl w:val="0"/>
        <w:ind w:firstLine="709"/>
        <w:jc w:val="both"/>
      </w:pPr>
      <w:r w:rsidRPr="009F7E01">
        <w:rPr>
          <w:b/>
        </w:rPr>
        <w:t>Продукция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товары,</w:t>
      </w:r>
      <w:r w:rsidR="002328BB">
        <w:t xml:space="preserve"> </w:t>
      </w:r>
      <w:r w:rsidRPr="009F7E01">
        <w:t>работы,</w:t>
      </w:r>
      <w:r w:rsidR="002328BB">
        <w:t xml:space="preserve"> </w:t>
      </w:r>
      <w:r w:rsidRPr="009F7E01">
        <w:t>услуги,</w:t>
      </w:r>
      <w:r w:rsidR="002328BB">
        <w:t xml:space="preserve"> </w:t>
      </w:r>
      <w:r w:rsidRPr="009F7E01">
        <w:t>иные</w:t>
      </w:r>
      <w:r w:rsidR="002328BB">
        <w:t xml:space="preserve"> </w:t>
      </w:r>
      <w:r w:rsidRPr="009F7E01">
        <w:t>объекты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приобретаемые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A013F" w:rsidRPr="009F7E01" w:rsidRDefault="00FA013F" w:rsidP="008E1F83">
      <w:pPr>
        <w:widowControl w:val="0"/>
        <w:ind w:firstLine="709"/>
        <w:jc w:val="both"/>
        <w:rPr>
          <w:i/>
        </w:rPr>
      </w:pPr>
      <w:r w:rsidRPr="009F7E01">
        <w:rPr>
          <w:b/>
        </w:rPr>
        <w:t>Участник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DA5976"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/исполнитель</w:t>
      </w:r>
      <w:r w:rsidR="002328BB">
        <w:t xml:space="preserve"> </w:t>
      </w:r>
      <w:r w:rsidR="003E71FC" w:rsidRPr="009F7E01">
        <w:t>или</w:t>
      </w:r>
      <w:r w:rsidR="002328BB">
        <w:t xml:space="preserve"> </w:t>
      </w:r>
      <w:r w:rsidR="003E71FC" w:rsidRPr="009F7E01">
        <w:t>несколько</w:t>
      </w:r>
      <w:r w:rsidR="002328BB">
        <w:t xml:space="preserve"> </w:t>
      </w:r>
      <w:r w:rsidR="00DA5976" w:rsidRPr="009F7E01">
        <w:rPr>
          <w:b/>
          <w:i/>
        </w:rPr>
        <w:t>поставщиков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/исполнителей</w:t>
      </w:r>
      <w:r w:rsidR="003E71FC" w:rsidRPr="009F7E01">
        <w:t>,</w:t>
      </w:r>
      <w:r w:rsidR="002328BB">
        <w:t xml:space="preserve"> </w:t>
      </w:r>
      <w:r w:rsidR="003E71FC" w:rsidRPr="009F7E01">
        <w:t>выступающих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стороне</w:t>
      </w:r>
      <w:r w:rsidR="002328BB">
        <w:t xml:space="preserve"> </w:t>
      </w:r>
      <w:r w:rsidR="00DA5976" w:rsidRPr="009F7E01">
        <w:t>одного</w:t>
      </w:r>
      <w:r w:rsidR="002328BB">
        <w:t xml:space="preserve"> </w:t>
      </w:r>
      <w:r w:rsidR="00DA5976" w:rsidRPr="009F7E01">
        <w:rPr>
          <w:b/>
          <w:i/>
        </w:rPr>
        <w:t>поставщика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DA5976" w:rsidRPr="009F7E01">
        <w:t>рамках</w:t>
      </w:r>
      <w:r w:rsidR="002328BB">
        <w:t xml:space="preserve"> </w:t>
      </w:r>
      <w:r w:rsidR="00DA5976" w:rsidRPr="009F7E01">
        <w:t>участия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DA5976" w:rsidRPr="009F7E01">
        <w:t>,</w:t>
      </w:r>
      <w:r w:rsidR="002328BB">
        <w:t xml:space="preserve"> </w:t>
      </w:r>
      <w:r w:rsidR="00DA5976" w:rsidRPr="009F7E01">
        <w:t>независимо</w:t>
      </w:r>
      <w:r w:rsidR="002328BB">
        <w:t xml:space="preserve"> </w:t>
      </w:r>
      <w:r w:rsidR="00DA5976" w:rsidRPr="009F7E01">
        <w:t>от</w:t>
      </w:r>
      <w:r w:rsidR="002328BB">
        <w:t xml:space="preserve"> </w:t>
      </w:r>
      <w:r w:rsidR="00DA5976" w:rsidRPr="009F7E01">
        <w:t>организационно-правовой</w:t>
      </w:r>
      <w:r w:rsidR="002328BB">
        <w:t xml:space="preserve"> </w:t>
      </w:r>
      <w:r w:rsidR="00DA5976" w:rsidRPr="009F7E01">
        <w:t>формы,</w:t>
      </w:r>
      <w:r w:rsidR="002328BB">
        <w:t xml:space="preserve"> </w:t>
      </w:r>
      <w:r w:rsidR="00DA5976" w:rsidRPr="009F7E01">
        <w:t>формы</w:t>
      </w:r>
      <w:r w:rsidR="002328BB">
        <w:t xml:space="preserve"> </w:t>
      </w:r>
      <w:r w:rsidR="00DA5976" w:rsidRPr="009F7E01">
        <w:t>собственности,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нахождения</w:t>
      </w:r>
      <w:r w:rsidR="002328BB">
        <w:t xml:space="preserve"> </w:t>
      </w:r>
      <w:r w:rsidR="00DA5976" w:rsidRPr="009F7E01">
        <w:t>и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происхождения</w:t>
      </w:r>
      <w:r w:rsidR="002328BB">
        <w:t xml:space="preserve"> </w:t>
      </w:r>
      <w:r w:rsidR="00DA5976" w:rsidRPr="009F7E01">
        <w:t>капитала,</w:t>
      </w:r>
      <w:r w:rsidR="002328BB">
        <w:t xml:space="preserve"> </w:t>
      </w:r>
      <w:r w:rsidRPr="009F7E01">
        <w:t>официально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="002E77A5" w:rsidRPr="009F7E01">
        <w:t>документацию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Pr="009F7E01">
        <w:t>разъяснения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срок</w:t>
      </w:r>
      <w:r w:rsidR="002328BB">
        <w:t xml:space="preserve"> </w:t>
      </w:r>
      <w:r w:rsidRPr="009F7E01">
        <w:t>до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Pr="009F7E01">
        <w:t>,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подавш</w:t>
      </w:r>
      <w:r w:rsidR="00DA5976" w:rsidRPr="009F7E01">
        <w:t>ий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Pr="009F7E01">
        <w:t>.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утрачивает</w:t>
      </w:r>
      <w:r w:rsidR="002328BB">
        <w:t xml:space="preserve"> </w:t>
      </w:r>
      <w:r w:rsidRPr="009F7E01">
        <w:t>свой</w:t>
      </w:r>
      <w:r w:rsidR="002328BB">
        <w:t xml:space="preserve"> </w:t>
      </w:r>
      <w:r w:rsidRPr="009F7E01">
        <w:t>статус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="002328BB">
        <w:rPr>
          <w:i/>
        </w:rPr>
        <w:t xml:space="preserve"> </w:t>
      </w:r>
      <w:r w:rsidRPr="009F7E01">
        <w:t>после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[по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данному</w:t>
      </w:r>
      <w:r w:rsidR="002328BB">
        <w:rPr>
          <w:i/>
        </w:rPr>
        <w:t xml:space="preserve"> </w:t>
      </w:r>
      <w:r w:rsidR="001F02C2" w:rsidRPr="009F7E01">
        <w:rPr>
          <w:i/>
        </w:rPr>
        <w:t>лоту]</w:t>
      </w:r>
      <w:r w:rsidRPr="009F7E01">
        <w:t>,</w:t>
      </w:r>
      <w:r w:rsidR="002328BB">
        <w:t xml:space="preserve"> </w:t>
      </w:r>
      <w:r w:rsidRPr="009F7E01">
        <w:t>если</w:t>
      </w:r>
      <w:r w:rsidR="002328BB">
        <w:t xml:space="preserve"> </w:t>
      </w:r>
      <w:r w:rsidRPr="009F7E01">
        <w:t>такой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не</w:t>
      </w:r>
      <w:r w:rsidR="002328BB">
        <w:t xml:space="preserve"> </w:t>
      </w:r>
      <w:r w:rsidRPr="009F7E01">
        <w:t>подал</w:t>
      </w:r>
      <w:r w:rsidR="002328BB">
        <w:t xml:space="preserve"> </w:t>
      </w:r>
      <w:r w:rsidRPr="009F7E01">
        <w:t>свою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данного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лота].</w:t>
      </w:r>
    </w:p>
    <w:p w:rsidR="005E1A6E" w:rsidRPr="009F7E01" w:rsidRDefault="005E1A6E" w:rsidP="008E1F83">
      <w:pPr>
        <w:widowControl w:val="0"/>
        <w:ind w:firstLine="709"/>
        <w:jc w:val="both"/>
        <w:rPr>
          <w:bCs/>
        </w:rPr>
      </w:pPr>
      <w:bookmarkStart w:id="8" w:name="_Ref93141687"/>
      <w:r w:rsidRPr="009F7E01">
        <w:rPr>
          <w:b/>
        </w:rPr>
        <w:t>Эксперт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лицо,</w:t>
      </w:r>
      <w:r w:rsidR="002328BB">
        <w:t xml:space="preserve"> </w:t>
      </w:r>
      <w:r w:rsidRPr="009F7E01">
        <w:t>обладающее</w:t>
      </w:r>
      <w:r w:rsidR="002328BB">
        <w:t xml:space="preserve"> </w:t>
      </w:r>
      <w:r w:rsidRPr="009F7E01">
        <w:t>специальными</w:t>
      </w:r>
      <w:r w:rsidR="002328BB">
        <w:t xml:space="preserve"> </w:t>
      </w:r>
      <w:r w:rsidRPr="009F7E01">
        <w:t>знаниями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областях,</w:t>
      </w:r>
      <w:r w:rsidR="002328BB">
        <w:t xml:space="preserve"> </w:t>
      </w:r>
      <w:r w:rsidRPr="009F7E01">
        <w:t>относящихся</w:t>
      </w:r>
      <w:r w:rsidR="002328BB">
        <w:t xml:space="preserve"> </w:t>
      </w:r>
      <w:r w:rsidRPr="009F7E01">
        <w:t>к</w:t>
      </w:r>
      <w:r w:rsidR="002328BB">
        <w:t xml:space="preserve"> </w:t>
      </w:r>
      <w:r w:rsidRPr="009F7E01">
        <w:t>предмету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привлекаемое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="00DF5053" w:rsidRPr="009F7E01">
        <w:t>проведения</w:t>
      </w:r>
      <w:r w:rsidR="002328BB">
        <w:t xml:space="preserve"> </w:t>
      </w:r>
      <w:r w:rsidR="00DF5053" w:rsidRPr="009F7E01">
        <w:t>экспертизы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данного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F306A3" w:rsidRPr="009F7E01">
        <w:t>.</w:t>
      </w:r>
    </w:p>
    <w:bookmarkEnd w:id="8"/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торговая</w:t>
      </w:r>
      <w:r w:rsidR="002328BB">
        <w:rPr>
          <w:b/>
        </w:rPr>
        <w:t xml:space="preserve"> </w:t>
      </w:r>
      <w:r w:rsidR="006958F6" w:rsidRPr="009F7E01">
        <w:rPr>
          <w:b/>
        </w:rPr>
        <w:t>площадка</w:t>
      </w:r>
      <w:r w:rsidR="002328BB">
        <w:rPr>
          <w:b/>
        </w:rPr>
        <w:t xml:space="preserve"> </w:t>
      </w:r>
      <w:r w:rsidR="00774E5E" w:rsidRPr="009F7E01">
        <w:rPr>
          <w:b/>
        </w:rPr>
        <w:t>(ЭТП)</w:t>
      </w:r>
      <w:r w:rsidR="002328BB">
        <w:rPr>
          <w:b/>
        </w:rPr>
        <w:t xml:space="preserve"> </w:t>
      </w:r>
      <w:r w:rsidR="00E55E60" w:rsidRPr="009F7E01">
        <w:t>–</w:t>
      </w:r>
      <w:r w:rsidR="002328BB">
        <w:rPr>
          <w:b/>
        </w:rPr>
        <w:t xml:space="preserve"> </w:t>
      </w:r>
      <w:r w:rsidR="00E55E60" w:rsidRPr="009F7E01">
        <w:t>п</w:t>
      </w:r>
      <w:r w:rsidR="006958F6" w:rsidRPr="009F7E01">
        <w:t>рограммно-аппаратный</w:t>
      </w:r>
      <w:r w:rsidR="002328BB">
        <w:t xml:space="preserve"> </w:t>
      </w:r>
      <w:r w:rsidR="006958F6" w:rsidRPr="009F7E01">
        <w:t>комплекс,</w:t>
      </w:r>
      <w:r w:rsidR="002328BB">
        <w:t xml:space="preserve"> </w:t>
      </w:r>
      <w:r w:rsidR="006958F6" w:rsidRPr="009F7E01">
        <w:lastRenderedPageBreak/>
        <w:t>обеспечивающий</w:t>
      </w:r>
      <w:r w:rsidR="002328BB">
        <w:t xml:space="preserve"> </w:t>
      </w:r>
      <w:r w:rsidR="006958F6" w:rsidRPr="009F7E01">
        <w:t>проведение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т.е.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</w:t>
      </w:r>
      <w:r w:rsidR="002328BB">
        <w:t xml:space="preserve"> </w:t>
      </w:r>
      <w:r w:rsidR="006958F6" w:rsidRPr="009F7E01">
        <w:t>или</w:t>
      </w:r>
      <w:r w:rsidR="002328BB">
        <w:t xml:space="preserve"> </w:t>
      </w:r>
      <w:r w:rsidR="006958F6" w:rsidRPr="009F7E01">
        <w:t>иными</w:t>
      </w:r>
      <w:r w:rsidR="002328BB">
        <w:t xml:space="preserve"> </w:t>
      </w:r>
      <w:r w:rsidR="006958F6" w:rsidRPr="009F7E01">
        <w:t>сведениями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электронно-цифровой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сети</w:t>
      </w:r>
      <w:r w:rsidR="002328BB">
        <w:t xml:space="preserve"> </w:t>
      </w:r>
      <w:r w:rsidR="006958F6" w:rsidRPr="009F7E01">
        <w:t>Интернет.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форма</w:t>
      </w:r>
      <w:r w:rsidR="002328BB">
        <w:rPr>
          <w:b/>
        </w:rPr>
        <w:t xml:space="preserve"> </w:t>
      </w:r>
      <w:r w:rsidR="006958F6" w:rsidRPr="009F7E01">
        <w:rPr>
          <w:b/>
        </w:rPr>
        <w:t>проведения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п</w:t>
      </w:r>
      <w:r w:rsidR="006958F6" w:rsidRPr="009F7E01">
        <w:t>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торговой</w:t>
      </w:r>
      <w:r w:rsidR="002328BB">
        <w:t xml:space="preserve"> </w:t>
      </w:r>
      <w:r w:rsidR="006958F6" w:rsidRPr="009F7E01">
        <w:t>площадки</w:t>
      </w:r>
      <w:r w:rsidR="002328BB">
        <w:t xml:space="preserve"> </w:t>
      </w:r>
      <w:r w:rsidR="006958F6" w:rsidRPr="009F7E01">
        <w:t>и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лектронный</w:t>
      </w:r>
      <w:r w:rsidR="002328BB">
        <w:rPr>
          <w:b/>
        </w:rPr>
        <w:t xml:space="preserve"> </w:t>
      </w:r>
      <w:r w:rsidR="006958F6" w:rsidRPr="009F7E01">
        <w:rPr>
          <w:b/>
        </w:rPr>
        <w:t>документ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э</w:t>
      </w:r>
      <w:r w:rsidR="006958F6" w:rsidRPr="009F7E01">
        <w:t>лектронное</w:t>
      </w:r>
      <w:r w:rsidR="002328BB">
        <w:t xml:space="preserve"> </w:t>
      </w:r>
      <w:r w:rsidR="006958F6" w:rsidRPr="009F7E01">
        <w:t>сообщение,</w:t>
      </w:r>
      <w:r w:rsidR="002328BB">
        <w:t xml:space="preserve"> </w:t>
      </w:r>
      <w:r w:rsidR="006958F6" w:rsidRPr="009F7E01">
        <w:t>подписанное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цифровой</w:t>
      </w:r>
      <w:r w:rsidR="002328BB">
        <w:t xml:space="preserve"> </w:t>
      </w:r>
      <w:r w:rsidR="006958F6" w:rsidRPr="009F7E01">
        <w:t>подписью</w:t>
      </w:r>
      <w:r w:rsidR="003F3D83" w:rsidRPr="009F7E01">
        <w:t>,</w:t>
      </w:r>
      <w:r w:rsidR="002328BB">
        <w:t xml:space="preserve"> </w:t>
      </w:r>
      <w:r w:rsidR="003F3D83" w:rsidRPr="009F7E01">
        <w:t>созданн</w:t>
      </w:r>
      <w:r w:rsidR="00331BA8" w:rsidRPr="009F7E01">
        <w:t>ое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оформленн</w:t>
      </w:r>
      <w:r w:rsidR="00331BA8" w:rsidRPr="009F7E01">
        <w:t>ое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порядке,</w:t>
      </w:r>
      <w:r w:rsidR="002328BB">
        <w:t xml:space="preserve"> </w:t>
      </w:r>
      <w:r w:rsidR="003F3D83" w:rsidRPr="009F7E01">
        <w:t>предусмотренном</w:t>
      </w:r>
      <w:r w:rsidR="002328BB">
        <w:t xml:space="preserve"> </w:t>
      </w:r>
      <w:r w:rsidR="003F3D83" w:rsidRPr="009F7E01">
        <w:t>Федеральным</w:t>
      </w:r>
      <w:r w:rsidR="002328BB">
        <w:t xml:space="preserve"> </w:t>
      </w:r>
      <w:r w:rsidR="003F3D83" w:rsidRPr="009F7E01">
        <w:t>законом</w:t>
      </w:r>
      <w:r w:rsidR="002328BB">
        <w:t xml:space="preserve"> </w:t>
      </w:r>
      <w:r w:rsidR="003F3D83" w:rsidRPr="009F7E01">
        <w:t>от</w:t>
      </w:r>
      <w:r w:rsidR="002328BB">
        <w:t xml:space="preserve"> </w:t>
      </w:r>
      <w:r w:rsidR="003F3D83" w:rsidRPr="009F7E01">
        <w:t>06</w:t>
      </w:r>
      <w:r w:rsidR="002328BB">
        <w:t xml:space="preserve"> </w:t>
      </w:r>
      <w:r w:rsidR="003F3D83" w:rsidRPr="009F7E01">
        <w:t>апреля</w:t>
      </w:r>
      <w:r w:rsidR="002328BB">
        <w:t xml:space="preserve"> </w:t>
      </w:r>
      <w:r w:rsidR="003F3D83" w:rsidRPr="009F7E01">
        <w:t>2011</w:t>
      </w:r>
      <w:r w:rsidR="002328BB">
        <w:t xml:space="preserve"> </w:t>
      </w:r>
      <w:r w:rsidR="003F3D83" w:rsidRPr="009F7E01">
        <w:t>года</w:t>
      </w:r>
      <w:r w:rsidR="002328BB">
        <w:t xml:space="preserve"> </w:t>
      </w:r>
      <w:r w:rsidR="003F3D83" w:rsidRPr="009F7E01">
        <w:t>№</w:t>
      </w:r>
      <w:r w:rsidR="002328BB">
        <w:t xml:space="preserve"> </w:t>
      </w:r>
      <w:r w:rsidR="003F3D83" w:rsidRPr="009F7E01">
        <w:t>63–ФЗ</w:t>
      </w:r>
      <w:r w:rsidR="002328BB">
        <w:t xml:space="preserve"> </w:t>
      </w:r>
      <w:r w:rsidR="003F3D83" w:rsidRPr="009F7E01">
        <w:t>«Об</w:t>
      </w:r>
      <w:r w:rsidR="002328BB">
        <w:t xml:space="preserve"> </w:t>
      </w:r>
      <w:r w:rsidR="003F3D83" w:rsidRPr="009F7E01">
        <w:t>электронной</w:t>
      </w:r>
      <w:r w:rsidR="002328BB">
        <w:t xml:space="preserve"> </w:t>
      </w:r>
      <w:r w:rsidR="003F3D83" w:rsidRPr="009F7E01">
        <w:t>подписи»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принятых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соответствии</w:t>
      </w:r>
      <w:r w:rsidR="002328BB">
        <w:t xml:space="preserve"> </w:t>
      </w:r>
      <w:r w:rsidR="003F3D83" w:rsidRPr="009F7E01">
        <w:t>с</w:t>
      </w:r>
      <w:r w:rsidR="002328BB">
        <w:t xml:space="preserve"> </w:t>
      </w:r>
      <w:r w:rsidR="003F3D83" w:rsidRPr="009F7E01">
        <w:t>ним</w:t>
      </w:r>
      <w:r w:rsidR="002328BB">
        <w:t xml:space="preserve"> </w:t>
      </w:r>
      <w:r w:rsidR="003F3D83" w:rsidRPr="009F7E01">
        <w:t>иных</w:t>
      </w:r>
      <w:r w:rsidR="002328BB">
        <w:t xml:space="preserve"> </w:t>
      </w:r>
      <w:r w:rsidR="003F3D83" w:rsidRPr="009F7E01">
        <w:t>нормативно-правовых</w:t>
      </w:r>
      <w:r w:rsidR="002328BB">
        <w:t xml:space="preserve"> </w:t>
      </w:r>
      <w:r w:rsidR="003F3D83" w:rsidRPr="009F7E01">
        <w:t>актов</w:t>
      </w:r>
      <w:r w:rsidR="002328BB">
        <w:t xml:space="preserve"> </w:t>
      </w:r>
      <w:r w:rsidR="003F3D83" w:rsidRPr="009F7E01">
        <w:t>Правительства</w:t>
      </w:r>
      <w:r w:rsidR="002328BB">
        <w:t xml:space="preserve"> </w:t>
      </w:r>
      <w:r w:rsidR="003F3D83" w:rsidRPr="009F7E01">
        <w:t>Российской</w:t>
      </w:r>
      <w:r w:rsidR="002328BB">
        <w:t xml:space="preserve"> </w:t>
      </w:r>
      <w:r w:rsidR="003F3D83" w:rsidRPr="009F7E01">
        <w:t>Федерации.</w:t>
      </w:r>
    </w:p>
    <w:p w:rsidR="00F35F38" w:rsidRPr="00164E21" w:rsidRDefault="00F35F38" w:rsidP="00164E21">
      <w:pPr>
        <w:widowControl w:val="0"/>
        <w:ind w:firstLine="709"/>
        <w:jc w:val="both"/>
        <w:rPr>
          <w:b/>
        </w:rPr>
      </w:pPr>
      <w:bookmarkStart w:id="9" w:name="_Toc314731698"/>
      <w:r w:rsidRPr="00164E21">
        <w:rPr>
          <w:b/>
        </w:rPr>
        <w:t>СОКРАЩЕНИЯ</w:t>
      </w:r>
      <w:bookmarkEnd w:id="9"/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АЭС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атомная</w:t>
      </w:r>
      <w:r w:rsidR="002328BB">
        <w:t xml:space="preserve"> </w:t>
      </w:r>
      <w:r w:rsidRPr="009F7E01">
        <w:t>электростанция.</w:t>
      </w:r>
    </w:p>
    <w:p w:rsidR="00B17920" w:rsidRPr="009F7E01" w:rsidRDefault="00B17920" w:rsidP="008E1F83">
      <w:pPr>
        <w:widowControl w:val="0"/>
        <w:ind w:firstLine="720"/>
        <w:jc w:val="both"/>
      </w:pPr>
      <w:r w:rsidRPr="009F7E01">
        <w:t>АК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ДЗО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дочерние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зависимые</w:t>
      </w:r>
      <w:r w:rsidR="002328BB">
        <w:t xml:space="preserve"> </w:t>
      </w:r>
      <w:r w:rsidRPr="009F7E01">
        <w:t>общества.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ЕОСЗ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Единый</w:t>
      </w:r>
      <w:r w:rsidR="002328BB">
        <w:t xml:space="preserve"> </w:t>
      </w:r>
      <w:r w:rsidRPr="009F7E01">
        <w:t>отраслевой</w:t>
      </w:r>
      <w:r w:rsidR="002328BB">
        <w:t xml:space="preserve"> </w:t>
      </w:r>
      <w:r w:rsidRPr="009F7E01">
        <w:t>стандарт</w:t>
      </w:r>
      <w:r w:rsidR="002328BB">
        <w:t xml:space="preserve"> </w:t>
      </w:r>
      <w:r w:rsidRPr="009F7E01">
        <w:t>закупок</w:t>
      </w:r>
      <w:r w:rsidR="002328BB">
        <w:t xml:space="preserve"> </w:t>
      </w:r>
      <w:r w:rsidRPr="009F7E01">
        <w:t>(Положение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закупке)</w:t>
      </w:r>
      <w:r w:rsidR="002328BB">
        <w:t xml:space="preserve"> </w:t>
      </w:r>
      <w:r w:rsidRPr="009F7E01">
        <w:t>Государственной</w:t>
      </w:r>
      <w:r w:rsidR="002328BB">
        <w:t xml:space="preserve"> </w:t>
      </w:r>
      <w:r w:rsidRPr="009F7E01">
        <w:t>корпорации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энергии</w:t>
      </w:r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»,</w:t>
      </w:r>
      <w:r w:rsidR="002328BB">
        <w:t xml:space="preserve"> </w:t>
      </w:r>
      <w:r w:rsidRPr="009F7E01">
        <w:t>утвержденный</w:t>
      </w:r>
      <w:r w:rsidR="002328BB">
        <w:t xml:space="preserve"> </w:t>
      </w:r>
      <w:r w:rsidRPr="009F7E01">
        <w:t>решением</w:t>
      </w:r>
      <w:r w:rsidR="002328BB">
        <w:t xml:space="preserve"> </w:t>
      </w:r>
      <w:r w:rsidRPr="009F7E01">
        <w:t>наблюдательного</w:t>
      </w:r>
      <w:r w:rsidR="002328BB">
        <w:t xml:space="preserve"> </w:t>
      </w:r>
      <w:r w:rsidRPr="009F7E01">
        <w:t>совета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</w:t>
      </w:r>
      <w:r w:rsidR="002328BB">
        <w:t xml:space="preserve"> </w:t>
      </w:r>
      <w:r w:rsidR="008174BC" w:rsidRPr="009F7E01">
        <w:t>(протокол</w:t>
      </w:r>
      <w:r w:rsidR="002328BB">
        <w:t xml:space="preserve"> </w:t>
      </w:r>
      <w:r w:rsidR="008174BC" w:rsidRPr="009F7E01">
        <w:t>от</w:t>
      </w:r>
      <w:r w:rsidR="002328BB">
        <w:t xml:space="preserve"> </w:t>
      </w:r>
      <w:r w:rsidR="008174BC" w:rsidRPr="009F7E01">
        <w:t>07.02.2012</w:t>
      </w:r>
      <w:r w:rsidR="002328BB">
        <w:t xml:space="preserve"> </w:t>
      </w:r>
      <w:r w:rsidR="008174BC" w:rsidRPr="009F7E01">
        <w:t>№</w:t>
      </w:r>
      <w:r w:rsidR="002328BB">
        <w:t xml:space="preserve"> </w:t>
      </w:r>
      <w:r w:rsidR="008174BC" w:rsidRPr="009F7E01">
        <w:t>37)</w:t>
      </w:r>
      <w:r w:rsidR="002328BB">
        <w:t xml:space="preserve"> </w:t>
      </w:r>
      <w:r w:rsidR="00E30A53" w:rsidRPr="009F7E01">
        <w:t>в</w:t>
      </w:r>
      <w:r w:rsidR="002328BB">
        <w:t xml:space="preserve"> </w:t>
      </w:r>
      <w:r w:rsidR="00E30A53" w:rsidRPr="009F7E01">
        <w:t>редакции</w:t>
      </w:r>
      <w:r w:rsidR="002328BB">
        <w:t xml:space="preserve"> </w:t>
      </w:r>
      <w:r w:rsidR="00E30A53" w:rsidRPr="009F7E01">
        <w:t>согласно</w:t>
      </w:r>
      <w:r w:rsidR="002328BB">
        <w:t xml:space="preserve"> </w:t>
      </w:r>
      <w:r w:rsidR="00E30A53" w:rsidRPr="009F7E01">
        <w:t>пункту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_Ref320260537 \r \h  \* MERGEFORMAT </w:instrText>
      </w:r>
      <w:r w:rsidR="00E30A53" w:rsidRPr="009F7E01">
        <w:fldChar w:fldCharType="separate"/>
      </w:r>
      <w:r w:rsidR="0066022F">
        <w:t>2</w:t>
      </w:r>
      <w:r w:rsidR="00E30A53" w:rsidRPr="009F7E01">
        <w:fldChar w:fldCharType="end"/>
      </w:r>
      <w:r w:rsidR="002328BB">
        <w:t xml:space="preserve"> </w:t>
      </w:r>
      <w:r w:rsidR="00E30A53" w:rsidRPr="009F7E01">
        <w:t>раздела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_Ref317249938 \r \h  \* MERGEFORMAT </w:instrText>
      </w:r>
      <w:r w:rsidR="00E30A53" w:rsidRPr="009F7E01">
        <w:fldChar w:fldCharType="separate"/>
      </w:r>
      <w:r w:rsidR="0066022F">
        <w:t>4</w:t>
      </w:r>
      <w:r w:rsidR="00E30A53" w:rsidRPr="009F7E01">
        <w:fldChar w:fldCharType="end"/>
      </w:r>
      <w:r w:rsidR="002328BB">
        <w:t xml:space="preserve"> </w:t>
      </w:r>
      <w:r w:rsidR="00E30A53" w:rsidRPr="009F7E01">
        <w:t>«Информационная</w:t>
      </w:r>
      <w:r w:rsidR="002328BB">
        <w:t xml:space="preserve"> </w:t>
      </w:r>
      <w:r w:rsidR="00E30A53" w:rsidRPr="009F7E01">
        <w:t>карта</w:t>
      </w:r>
      <w:r w:rsidR="002328BB">
        <w:t xml:space="preserve"> </w:t>
      </w:r>
      <w:r w:rsidR="00E30A53" w:rsidRPr="009F7E01">
        <w:t>запроса</w:t>
      </w:r>
      <w:r w:rsidR="002328BB">
        <w:t xml:space="preserve"> </w:t>
      </w:r>
      <w:r w:rsidR="00E30A53" w:rsidRPr="009F7E01">
        <w:t>цен»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НДС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налог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добавленную</w:t>
      </w:r>
      <w:r w:rsidR="002328BB">
        <w:t xml:space="preserve"> </w:t>
      </w:r>
      <w:r w:rsidRPr="009F7E01">
        <w:t>стоимость.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ЦАК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Центральный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="00DF5053" w:rsidRPr="009F7E01">
        <w:t>в</w:t>
      </w:r>
      <w:r w:rsidR="002328BB">
        <w:t xml:space="preserve"> </w:t>
      </w:r>
      <w:r w:rsidR="00DF5053" w:rsidRPr="009F7E01">
        <w:t>сфере</w:t>
      </w:r>
      <w:r w:rsidR="002328BB">
        <w:t xml:space="preserve"> </w:t>
      </w:r>
      <w:r w:rsidR="00DF5053" w:rsidRPr="009F7E01">
        <w:t>закупок</w:t>
      </w:r>
      <w:r w:rsidR="002328BB">
        <w:t xml:space="preserve"> </w:t>
      </w:r>
      <w:proofErr w:type="spellStart"/>
      <w:r w:rsidR="00DF5053" w:rsidRPr="009F7E01">
        <w:t>Госкорпорации</w:t>
      </w:r>
      <w:proofErr w:type="spellEnd"/>
      <w:r w:rsidR="002328BB">
        <w:t xml:space="preserve"> </w:t>
      </w:r>
      <w:r w:rsidR="00DF5053" w:rsidRPr="009F7E01">
        <w:t>«</w:t>
      </w:r>
      <w:proofErr w:type="spellStart"/>
      <w:r w:rsidR="00DF5053" w:rsidRPr="009F7E01">
        <w:t>Росатом</w:t>
      </w:r>
      <w:proofErr w:type="spellEnd"/>
      <w:r w:rsidR="00DF5053" w:rsidRPr="009F7E01">
        <w:t>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ЭТП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торговая</w:t>
      </w:r>
      <w:r w:rsidR="002328BB">
        <w:t xml:space="preserve"> </w:t>
      </w:r>
      <w:r w:rsidRPr="009F7E01">
        <w:t>площадка.</w:t>
      </w:r>
    </w:p>
    <w:p w:rsidR="006958F6" w:rsidRPr="009F7E01" w:rsidRDefault="00F35F38" w:rsidP="008E1F83">
      <w:pPr>
        <w:widowControl w:val="0"/>
        <w:ind w:firstLine="720"/>
        <w:jc w:val="both"/>
      </w:pPr>
      <w:r w:rsidRPr="009F7E01">
        <w:t>ЭЦП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цифровая</w:t>
      </w:r>
      <w:r w:rsidR="002328BB">
        <w:t xml:space="preserve"> </w:t>
      </w:r>
      <w:r w:rsidRPr="009F7E01">
        <w:t>подпись.</w:t>
      </w:r>
    </w:p>
    <w:p w:rsidR="00C87330" w:rsidRPr="00723913" w:rsidRDefault="00C87330" w:rsidP="008E1F83">
      <w:pPr>
        <w:widowControl w:val="0"/>
        <w:spacing w:after="120"/>
        <w:jc w:val="both"/>
      </w:pPr>
      <w:r w:rsidRPr="00723913">
        <w:br w:type="page"/>
      </w:r>
    </w:p>
    <w:p w:rsidR="00C87330" w:rsidRPr="009C0822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0" w:name="_Toc373934119"/>
      <w:r w:rsidRPr="009C0822">
        <w:lastRenderedPageBreak/>
        <w:t>ОБЩИЕ</w:t>
      </w:r>
      <w:r w:rsidR="002328BB">
        <w:t xml:space="preserve"> </w:t>
      </w:r>
      <w:r w:rsidRPr="009C0822">
        <w:t>ПОЛОЖЕНИЯ</w:t>
      </w:r>
      <w:r w:rsidR="00370E30" w:rsidRPr="009C0822">
        <w:t>.</w:t>
      </w:r>
      <w:bookmarkEnd w:id="10"/>
    </w:p>
    <w:p w:rsidR="00C87330" w:rsidRPr="009C0822" w:rsidRDefault="00C873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1" w:name="_Ref126000848"/>
      <w:r w:rsidRPr="009C0822">
        <w:t>Открытый</w:t>
      </w:r>
      <w:r w:rsidR="002328BB">
        <w:t xml:space="preserve"> </w:t>
      </w:r>
      <w:r w:rsidR="00466F9E" w:rsidRPr="009C0822">
        <w:t>запрос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bookmarkEnd w:id="11"/>
      <w:r w:rsidR="00B27E89" w:rsidRPr="009C0822">
        <w:t>в</w:t>
      </w:r>
      <w:r w:rsidR="002328BB">
        <w:t xml:space="preserve"> </w:t>
      </w:r>
      <w:r w:rsidR="00B27E89" w:rsidRPr="009C0822">
        <w:t>электронной</w:t>
      </w:r>
      <w:r w:rsidR="002328BB">
        <w:t xml:space="preserve"> </w:t>
      </w:r>
      <w:r w:rsidR="00B27E89" w:rsidRPr="009C0822">
        <w:t>форме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право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договора/</w:t>
      </w:r>
      <w:proofErr w:type="spellStart"/>
      <w:r w:rsidRPr="009C0822">
        <w:t>ов</w:t>
      </w:r>
      <w:proofErr w:type="spellEnd"/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поставку</w:t>
      </w:r>
      <w:r w:rsidR="002328BB">
        <w:t xml:space="preserve"> </w:t>
      </w:r>
      <w:r w:rsidRPr="009C0822">
        <w:t>товаров,</w:t>
      </w:r>
      <w:r w:rsidR="002328BB">
        <w:t xml:space="preserve"> </w:t>
      </w:r>
      <w:r w:rsidRPr="009C0822">
        <w:t>выполнение</w:t>
      </w:r>
      <w:r w:rsidR="002328BB">
        <w:t xml:space="preserve"> </w:t>
      </w:r>
      <w:r w:rsidRPr="009C0822">
        <w:t>работ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оказание</w:t>
      </w:r>
      <w:r w:rsidR="002328BB">
        <w:t xml:space="preserve"> </w:t>
      </w:r>
      <w:r w:rsidRPr="009C0822">
        <w:t>услуг.</w:t>
      </w:r>
    </w:p>
    <w:p w:rsidR="00774E5E" w:rsidRPr="009C0822" w:rsidRDefault="00774E5E" w:rsidP="008E1F83">
      <w:pPr>
        <w:pStyle w:val="Times12"/>
        <w:widowControl w:val="0"/>
        <w:ind w:firstLine="709"/>
        <w:rPr>
          <w:szCs w:val="24"/>
        </w:rPr>
      </w:pPr>
      <w:r w:rsidRPr="009C0822">
        <w:rPr>
          <w:szCs w:val="24"/>
        </w:rPr>
        <w:t>Настоящий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запрос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проводится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использованием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функционала</w:t>
      </w:r>
      <w:r w:rsidR="002328BB">
        <w:rPr>
          <w:szCs w:val="24"/>
        </w:rPr>
        <w:t xml:space="preserve"> </w:t>
      </w:r>
      <w:r w:rsidR="00E25760" w:rsidRPr="009C0822">
        <w:rPr>
          <w:szCs w:val="24"/>
        </w:rPr>
        <w:t>ЭТП</w:t>
      </w:r>
      <w:r w:rsidR="002C2B00" w:rsidRPr="009C0822">
        <w:rPr>
          <w:szCs w:val="24"/>
        </w:rPr>
        <w:t>,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указанной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="002C2B00" w:rsidRPr="009C0822">
        <w:rPr>
          <w:szCs w:val="24"/>
          <w:u w:val="single"/>
        </w:rPr>
        <w:t>пункте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_Ref317250534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66022F">
        <w:rPr>
          <w:szCs w:val="24"/>
          <w:u w:val="single"/>
        </w:rPr>
        <w:t>7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раздела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_Ref317250543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66022F">
        <w:rPr>
          <w:szCs w:val="24"/>
          <w:u w:val="single"/>
        </w:rPr>
        <w:t>4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«Информационная</w:t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карта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запроса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цен</w:t>
      </w:r>
      <w:r w:rsidR="002C2B00" w:rsidRPr="009C0822">
        <w:rPr>
          <w:szCs w:val="24"/>
          <w:u w:val="single"/>
        </w:rPr>
        <w:t>»</w:t>
      </w:r>
      <w:r w:rsidRPr="009C0822">
        <w:rPr>
          <w:szCs w:val="24"/>
        </w:rPr>
        <w:t>.</w:t>
      </w:r>
    </w:p>
    <w:p w:rsidR="00FC37F4" w:rsidRPr="009C0822" w:rsidRDefault="00FC37F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количеству,</w:t>
      </w:r>
      <w:r w:rsidR="002328BB">
        <w:t xml:space="preserve"> </w:t>
      </w:r>
      <w:r w:rsidRPr="009C0822">
        <w:t>качеству,</w:t>
      </w:r>
      <w:r w:rsidR="002328BB">
        <w:t xml:space="preserve"> </w:t>
      </w:r>
      <w:r w:rsidRPr="009C0822">
        <w:t>функциональным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(потребительским</w:t>
      </w:r>
      <w:r w:rsidR="002328BB">
        <w:t xml:space="preserve"> </w:t>
      </w:r>
      <w:r w:rsidRPr="009C0822">
        <w:t>свойствам)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техническим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продукции,</w:t>
      </w:r>
      <w:r w:rsidR="002328BB">
        <w:t xml:space="preserve"> </w:t>
      </w: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безопасности</w:t>
      </w:r>
      <w:r w:rsidR="002328BB">
        <w:t xml:space="preserve"> </w:t>
      </w:r>
      <w:r w:rsidRPr="009C0822">
        <w:t>продукции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иные</w:t>
      </w:r>
      <w:r w:rsidR="002328BB">
        <w:t xml:space="preserve"> </w:t>
      </w:r>
      <w:r w:rsidRPr="009C0822">
        <w:t>показатели,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определением</w:t>
      </w:r>
      <w:r w:rsidR="002328BB">
        <w:t xml:space="preserve"> </w:t>
      </w:r>
      <w:r w:rsidRPr="009C0822">
        <w:t>соответствия</w:t>
      </w:r>
      <w:r w:rsidR="002328BB">
        <w:t xml:space="preserve"> </w:t>
      </w:r>
      <w:r w:rsidRPr="009C0822">
        <w:t>поставляемого</w:t>
      </w:r>
      <w:r w:rsidR="002328BB">
        <w:t xml:space="preserve"> </w:t>
      </w:r>
      <w:r w:rsidRPr="009C0822">
        <w:t>товара,</w:t>
      </w:r>
      <w:r w:rsidR="002328BB">
        <w:t xml:space="preserve"> </w:t>
      </w:r>
      <w:r w:rsidRPr="009C0822">
        <w:t>выполняемых</w:t>
      </w:r>
      <w:r w:rsidR="002328BB">
        <w:t xml:space="preserve"> </w:t>
      </w:r>
      <w:r w:rsidRPr="009C0822">
        <w:t>работ,</w:t>
      </w:r>
      <w:r w:rsidR="002328BB">
        <w:t xml:space="preserve"> </w:t>
      </w:r>
      <w:r w:rsidRPr="009C0822">
        <w:t>оказываемых</w:t>
      </w:r>
      <w:r w:rsidR="002328BB">
        <w:t xml:space="preserve"> </w:t>
      </w:r>
      <w:r w:rsidRPr="009C0822">
        <w:t>услуг</w:t>
      </w:r>
      <w:r w:rsidR="002328BB">
        <w:t xml:space="preserve"> </w:t>
      </w:r>
      <w:r w:rsidRPr="009C0822">
        <w:t>потребностям</w:t>
      </w:r>
      <w:r w:rsidR="002328BB">
        <w:t xml:space="preserve"> </w:t>
      </w:r>
      <w:r w:rsidRPr="009C0822">
        <w:t>заказчика</w:t>
      </w:r>
      <w:r w:rsidR="002328BB">
        <w:rPr>
          <w:lang w:val="ru-RU"/>
        </w:rPr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каждого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="002328BB">
        <w:t xml:space="preserve"> </w:t>
      </w:r>
      <w:r w:rsidRPr="009C0822">
        <w:t>указаны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u w:val="single"/>
        </w:rPr>
        <w:t>Томе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«ТЕХНИЧЕСКАЯ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ЧАСТЬ»</w:t>
      </w:r>
      <w:r w:rsidRPr="009C0822">
        <w:rPr>
          <w:lang w:val="ru-RU"/>
        </w:rPr>
        <w:t>.</w:t>
      </w:r>
      <w:r w:rsidR="002328BB">
        <w:rPr>
          <w:lang w:val="ru-RU"/>
        </w:rPr>
        <w:t xml:space="preserve"> </w:t>
      </w:r>
      <w:r w:rsidR="0091532F" w:rsidRPr="009C0822">
        <w:t>Проект</w:t>
      </w:r>
      <w:r w:rsidR="002328BB">
        <w:t xml:space="preserve"> </w:t>
      </w:r>
      <w:r w:rsidR="0091532F" w:rsidRPr="009C0822">
        <w:t>договора,</w:t>
      </w:r>
      <w:r w:rsidR="002328BB">
        <w:t xml:space="preserve"> </w:t>
      </w:r>
      <w:r w:rsidR="0091532F" w:rsidRPr="009C0822">
        <w:t>который</w:t>
      </w:r>
      <w:r w:rsidR="002328BB">
        <w:t xml:space="preserve"> </w:t>
      </w:r>
      <w:r w:rsidR="0091532F" w:rsidRPr="009C0822">
        <w:t>будет</w:t>
      </w:r>
      <w:r w:rsidR="002328BB">
        <w:t xml:space="preserve"> </w:t>
      </w:r>
      <w:r w:rsidR="0091532F" w:rsidRPr="009C0822">
        <w:t>заключен</w:t>
      </w:r>
      <w:r w:rsidR="002328BB">
        <w:t xml:space="preserve"> </w:t>
      </w:r>
      <w:r w:rsidR="0091532F" w:rsidRPr="009C0822">
        <w:t>по</w:t>
      </w:r>
      <w:r w:rsidR="002328BB">
        <w:t xml:space="preserve"> </w:t>
      </w:r>
      <w:r w:rsidR="0091532F" w:rsidRPr="009C0822">
        <w:t>результатам</w:t>
      </w:r>
      <w:r w:rsidR="002328BB">
        <w:t xml:space="preserve"> </w:t>
      </w:r>
      <w:r w:rsidR="0091532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91532F" w:rsidRPr="009C0822">
        <w:rPr>
          <w:lang w:val="ru-RU"/>
        </w:rPr>
        <w:t>цен,</w:t>
      </w:r>
      <w:r w:rsidR="002328BB">
        <w:t xml:space="preserve"> </w:t>
      </w:r>
      <w:r w:rsidR="0091532F" w:rsidRPr="009C0822">
        <w:t>приведен</w:t>
      </w:r>
      <w:r w:rsidR="002328BB">
        <w:t xml:space="preserve"> </w:t>
      </w:r>
      <w:r w:rsidR="0091532F" w:rsidRPr="009C0822">
        <w:t>в</w:t>
      </w:r>
      <w:r w:rsidR="002328BB">
        <w:rPr>
          <w:iCs/>
        </w:rPr>
        <w:t xml:space="preserve"> </w:t>
      </w:r>
      <w:r w:rsidR="0091532F" w:rsidRPr="009C0822">
        <w:rPr>
          <w:u w:val="single"/>
        </w:rPr>
        <w:t>Части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Тома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1</w:t>
      </w:r>
      <w:r w:rsidR="0091532F" w:rsidRPr="009C0822">
        <w:t>.</w:t>
      </w:r>
    </w:p>
    <w:p w:rsidR="00100E1C" w:rsidRPr="009C0822" w:rsidRDefault="00100E1C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Данная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процедура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проводится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в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соответствии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</w:t>
      </w:r>
      <w:r w:rsidR="002328BB">
        <w:rPr>
          <w:lang w:val="ru-RU"/>
        </w:rPr>
        <w:t xml:space="preserve"> </w:t>
      </w:r>
      <w:r w:rsidRPr="009C0822">
        <w:t>«Единым</w:t>
      </w:r>
      <w:r w:rsidR="002328BB">
        <w:t xml:space="preserve"> </w:t>
      </w:r>
      <w:r w:rsidRPr="009C0822">
        <w:t>отраслевым</w:t>
      </w:r>
      <w:r w:rsidR="002328BB">
        <w:t xml:space="preserve"> </w:t>
      </w:r>
      <w:r w:rsidRPr="009C0822">
        <w:t>стандартом</w:t>
      </w:r>
      <w:r w:rsidR="002328BB">
        <w:t xml:space="preserve"> </w:t>
      </w:r>
      <w:r w:rsidRPr="009C0822">
        <w:t>закупок</w:t>
      </w:r>
      <w:r w:rsidR="002328BB">
        <w:t xml:space="preserve"> </w:t>
      </w:r>
      <w:r w:rsidRPr="009C0822">
        <w:t>(Положением</w:t>
      </w:r>
      <w:r w:rsidR="002328BB">
        <w:t xml:space="preserve"> </w:t>
      </w:r>
      <w:r w:rsidRPr="009C0822">
        <w:t>о</w:t>
      </w:r>
      <w:r w:rsidR="002328BB">
        <w:t xml:space="preserve"> </w:t>
      </w:r>
      <w:r w:rsidRPr="009C0822">
        <w:t>закупке)</w:t>
      </w:r>
      <w:r w:rsidR="002328BB">
        <w:t xml:space="preserve"> </w:t>
      </w:r>
      <w:r w:rsidRPr="009C0822">
        <w:t>Государственной</w:t>
      </w:r>
      <w:r w:rsidR="002328BB">
        <w:t xml:space="preserve"> </w:t>
      </w:r>
      <w:r w:rsidRPr="009C0822">
        <w:t>корпорации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атомной</w:t>
      </w:r>
      <w:r w:rsidR="002328BB">
        <w:t xml:space="preserve"> </w:t>
      </w:r>
      <w:r w:rsidRPr="009C0822">
        <w:t>энергии</w:t>
      </w:r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»,</w:t>
      </w:r>
      <w:r w:rsidR="002328BB">
        <w:t xml:space="preserve"> </w:t>
      </w:r>
      <w:r w:rsidRPr="009C0822">
        <w:t>утвержденным</w:t>
      </w:r>
      <w:r w:rsidR="002328BB">
        <w:t xml:space="preserve"> </w:t>
      </w:r>
      <w:r w:rsidRPr="009C0822">
        <w:t>решением</w:t>
      </w:r>
      <w:r w:rsidR="002328BB">
        <w:t xml:space="preserve"> </w:t>
      </w:r>
      <w:r w:rsidRPr="009C0822">
        <w:t>наблюдательного</w:t>
      </w:r>
      <w:r w:rsidR="002328BB">
        <w:t xml:space="preserve"> </w:t>
      </w:r>
      <w:r w:rsidRPr="009C0822">
        <w:t>совета</w:t>
      </w:r>
      <w:r w:rsidR="002328BB">
        <w:t xml:space="preserve"> </w:t>
      </w:r>
      <w:proofErr w:type="spellStart"/>
      <w:r w:rsidRPr="009C0822">
        <w:t>Госкорпорации</w:t>
      </w:r>
      <w:proofErr w:type="spellEnd"/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</w:t>
      </w:r>
      <w:r w:rsidR="002328BB">
        <w:t xml:space="preserve"> </w:t>
      </w:r>
      <w:r w:rsidRPr="009C0822">
        <w:t>(протокол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07.02.2012</w:t>
      </w:r>
      <w:r w:rsidR="002328BB">
        <w:t xml:space="preserve"> </w:t>
      </w:r>
      <w:r w:rsidRPr="009C0822">
        <w:t>№</w:t>
      </w:r>
      <w:r w:rsidR="002328BB">
        <w:t xml:space="preserve"> </w:t>
      </w:r>
      <w:r w:rsidRPr="009C0822">
        <w:t>37)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редакции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_Ref320260537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66022F">
        <w:rPr>
          <w:u w:val="single"/>
        </w:rPr>
        <w:t>2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_Ref317249938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66022F">
        <w:rPr>
          <w:u w:val="single"/>
        </w:rPr>
        <w:t>4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t>цен</w:t>
      </w:r>
      <w:r w:rsidRPr="009C0822">
        <w:rPr>
          <w:u w:val="single"/>
        </w:rPr>
        <w:t>»</w:t>
      </w:r>
      <w:r w:rsidRPr="009C0822">
        <w:rPr>
          <w:lang w:val="ru-RU"/>
        </w:rPr>
        <w:t>.</w:t>
      </w:r>
    </w:p>
    <w:p w:rsidR="00805543" w:rsidRPr="009C0822" w:rsidRDefault="00774E5E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Для</w:t>
      </w:r>
      <w:r w:rsidR="002328BB">
        <w:t xml:space="preserve"> </w:t>
      </w:r>
      <w:r w:rsidRPr="009C0822">
        <w:t>участия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процедуре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участник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2C2B00" w:rsidRPr="009C0822">
        <w:t>должен</w:t>
      </w:r>
      <w:r w:rsidR="002328BB">
        <w:t xml:space="preserve"> </w:t>
      </w:r>
      <w:r w:rsidR="00370E30" w:rsidRPr="009C0822">
        <w:t>быть</w:t>
      </w:r>
      <w:r w:rsidR="002328BB">
        <w:t xml:space="preserve"> </w:t>
      </w:r>
      <w:r w:rsidR="005F0413" w:rsidRPr="009C0822">
        <w:t>зарегистрирован</w:t>
      </w:r>
      <w:r w:rsidR="002328BB">
        <w:t xml:space="preserve"> </w:t>
      </w:r>
      <w:r w:rsidR="005F0413" w:rsidRPr="009C0822">
        <w:t>и/или</w:t>
      </w:r>
      <w:r w:rsidR="002328BB">
        <w:t xml:space="preserve"> </w:t>
      </w:r>
      <w:r w:rsidR="005F0413" w:rsidRPr="009C0822">
        <w:t>аккредитован</w:t>
      </w:r>
      <w:r w:rsidR="002328BB">
        <w:t xml:space="preserve"> </w:t>
      </w:r>
      <w:r w:rsidR="005F0413" w:rsidRPr="009C0822">
        <w:t>на</w:t>
      </w:r>
      <w:r w:rsidR="002328BB">
        <w:t xml:space="preserve"> </w:t>
      </w:r>
      <w:r w:rsidR="005F0413" w:rsidRPr="009C0822">
        <w:t>ЭТП.</w:t>
      </w:r>
      <w:r w:rsidR="002328BB">
        <w:t xml:space="preserve"> </w:t>
      </w:r>
      <w:r w:rsidR="005F0413" w:rsidRPr="009C0822">
        <w:t>Правила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порядок</w:t>
      </w:r>
      <w:r w:rsidR="002328BB">
        <w:t xml:space="preserve"> </w:t>
      </w:r>
      <w:r w:rsidR="005F0413" w:rsidRPr="009C0822">
        <w:t>аккредитации</w:t>
      </w:r>
      <w:r w:rsidR="002328BB">
        <w:t xml:space="preserve"> </w:t>
      </w:r>
      <w:r w:rsidR="005F0413" w:rsidRPr="009C0822">
        <w:t>участника</w:t>
      </w:r>
      <w:r w:rsidR="002328BB">
        <w:t xml:space="preserve"> </w:t>
      </w:r>
      <w:r w:rsidR="005F0413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5F0413" w:rsidRPr="009C0822">
        <w:rPr>
          <w:lang w:val="ru-RU"/>
        </w:rPr>
        <w:t>цен</w:t>
      </w:r>
      <w:r w:rsidR="002328BB">
        <w:t xml:space="preserve"> </w:t>
      </w:r>
      <w:r w:rsidR="005F0413" w:rsidRPr="009C0822">
        <w:t>определяются</w:t>
      </w:r>
      <w:r w:rsidR="002328BB">
        <w:t xml:space="preserve"> </w:t>
      </w:r>
      <w:r w:rsidR="00100E1C" w:rsidRPr="009C0822">
        <w:rPr>
          <w:lang w:val="ru-RU"/>
        </w:rPr>
        <w:t>ЕОСЗ</w:t>
      </w:r>
      <w:r w:rsidR="005F0413" w:rsidRPr="009C0822">
        <w:t>,</w:t>
      </w:r>
      <w:r w:rsidR="002328BB">
        <w:t xml:space="preserve"> </w:t>
      </w:r>
      <w:r w:rsidR="005F0413" w:rsidRPr="009C0822">
        <w:t>регламентом</w:t>
      </w:r>
      <w:r w:rsidR="002328BB">
        <w:t xml:space="preserve"> </w:t>
      </w:r>
      <w:r w:rsidR="005F0413" w:rsidRPr="009C0822">
        <w:t>работы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инструкциями</w:t>
      </w:r>
      <w:r w:rsidR="002328BB">
        <w:t xml:space="preserve"> </w:t>
      </w:r>
      <w:r w:rsidR="005F0413" w:rsidRPr="009C0822">
        <w:t>ЭТП.</w:t>
      </w:r>
    </w:p>
    <w:p w:rsidR="00370E30" w:rsidRPr="009C0822" w:rsidRDefault="00370E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Участник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несет</w:t>
      </w:r>
      <w:r w:rsidR="002328BB">
        <w:t xml:space="preserve"> </w:t>
      </w:r>
      <w:r w:rsidRPr="009C0822">
        <w:t>все</w:t>
      </w:r>
      <w:r w:rsidR="002328BB">
        <w:t xml:space="preserve"> </w:t>
      </w:r>
      <w:r w:rsidRPr="009C0822">
        <w:t>расходы,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участием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регистрацией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аккредитацией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ЭТП,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подготовкой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предоставлением</w:t>
      </w:r>
      <w:r w:rsidR="002328BB">
        <w:t xml:space="preserve"> </w:t>
      </w:r>
      <w:r w:rsidRPr="009C0822">
        <w:t>заявки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Pr="009C0822">
        <w:t>,</w:t>
      </w:r>
      <w:r w:rsidR="002328BB">
        <w:t xml:space="preserve"> </w:t>
      </w:r>
      <w:r w:rsidRPr="009C0822">
        <w:t>иной</w:t>
      </w:r>
      <w:r w:rsidR="002328BB">
        <w:t xml:space="preserve"> </w:t>
      </w:r>
      <w:r w:rsidRPr="009C0822">
        <w:t>документации,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организатор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обязательств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этим</w:t>
      </w:r>
      <w:r w:rsidR="002328BB">
        <w:t xml:space="preserve"> </w:t>
      </w:r>
      <w:r w:rsidRPr="009C0822">
        <w:t>расходам</w:t>
      </w:r>
      <w:r w:rsidR="002328BB">
        <w:t xml:space="preserve"> </w:t>
      </w:r>
      <w:r w:rsidRPr="009C0822">
        <w:t>независимо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также</w:t>
      </w:r>
      <w:r w:rsidR="002328BB">
        <w:t xml:space="preserve"> </w:t>
      </w:r>
      <w:r w:rsidRPr="009C0822">
        <w:t>оснований</w:t>
      </w:r>
      <w:r w:rsidR="002328BB">
        <w:t xml:space="preserve"> </w:t>
      </w:r>
      <w:r w:rsidRPr="009C0822">
        <w:t>их</w:t>
      </w:r>
      <w:r w:rsidR="002328BB">
        <w:t xml:space="preserve"> </w:t>
      </w:r>
      <w:r w:rsidRPr="009C0822">
        <w:t>завершения.</w:t>
      </w:r>
    </w:p>
    <w:p w:rsidR="00C31F2B" w:rsidRPr="009C0822" w:rsidRDefault="00C31F2B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2" w:name="_Ref317172396"/>
      <w:r w:rsidRPr="009C0822">
        <w:t>В</w:t>
      </w:r>
      <w:r w:rsidR="002328BB">
        <w:t xml:space="preserve"> </w:t>
      </w:r>
      <w:r w:rsidRPr="009C0822">
        <w:t>любой</w:t>
      </w:r>
      <w:r w:rsidR="002328BB">
        <w:t xml:space="preserve"> </w:t>
      </w:r>
      <w:r w:rsidRPr="009C0822">
        <w:t>момент</w:t>
      </w:r>
      <w:r w:rsidR="002328BB">
        <w:t xml:space="preserve"> </w:t>
      </w:r>
      <w:r w:rsidRPr="009C0822">
        <w:t>вплоть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="002E77A5" w:rsidRPr="009C0822"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="00C86B2E" w:rsidRPr="009C0822">
        <w:rPr>
          <w:lang w:val="ru-RU"/>
        </w:rPr>
        <w:t>должна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допущенного</w:t>
      </w:r>
      <w:r w:rsidR="002328BB">
        <w:t xml:space="preserve"> </w:t>
      </w:r>
      <w:r w:rsidR="00F249AA" w:rsidRPr="009C0822">
        <w:t>до</w:t>
      </w:r>
      <w:r w:rsidR="002328BB">
        <w:t xml:space="preserve"> </w:t>
      </w:r>
      <w:r w:rsidR="00F249AA" w:rsidRPr="009C0822">
        <w:t>участия</w:t>
      </w:r>
      <w:r w:rsidR="002328BB">
        <w:t xml:space="preserve"> </w:t>
      </w:r>
      <w:r w:rsidR="00F249AA"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случаях:</w:t>
      </w:r>
      <w:bookmarkEnd w:id="12"/>
      <w:r w:rsidR="002328BB">
        <w:t xml:space="preserve"> 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bookmarkStart w:id="13" w:name="_Ref317173209"/>
      <w:proofErr w:type="gramStart"/>
      <w:r w:rsidRPr="009C0822">
        <w:t>обнаружения</w:t>
      </w:r>
      <w:proofErr w:type="gramEnd"/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="00BE1F34" w:rsidRPr="009C0822">
        <w:rPr>
          <w:u w:val="single"/>
        </w:rPr>
        <w:fldChar w:fldCharType="begin"/>
      </w:r>
      <w:r w:rsidR="00BE1F34" w:rsidRPr="009C0822">
        <w:rPr>
          <w:u w:val="single"/>
        </w:rPr>
        <w:instrText xml:space="preserve"> REF _Ref317251555 \r \h </w:instrText>
      </w:r>
      <w:r w:rsidR="00A206E3" w:rsidRPr="009C0822">
        <w:rPr>
          <w:u w:val="single"/>
        </w:rPr>
        <w:instrText xml:space="preserve"> \* MERGEFORMAT </w:instrText>
      </w:r>
      <w:r w:rsidR="00BE1F34" w:rsidRPr="009C0822">
        <w:rPr>
          <w:u w:val="single"/>
        </w:rPr>
      </w:r>
      <w:r w:rsidR="00BE1F34" w:rsidRPr="009C0822">
        <w:rPr>
          <w:u w:val="single"/>
        </w:rPr>
        <w:fldChar w:fldCharType="separate"/>
      </w:r>
      <w:r w:rsidR="0066022F">
        <w:rPr>
          <w:u w:val="single"/>
        </w:rPr>
        <w:t>2.3.17</w:t>
      </w:r>
      <w:r w:rsidR="00BE1F34" w:rsidRPr="009C0822">
        <w:rPr>
          <w:u w:val="single"/>
        </w:rPr>
        <w:fldChar w:fldCharType="end"/>
      </w:r>
      <w:r w:rsidRPr="009C0822">
        <w:t>,</w:t>
      </w:r>
      <w:r w:rsidR="002328BB">
        <w:t xml:space="preserve"> </w:t>
      </w:r>
      <w:r w:rsidRPr="009C0822">
        <w:t>существенных</w:t>
      </w:r>
      <w:r w:rsidR="002328BB">
        <w:t xml:space="preserve"> </w:t>
      </w:r>
      <w:r w:rsidRPr="009C0822">
        <w:t>для</w:t>
      </w:r>
      <w:r w:rsidR="002328BB">
        <w:t xml:space="preserve"> </w:t>
      </w:r>
      <w:r w:rsidRPr="009C0822">
        <w:t>допуска</w:t>
      </w:r>
      <w:r w:rsidR="002328BB">
        <w:t xml:space="preserve"> </w:t>
      </w:r>
      <w:r w:rsidRPr="009C0822">
        <w:t>данного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t>к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установления</w:t>
      </w:r>
      <w:r w:rsidR="002328BB">
        <w:t xml:space="preserve"> </w:t>
      </w:r>
      <w:r w:rsidRPr="009C0822">
        <w:t>его</w:t>
      </w:r>
      <w:r w:rsidR="002328BB">
        <w:t xml:space="preserve"> </w:t>
      </w:r>
      <w:r w:rsidRPr="009C0822">
        <w:t>места</w:t>
      </w:r>
      <w:r w:rsidR="002328BB">
        <w:t xml:space="preserve"> </w:t>
      </w:r>
      <w:r w:rsidRPr="009C0822">
        <w:t>в</w:t>
      </w:r>
      <w:r w:rsidR="002328BB">
        <w:t xml:space="preserve"> </w:t>
      </w:r>
      <w:proofErr w:type="spellStart"/>
      <w:r w:rsidRPr="009C0822">
        <w:t>ранжировке</w:t>
      </w:r>
      <w:proofErr w:type="spellEnd"/>
      <w:r w:rsidRPr="009C0822">
        <w:t>;</w:t>
      </w:r>
      <w:bookmarkEnd w:id="13"/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proofErr w:type="gramStart"/>
      <w:r w:rsidRPr="009C0822">
        <w:t>получения</w:t>
      </w:r>
      <w:proofErr w:type="gramEnd"/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ЦАК</w:t>
      </w:r>
      <w:r w:rsidR="009C6C5E" w:rsidRPr="009C0822">
        <w:t>,</w:t>
      </w:r>
      <w:r w:rsidR="002328BB">
        <w:t xml:space="preserve"> </w:t>
      </w:r>
      <w:r w:rsidR="00334AB8" w:rsidRPr="009C0822">
        <w:t>или</w:t>
      </w:r>
      <w:r w:rsidR="002328BB">
        <w:t xml:space="preserve"> </w:t>
      </w:r>
      <w:r w:rsidR="008432B2" w:rsidRPr="009C0822">
        <w:t>Контрольного</w:t>
      </w:r>
      <w:r w:rsidR="002328BB">
        <w:t xml:space="preserve"> </w:t>
      </w:r>
      <w:r w:rsidR="008432B2" w:rsidRPr="009C0822">
        <w:t>комитета</w:t>
      </w:r>
      <w:r w:rsidR="002328BB">
        <w:t xml:space="preserve"> </w:t>
      </w:r>
      <w:r w:rsidR="00E6779F" w:rsidRPr="009C0822">
        <w:t>(</w:t>
      </w:r>
      <w:r w:rsidR="00E6779F" w:rsidRPr="009C0822">
        <w:rPr>
          <w:u w:val="single"/>
        </w:rPr>
        <w:t>пункт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_Ref321836744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66022F">
        <w:rPr>
          <w:u w:val="single"/>
        </w:rPr>
        <w:t>22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_Ref317249938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66022F">
        <w:rPr>
          <w:u w:val="single"/>
        </w:rPr>
        <w:t>4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цен»</w:t>
      </w:r>
      <w:r w:rsidR="00E6779F" w:rsidRPr="009C0822">
        <w:t>)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отмене</w:t>
      </w:r>
      <w:r w:rsidR="002328BB">
        <w:t xml:space="preserve"> </w:t>
      </w:r>
      <w:r w:rsidRPr="009C0822">
        <w:t>процедуры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принятого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порядке</w:t>
      </w:r>
      <w:r w:rsidR="002328BB">
        <w:t xml:space="preserve"> </w:t>
      </w:r>
      <w:r w:rsidRPr="009C0822">
        <w:t>рассмотрения</w:t>
      </w:r>
      <w:r w:rsidR="002328BB">
        <w:t xml:space="preserve"> </w:t>
      </w:r>
      <w:r w:rsidRPr="009C0822">
        <w:t>жалоб;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proofErr w:type="gramStart"/>
      <w:r w:rsidRPr="009C0822">
        <w:t>подкрепленного</w:t>
      </w:r>
      <w:proofErr w:type="gramEnd"/>
      <w:r w:rsidR="002328BB">
        <w:t xml:space="preserve"> </w:t>
      </w:r>
      <w:r w:rsidRPr="009C0822">
        <w:t>документами</w:t>
      </w:r>
      <w:r w:rsidR="002328BB">
        <w:t xml:space="preserve"> </w:t>
      </w:r>
      <w:r w:rsidRPr="009C0822">
        <w:t>факта</w:t>
      </w:r>
      <w:r w:rsidR="002328BB">
        <w:t xml:space="preserve"> </w:t>
      </w:r>
      <w:r w:rsidRPr="009C0822">
        <w:t>давления</w:t>
      </w:r>
      <w:r w:rsidR="002328BB">
        <w:t xml:space="preserve"> </w:t>
      </w:r>
      <w:r w:rsidRPr="009C0822">
        <w:t>таким</w:t>
      </w:r>
      <w:r w:rsidR="002328BB">
        <w:t xml:space="preserve"> </w:t>
      </w:r>
      <w:r w:rsidRPr="009C0822">
        <w:t>участником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члена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Pr="009C0822">
        <w:t>комиссии,</w:t>
      </w:r>
      <w:r w:rsidR="002328BB">
        <w:t xml:space="preserve"> </w:t>
      </w:r>
      <w:r w:rsidRPr="009C0822">
        <w:t>эксперта,</w:t>
      </w:r>
      <w:r w:rsidR="002328BB">
        <w:t xml:space="preserve"> </w:t>
      </w:r>
      <w:r w:rsidRPr="009C0822">
        <w:t>руководителя</w:t>
      </w:r>
      <w:r w:rsidR="002328BB">
        <w:t xml:space="preserve"> </w:t>
      </w:r>
      <w:r w:rsidRPr="009C0822">
        <w:t>организатора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заказчика.</w:t>
      </w:r>
    </w:p>
    <w:p w:rsidR="00A14120" w:rsidRPr="009C0822" w:rsidRDefault="00A1412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После</w:t>
      </w:r>
      <w:r w:rsidR="002328BB">
        <w:t xml:space="preserve"> </w:t>
      </w:r>
      <w:r w:rsidRPr="009C0822">
        <w:t>подведения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Pr="009C0822">
        <w:rPr>
          <w:lang w:val="ru-RU"/>
        </w:rPr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Pr="009C0822">
        <w:t>вправе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любого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победителя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случае</w:t>
      </w:r>
      <w:r w:rsidR="002328BB">
        <w:t xml:space="preserve"> </w:t>
      </w:r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C63D2D">
        <w:rPr>
          <w:u w:val="single"/>
        </w:rPr>
        <w:t>пункту</w:t>
      </w:r>
      <w:r w:rsidR="002328BB">
        <w:rPr>
          <w:u w:val="single"/>
          <w:lang w:val="ru-RU"/>
        </w:rPr>
        <w:t xml:space="preserve"> </w:t>
      </w:r>
      <w:r w:rsidRPr="00C63D2D">
        <w:rPr>
          <w:u w:val="single"/>
          <w:lang w:val="ru-RU"/>
        </w:rPr>
        <w:t>3.16</w:t>
      </w:r>
      <w:r w:rsidRPr="009C0822">
        <w:t>,</w:t>
      </w:r>
      <w:r w:rsidR="002328BB">
        <w:t xml:space="preserve"> </w:t>
      </w:r>
      <w:r w:rsidR="00082EBF" w:rsidRPr="009C0822">
        <w:t>существенных</w:t>
      </w:r>
      <w:r w:rsidR="002328BB">
        <w:t xml:space="preserve"> </w:t>
      </w:r>
      <w:r w:rsidR="00082EBF" w:rsidRPr="009C0822">
        <w:t>для</w:t>
      </w:r>
      <w:r w:rsidR="002328BB">
        <w:t xml:space="preserve"> </w:t>
      </w:r>
      <w:r w:rsidR="00082EBF" w:rsidRPr="009C0822">
        <w:t>допуска</w:t>
      </w:r>
      <w:r w:rsidR="002328BB">
        <w:t xml:space="preserve"> </w:t>
      </w:r>
      <w:r w:rsidR="00082EBF" w:rsidRPr="009C0822">
        <w:t>участника</w:t>
      </w:r>
      <w:r w:rsidR="002328BB">
        <w:t xml:space="preserve"> </w:t>
      </w:r>
      <w:r w:rsidR="00082EB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2328BB">
        <w:t xml:space="preserve"> </w:t>
      </w:r>
      <w:r w:rsidR="00082EBF" w:rsidRPr="009C0822">
        <w:t>к</w:t>
      </w:r>
      <w:r w:rsidR="002328BB">
        <w:t xml:space="preserve"> </w:t>
      </w:r>
      <w:r w:rsidR="00082EBF" w:rsidRPr="009C0822">
        <w:t>участию</w:t>
      </w:r>
      <w:r w:rsidR="002328BB">
        <w:t xml:space="preserve"> </w:t>
      </w:r>
      <w:r w:rsidR="00082EBF" w:rsidRPr="009C0822">
        <w:t>в</w:t>
      </w:r>
      <w:r w:rsidR="002328BB">
        <w:t xml:space="preserve"> </w:t>
      </w:r>
      <w:r w:rsidR="00082EBF"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082EBF" w:rsidRPr="009C0822">
        <w:t>,</w:t>
      </w:r>
      <w:r w:rsidR="002328BB">
        <w:t xml:space="preserve"> </w:t>
      </w:r>
      <w:r w:rsidRPr="009C0822">
        <w:t>если</w:t>
      </w:r>
      <w:r w:rsidR="002328BB">
        <w:t xml:space="preserve"> </w:t>
      </w:r>
      <w:r w:rsidRPr="009C0822">
        <w:t>факт</w:t>
      </w:r>
      <w:r w:rsidR="002328BB">
        <w:t xml:space="preserve"> </w:t>
      </w:r>
      <w:r w:rsidRPr="009C0822">
        <w:t>недостоверности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документальное</w:t>
      </w:r>
      <w:r w:rsidR="002328BB">
        <w:t xml:space="preserve"> </w:t>
      </w:r>
      <w:r w:rsidRPr="009C0822">
        <w:t>подтверждение</w:t>
      </w:r>
      <w:r w:rsidRPr="009C0822">
        <w:rPr>
          <w:lang w:val="ru-RU"/>
        </w:rPr>
        <w:t>.</w:t>
      </w:r>
    </w:p>
    <w:p w:rsidR="00C87330" w:rsidRPr="009C0822" w:rsidRDefault="00B6728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О</w:t>
      </w:r>
      <w:r w:rsidR="00C87330" w:rsidRPr="009C0822">
        <w:t>рганизатор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решению</w:t>
      </w:r>
      <w:r w:rsidR="002328BB">
        <w:t xml:space="preserve"> </w:t>
      </w:r>
      <w:r w:rsidRPr="009C0822">
        <w:t>заказчика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="002E77A5" w:rsidRPr="009C0822">
        <w:t>комиссии</w:t>
      </w:r>
      <w:r w:rsidRPr="009C0822">
        <w:t>,</w:t>
      </w:r>
      <w:r w:rsidR="002328BB">
        <w:t xml:space="preserve"> </w:t>
      </w:r>
      <w:r w:rsidR="00C87330" w:rsidRPr="009C0822">
        <w:t>разместивший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официальном</w:t>
      </w:r>
      <w:r w:rsidR="002328BB">
        <w:t xml:space="preserve"> </w:t>
      </w:r>
      <w:r w:rsidRPr="009C0822">
        <w:t>сайте</w:t>
      </w:r>
      <w:r w:rsidR="002328BB">
        <w:t xml:space="preserve"> </w:t>
      </w:r>
      <w:r w:rsidR="00E25760" w:rsidRPr="009C0822">
        <w:t>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</w:t>
      </w:r>
      <w:r w:rsidR="002328BB">
        <w:t xml:space="preserve"> </w:t>
      </w:r>
      <w:r w:rsidR="00C87330" w:rsidRPr="009C0822">
        <w:t>извещение</w:t>
      </w:r>
      <w:r w:rsidR="002328BB">
        <w:t xml:space="preserve"> </w:t>
      </w:r>
      <w:r w:rsidR="00C87330" w:rsidRPr="009C0822">
        <w:t>о</w:t>
      </w:r>
      <w:r w:rsidR="002328BB">
        <w:t xml:space="preserve"> </w:t>
      </w:r>
      <w:r w:rsidR="00C87330" w:rsidRPr="009C0822">
        <w:t>проведении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="002E77A5" w:rsidRPr="009C0822">
        <w:t>документацию</w:t>
      </w:r>
      <w:r w:rsidR="002328BB">
        <w:t xml:space="preserve"> </w:t>
      </w:r>
      <w:r w:rsidR="002E77A5" w:rsidRPr="009C0822">
        <w:t>по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C87330" w:rsidRPr="009C0822">
        <w:t>,</w:t>
      </w:r>
      <w:r w:rsidR="002328BB">
        <w:t xml:space="preserve"> </w:t>
      </w:r>
      <w:r w:rsidR="00C87330" w:rsidRPr="009C0822">
        <w:t>вправе</w:t>
      </w:r>
      <w:r w:rsidR="002328BB">
        <w:t xml:space="preserve"> </w:t>
      </w:r>
      <w:r w:rsidR="00C87330" w:rsidRPr="009C0822">
        <w:t>отказаться</w:t>
      </w:r>
      <w:r w:rsidR="002328BB">
        <w:t xml:space="preserve"> </w:t>
      </w:r>
      <w:r w:rsidR="00C87330" w:rsidRPr="009C0822">
        <w:t>от</w:t>
      </w:r>
      <w:r w:rsidR="002328BB" w:rsidRPr="002328BB">
        <w:rPr>
          <w:lang w:val="ru-RU"/>
        </w:rPr>
        <w:t xml:space="preserve"> </w:t>
      </w:r>
      <w:r w:rsidR="00C87330"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C87330" w:rsidRPr="00C63D2D">
        <w:rPr>
          <w:i/>
        </w:rPr>
        <w:t>[или</w:t>
      </w:r>
      <w:r w:rsidR="002328BB">
        <w:rPr>
          <w:i/>
        </w:rPr>
        <w:t xml:space="preserve"> </w:t>
      </w:r>
      <w:r w:rsidR="00C87330" w:rsidRPr="00C63D2D">
        <w:rPr>
          <w:i/>
        </w:rPr>
        <w:t>любого</w:t>
      </w:r>
      <w:r w:rsidR="002328BB">
        <w:rPr>
          <w:i/>
        </w:rPr>
        <w:t xml:space="preserve"> </w:t>
      </w:r>
      <w:r w:rsidR="00C87330"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="00C87330" w:rsidRPr="00C63D2D">
        <w:rPr>
          <w:i/>
        </w:rPr>
        <w:t>]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позднее,</w:t>
      </w:r>
      <w:r w:rsidR="002328BB">
        <w:t xml:space="preserve"> </w:t>
      </w:r>
      <w:r w:rsidR="0015799F" w:rsidRPr="009C0822">
        <w:t>чем</w:t>
      </w:r>
      <w:r w:rsidR="002328BB">
        <w:t xml:space="preserve"> </w:t>
      </w:r>
      <w:r w:rsidR="0015799F" w:rsidRPr="009C0822">
        <w:t>за</w:t>
      </w:r>
      <w:r w:rsidR="002328BB">
        <w:t xml:space="preserve"> </w:t>
      </w:r>
      <w:r w:rsidR="0015799F" w:rsidRPr="009C0822">
        <w:t>1</w:t>
      </w:r>
      <w:r w:rsidR="002328BB">
        <w:t xml:space="preserve"> </w:t>
      </w:r>
      <w:r w:rsidR="0015799F" w:rsidRPr="009C0822">
        <w:t>(один)</w:t>
      </w:r>
      <w:r w:rsidR="002328BB">
        <w:t xml:space="preserve"> </w:t>
      </w:r>
      <w:r w:rsidR="0015799F" w:rsidRPr="009C0822">
        <w:t>день</w:t>
      </w:r>
      <w:r w:rsidR="002328BB">
        <w:t xml:space="preserve"> </w:t>
      </w:r>
      <w:r w:rsidR="0015799F" w:rsidRPr="009C0822">
        <w:t>до</w:t>
      </w:r>
      <w:r w:rsidR="002328BB">
        <w:t xml:space="preserve"> </w:t>
      </w:r>
      <w:r w:rsidR="0015799F" w:rsidRPr="009C0822">
        <w:t>даты</w:t>
      </w:r>
      <w:r w:rsidR="002328BB">
        <w:t xml:space="preserve"> </w:t>
      </w:r>
      <w:r w:rsidR="0015799F" w:rsidRPr="009C0822">
        <w:t>окончания</w:t>
      </w:r>
      <w:r w:rsidR="002328BB">
        <w:t xml:space="preserve"> </w:t>
      </w:r>
      <w:r w:rsidR="0015799F" w:rsidRPr="009C0822">
        <w:t>срока</w:t>
      </w:r>
      <w:r w:rsidR="002328BB">
        <w:t xml:space="preserve"> </w:t>
      </w:r>
      <w:r w:rsidR="0015799F" w:rsidRPr="009C0822">
        <w:t>подачи</w:t>
      </w:r>
      <w:r w:rsidR="002328BB">
        <w:t xml:space="preserve"> </w:t>
      </w:r>
      <w:r w:rsidR="0015799F" w:rsidRPr="009C0822">
        <w:t>заявок</w:t>
      </w:r>
      <w:r w:rsidR="002328BB">
        <w:t xml:space="preserve"> </w:t>
      </w:r>
      <w:r w:rsidR="0015799F" w:rsidRPr="009C0822">
        <w:t>на</w:t>
      </w:r>
      <w:r w:rsidR="002328BB">
        <w:t xml:space="preserve"> </w:t>
      </w:r>
      <w:r w:rsidR="0015799F" w:rsidRPr="009C0822">
        <w:t>участие</w:t>
      </w:r>
      <w:r w:rsidR="002328BB">
        <w:t xml:space="preserve"> </w:t>
      </w:r>
      <w:r w:rsidR="0015799F" w:rsidRPr="009C0822">
        <w:t>в</w:t>
      </w:r>
      <w:r w:rsidR="002328BB">
        <w:t xml:space="preserve"> </w:t>
      </w:r>
      <w:r w:rsidR="0015799F" w:rsidRPr="009C0822">
        <w:t>запросе</w:t>
      </w:r>
      <w:r w:rsidR="002328BB">
        <w:t xml:space="preserve"> </w:t>
      </w:r>
      <w:r w:rsidR="0015799F" w:rsidRPr="009C0822">
        <w:t>цен,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неся</w:t>
      </w:r>
      <w:r w:rsidR="002328BB">
        <w:t xml:space="preserve"> </w:t>
      </w:r>
      <w:r w:rsidR="0015799F" w:rsidRPr="009C0822">
        <w:t>никакой</w:t>
      </w:r>
      <w:r w:rsidR="002328BB">
        <w:t xml:space="preserve"> </w:t>
      </w:r>
      <w:r w:rsidR="0015799F" w:rsidRPr="009C0822">
        <w:t>ответственности</w:t>
      </w:r>
      <w:r w:rsidR="002328BB">
        <w:t xml:space="preserve"> </w:t>
      </w:r>
      <w:r w:rsidR="0015799F" w:rsidRPr="009C0822">
        <w:t>перед</w:t>
      </w:r>
      <w:r w:rsidR="002328BB">
        <w:t xml:space="preserve"> </w:t>
      </w:r>
      <w:r w:rsidR="0015799F" w:rsidRPr="009C0822">
        <w:t>участниками</w:t>
      </w:r>
      <w:r w:rsidR="002328BB">
        <w:t xml:space="preserve"> </w:t>
      </w:r>
      <w:r w:rsidR="0035263D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35263D" w:rsidRPr="009C0822">
        <w:rPr>
          <w:lang w:val="ru-RU"/>
        </w:rPr>
        <w:t>цен</w:t>
      </w:r>
      <w:r w:rsidR="002328BB">
        <w:t xml:space="preserve"> </w:t>
      </w:r>
      <w:r w:rsidR="0015799F" w:rsidRPr="009C0822">
        <w:t>или</w:t>
      </w:r>
      <w:r w:rsidR="002328BB">
        <w:t xml:space="preserve"> </w:t>
      </w:r>
      <w:r w:rsidR="0015799F" w:rsidRPr="009C0822">
        <w:t>третьими</w:t>
      </w:r>
      <w:r w:rsidR="002328BB">
        <w:t xml:space="preserve"> </w:t>
      </w:r>
      <w:r w:rsidR="0015799F" w:rsidRPr="009C0822">
        <w:t>лицами,</w:t>
      </w:r>
      <w:r w:rsidR="002328BB">
        <w:t xml:space="preserve"> </w:t>
      </w:r>
      <w:r w:rsidR="0015799F" w:rsidRPr="009C0822">
        <w:t>которым</w:t>
      </w:r>
      <w:r w:rsidR="002328BB">
        <w:t xml:space="preserve"> </w:t>
      </w:r>
      <w:r w:rsidR="0015799F" w:rsidRPr="009C0822">
        <w:t>такое</w:t>
      </w:r>
      <w:r w:rsidR="002328BB">
        <w:t xml:space="preserve"> </w:t>
      </w:r>
      <w:r w:rsidR="0015799F" w:rsidRPr="009C0822">
        <w:t>действие</w:t>
      </w:r>
      <w:r w:rsidR="002328BB">
        <w:t xml:space="preserve"> </w:t>
      </w:r>
      <w:r w:rsidR="0015799F" w:rsidRPr="009C0822">
        <w:t>может</w:t>
      </w:r>
      <w:r w:rsidR="002328BB">
        <w:t xml:space="preserve"> </w:t>
      </w:r>
      <w:r w:rsidR="0015799F" w:rsidRPr="009C0822">
        <w:t>принести</w:t>
      </w:r>
      <w:r w:rsidR="002328BB">
        <w:t xml:space="preserve"> </w:t>
      </w:r>
      <w:r w:rsidR="0015799F" w:rsidRPr="009C0822">
        <w:t>убытки</w:t>
      </w:r>
    </w:p>
    <w:p w:rsidR="00C87330" w:rsidRPr="009C0822" w:rsidRDefault="00C87330" w:rsidP="008E1F83">
      <w:pPr>
        <w:pStyle w:val="aff8"/>
        <w:widowControl w:val="0"/>
        <w:spacing w:after="0"/>
        <w:ind w:left="0" w:firstLine="709"/>
        <w:jc w:val="both"/>
      </w:pPr>
      <w:r w:rsidRPr="009C0822">
        <w:t>Извещение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отказе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rPr>
          <w:i/>
        </w:rPr>
        <w:t>]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70343" w:rsidRPr="00C63D2D">
        <w:t>не</w:t>
      </w:r>
      <w:r w:rsidR="002328BB">
        <w:t xml:space="preserve"> </w:t>
      </w:r>
      <w:r w:rsidR="00870343" w:rsidRPr="00C63D2D">
        <w:t>позднее</w:t>
      </w:r>
      <w:r w:rsidR="002328BB">
        <w:t xml:space="preserve"> </w:t>
      </w:r>
      <w:r w:rsidR="00870343" w:rsidRPr="009C0822">
        <w:t>2</w:t>
      </w:r>
      <w:r w:rsidR="002328BB">
        <w:t xml:space="preserve"> </w:t>
      </w:r>
      <w:r w:rsidR="00870343" w:rsidRPr="009C0822">
        <w:t>(двух)</w:t>
      </w:r>
      <w:r w:rsidR="002328BB">
        <w:t xml:space="preserve"> </w:t>
      </w:r>
      <w:r w:rsidR="00870343" w:rsidRPr="009C0822">
        <w:t>дней</w:t>
      </w:r>
      <w:r w:rsidR="002328BB">
        <w:t xml:space="preserve"> </w:t>
      </w:r>
      <w:r w:rsidR="00870343" w:rsidRPr="009C0822">
        <w:t>со</w:t>
      </w:r>
      <w:r w:rsidR="002328BB">
        <w:t xml:space="preserve"> </w:t>
      </w:r>
      <w:r w:rsidR="00870343" w:rsidRPr="009C0822">
        <w:t>дня</w:t>
      </w:r>
      <w:r w:rsidR="002328BB">
        <w:t xml:space="preserve"> </w:t>
      </w:r>
      <w:r w:rsidR="00870343" w:rsidRPr="009C0822">
        <w:t>принятия</w:t>
      </w:r>
      <w:r w:rsidR="002328BB">
        <w:t xml:space="preserve"> </w:t>
      </w:r>
      <w:r w:rsidR="00870343" w:rsidRPr="009C0822">
        <w:t>решения</w:t>
      </w:r>
      <w:r w:rsidR="002328BB">
        <w:t xml:space="preserve"> </w:t>
      </w:r>
      <w:r w:rsidR="00870343" w:rsidRPr="009C0822">
        <w:t>об</w:t>
      </w:r>
      <w:r w:rsidR="002328BB">
        <w:t xml:space="preserve"> </w:t>
      </w:r>
      <w:r w:rsidR="00870343" w:rsidRPr="009C0822">
        <w:t>отказе</w:t>
      </w:r>
      <w:r w:rsidR="002328BB">
        <w:t xml:space="preserve"> </w:t>
      </w:r>
      <w:r w:rsidR="00E25760"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t>]</w:t>
      </w:r>
      <w:r w:rsidR="002328BB">
        <w:t xml:space="preserve"> </w:t>
      </w:r>
      <w:r w:rsidR="008C0BBC" w:rsidRPr="00C63D2D">
        <w:t>на</w:t>
      </w:r>
      <w:r w:rsidR="002328BB">
        <w:t xml:space="preserve"> </w:t>
      </w:r>
      <w:r w:rsidR="008C0BBC" w:rsidRPr="009C0822">
        <w:t>официальном</w:t>
      </w:r>
      <w:r w:rsidR="002328BB">
        <w:t xml:space="preserve"> </w:t>
      </w:r>
      <w:r w:rsidR="008C0BBC" w:rsidRPr="009C0822">
        <w:t>сайте</w:t>
      </w:r>
      <w:r w:rsidR="002328BB">
        <w:t xml:space="preserve"> </w:t>
      </w:r>
      <w:r w:rsidR="008C0BBC" w:rsidRPr="009C0822">
        <w:t>и</w:t>
      </w:r>
      <w:r w:rsidR="002328BB">
        <w:t xml:space="preserve"> </w:t>
      </w:r>
      <w:r w:rsidR="00860E08" w:rsidRPr="009C0822">
        <w:t>на</w:t>
      </w:r>
      <w:r w:rsidR="002328BB">
        <w:t xml:space="preserve"> </w:t>
      </w:r>
      <w:r w:rsidR="008C0BBC" w:rsidRPr="009C0822">
        <w:t>ЭТП.</w:t>
      </w:r>
    </w:p>
    <w:p w:rsidR="00C87330" w:rsidRPr="009C0822" w:rsidRDefault="00C87330" w:rsidP="008E1F83">
      <w:pPr>
        <w:pStyle w:val="Times12"/>
        <w:widowControl w:val="0"/>
        <w:spacing w:after="120"/>
        <w:ind w:firstLine="0"/>
        <w:rPr>
          <w:szCs w:val="24"/>
        </w:rPr>
      </w:pPr>
      <w:r w:rsidRPr="009C0822">
        <w:rPr>
          <w:szCs w:val="24"/>
        </w:rPr>
        <w:br w:type="page"/>
      </w: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4" w:name="_Ref317259044"/>
      <w:bookmarkStart w:id="15" w:name="_Toc373934120"/>
      <w:r w:rsidRPr="00C63D2D">
        <w:lastRenderedPageBreak/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14"/>
      <w:bookmarkEnd w:id="15"/>
    </w:p>
    <w:p w:rsidR="00B63BD5" w:rsidRPr="00C63D2D" w:rsidRDefault="00FA54A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6" w:name="_Ref352677363"/>
      <w:r w:rsidRPr="00C63D2D">
        <w:t>Для</w:t>
      </w:r>
      <w:r w:rsidR="002328BB">
        <w:t xml:space="preserve"> </w:t>
      </w:r>
      <w:r w:rsidRPr="00C63D2D">
        <w:t>целей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под</w:t>
      </w:r>
      <w:r w:rsidR="002328BB" w:rsidRPr="002328BB">
        <w:rPr>
          <w:lang w:val="ru-RU"/>
        </w:rPr>
        <w:t xml:space="preserve"> </w:t>
      </w:r>
      <w:r w:rsidRPr="00C63D2D">
        <w:rPr>
          <w:bCs/>
        </w:rPr>
        <w:t>заявкой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участие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="004560F3" w:rsidRPr="00C63D2D">
        <w:rPr>
          <w:bCs/>
        </w:rPr>
        <w:t>запросе</w:t>
      </w:r>
      <w:r w:rsidR="002328BB">
        <w:rPr>
          <w:bCs/>
        </w:rPr>
        <w:t xml:space="preserve"> </w:t>
      </w:r>
      <w:r w:rsidR="004560F3" w:rsidRPr="00C63D2D">
        <w:rPr>
          <w:bCs/>
        </w:rPr>
        <w:t>цен</w:t>
      </w:r>
      <w:r w:rsidR="002328BB">
        <w:rPr>
          <w:bCs/>
        </w:rPr>
        <w:t xml:space="preserve"> </w:t>
      </w:r>
      <w:r w:rsidRPr="00C63D2D">
        <w:t>понимается</w:t>
      </w:r>
      <w:r w:rsidR="002328BB">
        <w:t xml:space="preserve"> </w:t>
      </w:r>
      <w:r w:rsidRPr="00C63D2D">
        <w:t>предоставляемое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514E00">
        <w:rPr>
          <w:i/>
        </w:rPr>
        <w:t>[в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Pr="00514E00">
        <w:t>,</w:t>
      </w:r>
      <w:r w:rsidR="002328BB">
        <w:t xml:space="preserve"> </w:t>
      </w:r>
      <w:r w:rsidRPr="00514E00">
        <w:t>сделанное</w:t>
      </w:r>
      <w:r w:rsidR="002328BB">
        <w:t xml:space="preserve"> </w:t>
      </w:r>
      <w:r w:rsidRPr="00514E00">
        <w:t>в</w:t>
      </w:r>
      <w:r w:rsidR="002328BB">
        <w:t xml:space="preserve"> </w:t>
      </w:r>
      <w:r w:rsidRPr="00514E00">
        <w:t>электронной</w:t>
      </w:r>
      <w:r w:rsidR="002328BB">
        <w:t xml:space="preserve"> </w:t>
      </w:r>
      <w:r w:rsidRPr="00514E00">
        <w:t>форме</w:t>
      </w:r>
      <w:r w:rsidR="002328BB">
        <w:t xml:space="preserve"> </w:t>
      </w:r>
      <w:r w:rsidRPr="00514E00">
        <w:t>с</w:t>
      </w:r>
      <w:r w:rsidR="002328BB">
        <w:t xml:space="preserve"> </w:t>
      </w:r>
      <w:r w:rsidRPr="00514E00">
        <w:t>приложением</w:t>
      </w:r>
      <w:r w:rsidR="002328BB">
        <w:t xml:space="preserve"> </w:t>
      </w:r>
      <w:r w:rsidRPr="00514E00">
        <w:t>полного</w:t>
      </w:r>
      <w:r w:rsidR="002328BB">
        <w:t xml:space="preserve"> </w:t>
      </w:r>
      <w:r w:rsidRPr="00514E00">
        <w:t>комплект</w:t>
      </w:r>
      <w:r w:rsidRPr="00C63D2D">
        <w:t>а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перечню,</w:t>
      </w:r>
      <w:r w:rsidR="002328BB">
        <w:t xml:space="preserve"> </w:t>
      </w:r>
      <w:r w:rsidRPr="00C63D2D">
        <w:t>определенному</w:t>
      </w:r>
      <w:r w:rsidR="002328BB">
        <w:t xml:space="preserve"> </w:t>
      </w:r>
      <w:r w:rsidRPr="00514E00">
        <w:rPr>
          <w:u w:val="single"/>
        </w:rPr>
        <w:t>пунктом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_Ref317252608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66022F">
        <w:rPr>
          <w:u w:val="single"/>
        </w:rPr>
        <w:t>14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_Ref317252621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66022F">
        <w:rPr>
          <w:u w:val="single"/>
        </w:rPr>
        <w:t>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514E00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цен</w:t>
      </w:r>
      <w:r w:rsidRPr="00514E00">
        <w:rPr>
          <w:u w:val="single"/>
        </w:rPr>
        <w:t>»</w:t>
      </w:r>
      <w:r w:rsidRPr="00C63D2D">
        <w:t>,</w:t>
      </w:r>
      <w:r w:rsidR="002328BB">
        <w:t xml:space="preserve"> </w:t>
      </w:r>
      <w:r w:rsidRPr="00C63D2D">
        <w:t>оформленных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настоящего</w:t>
      </w:r>
      <w:r w:rsidR="002328BB">
        <w:t xml:space="preserve"> </w:t>
      </w:r>
      <w:r w:rsidRPr="00C63D2D">
        <w:t>подраздела,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соответствует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491C71" w:rsidRPr="00C63D2D">
        <w:t>.</w:t>
      </w:r>
      <w:bookmarkEnd w:id="16"/>
    </w:p>
    <w:p w:rsidR="00B63BD5" w:rsidRPr="00C63D2D" w:rsidRDefault="00100E1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Цена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закупки,</w:t>
      </w:r>
      <w:r w:rsidR="002328BB">
        <w:t xml:space="preserve"> </w:t>
      </w:r>
      <w:r w:rsidRPr="00C63D2D">
        <w:t>указанные</w:t>
      </w:r>
      <w:r w:rsidR="002328BB">
        <w:t xml:space="preserve"> </w:t>
      </w:r>
      <w:r w:rsidRPr="00C63D2D">
        <w:t>участниками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формах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отраженные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открытия</w:t>
      </w:r>
      <w:r w:rsidR="002328BB">
        <w:t xml:space="preserve"> </w:t>
      </w:r>
      <w:r w:rsidRPr="00C63D2D">
        <w:t>доступа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заявкам,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перед</w:t>
      </w:r>
      <w:r w:rsidR="002328BB">
        <w:t xml:space="preserve"> </w:t>
      </w:r>
      <w:r w:rsidRPr="00C63D2D">
        <w:t>сведениями,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загруженных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документах</w:t>
      </w:r>
      <w:r w:rsidR="00B63BD5" w:rsidRPr="00C63D2D">
        <w:t>.</w:t>
      </w:r>
    </w:p>
    <w:p w:rsidR="00C87330" w:rsidRPr="00004C8B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514E00">
        <w:rPr>
          <w:i/>
        </w:rPr>
        <w:t>[Участник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вправе</w:t>
      </w:r>
      <w:r w:rsidR="002328BB">
        <w:rPr>
          <w:i/>
        </w:rPr>
        <w:t xml:space="preserve"> </w:t>
      </w:r>
      <w:r w:rsidRPr="00514E00">
        <w:rPr>
          <w:i/>
        </w:rPr>
        <w:t>подать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любой</w:t>
      </w:r>
      <w:r w:rsidR="002328BB">
        <w:rPr>
          <w:i/>
        </w:rPr>
        <w:t xml:space="preserve"> </w:t>
      </w:r>
      <w:r w:rsidRPr="00514E00">
        <w:rPr>
          <w:i/>
        </w:rPr>
        <w:t>лот,</w:t>
      </w:r>
      <w:r w:rsidR="002328BB">
        <w:rPr>
          <w:i/>
        </w:rPr>
        <w:t xml:space="preserve"> </w:t>
      </w:r>
      <w:r w:rsidRPr="00514E00">
        <w:rPr>
          <w:i/>
        </w:rPr>
        <w:t>любые</w:t>
      </w:r>
      <w:r w:rsidR="002328BB">
        <w:rPr>
          <w:i/>
        </w:rPr>
        <w:t xml:space="preserve"> </w:t>
      </w:r>
      <w:r w:rsidRPr="00514E00">
        <w:rPr>
          <w:i/>
        </w:rPr>
        <w:t>несколько</w:t>
      </w:r>
      <w:r w:rsidR="002328BB">
        <w:rPr>
          <w:i/>
        </w:rPr>
        <w:t xml:space="preserve"> </w:t>
      </w:r>
      <w:r w:rsidRPr="00514E00">
        <w:rPr>
          <w:i/>
        </w:rPr>
        <w:t>лотов</w:t>
      </w:r>
      <w:r w:rsidR="002328BB">
        <w:rPr>
          <w:i/>
        </w:rPr>
        <w:t xml:space="preserve"> </w:t>
      </w:r>
      <w:r w:rsidRPr="00514E00">
        <w:rPr>
          <w:i/>
        </w:rPr>
        <w:t>или</w:t>
      </w:r>
      <w:r w:rsidR="002328BB">
        <w:rPr>
          <w:i/>
        </w:rPr>
        <w:t xml:space="preserve"> </w:t>
      </w:r>
      <w:r w:rsidRPr="00514E00">
        <w:rPr>
          <w:i/>
        </w:rPr>
        <w:t>все</w:t>
      </w:r>
      <w:r w:rsidR="002328BB">
        <w:rPr>
          <w:i/>
        </w:rPr>
        <w:t xml:space="preserve"> </w:t>
      </w:r>
      <w:r w:rsidRPr="00514E00">
        <w:rPr>
          <w:i/>
        </w:rPr>
        <w:t>лоты.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случае</w:t>
      </w:r>
      <w:r w:rsidR="002328BB">
        <w:rPr>
          <w:i/>
        </w:rPr>
        <w:t xml:space="preserve"> </w:t>
      </w:r>
      <w:r w:rsidRPr="00514E00">
        <w:rPr>
          <w:i/>
        </w:rPr>
        <w:t>если</w:t>
      </w:r>
      <w:r w:rsidR="002328BB">
        <w:rPr>
          <w:i/>
        </w:rPr>
        <w:t xml:space="preserve"> </w:t>
      </w:r>
      <w:r w:rsidR="00E526CF" w:rsidRPr="00514E00">
        <w:rPr>
          <w:i/>
        </w:rPr>
        <w:t>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планирует</w:t>
      </w:r>
      <w:r w:rsidR="002328BB">
        <w:rPr>
          <w:i/>
        </w:rPr>
        <w:t xml:space="preserve"> </w:t>
      </w:r>
      <w:r w:rsidRPr="00514E00">
        <w:rPr>
          <w:i/>
        </w:rPr>
        <w:t>принять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по</w:t>
      </w:r>
      <w:r w:rsidR="002328BB">
        <w:rPr>
          <w:i/>
        </w:rPr>
        <w:t xml:space="preserve"> </w:t>
      </w:r>
      <w:r w:rsidRPr="00514E00">
        <w:rPr>
          <w:i/>
        </w:rPr>
        <w:t>нескольким</w:t>
      </w:r>
      <w:r w:rsidR="002328BB">
        <w:rPr>
          <w:i/>
        </w:rPr>
        <w:t xml:space="preserve"> </w:t>
      </w:r>
      <w:r w:rsidRPr="00514E00">
        <w:rPr>
          <w:i/>
        </w:rPr>
        <w:t>лотам,</w:t>
      </w:r>
      <w:r w:rsidR="002328BB">
        <w:rPr>
          <w:i/>
        </w:rPr>
        <w:t xml:space="preserve"> </w:t>
      </w:r>
      <w:r w:rsidRPr="00514E00">
        <w:rPr>
          <w:i/>
        </w:rPr>
        <w:t>он</w:t>
      </w:r>
      <w:r w:rsidR="002328BB">
        <w:rPr>
          <w:i/>
        </w:rPr>
        <w:t xml:space="preserve"> </w:t>
      </w:r>
      <w:r w:rsidRPr="00514E00">
        <w:rPr>
          <w:i/>
        </w:rPr>
        <w:t>должен</w:t>
      </w:r>
      <w:r w:rsidR="002328BB">
        <w:rPr>
          <w:i/>
        </w:rPr>
        <w:t xml:space="preserve"> </w:t>
      </w:r>
      <w:r w:rsidRPr="00514E00">
        <w:rPr>
          <w:i/>
        </w:rPr>
        <w:t>подготовить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каждый</w:t>
      </w:r>
      <w:r w:rsidR="002328BB">
        <w:rPr>
          <w:i/>
        </w:rPr>
        <w:t xml:space="preserve"> </w:t>
      </w:r>
      <w:r w:rsidRPr="00514E00">
        <w:rPr>
          <w:i/>
        </w:rPr>
        <w:t>такой</w:t>
      </w:r>
      <w:r w:rsidR="002328BB">
        <w:rPr>
          <w:i/>
        </w:rPr>
        <w:t xml:space="preserve"> </w:t>
      </w:r>
      <w:r w:rsidRPr="00514E00">
        <w:rPr>
          <w:i/>
        </w:rPr>
        <w:t>лот</w:t>
      </w:r>
      <w:r w:rsidR="002328BB">
        <w:rPr>
          <w:i/>
        </w:rPr>
        <w:t xml:space="preserve"> </w:t>
      </w:r>
      <w:r w:rsidRPr="00514E00">
        <w:rPr>
          <w:i/>
        </w:rPr>
        <w:t>отдельно.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каждого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="002328BB">
        <w:t xml:space="preserve"> </w:t>
      </w:r>
      <w:r w:rsidR="00E526CF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подать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="004C1219"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D279F2" w:rsidRPr="00C63D2D">
        <w:t>.</w:t>
      </w:r>
      <w:r w:rsidR="002328BB">
        <w:t xml:space="preserve"> </w:t>
      </w:r>
      <w:r w:rsidR="00EE7467" w:rsidRPr="00C63D2D">
        <w:t>Заявка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514E00">
        <w:rPr>
          <w:i/>
        </w:rPr>
        <w:t>[в</w:t>
      </w:r>
      <w:r w:rsidR="002328BB">
        <w:rPr>
          <w:i/>
        </w:rPr>
        <w:t xml:space="preserve"> </w:t>
      </w:r>
      <w:r w:rsidR="00EE7467" w:rsidRPr="00514E00">
        <w:rPr>
          <w:i/>
        </w:rPr>
        <w:t>отношении</w:t>
      </w:r>
      <w:r w:rsidR="002328BB">
        <w:rPr>
          <w:i/>
        </w:rPr>
        <w:t xml:space="preserve"> </w:t>
      </w:r>
      <w:r w:rsidR="00EE7467" w:rsidRPr="00514E00">
        <w:rPr>
          <w:i/>
        </w:rPr>
        <w:t>лота]</w:t>
      </w:r>
      <w:r w:rsidR="002328BB">
        <w:t xml:space="preserve"> </w:t>
      </w:r>
      <w:r w:rsidR="00EE7467" w:rsidRPr="00C63D2D">
        <w:t>должна</w:t>
      </w:r>
      <w:r w:rsidR="002328BB">
        <w:t xml:space="preserve"> </w:t>
      </w:r>
      <w:r w:rsidR="00EE7467" w:rsidRPr="00C63D2D">
        <w:t>быть</w:t>
      </w:r>
      <w:r w:rsidR="002328BB">
        <w:t xml:space="preserve"> </w:t>
      </w:r>
      <w:r w:rsidR="00EE7467" w:rsidRPr="00C63D2D">
        <w:t>действительна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течение</w:t>
      </w:r>
      <w:r w:rsidR="002328BB">
        <w:t xml:space="preserve"> </w:t>
      </w:r>
      <w:r w:rsidR="00EE7467" w:rsidRPr="00C63D2D">
        <w:t>срока,</w:t>
      </w:r>
      <w:r w:rsidR="002328BB">
        <w:t xml:space="preserve"> </w:t>
      </w:r>
      <w:r w:rsidR="00EE7467" w:rsidRPr="00C63D2D">
        <w:t>указанного</w:t>
      </w:r>
      <w:r w:rsidR="002328BB">
        <w:t xml:space="preserve"> </w:t>
      </w:r>
      <w:r w:rsidR="00EE7467" w:rsidRPr="00C63D2D">
        <w:t>участником</w:t>
      </w:r>
      <w:r w:rsidR="002328BB">
        <w:t xml:space="preserve"> </w:t>
      </w:r>
      <w:r w:rsidR="00EE7467" w:rsidRPr="00C63D2D">
        <w:t>запроса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данной</w:t>
      </w:r>
      <w:r w:rsidR="002328BB">
        <w:t xml:space="preserve"> </w:t>
      </w:r>
      <w:r w:rsidR="00EE7467" w:rsidRPr="00C63D2D">
        <w:t>заявке</w:t>
      </w:r>
      <w:r w:rsidR="002328BB">
        <w:t xml:space="preserve"> </w:t>
      </w:r>
      <w:r w:rsidR="00EE7467" w:rsidRPr="00004C8B">
        <w:rPr>
          <w:u w:val="single"/>
        </w:rPr>
        <w:t>(раздел</w:t>
      </w:r>
      <w:r w:rsidR="002328BB">
        <w:rPr>
          <w:u w:val="single"/>
        </w:rPr>
        <w:t xml:space="preserve"> </w:t>
      </w:r>
      <w:r w:rsidR="00EE7467" w:rsidRPr="00004C8B">
        <w:rPr>
          <w:u w:val="single"/>
        </w:rPr>
        <w:fldChar w:fldCharType="begin"/>
      </w:r>
      <w:r w:rsidR="00EE7467" w:rsidRPr="00004C8B">
        <w:rPr>
          <w:u w:val="single"/>
        </w:rPr>
        <w:instrText xml:space="preserve"> REF _Ref317252392 \r \h </w:instrText>
      </w:r>
      <w:r w:rsidR="00723913" w:rsidRPr="00004C8B">
        <w:rPr>
          <w:u w:val="single"/>
        </w:rPr>
        <w:instrText xml:space="preserve"> \* MERGEFORMAT </w:instrText>
      </w:r>
      <w:r w:rsidR="00EE7467" w:rsidRPr="00004C8B">
        <w:rPr>
          <w:u w:val="single"/>
        </w:rPr>
      </w:r>
      <w:r w:rsidR="00EE7467" w:rsidRPr="00004C8B">
        <w:rPr>
          <w:u w:val="single"/>
        </w:rPr>
        <w:fldChar w:fldCharType="separate"/>
      </w:r>
      <w:r w:rsidR="0066022F">
        <w:rPr>
          <w:u w:val="single"/>
        </w:rPr>
        <w:t>5</w:t>
      </w:r>
      <w:r w:rsidR="00EE7467" w:rsidRPr="00004C8B">
        <w:rPr>
          <w:u w:val="single"/>
        </w:rPr>
        <w:fldChar w:fldCharType="end"/>
      </w:r>
      <w:r w:rsidR="00EE7467" w:rsidRPr="00004C8B">
        <w:rPr>
          <w:u w:val="single"/>
        </w:rPr>
        <w:t>,</w:t>
      </w:r>
      <w:r w:rsidR="002328BB">
        <w:rPr>
          <w:u w:val="single"/>
        </w:rPr>
        <w:t xml:space="preserve"> </w:t>
      </w:r>
      <w:hyperlink w:anchor="_Письмо_о_подаче" w:history="1">
        <w:r w:rsidR="00EE7467" w:rsidRPr="00004C8B">
          <w:rPr>
            <w:rStyle w:val="afa"/>
            <w:color w:val="auto"/>
          </w:rPr>
          <w:t>Форма</w:t>
        </w:r>
        <w:r w:rsidR="002328BB">
          <w:rPr>
            <w:rStyle w:val="afa"/>
            <w:color w:val="auto"/>
          </w:rPr>
          <w:t xml:space="preserve"> </w:t>
        </w:r>
        <w:r w:rsidR="00EE7467" w:rsidRPr="00004C8B">
          <w:rPr>
            <w:rStyle w:val="afa"/>
            <w:color w:val="auto"/>
          </w:rPr>
          <w:t>1</w:t>
        </w:r>
      </w:hyperlink>
      <w:r w:rsidR="00EE7467" w:rsidRPr="00C63D2D">
        <w:t>),</w:t>
      </w:r>
      <w:r w:rsidR="002328BB">
        <w:t xml:space="preserve"> </w:t>
      </w:r>
      <w:r w:rsidR="00EE7467" w:rsidRPr="00C63D2D">
        <w:t>но</w:t>
      </w:r>
      <w:r w:rsidR="002328BB">
        <w:t xml:space="preserve"> </w:t>
      </w:r>
      <w:r w:rsidR="00EE7467" w:rsidRPr="00C63D2D">
        <w:t>не</w:t>
      </w:r>
      <w:r w:rsidR="002328BB">
        <w:t xml:space="preserve"> </w:t>
      </w:r>
      <w:r w:rsidR="00EE7467" w:rsidRPr="00C63D2D">
        <w:t>менее</w:t>
      </w:r>
      <w:r w:rsidR="002328BB">
        <w:t xml:space="preserve"> </w:t>
      </w:r>
      <w:r w:rsidR="00EE7467" w:rsidRPr="00C63D2D">
        <w:t>60</w:t>
      </w:r>
      <w:r w:rsidR="002328BB">
        <w:t xml:space="preserve"> </w:t>
      </w:r>
      <w:r w:rsidR="00EE7467" w:rsidRPr="00C63D2D">
        <w:t>календарных</w:t>
      </w:r>
      <w:r w:rsidR="002328BB">
        <w:t xml:space="preserve"> </w:t>
      </w:r>
      <w:r w:rsidR="00EE7467" w:rsidRPr="00C63D2D">
        <w:t>дней</w:t>
      </w:r>
      <w:r w:rsidR="002328BB">
        <w:t xml:space="preserve"> </w:t>
      </w:r>
      <w:r w:rsidR="00EE7467" w:rsidRPr="00C63D2D">
        <w:t>со</w:t>
      </w:r>
      <w:r w:rsidR="002328BB">
        <w:t xml:space="preserve"> </w:t>
      </w:r>
      <w:r w:rsidR="00EE7467" w:rsidRPr="00C63D2D">
        <w:t>дня</w:t>
      </w:r>
      <w:r w:rsidR="002328BB">
        <w:t xml:space="preserve"> </w:t>
      </w:r>
      <w:r w:rsidR="00EE7467" w:rsidRPr="00C63D2D">
        <w:t>окончания</w:t>
      </w:r>
      <w:r w:rsidR="002328BB">
        <w:t xml:space="preserve"> </w:t>
      </w:r>
      <w:r w:rsidR="00EE7467" w:rsidRPr="00C63D2D">
        <w:t>срока</w:t>
      </w:r>
      <w:r w:rsidR="002328BB">
        <w:t xml:space="preserve"> </w:t>
      </w:r>
      <w:r w:rsidR="00EE7467" w:rsidRPr="00C63D2D">
        <w:t>подачи</w:t>
      </w:r>
      <w:r w:rsidR="002328BB">
        <w:t xml:space="preserve"> </w:t>
      </w:r>
      <w:r w:rsidR="00EE7467" w:rsidRPr="00C63D2D">
        <w:t>заявок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004C8B">
        <w:t>цен</w:t>
      </w:r>
      <w:r w:rsidR="002328BB">
        <w:t xml:space="preserve"> </w:t>
      </w:r>
      <w:r w:rsidR="00EE7467" w:rsidRPr="00004C8B">
        <w:rPr>
          <w:i/>
        </w:rPr>
        <w:t>[по</w:t>
      </w:r>
      <w:r w:rsidR="002328BB">
        <w:rPr>
          <w:i/>
        </w:rPr>
        <w:t xml:space="preserve"> </w:t>
      </w:r>
      <w:r w:rsidR="00EE7467" w:rsidRPr="00004C8B">
        <w:rPr>
          <w:i/>
        </w:rPr>
        <w:t>данному</w:t>
      </w:r>
      <w:r w:rsidR="002328BB">
        <w:rPr>
          <w:i/>
        </w:rPr>
        <w:t xml:space="preserve"> </w:t>
      </w:r>
      <w:r w:rsidR="00EE7467" w:rsidRPr="00004C8B">
        <w:rPr>
          <w:i/>
        </w:rPr>
        <w:t>лоту].</w:t>
      </w:r>
    </w:p>
    <w:p w:rsidR="00510E75" w:rsidRPr="002328BB" w:rsidRDefault="00510E7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поданы</w:t>
      </w:r>
      <w:r w:rsidR="002328BB">
        <w:t xml:space="preserve"> </w:t>
      </w:r>
      <w:r w:rsidRPr="00C63D2D">
        <w:t>на</w:t>
      </w:r>
      <w:r w:rsidR="002328BB" w:rsidRPr="002328BB">
        <w:rPr>
          <w:lang w:val="ru-RU"/>
        </w:rPr>
        <w:t xml:space="preserve"> </w:t>
      </w:r>
      <w:r w:rsidRPr="00C63D2D">
        <w:t>ЭТП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истечения</w:t>
      </w:r>
      <w:r w:rsidR="002328BB">
        <w:t xml:space="preserve"> </w:t>
      </w:r>
      <w:r w:rsidRPr="00C63D2D">
        <w:t>срока,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2328BB">
        <w:rPr>
          <w:u w:val="single"/>
        </w:rPr>
        <w:t>в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_Ref317250778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66022F">
        <w:rPr>
          <w:u w:val="single"/>
        </w:rPr>
        <w:t>16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_Ref317253730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r w:rsidR="002328BB">
        <w:t xml:space="preserve"> </w:t>
      </w:r>
      <w:r w:rsidR="009962AB" w:rsidRPr="00C63D2D">
        <w:t>Участник</w:t>
      </w:r>
      <w:r w:rsidR="002328BB">
        <w:t xml:space="preserve"> </w:t>
      </w:r>
      <w:r w:rsidR="009962AB" w:rsidRPr="002328BB">
        <w:t>запроса</w:t>
      </w:r>
      <w:r w:rsidR="002328BB" w:rsidRPr="002328BB">
        <w:t xml:space="preserve"> </w:t>
      </w:r>
      <w:r w:rsidR="009962AB" w:rsidRPr="002328BB">
        <w:t>цен,</w:t>
      </w:r>
      <w:r w:rsidR="002328BB" w:rsidRPr="002328BB">
        <w:t xml:space="preserve"> </w:t>
      </w:r>
      <w:r w:rsidR="009962AB" w:rsidRPr="002328BB">
        <w:t>подавший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rPr>
          <w:lang w:val="ru-RU"/>
        </w:rPr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какого-либо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лота]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вправе</w:t>
      </w:r>
      <w:r w:rsidR="002328BB" w:rsidRPr="002328BB">
        <w:t xml:space="preserve"> </w:t>
      </w:r>
      <w:r w:rsidR="009962AB" w:rsidRPr="002328BB">
        <w:t>отозвать</w:t>
      </w:r>
      <w:r w:rsidR="002328BB" w:rsidRPr="002328BB">
        <w:t xml:space="preserve"> </w:t>
      </w:r>
      <w:r w:rsidR="00EE7467" w:rsidRPr="002328BB">
        <w:t>(изменить)</w:t>
      </w:r>
      <w:r w:rsidR="002328BB" w:rsidRPr="002328BB">
        <w:t xml:space="preserve"> </w:t>
      </w:r>
      <w:r w:rsidR="009962AB" w:rsidRPr="002328BB">
        <w:t>свою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[поданную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на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данный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соответствии</w:t>
      </w:r>
      <w:r w:rsidR="002328BB" w:rsidRPr="002328BB">
        <w:t xml:space="preserve"> </w:t>
      </w:r>
      <w:r w:rsidR="009962AB" w:rsidRPr="002328BB">
        <w:t>с</w:t>
      </w:r>
      <w:r w:rsidR="002328BB" w:rsidRPr="002328BB">
        <w:t xml:space="preserve"> </w:t>
      </w:r>
      <w:r w:rsidR="009962AB" w:rsidRPr="002328BB">
        <w:t>регламентом</w:t>
      </w:r>
      <w:r w:rsidR="002328BB" w:rsidRPr="002328BB">
        <w:t xml:space="preserve"> </w:t>
      </w:r>
      <w:r w:rsidR="009962AB" w:rsidRPr="002328BB">
        <w:t>ЭТП,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любое</w:t>
      </w:r>
      <w:r w:rsidR="002328BB" w:rsidRPr="002328BB">
        <w:t xml:space="preserve"> </w:t>
      </w:r>
      <w:r w:rsidR="009962AB" w:rsidRPr="002328BB">
        <w:t>время</w:t>
      </w:r>
      <w:r w:rsidR="002328BB" w:rsidRPr="002328BB">
        <w:t xml:space="preserve"> </w:t>
      </w:r>
      <w:r w:rsidR="009962AB" w:rsidRPr="002328BB">
        <w:t>после</w:t>
      </w:r>
      <w:r w:rsidR="002328BB" w:rsidRPr="002328BB">
        <w:t xml:space="preserve"> </w:t>
      </w:r>
      <w:r w:rsidR="009962AB" w:rsidRPr="002328BB">
        <w:t>ее</w:t>
      </w:r>
      <w:r w:rsidR="002328BB" w:rsidRPr="002328BB">
        <w:rPr>
          <w:lang w:val="ru-RU"/>
        </w:rPr>
        <w:t xml:space="preserve"> </w:t>
      </w:r>
      <w:r w:rsidR="009962AB" w:rsidRPr="002328BB">
        <w:t>подачи,</w:t>
      </w:r>
      <w:r w:rsidR="002328BB" w:rsidRPr="002328BB">
        <w:t xml:space="preserve"> </w:t>
      </w:r>
      <w:r w:rsidR="009962AB" w:rsidRPr="002328BB">
        <w:t>но</w:t>
      </w:r>
      <w:r w:rsidR="002328BB" w:rsidRPr="002328BB">
        <w:t xml:space="preserve"> </w:t>
      </w:r>
      <w:r w:rsidR="009962AB" w:rsidRPr="002328BB">
        <w:t>до</w:t>
      </w:r>
      <w:r w:rsidR="002328BB" w:rsidRPr="002328BB">
        <w:t xml:space="preserve"> </w:t>
      </w:r>
      <w:r w:rsidR="009962AB" w:rsidRPr="002328BB">
        <w:t>истечения</w:t>
      </w:r>
      <w:r w:rsidR="002328BB" w:rsidRPr="002328BB">
        <w:t xml:space="preserve"> </w:t>
      </w:r>
      <w:r w:rsidR="009962AB" w:rsidRPr="002328BB">
        <w:t>срока</w:t>
      </w:r>
      <w:r w:rsidR="002328BB" w:rsidRPr="002328BB">
        <w:t xml:space="preserve"> </w:t>
      </w:r>
      <w:r w:rsidR="009962AB" w:rsidRPr="002328BB">
        <w:t>окончания</w:t>
      </w:r>
      <w:r w:rsidR="002328BB" w:rsidRPr="002328BB">
        <w:t xml:space="preserve"> </w:t>
      </w:r>
      <w:r w:rsidR="009962AB" w:rsidRPr="002328BB">
        <w:t>подачи</w:t>
      </w:r>
      <w:r w:rsidR="002328BB" w:rsidRPr="002328BB">
        <w:t xml:space="preserve"> </w:t>
      </w:r>
      <w:r w:rsidR="009962AB" w:rsidRPr="002328BB">
        <w:t>заявок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лоту]</w:t>
      </w:r>
      <w:r w:rsidR="009962AB" w:rsidRPr="002328BB">
        <w:t>.</w:t>
      </w:r>
      <w:r w:rsidR="002328BB" w:rsidRPr="002328BB">
        <w:t xml:space="preserve"> </w:t>
      </w:r>
      <w:r w:rsidR="001B1BB2" w:rsidRPr="002328BB">
        <w:t>У</w:t>
      </w:r>
      <w:r w:rsidR="002328BB" w:rsidRPr="002328BB">
        <w:t xml:space="preserve"> </w:t>
      </w:r>
      <w:r w:rsidR="001B1BB2" w:rsidRPr="002328BB">
        <w:t>участника</w:t>
      </w:r>
      <w:r w:rsidR="002328BB" w:rsidRPr="002328BB">
        <w:t xml:space="preserve"> </w:t>
      </w:r>
      <w:r w:rsidR="001B1BB2" w:rsidRPr="002328BB">
        <w:t>запроса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t>отсутствует</w:t>
      </w:r>
      <w:r w:rsidR="002328BB" w:rsidRPr="002328BB">
        <w:t xml:space="preserve"> </w:t>
      </w:r>
      <w:r w:rsidR="001B1BB2" w:rsidRPr="002328BB">
        <w:t>возможность</w:t>
      </w:r>
      <w:r w:rsidR="002328BB" w:rsidRPr="002328BB">
        <w:t xml:space="preserve"> </w:t>
      </w:r>
      <w:r w:rsidR="001B1BB2" w:rsidRPr="002328BB">
        <w:t>подать</w:t>
      </w:r>
      <w:r w:rsidR="002328BB" w:rsidRPr="002328BB">
        <w:t xml:space="preserve"> </w:t>
      </w:r>
      <w:r w:rsidR="001B1BB2" w:rsidRPr="002328BB">
        <w:t>заявку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отношени</w:t>
      </w:r>
      <w:r w:rsidR="00495667" w:rsidRPr="002328BB">
        <w:rPr>
          <w:i/>
        </w:rPr>
        <w:t>и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лота]</w:t>
      </w:r>
      <w:r w:rsidR="002328BB" w:rsidRPr="002328BB">
        <w:rPr>
          <w:i/>
        </w:rPr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ЭТП</w:t>
      </w:r>
      <w:r w:rsidR="002328BB" w:rsidRPr="002328BB">
        <w:t xml:space="preserve"> </w:t>
      </w:r>
      <w:r w:rsidR="001B1BB2" w:rsidRPr="002328BB">
        <w:t>после</w:t>
      </w:r>
      <w:r w:rsidR="002328BB" w:rsidRPr="002328BB">
        <w:t xml:space="preserve"> </w:t>
      </w:r>
      <w:r w:rsidR="001B1BB2" w:rsidRPr="002328BB">
        <w:t>окончания</w:t>
      </w:r>
      <w:r w:rsidR="002328BB" w:rsidRPr="002328BB">
        <w:t xml:space="preserve"> </w:t>
      </w:r>
      <w:r w:rsidR="001B1BB2" w:rsidRPr="002328BB">
        <w:t>срока</w:t>
      </w:r>
      <w:r w:rsidR="002328BB" w:rsidRPr="002328BB">
        <w:t xml:space="preserve"> </w:t>
      </w:r>
      <w:r w:rsidR="001B1BB2" w:rsidRPr="002328BB">
        <w:t>подачи</w:t>
      </w:r>
      <w:r w:rsidR="002328BB" w:rsidRPr="002328BB">
        <w:t xml:space="preserve"> </w:t>
      </w:r>
      <w:r w:rsidR="001B1BB2" w:rsidRPr="002328BB">
        <w:t>заявок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лоту].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7" w:name="_Ref317252426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подписан</w:t>
      </w:r>
      <w:r w:rsidR="002328BB">
        <w:t xml:space="preserve"> </w:t>
      </w:r>
      <w:r w:rsidR="00C87330" w:rsidRPr="00C63D2D">
        <w:t>лицом,</w:t>
      </w:r>
      <w:r w:rsidR="002328BB">
        <w:t xml:space="preserve"> </w:t>
      </w:r>
      <w:r w:rsidR="00C87330" w:rsidRPr="00C63D2D">
        <w:t>имеющим</w:t>
      </w:r>
      <w:r w:rsidR="002328BB">
        <w:t xml:space="preserve"> </w:t>
      </w:r>
      <w:r w:rsidR="00C87330" w:rsidRPr="00C63D2D">
        <w:t>право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соответствии</w:t>
      </w:r>
      <w:r w:rsidR="002328BB">
        <w:t xml:space="preserve"> </w:t>
      </w:r>
      <w:r w:rsidR="00C87330" w:rsidRPr="00C63D2D">
        <w:t>с</w:t>
      </w:r>
      <w:r w:rsidR="002328BB">
        <w:t xml:space="preserve"> </w:t>
      </w:r>
      <w:r w:rsidR="00C87330" w:rsidRPr="00C63D2D">
        <w:t>законодательством</w:t>
      </w:r>
      <w:r w:rsidR="002328BB">
        <w:t xml:space="preserve"> </w:t>
      </w:r>
      <w:r w:rsidR="00C87330" w:rsidRPr="00C63D2D">
        <w:t>Российской</w:t>
      </w:r>
      <w:r w:rsidR="002328BB">
        <w:t xml:space="preserve"> </w:t>
      </w:r>
      <w:r w:rsidR="00C87330" w:rsidRPr="00C63D2D">
        <w:t>Федерации</w:t>
      </w:r>
      <w:r w:rsidR="002328BB">
        <w:t xml:space="preserve"> </w:t>
      </w:r>
      <w:r w:rsidR="00C87330" w:rsidRPr="00C63D2D">
        <w:t>действовать</w:t>
      </w:r>
      <w:r w:rsidR="002328BB">
        <w:t xml:space="preserve"> </w:t>
      </w:r>
      <w:r w:rsidR="00C87330" w:rsidRPr="00C63D2D">
        <w:t>от</w:t>
      </w:r>
      <w:r w:rsidR="002328BB">
        <w:t xml:space="preserve"> </w:t>
      </w:r>
      <w:r w:rsidR="00C87330" w:rsidRPr="00C63D2D">
        <w:t>лица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87330" w:rsidRPr="00C63D2D">
        <w:t>без</w:t>
      </w:r>
      <w:r w:rsidR="002328BB">
        <w:t xml:space="preserve"> </w:t>
      </w:r>
      <w:r w:rsidR="00C87330" w:rsidRPr="00C63D2D">
        <w:t>доверенности,</w:t>
      </w:r>
      <w:r w:rsidR="002328BB">
        <w:t xml:space="preserve"> </w:t>
      </w:r>
      <w:r w:rsidR="00C87330" w:rsidRPr="00C63D2D">
        <w:t>или</w:t>
      </w:r>
      <w:r w:rsidR="002328BB">
        <w:t xml:space="preserve"> </w:t>
      </w:r>
      <w:r w:rsidR="00C87330" w:rsidRPr="00C63D2D">
        <w:t>надлежащим</w:t>
      </w:r>
      <w:r w:rsidR="002328BB">
        <w:t xml:space="preserve"> </w:t>
      </w:r>
      <w:r w:rsidR="00C87330" w:rsidRPr="00C63D2D">
        <w:t>образом</w:t>
      </w:r>
      <w:r w:rsidR="002328BB">
        <w:t xml:space="preserve"> </w:t>
      </w:r>
      <w:r w:rsidR="00C87330" w:rsidRPr="00C63D2D">
        <w:t>уполномоченным</w:t>
      </w:r>
      <w:r w:rsidR="002328BB">
        <w:t xml:space="preserve"> </w:t>
      </w:r>
      <w:r w:rsidR="00C87330" w:rsidRPr="00C63D2D">
        <w:t>им</w:t>
      </w:r>
      <w:r w:rsidR="002328BB">
        <w:t xml:space="preserve"> </w:t>
      </w:r>
      <w:r w:rsidR="00C87330" w:rsidRPr="00C63D2D">
        <w:t>лицом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основании</w:t>
      </w:r>
      <w:r w:rsidR="002328BB">
        <w:t xml:space="preserve"> </w:t>
      </w:r>
      <w:r w:rsidR="00C87330" w:rsidRPr="00C63D2D">
        <w:t>доверенности</w:t>
      </w:r>
      <w:r w:rsidR="002328BB">
        <w:t xml:space="preserve"> </w:t>
      </w:r>
      <w:r w:rsidR="00C87330" w:rsidRPr="00C63D2D">
        <w:t>(далее</w:t>
      </w:r>
      <w:r w:rsidR="002328BB">
        <w:t xml:space="preserve"> </w:t>
      </w:r>
      <w:r w:rsidR="00C87330" w:rsidRPr="00C63D2D">
        <w:t>—</w:t>
      </w:r>
      <w:r w:rsidR="002328BB">
        <w:t xml:space="preserve"> </w:t>
      </w:r>
      <w:r w:rsidR="00C87330" w:rsidRPr="00C63D2D">
        <w:t>уполномоченного</w:t>
      </w:r>
      <w:r w:rsidR="002328BB">
        <w:t xml:space="preserve"> </w:t>
      </w:r>
      <w:r w:rsidR="00C87330" w:rsidRPr="00C63D2D">
        <w:t>лица).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последнем</w:t>
      </w:r>
      <w:r w:rsidR="002328BB">
        <w:t xml:space="preserve"> </w:t>
      </w:r>
      <w:r w:rsidR="00C87330" w:rsidRPr="00C63D2D">
        <w:t>случае</w:t>
      </w:r>
      <w:r w:rsidR="002328BB">
        <w:t xml:space="preserve"> </w:t>
      </w:r>
      <w:r w:rsidR="00C87330" w:rsidRPr="00C63D2D">
        <w:t>до</w:t>
      </w:r>
      <w:r w:rsidR="007A0C42" w:rsidRPr="00C63D2D">
        <w:t>веренность</w:t>
      </w:r>
      <w:r w:rsidR="002328BB">
        <w:t xml:space="preserve"> </w:t>
      </w:r>
      <w:r w:rsidR="00C87330" w:rsidRPr="00C63D2D">
        <w:t>прикладывается</w:t>
      </w:r>
      <w:r w:rsidR="002328BB">
        <w:t xml:space="preserve"> </w:t>
      </w:r>
      <w:r w:rsidR="00C87330" w:rsidRPr="00C63D2D">
        <w:t>к</w:t>
      </w:r>
      <w:r w:rsidR="002328BB">
        <w:t xml:space="preserve"> </w:t>
      </w:r>
      <w:r w:rsidR="00C87330" w:rsidRPr="00C63D2D">
        <w:t>заявке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7A0C42" w:rsidRPr="00C63D2D">
        <w:t>.</w:t>
      </w:r>
      <w:bookmarkEnd w:id="17"/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8" w:name="_Ref317252433"/>
      <w:r w:rsidRPr="00C63D2D">
        <w:t>Также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скреплен</w:t>
      </w:r>
      <w:r w:rsidR="002328BB">
        <w:t xml:space="preserve"> </w:t>
      </w:r>
      <w:r w:rsidR="00C87330" w:rsidRPr="00C63D2D">
        <w:t>печатью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.</w:t>
      </w:r>
      <w:bookmarkEnd w:id="18"/>
    </w:p>
    <w:p w:rsidR="006D24D4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Рекомендации</w:t>
      </w:r>
      <w:r w:rsidR="002328BB">
        <w:t xml:space="preserve"> </w:t>
      </w:r>
      <w:r w:rsidR="006D24D4" w:rsidRPr="002328BB">
        <w:rPr>
          <w:u w:val="single"/>
        </w:rPr>
        <w:t>пунктов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66022F">
        <w:rPr>
          <w:u w:val="single"/>
        </w:rPr>
        <w:t>3.5</w:t>
      </w:r>
      <w:r w:rsidR="006D24D4"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t>и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_Ref317252433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66022F">
        <w:rPr>
          <w:u w:val="single"/>
        </w:rPr>
        <w:t>3.6</w:t>
      </w:r>
      <w:r w:rsidR="006D24D4" w:rsidRPr="002328BB">
        <w:rPr>
          <w:u w:val="single"/>
        </w:rPr>
        <w:fldChar w:fldCharType="end"/>
      </w:r>
      <w:r w:rsidR="002328BB">
        <w:t xml:space="preserve"> </w:t>
      </w:r>
      <w:r w:rsidR="006D24D4" w:rsidRPr="00C63D2D">
        <w:t>не</w:t>
      </w:r>
      <w:r w:rsidR="002328BB">
        <w:t xml:space="preserve"> </w:t>
      </w:r>
      <w:r w:rsidR="006D24D4" w:rsidRPr="00C63D2D">
        <w:t>распространяются</w:t>
      </w:r>
      <w:r w:rsidR="002328BB">
        <w:t xml:space="preserve"> </w:t>
      </w:r>
      <w:r w:rsidR="006D24D4" w:rsidRPr="00C63D2D">
        <w:t>на</w:t>
      </w:r>
      <w:r w:rsidR="002328BB">
        <w:t xml:space="preserve"> </w:t>
      </w:r>
      <w:r w:rsidR="006D24D4" w:rsidRPr="00C63D2D">
        <w:t>официальные</w:t>
      </w:r>
      <w:r w:rsidR="002328BB">
        <w:t xml:space="preserve"> </w:t>
      </w:r>
      <w:r w:rsidR="006D24D4" w:rsidRPr="00C63D2D">
        <w:t>документы,</w:t>
      </w:r>
      <w:r w:rsidR="002328BB">
        <w:t xml:space="preserve"> </w:t>
      </w:r>
      <w:r w:rsidR="006D24D4" w:rsidRPr="00C63D2D">
        <w:t>выданные</w:t>
      </w:r>
      <w:r w:rsidR="002328BB">
        <w:t xml:space="preserve"> </w:t>
      </w:r>
      <w:r w:rsidR="006D24D4" w:rsidRPr="00C63D2D">
        <w:t>участнику</w:t>
      </w:r>
      <w:r w:rsidR="002328BB">
        <w:t xml:space="preserve"> </w:t>
      </w:r>
      <w:r w:rsidR="006D24D4" w:rsidRPr="00C63D2D">
        <w:t>запроса</w:t>
      </w:r>
      <w:r w:rsidR="002328BB">
        <w:t xml:space="preserve"> </w:t>
      </w:r>
      <w:r w:rsidR="006D24D4" w:rsidRPr="00C63D2D">
        <w:t>цен</w:t>
      </w:r>
      <w:r w:rsidR="002328BB">
        <w:t xml:space="preserve"> </w:t>
      </w:r>
      <w:r w:rsidR="006D24D4" w:rsidRPr="00C63D2D">
        <w:t>третьими</w:t>
      </w:r>
      <w:r w:rsidR="002328BB">
        <w:t xml:space="preserve"> </w:t>
      </w:r>
      <w:r w:rsidR="006D24D4" w:rsidRPr="00C63D2D">
        <w:t>лицами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содержащими</w:t>
      </w:r>
      <w:r w:rsidR="002328BB">
        <w:t xml:space="preserve"> </w:t>
      </w:r>
      <w:r w:rsidR="006D24D4" w:rsidRPr="00C63D2D">
        <w:t>печать</w:t>
      </w:r>
      <w:r w:rsidR="002328BB">
        <w:t xml:space="preserve"> </w:t>
      </w:r>
      <w:r w:rsidR="006D24D4" w:rsidRPr="00C63D2D">
        <w:t>(лицензии,</w:t>
      </w:r>
      <w:r w:rsidR="002328BB">
        <w:t xml:space="preserve"> </w:t>
      </w:r>
      <w:r w:rsidR="006D24D4" w:rsidRPr="00C63D2D">
        <w:t>доверенности,</w:t>
      </w:r>
      <w:r w:rsidR="002328BB">
        <w:t xml:space="preserve"> </w:t>
      </w:r>
      <w:r w:rsidR="006D24D4" w:rsidRPr="00C63D2D">
        <w:t>нотариально</w:t>
      </w:r>
      <w:r w:rsidR="002328BB">
        <w:t xml:space="preserve"> </w:t>
      </w:r>
      <w:r w:rsidR="006D24D4" w:rsidRPr="00C63D2D">
        <w:t>заверенные</w:t>
      </w:r>
      <w:r w:rsidR="002328BB">
        <w:t xml:space="preserve"> </w:t>
      </w:r>
      <w:r w:rsidR="006D24D4" w:rsidRPr="00C63D2D">
        <w:t>копии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др.).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Предоставляемые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четко</w:t>
      </w:r>
      <w:r w:rsidR="002328BB">
        <w:t xml:space="preserve"> </w:t>
      </w:r>
      <w:r w:rsidRPr="00C63D2D">
        <w:t>напечатаны.</w:t>
      </w:r>
      <w:r w:rsidR="002328BB">
        <w:t xml:space="preserve"> </w:t>
      </w:r>
      <w:r w:rsidRPr="00C63D2D">
        <w:t>Подчистки,</w:t>
      </w:r>
      <w:r w:rsidR="002328BB">
        <w:t xml:space="preserve"> </w:t>
      </w:r>
      <w:r w:rsidRPr="00C63D2D">
        <w:t>дописки,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="00A14120" w:rsidRPr="00C63D2D">
        <w:t>в</w:t>
      </w:r>
      <w:r w:rsidR="002328BB">
        <w:t xml:space="preserve"> </w:t>
      </w:r>
      <w:r w:rsidR="00A14120" w:rsidRPr="00C63D2D">
        <w:t>сканированных</w:t>
      </w:r>
      <w:r w:rsidR="002328BB">
        <w:t xml:space="preserve"> </w:t>
      </w:r>
      <w:r w:rsidR="00A14120" w:rsidRPr="00C63D2D">
        <w:t>документах,</w:t>
      </w:r>
      <w:r w:rsidR="002328BB">
        <w:t xml:space="preserve"> </w:t>
      </w:r>
      <w:r w:rsidR="00A14120" w:rsidRPr="00C63D2D">
        <w:t>подготовленных</w:t>
      </w:r>
      <w:r w:rsidR="002328BB">
        <w:t xml:space="preserve"> </w:t>
      </w:r>
      <w:r w:rsidR="00A14120" w:rsidRPr="00C63D2D">
        <w:t>самим</w:t>
      </w:r>
      <w:r w:rsidR="002328BB">
        <w:t xml:space="preserve"> </w:t>
      </w:r>
      <w:r w:rsidR="00A14120" w:rsidRPr="00C63D2D">
        <w:t>участником</w:t>
      </w:r>
      <w:r w:rsidR="002328BB">
        <w:t xml:space="preserve"> </w:t>
      </w:r>
      <w:r w:rsidR="00A14120" w:rsidRPr="00C63D2D">
        <w:t>запроса</w:t>
      </w:r>
      <w:r w:rsidR="002328BB">
        <w:t xml:space="preserve"> </w:t>
      </w:r>
      <w:r w:rsidR="00A14120" w:rsidRPr="00C63D2D">
        <w:t>цен,</w:t>
      </w:r>
      <w:r w:rsidR="002328BB">
        <w:t xml:space="preserve"> </w:t>
      </w:r>
      <w:r w:rsidRPr="00C63D2D">
        <w:t>не</w:t>
      </w:r>
      <w:r w:rsidR="002328BB" w:rsidRPr="002328BB">
        <w:rPr>
          <w:lang w:val="ru-RU"/>
        </w:rPr>
        <w:t xml:space="preserve"> </w:t>
      </w:r>
      <w:r w:rsidRPr="00C63D2D">
        <w:t>допускаются,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тех</w:t>
      </w:r>
      <w:r w:rsidR="002328BB">
        <w:t xml:space="preserve"> </w:t>
      </w:r>
      <w:r w:rsidRPr="00C63D2D">
        <w:t>случаев,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эти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Pr="00C63D2D">
        <w:t>(дописки)</w:t>
      </w:r>
      <w:r w:rsidR="002328BB">
        <w:t xml:space="preserve"> </w:t>
      </w:r>
      <w:r w:rsidRPr="00C63D2D">
        <w:t>заверены</w:t>
      </w:r>
      <w:r w:rsidR="002328BB">
        <w:t xml:space="preserve"> </w:t>
      </w:r>
      <w:r w:rsidRPr="00C63D2D">
        <w:t>рукописной</w:t>
      </w:r>
      <w:r w:rsidR="002328BB">
        <w:t xml:space="preserve"> </w:t>
      </w:r>
      <w:r w:rsidRPr="00C63D2D">
        <w:t>надписью</w:t>
      </w:r>
      <w:r w:rsidR="002328BB">
        <w:t xml:space="preserve"> </w:t>
      </w:r>
      <w:r w:rsidRPr="00C63D2D">
        <w:t>«исправленному</w:t>
      </w:r>
      <w:r w:rsidR="002328BB">
        <w:t xml:space="preserve"> </w:t>
      </w:r>
      <w:r w:rsidRPr="00C63D2D">
        <w:t>верить»,</w:t>
      </w:r>
      <w:r w:rsidR="002328BB">
        <w:t xml:space="preserve"> </w:t>
      </w:r>
      <w:r w:rsidRPr="00C63D2D">
        <w:t>собственноручной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лица,</w:t>
      </w:r>
      <w:r w:rsidR="002328BB">
        <w:t xml:space="preserve"> </w:t>
      </w:r>
      <w:r w:rsidRPr="00C63D2D">
        <w:t>расположенной</w:t>
      </w:r>
      <w:r w:rsidR="002328BB">
        <w:t xml:space="preserve"> </w:t>
      </w:r>
      <w:r w:rsidRPr="00C63D2D">
        <w:t>рядом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каждым</w:t>
      </w:r>
      <w:r w:rsidR="002328BB">
        <w:t xml:space="preserve"> </w:t>
      </w:r>
      <w:r w:rsidRPr="00C63D2D">
        <w:t>исправлением</w:t>
      </w:r>
      <w:r w:rsidR="002328BB">
        <w:t xml:space="preserve"> </w:t>
      </w:r>
      <w:r w:rsidRPr="00C63D2D">
        <w:t>(допиской)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C25DA7" w:rsidRPr="00C63D2D">
        <w:t>скреплены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="007A0C42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9" w:name="_Ref317253302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в</w:t>
      </w:r>
      <w:r w:rsidR="007A0C42" w:rsidRPr="00C63D2D">
        <w:t>се</w:t>
      </w:r>
      <w:r w:rsidR="002328BB">
        <w:t xml:space="preserve"> </w:t>
      </w:r>
      <w:r w:rsidR="007A0C42" w:rsidRPr="00C63D2D">
        <w:t>без</w:t>
      </w:r>
      <w:r w:rsidR="002328BB">
        <w:t xml:space="preserve"> </w:t>
      </w:r>
      <w:r w:rsidR="007A0C42" w:rsidRPr="00C63D2D">
        <w:t>исключения</w:t>
      </w:r>
      <w:r w:rsidR="002328BB">
        <w:t xml:space="preserve"> </w:t>
      </w:r>
      <w:r w:rsidR="007A0C42" w:rsidRPr="00C63D2D">
        <w:t>страницы</w:t>
      </w:r>
      <w:r w:rsidR="002328BB">
        <w:t xml:space="preserve"> </w:t>
      </w:r>
      <w:r w:rsidR="007A0C42" w:rsidRPr="00C63D2D">
        <w:t>заявки</w:t>
      </w:r>
      <w:r w:rsidR="002328BB">
        <w:t xml:space="preserve"> </w:t>
      </w:r>
      <w:r w:rsidR="007A0C42" w:rsidRPr="00C63D2D">
        <w:t>на</w:t>
      </w:r>
      <w:r w:rsidR="002328BB">
        <w:t xml:space="preserve"> </w:t>
      </w:r>
      <w:r w:rsidR="007A0C42" w:rsidRPr="00C63D2D">
        <w:t>участие</w:t>
      </w:r>
      <w:r w:rsidR="002328BB">
        <w:t xml:space="preserve"> </w:t>
      </w:r>
      <w:r w:rsidR="007A0C42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="007A0C42" w:rsidRPr="00C63D2D">
        <w:t>пронумерованы.</w:t>
      </w:r>
      <w:bookmarkEnd w:id="19"/>
    </w:p>
    <w:p w:rsidR="00C87330" w:rsidRPr="00C63D2D" w:rsidRDefault="007A0C4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(формы,</w:t>
      </w:r>
      <w:r w:rsidR="002328BB">
        <w:t xml:space="preserve"> </w:t>
      </w:r>
      <w:r w:rsidRPr="00C63D2D">
        <w:t>заполненные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 w:rsidRPr="002328BB">
        <w:rPr>
          <w:lang w:val="ru-RU"/>
        </w:rPr>
        <w:t xml:space="preserve"> </w:t>
      </w:r>
      <w:r w:rsidRPr="00C63D2D">
        <w:t>требованиями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сведения,</w:t>
      </w:r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оформленные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требованиями</w:t>
      </w:r>
      <w:r w:rsidR="002328BB">
        <w:t xml:space="preserve"> </w:t>
      </w:r>
      <w:r w:rsidR="00A14120" w:rsidRPr="00C63D2D">
        <w:t>и</w:t>
      </w:r>
      <w:r w:rsidR="002328BB">
        <w:t xml:space="preserve"> </w:t>
      </w:r>
      <w:r w:rsidR="00A14120" w:rsidRPr="00C63D2D">
        <w:t>рекомендациями</w:t>
      </w:r>
      <w:r w:rsidR="002328BB">
        <w:t xml:space="preserve"> </w:t>
      </w:r>
      <w:r w:rsidRPr="00C63D2D">
        <w:t>настоящ</w:t>
      </w:r>
      <w:r w:rsidR="00A14120" w:rsidRPr="00C63D2D">
        <w:t>его</w:t>
      </w:r>
      <w:r w:rsidR="002328BB">
        <w:t xml:space="preserve"> </w:t>
      </w:r>
      <w:r w:rsidRPr="00C63D2D">
        <w:lastRenderedPageBreak/>
        <w:t>раздел</w:t>
      </w:r>
      <w:r w:rsidR="00A14120" w:rsidRPr="00C63D2D">
        <w:t>а</w:t>
      </w:r>
      <w:r w:rsidRPr="00C63D2D">
        <w:t>),</w:t>
      </w:r>
      <w:r w:rsidR="002328BB">
        <w:t xml:space="preserve"> </w:t>
      </w:r>
      <w:r w:rsidRPr="00C63D2D">
        <w:t>входящие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предоставлены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отсканированном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доступном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прочтения</w:t>
      </w:r>
      <w:r w:rsidR="002328BB">
        <w:t xml:space="preserve"> </w:t>
      </w:r>
      <w:r w:rsidRPr="00C63D2D">
        <w:t>формате</w:t>
      </w:r>
      <w:r w:rsidR="002328BB">
        <w:t xml:space="preserve"> </w:t>
      </w:r>
      <w:r w:rsidRPr="00C63D2D">
        <w:t>(предпочтительнее</w:t>
      </w:r>
      <w:r w:rsidR="002328BB">
        <w:t xml:space="preserve"> </w:t>
      </w:r>
      <w:r w:rsidRPr="00C63D2D">
        <w:t>формат</w:t>
      </w:r>
      <w:r w:rsidR="002328BB">
        <w:t xml:space="preserve"> </w:t>
      </w:r>
      <w:r w:rsidRPr="00C63D2D">
        <w:t>*.</w:t>
      </w:r>
      <w:proofErr w:type="spellStart"/>
      <w:r w:rsidRPr="00C63D2D">
        <w:t>pdf</w:t>
      </w:r>
      <w:proofErr w:type="spellEnd"/>
      <w:r w:rsidRPr="00C63D2D">
        <w:t>,</w:t>
      </w:r>
      <w:r w:rsidR="002328BB">
        <w:t xml:space="preserve"> </w:t>
      </w:r>
      <w:r w:rsidRPr="00C63D2D">
        <w:t>формат: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файл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документ).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файлы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размещенные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наименование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комментарий,</w:t>
      </w:r>
      <w:r w:rsidR="002328BB">
        <w:t xml:space="preserve"> </w:t>
      </w:r>
      <w:r w:rsidRPr="00C63D2D">
        <w:t>позволяющие</w:t>
      </w:r>
      <w:r w:rsidR="002328BB">
        <w:t xml:space="preserve"> </w:t>
      </w:r>
      <w:r w:rsidRPr="00C63D2D">
        <w:t>идентифицировать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данного</w:t>
      </w:r>
      <w:r w:rsidR="002328BB">
        <w:t xml:space="preserve"> </w:t>
      </w:r>
      <w:r w:rsidRPr="00C63D2D">
        <w:t>файла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наименования</w:t>
      </w:r>
      <w:r w:rsidR="002328BB">
        <w:t xml:space="preserve"> </w:t>
      </w:r>
      <w:r w:rsidRPr="00C63D2D">
        <w:t>документа,</w:t>
      </w:r>
      <w:r w:rsidR="002328BB">
        <w:t xml:space="preserve"> </w:t>
      </w:r>
      <w:r w:rsidRPr="00C63D2D">
        <w:t>представленного</w:t>
      </w:r>
      <w:r w:rsidR="002328BB">
        <w:t xml:space="preserve"> </w:t>
      </w:r>
      <w:r w:rsidRPr="00C63D2D">
        <w:t>данным</w:t>
      </w:r>
      <w:r w:rsidR="002328BB">
        <w:t xml:space="preserve"> </w:t>
      </w:r>
      <w:r w:rsidRPr="00C63D2D">
        <w:t>файлом.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сканировать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="00A14120" w:rsidRPr="00C63D2D">
        <w:t>необходимо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того,</w:t>
      </w:r>
      <w:r w:rsidR="002328BB">
        <w:t xml:space="preserve"> </w:t>
      </w:r>
      <w:r w:rsidRPr="00C63D2D">
        <w:t>как</w:t>
      </w:r>
      <w:r w:rsidR="002328BB">
        <w:t xml:space="preserve"> </w:t>
      </w:r>
      <w:r w:rsidRPr="00C63D2D">
        <w:t>они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оформлены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рекомендациями</w:t>
      </w:r>
      <w:r w:rsidR="00695D9D" w:rsidRPr="00C63D2D">
        <w:t>,</w:t>
      </w:r>
      <w:r w:rsidR="002328BB">
        <w:t xml:space="preserve"> </w:t>
      </w:r>
      <w:r w:rsidR="00695D9D" w:rsidRPr="00C63D2D">
        <w:t>указанными</w:t>
      </w:r>
      <w:r w:rsidR="002328BB">
        <w:t xml:space="preserve"> </w:t>
      </w:r>
      <w:r w:rsidR="00695D9D" w:rsidRPr="00C63D2D">
        <w:t>в</w:t>
      </w:r>
      <w:r w:rsidR="002328BB">
        <w:t xml:space="preserve"> </w:t>
      </w:r>
      <w:r w:rsidR="00695D9D" w:rsidRPr="002328BB">
        <w:rPr>
          <w:u w:val="single"/>
        </w:rPr>
        <w:t>пунктах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66022F">
        <w:rPr>
          <w:u w:val="single"/>
        </w:rPr>
        <w:t>3.5</w:t>
      </w:r>
      <w:r w:rsidR="00510E75" w:rsidRPr="002328BB">
        <w:rPr>
          <w:u w:val="single"/>
        </w:rPr>
        <w:fldChar w:fldCharType="end"/>
      </w:r>
      <w:r w:rsidR="00510E75" w:rsidRPr="002328BB">
        <w:rPr>
          <w:u w:val="single"/>
        </w:rPr>
        <w:t>–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_Ref317253302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66022F">
        <w:rPr>
          <w:u w:val="single"/>
        </w:rPr>
        <w:t>3.9</w:t>
      </w:r>
      <w:r w:rsidR="00510E75" w:rsidRPr="002328BB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="00C25DA7" w:rsidRPr="00C63D2D">
        <w:rPr>
          <w:bCs/>
        </w:rPr>
        <w:t>Допускается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ЭТП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сохраненных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в</w:t>
      </w:r>
      <w:r w:rsidR="002328BB">
        <w:rPr>
          <w:bCs/>
        </w:rPr>
        <w:t xml:space="preserve"> </w:t>
      </w:r>
      <w:r w:rsidR="00C25DA7" w:rsidRPr="00C63D2D">
        <w:rPr>
          <w:bCs/>
        </w:rPr>
        <w:t>архивах,</w:t>
      </w:r>
      <w:r w:rsidR="002328BB">
        <w:rPr>
          <w:bCs/>
        </w:rPr>
        <w:t xml:space="preserve"> </w:t>
      </w:r>
      <w:r w:rsidR="00C25DA7" w:rsidRPr="00C63D2D">
        <w:rPr>
          <w:bCs/>
        </w:rPr>
        <w:t>при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этом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 w:rsidRPr="002328BB">
        <w:rPr>
          <w:bCs/>
          <w:lang w:val="ru-RU"/>
        </w:rPr>
        <w:t xml:space="preserve"> </w:t>
      </w:r>
      <w:r w:rsidR="00C25DA7" w:rsidRPr="00C63D2D">
        <w:rPr>
          <w:bCs/>
        </w:rPr>
        <w:t>ЭТП</w:t>
      </w:r>
      <w:r w:rsidR="002328BB">
        <w:t xml:space="preserve"> </w:t>
      </w:r>
      <w:r w:rsidR="00C25DA7" w:rsidRPr="00C63D2D">
        <w:rPr>
          <w:bCs/>
        </w:rPr>
        <w:t>архивов,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разделенных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несколько</w:t>
      </w:r>
      <w:r w:rsidR="002328BB">
        <w:rPr>
          <w:bCs/>
        </w:rPr>
        <w:t xml:space="preserve"> </w:t>
      </w:r>
      <w:r w:rsidR="00C25DA7" w:rsidRPr="00C63D2D">
        <w:rPr>
          <w:bCs/>
        </w:rPr>
        <w:t>частей</w:t>
      </w:r>
      <w:r w:rsidR="00C25DA7" w:rsidRPr="00C63D2D">
        <w:t>,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открытие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каждой</w:t>
      </w:r>
      <w:r w:rsidR="002328BB">
        <w:rPr>
          <w:bCs/>
        </w:rPr>
        <w:t xml:space="preserve"> </w:t>
      </w:r>
      <w:r w:rsidR="00C25DA7" w:rsidRPr="00C63D2D">
        <w:rPr>
          <w:bCs/>
        </w:rPr>
        <w:t>из</w:t>
      </w:r>
      <w:r w:rsidR="002328BB">
        <w:rPr>
          <w:bCs/>
        </w:rPr>
        <w:t xml:space="preserve"> </w:t>
      </w:r>
      <w:r w:rsidR="00C25DA7" w:rsidRPr="00C63D2D">
        <w:rPr>
          <w:bCs/>
        </w:rPr>
        <w:t>которых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по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отдельности</w:t>
      </w:r>
      <w:r w:rsidR="002328BB">
        <w:rPr>
          <w:bCs/>
        </w:rPr>
        <w:t xml:space="preserve"> </w:t>
      </w:r>
      <w:r w:rsidR="00C25DA7" w:rsidRPr="00C63D2D">
        <w:rPr>
          <w:bCs/>
        </w:rPr>
        <w:t>невозможно,</w:t>
      </w:r>
      <w:r w:rsidR="002328BB">
        <w:rPr>
          <w:bCs/>
        </w:rPr>
        <w:t xml:space="preserve"> </w:t>
      </w:r>
      <w:r w:rsidR="00C25DA7" w:rsidRPr="00C63D2D">
        <w:rPr>
          <w:bCs/>
        </w:rPr>
        <w:t>не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допускается.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0" w:name="_Ref317252532"/>
      <w:r w:rsidRPr="00C63D2D">
        <w:t>Не</w:t>
      </w:r>
      <w:r w:rsidR="002328BB">
        <w:t xml:space="preserve"> </w:t>
      </w:r>
      <w:r w:rsidRPr="00C63D2D">
        <w:t>позднее,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="00100E1C" w:rsidRPr="00C63D2D">
        <w:t>2</w:t>
      </w:r>
      <w:r w:rsidR="002328BB">
        <w:t xml:space="preserve"> </w:t>
      </w:r>
      <w:r w:rsidRPr="00C63D2D">
        <w:t>(</w:t>
      </w:r>
      <w:r w:rsidR="00100E1C" w:rsidRPr="00C63D2D">
        <w:t>два</w:t>
      </w:r>
      <w:r w:rsidRPr="00C63D2D">
        <w:t>)</w:t>
      </w:r>
      <w:r w:rsidR="002328BB">
        <w:t xml:space="preserve"> </w:t>
      </w:r>
      <w:r w:rsidR="00100E1C" w:rsidRPr="00C63D2D">
        <w:t>рабочих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направить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Pr="00C63D2D">
        <w:t>запрос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разъяснении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работы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письменном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(на</w:t>
      </w:r>
      <w:r w:rsidR="002328BB">
        <w:t xml:space="preserve"> </w:t>
      </w:r>
      <w:r w:rsidRPr="00C63D2D">
        <w:t>бланке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Pr="00C63D2D">
        <w:t>участника)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контактным</w:t>
      </w:r>
      <w:r w:rsidR="002328BB">
        <w:t xml:space="preserve"> </w:t>
      </w:r>
      <w:r w:rsidRPr="00C63D2D">
        <w:t>реквизитам</w:t>
      </w:r>
      <w:r w:rsidR="002328BB">
        <w:t xml:space="preserve"> </w:t>
      </w:r>
      <w:r w:rsidRPr="00C63D2D">
        <w:t>организатора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соответствующего</w:t>
      </w:r>
      <w:r w:rsidR="002328BB">
        <w:t xml:space="preserve"> </w:t>
      </w:r>
      <w:r w:rsidRPr="00C63D2D">
        <w:t>вида</w:t>
      </w:r>
      <w:r w:rsidR="002328BB">
        <w:t xml:space="preserve"> </w:t>
      </w:r>
      <w:r w:rsidRPr="00C63D2D">
        <w:t>корреспонденции,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_Ref317250471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66022F">
        <w:rPr>
          <w:u w:val="single"/>
        </w:rPr>
        <w:t>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_Ref317249938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bookmarkEnd w:id="20"/>
    </w:p>
    <w:p w:rsidR="0001108C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получения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сделанного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определенном</w:t>
      </w:r>
      <w:r w:rsidR="002328BB">
        <w:t xml:space="preserve"> </w:t>
      </w:r>
      <w:r w:rsidRPr="002328BB">
        <w:rPr>
          <w:u w:val="single"/>
        </w:rPr>
        <w:t>пунктом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_Ref317252532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66022F">
        <w:rPr>
          <w:u w:val="single"/>
        </w:rPr>
        <w:t>3.11</w:t>
      </w:r>
      <w:r w:rsidRPr="002328BB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соответствующий</w:t>
      </w:r>
      <w:r w:rsidR="002328BB">
        <w:t xml:space="preserve"> </w:t>
      </w:r>
      <w:r w:rsidRPr="00C63D2D">
        <w:t>ответ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предмета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без</w:t>
      </w:r>
      <w:r w:rsidR="002328BB">
        <w:t xml:space="preserve"> </w:t>
      </w:r>
      <w:r w:rsidRPr="00C63D2D">
        <w:t>ссылки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которого</w:t>
      </w:r>
      <w:r w:rsidR="002328BB">
        <w:t xml:space="preserve"> </w:t>
      </w:r>
      <w:r w:rsidRPr="00C63D2D">
        <w:t>поступил</w:t>
      </w:r>
      <w:r w:rsidR="002328BB">
        <w:t xml:space="preserve"> </w:t>
      </w:r>
      <w:r w:rsidRPr="00C63D2D">
        <w:t>запрос.</w:t>
      </w:r>
      <w:r w:rsidR="002328BB">
        <w:t xml:space="preserve"> </w:t>
      </w:r>
      <w:r w:rsidR="00100E1C" w:rsidRPr="00C63D2D">
        <w:t>Если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на</w:t>
      </w:r>
      <w:r w:rsidR="002328BB">
        <w:t xml:space="preserve"> </w:t>
      </w:r>
      <w:r w:rsidR="00100E1C" w:rsidRPr="00C63D2D">
        <w:t>указанный</w:t>
      </w:r>
      <w:r w:rsidR="002328BB">
        <w:t xml:space="preserve"> </w:t>
      </w:r>
      <w:r w:rsidR="00100E1C" w:rsidRPr="00C63D2D">
        <w:t>запрос</w:t>
      </w:r>
      <w:r w:rsidR="002328BB">
        <w:t xml:space="preserve"> </w:t>
      </w:r>
      <w:r w:rsidR="00100E1C" w:rsidRPr="00C63D2D">
        <w:t>требует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заказчика,</w:t>
      </w:r>
      <w:r w:rsidR="002328BB">
        <w:t xml:space="preserve"> </w:t>
      </w:r>
      <w:r w:rsidR="00100E1C" w:rsidRPr="00C63D2D">
        <w:t>не</w:t>
      </w:r>
      <w:r w:rsidR="002328BB">
        <w:t xml:space="preserve"> </w:t>
      </w:r>
      <w:r w:rsidR="00100E1C" w:rsidRPr="00C63D2D">
        <w:t>являющего</w:t>
      </w:r>
      <w:r w:rsidR="002328BB">
        <w:t xml:space="preserve"> </w:t>
      </w:r>
      <w:r w:rsidR="00100E1C" w:rsidRPr="00C63D2D">
        <w:t>организатором,</w:t>
      </w:r>
      <w:r w:rsidR="002328BB">
        <w:t xml:space="preserve"> </w:t>
      </w:r>
      <w:r w:rsidR="00100E1C" w:rsidRPr="00C63D2D">
        <w:t>то</w:t>
      </w:r>
      <w:r w:rsidR="002328BB">
        <w:t xml:space="preserve"> </w:t>
      </w:r>
      <w:r w:rsidR="00100E1C" w:rsidRPr="00C63D2D">
        <w:t>такой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размещается</w:t>
      </w:r>
      <w:r w:rsidR="002328BB">
        <w:t xml:space="preserve"> </w:t>
      </w:r>
      <w:r w:rsidR="00100E1C" w:rsidRPr="00C63D2D">
        <w:t>в</w:t>
      </w:r>
      <w:r w:rsidR="002328BB">
        <w:t xml:space="preserve"> </w:t>
      </w:r>
      <w:r w:rsidR="00100E1C" w:rsidRPr="00C63D2D">
        <w:t>течение</w:t>
      </w:r>
      <w:r w:rsidR="002328BB">
        <w:t xml:space="preserve"> </w:t>
      </w:r>
      <w:r w:rsidR="00100E1C" w:rsidRPr="00C63D2D">
        <w:t>1</w:t>
      </w:r>
      <w:r w:rsidR="002328BB">
        <w:t xml:space="preserve"> </w:t>
      </w:r>
      <w:r w:rsidR="00100E1C" w:rsidRPr="00C63D2D">
        <w:t>(одного)</w:t>
      </w:r>
      <w:r w:rsidR="002328BB">
        <w:t xml:space="preserve"> </w:t>
      </w:r>
      <w:r w:rsidR="00100E1C" w:rsidRPr="00C63D2D">
        <w:t>рабочего</w:t>
      </w:r>
      <w:r w:rsidR="002328BB">
        <w:t xml:space="preserve"> </w:t>
      </w:r>
      <w:r w:rsidR="00100E1C" w:rsidRPr="00C63D2D">
        <w:t>дня,</w:t>
      </w:r>
      <w:r w:rsidR="002328BB">
        <w:t xml:space="preserve"> </w:t>
      </w:r>
      <w:r w:rsidR="00100E1C" w:rsidRPr="00C63D2D">
        <w:t>следующего</w:t>
      </w:r>
      <w:r w:rsidR="002328BB">
        <w:t xml:space="preserve"> </w:t>
      </w:r>
      <w:r w:rsidR="00100E1C" w:rsidRPr="00C63D2D">
        <w:t>за</w:t>
      </w:r>
      <w:r w:rsidR="002328BB">
        <w:t xml:space="preserve"> </w:t>
      </w:r>
      <w:r w:rsidR="00100E1C" w:rsidRPr="00C63D2D">
        <w:t>днем</w:t>
      </w:r>
      <w:r w:rsidR="002328BB">
        <w:t xml:space="preserve"> </w:t>
      </w:r>
      <w:r w:rsidR="00100E1C" w:rsidRPr="00C63D2D">
        <w:t>получения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от</w:t>
      </w:r>
      <w:r w:rsidR="002328BB">
        <w:t xml:space="preserve"> </w:t>
      </w:r>
      <w:r w:rsidR="00100E1C" w:rsidRPr="00C63D2D">
        <w:t>заказчика.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35263D"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="00417FC8" w:rsidRPr="00C63D2D">
        <w:t>лица,</w:t>
      </w:r>
      <w:r w:rsidR="002328BB">
        <w:t xml:space="preserve"> </w:t>
      </w:r>
      <w:r w:rsidR="00417FC8" w:rsidRPr="00C63D2D">
        <w:t>утвердившего</w:t>
      </w:r>
      <w:r w:rsidR="002328BB">
        <w:t xml:space="preserve"> </w:t>
      </w:r>
      <w:r w:rsidR="00417FC8" w:rsidRPr="00C63D2D">
        <w:t>документацию</w:t>
      </w:r>
      <w:r w:rsidR="002328BB">
        <w:t xml:space="preserve"> </w:t>
      </w:r>
      <w:r w:rsidR="00417FC8" w:rsidRPr="00C63D2D">
        <w:t>по</w:t>
      </w:r>
      <w:r w:rsidR="002328BB">
        <w:t xml:space="preserve"> </w:t>
      </w:r>
      <w:r w:rsidR="00417FC8" w:rsidRPr="00C63D2D">
        <w:t>запросу</w:t>
      </w:r>
      <w:r w:rsidR="002328BB">
        <w:t xml:space="preserve"> </w:t>
      </w:r>
      <w:r w:rsidR="00417FC8" w:rsidRPr="00C63D2D">
        <w:t>цен,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внесении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изменений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извещение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проведении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</w:t>
      </w:r>
      <w:r w:rsidR="00417FC8" w:rsidRPr="00C63D2D">
        <w:rPr>
          <w:bCs/>
          <w:iCs/>
        </w:rPr>
        <w:t>ли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документацию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запросу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не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позднее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чем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2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(два)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рабочих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дня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окончания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срока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подачи</w:t>
      </w:r>
      <w:r w:rsidR="002328BB">
        <w:rPr>
          <w:bCs/>
          <w:iCs/>
        </w:rPr>
        <w:t xml:space="preserve"> </w:t>
      </w:r>
      <w:r w:rsidRPr="002328BB">
        <w:rPr>
          <w:bCs/>
          <w:iCs/>
        </w:rPr>
        <w:t>заявок</w:t>
      </w:r>
      <w:r w:rsidR="002328BB" w:rsidRPr="002328BB">
        <w:rPr>
          <w:bCs/>
          <w:iCs/>
        </w:rPr>
        <w:t xml:space="preserve"> </w:t>
      </w:r>
      <w:r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Pr="002328BB">
        <w:rPr>
          <w:i/>
        </w:rPr>
        <w:t>любого</w:t>
      </w:r>
      <w:r w:rsidR="002328BB" w:rsidRPr="002328BB">
        <w:rPr>
          <w:i/>
        </w:rPr>
        <w:t xml:space="preserve"> </w:t>
      </w:r>
      <w:r w:rsidRPr="002328BB">
        <w:rPr>
          <w:i/>
        </w:rPr>
        <w:t>лота</w:t>
      </w:r>
      <w:r w:rsidR="002328BB" w:rsidRPr="002328BB">
        <w:rPr>
          <w:i/>
        </w:rPr>
        <w:t xml:space="preserve"> </w:t>
      </w:r>
      <w:r w:rsidRPr="002328BB">
        <w:rPr>
          <w:i/>
        </w:rPr>
        <w:t>запроса</w:t>
      </w:r>
      <w:r w:rsidR="002328BB" w:rsidRPr="002328BB">
        <w:rPr>
          <w:i/>
        </w:rPr>
        <w:t xml:space="preserve"> </w:t>
      </w:r>
      <w:r w:rsidRPr="002328BB">
        <w:rPr>
          <w:i/>
        </w:rPr>
        <w:t>цен].</w:t>
      </w:r>
      <w:r w:rsidR="002328BB" w:rsidRPr="002328BB">
        <w:t xml:space="preserve"> </w:t>
      </w:r>
      <w:r w:rsidR="0019046C" w:rsidRPr="002328BB">
        <w:t>При</w:t>
      </w:r>
      <w:r w:rsidR="002328BB" w:rsidRPr="002328BB">
        <w:t xml:space="preserve"> </w:t>
      </w:r>
      <w:r w:rsidR="0019046C" w:rsidRPr="002328BB">
        <w:t>этом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данного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лота]</w:t>
      </w:r>
      <w:r w:rsidR="002328BB" w:rsidRPr="002328BB">
        <w:t xml:space="preserve"> </w:t>
      </w:r>
      <w:r w:rsidR="00417FC8" w:rsidRPr="002328BB">
        <w:t>продлевается</w:t>
      </w:r>
      <w:r w:rsidR="002328BB" w:rsidRPr="002328BB">
        <w:t xml:space="preserve"> </w:t>
      </w:r>
      <w:r w:rsidR="0019046C" w:rsidRPr="002328BB">
        <w:t>так,</w:t>
      </w:r>
      <w:r w:rsidR="002328BB" w:rsidRPr="002328BB">
        <w:t xml:space="preserve"> </w:t>
      </w:r>
      <w:r w:rsidR="0019046C" w:rsidRPr="002328BB">
        <w:t>чтобы</w:t>
      </w:r>
      <w:r w:rsidR="002328BB" w:rsidRPr="002328BB">
        <w:t xml:space="preserve"> </w:t>
      </w:r>
      <w:r w:rsidR="0019046C" w:rsidRPr="002328BB">
        <w:t>со</w:t>
      </w:r>
      <w:r w:rsidR="002328BB" w:rsidRPr="002328BB">
        <w:t xml:space="preserve"> </w:t>
      </w:r>
      <w:r w:rsidR="0019046C" w:rsidRPr="002328BB">
        <w:t>дня</w:t>
      </w:r>
      <w:r w:rsidR="002328BB" w:rsidRPr="002328BB">
        <w:t xml:space="preserve"> </w:t>
      </w:r>
      <w:r w:rsidR="0019046C" w:rsidRPr="002328BB">
        <w:t>размещения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официальном</w:t>
      </w:r>
      <w:r w:rsidR="002328BB" w:rsidRPr="002328BB">
        <w:t xml:space="preserve"> </w:t>
      </w:r>
      <w:r w:rsidR="0019046C" w:rsidRPr="002328BB">
        <w:t>сайте</w:t>
      </w:r>
      <w:r w:rsidR="002328BB" w:rsidRPr="002328BB">
        <w:t xml:space="preserve"> </w:t>
      </w:r>
      <w:r w:rsidR="0019046C" w:rsidRPr="002328BB">
        <w:t>и</w:t>
      </w:r>
      <w:r w:rsidR="002328BB" w:rsidRPr="002328BB">
        <w:t xml:space="preserve"> </w:t>
      </w:r>
      <w:r w:rsidR="0019046C" w:rsidRPr="002328BB">
        <w:t>ЭТП</w:t>
      </w:r>
      <w:r w:rsidR="002328BB" w:rsidRPr="002328BB">
        <w:t xml:space="preserve"> </w:t>
      </w:r>
      <w:r w:rsidR="0019046C" w:rsidRPr="002328BB">
        <w:t>внесенных</w:t>
      </w:r>
      <w:r w:rsidR="002328BB" w:rsidRPr="002328BB">
        <w:t xml:space="preserve"> </w:t>
      </w:r>
      <w:r w:rsidR="0019046C" w:rsidRPr="002328BB">
        <w:t>изменений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rPr>
          <w:bCs/>
          <w:iCs/>
        </w:rPr>
        <w:t>извещение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о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проведении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запроса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цен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и</w:t>
      </w:r>
      <w:r w:rsidR="002328BB" w:rsidRPr="002328BB">
        <w:rPr>
          <w:bCs/>
          <w:iCs/>
        </w:rPr>
        <w:t xml:space="preserve"> </w:t>
      </w:r>
      <w:r w:rsidR="0019046C" w:rsidRPr="002328BB">
        <w:t>документацию</w:t>
      </w:r>
      <w:r w:rsidR="002328BB" w:rsidRPr="002328BB">
        <w:t xml:space="preserve"> </w:t>
      </w:r>
      <w:r w:rsidR="0019046C" w:rsidRPr="002328BB">
        <w:t>по</w:t>
      </w:r>
      <w:r w:rsidR="002328BB" w:rsidRPr="002328BB">
        <w:t xml:space="preserve"> </w:t>
      </w:r>
      <w:r w:rsidR="0019046C" w:rsidRPr="002328BB">
        <w:t>запросу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t>до</w:t>
      </w:r>
      <w:r w:rsidR="002328BB" w:rsidRPr="002328BB">
        <w:t xml:space="preserve"> </w:t>
      </w:r>
      <w:r w:rsidR="0019046C" w:rsidRPr="002328BB">
        <w:t>даты</w:t>
      </w:r>
      <w:r w:rsidR="002328BB" w:rsidRPr="002328BB">
        <w:t xml:space="preserve"> </w:t>
      </w:r>
      <w:r w:rsidR="0019046C" w:rsidRPr="002328BB">
        <w:t>окончания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лоту]</w:t>
      </w:r>
      <w:r w:rsidR="002328BB" w:rsidRPr="002328BB">
        <w:t xml:space="preserve"> </w:t>
      </w:r>
      <w:r w:rsidR="0019046C" w:rsidRPr="002328BB">
        <w:t>такой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составлял</w:t>
      </w:r>
      <w:r w:rsidR="002328BB" w:rsidRPr="002328BB">
        <w:t xml:space="preserve"> </w:t>
      </w:r>
      <w:r w:rsidR="0019046C" w:rsidRPr="002328BB">
        <w:t>не</w:t>
      </w:r>
      <w:r w:rsidR="002328BB" w:rsidRPr="002328BB">
        <w:t xml:space="preserve"> </w:t>
      </w:r>
      <w:r w:rsidR="0019046C" w:rsidRPr="002328BB">
        <w:t>менее</w:t>
      </w:r>
      <w:r w:rsidR="002328BB" w:rsidRPr="002328BB">
        <w:t xml:space="preserve"> </w:t>
      </w:r>
      <w:r w:rsidR="0019046C" w:rsidRPr="002328BB">
        <w:t>2</w:t>
      </w:r>
      <w:r w:rsidR="002328BB" w:rsidRPr="002328BB">
        <w:t xml:space="preserve"> </w:t>
      </w:r>
      <w:r w:rsidR="0019046C" w:rsidRPr="002328BB">
        <w:t>(двух)</w:t>
      </w:r>
      <w:r w:rsidR="002328BB" w:rsidRPr="002328BB">
        <w:t xml:space="preserve"> </w:t>
      </w:r>
      <w:r w:rsidR="0019046C" w:rsidRPr="002328BB">
        <w:t>раб</w:t>
      </w:r>
      <w:r w:rsidR="0019046C" w:rsidRPr="00C63D2D">
        <w:t>очих</w:t>
      </w:r>
      <w:r w:rsidR="002328BB">
        <w:t xml:space="preserve"> </w:t>
      </w:r>
      <w:r w:rsidR="0019046C" w:rsidRPr="00C63D2D">
        <w:t>дней,</w:t>
      </w:r>
      <w:r w:rsidR="002328BB">
        <w:t xml:space="preserve"> </w:t>
      </w:r>
      <w:r w:rsidR="0019046C" w:rsidRPr="00C63D2D">
        <w:t>а</w:t>
      </w:r>
      <w:r w:rsidR="002328BB">
        <w:t xml:space="preserve"> </w:t>
      </w:r>
      <w:r w:rsidR="0019046C" w:rsidRPr="00C63D2D">
        <w:t>в</w:t>
      </w:r>
      <w:r w:rsidR="002328BB">
        <w:t xml:space="preserve"> </w:t>
      </w:r>
      <w:r w:rsidR="0019046C" w:rsidRPr="00C63D2D">
        <w:t>случае</w:t>
      </w:r>
      <w:r w:rsidR="002328BB">
        <w:t xml:space="preserve"> </w:t>
      </w:r>
      <w:r w:rsidR="0019046C" w:rsidRPr="00C63D2D">
        <w:t>изменения</w:t>
      </w:r>
      <w:r w:rsidR="002328BB">
        <w:t xml:space="preserve"> </w:t>
      </w:r>
      <w:r w:rsidR="0019046C" w:rsidRPr="00C63D2D">
        <w:t>предмета</w:t>
      </w:r>
      <w:r w:rsidR="002328BB">
        <w:t xml:space="preserve"> </w:t>
      </w:r>
      <w:r w:rsidR="0019046C" w:rsidRPr="00C63D2D">
        <w:t>запроса</w:t>
      </w:r>
      <w:r w:rsidR="002328BB">
        <w:t xml:space="preserve"> </w:t>
      </w:r>
      <w:r w:rsidR="0019046C" w:rsidRPr="00C63D2D">
        <w:t>цен</w:t>
      </w:r>
      <w:r w:rsidR="002328BB">
        <w:t xml:space="preserve"> </w:t>
      </w:r>
      <w:r w:rsidR="0019046C" w:rsidRPr="00C63D2D">
        <w:t>—</w:t>
      </w:r>
      <w:r w:rsidR="002328BB">
        <w:t xml:space="preserve"> </w:t>
      </w:r>
      <w:r w:rsidR="0019046C" w:rsidRPr="00C63D2D">
        <w:t>5</w:t>
      </w:r>
      <w:r w:rsidR="002328BB">
        <w:t xml:space="preserve"> </w:t>
      </w:r>
      <w:r w:rsidR="0019046C" w:rsidRPr="00C63D2D">
        <w:t>(пять)</w:t>
      </w:r>
      <w:r w:rsidR="002328BB">
        <w:t xml:space="preserve"> </w:t>
      </w:r>
      <w:r w:rsidR="0019046C" w:rsidRPr="00C63D2D">
        <w:t>календарных</w:t>
      </w:r>
      <w:r w:rsidR="002328BB">
        <w:t xml:space="preserve"> </w:t>
      </w:r>
      <w:r w:rsidR="0019046C" w:rsidRPr="00C63D2D">
        <w:t>дней.</w:t>
      </w:r>
    </w:p>
    <w:p w:rsidR="0019046C" w:rsidRPr="00C63D2D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момент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продлить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приема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необходимости,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последующих</w:t>
      </w:r>
      <w:r w:rsidR="002328BB">
        <w:t xml:space="preserve"> </w:t>
      </w:r>
      <w:r w:rsidRPr="00C63D2D">
        <w:t>процедур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информацию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ЭТП.</w:t>
      </w:r>
    </w:p>
    <w:p w:rsidR="0019046C" w:rsidRPr="00362803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1" w:name="_Ref352662628"/>
      <w:r w:rsidRPr="00C63D2D">
        <w:t>Если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[в</w:t>
      </w:r>
      <w:r w:rsidR="002328BB" w:rsidRPr="00362803">
        <w:rPr>
          <w:i/>
        </w:rPr>
        <w:t xml:space="preserve"> </w:t>
      </w:r>
      <w:r w:rsidRPr="00362803">
        <w:rPr>
          <w:i/>
        </w:rPr>
        <w:t>отношении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данного</w:t>
      </w:r>
      <w:r w:rsidR="002328BB" w:rsidRPr="00362803">
        <w:rPr>
          <w:i/>
        </w:rPr>
        <w:t xml:space="preserve"> </w:t>
      </w:r>
      <w:r w:rsidRPr="00362803">
        <w:rPr>
          <w:i/>
        </w:rPr>
        <w:t>лота]</w:t>
      </w:r>
      <w:r w:rsidR="002328BB" w:rsidRPr="00362803">
        <w:t xml:space="preserve"> </w:t>
      </w:r>
      <w:r w:rsidRPr="00362803">
        <w:t>поступило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двух</w:t>
      </w:r>
      <w:r w:rsidR="002328BB" w:rsidRPr="00362803">
        <w:t xml:space="preserve"> </w:t>
      </w:r>
      <w:r w:rsidRPr="00362803">
        <w:t>заявок,</w:t>
      </w:r>
      <w:r w:rsidR="002328BB" w:rsidRPr="00362803">
        <w:t xml:space="preserve"> </w:t>
      </w:r>
      <w:r w:rsidRPr="00362803">
        <w:t>организатор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</w:t>
      </w:r>
      <w:r w:rsidR="002328BB" w:rsidRPr="00362803">
        <w:t xml:space="preserve"> </w:t>
      </w:r>
      <w:r w:rsidRPr="00362803">
        <w:t>вправе</w:t>
      </w:r>
      <w:r w:rsidR="002328BB" w:rsidRPr="00362803">
        <w:t xml:space="preserve"> </w:t>
      </w:r>
      <w:r w:rsidRPr="00362803">
        <w:t>продлить</w:t>
      </w:r>
      <w:r w:rsidR="002328BB" w:rsidRPr="00362803">
        <w:t xml:space="preserve"> </w:t>
      </w:r>
      <w:r w:rsidRPr="00362803">
        <w:t>срок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Pr="00362803">
        <w:t>,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чем</w:t>
      </w:r>
      <w:r w:rsidR="002328BB" w:rsidRPr="00362803">
        <w:t xml:space="preserve"> </w:t>
      </w:r>
      <w:r w:rsidRPr="00362803">
        <w:t>делается</w:t>
      </w:r>
      <w:r w:rsidR="002328BB" w:rsidRPr="00362803">
        <w:t xml:space="preserve"> </w:t>
      </w:r>
      <w:r w:rsidRPr="00362803">
        <w:t>соответствующее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том</w:t>
      </w:r>
      <w:r w:rsidR="002328BB" w:rsidRPr="00362803">
        <w:t xml:space="preserve"> </w:t>
      </w:r>
      <w:r w:rsidRPr="00362803">
        <w:t>же</w:t>
      </w:r>
      <w:r w:rsidR="002328BB" w:rsidRPr="00362803">
        <w:t xml:space="preserve"> </w:t>
      </w:r>
      <w:r w:rsidRPr="00362803">
        <w:t>порядке,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каком</w:t>
      </w:r>
      <w:r w:rsidR="002328BB" w:rsidRPr="00362803">
        <w:t xml:space="preserve"> </w:t>
      </w:r>
      <w:r w:rsidRPr="00362803">
        <w:t>делалось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проведении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цен.</w:t>
      </w:r>
      <w:r w:rsidR="002328BB" w:rsidRPr="00362803">
        <w:t xml:space="preserve"> </w:t>
      </w:r>
      <w:r w:rsidRPr="00362803">
        <w:t>Продолжительность</w:t>
      </w:r>
      <w:r w:rsidR="002328BB" w:rsidRPr="00362803">
        <w:t xml:space="preserve"> </w:t>
      </w:r>
      <w:r w:rsidRPr="00362803">
        <w:t>нового</w:t>
      </w:r>
      <w:r w:rsidR="002328BB" w:rsidRPr="00362803">
        <w:t xml:space="preserve"> </w:t>
      </w:r>
      <w:r w:rsidRPr="00362803">
        <w:t>срока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="002328BB" w:rsidRPr="00362803">
        <w:rPr>
          <w:i/>
        </w:rPr>
        <w:t xml:space="preserve"> </w:t>
      </w:r>
      <w:r w:rsidRPr="00362803">
        <w:t>должна</w:t>
      </w:r>
      <w:r w:rsidR="002328BB" w:rsidRPr="00362803">
        <w:t xml:space="preserve"> </w:t>
      </w:r>
      <w:r w:rsidRPr="00362803">
        <w:t>быть</w:t>
      </w:r>
      <w:r w:rsidR="002328BB" w:rsidRPr="00362803">
        <w:t xml:space="preserve"> </w:t>
      </w:r>
      <w:r w:rsidRPr="00362803">
        <w:t>не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4</w:t>
      </w:r>
      <w:r w:rsidR="002328BB" w:rsidRPr="00362803">
        <w:t xml:space="preserve"> </w:t>
      </w:r>
      <w:r w:rsidRPr="00362803">
        <w:t>(четырех)</w:t>
      </w:r>
      <w:r w:rsidR="002328BB" w:rsidRPr="00362803">
        <w:t xml:space="preserve"> </w:t>
      </w:r>
      <w:r w:rsidRPr="00362803">
        <w:t>рабочих</w:t>
      </w:r>
      <w:r w:rsidR="002328BB" w:rsidRPr="00362803">
        <w:t xml:space="preserve"> </w:t>
      </w:r>
      <w:r w:rsidRPr="00362803">
        <w:t>дней</w:t>
      </w:r>
      <w:r w:rsidR="002328BB" w:rsidRPr="00362803">
        <w:t xml:space="preserve"> </w:t>
      </w:r>
      <w:r w:rsidRPr="00362803">
        <w:t>со</w:t>
      </w:r>
      <w:r w:rsidR="002328BB" w:rsidRPr="00362803">
        <w:t xml:space="preserve"> </w:t>
      </w:r>
      <w:r w:rsidRPr="00362803">
        <w:t>дня,</w:t>
      </w:r>
      <w:r w:rsidR="002328BB" w:rsidRPr="00362803">
        <w:t xml:space="preserve"> </w:t>
      </w:r>
      <w:r w:rsidRPr="00362803">
        <w:t>следующего</w:t>
      </w:r>
      <w:r w:rsidR="002328BB" w:rsidRPr="00362803">
        <w:t xml:space="preserve"> </w:t>
      </w:r>
      <w:r w:rsidRPr="00362803">
        <w:t>за</w:t>
      </w:r>
      <w:r w:rsidR="002328BB" w:rsidRPr="00362803">
        <w:t xml:space="preserve"> </w:t>
      </w:r>
      <w:r w:rsidRPr="00362803">
        <w:t>извещением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продлении</w:t>
      </w:r>
      <w:r w:rsidR="002328BB" w:rsidRPr="00362803">
        <w:t xml:space="preserve"> </w:t>
      </w:r>
      <w:r w:rsidRPr="00362803">
        <w:t>срока.</w:t>
      </w:r>
      <w:bookmarkEnd w:id="21"/>
    </w:p>
    <w:p w:rsidR="00C87330" w:rsidRPr="00C63D2D" w:rsidRDefault="006C3DE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(двух)</w:t>
      </w:r>
      <w:r w:rsidR="002328BB">
        <w:t xml:space="preserve"> </w:t>
      </w:r>
      <w:r w:rsidRPr="00C63D2D">
        <w:t>часов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извещением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_Ref317250778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66022F">
        <w:rPr>
          <w:u w:val="single"/>
        </w:rPr>
        <w:t>16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раздела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_Ref317253837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«Информационная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карта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запроса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цен»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продлил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_Ref352662628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66022F">
        <w:rPr>
          <w:u w:val="single"/>
        </w:rPr>
        <w:t>3.15</w:t>
      </w:r>
      <w:r w:rsidRPr="00DC666F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автоматически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помощью</w:t>
      </w:r>
      <w:r w:rsidR="002328BB">
        <w:t xml:space="preserve"> </w:t>
      </w:r>
      <w:r w:rsidRPr="00C63D2D">
        <w:t>программно-аппаратных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производит</w:t>
      </w:r>
      <w:r w:rsidR="002328BB">
        <w:t xml:space="preserve"> </w:t>
      </w:r>
      <w:r w:rsidRPr="00C63D2D">
        <w:t>продление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Pr="00DC666F">
        <w:rPr>
          <w:i/>
        </w:rPr>
        <w:t>каждого</w:t>
      </w:r>
      <w:r w:rsidR="002328BB" w:rsidRPr="00DC666F">
        <w:rPr>
          <w:i/>
        </w:rPr>
        <w:t xml:space="preserve"> </w:t>
      </w:r>
      <w:r w:rsidRPr="00DC666F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на</w:t>
      </w:r>
      <w:r w:rsidR="002328BB">
        <w:t xml:space="preserve"> </w:t>
      </w:r>
      <w:r w:rsidRPr="00C63D2D">
        <w:t>4</w:t>
      </w:r>
      <w:r w:rsidR="002328BB">
        <w:t xml:space="preserve"> </w:t>
      </w:r>
      <w:r w:rsidRPr="00C63D2D">
        <w:t>(четыре)</w:t>
      </w:r>
      <w:r w:rsidR="002328BB">
        <w:t xml:space="preserve"> </w:t>
      </w:r>
      <w:r w:rsidRPr="00C63D2D">
        <w:t>рабочих</w:t>
      </w:r>
      <w:r w:rsidR="002328BB">
        <w:t xml:space="preserve"> </w:t>
      </w:r>
      <w:r w:rsidRPr="00C63D2D">
        <w:t>дня</w:t>
      </w:r>
      <w:r w:rsidR="00C62F44" w:rsidRPr="00C63D2D">
        <w:t>.</w:t>
      </w:r>
    </w:p>
    <w:p w:rsidR="008240C6" w:rsidRPr="00C63D2D" w:rsidRDefault="008240C6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2" w:name="_Toc317269894"/>
      <w:bookmarkStart w:id="23" w:name="_Toc317269975"/>
      <w:bookmarkStart w:id="24" w:name="_Toc317269900"/>
      <w:bookmarkStart w:id="25" w:name="_Toc317269981"/>
      <w:bookmarkStart w:id="26" w:name="_Toc317269901"/>
      <w:bookmarkStart w:id="27" w:name="_Toc317269982"/>
      <w:bookmarkStart w:id="28" w:name="_Toc317269902"/>
      <w:bookmarkStart w:id="29" w:name="_Toc317269983"/>
      <w:bookmarkStart w:id="30" w:name="_Toc317269903"/>
      <w:bookmarkStart w:id="31" w:name="_Toc317269984"/>
      <w:bookmarkStart w:id="32" w:name="_Toc317269904"/>
      <w:bookmarkStart w:id="33" w:name="_Toc317269985"/>
      <w:bookmarkStart w:id="34" w:name="_Toc317269907"/>
      <w:bookmarkStart w:id="35" w:name="_Toc317269988"/>
      <w:bookmarkStart w:id="36" w:name="_Toc317269909"/>
      <w:bookmarkStart w:id="37" w:name="_Toc317269990"/>
      <w:bookmarkStart w:id="38" w:name="_Ref317251555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lastRenderedPageBreak/>
        <w:t>решению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комиссии</w:t>
      </w:r>
      <w:r w:rsidRPr="00C63D2D">
        <w:t>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="00AC7F3B" w:rsidRPr="00C63D2D">
        <w:t>запросить</w:t>
      </w:r>
      <w:r w:rsidR="002328BB">
        <w:t xml:space="preserve"> </w:t>
      </w:r>
      <w:r w:rsidR="00AC7F3B" w:rsidRPr="00C63D2D">
        <w:t>уточнение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следующем</w:t>
      </w:r>
      <w:r w:rsidR="002328BB">
        <w:t xml:space="preserve"> </w:t>
      </w:r>
      <w:r w:rsidRPr="00C63D2D">
        <w:t>порядке:</w:t>
      </w:r>
      <w:bookmarkEnd w:id="38"/>
    </w:p>
    <w:p w:rsidR="008240C6" w:rsidRPr="00C63D2D" w:rsidRDefault="00F3540C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bookmarkStart w:id="39" w:name="_Ref352662928"/>
      <w:r w:rsidRPr="00C63D2D">
        <w:t>затребовать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отсутствующие,</w:t>
      </w:r>
      <w:r w:rsidR="002328BB">
        <w:t xml:space="preserve"> </w:t>
      </w:r>
      <w:r w:rsidRPr="00C63D2D">
        <w:t>представленные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полном</w:t>
      </w:r>
      <w:r w:rsidR="002328BB">
        <w:t xml:space="preserve"> </w:t>
      </w:r>
      <w:r w:rsidRPr="00C63D2D">
        <w:t>объеме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нечитаемом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="00E01625" w:rsidRPr="00C63D2D">
        <w:t>подтверждающие</w:t>
      </w:r>
      <w:r w:rsidR="002328BB">
        <w:t xml:space="preserve"> </w:t>
      </w:r>
      <w:r w:rsidR="00E01625" w:rsidRPr="00C63D2D">
        <w:t>полномочия</w:t>
      </w:r>
      <w:r w:rsidR="002328BB">
        <w:t xml:space="preserve"> </w:t>
      </w:r>
      <w:r w:rsidR="00E01625" w:rsidRPr="00C63D2D">
        <w:t>лица</w:t>
      </w:r>
      <w:r w:rsidR="002328BB">
        <w:t xml:space="preserve"> </w:t>
      </w:r>
      <w:r w:rsidR="00E01625" w:rsidRPr="00C63D2D">
        <w:t>на</w:t>
      </w:r>
      <w:r w:rsidR="002328BB">
        <w:t xml:space="preserve"> </w:t>
      </w:r>
      <w:r w:rsidR="00E01625" w:rsidRPr="00C63D2D">
        <w:t>подписание</w:t>
      </w:r>
      <w:r w:rsidR="002328BB">
        <w:t xml:space="preserve"> </w:t>
      </w:r>
      <w:r w:rsidR="00E01625" w:rsidRPr="00C63D2D">
        <w:t>заявки</w:t>
      </w:r>
      <w:r w:rsidR="002328BB">
        <w:t xml:space="preserve"> </w:t>
      </w:r>
      <w:r w:rsidR="00E01625" w:rsidRPr="00C63D2D">
        <w:t>от</w:t>
      </w:r>
      <w:r w:rsidR="002328BB">
        <w:t xml:space="preserve"> </w:t>
      </w:r>
      <w:r w:rsidR="00E01625" w:rsidRPr="00C63D2D">
        <w:t>имени</w:t>
      </w:r>
      <w:r w:rsidR="002328BB">
        <w:t xml:space="preserve"> </w:t>
      </w:r>
      <w:r w:rsidR="00E01625" w:rsidRPr="00C63D2D">
        <w:t>участника</w:t>
      </w:r>
      <w:r w:rsidR="002328BB">
        <w:t xml:space="preserve"> </w:t>
      </w:r>
      <w:r w:rsidR="00E01625" w:rsidRPr="00C63D2D">
        <w:t>запроса</w:t>
      </w:r>
      <w:r w:rsidR="002328BB">
        <w:t xml:space="preserve"> </w:t>
      </w:r>
      <w:r w:rsidR="00E01625" w:rsidRPr="00C63D2D">
        <w:t>цен,</w:t>
      </w:r>
      <w:r w:rsidR="002328BB">
        <w:t xml:space="preserve"> </w:t>
      </w:r>
      <w:r w:rsidR="00E01625" w:rsidRPr="00C63D2D">
        <w:t>учредительные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Pr="00C63D2D">
        <w:t>разрешающие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(лицензии,</w:t>
      </w:r>
      <w:r w:rsidR="002328BB">
        <w:t xml:space="preserve"> </w:t>
      </w:r>
      <w:r w:rsidRPr="00C63D2D">
        <w:t>допуски,</w:t>
      </w:r>
      <w:r w:rsidR="002328BB">
        <w:t xml:space="preserve"> </w:t>
      </w:r>
      <w:r w:rsidRPr="00C63D2D">
        <w:t>членство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саморегулируемых</w:t>
      </w:r>
      <w:r w:rsidR="002328BB">
        <w:t xml:space="preserve"> </w:t>
      </w:r>
      <w:r w:rsidRPr="00C63D2D">
        <w:t>общественных</w:t>
      </w:r>
      <w:r w:rsidR="002328BB">
        <w:t xml:space="preserve"> </w:t>
      </w:r>
      <w:r w:rsidRPr="00C63D2D">
        <w:t>организациях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т.д.),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крупной</w:t>
      </w:r>
      <w:r w:rsidR="002328BB">
        <w:t xml:space="preserve"> </w:t>
      </w:r>
      <w:r w:rsidR="00E01625" w:rsidRPr="00C63D2D">
        <w:t>сделке,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сделке</w:t>
      </w:r>
      <w:r w:rsidR="002328BB">
        <w:t xml:space="preserve"> </w:t>
      </w:r>
      <w:r w:rsidR="00E01625" w:rsidRPr="00C63D2D">
        <w:t>с</w:t>
      </w:r>
      <w:r w:rsidR="002328BB">
        <w:t xml:space="preserve"> </w:t>
      </w:r>
      <w:r w:rsidR="00E01625" w:rsidRPr="00C63D2D">
        <w:t>заинтересованностью,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обладание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необходимыми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финансовыми</w:t>
      </w:r>
      <w:r w:rsidR="002328BB">
        <w:t xml:space="preserve"> </w:t>
      </w:r>
      <w:r w:rsidRPr="00C63D2D">
        <w:t>ресурсами,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изготовителя</w:t>
      </w:r>
      <w:r w:rsidR="002328BB">
        <w:t xml:space="preserve"> </w:t>
      </w:r>
      <w:r w:rsidRPr="00C63D2D">
        <w:t>товара,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предлагать</w:t>
      </w:r>
      <w:r w:rsidR="002328BB">
        <w:t xml:space="preserve"> </w:t>
      </w:r>
      <w:r w:rsidRPr="00C63D2D">
        <w:t>этот</w:t>
      </w:r>
      <w:r w:rsidR="002328BB">
        <w:t xml:space="preserve"> </w:t>
      </w:r>
      <w:r w:rsidRPr="00C63D2D">
        <w:t>товар</w:t>
      </w:r>
      <w:r w:rsidR="00DF5053" w:rsidRPr="00C63D2D">
        <w:t>,</w:t>
      </w:r>
      <w:r w:rsidR="002328BB">
        <w:t xml:space="preserve"> </w:t>
      </w:r>
      <w:r w:rsidR="00DF5053" w:rsidRPr="00C63D2D">
        <w:t>документы,</w:t>
      </w:r>
      <w:r w:rsidR="002328BB">
        <w:t xml:space="preserve"> </w:t>
      </w:r>
      <w:r w:rsidR="00DF5053" w:rsidRPr="00C63D2D">
        <w:t>подтверждающие</w:t>
      </w:r>
      <w:r w:rsidR="002328BB">
        <w:t xml:space="preserve"> </w:t>
      </w:r>
      <w:r w:rsidR="00DF5053" w:rsidRPr="00C63D2D">
        <w:t>соответствие</w:t>
      </w:r>
      <w:r w:rsidR="002328BB">
        <w:t xml:space="preserve"> </w:t>
      </w:r>
      <w:r w:rsidR="00DF5053" w:rsidRPr="00C63D2D">
        <w:t>требованиям,</w:t>
      </w:r>
      <w:r w:rsidR="002328BB">
        <w:t xml:space="preserve"> </w:t>
      </w:r>
      <w:r w:rsidR="00DF5053" w:rsidRPr="00C63D2D">
        <w:t>установленным</w:t>
      </w:r>
      <w:r w:rsidR="002328BB">
        <w:t xml:space="preserve"> </w:t>
      </w:r>
      <w:r w:rsidR="00DF5053" w:rsidRPr="00C63D2D">
        <w:t>на</w:t>
      </w:r>
      <w:r w:rsidR="002328BB">
        <w:t xml:space="preserve"> </w:t>
      </w:r>
      <w:r w:rsidR="00DF5053" w:rsidRPr="00C63D2D">
        <w:t>основании</w:t>
      </w:r>
      <w:r w:rsidR="002328BB">
        <w:t xml:space="preserve"> </w:t>
      </w:r>
      <w:r w:rsidR="00DF5053" w:rsidRPr="00C63D2D">
        <w:t>поручений</w:t>
      </w:r>
      <w:r w:rsidR="002328BB">
        <w:t xml:space="preserve"> </w:t>
      </w:r>
      <w:r w:rsidR="00DF5053" w:rsidRPr="00C63D2D">
        <w:t>Правительства</w:t>
      </w:r>
      <w:r w:rsidR="002328BB">
        <w:t xml:space="preserve"> </w:t>
      </w:r>
      <w:r w:rsidR="00DF5053" w:rsidRPr="00C63D2D">
        <w:t>Российской</w:t>
      </w:r>
      <w:r w:rsidR="002328BB">
        <w:t xml:space="preserve"> </w:t>
      </w:r>
      <w:r w:rsidR="00DF5053" w:rsidRPr="00C63D2D">
        <w:t>Федерации</w:t>
      </w:r>
      <w:r w:rsidR="002328BB">
        <w:t xml:space="preserve"> </w:t>
      </w:r>
      <w:r w:rsidR="00DF5053" w:rsidRPr="00C63D2D">
        <w:t>либо</w:t>
      </w:r>
      <w:r w:rsidR="002328BB">
        <w:t xml:space="preserve"> </w:t>
      </w:r>
      <w:r w:rsidR="00DF5053" w:rsidRPr="00C63D2D">
        <w:t>нормативных</w:t>
      </w:r>
      <w:r w:rsidR="002328BB">
        <w:t xml:space="preserve"> </w:t>
      </w:r>
      <w:r w:rsidR="00DF5053" w:rsidRPr="00C63D2D">
        <w:t>правовых</w:t>
      </w:r>
      <w:r w:rsidR="002328BB">
        <w:t xml:space="preserve"> </w:t>
      </w:r>
      <w:r w:rsidR="00DF5053" w:rsidRPr="00C63D2D">
        <w:t>актов</w:t>
      </w:r>
      <w:r w:rsidR="002328BB">
        <w:t xml:space="preserve"> </w:t>
      </w:r>
      <w:r w:rsidR="00DF5053" w:rsidRPr="00C63D2D">
        <w:t>федеральных</w:t>
      </w:r>
      <w:r w:rsidR="002328BB">
        <w:t xml:space="preserve"> </w:t>
      </w:r>
      <w:r w:rsidR="00DF5053" w:rsidRPr="00C63D2D">
        <w:t>органов</w:t>
      </w:r>
      <w:r w:rsidR="002328BB">
        <w:t xml:space="preserve"> </w:t>
      </w:r>
      <w:r w:rsidR="00DF5053" w:rsidRPr="00C63D2D">
        <w:t>исполнительной</w:t>
      </w:r>
      <w:r w:rsidR="002328BB">
        <w:t xml:space="preserve"> </w:t>
      </w:r>
      <w:r w:rsidR="00DF5053" w:rsidRPr="00C63D2D">
        <w:t>власти</w:t>
      </w:r>
      <w:r w:rsidR="008240C6" w:rsidRPr="00C63D2D">
        <w:t>;</w:t>
      </w:r>
      <w:bookmarkEnd w:id="39"/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C63D2D">
        <w:t>направить</w:t>
      </w:r>
      <w:proofErr w:type="gramEnd"/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выявленных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грамматических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 w:rsidRPr="002328BB">
        <w:t xml:space="preserve"> </w:t>
      </w:r>
      <w:r w:rsidRPr="00C63D2D">
        <w:t>документах,</w:t>
      </w:r>
      <w:r w:rsidR="002328BB">
        <w:t xml:space="preserve"> </w:t>
      </w:r>
      <w:r w:rsidRPr="00C63D2D">
        <w:t>представленных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направлении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исправленных</w:t>
      </w:r>
      <w:r w:rsidR="002328BB">
        <w:t xml:space="preserve"> </w:t>
      </w:r>
      <w:r w:rsidRPr="00C63D2D">
        <w:t>документов.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применяются</w:t>
      </w:r>
      <w:r w:rsidR="002328BB">
        <w:t xml:space="preserve"> </w:t>
      </w:r>
      <w:r w:rsidRPr="00C63D2D">
        <w:t>следующие</w:t>
      </w:r>
      <w:r w:rsidR="002328BB">
        <w:t xml:space="preserve"> </w:t>
      </w:r>
      <w:r w:rsidRPr="00C63D2D">
        <w:t>правила:</w:t>
      </w:r>
    </w:p>
    <w:p w:rsidR="006D246B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proofErr w:type="gramStart"/>
      <w:r w:rsidRPr="00C63D2D">
        <w:t>при</w:t>
      </w:r>
      <w:proofErr w:type="gramEnd"/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словами,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цифрами,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сумма,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словами;</w:t>
      </w:r>
      <w:r w:rsidR="002328BB">
        <w:t xml:space="preserve"> 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proofErr w:type="gramStart"/>
      <w:r w:rsidRPr="00C63D2D">
        <w:t>при</w:t>
      </w:r>
      <w:proofErr w:type="gramEnd"/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получаемой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суммирования</w:t>
      </w:r>
      <w:r w:rsidR="002328BB">
        <w:t xml:space="preserve"> </w:t>
      </w:r>
      <w:r w:rsidRPr="00C63D2D">
        <w:t>итоговых</w:t>
      </w:r>
      <w:r w:rsidR="002328BB">
        <w:t xml:space="preserve"> </w:t>
      </w:r>
      <w:r w:rsidRPr="00C63D2D">
        <w:t>сумм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каждой</w:t>
      </w:r>
      <w:r w:rsidR="002328BB">
        <w:t xml:space="preserve"> </w:t>
      </w:r>
      <w:r w:rsidRPr="00C63D2D">
        <w:t>строке,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итоговая</w:t>
      </w:r>
      <w:r w:rsidR="002328BB">
        <w:t xml:space="preserve"> </w:t>
      </w:r>
      <w:r w:rsidRPr="00C63D2D">
        <w:t>цена,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;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proofErr w:type="gramStart"/>
      <w:r w:rsidRPr="00C63D2D">
        <w:t>при</w:t>
      </w:r>
      <w:proofErr w:type="gramEnd"/>
      <w:r w:rsidR="002328BB">
        <w:t xml:space="preserve"> </w:t>
      </w:r>
      <w:r w:rsidRPr="00C63D2D">
        <w:t>несоответствии</w:t>
      </w:r>
      <w:r w:rsidR="002328BB">
        <w:t xml:space="preserve"> </w:t>
      </w:r>
      <w:r w:rsidRPr="00C63D2D">
        <w:t>итогов</w:t>
      </w:r>
      <w:r w:rsidR="002328BB">
        <w:t xml:space="preserve"> </w:t>
      </w:r>
      <w:r w:rsidRPr="00C63D2D">
        <w:t>умножения</w:t>
      </w:r>
      <w:r w:rsidR="002328BB">
        <w:t xml:space="preserve"> </w:t>
      </w:r>
      <w:r w:rsidRPr="00C63D2D">
        <w:t>единичной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количество</w:t>
      </w:r>
      <w:r w:rsidR="002328BB">
        <w:t xml:space="preserve"> </w:t>
      </w:r>
      <w:r w:rsidRPr="00C63D2D">
        <w:t>исправление</w:t>
      </w:r>
      <w:r w:rsidR="002328BB">
        <w:t xml:space="preserve"> </w:t>
      </w:r>
      <w:r w:rsidRPr="00C63D2D">
        <w:t>арифметической</w:t>
      </w:r>
      <w:r w:rsidR="002328BB">
        <w:t xml:space="preserve"> </w:t>
      </w:r>
      <w:r w:rsidRPr="00C63D2D">
        <w:t>ошибки</w:t>
      </w:r>
      <w:r w:rsidR="002328BB">
        <w:t xml:space="preserve"> </w:t>
      </w:r>
      <w:r w:rsidRPr="00C63D2D">
        <w:t>производится</w:t>
      </w:r>
      <w:r w:rsidR="002328BB">
        <w:t xml:space="preserve"> </w:t>
      </w:r>
      <w:r w:rsidRPr="00C63D2D">
        <w:t>исходя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преимущества</w:t>
      </w:r>
      <w:r w:rsidR="002328BB">
        <w:t xml:space="preserve"> </w:t>
      </w:r>
      <w:r w:rsidRPr="00C63D2D">
        <w:t>общей</w:t>
      </w:r>
      <w:r w:rsidR="002328BB">
        <w:t xml:space="preserve"> </w:t>
      </w:r>
      <w:r w:rsidRPr="00C63D2D">
        <w:t>итоговой</w:t>
      </w:r>
      <w:r w:rsidR="002328BB">
        <w:t xml:space="preserve"> </w:t>
      </w:r>
      <w:r w:rsidRPr="00C63D2D">
        <w:t>цены,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.</w:t>
      </w:r>
    </w:p>
    <w:p w:rsidR="008240C6" w:rsidRPr="00C63D2D" w:rsidRDefault="008240C6" w:rsidP="008E1F83">
      <w:pPr>
        <w:widowControl w:val="0"/>
        <w:autoSpaceDE w:val="0"/>
        <w:autoSpaceDN w:val="0"/>
        <w:adjustRightInd w:val="0"/>
        <w:ind w:firstLine="709"/>
        <w:jc w:val="both"/>
      </w:pPr>
      <w:r w:rsidRPr="00C63D2D">
        <w:t>Исправление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допускается.</w:t>
      </w:r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C63D2D">
        <w:t>направить</w:t>
      </w:r>
      <w:proofErr w:type="gramEnd"/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разъяснению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изменяющие</w:t>
      </w:r>
      <w:r w:rsidR="002328BB">
        <w:t xml:space="preserve"> </w:t>
      </w:r>
      <w:r w:rsidRPr="00C63D2D">
        <w:t>существо</w:t>
      </w:r>
      <w:r w:rsidR="002328BB">
        <w:t xml:space="preserve"> </w:t>
      </w:r>
      <w:r w:rsidRPr="00C63D2D">
        <w:t>заявки</w:t>
      </w:r>
      <w:r w:rsidR="006D246B" w:rsidRPr="00C63D2D">
        <w:t>,</w:t>
      </w:r>
      <w:r w:rsidR="002328BB">
        <w:t xml:space="preserve"> </w:t>
      </w:r>
      <w:r w:rsidR="006D246B" w:rsidRPr="00C63D2D">
        <w:t>включая</w:t>
      </w:r>
      <w:r w:rsidR="002328BB">
        <w:t xml:space="preserve"> </w:t>
      </w:r>
      <w:r w:rsidR="006D246B" w:rsidRPr="00C63D2D">
        <w:t>изменение</w:t>
      </w:r>
      <w:r w:rsidR="002328BB">
        <w:t xml:space="preserve"> </w:t>
      </w:r>
      <w:r w:rsidR="006D246B" w:rsidRPr="00C63D2D">
        <w:t>условий</w:t>
      </w:r>
      <w:r w:rsidR="002328BB">
        <w:t xml:space="preserve"> </w:t>
      </w:r>
      <w:r w:rsidR="006D246B" w:rsidRPr="00C63D2D">
        <w:t>заявки</w:t>
      </w:r>
      <w:r w:rsidR="002328BB">
        <w:t xml:space="preserve"> </w:t>
      </w:r>
      <w:r w:rsidRPr="00C63D2D">
        <w:t>(цены,</w:t>
      </w:r>
      <w:r w:rsidR="002328BB">
        <w:t xml:space="preserve"> </w:t>
      </w:r>
      <w:r w:rsidRPr="00C63D2D">
        <w:t>валюты,</w:t>
      </w:r>
      <w:r w:rsidR="002328BB">
        <w:t xml:space="preserve"> </w:t>
      </w:r>
      <w:r w:rsidRPr="00C63D2D">
        <w:t>сроков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продукции,</w:t>
      </w:r>
      <w:r w:rsidR="002328BB">
        <w:t xml:space="preserve"> </w:t>
      </w:r>
      <w:r w:rsidRPr="00C63D2D">
        <w:t>графика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платежа,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условий).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направляться,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том</w:t>
      </w:r>
      <w:r w:rsidR="002328BB">
        <w:t xml:space="preserve"> </w:t>
      </w:r>
      <w:r w:rsidRPr="00C63D2D">
        <w:t>числе,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техническим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(уточнение</w:t>
      </w:r>
      <w:r w:rsidR="002328BB">
        <w:t xml:space="preserve"> </w:t>
      </w:r>
      <w:r w:rsidRPr="00C63D2D">
        <w:t>перечня</w:t>
      </w:r>
      <w:r w:rsidR="002328BB">
        <w:t xml:space="preserve"> </w:t>
      </w:r>
      <w:r w:rsidRPr="00C63D2D">
        <w:t>предлагаем</w:t>
      </w:r>
      <w:r w:rsidR="005349A9" w:rsidRPr="00C63D2D">
        <w:t>ых</w:t>
      </w:r>
      <w:r w:rsidR="002328BB">
        <w:t xml:space="preserve"> </w:t>
      </w:r>
      <w:r w:rsidR="006D246B" w:rsidRPr="00C63D2D">
        <w:t>товар</w:t>
      </w:r>
      <w:r w:rsidR="005349A9" w:rsidRPr="00C63D2D">
        <w:t>ов</w:t>
      </w:r>
      <w:r w:rsidR="006D246B" w:rsidRPr="00C63D2D">
        <w:t>,</w:t>
      </w:r>
      <w:r w:rsidR="002328BB">
        <w:t xml:space="preserve"> </w:t>
      </w:r>
      <w:r w:rsidR="006D246B" w:rsidRPr="00C63D2D">
        <w:t>работ,</w:t>
      </w:r>
      <w:r w:rsidR="002328BB">
        <w:t xml:space="preserve"> </w:t>
      </w:r>
      <w:r w:rsidR="006D246B" w:rsidRPr="00C63D2D">
        <w:t>услуг</w:t>
      </w:r>
      <w:r w:rsidRPr="00C63D2D">
        <w:t>,</w:t>
      </w:r>
      <w:r w:rsidR="002328BB">
        <w:t xml:space="preserve"> </w:t>
      </w:r>
      <w:r w:rsidR="005349A9" w:rsidRPr="00C63D2D">
        <w:t>их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характеристик,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условий),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уточнения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изменять</w:t>
      </w:r>
      <w:r w:rsidR="002328BB">
        <w:t xml:space="preserve"> </w:t>
      </w:r>
      <w:r w:rsidRPr="00C63D2D">
        <w:t>предмет</w:t>
      </w:r>
      <w:r w:rsidR="002328BB">
        <w:t xml:space="preserve"> </w:t>
      </w:r>
      <w:r w:rsidRPr="00C63D2D">
        <w:t>проводимой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номенклатуру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цену</w:t>
      </w:r>
      <w:r w:rsidR="002328BB">
        <w:t xml:space="preserve"> </w:t>
      </w:r>
      <w:r w:rsidRPr="00C63D2D">
        <w:t>предлагаем</w:t>
      </w:r>
      <w:r w:rsidR="005F0D85" w:rsidRPr="00C63D2D">
        <w:t>ых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5F0D85" w:rsidRPr="00C63D2D">
        <w:t>товаров,</w:t>
      </w:r>
      <w:r w:rsidR="002328BB">
        <w:t xml:space="preserve"> </w:t>
      </w:r>
      <w:r w:rsidR="005F0D85" w:rsidRPr="00C63D2D">
        <w:t>работ,</w:t>
      </w:r>
      <w:r w:rsidR="002328BB">
        <w:t xml:space="preserve"> </w:t>
      </w:r>
      <w:r w:rsidR="005F0D85" w:rsidRPr="00C63D2D">
        <w:t>услуг</w:t>
      </w:r>
      <w:r w:rsidRPr="00C63D2D">
        <w:t>.</w:t>
      </w:r>
      <w:r w:rsidR="002328BB">
        <w:t xml:space="preserve"> </w:t>
      </w:r>
    </w:p>
    <w:p w:rsidR="00E01625" w:rsidRPr="00C63D2D" w:rsidRDefault="00E0162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0" w:name="_Ref317250737"/>
      <w:bookmarkStart w:id="41" w:name="_Ref266805430"/>
      <w:bookmarkStart w:id="42" w:name="_Ref125833092"/>
      <w:bookmarkStart w:id="43" w:name="_Ref297560912"/>
      <w:r w:rsidRPr="00C63D2D">
        <w:t>При</w:t>
      </w:r>
      <w:r w:rsidR="002328BB">
        <w:t xml:space="preserve"> </w:t>
      </w:r>
      <w:r w:rsidRPr="00C63D2D">
        <w:t>уточнении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</w:t>
      </w:r>
      <w:r w:rsidR="002328BB">
        <w:t xml:space="preserve"> </w:t>
      </w:r>
      <w:r w:rsidRPr="00C63D2D">
        <w:t>создание</w:t>
      </w:r>
      <w:r w:rsidR="002328BB">
        <w:t xml:space="preserve"> </w:t>
      </w:r>
      <w:r w:rsidRPr="00C63D2D">
        <w:t>преимущественных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нескольким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bookmarkEnd w:id="40"/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Pr="00DC666F">
        <w:rPr>
          <w:u w:val="single"/>
        </w:rPr>
        <w:t>подпунктом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_Ref352662928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66022F">
        <w:rPr>
          <w:u w:val="single"/>
        </w:rPr>
        <w:t>а)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пункта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_Ref317251555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66022F">
        <w:rPr>
          <w:u w:val="single"/>
        </w:rPr>
        <w:t>3.17</w:t>
      </w:r>
      <w:r w:rsidRPr="00DC666F">
        <w:rPr>
          <w:u w:val="single"/>
        </w:rPr>
        <w:fldChar w:fldCharType="end"/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запрошены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единожды</w:t>
      </w:r>
      <w:r w:rsidR="002328BB">
        <w:t xml:space="preserve"> </w:t>
      </w:r>
      <w:r w:rsidRPr="00C63D2D">
        <w:t>(в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документов),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документов,</w:t>
      </w:r>
      <w:r w:rsidR="002328BB">
        <w:t xml:space="preserve"> </w:t>
      </w:r>
      <w:r w:rsidRPr="00C63D2D">
        <w:t>подтверждающих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основании</w:t>
      </w:r>
      <w:r w:rsidR="002328BB">
        <w:t xml:space="preserve"> </w:t>
      </w:r>
      <w:r w:rsidRPr="00C63D2D">
        <w:t>поручений</w:t>
      </w:r>
      <w:r w:rsidR="002328BB">
        <w:t xml:space="preserve"> </w:t>
      </w:r>
      <w:r w:rsidRPr="00C63D2D">
        <w:t>Правительства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нормативных</w:t>
      </w:r>
      <w:r w:rsidR="002328BB">
        <w:t xml:space="preserve"> </w:t>
      </w:r>
      <w:r w:rsidRPr="00C63D2D">
        <w:t>правовых</w:t>
      </w:r>
      <w:r w:rsidR="002328BB">
        <w:t xml:space="preserve"> </w:t>
      </w:r>
      <w:r w:rsidRPr="00C63D2D">
        <w:t>актов</w:t>
      </w:r>
      <w:r w:rsidR="002328BB">
        <w:t xml:space="preserve"> </w:t>
      </w:r>
      <w:r w:rsidRPr="00C63D2D">
        <w:t>федеральных</w:t>
      </w:r>
      <w:r w:rsidR="002328BB">
        <w:t xml:space="preserve"> </w:t>
      </w:r>
      <w:r w:rsidRPr="00C63D2D">
        <w:t>органов</w:t>
      </w:r>
      <w:r w:rsidR="002328BB">
        <w:t xml:space="preserve"> </w:t>
      </w:r>
      <w:r w:rsidRPr="00C63D2D">
        <w:t>исполнительной</w:t>
      </w:r>
      <w:r w:rsidR="002328BB">
        <w:t xml:space="preserve"> </w:t>
      </w:r>
      <w:r w:rsidRPr="00C63D2D">
        <w:t>власти.</w:t>
      </w:r>
    </w:p>
    <w:p w:rsidR="00C87330" w:rsidRPr="00DC666F" w:rsidRDefault="001B1BB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</w:t>
      </w:r>
      <w:r w:rsidR="002E77A5" w:rsidRPr="00C63D2D">
        <w:t>акупочная</w:t>
      </w:r>
      <w:r w:rsidR="002328BB">
        <w:t xml:space="preserve"> </w:t>
      </w:r>
      <w:r w:rsidR="002E77A5" w:rsidRPr="00DC666F">
        <w:t>комиссия</w:t>
      </w:r>
      <w:r w:rsidR="002328BB" w:rsidRPr="00DC666F">
        <w:t xml:space="preserve"> </w:t>
      </w:r>
      <w:r w:rsidR="002141CC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рассматриваемого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t xml:space="preserve"> </w:t>
      </w:r>
      <w:r w:rsidR="006376EB" w:rsidRPr="00DC666F">
        <w:t>на</w:t>
      </w:r>
      <w:r w:rsidR="002328BB" w:rsidRPr="00DC666F">
        <w:t xml:space="preserve"> </w:t>
      </w:r>
      <w:r w:rsidR="006376EB" w:rsidRPr="00DC666F">
        <w:t>своем</w:t>
      </w:r>
      <w:r w:rsidR="002328BB" w:rsidRPr="00DC666F">
        <w:t xml:space="preserve"> </w:t>
      </w:r>
      <w:r w:rsidR="006376EB" w:rsidRPr="00DC666F">
        <w:t>заседании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6376EB" w:rsidRPr="00DC666F">
        <w:t>отношении</w:t>
      </w:r>
      <w:r w:rsidR="002328BB" w:rsidRPr="00DC666F">
        <w:t xml:space="preserve"> </w:t>
      </w:r>
      <w:r w:rsidR="006376EB" w:rsidRPr="00DC666F">
        <w:t>каждого</w:t>
      </w:r>
      <w:r w:rsidR="002328BB" w:rsidRPr="00DC666F">
        <w:t xml:space="preserve"> </w:t>
      </w:r>
      <w:r w:rsidR="006376EB" w:rsidRPr="00DC666F">
        <w:t>участника</w:t>
      </w:r>
      <w:r w:rsidR="002328BB" w:rsidRPr="00DC666F">
        <w:t xml:space="preserve"> </w:t>
      </w:r>
      <w:r w:rsidR="00466F9E" w:rsidRPr="00DC666F">
        <w:t>запроса</w:t>
      </w:r>
      <w:r w:rsidR="002328BB" w:rsidRPr="00DC666F">
        <w:t xml:space="preserve"> </w:t>
      </w:r>
      <w:r w:rsidR="00466F9E" w:rsidRPr="00DC666F">
        <w:t>цен</w:t>
      </w:r>
      <w:r w:rsidR="002328BB" w:rsidRPr="00DC666F">
        <w:t xml:space="preserve"> </w:t>
      </w:r>
      <w:r w:rsidR="006376EB" w:rsidRPr="00DC666F">
        <w:rPr>
          <w:i/>
        </w:rPr>
        <w:t>[данного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rPr>
          <w:i/>
        </w:rPr>
        <w:t xml:space="preserve"> </w:t>
      </w:r>
      <w:r w:rsidR="006376EB" w:rsidRPr="00DC666F">
        <w:t>принимает</w:t>
      </w:r>
      <w:r w:rsidR="002328BB" w:rsidRPr="00DC666F">
        <w:t xml:space="preserve"> </w:t>
      </w:r>
      <w:r w:rsidR="006376EB" w:rsidRPr="00DC666F">
        <w:t>решение</w:t>
      </w:r>
      <w:r w:rsidR="002328BB" w:rsidRPr="00DC666F">
        <w:t xml:space="preserve"> </w:t>
      </w:r>
      <w:r w:rsidR="006376EB" w:rsidRPr="00DC666F">
        <w:t>о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r w:rsidR="002328BB" w:rsidRPr="00DC666F">
        <w:t xml:space="preserve"> </w:t>
      </w:r>
      <w:r w:rsidR="006376EB" w:rsidRPr="00DC666F">
        <w:t>к</w:t>
      </w:r>
      <w:r w:rsidR="002328BB" w:rsidRPr="00DC666F">
        <w:t xml:space="preserve"> </w:t>
      </w:r>
      <w:r w:rsidR="006376EB" w:rsidRPr="00DC666F">
        <w:t>дальнейшему</w:t>
      </w:r>
      <w:r w:rsidR="002328BB" w:rsidRPr="00DC666F">
        <w:t xml:space="preserve"> </w:t>
      </w:r>
      <w:r w:rsidR="006376EB" w:rsidRPr="00DC666F">
        <w:t>участию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4560F3" w:rsidRPr="00DC666F">
        <w:t>запросе</w:t>
      </w:r>
      <w:r w:rsidR="002328BB" w:rsidRPr="00DC666F">
        <w:t xml:space="preserve"> </w:t>
      </w:r>
      <w:r w:rsidR="004560F3" w:rsidRPr="00DC666F">
        <w:t>цен</w:t>
      </w:r>
      <w:r w:rsidR="006376EB" w:rsidRPr="00DC666F">
        <w:t>,</w:t>
      </w:r>
      <w:r w:rsidR="002328BB" w:rsidRPr="00DC666F">
        <w:t xml:space="preserve"> </w:t>
      </w:r>
      <w:r w:rsidR="006376EB" w:rsidRPr="00DC666F">
        <w:t>либо</w:t>
      </w:r>
      <w:r w:rsidR="002328BB" w:rsidRPr="00DC666F">
        <w:t xml:space="preserve"> </w:t>
      </w:r>
      <w:r w:rsidR="006376EB" w:rsidRPr="00DC666F">
        <w:t>об</w:t>
      </w:r>
      <w:r w:rsidR="002328BB" w:rsidRPr="00DC666F">
        <w:t xml:space="preserve"> </w:t>
      </w:r>
      <w:r w:rsidR="006376EB" w:rsidRPr="00DC666F">
        <w:t>отказе</w:t>
      </w:r>
      <w:r w:rsidR="002328BB" w:rsidRPr="00DC666F">
        <w:t xml:space="preserve"> </w:t>
      </w:r>
      <w:r w:rsidR="006376EB" w:rsidRPr="00DC666F">
        <w:t>в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bookmarkEnd w:id="41"/>
      <w:r w:rsidR="002328BB" w:rsidRPr="00DC666F">
        <w:t xml:space="preserve"> </w:t>
      </w:r>
      <w:r w:rsidR="00266729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данного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лота]</w:t>
      </w:r>
      <w:r w:rsidR="006376EB" w:rsidRPr="00DC666F">
        <w:t>,</w:t>
      </w:r>
      <w:r w:rsidR="002328BB" w:rsidRPr="00DC666F">
        <w:t xml:space="preserve"> </w:t>
      </w:r>
      <w:r w:rsidR="006376EB" w:rsidRPr="00DC666F">
        <w:t>по</w:t>
      </w:r>
      <w:r w:rsidR="002328BB" w:rsidRPr="00DC666F">
        <w:rPr>
          <w:lang w:val="ru-RU"/>
        </w:rPr>
        <w:t xml:space="preserve"> </w:t>
      </w:r>
      <w:r w:rsidR="006376EB" w:rsidRPr="00DC666F">
        <w:t>следующим</w:t>
      </w:r>
      <w:r w:rsidR="002328BB" w:rsidRPr="00DC666F">
        <w:t xml:space="preserve"> </w:t>
      </w:r>
      <w:r w:rsidR="006376EB" w:rsidRPr="00DC666F">
        <w:t>основаниям:</w:t>
      </w:r>
      <w:bookmarkStart w:id="44" w:name="sub_1211"/>
      <w:bookmarkEnd w:id="42"/>
      <w:bookmarkEnd w:id="43"/>
    </w:p>
    <w:p w:rsidR="006376EB" w:rsidRPr="00795BC2" w:rsidRDefault="006376EB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45" w:name="_Ref299324479"/>
      <w:r w:rsidRPr="00C63D2D">
        <w:t>несоответствие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составу</w:t>
      </w:r>
      <w:r w:rsidR="002328BB">
        <w:t xml:space="preserve"> </w:t>
      </w:r>
      <w:r w:rsidRPr="00C63D2D">
        <w:t>(за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случаев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сведений,</w:t>
      </w:r>
      <w:r w:rsidR="002328BB">
        <w:t xml:space="preserve"> </w:t>
      </w:r>
      <w:r w:rsidRPr="00C63D2D">
        <w:t>необходимых</w:t>
      </w:r>
      <w:r w:rsidR="002328BB">
        <w:t xml:space="preserve"> </w:t>
      </w:r>
      <w:r w:rsidRPr="00C63D2D">
        <w:t>исключительно</w:t>
      </w:r>
      <w:r w:rsidR="002328BB">
        <w:t xml:space="preserve"> </w:t>
      </w:r>
      <w:r w:rsidRPr="00C63D2D">
        <w:t>для</w:t>
      </w:r>
      <w:r w:rsidR="002328BB" w:rsidRPr="002328BB">
        <w:rPr>
          <w:lang w:val="ru-RU"/>
        </w:rPr>
        <w:t xml:space="preserve"> </w:t>
      </w:r>
      <w:r w:rsidRPr="00C63D2D">
        <w:t>целей</w:t>
      </w:r>
      <w:r w:rsidR="002328BB">
        <w:t xml:space="preserve"> </w:t>
      </w:r>
      <w:r w:rsidRPr="00C63D2D">
        <w:t>оценки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сопоставления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это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предусмотрено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),</w:t>
      </w:r>
      <w:r w:rsidR="002328BB">
        <w:t xml:space="preserve"> </w:t>
      </w:r>
      <w:r w:rsidRPr="00C63D2D">
        <w:t>содержанию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795BC2">
        <w:t>оформлению</w:t>
      </w:r>
      <w:bookmarkEnd w:id="45"/>
      <w:r w:rsidR="002328BB" w:rsidRPr="00795BC2">
        <w:rPr>
          <w:lang w:val="ru-RU"/>
        </w:rPr>
        <w:t xml:space="preserve"> </w:t>
      </w:r>
      <w:r w:rsidR="00EB1F47" w:rsidRPr="00795BC2">
        <w:rPr>
          <w:i/>
        </w:rPr>
        <w:t>[в</w:t>
      </w:r>
      <w:r w:rsidR="002328BB" w:rsidRPr="00795BC2">
        <w:rPr>
          <w:i/>
          <w:lang w:val="ru-RU"/>
        </w:rPr>
        <w:t xml:space="preserve"> </w:t>
      </w:r>
      <w:r w:rsidR="00EB1F47" w:rsidRPr="00795BC2">
        <w:rPr>
          <w:i/>
        </w:rPr>
        <w:t>отношении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рассматриваемого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rPr>
          <w:lang w:val="ru-RU"/>
        </w:rPr>
        <w:t>,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том</w:t>
      </w:r>
      <w:r w:rsidR="002328BB" w:rsidRPr="00795BC2">
        <w:t xml:space="preserve"> </w:t>
      </w:r>
      <w:r w:rsidR="00EB1F47" w:rsidRPr="00795BC2">
        <w:t>числе</w:t>
      </w:r>
      <w:r w:rsidR="002328BB" w:rsidRPr="00795BC2">
        <w:t xml:space="preserve"> </w:t>
      </w:r>
      <w:r w:rsidR="00EB1F47" w:rsidRPr="00795BC2">
        <w:t>представленного</w:t>
      </w:r>
      <w:r w:rsidR="002328BB" w:rsidRPr="00795BC2">
        <w:t xml:space="preserve"> </w:t>
      </w:r>
      <w:r w:rsidR="00EB1F47" w:rsidRPr="00795BC2">
        <w:t>технического</w:t>
      </w:r>
      <w:r w:rsidR="002328BB" w:rsidRPr="00795BC2">
        <w:t xml:space="preserve"> </w:t>
      </w:r>
      <w:r w:rsidR="00EB1F47" w:rsidRPr="00795BC2">
        <w:t>предложения,</w:t>
      </w:r>
      <w:r w:rsidR="002328BB" w:rsidRPr="00795BC2">
        <w:t xml:space="preserve"> </w:t>
      </w:r>
      <w:r w:rsidR="00EB1F47" w:rsidRPr="00795BC2">
        <w:t>наличие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такой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предложения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цене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превышающей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договора</w:t>
      </w:r>
      <w:r w:rsidR="002328BB" w:rsidRPr="00795BC2">
        <w:t xml:space="preserve"> </w:t>
      </w:r>
      <w:r w:rsidR="00EB1F47" w:rsidRPr="00795BC2">
        <w:rPr>
          <w:i/>
        </w:rPr>
        <w:t>[цену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t>,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единицы</w:t>
      </w:r>
      <w:r w:rsidR="002328BB" w:rsidRPr="00795BC2">
        <w:t xml:space="preserve"> </w:t>
      </w:r>
      <w:r w:rsidR="00EB1F47" w:rsidRPr="00795BC2">
        <w:t>товара,</w:t>
      </w:r>
      <w:r w:rsidR="002328BB" w:rsidRPr="00795BC2">
        <w:t xml:space="preserve"> </w:t>
      </w:r>
      <w:r w:rsidR="00EB1F47" w:rsidRPr="00795BC2">
        <w:t>услуги,</w:t>
      </w:r>
      <w:r w:rsidR="002328BB" w:rsidRPr="00795BC2">
        <w:t xml:space="preserve"> </w:t>
      </w:r>
      <w:r w:rsidR="00EB1F47" w:rsidRPr="00795BC2">
        <w:t>работы,</w:t>
      </w:r>
      <w:r w:rsidR="002328BB" w:rsidRPr="00795BC2">
        <w:t xml:space="preserve"> </w:t>
      </w:r>
      <w:r w:rsidR="00EB1F47" w:rsidRPr="00795BC2">
        <w:t>срока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EB1F47" w:rsidRPr="00795BC2">
        <w:t>.</w:t>
      </w:r>
      <w:r w:rsidR="002328BB" w:rsidRPr="00795BC2">
        <w:t xml:space="preserve"> </w:t>
      </w:r>
      <w:r w:rsidR="00EB1F47" w:rsidRPr="00795BC2">
        <w:t>Если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на</w:t>
      </w:r>
      <w:r w:rsidR="002328BB" w:rsidRPr="00795BC2">
        <w:rPr>
          <w:lang w:val="ru-RU"/>
        </w:rPr>
        <w:t xml:space="preserve"> </w:t>
      </w:r>
      <w:r w:rsidR="00EB1F47" w:rsidRPr="00795BC2">
        <w:lastRenderedPageBreak/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указан</w:t>
      </w:r>
      <w:r w:rsidR="002328BB" w:rsidRPr="00795BC2">
        <w:t xml:space="preserve"> </w:t>
      </w:r>
      <w:r w:rsidR="00EB1F47" w:rsidRPr="00795BC2">
        <w:t>срок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периодах</w:t>
      </w:r>
      <w:r w:rsidR="002328BB" w:rsidRPr="00795BC2">
        <w:t xml:space="preserve"> </w:t>
      </w:r>
      <w:r w:rsidR="00EB1F47" w:rsidRPr="00795BC2">
        <w:t>(дни,</w:t>
      </w:r>
      <w:r w:rsidR="002328BB" w:rsidRPr="00795BC2">
        <w:t xml:space="preserve"> </w:t>
      </w:r>
      <w:r w:rsidR="00EB1F47" w:rsidRPr="00795BC2">
        <w:t>недели,</w:t>
      </w:r>
      <w:r w:rsidR="002328BB" w:rsidRPr="00795BC2">
        <w:t xml:space="preserve"> </w:t>
      </w:r>
      <w:r w:rsidR="00EB1F47" w:rsidRPr="00795BC2">
        <w:t>месяцы),</w:t>
      </w:r>
      <w:r w:rsidR="002328BB" w:rsidRPr="00795BC2">
        <w:t xml:space="preserve"> </w:t>
      </w:r>
      <w:r w:rsidR="00EB1F47" w:rsidRPr="00795BC2">
        <w:t>а</w:t>
      </w:r>
      <w:r w:rsidR="002328BB" w:rsidRPr="00795BC2">
        <w:rPr>
          <w:lang w:val="ru-RU"/>
        </w:rPr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rPr>
          <w:lang w:val="ru-RU"/>
        </w:rPr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u w:val="single"/>
        </w:rPr>
        <w:t>пункте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_Ref317250598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66022F">
        <w:rPr>
          <w:u w:val="single"/>
          <w:lang w:val="ru-RU"/>
        </w:rPr>
        <w:t>3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раздела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_Ref317254587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66022F">
        <w:rPr>
          <w:u w:val="single"/>
          <w:lang w:val="ru-RU"/>
        </w:rPr>
        <w:t>4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«Информационная</w:t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карта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запроса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цен</w:t>
      </w:r>
      <w:r w:rsidR="00EB1F47" w:rsidRPr="00795BC2">
        <w:rPr>
          <w:u w:val="single"/>
        </w:rPr>
        <w:t>»</w:t>
      </w:r>
      <w:r w:rsidR="002328BB" w:rsidRPr="00795BC2">
        <w:t xml:space="preserve"> </w:t>
      </w:r>
      <w:r w:rsidR="00EB1F47" w:rsidRPr="00795BC2">
        <w:t>установлена</w:t>
      </w:r>
      <w:r w:rsidR="002328BB" w:rsidRPr="00795BC2">
        <w:t xml:space="preserve"> </w:t>
      </w:r>
      <w:r w:rsidR="00EB1F47" w:rsidRPr="00795BC2">
        <w:t>календарная</w:t>
      </w:r>
      <w:r w:rsidR="002328BB" w:rsidRPr="00795BC2">
        <w:t xml:space="preserve"> </w:t>
      </w:r>
      <w:r w:rsidR="00EB1F47" w:rsidRPr="00795BC2">
        <w:t>дата,</w:t>
      </w:r>
      <w:r w:rsidR="002328BB" w:rsidRPr="00795BC2">
        <w:t xml:space="preserve"> </w:t>
      </w:r>
      <w:r w:rsidR="00EB1F47" w:rsidRPr="00795BC2">
        <w:t>то</w:t>
      </w:r>
      <w:r w:rsidR="002328BB" w:rsidRPr="00795BC2">
        <w:t xml:space="preserve"> </w:t>
      </w:r>
      <w:r w:rsidR="00EB1F47" w:rsidRPr="00795BC2">
        <w:t>для</w:t>
      </w:r>
      <w:r w:rsidR="002328BB" w:rsidRPr="00795BC2">
        <w:t xml:space="preserve"> </w:t>
      </w:r>
      <w:r w:rsidR="00EB1F47" w:rsidRPr="00795BC2">
        <w:t>исчисления</w:t>
      </w:r>
      <w:r w:rsidR="002328BB" w:rsidRPr="00795BC2">
        <w:t xml:space="preserve"> </w:t>
      </w:r>
      <w:r w:rsidR="00EB1F47" w:rsidRPr="00795BC2">
        <w:t>соответствия</w:t>
      </w:r>
      <w:r w:rsidR="002328BB" w:rsidRPr="00795BC2">
        <w:t xml:space="preserve"> </w:t>
      </w:r>
      <w:r w:rsidR="00EB1F47" w:rsidRPr="00795BC2">
        <w:t>заявки</w:t>
      </w:r>
      <w:r w:rsidR="002328BB" w:rsidRPr="00795BC2">
        <w:t xml:space="preserve"> </w:t>
      </w:r>
      <w:r w:rsidR="00EB1F47" w:rsidRPr="00795BC2">
        <w:t>на</w:t>
      </w:r>
      <w:r w:rsidR="002328BB" w:rsidRPr="00795BC2"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требуемым</w:t>
      </w:r>
      <w:r w:rsidR="002328BB" w:rsidRPr="00795BC2">
        <w:t xml:space="preserve"> </w:t>
      </w:r>
      <w:r w:rsidR="00EB1F47" w:rsidRPr="00795BC2">
        <w:t>срокам,</w:t>
      </w:r>
      <w:r w:rsidR="002328BB" w:rsidRPr="00795BC2">
        <w:t xml:space="preserve"> </w:t>
      </w:r>
      <w:r w:rsidR="00EB1F47" w:rsidRPr="00795BC2">
        <w:t>предлагаемый</w:t>
      </w:r>
      <w:r w:rsidR="002328BB" w:rsidRPr="00795BC2">
        <w:t xml:space="preserve"> </w:t>
      </w:r>
      <w:r w:rsidR="00EB1F47" w:rsidRPr="00795BC2">
        <w:t>период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2328BB" w:rsidRPr="00795BC2">
        <w:t xml:space="preserve"> </w:t>
      </w:r>
      <w:r w:rsidR="00EB1F47" w:rsidRPr="00795BC2">
        <w:t>отсчитывается</w:t>
      </w:r>
      <w:r w:rsidR="002328BB" w:rsidRPr="00795BC2">
        <w:t xml:space="preserve"> </w:t>
      </w:r>
      <w:r w:rsidR="00EB1F47" w:rsidRPr="00795BC2">
        <w:t>от</w:t>
      </w:r>
      <w:r w:rsidR="002328BB" w:rsidRPr="00795BC2">
        <w:t xml:space="preserve"> </w:t>
      </w:r>
      <w:r w:rsidR="00EB1F47" w:rsidRPr="00795BC2">
        <w:t>предполагаемой</w:t>
      </w:r>
      <w:r w:rsidR="002328BB" w:rsidRPr="00795BC2">
        <w:t xml:space="preserve"> </w:t>
      </w:r>
      <w:r w:rsidR="00EB1F47" w:rsidRPr="00795BC2">
        <w:t>даты</w:t>
      </w:r>
      <w:r w:rsidR="002328BB" w:rsidRPr="00795BC2">
        <w:t xml:space="preserve"> </w:t>
      </w:r>
      <w:r w:rsidR="00EB1F47" w:rsidRPr="00795BC2">
        <w:t>заключения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рассчитываемой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соответствии</w:t>
      </w:r>
      <w:r w:rsidR="002328BB" w:rsidRPr="00795BC2">
        <w:t xml:space="preserve"> </w:t>
      </w:r>
      <w:r w:rsidR="00EB1F47" w:rsidRPr="00795BC2">
        <w:t>с</w:t>
      </w:r>
      <w:r w:rsidR="002328BB" w:rsidRPr="00795BC2">
        <w:t xml:space="preserve"> </w:t>
      </w:r>
      <w:r w:rsidR="00EB1F47" w:rsidRPr="00795BC2">
        <w:t>датой</w:t>
      </w:r>
      <w:r w:rsidR="002328BB" w:rsidRPr="00795BC2">
        <w:t xml:space="preserve"> </w:t>
      </w:r>
      <w:r w:rsidR="00EB1F47" w:rsidRPr="00795BC2">
        <w:rPr>
          <w:bCs/>
        </w:rPr>
        <w:t>подведения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итогов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EB1F47" w:rsidRPr="00795BC2">
        <w:rPr>
          <w:bCs/>
        </w:rPr>
        <w:t>,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указанной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в</w:t>
      </w:r>
      <w:r w:rsidR="002328BB" w:rsidRPr="00795BC2">
        <w:rPr>
          <w:bCs/>
          <w:lang w:val="ru-RU"/>
        </w:rPr>
        <w:t xml:space="preserve"> </w:t>
      </w:r>
      <w:r w:rsidR="00EB1F47" w:rsidRPr="00795BC2">
        <w:rPr>
          <w:bCs/>
        </w:rPr>
        <w:t>извещении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о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проведении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en-US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 xml:space="preserve"> _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>317254136 \</w:instrText>
      </w:r>
      <w:r w:rsidR="00806D8D" w:rsidRPr="00795BC2">
        <w:rPr>
          <w:bCs/>
          <w:u w:val="single"/>
          <w:lang w:val="en-US"/>
        </w:rPr>
        <w:instrText>r</w:instrText>
      </w:r>
      <w:r w:rsidR="00806D8D" w:rsidRPr="00795BC2">
        <w:rPr>
          <w:bCs/>
          <w:u w:val="single"/>
          <w:lang w:val="ru-RU"/>
        </w:rPr>
        <w:instrText xml:space="preserve"> \</w:instrText>
      </w:r>
      <w:r w:rsidR="00806D8D" w:rsidRPr="00795BC2">
        <w:rPr>
          <w:bCs/>
          <w:u w:val="single"/>
          <w:lang w:val="en-US"/>
        </w:rPr>
        <w:instrText>h</w:instrText>
      </w:r>
      <w:r w:rsidR="00806D8D" w:rsidRPr="00795BC2">
        <w:rPr>
          <w:bCs/>
          <w:u w:val="single"/>
          <w:lang w:val="ru-RU"/>
        </w:rPr>
        <w:instrText xml:space="preserve"> </w:instrText>
      </w:r>
      <w:r w:rsidR="00A74E17" w:rsidRPr="00795BC2">
        <w:rPr>
          <w:bCs/>
          <w:u w:val="single"/>
          <w:lang w:val="ru-RU"/>
        </w:rPr>
        <w:instrText xml:space="preserve"> \* </w:instrText>
      </w:r>
      <w:r w:rsidR="00A74E17" w:rsidRPr="00795BC2">
        <w:rPr>
          <w:bCs/>
          <w:u w:val="single"/>
          <w:lang w:val="en-US"/>
        </w:rPr>
        <w:instrText>MERGEFORMAT</w:instrText>
      </w:r>
      <w:r w:rsidR="00A74E17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</w:r>
      <w:r w:rsidR="00806D8D" w:rsidRPr="00795BC2">
        <w:rPr>
          <w:bCs/>
          <w:u w:val="single"/>
          <w:lang w:val="en-US"/>
        </w:rPr>
        <w:fldChar w:fldCharType="separate"/>
      </w:r>
      <w:r w:rsidR="0066022F" w:rsidRPr="0066022F">
        <w:rPr>
          <w:bCs/>
          <w:u w:val="single"/>
          <w:lang w:val="ru-RU"/>
        </w:rPr>
        <w:t>17</w:t>
      </w:r>
      <w:r w:rsidR="00806D8D" w:rsidRPr="00795BC2">
        <w:rPr>
          <w:bCs/>
          <w:u w:val="single"/>
          <w:lang w:val="en-US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_Ref317254624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66022F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датой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заключения</w:t>
      </w:r>
      <w:r w:rsidR="002328BB" w:rsidRPr="00795BC2">
        <w:rPr>
          <w:bCs/>
        </w:rPr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CE4588" w:rsidRPr="00795BC2">
        <w:rPr>
          <w:lang w:val="ru-RU"/>
        </w:rPr>
        <w:t>в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соответствии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минимально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возможным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сроком</w:t>
      </w:r>
      <w:r w:rsidR="00CE4588" w:rsidRPr="00795BC2">
        <w:t>,</w:t>
      </w:r>
      <w:r w:rsidR="002328BB" w:rsidRPr="00795BC2">
        <w:t xml:space="preserve"> </w:t>
      </w:r>
      <w:r w:rsidR="00CE4588" w:rsidRPr="00795BC2">
        <w:t>указанн</w:t>
      </w:r>
      <w:r w:rsidR="00CE4588" w:rsidRPr="00795BC2">
        <w:rPr>
          <w:lang w:val="ru-RU"/>
        </w:rPr>
        <w:t>ым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_Ref317254659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66022F">
        <w:rPr>
          <w:bCs/>
          <w:u w:val="single"/>
          <w:lang w:val="ru-RU"/>
        </w:rPr>
        <w:t>19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  <w:lang w:val="ru-RU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_Ref317254668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66022F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EB1F47" w:rsidRPr="00795BC2">
        <w:t>;</w:t>
      </w:r>
    </w:p>
    <w:p w:rsidR="00266729" w:rsidRPr="00C63D2D" w:rsidRDefault="00266729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предоставление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rPr>
          <w:lang w:val="ru-RU"/>
        </w:rPr>
        <w:t>на</w:t>
      </w:r>
      <w:r w:rsidR="002328BB" w:rsidRPr="002328BB">
        <w:rPr>
          <w:lang w:val="ru-RU"/>
        </w:rPr>
        <w:t xml:space="preserve"> </w:t>
      </w:r>
      <w:r w:rsidRPr="00C63D2D">
        <w:rPr>
          <w:lang w:val="ru-RU"/>
        </w:rPr>
        <w:t>участие</w:t>
      </w:r>
      <w:r w:rsidR="002328BB">
        <w:rPr>
          <w:lang w:val="ru-RU"/>
        </w:rPr>
        <w:t xml:space="preserve"> </w:t>
      </w:r>
      <w:r w:rsidRPr="00C63D2D">
        <w:rPr>
          <w:lang w:val="ru-RU"/>
        </w:rPr>
        <w:t>в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недостоверных</w:t>
      </w:r>
      <w:r w:rsidR="002328BB">
        <w:t xml:space="preserve"> </w:t>
      </w:r>
      <w:r w:rsidRPr="00C63D2D">
        <w:t>сведений;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="00266729" w:rsidRPr="00C63D2D">
        <w:rPr>
          <w:lang w:val="ru-RU"/>
        </w:rPr>
        <w:t>товара,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работ,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услуг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договорных</w:t>
      </w:r>
      <w:r w:rsidR="002328BB">
        <w:t xml:space="preserve"> </w:t>
      </w:r>
      <w:r w:rsidRPr="00C63D2D">
        <w:t>условий,</w:t>
      </w:r>
      <w:r w:rsidR="002328BB">
        <w:t xml:space="preserve"> </w:t>
      </w:r>
      <w:r w:rsidRPr="00C63D2D">
        <w:t>указанных</w:t>
      </w:r>
      <w:r w:rsidR="002328BB">
        <w:t xml:space="preserve"> </w:t>
      </w:r>
      <w:r w:rsidRPr="00C63D2D">
        <w:t>в</w:t>
      </w:r>
      <w:r w:rsidR="002328BB">
        <w:rPr>
          <w:lang w:val="ru-RU"/>
        </w:rPr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E81E96" w:rsidRPr="00C63D2D">
        <w:rPr>
          <w:lang w:val="ru-RU"/>
        </w:rPr>
        <w:t>.</w:t>
      </w:r>
    </w:p>
    <w:p w:rsidR="00E421F5" w:rsidRPr="00C63D2D" w:rsidRDefault="00D937B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6" w:name="_Ref318811122"/>
      <w:bookmarkStart w:id="47" w:name="sub_1214"/>
      <w:bookmarkEnd w:id="44"/>
      <w:r w:rsidRPr="00795BC2">
        <w:rPr>
          <w:i/>
        </w:rPr>
        <w:t>[По</w:t>
      </w:r>
      <w:r w:rsidR="002328BB" w:rsidRPr="00795BC2">
        <w:rPr>
          <w:i/>
        </w:rPr>
        <w:t xml:space="preserve"> </w:t>
      </w:r>
      <w:r w:rsidRPr="00795BC2">
        <w:rPr>
          <w:i/>
        </w:rPr>
        <w:t>каждому</w:t>
      </w:r>
      <w:r w:rsidR="002328BB" w:rsidRPr="00795BC2">
        <w:rPr>
          <w:i/>
        </w:rPr>
        <w:t xml:space="preserve"> </w:t>
      </w:r>
      <w:r w:rsidRPr="00795BC2">
        <w:rPr>
          <w:i/>
        </w:rPr>
        <w:t>лоту</w:t>
      </w:r>
      <w:r w:rsidR="002328BB" w:rsidRPr="00795BC2">
        <w:rPr>
          <w:i/>
        </w:rPr>
        <w:t xml:space="preserve"> </w:t>
      </w:r>
      <w:r w:rsidRPr="00795BC2">
        <w:rPr>
          <w:i/>
        </w:rPr>
        <w:t>отдельно]</w:t>
      </w:r>
      <w:r w:rsidR="002328BB" w:rsidRPr="00795BC2">
        <w:t xml:space="preserve"> </w:t>
      </w:r>
      <w:r w:rsidRPr="00795BC2">
        <w:t>по</w:t>
      </w:r>
      <w:r w:rsidR="002328BB">
        <w:t xml:space="preserve"> </w:t>
      </w:r>
      <w:r w:rsidRPr="00C63D2D">
        <w:t>итогам</w:t>
      </w:r>
      <w:r w:rsidR="002328BB">
        <w:t xml:space="preserve"> </w:t>
      </w:r>
      <w:r w:rsidRPr="00C63D2D">
        <w:t>отборочной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2328BB">
        <w:t xml:space="preserve"> </w:t>
      </w:r>
      <w:r w:rsidRPr="00C63D2D">
        <w:t>принимаются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  <w:r w:rsidR="002328BB">
        <w:t xml:space="preserve"> </w:t>
      </w:r>
      <w:r w:rsidR="002141CC" w:rsidRPr="00C63D2D">
        <w:t>Также</w:t>
      </w:r>
      <w:r w:rsidR="002328BB">
        <w:t xml:space="preserve"> </w:t>
      </w:r>
      <w:r w:rsidR="002141CC" w:rsidRPr="00C63D2D">
        <w:t>принимается</w:t>
      </w:r>
      <w:r w:rsidR="002328BB">
        <w:t xml:space="preserve"> </w:t>
      </w:r>
      <w:r w:rsidR="002141CC" w:rsidRPr="00C63D2D">
        <w:t>решение</w:t>
      </w:r>
      <w:r w:rsidR="002328BB">
        <w:t xml:space="preserve"> </w:t>
      </w:r>
      <w:r w:rsidR="002141CC" w:rsidRPr="00C63D2D">
        <w:t>о</w:t>
      </w:r>
      <w:r w:rsidR="002328BB">
        <w:t xml:space="preserve"> </w:t>
      </w:r>
      <w:r w:rsidR="002141CC" w:rsidRPr="00C63D2D">
        <w:t>проведении</w:t>
      </w:r>
      <w:r w:rsidR="002328BB">
        <w:t xml:space="preserve"> </w:t>
      </w:r>
      <w:r w:rsidR="002141CC" w:rsidRPr="00C63D2D">
        <w:t>или</w:t>
      </w:r>
      <w:r w:rsidR="002328BB">
        <w:t xml:space="preserve"> </w:t>
      </w:r>
      <w:proofErr w:type="spellStart"/>
      <w:r w:rsidR="002141CC" w:rsidRPr="00C63D2D">
        <w:t>непроведении</w:t>
      </w:r>
      <w:proofErr w:type="spellEnd"/>
      <w:r w:rsidR="002328BB">
        <w:t xml:space="preserve"> </w:t>
      </w:r>
      <w:r w:rsidR="002141CC" w:rsidRPr="00C63D2D">
        <w:t>переторжки</w:t>
      </w:r>
      <w:r w:rsidR="00E421F5" w:rsidRPr="00C63D2D">
        <w:t>,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r w:rsidR="00E421F5" w:rsidRPr="00C63D2D">
        <w:t>чем</w:t>
      </w:r>
      <w:r w:rsidR="002328BB">
        <w:t xml:space="preserve"> </w:t>
      </w:r>
      <w:r w:rsidR="00E421F5" w:rsidRPr="00C63D2D">
        <w:t>указывается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заседания</w:t>
      </w:r>
      <w:r w:rsidR="002328BB">
        <w:t xml:space="preserve"> </w:t>
      </w:r>
      <w:r w:rsidR="00E421F5" w:rsidRPr="00C63D2D">
        <w:t>закупочной</w:t>
      </w:r>
      <w:r w:rsidR="002328BB">
        <w:t xml:space="preserve"> </w:t>
      </w:r>
      <w:r w:rsidR="00E421F5" w:rsidRPr="00C63D2D">
        <w:t>комиссии</w:t>
      </w:r>
      <w:r w:rsidR="002328BB">
        <w:t xml:space="preserve"> </w:t>
      </w:r>
      <w:r w:rsidR="00E421F5" w:rsidRPr="00C63D2D">
        <w:t>по</w:t>
      </w:r>
      <w:r w:rsidR="002328BB">
        <w:t xml:space="preserve"> </w:t>
      </w:r>
      <w:r w:rsidR="00E421F5" w:rsidRPr="00C63D2D">
        <w:t>рассмотрению</w:t>
      </w:r>
      <w:r w:rsidR="002328BB">
        <w:t xml:space="preserve"> </w:t>
      </w:r>
      <w:r w:rsidR="00E421F5" w:rsidRPr="00C63D2D">
        <w:t>заявок</w:t>
      </w:r>
      <w:r w:rsidR="002328BB">
        <w:t xml:space="preserve"> </w:t>
      </w:r>
      <w:r w:rsidR="00E421F5" w:rsidRPr="00C63D2D">
        <w:t>на</w:t>
      </w:r>
      <w:r w:rsidR="002328BB">
        <w:t xml:space="preserve"> </w:t>
      </w:r>
      <w:r w:rsidR="00E421F5" w:rsidRPr="00C63D2D">
        <w:t>отборочной</w:t>
      </w:r>
      <w:r w:rsidR="002328BB">
        <w:t xml:space="preserve"> </w:t>
      </w:r>
      <w:r w:rsidR="00E421F5" w:rsidRPr="00C63D2D">
        <w:t>стадии.</w:t>
      </w:r>
      <w:r w:rsidR="002328BB">
        <w:t xml:space="preserve"> </w:t>
      </w:r>
      <w:r w:rsidR="00E421F5" w:rsidRPr="00C63D2D">
        <w:t>Если</w:t>
      </w:r>
      <w:r w:rsidR="002328BB">
        <w:t xml:space="preserve"> </w:t>
      </w:r>
      <w:r w:rsidR="00E421F5" w:rsidRPr="00C63D2D">
        <w:t>принято</w:t>
      </w:r>
      <w:r w:rsidR="002328BB">
        <w:t xml:space="preserve"> </w:t>
      </w:r>
      <w:r w:rsidR="00E421F5" w:rsidRPr="00C63D2D">
        <w:t>решение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proofErr w:type="spellStart"/>
      <w:r w:rsidR="00E421F5" w:rsidRPr="00C63D2D">
        <w:t>непроведении</w:t>
      </w:r>
      <w:proofErr w:type="spellEnd"/>
      <w:r w:rsidR="002328BB">
        <w:t xml:space="preserve"> </w:t>
      </w:r>
      <w:r w:rsidR="00E421F5" w:rsidRPr="00C63D2D">
        <w:t>переторжки,</w:t>
      </w:r>
      <w:r w:rsidR="002328BB">
        <w:t xml:space="preserve"> </w:t>
      </w:r>
      <w:r w:rsidR="00E421F5" w:rsidRPr="00C63D2D">
        <w:t>закупочная</w:t>
      </w:r>
      <w:r w:rsidR="002328BB">
        <w:t xml:space="preserve"> </w:t>
      </w:r>
      <w:r w:rsidR="00E421F5" w:rsidRPr="00C63D2D">
        <w:t>комиссия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том</w:t>
      </w:r>
      <w:r w:rsidR="002328BB">
        <w:t xml:space="preserve"> </w:t>
      </w:r>
      <w:r w:rsidR="00E421F5" w:rsidRPr="00C63D2D">
        <w:t>же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определяет</w:t>
      </w:r>
      <w:r w:rsidR="002328BB">
        <w:t xml:space="preserve"> </w:t>
      </w:r>
      <w:r w:rsidR="00E421F5" w:rsidRPr="00C63D2D">
        <w:t>итоги</w:t>
      </w:r>
      <w:r w:rsidR="002328BB">
        <w:t xml:space="preserve"> </w:t>
      </w:r>
      <w:r w:rsidR="00E421F5" w:rsidRPr="00C63D2D">
        <w:t>запроса</w:t>
      </w:r>
      <w:r w:rsidR="002328BB">
        <w:t xml:space="preserve"> </w:t>
      </w:r>
      <w:r w:rsidR="00E421F5" w:rsidRPr="00C63D2D">
        <w:t>цен.</w:t>
      </w:r>
      <w:bookmarkEnd w:id="46"/>
      <w:r w:rsidR="002328BB">
        <w:t xml:space="preserve"> </w:t>
      </w:r>
    </w:p>
    <w:p w:rsidR="00C87330" w:rsidRPr="00795BC2" w:rsidRDefault="00E421F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95BC2">
        <w:t>Протокол</w:t>
      </w:r>
      <w:r w:rsidRPr="00795BC2">
        <w:rPr>
          <w:i/>
        </w:rPr>
        <w:t>/ы</w:t>
      </w:r>
      <w:r w:rsidR="002328BB" w:rsidRPr="00795BC2">
        <w:t xml:space="preserve"> </w:t>
      </w:r>
      <w:r w:rsidRPr="00795BC2">
        <w:t>заседания</w:t>
      </w:r>
      <w:r w:rsidR="002328BB" w:rsidRPr="00795BC2">
        <w:t xml:space="preserve"> </w:t>
      </w:r>
      <w:r w:rsidRPr="00795BC2">
        <w:t>закупочной</w:t>
      </w:r>
      <w:r w:rsidR="002328BB" w:rsidRPr="00795BC2">
        <w:t xml:space="preserve"> </w:t>
      </w:r>
      <w:r w:rsidRPr="00795BC2">
        <w:t>комиссии</w:t>
      </w:r>
      <w:r w:rsidR="002328BB" w:rsidRPr="00795BC2">
        <w:t xml:space="preserve"> </w:t>
      </w:r>
      <w:r w:rsidRPr="00795BC2">
        <w:t>размещается</w:t>
      </w:r>
      <w:r w:rsidRPr="00795BC2">
        <w:rPr>
          <w:i/>
        </w:rPr>
        <w:t>/</w:t>
      </w:r>
      <w:proofErr w:type="spellStart"/>
      <w:r w:rsidRPr="00795BC2">
        <w:rPr>
          <w:i/>
        </w:rPr>
        <w:t>ются</w:t>
      </w:r>
      <w:proofErr w:type="spellEnd"/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официальном</w:t>
      </w:r>
      <w:r w:rsidR="002328BB" w:rsidRPr="00795BC2">
        <w:t xml:space="preserve"> </w:t>
      </w:r>
      <w:r w:rsidRPr="00795BC2">
        <w:t>сайте</w:t>
      </w:r>
      <w:r w:rsidR="002328BB" w:rsidRPr="00795BC2">
        <w:t xml:space="preserve"> </w:t>
      </w:r>
      <w:r w:rsidRPr="00795BC2">
        <w:t>и</w:t>
      </w:r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ЭТП</w:t>
      </w:r>
      <w:r w:rsidR="002328BB" w:rsidRPr="00795BC2">
        <w:t xml:space="preserve"> </w:t>
      </w:r>
      <w:r w:rsidRPr="00795BC2">
        <w:t>в</w:t>
      </w:r>
      <w:r w:rsidR="002328BB" w:rsidRPr="00795BC2">
        <w:t xml:space="preserve"> </w:t>
      </w:r>
      <w:r w:rsidRPr="00795BC2">
        <w:t>течение</w:t>
      </w:r>
      <w:r w:rsidR="002328BB" w:rsidRPr="00795BC2">
        <w:t xml:space="preserve"> </w:t>
      </w:r>
      <w:r w:rsidRPr="00795BC2">
        <w:t>1</w:t>
      </w:r>
      <w:r w:rsidR="002328BB" w:rsidRPr="00795BC2">
        <w:t xml:space="preserve"> </w:t>
      </w:r>
      <w:r w:rsidRPr="00795BC2">
        <w:t>(одного)</w:t>
      </w:r>
      <w:r w:rsidR="002328BB" w:rsidRPr="00795BC2">
        <w:t xml:space="preserve"> </w:t>
      </w:r>
      <w:r w:rsidRPr="00795BC2">
        <w:t>рабочего</w:t>
      </w:r>
      <w:r w:rsidR="002328BB" w:rsidRPr="00795BC2">
        <w:t xml:space="preserve"> </w:t>
      </w:r>
      <w:r w:rsidRPr="00795BC2">
        <w:t>дня,</w:t>
      </w:r>
      <w:r w:rsidR="002328BB" w:rsidRPr="00795BC2">
        <w:t xml:space="preserve"> </w:t>
      </w:r>
      <w:r w:rsidRPr="00795BC2">
        <w:t>следующего</w:t>
      </w:r>
      <w:r w:rsidR="002328BB" w:rsidRPr="00795BC2">
        <w:t xml:space="preserve"> </w:t>
      </w:r>
      <w:r w:rsidRPr="00795BC2">
        <w:t>после</w:t>
      </w:r>
      <w:r w:rsidR="002328BB" w:rsidRPr="00795BC2">
        <w:t xml:space="preserve"> </w:t>
      </w:r>
      <w:r w:rsidRPr="00795BC2">
        <w:t>дня</w:t>
      </w:r>
      <w:r w:rsidR="002328BB" w:rsidRPr="00795BC2">
        <w:t xml:space="preserve"> </w:t>
      </w:r>
      <w:r w:rsidRPr="00795BC2">
        <w:t>подписания</w:t>
      </w:r>
      <w:r w:rsidR="002328BB" w:rsidRPr="00795BC2">
        <w:t xml:space="preserve"> </w:t>
      </w:r>
      <w:r w:rsidRPr="00795BC2">
        <w:t>указанного</w:t>
      </w:r>
      <w:r w:rsidRPr="00795BC2">
        <w:rPr>
          <w:i/>
        </w:rPr>
        <w:t>/</w:t>
      </w:r>
      <w:proofErr w:type="spellStart"/>
      <w:r w:rsidRPr="00795BC2">
        <w:rPr>
          <w:i/>
        </w:rPr>
        <w:t>ых</w:t>
      </w:r>
      <w:proofErr w:type="spellEnd"/>
      <w:r w:rsidR="002328BB" w:rsidRPr="00795BC2">
        <w:t xml:space="preserve"> </w:t>
      </w:r>
      <w:r w:rsidRPr="00795BC2">
        <w:t>протокола</w:t>
      </w:r>
      <w:r w:rsidRPr="00795BC2">
        <w:rPr>
          <w:i/>
        </w:rPr>
        <w:t>/</w:t>
      </w:r>
      <w:proofErr w:type="spellStart"/>
      <w:r w:rsidRPr="00795BC2">
        <w:rPr>
          <w:i/>
        </w:rPr>
        <w:t>ов</w:t>
      </w:r>
      <w:proofErr w:type="spellEnd"/>
      <w:r w:rsidRPr="00795BC2">
        <w:t>.</w:t>
      </w:r>
    </w:p>
    <w:bookmarkEnd w:id="47"/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B9795F">
        <w:rPr>
          <w:u w:val="single"/>
        </w:rPr>
        <w:t>пункте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_Ref317254826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66022F">
        <w:rPr>
          <w:u w:val="single"/>
        </w:rPr>
        <w:t>15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раздела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_Ref317254811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66022F">
        <w:rPr>
          <w:u w:val="single"/>
        </w:rPr>
        <w:t>4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«Информационная</w:t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карта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запроса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цен</w:t>
      </w:r>
      <w:r w:rsidRPr="00B9795F">
        <w:rPr>
          <w:u w:val="single"/>
        </w:rPr>
        <w:t>»</w:t>
      </w:r>
      <w:r w:rsidR="002328BB">
        <w:t xml:space="preserve"> </w:t>
      </w:r>
      <w:r w:rsidRPr="00C63D2D">
        <w:t>предусмотрена</w:t>
      </w:r>
      <w:r w:rsidR="002328BB">
        <w:t xml:space="preserve"> </w:t>
      </w:r>
      <w:r w:rsidRPr="00C63D2D">
        <w:t>возможность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B9795F">
        <w:t>переторжки</w:t>
      </w:r>
      <w:r w:rsidR="002328BB" w:rsidRPr="00B9795F">
        <w:t xml:space="preserve"> </w:t>
      </w:r>
      <w:r w:rsidRPr="00B9795F">
        <w:rPr>
          <w:i/>
        </w:rPr>
        <w:t>[</w:t>
      </w:r>
      <w:r w:rsidR="008F37CA" w:rsidRPr="00B9795F">
        <w:rPr>
          <w:i/>
        </w:rPr>
        <w:t>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любого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т.е.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возможности</w:t>
      </w:r>
      <w:r w:rsidR="002328BB">
        <w:t xml:space="preserve"> </w:t>
      </w:r>
      <w:r w:rsidRPr="00C63D2D">
        <w:t>добровольно</w:t>
      </w:r>
      <w:r w:rsidR="002328BB">
        <w:t xml:space="preserve"> </w:t>
      </w:r>
      <w:r w:rsidRPr="00C63D2D">
        <w:t>повысить</w:t>
      </w:r>
      <w:r w:rsidR="002328BB">
        <w:t xml:space="preserve"> </w:t>
      </w:r>
      <w:r w:rsidRPr="00C63D2D">
        <w:t>предпочтительность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снижения</w:t>
      </w:r>
      <w:r w:rsidR="002328BB">
        <w:t xml:space="preserve"> </w:t>
      </w:r>
      <w:r w:rsidRPr="00C63D2D">
        <w:t>первоначально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="001E2D6F"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цены.</w:t>
      </w:r>
      <w:r w:rsidR="002328BB">
        <w:t xml:space="preserve"> </w:t>
      </w:r>
      <w:r w:rsidRPr="00C63D2D">
        <w:t>Снижение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повлечь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собой</w:t>
      </w:r>
      <w:r w:rsidR="002328BB">
        <w:t xml:space="preserve"> </w:t>
      </w:r>
      <w:r w:rsidRPr="00C63D2D">
        <w:t>изменение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</w:p>
    <w:p w:rsidR="00C87330" w:rsidRPr="00B9795F" w:rsidRDefault="00656D7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Форма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="00AC6ABA" w:rsidRPr="00C63D2D">
        <w:t>определенные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AC6ABA" w:rsidRPr="00C63D2D">
        <w:t>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="00AC6ABA" w:rsidRPr="00C63D2D">
        <w:t>и</w:t>
      </w:r>
      <w:r w:rsidR="002328BB">
        <w:t xml:space="preserve"> </w:t>
      </w:r>
      <w:r w:rsidR="00AC6ABA" w:rsidRPr="00C63D2D">
        <w:t>порядок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новых</w:t>
      </w:r>
      <w:r w:rsidR="002328BB">
        <w:t xml:space="preserve"> </w:t>
      </w:r>
      <w:r w:rsidRPr="00C63D2D">
        <w:t>ценовых</w:t>
      </w:r>
      <w:r w:rsidR="002328BB">
        <w:rPr>
          <w:b/>
          <w:i/>
        </w:rPr>
        <w:t xml:space="preserve"> </w:t>
      </w:r>
      <w:r w:rsidRPr="00B9795F">
        <w:t>предложений</w:t>
      </w:r>
      <w:r w:rsidR="002328BB" w:rsidRPr="00B9795F">
        <w:t xml:space="preserve"> </w:t>
      </w:r>
      <w:r w:rsidR="00AC6ABA" w:rsidRPr="00B9795F">
        <w:rPr>
          <w:i/>
        </w:rPr>
        <w:t>[в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каждого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указываются</w:t>
      </w:r>
      <w:r w:rsidR="002328BB" w:rsidRPr="00B9795F">
        <w:t xml:space="preserve"> </w:t>
      </w:r>
      <w:r w:rsidRPr="00B9795F">
        <w:t>в</w:t>
      </w:r>
      <w:r w:rsidR="002328BB" w:rsidRPr="00B9795F">
        <w:t xml:space="preserve"> </w:t>
      </w:r>
      <w:r w:rsidRPr="00B9795F">
        <w:t>письмах,</w:t>
      </w:r>
      <w:r w:rsidR="002328BB" w:rsidRPr="00B9795F">
        <w:t xml:space="preserve"> </w:t>
      </w:r>
      <w:r w:rsidRPr="00B9795F">
        <w:t>приглашающих</w:t>
      </w:r>
      <w:r w:rsidR="002328BB" w:rsidRPr="00B9795F">
        <w:t xml:space="preserve"> </w:t>
      </w:r>
      <w:r w:rsidRPr="00B9795F">
        <w:t>участников</w:t>
      </w:r>
      <w:r w:rsidR="002328BB" w:rsidRPr="00B9795F">
        <w:t xml:space="preserve"> </w:t>
      </w:r>
      <w:r w:rsidR="00466F9E" w:rsidRPr="00B9795F">
        <w:t>запроса</w:t>
      </w:r>
      <w:r w:rsidR="002328BB" w:rsidRPr="00B9795F">
        <w:t xml:space="preserve"> </w:t>
      </w:r>
      <w:r w:rsidR="00466F9E" w:rsidRPr="00B9795F">
        <w:t>цен</w:t>
      </w:r>
      <w:r w:rsidR="002328BB" w:rsidRPr="00B9795F">
        <w:t xml:space="preserve"> </w:t>
      </w:r>
      <w:r w:rsidRPr="00B9795F">
        <w:t>на</w:t>
      </w:r>
      <w:r w:rsidR="002328BB" w:rsidRPr="00B9795F">
        <w:t xml:space="preserve"> </w:t>
      </w:r>
      <w:r w:rsidRPr="00B9795F">
        <w:t>процедуру</w:t>
      </w:r>
      <w:r w:rsidR="002328BB" w:rsidRPr="00B9795F">
        <w:t xml:space="preserve"> </w:t>
      </w:r>
      <w:r w:rsidRPr="00B9795F">
        <w:t>переторжки</w:t>
      </w:r>
      <w:r w:rsidR="002328BB" w:rsidRPr="00B9795F">
        <w:t xml:space="preserve"> </w:t>
      </w:r>
      <w:r w:rsidR="00AC6ABA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Pr="00B9795F">
        <w:rPr>
          <w:i/>
        </w:rPr>
        <w:t>данным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лотам]</w:t>
      </w:r>
      <w:r w:rsidR="0062378E" w:rsidRPr="00B9795F">
        <w:rPr>
          <w:i/>
        </w:rPr>
        <w:t>,</w:t>
      </w:r>
      <w:r w:rsidR="002328BB" w:rsidRPr="00B9795F">
        <w:rPr>
          <w:i/>
        </w:rPr>
        <w:t xml:space="preserve"> </w:t>
      </w:r>
      <w:r w:rsidR="0062378E" w:rsidRPr="00B9795F">
        <w:t>и</w:t>
      </w:r>
      <w:r w:rsidR="002328BB" w:rsidRPr="00B9795F">
        <w:t xml:space="preserve"> </w:t>
      </w:r>
      <w:r w:rsidR="0062378E" w:rsidRPr="00B9795F">
        <w:t>направленных</w:t>
      </w:r>
      <w:r w:rsidR="002328BB" w:rsidRPr="00B9795F">
        <w:t xml:space="preserve"> </w:t>
      </w:r>
      <w:r w:rsidR="0062378E" w:rsidRPr="00B9795F">
        <w:t>одновременно</w:t>
      </w:r>
      <w:r w:rsidR="002328BB" w:rsidRPr="00B9795F">
        <w:t xml:space="preserve"> </w:t>
      </w:r>
      <w:r w:rsidR="0062378E" w:rsidRPr="00B9795F">
        <w:t>всем</w:t>
      </w:r>
      <w:r w:rsidR="002328BB" w:rsidRPr="00B9795F">
        <w:t xml:space="preserve"> </w:t>
      </w:r>
      <w:r w:rsidR="0062378E" w:rsidRPr="00B9795F">
        <w:t>участникам,</w:t>
      </w:r>
      <w:r w:rsidR="002328BB" w:rsidRPr="00B9795F">
        <w:t xml:space="preserve"> </w:t>
      </w:r>
      <w:r w:rsidR="0062378E" w:rsidRPr="00B9795F">
        <w:t>допущенным</w:t>
      </w:r>
      <w:r w:rsidR="002328BB" w:rsidRPr="00B9795F">
        <w:t xml:space="preserve"> </w:t>
      </w:r>
      <w:r w:rsidR="0062378E" w:rsidRPr="00B9795F">
        <w:t>до</w:t>
      </w:r>
      <w:r w:rsidR="002328BB" w:rsidRPr="00B9795F">
        <w:t xml:space="preserve"> </w:t>
      </w:r>
      <w:r w:rsidR="0062378E" w:rsidRPr="00B9795F">
        <w:t>участия</w:t>
      </w:r>
      <w:r w:rsidR="002328BB" w:rsidRPr="00B9795F">
        <w:t xml:space="preserve"> </w:t>
      </w:r>
      <w:r w:rsidR="0062378E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62378E" w:rsidRPr="00B9795F">
        <w:t>.</w:t>
      </w:r>
    </w:p>
    <w:p w:rsidR="00C87330" w:rsidRPr="00C63D2D" w:rsidRDefault="00DF505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участвовать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допущенные</w:t>
      </w:r>
      <w:r w:rsidR="002328BB">
        <w:t xml:space="preserve"> </w:t>
      </w:r>
      <w:r w:rsidRPr="00C63D2D">
        <w:t>участники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r w:rsidR="002328BB">
        <w:t xml:space="preserve"> </w:t>
      </w:r>
      <w:r w:rsidR="00C87330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,</w:t>
      </w:r>
      <w:r w:rsidR="002328BB">
        <w:t xml:space="preserve"> </w:t>
      </w:r>
      <w:r w:rsidR="00C87330" w:rsidRPr="00C63D2D">
        <w:t>приглашенный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B9795F">
        <w:t>переторжку</w:t>
      </w:r>
      <w:r w:rsidR="002328BB" w:rsidRPr="00B9795F">
        <w:t xml:space="preserve"> </w:t>
      </w:r>
      <w:r w:rsidR="00C87330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какому-либо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лоту]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вправе</w:t>
      </w:r>
      <w:r w:rsidR="002328BB" w:rsidRPr="00B9795F">
        <w:t xml:space="preserve"> </w:t>
      </w:r>
      <w:r w:rsidR="00C87330" w:rsidRPr="00B9795F">
        <w:t>не</w:t>
      </w:r>
      <w:r w:rsidR="002328BB" w:rsidRPr="00B9795F">
        <w:t xml:space="preserve"> </w:t>
      </w:r>
      <w:r w:rsidR="00C87330" w:rsidRPr="00B9795F">
        <w:t>участвовать</w:t>
      </w:r>
      <w:r w:rsidR="002328BB" w:rsidRPr="00B9795F">
        <w:t xml:space="preserve"> </w:t>
      </w:r>
      <w:r w:rsidR="00C87330" w:rsidRPr="00B9795F">
        <w:t>в</w:t>
      </w:r>
      <w:r w:rsidR="002328BB" w:rsidRPr="00B9795F">
        <w:t xml:space="preserve"> </w:t>
      </w:r>
      <w:r w:rsidR="00C87330" w:rsidRPr="00B9795F">
        <w:t>ней</w:t>
      </w:r>
      <w:r w:rsidR="002328BB" w:rsidRPr="00B9795F">
        <w:t xml:space="preserve"> </w:t>
      </w:r>
      <w:r w:rsidR="00C87330" w:rsidRPr="00B9795F">
        <w:t>тогда</w:t>
      </w:r>
      <w:r w:rsidR="002328BB" w:rsidRPr="00B9795F">
        <w:t xml:space="preserve"> </w:t>
      </w:r>
      <w:r w:rsidR="00C87330" w:rsidRPr="00B9795F">
        <w:t>его</w:t>
      </w:r>
      <w:r w:rsidR="002328BB" w:rsidRPr="00B9795F">
        <w:t xml:space="preserve"> </w:t>
      </w:r>
      <w:r w:rsidR="00C87330" w:rsidRPr="00B9795F">
        <w:t>предложение</w:t>
      </w:r>
      <w:r w:rsidR="002328BB" w:rsidRPr="00B9795F">
        <w:t xml:space="preserve"> </w:t>
      </w:r>
      <w:r w:rsidR="00C87330" w:rsidRPr="00B9795F">
        <w:rPr>
          <w:i/>
        </w:rPr>
        <w:t>[в</w:t>
      </w:r>
      <w:r w:rsidR="002328BB" w:rsidRPr="00B9795F">
        <w:rPr>
          <w:i/>
          <w:lang w:val="ru-RU"/>
        </w:rPr>
        <w:t xml:space="preserve"> </w:t>
      </w:r>
      <w:r w:rsidR="00C87330"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данного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лота]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остается</w:t>
      </w:r>
      <w:r w:rsidR="002328BB" w:rsidRPr="00B9795F">
        <w:t xml:space="preserve"> </w:t>
      </w:r>
      <w:r w:rsidR="00C87330" w:rsidRPr="00B9795F">
        <w:t>действующим</w:t>
      </w:r>
      <w:r w:rsidR="002328BB" w:rsidRPr="00B9795F">
        <w:t xml:space="preserve"> </w:t>
      </w:r>
      <w:r w:rsidR="00C87330" w:rsidRPr="00B9795F">
        <w:t>с</w:t>
      </w:r>
      <w:r w:rsidR="002328BB" w:rsidRPr="00B9795F">
        <w:t xml:space="preserve"> </w:t>
      </w:r>
      <w:r w:rsidR="00C87330" w:rsidRPr="00B9795F">
        <w:t>ранее</w:t>
      </w:r>
      <w:r w:rsidR="002328BB" w:rsidRPr="00B9795F">
        <w:t xml:space="preserve"> </w:t>
      </w:r>
      <w:r w:rsidR="00C87330" w:rsidRPr="00B9795F">
        <w:t>объявленной</w:t>
      </w:r>
      <w:r w:rsidR="002328BB" w:rsidRPr="00B9795F">
        <w:t xml:space="preserve"> </w:t>
      </w:r>
      <w:r w:rsidR="00C87330" w:rsidRPr="00B9795F">
        <w:t>ценой</w:t>
      </w:r>
      <w:r w:rsidR="005C6601" w:rsidRPr="00B9795F">
        <w:t>,</w:t>
      </w:r>
      <w:r w:rsidR="002328BB" w:rsidRPr="00B9795F">
        <w:t xml:space="preserve"> </w:t>
      </w:r>
      <w:r w:rsidR="005C6601" w:rsidRPr="00B9795F">
        <w:t>указанной</w:t>
      </w:r>
      <w:r w:rsidR="002328BB" w:rsidRPr="00B9795F">
        <w:t xml:space="preserve"> </w:t>
      </w:r>
      <w:r w:rsidR="005C6601" w:rsidRPr="00B9795F">
        <w:t>в</w:t>
      </w:r>
      <w:r w:rsidR="002328BB" w:rsidRPr="00B9795F">
        <w:t xml:space="preserve"> </w:t>
      </w:r>
      <w:r w:rsidR="00C87330" w:rsidRPr="00B9795F">
        <w:t>заявк</w:t>
      </w:r>
      <w:r w:rsidR="005C6601" w:rsidRPr="00B9795F">
        <w:t>е</w:t>
      </w:r>
      <w:r w:rsidR="002328BB" w:rsidRPr="00B9795F">
        <w:t xml:space="preserve"> </w:t>
      </w:r>
      <w:r w:rsidR="00C87330" w:rsidRPr="00B9795F">
        <w:t>на</w:t>
      </w:r>
      <w:r w:rsidR="002328BB" w:rsidRPr="00B9795F">
        <w:t xml:space="preserve"> </w:t>
      </w:r>
      <w:r w:rsidR="00C87330" w:rsidRPr="00B9795F">
        <w:t>участие</w:t>
      </w:r>
      <w:r w:rsidR="002328BB" w:rsidRPr="00B9795F">
        <w:t xml:space="preserve"> </w:t>
      </w:r>
      <w:r w:rsidR="001E2D6F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C87330" w:rsidRPr="00B9795F">
        <w:t>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F83">
        <w:t>Предложения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участника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по</w:t>
      </w:r>
      <w:r w:rsidR="002328BB" w:rsidRPr="008E1F83">
        <w:rPr>
          <w:iCs/>
        </w:rPr>
        <w:t xml:space="preserve"> </w:t>
      </w:r>
      <w:r w:rsidRPr="008E1F83">
        <w:rPr>
          <w:iCs/>
        </w:rPr>
        <w:t>увеличению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цены</w:t>
      </w:r>
      <w:r w:rsidR="00A56053" w:rsidRPr="008E1F83">
        <w:rPr>
          <w:iCs/>
        </w:rPr>
        <w:t>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указанн</w:t>
      </w:r>
      <w:r w:rsidR="00CC1CD9" w:rsidRPr="008E1F83">
        <w:rPr>
          <w:iCs/>
        </w:rPr>
        <w:t>ой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заявк</w:t>
      </w:r>
      <w:r w:rsidR="00860E21" w:rsidRPr="008E1F83">
        <w:rPr>
          <w:iCs/>
        </w:rPr>
        <w:t>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на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участие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запросе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цен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любому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рассматриваются,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данный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</w:t>
      </w:r>
      <w:r w:rsidR="002328BB" w:rsidRPr="008E1F83">
        <w:rPr>
          <w:iCs/>
        </w:rPr>
        <w:t xml:space="preserve"> </w:t>
      </w:r>
      <w:r w:rsidRPr="008E1F83">
        <w:rPr>
          <w:iCs/>
        </w:rPr>
        <w:t>считается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участвовавшим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процедуре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переторжки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Pr="008E1F83">
        <w:t>остается</w:t>
      </w:r>
      <w:r w:rsidR="002328BB" w:rsidRPr="008E1F83">
        <w:t xml:space="preserve"> </w:t>
      </w:r>
      <w:r w:rsidRPr="008E1F83">
        <w:rPr>
          <w:iCs/>
        </w:rPr>
        <w:t>действующ</w:t>
      </w:r>
      <w:r w:rsidR="00860E21" w:rsidRPr="008E1F83">
        <w:rPr>
          <w:iCs/>
        </w:rPr>
        <w:t>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с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ранее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объявленной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ценой</w:t>
      </w:r>
      <w:r w:rsidRPr="00C63D2D">
        <w:rPr>
          <w:iCs/>
        </w:rPr>
        <w:t>.</w:t>
      </w:r>
    </w:p>
    <w:p w:rsidR="00A226B0" w:rsidRPr="00C63D2D" w:rsidRDefault="00A226B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Переторжка</w:t>
      </w:r>
      <w:r w:rsidR="002328BB">
        <w:t xml:space="preserve"> </w:t>
      </w:r>
      <w:r w:rsidRPr="00C63D2D">
        <w:t>может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заочную</w:t>
      </w:r>
      <w:r w:rsidR="002328BB">
        <w:t xml:space="preserve"> </w:t>
      </w:r>
      <w:r w:rsidRPr="00C63D2D">
        <w:t>форму.</w:t>
      </w:r>
    </w:p>
    <w:p w:rsidR="003434C9" w:rsidRPr="00C63D2D" w:rsidRDefault="003434C9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отменить</w:t>
      </w:r>
      <w:r w:rsidR="002328BB">
        <w:t xml:space="preserve"> </w:t>
      </w:r>
      <w:r w:rsidRPr="00C63D2D">
        <w:t>переторжку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любое</w:t>
      </w:r>
      <w:r w:rsidR="002328BB">
        <w:t xml:space="preserve"> </w:t>
      </w:r>
      <w:r w:rsidRPr="00C63D2D">
        <w:t>время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начала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времени)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предложений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заочной</w:t>
      </w:r>
      <w:r w:rsidR="002328BB">
        <w:t xml:space="preserve"> </w:t>
      </w:r>
      <w:r w:rsidRPr="00C63D2D">
        <w:t>переторжки).</w:t>
      </w:r>
      <w:r w:rsidR="002328BB">
        <w:t xml:space="preserve"> </w:t>
      </w:r>
      <w:r w:rsidRPr="00C63D2D">
        <w:t>Данное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оформляется</w:t>
      </w:r>
      <w:r w:rsidR="002328BB">
        <w:t xml:space="preserve"> </w:t>
      </w:r>
      <w:r w:rsidRPr="00C63D2D">
        <w:t>соответствующим</w:t>
      </w:r>
      <w:r w:rsidR="002328BB">
        <w:t xml:space="preserve"> </w:t>
      </w:r>
      <w:r w:rsidRPr="00C63D2D">
        <w:t>протоколом,</w:t>
      </w:r>
      <w:r w:rsidR="002328BB">
        <w:t xml:space="preserve"> </w:t>
      </w:r>
      <w:r w:rsidRPr="00C63D2D">
        <w:t>который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указанного</w:t>
      </w:r>
      <w:r w:rsidR="002328BB">
        <w:t xml:space="preserve"> </w:t>
      </w:r>
      <w:r w:rsidRPr="00C63D2D">
        <w:t>протокола.</w:t>
      </w:r>
    </w:p>
    <w:p w:rsidR="00C87330" w:rsidRPr="00C63D2D" w:rsidRDefault="00EB452A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рамках</w:t>
      </w:r>
      <w:r w:rsidR="002328BB">
        <w:t xml:space="preserve"> </w:t>
      </w:r>
      <w:r w:rsidRPr="00C63D2D">
        <w:t>оценочной</w:t>
      </w:r>
      <w:r w:rsidR="002328BB">
        <w:t xml:space="preserve"> </w:t>
      </w:r>
      <w:r w:rsidRPr="008E1F83">
        <w:t>стадии</w:t>
      </w:r>
      <w:r w:rsidR="002328BB" w:rsidRPr="008E1F83">
        <w:t xml:space="preserve"> </w:t>
      </w:r>
      <w:r w:rsidR="00C90E0F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каждому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лоту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отдельно]</w:t>
      </w:r>
      <w:r w:rsidR="001E126B" w:rsidRPr="008E1F83">
        <w:t>,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срок,</w:t>
      </w:r>
      <w:r w:rsidR="002328BB">
        <w:t xml:space="preserve"> </w:t>
      </w:r>
      <w:r w:rsidR="001E126B" w:rsidRPr="00C63D2D">
        <w:t>указанный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lastRenderedPageBreak/>
        <w:t>извещении</w:t>
      </w:r>
      <w:r w:rsidR="002328BB">
        <w:t xml:space="preserve"> </w:t>
      </w:r>
      <w:r w:rsidR="001E126B" w:rsidRPr="00C63D2D">
        <w:t>о</w:t>
      </w:r>
      <w:r w:rsidR="002328BB">
        <w:t xml:space="preserve"> </w:t>
      </w:r>
      <w:r w:rsidR="001E126B"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1E126B" w:rsidRPr="00C63D2D">
        <w:t>и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_Ref317254136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66022F">
        <w:rPr>
          <w:u w:val="single"/>
        </w:rPr>
        <w:t>17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_Ref317254962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66022F">
        <w:rPr>
          <w:u w:val="single"/>
        </w:rPr>
        <w:t>4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цен</w:t>
      </w:r>
      <w:r w:rsidR="001E126B" w:rsidRPr="008E1F83">
        <w:rPr>
          <w:u w:val="single"/>
        </w:rPr>
        <w:t>»</w:t>
      </w:r>
      <w:r w:rsidR="001E126B" w:rsidRPr="00C63D2D">
        <w:t>,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="0074540F" w:rsidRPr="00C63D2D">
        <w:t>ранжирует</w:t>
      </w:r>
      <w:r w:rsidR="002328BB">
        <w:t xml:space="preserve"> </w:t>
      </w:r>
      <w:r w:rsidR="0074540F" w:rsidRPr="00C63D2D">
        <w:t>заявки</w:t>
      </w:r>
      <w:r w:rsidR="002328BB">
        <w:t xml:space="preserve"> </w:t>
      </w:r>
      <w:r w:rsidR="0074540F" w:rsidRPr="00C63D2D">
        <w:t>по</w:t>
      </w:r>
      <w:r w:rsidR="002328BB">
        <w:t xml:space="preserve"> </w:t>
      </w:r>
      <w:r w:rsidR="0074540F" w:rsidRPr="00C63D2D">
        <w:t>цене</w:t>
      </w:r>
      <w:r w:rsidR="002328BB">
        <w:t xml:space="preserve"> </w:t>
      </w:r>
      <w:r w:rsidR="0074540F" w:rsidRPr="00C63D2D">
        <w:t>(с</w:t>
      </w:r>
      <w:r w:rsidR="002328BB">
        <w:t xml:space="preserve"> </w:t>
      </w:r>
      <w:r w:rsidR="0074540F" w:rsidRPr="00C63D2D">
        <w:t>учетом</w:t>
      </w:r>
      <w:r w:rsidR="002328BB">
        <w:t xml:space="preserve"> </w:t>
      </w:r>
      <w:r w:rsidR="0074540F" w:rsidRPr="00C63D2D">
        <w:t>результатов</w:t>
      </w:r>
      <w:r w:rsidR="002328BB">
        <w:t xml:space="preserve"> </w:t>
      </w:r>
      <w:r w:rsidR="0074540F" w:rsidRPr="00C63D2D">
        <w:t>переторжки,</w:t>
      </w:r>
      <w:r w:rsidR="002328BB">
        <w:t xml:space="preserve"> </w:t>
      </w:r>
      <w:r w:rsidR="0074540F" w:rsidRPr="00C63D2D">
        <w:t>если</w:t>
      </w:r>
      <w:r w:rsidR="002328BB">
        <w:t xml:space="preserve"> </w:t>
      </w:r>
      <w:r w:rsidR="0074540F" w:rsidRPr="00C63D2D">
        <w:t>проводилась)</w:t>
      </w:r>
      <w:r w:rsidR="002328BB">
        <w:t xml:space="preserve"> </w:t>
      </w:r>
      <w:r w:rsidR="0074540F" w:rsidRPr="00C63D2D">
        <w:t>начиная</w:t>
      </w:r>
      <w:r w:rsidR="002328BB">
        <w:t xml:space="preserve"> </w:t>
      </w:r>
      <w:r w:rsidR="0074540F" w:rsidRPr="00C63D2D">
        <w:t>с</w:t>
      </w:r>
      <w:r w:rsidR="002328BB">
        <w:t xml:space="preserve"> </w:t>
      </w:r>
      <w:r w:rsidR="0074540F" w:rsidRPr="00C63D2D">
        <w:t>наименьшей.</w:t>
      </w:r>
      <w:r w:rsidR="002328BB">
        <w:t xml:space="preserve"> </w:t>
      </w:r>
      <w:r w:rsidR="0074540F" w:rsidRPr="00C63D2D">
        <w:t>При</w:t>
      </w:r>
      <w:r w:rsidR="002328BB">
        <w:t xml:space="preserve"> </w:t>
      </w:r>
      <w:r w:rsidR="0074540F" w:rsidRPr="00C63D2D">
        <w:t>равенстве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заявок</w:t>
      </w:r>
      <w:r w:rsidR="002328BB">
        <w:t xml:space="preserve"> </w:t>
      </w:r>
      <w:r w:rsidR="0074540F" w:rsidRPr="00C63D2D">
        <w:t>различных</w:t>
      </w:r>
      <w:r w:rsidR="002328BB">
        <w:t xml:space="preserve"> </w:t>
      </w:r>
      <w:r w:rsidR="0074540F" w:rsidRPr="00C63D2D">
        <w:t>участников</w:t>
      </w:r>
      <w:r w:rsidR="002328BB">
        <w:t xml:space="preserve"> </w:t>
      </w:r>
      <w:r w:rsidR="0074540F" w:rsidRPr="00C63D2D">
        <w:t>лучшее</w:t>
      </w:r>
      <w:r w:rsidR="002328BB">
        <w:t xml:space="preserve"> </w:t>
      </w:r>
      <w:r w:rsidR="0074540F" w:rsidRPr="00C63D2D">
        <w:t>(более</w:t>
      </w:r>
      <w:r w:rsidR="002328BB">
        <w:t xml:space="preserve"> </w:t>
      </w:r>
      <w:r w:rsidR="0074540F" w:rsidRPr="00C63D2D">
        <w:t>высокое)</w:t>
      </w:r>
      <w:r w:rsidR="002328BB">
        <w:t xml:space="preserve"> </w:t>
      </w:r>
      <w:r w:rsidR="0074540F" w:rsidRPr="00C63D2D">
        <w:t>место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proofErr w:type="spellStart"/>
      <w:r w:rsidR="0074540F" w:rsidRPr="00C63D2D">
        <w:t>ранжировке</w:t>
      </w:r>
      <w:proofErr w:type="spellEnd"/>
      <w:r w:rsidR="002328BB">
        <w:t xml:space="preserve"> </w:t>
      </w:r>
      <w:r w:rsidR="0074540F" w:rsidRPr="00C63D2D">
        <w:t>получает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который</w:t>
      </w:r>
      <w:r w:rsidR="002328BB">
        <w:t xml:space="preserve"> </w:t>
      </w:r>
      <w:r w:rsidR="0074540F" w:rsidRPr="00C63D2D">
        <w:t>раньше</w:t>
      </w:r>
      <w:r w:rsidR="002328BB">
        <w:t xml:space="preserve"> </w:t>
      </w:r>
      <w:r w:rsidR="0074540F" w:rsidRPr="00C63D2D">
        <w:t>подал</w:t>
      </w:r>
      <w:r w:rsidR="002328BB">
        <w:t xml:space="preserve"> </w:t>
      </w:r>
      <w:r w:rsidR="0074540F" w:rsidRPr="00C63D2D">
        <w:t>заявку</w:t>
      </w:r>
      <w:r w:rsidR="002328BB">
        <w:t xml:space="preserve"> </w:t>
      </w:r>
      <w:r w:rsidR="0074540F" w:rsidRPr="00C63D2D">
        <w:t>на</w:t>
      </w:r>
      <w:r w:rsidR="002328BB">
        <w:t xml:space="preserve"> </w:t>
      </w:r>
      <w:r w:rsidR="0074540F" w:rsidRPr="00C63D2D">
        <w:t>участие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r w:rsidR="0074540F" w:rsidRPr="00C63D2D">
        <w:t>запросе</w:t>
      </w:r>
      <w:r w:rsidR="002328BB">
        <w:t xml:space="preserve"> </w:t>
      </w:r>
      <w:r w:rsidR="0074540F" w:rsidRPr="00C63D2D">
        <w:t>цен.</w:t>
      </w:r>
      <w:r w:rsidR="002328BB">
        <w:t xml:space="preserve"> </w:t>
      </w:r>
      <w:r w:rsidR="0074540F" w:rsidRPr="00C63D2D">
        <w:t>Победителем</w:t>
      </w:r>
      <w:r w:rsidR="002328BB">
        <w:t xml:space="preserve"> </w:t>
      </w:r>
      <w:r w:rsidR="0074540F" w:rsidRPr="00C63D2D">
        <w:t>запроса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считается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предложивший</w:t>
      </w:r>
      <w:r w:rsidR="002328BB">
        <w:t xml:space="preserve"> </w:t>
      </w:r>
      <w:r w:rsidR="0074540F" w:rsidRPr="00C63D2D">
        <w:t>минимальную</w:t>
      </w:r>
      <w:r w:rsidR="002328BB">
        <w:t xml:space="preserve"> </w:t>
      </w:r>
      <w:r w:rsidR="0074540F" w:rsidRPr="00C63D2D">
        <w:t>цену</w:t>
      </w:r>
      <w:r w:rsidR="002328BB">
        <w:t xml:space="preserve"> </w:t>
      </w:r>
      <w:r w:rsidR="0074540F" w:rsidRPr="00C63D2D">
        <w:t>и</w:t>
      </w:r>
      <w:r w:rsidR="002328BB">
        <w:t xml:space="preserve"> </w:t>
      </w:r>
      <w:r w:rsidR="0074540F" w:rsidRPr="00C63D2D">
        <w:t>которому</w:t>
      </w:r>
      <w:r w:rsidR="002328BB">
        <w:t xml:space="preserve"> </w:t>
      </w:r>
      <w:r w:rsidR="0074540F" w:rsidRPr="00C63D2D">
        <w:t>присвоено</w:t>
      </w:r>
      <w:r w:rsidR="002328BB">
        <w:t xml:space="preserve"> </w:t>
      </w:r>
      <w:r w:rsidR="0074540F" w:rsidRPr="00C63D2D">
        <w:t>первое</w:t>
      </w:r>
      <w:r w:rsidR="002328BB">
        <w:t xml:space="preserve"> </w:t>
      </w:r>
      <w:r w:rsidR="0074540F" w:rsidRPr="00C63D2D">
        <w:t>место</w:t>
      </w:r>
      <w:r w:rsidR="00C87330" w:rsidRPr="00C63D2D">
        <w:t>.</w:t>
      </w:r>
    </w:p>
    <w:p w:rsidR="00E46EE0" w:rsidRPr="00C63D2D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8" w:name="_Ref271022510"/>
      <w:r w:rsidRPr="00C63D2D">
        <w:t>Запрос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несостоявш</w:t>
      </w:r>
      <w:bookmarkStart w:id="49" w:name="_Ref269912002"/>
      <w:r w:rsidRPr="00C63D2D">
        <w:t>имся,</w:t>
      </w:r>
      <w:r w:rsidR="002328BB">
        <w:t xml:space="preserve"> </w:t>
      </w:r>
      <w:r w:rsidRPr="00C63D2D">
        <w:t>если</w:t>
      </w:r>
      <w:r w:rsidR="002328BB">
        <w:t xml:space="preserve"> </w:t>
      </w:r>
      <w:bookmarkEnd w:id="49"/>
      <w:r w:rsidRPr="00C63D2D">
        <w:t>по</w:t>
      </w:r>
      <w:r w:rsidR="002328BB">
        <w:t xml:space="preserve"> </w:t>
      </w:r>
      <w:r w:rsidRPr="00C63D2D">
        <w:t>окончании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заявок:</w:t>
      </w:r>
      <w:bookmarkEnd w:id="48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0" w:name="_Ref269912007"/>
      <w:proofErr w:type="gramStart"/>
      <w:r w:rsidRPr="00C63D2D">
        <w:rPr>
          <w:sz w:val="24"/>
        </w:rPr>
        <w:t>подана</w:t>
      </w:r>
      <w:proofErr w:type="gramEnd"/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заявок);</w:t>
      </w:r>
      <w:bookmarkEnd w:id="50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1" w:name="_Ref269912019"/>
      <w:bookmarkStart w:id="52" w:name="_Ref289170414"/>
      <w:proofErr w:type="gramStart"/>
      <w:r w:rsidRPr="00C63D2D">
        <w:rPr>
          <w:sz w:val="24"/>
        </w:rPr>
        <w:t>не</w:t>
      </w:r>
      <w:proofErr w:type="gramEnd"/>
      <w:r w:rsidR="002328BB">
        <w:rPr>
          <w:sz w:val="24"/>
        </w:rPr>
        <w:t xml:space="preserve"> </w:t>
      </w:r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ни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bookmarkEnd w:id="51"/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заявок).</w:t>
      </w:r>
      <w:bookmarkEnd w:id="52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3" w:name="_Ref269912021"/>
      <w:proofErr w:type="gramStart"/>
      <w:r w:rsidRPr="00C63D2D">
        <w:rPr>
          <w:sz w:val="24"/>
        </w:rPr>
        <w:t>принято</w:t>
      </w:r>
      <w:proofErr w:type="gramEnd"/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об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отказе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цен,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подавшим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заявки;</w:t>
      </w:r>
      <w:bookmarkEnd w:id="53"/>
    </w:p>
    <w:p w:rsidR="003434C9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4" w:name="_Ref269912024"/>
      <w:bookmarkStart w:id="55" w:name="_Ref270019244"/>
      <w:proofErr w:type="gramStart"/>
      <w:r w:rsidRPr="00C63D2D">
        <w:rPr>
          <w:sz w:val="24"/>
        </w:rPr>
        <w:t>принято</w:t>
      </w:r>
      <w:proofErr w:type="gramEnd"/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bookmarkEnd w:id="54"/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bookmarkEnd w:id="55"/>
      <w:r w:rsidR="003434C9" w:rsidRPr="00C63D2D">
        <w:rPr>
          <w:sz w:val="24"/>
        </w:rPr>
        <w:t>;</w:t>
      </w:r>
    </w:p>
    <w:p w:rsidR="00E46EE0" w:rsidRPr="00C63D2D" w:rsidRDefault="003434C9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6" w:name="_Ref271022511"/>
      <w:proofErr w:type="gramStart"/>
      <w:r w:rsidRPr="00C63D2D">
        <w:rPr>
          <w:sz w:val="24"/>
        </w:rPr>
        <w:t>отстранены</w:t>
      </w:r>
      <w:proofErr w:type="gramEnd"/>
      <w:r w:rsidR="002328BB">
        <w:rPr>
          <w:sz w:val="24"/>
        </w:rPr>
        <w:t xml:space="preserve"> </w:t>
      </w:r>
      <w:r w:rsidRPr="00C63D2D">
        <w:rPr>
          <w:sz w:val="24"/>
        </w:rPr>
        <w:t>все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участники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основаниям,</w:t>
      </w:r>
      <w:r w:rsidR="002328BB">
        <w:rPr>
          <w:sz w:val="24"/>
        </w:rPr>
        <w:t xml:space="preserve"> </w:t>
      </w:r>
      <w:r w:rsidRPr="00C63D2D">
        <w:rPr>
          <w:sz w:val="24"/>
        </w:rPr>
        <w:t>предусмотренным</w:t>
      </w:r>
      <w:r w:rsidR="002328BB">
        <w:rPr>
          <w:sz w:val="24"/>
        </w:rPr>
        <w:t xml:space="preserve"> </w:t>
      </w:r>
      <w:r w:rsidRPr="008E1F83">
        <w:rPr>
          <w:sz w:val="24"/>
          <w:u w:val="single"/>
        </w:rPr>
        <w:t>пунктом</w:t>
      </w:r>
      <w:r w:rsidR="002328BB" w:rsidRPr="008E1F83">
        <w:rPr>
          <w:sz w:val="24"/>
          <w:u w:val="single"/>
        </w:rPr>
        <w:t xml:space="preserve"> </w:t>
      </w:r>
      <w:r w:rsidRPr="008E1F83">
        <w:rPr>
          <w:sz w:val="24"/>
          <w:u w:val="single"/>
        </w:rPr>
        <w:fldChar w:fldCharType="begin"/>
      </w:r>
      <w:r w:rsidRPr="008E1F83">
        <w:rPr>
          <w:sz w:val="24"/>
          <w:u w:val="single"/>
        </w:rPr>
        <w:instrText xml:space="preserve"> REF _Ref317172396 \r \h  \* MERGEFORMAT </w:instrText>
      </w:r>
      <w:r w:rsidRPr="008E1F83">
        <w:rPr>
          <w:sz w:val="24"/>
          <w:u w:val="single"/>
        </w:rPr>
      </w:r>
      <w:r w:rsidRPr="008E1F83">
        <w:rPr>
          <w:sz w:val="24"/>
          <w:u w:val="single"/>
        </w:rPr>
        <w:fldChar w:fldCharType="separate"/>
      </w:r>
      <w:r w:rsidR="0066022F">
        <w:rPr>
          <w:sz w:val="24"/>
          <w:u w:val="single"/>
        </w:rPr>
        <w:t>2.6</w:t>
      </w:r>
      <w:r w:rsidRPr="008E1F83">
        <w:rPr>
          <w:sz w:val="24"/>
          <w:u w:val="single"/>
        </w:rPr>
        <w:fldChar w:fldCharType="end"/>
      </w:r>
      <w:bookmarkEnd w:id="56"/>
      <w:r w:rsidR="00E46EE0" w:rsidRPr="00C63D2D">
        <w:rPr>
          <w:sz w:val="24"/>
        </w:rPr>
        <w:t>.</w:t>
      </w:r>
    </w:p>
    <w:p w:rsidR="00E421F5" w:rsidRPr="008E1F83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r w:rsidRPr="008E1F83">
        <w:rPr>
          <w:i/>
        </w:rPr>
        <w:t>Если</w:t>
      </w:r>
      <w:r w:rsidR="002328BB" w:rsidRPr="008E1F83">
        <w:rPr>
          <w:i/>
        </w:rPr>
        <w:t xml:space="preserve"> </w:t>
      </w:r>
      <w:r w:rsidRPr="008E1F83">
        <w:rPr>
          <w:i/>
        </w:rPr>
        <w:t>предусмотрено</w:t>
      </w:r>
      <w:r w:rsidR="002328BB" w:rsidRPr="008E1F83">
        <w:rPr>
          <w:i/>
        </w:rPr>
        <w:t xml:space="preserve"> </w:t>
      </w:r>
      <w:r w:rsidRPr="008E1F83">
        <w:rPr>
          <w:i/>
        </w:rPr>
        <w:t>два</w:t>
      </w:r>
      <w:r w:rsidR="002328BB" w:rsidRPr="008E1F83">
        <w:rPr>
          <w:i/>
        </w:rPr>
        <w:t xml:space="preserve"> </w:t>
      </w:r>
      <w:r w:rsidRPr="008E1F83">
        <w:rPr>
          <w:i/>
        </w:rPr>
        <w:t>и</w:t>
      </w:r>
      <w:r w:rsidR="002328BB" w:rsidRPr="008E1F83">
        <w:rPr>
          <w:i/>
        </w:rPr>
        <w:t xml:space="preserve"> </w:t>
      </w:r>
      <w:r w:rsidRPr="008E1F83">
        <w:rPr>
          <w:i/>
        </w:rPr>
        <w:t>более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лота,</w:t>
      </w:r>
      <w:r w:rsidR="002328BB" w:rsidRPr="008E1F83">
        <w:rPr>
          <w:i/>
        </w:rPr>
        <w:t xml:space="preserve"> </w:t>
      </w:r>
      <w:r w:rsidRPr="008E1F83">
        <w:rPr>
          <w:i/>
        </w:rPr>
        <w:t>запрос</w:t>
      </w:r>
      <w:r w:rsidR="002328BB" w:rsidRPr="008E1F83">
        <w:rPr>
          <w:i/>
        </w:rPr>
        <w:t xml:space="preserve"> </w:t>
      </w:r>
      <w:r w:rsidRPr="008E1F83">
        <w:rPr>
          <w:i/>
        </w:rPr>
        <w:t>цен</w:t>
      </w:r>
      <w:r w:rsidR="002328BB" w:rsidRPr="008E1F83">
        <w:rPr>
          <w:i/>
        </w:rPr>
        <w:t xml:space="preserve"> </w:t>
      </w:r>
      <w:r w:rsidRPr="008E1F83">
        <w:rPr>
          <w:i/>
        </w:rPr>
        <w:t>признается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несостоявшимся</w:t>
      </w:r>
      <w:r w:rsidR="002328BB" w:rsidRPr="008E1F83">
        <w:rPr>
          <w:i/>
        </w:rPr>
        <w:t xml:space="preserve"> </w:t>
      </w:r>
      <w:r w:rsidRPr="008E1F83">
        <w:rPr>
          <w:i/>
        </w:rPr>
        <w:t>только</w:t>
      </w:r>
      <w:r w:rsidR="002328BB" w:rsidRPr="008E1F83">
        <w:rPr>
          <w:i/>
        </w:rPr>
        <w:t xml:space="preserve"> </w:t>
      </w:r>
      <w:r w:rsidRPr="008E1F83">
        <w:rPr>
          <w:i/>
        </w:rPr>
        <w:t>по</w:t>
      </w:r>
      <w:r w:rsidR="002328BB" w:rsidRPr="008E1F83">
        <w:rPr>
          <w:i/>
        </w:rPr>
        <w:t xml:space="preserve"> </w:t>
      </w:r>
      <w:r w:rsidRPr="008E1F83">
        <w:rPr>
          <w:i/>
        </w:rPr>
        <w:t>тому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лоту,</w:t>
      </w:r>
      <w:r w:rsidR="002328BB" w:rsidRPr="008E1F83">
        <w:rPr>
          <w:i/>
        </w:rPr>
        <w:t xml:space="preserve"> </w:t>
      </w:r>
      <w:r w:rsidRPr="008E1F83">
        <w:rPr>
          <w:i/>
        </w:rPr>
        <w:t>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которого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выполняются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положения</w:t>
      </w:r>
      <w:r w:rsidR="002328BB" w:rsidRPr="008E1F83">
        <w:rPr>
          <w:i/>
        </w:rPr>
        <w:t xml:space="preserve"> </w:t>
      </w:r>
      <w:r w:rsidRPr="008E1F83">
        <w:rPr>
          <w:i/>
          <w:u w:val="single"/>
        </w:rPr>
        <w:t>пункта</w:t>
      </w:r>
      <w:r w:rsidR="002328BB" w:rsidRPr="008E1F83">
        <w:rPr>
          <w:i/>
          <w:u w:val="single"/>
        </w:rPr>
        <w:t xml:space="preserve"> </w:t>
      </w:r>
      <w:r w:rsidRPr="008E1F83">
        <w:rPr>
          <w:i/>
          <w:u w:val="single"/>
        </w:rPr>
        <w:fldChar w:fldCharType="begin"/>
      </w:r>
      <w:r w:rsidRPr="008E1F83">
        <w:rPr>
          <w:i/>
          <w:u w:val="single"/>
        </w:rPr>
        <w:instrText xml:space="preserve"> REF _Ref271022510 \r \h </w:instrText>
      </w:r>
      <w:r w:rsidR="00A206E3" w:rsidRPr="008E1F83">
        <w:rPr>
          <w:i/>
          <w:u w:val="single"/>
        </w:rPr>
        <w:instrText xml:space="preserve"> \* MERGEFORMAT </w:instrText>
      </w:r>
      <w:r w:rsidRPr="008E1F83">
        <w:rPr>
          <w:i/>
          <w:u w:val="single"/>
        </w:rPr>
      </w:r>
      <w:r w:rsidRPr="008E1F83">
        <w:rPr>
          <w:i/>
          <w:u w:val="single"/>
        </w:rPr>
        <w:fldChar w:fldCharType="separate"/>
      </w:r>
      <w:r w:rsidR="0066022F">
        <w:rPr>
          <w:i/>
          <w:u w:val="single"/>
        </w:rPr>
        <w:t>3.29</w:t>
      </w:r>
      <w:r w:rsidRPr="008E1F83">
        <w:rPr>
          <w:i/>
          <w:u w:val="single"/>
        </w:rPr>
        <w:fldChar w:fldCharType="end"/>
      </w:r>
      <w:r w:rsidRPr="008E1F83">
        <w:rPr>
          <w:i/>
        </w:rPr>
        <w:t>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57" w:name="_Ref297215833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указанном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</w:t>
      </w:r>
      <w:r w:rsidR="00B02F04" w:rsidRPr="008E1F83">
        <w:rPr>
          <w:u w:val="single"/>
        </w:rPr>
        <w:t>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_Ref269912007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а)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66022F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согласованию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рассматривает</w:t>
      </w:r>
      <w:r w:rsidR="002328BB">
        <w:t xml:space="preserve"> </w:t>
      </w:r>
      <w:r w:rsidRPr="00C63D2D">
        <w:t>единственную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установленном</w:t>
      </w:r>
      <w:r w:rsidR="002328BB">
        <w:t xml:space="preserve"> </w:t>
      </w:r>
      <w:r w:rsidR="00B02F04"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_Ref317251555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66022F">
        <w:rPr>
          <w:u w:val="single"/>
        </w:rPr>
        <w:t>3.17</w:t>
      </w:r>
      <w:r w:rsidR="00B02F04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-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_Ref318811122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66022F">
        <w:rPr>
          <w:u w:val="single"/>
        </w:rPr>
        <w:t>3.20</w:t>
      </w:r>
      <w:r w:rsidR="00B02F04" w:rsidRPr="008E1F83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данная</w:t>
      </w:r>
      <w:r w:rsidR="002328BB">
        <w:t xml:space="preserve"> </w:t>
      </w:r>
      <w:r w:rsidRPr="00C63D2D">
        <w:t>заявка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подавший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отвечают</w:t>
      </w:r>
      <w:r w:rsidR="002328BB">
        <w:t xml:space="preserve"> </w:t>
      </w:r>
      <w:r w:rsidRPr="00C63D2D">
        <w:t>всем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запросу</w:t>
      </w:r>
      <w:r w:rsidR="002328BB">
        <w:t xml:space="preserve"> </w:t>
      </w:r>
      <w:r w:rsidR="0001108C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2328BB">
        <w:t xml:space="preserve"> </w:t>
      </w:r>
      <w:r w:rsidRPr="00C63D2D">
        <w:t>несостоявш</w:t>
      </w:r>
      <w:r w:rsidR="00B02F04" w:rsidRPr="00C63D2D">
        <w:t>им</w:t>
      </w:r>
      <w:r w:rsidRPr="00C63D2D">
        <w:t>с</w:t>
      </w:r>
      <w:r w:rsidR="00B02F04" w:rsidRPr="00C63D2D">
        <w:t>я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основанию,</w:t>
      </w:r>
      <w:r w:rsidR="002328BB">
        <w:t xml:space="preserve"> </w:t>
      </w:r>
      <w:r w:rsidR="00B02F04" w:rsidRPr="00C63D2D">
        <w:t>указанному</w:t>
      </w:r>
      <w:r w:rsidR="002328BB">
        <w:t xml:space="preserve"> </w:t>
      </w:r>
      <w:r w:rsidR="00B02F04" w:rsidRPr="00C63D2D">
        <w:t>в</w:t>
      </w:r>
      <w:r w:rsidR="002328BB">
        <w:t xml:space="preserve"> </w:t>
      </w:r>
      <w:r w:rsidR="00B02F04" w:rsidRPr="008E1F83">
        <w:rPr>
          <w:u w:val="single"/>
        </w:rPr>
        <w:t>подпункте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_Ref270019244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г)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66022F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дать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двух</w:t>
      </w:r>
      <w:r w:rsidR="002328BB">
        <w:t xml:space="preserve"> </w:t>
      </w:r>
      <w:r w:rsidRPr="00C63D2D">
        <w:t>рекомендаций: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8" w:name="_Ref310534125"/>
      <w:proofErr w:type="gramStart"/>
      <w:r w:rsidRPr="00C63D2D">
        <w:rPr>
          <w:sz w:val="24"/>
        </w:rPr>
        <w:t>рекомендовать</w:t>
      </w:r>
      <w:proofErr w:type="gramEnd"/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заключить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</w:t>
      </w:r>
      <w:r w:rsidR="002328BB">
        <w:rPr>
          <w:sz w:val="24"/>
        </w:rPr>
        <w:t xml:space="preserve"> </w:t>
      </w:r>
      <w:r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единственным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цен</w:t>
      </w:r>
      <w:r w:rsidR="00BD5277" w:rsidRPr="00C63D2D">
        <w:rPr>
          <w:sz w:val="24"/>
        </w:rPr>
        <w:t>,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а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также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провести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переговоры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снижению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цены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договора</w:t>
      </w:r>
      <w:r w:rsidRPr="00C63D2D">
        <w:rPr>
          <w:sz w:val="24"/>
        </w:rPr>
        <w:t>,</w:t>
      </w:r>
      <w:bookmarkEnd w:id="58"/>
      <w:r w:rsidR="002328BB">
        <w:rPr>
          <w:sz w:val="24"/>
        </w:rPr>
        <w:t xml:space="preserve"> 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9" w:name="_Ref311046445"/>
      <w:proofErr w:type="gramStart"/>
      <w:r w:rsidRPr="00C63D2D">
        <w:rPr>
          <w:sz w:val="24"/>
        </w:rPr>
        <w:t>рекомендовать</w:t>
      </w:r>
      <w:proofErr w:type="gramEnd"/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договор.</w:t>
      </w:r>
      <w:bookmarkEnd w:id="59"/>
    </w:p>
    <w:p w:rsidR="00017B62" w:rsidRPr="00C63D2D" w:rsidRDefault="00017B62" w:rsidP="008E1F83">
      <w:pPr>
        <w:widowControl w:val="0"/>
        <w:jc w:val="both"/>
      </w:pPr>
      <w:r w:rsidRPr="00C63D2D">
        <w:t>Рекомендация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обоснованием</w:t>
      </w:r>
      <w:r w:rsidR="002328BB">
        <w:t xml:space="preserve"> </w:t>
      </w:r>
      <w:r w:rsidRPr="00C63D2D">
        <w:t>приводится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соответствующем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заседания.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0" w:name="_Ref311046448"/>
      <w:r w:rsidRPr="00C63D2D">
        <w:t>Заказчик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рекомендации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</w:t>
      </w:r>
      <w:r w:rsidR="002328BB" w:rsidRPr="002328BB">
        <w:rPr>
          <w:lang w:val="ru-RU"/>
        </w:rPr>
        <w:t xml:space="preserve"> </w:t>
      </w:r>
      <w:r w:rsidRPr="00C63D2D">
        <w:t>заключении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="00ED3D3C" w:rsidRPr="00C63D2D">
        <w:t>(либо</w:t>
      </w:r>
      <w:r w:rsidR="002328BB">
        <w:t xml:space="preserve"> </w:t>
      </w:r>
      <w:r w:rsidR="00ED3D3C" w:rsidRPr="00C63D2D">
        <w:t>не</w:t>
      </w:r>
      <w:r w:rsidR="002328BB" w:rsidRPr="002328BB">
        <w:rPr>
          <w:lang w:val="ru-RU"/>
        </w:rPr>
        <w:t xml:space="preserve"> </w:t>
      </w:r>
      <w:r w:rsidR="00ED3D3C" w:rsidRPr="00C63D2D">
        <w:t>заключении)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единственным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ED3D3C" w:rsidRPr="00C63D2D">
        <w:t>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повторной</w:t>
      </w:r>
      <w:r w:rsidR="002328BB">
        <w:t xml:space="preserve"> </w:t>
      </w:r>
      <w:r w:rsidRPr="00C63D2D">
        <w:t>закупки.</w:t>
      </w:r>
      <w:bookmarkEnd w:id="57"/>
      <w:bookmarkEnd w:id="60"/>
    </w:p>
    <w:p w:rsidR="008A644E" w:rsidRPr="00C63D2D" w:rsidRDefault="00B02F04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1" w:name="_Ref317255645"/>
      <w:bookmarkStart w:id="62" w:name="_Ref352665587"/>
      <w:bookmarkStart w:id="63" w:name="sub_291"/>
      <w:bookmarkStart w:id="64" w:name="_Toc269835279"/>
      <w:bookmarkStart w:id="65" w:name="_Toc270595288"/>
      <w:bookmarkStart w:id="66" w:name="_Toc271294290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принятия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Pr="008E1F83">
        <w:t>договора</w:t>
      </w:r>
      <w:r w:rsidR="002328BB" w:rsidRPr="008E1F83">
        <w:t xml:space="preserve"> </w:t>
      </w:r>
      <w:r w:rsidR="00ED3D3C"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лота]</w:t>
      </w:r>
      <w:r w:rsidRPr="00C63D2D">
        <w:t>,</w:t>
      </w:r>
      <w:r w:rsidR="002328BB">
        <w:t xml:space="preserve"> </w:t>
      </w:r>
      <w:r w:rsidRPr="00C63D2D">
        <w:t>з</w:t>
      </w:r>
      <w:r w:rsidR="008A644E" w:rsidRPr="00C63D2D">
        <w:t>аказчик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ED3D3C" w:rsidRPr="00C63D2D">
        <w:t>срок,</w:t>
      </w:r>
      <w:r w:rsidR="002328BB">
        <w:t xml:space="preserve"> </w:t>
      </w:r>
      <w:r w:rsidR="00ED3D3C" w:rsidRPr="00C63D2D">
        <w:t>указанный</w:t>
      </w:r>
      <w:r w:rsidR="002328BB">
        <w:t xml:space="preserve"> </w:t>
      </w:r>
      <w:r w:rsidR="00ED3D3C" w:rsidRPr="00C63D2D">
        <w:t>в</w:t>
      </w:r>
      <w:r w:rsidR="002328BB">
        <w:t xml:space="preserve"> </w:t>
      </w:r>
      <w:r w:rsidR="00ED3D3C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66022F">
        <w:rPr>
          <w:u w:val="single"/>
        </w:rPr>
        <w:t>19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66022F">
        <w:rPr>
          <w:u w:val="single"/>
        </w:rPr>
        <w:t>4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цен»</w:t>
      </w:r>
      <w:r w:rsidR="00ED3D3C" w:rsidRPr="00C63D2D">
        <w:t>,</w:t>
      </w:r>
      <w:r w:rsidR="002328BB">
        <w:t xml:space="preserve"> </w:t>
      </w:r>
      <w:r w:rsidR="008A644E" w:rsidRPr="00C63D2D">
        <w:t>передает</w:t>
      </w:r>
      <w:r w:rsidR="002328BB">
        <w:t xml:space="preserve"> </w:t>
      </w:r>
      <w:r w:rsidR="008A644E" w:rsidRPr="00C63D2D">
        <w:t>победителю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ED3D3C" w:rsidRPr="00C63D2D">
        <w:t>или</w:t>
      </w:r>
      <w:r w:rsidR="002328BB">
        <w:t xml:space="preserve"> </w:t>
      </w:r>
      <w:r w:rsidR="00ED3D3C" w:rsidRPr="00C63D2D">
        <w:t>участнику</w:t>
      </w:r>
      <w:r w:rsidR="002328BB">
        <w:t xml:space="preserve"> </w:t>
      </w:r>
      <w:r w:rsidR="00ED3D3C" w:rsidRPr="00C63D2D">
        <w:t>запроса</w:t>
      </w:r>
      <w:r w:rsidR="002328BB">
        <w:t xml:space="preserve"> </w:t>
      </w:r>
      <w:r w:rsidR="00ED3D3C" w:rsidRPr="00C63D2D">
        <w:t>цен,</w:t>
      </w:r>
      <w:r w:rsidR="002328BB">
        <w:t xml:space="preserve"> </w:t>
      </w:r>
      <w:r w:rsidR="00ED3D3C" w:rsidRPr="00C63D2D">
        <w:t>с</w:t>
      </w:r>
      <w:r w:rsidR="002328BB">
        <w:t xml:space="preserve"> </w:t>
      </w:r>
      <w:r w:rsidR="00ED3D3C" w:rsidRPr="00C63D2D">
        <w:t>которым</w:t>
      </w:r>
      <w:r w:rsidR="002328BB">
        <w:t xml:space="preserve"> </w:t>
      </w:r>
      <w:r w:rsidR="00ED3D3C" w:rsidRPr="00C63D2D">
        <w:t>заключается</w:t>
      </w:r>
      <w:r w:rsidR="002328BB">
        <w:t xml:space="preserve"> </w:t>
      </w:r>
      <w:r w:rsidR="00ED3D3C" w:rsidRPr="00C63D2D">
        <w:t>договор</w:t>
      </w:r>
      <w:r w:rsidR="002328BB">
        <w:t xml:space="preserve"> </w:t>
      </w:r>
      <w:r w:rsidR="00ED3D3C" w:rsidRPr="00C63D2D">
        <w:t>согласно</w:t>
      </w:r>
      <w:r w:rsidR="002328BB">
        <w:t xml:space="preserve"> </w:t>
      </w:r>
      <w:r w:rsidR="00ED3D3C" w:rsidRPr="008E1F83">
        <w:rPr>
          <w:u w:val="single"/>
        </w:rPr>
        <w:t>пункт</w:t>
      </w:r>
      <w:r w:rsidR="005D5C65" w:rsidRPr="008E1F83">
        <w:rPr>
          <w:u w:val="single"/>
        </w:rPr>
        <w:t>ам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66022F">
        <w:rPr>
          <w:u w:val="single"/>
        </w:rPr>
        <w:t>3.32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66022F">
        <w:rPr>
          <w:u w:val="single"/>
        </w:rPr>
        <w:t>3.43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66022F">
        <w:rPr>
          <w:u w:val="single"/>
        </w:rPr>
        <w:t>3.44</w:t>
      </w:r>
      <w:r w:rsidR="005D5C65" w:rsidRPr="008E1F83">
        <w:rPr>
          <w:u w:val="single"/>
        </w:rPr>
        <w:fldChar w:fldCharType="end"/>
      </w:r>
      <w:r w:rsidR="00ED3D3C" w:rsidRPr="00C63D2D">
        <w:t>,</w:t>
      </w:r>
      <w:r w:rsidR="002328BB"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который</w:t>
      </w:r>
      <w:r w:rsidR="002328BB">
        <w:t xml:space="preserve"> </w:t>
      </w:r>
      <w:r w:rsidR="008A644E" w:rsidRPr="00C63D2D">
        <w:t>составляется</w:t>
      </w:r>
      <w:r w:rsidR="002328BB">
        <w:t xml:space="preserve"> </w:t>
      </w:r>
      <w:r w:rsidR="008A644E" w:rsidRPr="00C63D2D">
        <w:t>путем</w:t>
      </w:r>
      <w:r w:rsidR="002328BB">
        <w:t xml:space="preserve"> </w:t>
      </w:r>
      <w:r w:rsidR="008A644E" w:rsidRPr="00C63D2D">
        <w:t>включения</w:t>
      </w:r>
      <w:r w:rsidR="002328BB">
        <w:t xml:space="preserve"> </w:t>
      </w:r>
      <w:r w:rsidR="008A644E" w:rsidRPr="00C63D2D">
        <w:t>условий</w:t>
      </w:r>
      <w:r w:rsidR="002328BB">
        <w:t xml:space="preserve"> </w:t>
      </w:r>
      <w:r w:rsidR="008A644E" w:rsidRPr="00C63D2D">
        <w:t>исполнения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предложенных</w:t>
      </w:r>
      <w:r w:rsidR="002328BB">
        <w:t xml:space="preserve"> </w:t>
      </w:r>
      <w:r w:rsidR="008A644E"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участником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t>,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заявке</w:t>
      </w:r>
      <w:r w:rsidR="002328BB">
        <w:t xml:space="preserve"> </w:t>
      </w:r>
      <w:r w:rsidR="008A644E" w:rsidRPr="00C63D2D">
        <w:t>на</w:t>
      </w:r>
      <w:r w:rsidR="002328BB">
        <w:t xml:space="preserve"> </w:t>
      </w:r>
      <w:r w:rsidR="008A644E" w:rsidRPr="00C63D2D">
        <w:t>участие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A644E" w:rsidRPr="00C63D2D">
        <w:t>,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прилагаемый</w:t>
      </w:r>
      <w:r w:rsidR="002328BB">
        <w:t xml:space="preserve"> </w:t>
      </w:r>
      <w:r w:rsidR="008A644E" w:rsidRPr="00C63D2D">
        <w:t>к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8A644E" w:rsidRPr="00C63D2D">
        <w:t>.</w:t>
      </w:r>
      <w:r w:rsidR="002328BB">
        <w:t xml:space="preserve"> </w:t>
      </w:r>
      <w:r w:rsidR="008A644E"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rPr>
          <w:i/>
        </w:rPr>
        <w:t>,</w:t>
      </w:r>
      <w:r w:rsidR="002328BB">
        <w:t xml:space="preserve"> </w:t>
      </w:r>
      <w:r w:rsidR="008A644E" w:rsidRPr="00C63D2D">
        <w:t>обязан</w:t>
      </w:r>
      <w:r w:rsidR="002328BB">
        <w:t xml:space="preserve"> </w:t>
      </w:r>
      <w:r w:rsidR="008A644E" w:rsidRPr="00C63D2D">
        <w:t>предоставить</w:t>
      </w:r>
      <w:r w:rsidR="002328BB">
        <w:t xml:space="preserve"> </w:t>
      </w:r>
      <w:r w:rsidR="008A644E" w:rsidRPr="00C63D2D">
        <w:t>заказчику</w:t>
      </w:r>
      <w:r w:rsidR="002328BB">
        <w:t xml:space="preserve"> </w:t>
      </w:r>
      <w:r w:rsidR="008A644E" w:rsidRPr="00C63D2D">
        <w:t>подписанный</w:t>
      </w:r>
      <w:r w:rsidR="002328BB">
        <w:t xml:space="preserve"> </w:t>
      </w:r>
      <w:r w:rsidR="008A644E" w:rsidRPr="00C63D2D">
        <w:t>и</w:t>
      </w:r>
      <w:r w:rsidR="002328BB">
        <w:t xml:space="preserve"> </w:t>
      </w:r>
      <w:r w:rsidR="008A644E" w:rsidRPr="00C63D2D">
        <w:t>заверенный</w:t>
      </w:r>
      <w:r w:rsidR="002328BB">
        <w:t xml:space="preserve"> </w:t>
      </w:r>
      <w:r w:rsidR="008A644E" w:rsidRPr="00C63D2D">
        <w:t>печатью</w:t>
      </w:r>
      <w:r w:rsidR="002328BB">
        <w:t xml:space="preserve"> </w:t>
      </w:r>
      <w:r w:rsidR="008A644E" w:rsidRPr="00C63D2D">
        <w:t>со</w:t>
      </w:r>
      <w:r w:rsidR="002328BB">
        <w:t xml:space="preserve"> </w:t>
      </w:r>
      <w:r w:rsidR="00C4293B" w:rsidRPr="00C63D2D">
        <w:t>своей</w:t>
      </w:r>
      <w:r w:rsidR="002328BB">
        <w:t xml:space="preserve"> </w:t>
      </w:r>
      <w:r w:rsidR="008A644E" w:rsidRPr="00C63D2D">
        <w:t>стороны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C4293B" w:rsidRPr="00C63D2D">
        <w:t>в</w:t>
      </w:r>
      <w:r w:rsidR="002328BB" w:rsidRPr="002328BB">
        <w:rPr>
          <w:lang w:val="ru-RU"/>
        </w:rPr>
        <w:t xml:space="preserve"> </w:t>
      </w:r>
      <w:r w:rsidR="00C4293B" w:rsidRPr="00C63D2D">
        <w:t>срок,</w:t>
      </w:r>
      <w:r w:rsidR="002328BB">
        <w:t xml:space="preserve"> </w:t>
      </w:r>
      <w:r w:rsidR="00C4293B" w:rsidRPr="00C63D2D">
        <w:t>указанный</w:t>
      </w:r>
      <w:r w:rsidR="002328BB">
        <w:t xml:space="preserve"> </w:t>
      </w:r>
      <w:r w:rsidR="00C4293B" w:rsidRPr="00C63D2D">
        <w:t>в</w:t>
      </w:r>
      <w:r w:rsidR="002328BB">
        <w:t xml:space="preserve"> </w:t>
      </w:r>
      <w:r w:rsidR="00C4293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66022F">
        <w:rPr>
          <w:u w:val="single"/>
        </w:rPr>
        <w:t>19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66022F">
        <w:rPr>
          <w:u w:val="single"/>
        </w:rPr>
        <w:t>4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цен»</w:t>
      </w:r>
      <w:r w:rsidR="006A45B2" w:rsidRPr="00C63D2D">
        <w:t>,</w:t>
      </w:r>
      <w:bookmarkEnd w:id="61"/>
      <w:r w:rsidR="002328BB">
        <w:t xml:space="preserve"> </w:t>
      </w:r>
      <w:r w:rsidR="006A45B2" w:rsidRPr="00C63D2D">
        <w:t>а</w:t>
      </w:r>
      <w:r w:rsidR="002328BB">
        <w:t xml:space="preserve"> </w:t>
      </w:r>
      <w:r w:rsidR="006A45B2" w:rsidRPr="00C63D2D">
        <w:t>также</w:t>
      </w:r>
      <w:r w:rsidR="002328BB">
        <w:t xml:space="preserve"> </w:t>
      </w:r>
      <w:r w:rsidR="006A45B2" w:rsidRPr="00C63D2D">
        <w:t>представить</w:t>
      </w:r>
      <w:r w:rsidR="002328BB">
        <w:t xml:space="preserve"> </w:t>
      </w:r>
      <w:r w:rsidR="006A45B2" w:rsidRPr="00C63D2D">
        <w:t>обновленные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документы,</w:t>
      </w:r>
      <w:r w:rsidR="002328BB">
        <w:t xml:space="preserve"> </w:t>
      </w:r>
      <w:r w:rsidR="006A45B2" w:rsidRPr="00C63D2D">
        <w:t>подтверждающие</w:t>
      </w:r>
      <w:r w:rsidR="002328BB">
        <w:t xml:space="preserve"> </w:t>
      </w:r>
      <w:r w:rsidR="006A45B2" w:rsidRPr="00C63D2D">
        <w:t>соответствие</w:t>
      </w:r>
      <w:r w:rsidR="002328BB">
        <w:t xml:space="preserve"> </w:t>
      </w:r>
      <w:r w:rsidR="006A45B2" w:rsidRPr="00C63D2D">
        <w:t>требованиям,</w:t>
      </w:r>
      <w:r w:rsidR="002328BB">
        <w:t xml:space="preserve"> </w:t>
      </w:r>
      <w:r w:rsidR="006A45B2" w:rsidRPr="00C63D2D">
        <w:t>установленным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основании</w:t>
      </w:r>
      <w:r w:rsidR="002328BB">
        <w:t xml:space="preserve"> </w:t>
      </w:r>
      <w:r w:rsidR="006A45B2" w:rsidRPr="00C63D2D">
        <w:t>поручений</w:t>
      </w:r>
      <w:r w:rsidR="002328BB">
        <w:t xml:space="preserve"> </w:t>
      </w:r>
      <w:r w:rsidR="006A45B2" w:rsidRPr="00C63D2D">
        <w:t>Правительства</w:t>
      </w:r>
      <w:r w:rsidR="002328BB">
        <w:t xml:space="preserve"> </w:t>
      </w:r>
      <w:r w:rsidR="006A45B2" w:rsidRPr="00C63D2D">
        <w:t>Российской</w:t>
      </w:r>
      <w:r w:rsidR="002328BB">
        <w:t xml:space="preserve"> </w:t>
      </w:r>
      <w:r w:rsidR="006A45B2" w:rsidRPr="00C63D2D">
        <w:t>Федерации</w:t>
      </w:r>
      <w:r w:rsidR="002328BB">
        <w:t xml:space="preserve"> </w:t>
      </w:r>
      <w:r w:rsidR="006A45B2" w:rsidRPr="00C63D2D">
        <w:t>либо</w:t>
      </w:r>
      <w:r w:rsidR="002328BB">
        <w:t xml:space="preserve"> </w:t>
      </w:r>
      <w:r w:rsidR="006A45B2" w:rsidRPr="00C63D2D">
        <w:t>нормативных</w:t>
      </w:r>
      <w:r w:rsidR="002328BB">
        <w:t xml:space="preserve"> </w:t>
      </w:r>
      <w:r w:rsidR="006A45B2" w:rsidRPr="00C63D2D">
        <w:t>правовых</w:t>
      </w:r>
      <w:r w:rsidR="002328BB">
        <w:t xml:space="preserve"> </w:t>
      </w:r>
      <w:r w:rsidR="006A45B2" w:rsidRPr="00C63D2D">
        <w:t>актов</w:t>
      </w:r>
      <w:r w:rsidR="002328BB">
        <w:t xml:space="preserve"> </w:t>
      </w:r>
      <w:r w:rsidR="006A45B2" w:rsidRPr="00C63D2D">
        <w:t>федеральных</w:t>
      </w:r>
      <w:r w:rsidR="002328BB">
        <w:t xml:space="preserve"> </w:t>
      </w:r>
      <w:r w:rsidR="006A45B2" w:rsidRPr="00C63D2D">
        <w:t>органов</w:t>
      </w:r>
      <w:r w:rsidR="002328BB">
        <w:t xml:space="preserve"> </w:t>
      </w:r>
      <w:r w:rsidR="006A45B2" w:rsidRPr="00C63D2D">
        <w:t>исполнительной</w:t>
      </w:r>
      <w:r w:rsidR="002328BB">
        <w:t xml:space="preserve"> </w:t>
      </w:r>
      <w:r w:rsidR="006A45B2" w:rsidRPr="00C63D2D">
        <w:t>власти,</w:t>
      </w:r>
      <w:r w:rsidR="002328BB">
        <w:t xml:space="preserve"> </w:t>
      </w:r>
      <w:r w:rsidR="006A45B2" w:rsidRPr="00C63D2D">
        <w:t>указанные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_Ref325034202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66022F">
        <w:rPr>
          <w:u w:val="single"/>
        </w:rPr>
        <w:t>13.6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_Ref317249938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66022F">
        <w:rPr>
          <w:u w:val="single"/>
        </w:rPr>
        <w:t>4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цен»</w:t>
      </w:r>
      <w:r w:rsidR="006A45B2" w:rsidRPr="00C63D2D">
        <w:t>,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6A45B2" w:rsidRPr="00C63D2D">
        <w:t>случае,</w:t>
      </w:r>
      <w:r w:rsidR="002328BB">
        <w:t xml:space="preserve"> </w:t>
      </w:r>
      <w:r w:rsidR="006A45B2" w:rsidRPr="00C63D2D">
        <w:t>если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такие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были</w:t>
      </w:r>
      <w:r w:rsidR="002328BB">
        <w:t xml:space="preserve"> </w:t>
      </w:r>
      <w:r w:rsidR="006A45B2" w:rsidRPr="00C63D2D">
        <w:t>внесены</w:t>
      </w:r>
      <w:r w:rsidR="002328BB">
        <w:t xml:space="preserve"> </w:t>
      </w:r>
      <w:r w:rsidR="006A45B2" w:rsidRPr="00C63D2D">
        <w:t>изменения</w:t>
      </w:r>
      <w:r w:rsidR="002328BB">
        <w:t xml:space="preserve"> </w:t>
      </w:r>
      <w:r w:rsidR="006A45B2" w:rsidRPr="00C63D2D">
        <w:t>с</w:t>
      </w:r>
      <w:r w:rsidR="002328BB">
        <w:t xml:space="preserve"> </w:t>
      </w:r>
      <w:r w:rsidR="006A45B2" w:rsidRPr="00C63D2D">
        <w:t>момента</w:t>
      </w:r>
      <w:r w:rsidR="002328BB">
        <w:t xml:space="preserve"> </w:t>
      </w:r>
      <w:r w:rsidR="006A45B2" w:rsidRPr="00C63D2D">
        <w:t>подачи</w:t>
      </w:r>
      <w:r w:rsidR="002328BB">
        <w:t xml:space="preserve"> </w:t>
      </w:r>
      <w:r w:rsidR="006A45B2" w:rsidRPr="00C63D2D">
        <w:t>заявки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участие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запросе</w:t>
      </w:r>
      <w:r w:rsidR="002328BB">
        <w:t xml:space="preserve"> </w:t>
      </w:r>
      <w:r w:rsidR="006A45B2" w:rsidRPr="00C63D2D">
        <w:t>цен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</w:t>
      </w:r>
      <w:r w:rsidR="002328BB">
        <w:t xml:space="preserve"> </w:t>
      </w:r>
      <w:r w:rsidR="006A45B2" w:rsidRPr="00C63D2D">
        <w:t>подписания</w:t>
      </w:r>
      <w:r w:rsidR="002328BB">
        <w:t xml:space="preserve"> </w:t>
      </w:r>
      <w:r w:rsidR="006A45B2" w:rsidRPr="00C63D2D">
        <w:t>договора.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8F486E" w:rsidRPr="00C63D2D">
        <w:t>случае</w:t>
      </w:r>
      <w:r w:rsidR="002328BB">
        <w:t xml:space="preserve"> </w:t>
      </w:r>
      <w:r w:rsidR="008F486E" w:rsidRPr="00C63D2D">
        <w:t>отсутствия</w:t>
      </w:r>
      <w:r w:rsidR="002328BB">
        <w:t xml:space="preserve"> </w:t>
      </w:r>
      <w:r w:rsidR="008F486E" w:rsidRPr="00C63D2D">
        <w:t>изменений,</w:t>
      </w:r>
      <w:r w:rsidR="002328BB">
        <w:t xml:space="preserve"> </w:t>
      </w:r>
      <w:r w:rsidR="008F486E" w:rsidRPr="00C63D2D">
        <w:t>победитель</w:t>
      </w:r>
      <w:r w:rsidR="002328BB">
        <w:t xml:space="preserve"> </w:t>
      </w:r>
      <w:r w:rsidR="008F486E" w:rsidRPr="00C63D2D">
        <w:t>запроса</w:t>
      </w:r>
      <w:r w:rsidR="002328BB">
        <w:t xml:space="preserve"> </w:t>
      </w:r>
      <w:r w:rsidR="008F486E" w:rsidRPr="00C63D2D">
        <w:t>цен</w:t>
      </w:r>
      <w:r w:rsidR="002328BB" w:rsidRPr="008E1F83">
        <w:t xml:space="preserve"> </w:t>
      </w:r>
      <w:r w:rsidR="008F486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лоту]</w:t>
      </w:r>
      <w:r w:rsidR="002328BB" w:rsidRPr="008E1F83">
        <w:rPr>
          <w:i/>
        </w:rPr>
        <w:t xml:space="preserve"> </w:t>
      </w:r>
      <w:r w:rsidR="008F486E" w:rsidRPr="00C63D2D">
        <w:t>представляет</w:t>
      </w:r>
      <w:r w:rsidR="002328BB">
        <w:t xml:space="preserve"> </w:t>
      </w:r>
      <w:r w:rsidR="008F486E" w:rsidRPr="00C63D2D">
        <w:t>справку</w:t>
      </w:r>
      <w:r w:rsidR="002328BB">
        <w:t xml:space="preserve"> </w:t>
      </w:r>
      <w:r w:rsidR="008F486E" w:rsidRPr="00C63D2D">
        <w:t>об</w:t>
      </w:r>
      <w:r w:rsidR="002328BB">
        <w:t xml:space="preserve"> </w:t>
      </w:r>
      <w:r w:rsidR="008F486E" w:rsidRPr="00C63D2D">
        <w:t>отсутствии</w:t>
      </w:r>
      <w:r w:rsidR="002328BB">
        <w:t xml:space="preserve"> </w:t>
      </w:r>
      <w:r w:rsidR="008F486E" w:rsidRPr="00C63D2D">
        <w:t>изменений.</w:t>
      </w:r>
      <w:r w:rsidR="002328BB">
        <w:t xml:space="preserve"> </w:t>
      </w:r>
      <w:r w:rsidR="008F486E" w:rsidRPr="00C63D2D">
        <w:t>Дата</w:t>
      </w:r>
      <w:r w:rsidR="002328BB">
        <w:t xml:space="preserve"> </w:t>
      </w:r>
      <w:r w:rsidR="008F486E" w:rsidRPr="00C63D2D">
        <w:t>подписания</w:t>
      </w:r>
      <w:r w:rsidR="002328BB">
        <w:t xml:space="preserve"> </w:t>
      </w:r>
      <w:r w:rsidR="008F486E" w:rsidRPr="00C63D2D">
        <w:t>справки,</w:t>
      </w:r>
      <w:r w:rsidR="002328BB">
        <w:t xml:space="preserve"> </w:t>
      </w:r>
      <w:r w:rsidR="008F486E" w:rsidRPr="00C63D2D">
        <w:t>подтверждающей</w:t>
      </w:r>
      <w:r w:rsidR="002328BB">
        <w:t xml:space="preserve"> </w:t>
      </w:r>
      <w:r w:rsidR="008F486E" w:rsidRPr="00C63D2D">
        <w:t>актуальность</w:t>
      </w:r>
      <w:r w:rsidR="002328BB">
        <w:t xml:space="preserve"> </w:t>
      </w:r>
      <w:r w:rsidR="008F486E" w:rsidRPr="00C63D2D">
        <w:t>информации</w:t>
      </w:r>
      <w:r w:rsidR="002328BB">
        <w:t xml:space="preserve"> </w:t>
      </w:r>
      <w:r w:rsidR="008F486E" w:rsidRPr="00C63D2D">
        <w:t>–</w:t>
      </w:r>
      <w:r w:rsidR="002328BB">
        <w:t xml:space="preserve"> </w:t>
      </w:r>
      <w:r w:rsidR="008F486E" w:rsidRPr="00C63D2D">
        <w:t>не</w:t>
      </w:r>
      <w:r w:rsidR="002328BB">
        <w:t xml:space="preserve"> </w:t>
      </w:r>
      <w:r w:rsidR="008F486E" w:rsidRPr="00C63D2D">
        <w:t>ранее</w:t>
      </w:r>
      <w:r w:rsidR="002328BB">
        <w:t xml:space="preserve"> </w:t>
      </w:r>
      <w:r w:rsidR="008F486E" w:rsidRPr="00C63D2D">
        <w:t>5</w:t>
      </w:r>
      <w:r w:rsidR="002328BB">
        <w:t xml:space="preserve"> </w:t>
      </w:r>
      <w:r w:rsidR="008F486E" w:rsidRPr="00C63D2D">
        <w:t>(пяти)</w:t>
      </w:r>
      <w:r w:rsidR="002328BB">
        <w:t xml:space="preserve"> </w:t>
      </w:r>
      <w:r w:rsidR="008F486E" w:rsidRPr="00C63D2D">
        <w:t>дней</w:t>
      </w:r>
      <w:r w:rsidR="002328BB">
        <w:t xml:space="preserve"> </w:t>
      </w:r>
      <w:r w:rsidR="008F486E" w:rsidRPr="00C63D2D">
        <w:t>до</w:t>
      </w:r>
      <w:r w:rsidR="002328BB">
        <w:t xml:space="preserve"> </w:t>
      </w:r>
      <w:r w:rsidR="008F486E" w:rsidRPr="00C63D2D">
        <w:t>заключения</w:t>
      </w:r>
      <w:r w:rsidR="002328BB">
        <w:t xml:space="preserve"> </w:t>
      </w:r>
      <w:r w:rsidR="008F486E" w:rsidRPr="00C63D2D">
        <w:t>договора</w:t>
      </w:r>
      <w:r w:rsidR="002328BB">
        <w:t xml:space="preserve"> </w:t>
      </w:r>
      <w:r w:rsidR="008F486E" w:rsidRPr="00C63D2D">
        <w:t>(с</w:t>
      </w:r>
      <w:r w:rsidR="002328BB">
        <w:t xml:space="preserve"> </w:t>
      </w:r>
      <w:r w:rsidR="008F486E" w:rsidRPr="00C63D2D">
        <w:t>двух</w:t>
      </w:r>
      <w:r w:rsidR="002328BB">
        <w:t xml:space="preserve"> </w:t>
      </w:r>
      <w:r w:rsidR="008F486E" w:rsidRPr="00C63D2D">
        <w:t>сторон).</w:t>
      </w:r>
      <w:bookmarkEnd w:id="62"/>
    </w:p>
    <w:p w:rsidR="00B969E5" w:rsidRPr="008E1F83" w:rsidRDefault="002328BB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bookmarkStart w:id="67" w:name="_Ref317178853"/>
      <w:r w:rsidRPr="008E1F83">
        <w:rPr>
          <w:i/>
        </w:rPr>
        <w:t xml:space="preserve"> </w:t>
      </w:r>
      <w:r w:rsidR="00B969E5" w:rsidRPr="008E1F83">
        <w:rPr>
          <w:i/>
        </w:rPr>
        <w:t>[Если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проведенного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двум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более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заказчик</w:t>
      </w:r>
      <w:r w:rsidRPr="008E1F83">
        <w:rPr>
          <w:i/>
        </w:rPr>
        <w:t xml:space="preserve"> </w:t>
      </w:r>
      <w:r w:rsidR="00B969E5" w:rsidRPr="008E1F83">
        <w:rPr>
          <w:i/>
        </w:rPr>
        <w:t>намерен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заключить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одним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тем</w:t>
      </w:r>
      <w:r w:rsidRPr="008E1F83">
        <w:rPr>
          <w:i/>
        </w:rPr>
        <w:t xml:space="preserve"> </w:t>
      </w:r>
      <w:r w:rsidR="00B969E5" w:rsidRPr="008E1F83">
        <w:rPr>
          <w:i/>
        </w:rPr>
        <w:t>же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лицом,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этим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</w:t>
      </w:r>
      <w:r w:rsidRPr="008E1F83">
        <w:rPr>
          <w:i/>
        </w:rPr>
        <w:t xml:space="preserve"> </w:t>
      </w:r>
      <w:r w:rsidR="00B969E5" w:rsidRPr="008E1F83">
        <w:rPr>
          <w:i/>
        </w:rPr>
        <w:t>может</w:t>
      </w:r>
      <w:r w:rsidRPr="008E1F83">
        <w:rPr>
          <w:i/>
        </w:rPr>
        <w:t xml:space="preserve"> </w:t>
      </w:r>
      <w:r w:rsidR="00B969E5" w:rsidRPr="008E1F83">
        <w:rPr>
          <w:i/>
        </w:rPr>
        <w:t>быть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</w:t>
      </w:r>
      <w:r w:rsidRPr="008E1F83">
        <w:rPr>
          <w:i/>
        </w:rPr>
        <w:t xml:space="preserve"> </w:t>
      </w:r>
      <w:r w:rsidR="00B969E5" w:rsidRPr="008E1F83">
        <w:rPr>
          <w:i/>
        </w:rPr>
        <w:t>один</w:t>
      </w:r>
      <w:r w:rsidRPr="008E1F83">
        <w:rPr>
          <w:i/>
        </w:rPr>
        <w:t xml:space="preserve"> </w:t>
      </w:r>
      <w:r w:rsidR="00B969E5" w:rsidRPr="008E1F83">
        <w:rPr>
          <w:i/>
        </w:rPr>
        <w:lastRenderedPageBreak/>
        <w:t>договор,</w:t>
      </w:r>
      <w:r w:rsidRPr="008E1F83">
        <w:rPr>
          <w:i/>
        </w:rPr>
        <w:t xml:space="preserve"> </w:t>
      </w:r>
      <w:r w:rsidR="00B969E5" w:rsidRPr="008E1F83">
        <w:rPr>
          <w:i/>
        </w:rPr>
        <w:t>объединяющий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</w:t>
      </w:r>
      <w:r w:rsidRPr="008E1F83">
        <w:rPr>
          <w:i/>
        </w:rPr>
        <w:t xml:space="preserve"> </w:t>
      </w:r>
      <w:r w:rsidR="00B969E5" w:rsidRPr="008E1F83">
        <w:rPr>
          <w:i/>
        </w:rPr>
        <w:t>всех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таких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лотов.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любом</w:t>
      </w:r>
      <w:r w:rsidRPr="008E1F83">
        <w:rPr>
          <w:i/>
        </w:rPr>
        <w:t xml:space="preserve"> </w:t>
      </w:r>
      <w:r w:rsidR="00B969E5" w:rsidRPr="008E1F83">
        <w:rPr>
          <w:i/>
        </w:rPr>
        <w:t>случае</w:t>
      </w:r>
      <w:r w:rsidRPr="008E1F83">
        <w:rPr>
          <w:i/>
        </w:rPr>
        <w:t xml:space="preserve"> </w:t>
      </w:r>
      <w:r w:rsidR="00B969E5" w:rsidRPr="008E1F83">
        <w:rPr>
          <w:i/>
        </w:rPr>
        <w:t>при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заключении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договора</w:t>
      </w:r>
      <w:r w:rsidRPr="008E1F83">
        <w:rPr>
          <w:i/>
        </w:rPr>
        <w:t xml:space="preserve"> </w:t>
      </w:r>
      <w:r w:rsidR="00B969E5" w:rsidRPr="008E1F83">
        <w:rPr>
          <w:i/>
        </w:rPr>
        <w:t>все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условия,</w:t>
      </w:r>
      <w:r w:rsidRPr="008E1F83">
        <w:rPr>
          <w:i/>
        </w:rPr>
        <w:t xml:space="preserve"> </w:t>
      </w:r>
      <w:r w:rsidR="00B969E5" w:rsidRPr="008E1F83">
        <w:rPr>
          <w:i/>
        </w:rPr>
        <w:t>определенные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рамках</w:t>
      </w:r>
      <w:r w:rsidRPr="008E1F83">
        <w:rPr>
          <w:i/>
        </w:rPr>
        <w:t xml:space="preserve"> </w:t>
      </w:r>
      <w:r w:rsidR="00B969E5" w:rsidRPr="008E1F83">
        <w:rPr>
          <w:i/>
        </w:rPr>
        <w:t>каждого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лота,</w:t>
      </w:r>
      <w:r w:rsidRPr="008E1F83">
        <w:rPr>
          <w:i/>
        </w:rPr>
        <w:t xml:space="preserve"> </w:t>
      </w:r>
      <w:r w:rsidR="00B969E5" w:rsidRPr="008E1F83">
        <w:rPr>
          <w:i/>
        </w:rPr>
        <w:t>должны</w:t>
      </w:r>
      <w:r w:rsidRPr="008E1F83">
        <w:rPr>
          <w:i/>
        </w:rPr>
        <w:t xml:space="preserve"> </w:t>
      </w:r>
      <w:r w:rsidR="00B969E5" w:rsidRPr="008E1F83">
        <w:rPr>
          <w:i/>
        </w:rPr>
        <w:t>остаться</w:t>
      </w:r>
      <w:r w:rsidRPr="008E1F83">
        <w:rPr>
          <w:i/>
        </w:rPr>
        <w:t xml:space="preserve"> </w:t>
      </w:r>
      <w:r w:rsidR="00B969E5" w:rsidRPr="008E1F83">
        <w:rPr>
          <w:i/>
        </w:rPr>
        <w:t>неизменными.]</w:t>
      </w:r>
    </w:p>
    <w:p w:rsidR="005D5C65" w:rsidRPr="00C63D2D" w:rsidRDefault="005D5C6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8" w:name="_Ref349225141"/>
      <w:bookmarkEnd w:id="67"/>
      <w:r w:rsidRPr="00C63D2D">
        <w:t>Договор</w:t>
      </w:r>
      <w:r w:rsidR="002328BB">
        <w:t xml:space="preserve"> </w:t>
      </w:r>
      <w:r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каждого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лота]</w:t>
      </w:r>
      <w:r w:rsidR="002328BB" w:rsidRPr="008E1F83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3.32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3.43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3.44</w:t>
      </w:r>
      <w:r w:rsidRPr="008E1F83">
        <w:rPr>
          <w:u w:val="single"/>
        </w:rPr>
        <w:fldChar w:fldCharType="end"/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заключен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_Ref317254659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19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_Ref317255152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.</w:t>
      </w:r>
      <w:bookmarkEnd w:id="68"/>
    </w:p>
    <w:p w:rsidR="00454B58" w:rsidRPr="00C63D2D" w:rsidRDefault="00454B58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9" w:name="_Ref361398143"/>
      <w:bookmarkStart w:id="70" w:name="_Ref362950783"/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выплаты</w:t>
      </w:r>
      <w:r w:rsidR="002328BB">
        <w:t xml:space="preserve"> </w:t>
      </w:r>
      <w:r w:rsidRPr="00C63D2D">
        <w:t>авансовых</w:t>
      </w:r>
      <w:r w:rsidR="002328BB">
        <w:t xml:space="preserve"> </w:t>
      </w:r>
      <w:r w:rsidRPr="00C63D2D">
        <w:t>платежей,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случаях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отсутствия,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позднее</w:t>
      </w:r>
      <w:r w:rsidR="002328BB">
        <w:t xml:space="preserve"> </w:t>
      </w:r>
      <w:r w:rsidRPr="00C63D2D">
        <w:t>15</w:t>
      </w:r>
      <w:r w:rsidR="002328BB">
        <w:t xml:space="preserve"> </w:t>
      </w:r>
      <w:r w:rsidRPr="00C63D2D">
        <w:t>(пятнадцати)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даты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представить</w:t>
      </w:r>
      <w:r w:rsidR="002328BB">
        <w:t xml:space="preserve"> </w:t>
      </w:r>
      <w:r w:rsidRPr="00C63D2D">
        <w:t>заказчику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требованию</w:t>
      </w:r>
      <w:r w:rsidR="002328BB">
        <w:t xml:space="preserve"> </w:t>
      </w:r>
      <w:r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_Ref357696776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11.4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_Ref317249938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именно:</w:t>
      </w:r>
      <w:bookmarkEnd w:id="69"/>
      <w:bookmarkEnd w:id="70"/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proofErr w:type="gramStart"/>
      <w:r w:rsidRPr="00C63D2D">
        <w:t>копию</w:t>
      </w:r>
      <w:proofErr w:type="gramEnd"/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исполнении</w:t>
      </w:r>
      <w:r w:rsidR="002328BB">
        <w:t xml:space="preserve"> </w:t>
      </w:r>
      <w:r w:rsidRPr="00C63D2D">
        <w:t>налогоплательщиком</w:t>
      </w:r>
      <w:r w:rsidR="002328BB">
        <w:t xml:space="preserve"> </w:t>
      </w:r>
      <w:r w:rsidRPr="00C63D2D">
        <w:t>(плательщиком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агентом)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подтверждающей</w:t>
      </w:r>
      <w:r w:rsidR="002328BB">
        <w:t xml:space="preserve"> </w:t>
      </w:r>
      <w:r w:rsidRPr="00C63D2D">
        <w:t>отсутствие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штрафов.</w:t>
      </w:r>
      <w:r w:rsidR="002328BB">
        <w:t xml:space="preserve"> </w:t>
      </w:r>
    </w:p>
    <w:p w:rsidR="00454B58" w:rsidRPr="00C63D2D" w:rsidRDefault="00454B58" w:rsidP="008E1F83">
      <w:pPr>
        <w:widowControl w:val="0"/>
        <w:tabs>
          <w:tab w:val="left" w:pos="709"/>
        </w:tabs>
        <w:jc w:val="both"/>
      </w:pPr>
      <w:r w:rsidRPr="00C63D2D">
        <w:tab/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справке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неисполненной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дополнительно</w:t>
      </w:r>
      <w:r w:rsidR="002328BB">
        <w:t xml:space="preserve"> </w:t>
      </w:r>
      <w:r w:rsidRPr="00C63D2D">
        <w:t>представляются: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proofErr w:type="gramStart"/>
      <w:r w:rsidRPr="00C63D2D">
        <w:t>копия</w:t>
      </w:r>
      <w:proofErr w:type="gramEnd"/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состоянии</w:t>
      </w:r>
      <w:r w:rsidR="002328BB">
        <w:t xml:space="preserve"> </w:t>
      </w:r>
      <w:r w:rsidRPr="00C63D2D">
        <w:t>расчетов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налогам,</w:t>
      </w:r>
      <w:r w:rsidR="002328BB">
        <w:t xml:space="preserve"> </w:t>
      </w:r>
      <w:r w:rsidRPr="00C63D2D">
        <w:t>сборам,</w:t>
      </w:r>
      <w:r w:rsidR="002328BB">
        <w:t xml:space="preserve"> </w:t>
      </w:r>
      <w:r w:rsidRPr="00C63D2D">
        <w:t>пеням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штрафам,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  <w:r w:rsidR="002328BB">
        <w:t xml:space="preserve"> 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proofErr w:type="gramStart"/>
      <w:r w:rsidRPr="00C63D2D">
        <w:t>копия</w:t>
      </w:r>
      <w:proofErr w:type="gramEnd"/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истекший</w:t>
      </w:r>
      <w:r w:rsidR="002328BB">
        <w:t xml:space="preserve"> </w:t>
      </w:r>
      <w:r w:rsidRPr="00C63D2D">
        <w:t>период.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годовой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отметкой</w:t>
      </w:r>
      <w:r w:rsidR="002328BB">
        <w:t xml:space="preserve"> </w:t>
      </w:r>
      <w:r w:rsidRPr="00C63D2D">
        <w:t>налогового</w:t>
      </w:r>
      <w:r w:rsidR="002328BB">
        <w:t xml:space="preserve"> </w:t>
      </w:r>
      <w:r w:rsidRPr="00C63D2D">
        <w:t>органа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</w:t>
      </w:r>
      <w:r w:rsidR="002328BB">
        <w:t xml:space="preserve"> </w:t>
      </w:r>
      <w:r w:rsidRPr="00C63D2D">
        <w:t>или,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представления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налоговую</w:t>
      </w:r>
      <w:r w:rsidR="002328BB">
        <w:t xml:space="preserve"> </w:t>
      </w:r>
      <w:r w:rsidRPr="00C63D2D">
        <w:t>инспекцию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электронном</w:t>
      </w:r>
      <w:r w:rsidR="002328BB">
        <w:t xml:space="preserve"> </w:t>
      </w:r>
      <w:r w:rsidRPr="00C63D2D">
        <w:t>виде,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приложением</w:t>
      </w:r>
      <w:r w:rsidR="002328BB">
        <w:t xml:space="preserve"> </w:t>
      </w:r>
      <w:r w:rsidRPr="00C63D2D">
        <w:t>квитанции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приеме;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промежуточной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баланса,</w:t>
      </w:r>
      <w:r w:rsidR="002328BB">
        <w:t xml:space="preserve"> </w:t>
      </w:r>
      <w:r w:rsidRPr="00C63D2D">
        <w:t>заверенная</w:t>
      </w:r>
      <w:r w:rsidR="002328BB">
        <w:t xml:space="preserve"> </w:t>
      </w:r>
      <w:r w:rsidRPr="00C63D2D">
        <w:t>подписями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главного</w:t>
      </w:r>
      <w:r w:rsidR="002328BB">
        <w:t xml:space="preserve"> </w:t>
      </w:r>
      <w:r w:rsidRPr="00C63D2D">
        <w:t>бухгалтера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1" w:name="_Ref362950842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_Ref362950783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3.36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выявления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представленным</w:t>
      </w:r>
      <w:r w:rsidR="002328BB">
        <w:t xml:space="preserve"> </w:t>
      </w:r>
      <w:r w:rsidRPr="00C63D2D">
        <w:t>документам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превышающей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_Ref357696776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11.4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_Ref317249938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расторгнуть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договор.</w:t>
      </w:r>
      <w:bookmarkEnd w:id="71"/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После</w:t>
      </w:r>
      <w:r w:rsidR="002328BB">
        <w:t xml:space="preserve"> </w:t>
      </w:r>
      <w:r w:rsidRPr="00C63D2D">
        <w:t>расторжения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основаниям,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_Ref362950842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3.37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заявки.</w:t>
      </w:r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Перед</w:t>
      </w:r>
      <w:r w:rsidR="002328BB">
        <w:t xml:space="preserve"> </w:t>
      </w:r>
      <w:r w:rsidRPr="00C63D2D">
        <w:t>подписанием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5D5C6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66022F">
        <w:rPr>
          <w:u w:val="single"/>
        </w:rPr>
        <w:t>3.32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66022F">
        <w:rPr>
          <w:u w:val="single"/>
        </w:rPr>
        <w:t>3.43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66022F">
        <w:rPr>
          <w:u w:val="single"/>
        </w:rPr>
        <w:t>3.44</w:t>
      </w:r>
      <w:r w:rsidR="005D5C65" w:rsidRPr="00424A24">
        <w:rPr>
          <w:u w:val="single"/>
        </w:rPr>
        <w:fldChar w:fldCharType="end"/>
      </w:r>
      <w:r w:rsidR="005D5C65" w:rsidRPr="00C63D2D">
        <w:t>,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преддоговорные</w:t>
      </w:r>
      <w:r w:rsidR="002328BB">
        <w:t xml:space="preserve"> </w:t>
      </w:r>
      <w:r w:rsidRPr="00C63D2D">
        <w:t>переговоры,</w:t>
      </w:r>
      <w:r w:rsidR="002328BB">
        <w:t xml:space="preserve"> </w:t>
      </w:r>
      <w:r w:rsidRPr="00C63D2D">
        <w:t>направленные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уточнение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Pr="00C63D2D">
        <w:t>зафиксированы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результаты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фиксируются</w:t>
      </w:r>
      <w:r w:rsidR="002328BB">
        <w:t xml:space="preserve"> </w:t>
      </w:r>
      <w:r w:rsidRPr="00C63D2D">
        <w:t>протоколом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переговоров,</w:t>
      </w:r>
      <w:r w:rsidR="002328BB">
        <w:t xml:space="preserve"> </w:t>
      </w:r>
      <w:r w:rsidRPr="00C63D2D">
        <w:t>подписываемым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  <w:r w:rsidR="002328BB">
        <w:t xml:space="preserve"> </w:t>
      </w:r>
      <w:proofErr w:type="spellStart"/>
      <w:r w:rsidR="00424A24">
        <w:rPr>
          <w:lang w:val="ru-RU"/>
        </w:rPr>
        <w:t>Пр</w:t>
      </w:r>
      <w:r w:rsidRPr="00C63D2D">
        <w:t>отокол</w:t>
      </w:r>
      <w:proofErr w:type="spellEnd"/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подлежит</w:t>
      </w:r>
      <w:r w:rsidR="002328BB">
        <w:t xml:space="preserve"> </w:t>
      </w:r>
      <w:r w:rsidRPr="00C63D2D">
        <w:t>размещению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поменялись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цена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424A24">
        <w:t>Если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подписание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затягивается</w:t>
      </w:r>
      <w:r w:rsidR="002328BB">
        <w:t xml:space="preserve"> </w:t>
      </w:r>
      <w:r w:rsidRPr="00C63D2D">
        <w:t>(по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плановой</w:t>
      </w:r>
      <w:r w:rsidR="002328BB">
        <w:t xml:space="preserve"> </w:t>
      </w:r>
      <w:r w:rsidRPr="00C63D2D">
        <w:t>датой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пункту</w:t>
      </w:r>
      <w:r w:rsidR="002328BB">
        <w:t xml:space="preserve"> </w:t>
      </w:r>
      <w:r w:rsidRPr="00C63D2D">
        <w:t>)</w:t>
      </w:r>
      <w:r w:rsidR="002328BB">
        <w:t xml:space="preserve"> </w:t>
      </w:r>
      <w:r w:rsidRPr="00C63D2D">
        <w:t>вследствие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жалобы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ЦАК,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Федеральной</w:t>
      </w:r>
      <w:r w:rsidR="002328BB">
        <w:t xml:space="preserve"> </w:t>
      </w:r>
      <w:r w:rsidRPr="00C63D2D">
        <w:t>антимонопольной</w:t>
      </w:r>
      <w:r w:rsidR="002328BB">
        <w:t xml:space="preserve"> </w:t>
      </w:r>
      <w:r w:rsidRPr="00C63D2D">
        <w:t>службе</w:t>
      </w:r>
      <w:r w:rsidR="002328BB">
        <w:t xml:space="preserve"> </w:t>
      </w:r>
      <w:r w:rsidRPr="00C63D2D">
        <w:t>России,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законодательством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связи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особенностью</w:t>
      </w:r>
      <w:r w:rsidR="002328BB">
        <w:t xml:space="preserve"> </w:t>
      </w:r>
      <w:r w:rsidRPr="00C63D2D">
        <w:t>заключаемого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необходимо</w:t>
      </w:r>
      <w:r w:rsidR="002328BB">
        <w:t xml:space="preserve"> </w:t>
      </w:r>
      <w:r w:rsidRPr="00C63D2D">
        <w:t>одобрение</w:t>
      </w:r>
      <w:r w:rsidR="002328BB">
        <w:t xml:space="preserve"> </w:t>
      </w:r>
      <w:r w:rsidRPr="00C63D2D">
        <w:t>коллегиальным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управления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730C05" w:rsidRPr="00C63D2D">
        <w:t>срок</w:t>
      </w:r>
      <w:r w:rsidR="002328BB">
        <w:t xml:space="preserve"> </w:t>
      </w:r>
      <w:r w:rsidR="00730C05" w:rsidRPr="00C63D2D">
        <w:lastRenderedPageBreak/>
        <w:t>заключения</w:t>
      </w:r>
      <w:r w:rsidR="002328BB">
        <w:t xml:space="preserve"> </w:t>
      </w:r>
      <w:r w:rsidR="00730C05" w:rsidRPr="00C63D2D">
        <w:t>договора,</w:t>
      </w:r>
      <w:r w:rsidR="002328BB">
        <w:t xml:space="preserve"> </w:t>
      </w:r>
      <w:r w:rsidR="00730C05" w:rsidRPr="00C63D2D">
        <w:t>а</w:t>
      </w:r>
      <w:r w:rsidR="002328BB">
        <w:t xml:space="preserve"> </w:t>
      </w:r>
      <w:r w:rsidR="00730C05" w:rsidRPr="00C63D2D">
        <w:t>так</w:t>
      </w:r>
      <w:r w:rsidR="002328BB">
        <w:t xml:space="preserve"> </w:t>
      </w:r>
      <w:r w:rsidR="00730C05" w:rsidRPr="00C63D2D">
        <w:t>же</w:t>
      </w:r>
      <w:r w:rsidR="002328BB">
        <w:t xml:space="preserve"> </w:t>
      </w:r>
      <w:r w:rsidR="00730C05" w:rsidRPr="00C63D2D">
        <w:t>сроки</w:t>
      </w:r>
      <w:r w:rsidR="002328BB">
        <w:t xml:space="preserve"> </w:t>
      </w:r>
      <w:r w:rsidR="00730C05" w:rsidRPr="00C63D2D">
        <w:t>исполнения</w:t>
      </w:r>
      <w:r w:rsidR="002328BB">
        <w:t xml:space="preserve"> </w:t>
      </w:r>
      <w:r w:rsidR="00730C05" w:rsidRPr="00C63D2D">
        <w:t>обязательств</w:t>
      </w:r>
      <w:r w:rsidR="002328BB">
        <w:t xml:space="preserve"> </w:t>
      </w:r>
      <w:r w:rsidR="00730C05" w:rsidRPr="00C63D2D">
        <w:t>по</w:t>
      </w:r>
      <w:r w:rsidR="002328BB">
        <w:t xml:space="preserve"> </w:t>
      </w:r>
      <w:r w:rsidR="00730C05" w:rsidRPr="00C63D2D">
        <w:t>договору</w:t>
      </w:r>
      <w:r w:rsidR="002328BB">
        <w:t xml:space="preserve"> </w:t>
      </w:r>
      <w:r w:rsidR="00730C05" w:rsidRPr="00C63D2D">
        <w:t>могут</w:t>
      </w:r>
      <w:r w:rsidR="002328BB">
        <w:t xml:space="preserve"> </w:t>
      </w:r>
      <w:r w:rsidR="00730C05" w:rsidRPr="00C63D2D">
        <w:t>быть</w:t>
      </w:r>
      <w:r w:rsidR="002328BB">
        <w:t xml:space="preserve"> </w:t>
      </w:r>
      <w:r w:rsidR="00730C05" w:rsidRPr="00C63D2D">
        <w:t>продлены</w:t>
      </w:r>
      <w:r w:rsidR="002328BB">
        <w:t xml:space="preserve"> </w:t>
      </w:r>
      <w:r w:rsidR="00730C05" w:rsidRPr="00C63D2D">
        <w:t>сверх</w:t>
      </w:r>
      <w:r w:rsidR="002328BB">
        <w:t xml:space="preserve"> </w:t>
      </w:r>
      <w:r w:rsidR="00730C05" w:rsidRPr="00C63D2D">
        <w:t>нормативного</w:t>
      </w:r>
      <w:r w:rsidR="002328BB">
        <w:t xml:space="preserve"> </w:t>
      </w:r>
      <w:r w:rsidR="00730C05" w:rsidRPr="00C63D2D">
        <w:t>срока</w:t>
      </w:r>
      <w:r w:rsidR="002328BB">
        <w:t xml:space="preserve"> </w:t>
      </w:r>
      <w:r w:rsidR="00730C05" w:rsidRPr="00C63D2D">
        <w:t>на</w:t>
      </w:r>
      <w:r w:rsidR="002328BB">
        <w:t xml:space="preserve"> </w:t>
      </w:r>
      <w:r w:rsidR="00730C05" w:rsidRPr="00C63D2D">
        <w:t>количество</w:t>
      </w:r>
      <w:r w:rsidR="002328BB">
        <w:t xml:space="preserve"> </w:t>
      </w:r>
      <w:r w:rsidR="00730C05" w:rsidRPr="00C63D2D">
        <w:t>дней</w:t>
      </w:r>
      <w:r w:rsidR="002328BB">
        <w:t xml:space="preserve"> </w:t>
      </w:r>
      <w:r w:rsidR="00730C05" w:rsidRPr="00C63D2D">
        <w:t>рассмотрения</w:t>
      </w:r>
      <w:r w:rsidR="002328BB">
        <w:t xml:space="preserve"> </w:t>
      </w:r>
      <w:r w:rsidR="00730C05" w:rsidRPr="00C63D2D">
        <w:t>жалобы</w:t>
      </w:r>
      <w:r w:rsidR="002328BB">
        <w:t xml:space="preserve"> </w:t>
      </w:r>
      <w:r w:rsidR="00730C05" w:rsidRPr="00C63D2D">
        <w:t>или</w:t>
      </w:r>
      <w:r w:rsidR="002328BB">
        <w:t xml:space="preserve"> </w:t>
      </w:r>
      <w:r w:rsidR="00730C05" w:rsidRPr="00C63D2D">
        <w:t>одобрения</w:t>
      </w:r>
      <w:r w:rsidR="002328BB">
        <w:t xml:space="preserve"> </w:t>
      </w:r>
      <w:r w:rsidR="00730C05" w:rsidRPr="00C63D2D">
        <w:t>коллегиальным</w:t>
      </w:r>
      <w:r w:rsidR="002328BB">
        <w:t xml:space="preserve"> </w:t>
      </w:r>
      <w:r w:rsidR="00730C05" w:rsidRPr="00C63D2D">
        <w:t>органом</w:t>
      </w:r>
      <w:r w:rsidR="002328BB">
        <w:t xml:space="preserve"> </w:t>
      </w:r>
      <w:r w:rsidR="00730C05" w:rsidRPr="00C63D2D">
        <w:t>управления</w:t>
      </w:r>
      <w:r w:rsidR="002328BB">
        <w:t xml:space="preserve"> </w:t>
      </w:r>
      <w:r w:rsidR="00730C05" w:rsidRPr="00C63D2D">
        <w:t>заказчика</w:t>
      </w:r>
      <w:r w:rsidRPr="00C63D2D">
        <w:t>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2" w:name="_Ref352159239"/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:</w:t>
      </w:r>
      <w:bookmarkEnd w:id="72"/>
    </w:p>
    <w:p w:rsidR="00F30802" w:rsidRPr="00C63D2D" w:rsidRDefault="00183A46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proofErr w:type="gramStart"/>
      <w:r w:rsidRPr="00C63D2D">
        <w:t>в</w:t>
      </w:r>
      <w:proofErr w:type="gramEnd"/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изменения</w:t>
      </w:r>
      <w:r w:rsidR="002328BB">
        <w:t xml:space="preserve"> </w:t>
      </w:r>
      <w:r w:rsidRPr="00C63D2D">
        <w:t>потребностей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обоснованных</w:t>
      </w:r>
      <w:r w:rsidR="002328BB">
        <w:t xml:space="preserve"> </w:t>
      </w:r>
      <w:r w:rsidRPr="00C63D2D">
        <w:t>причин</w:t>
      </w:r>
      <w:r w:rsidR="00F30802" w:rsidRPr="00C63D2D">
        <w:t>;</w:t>
      </w:r>
    </w:p>
    <w:p w:rsidR="00F30802" w:rsidRPr="00C63D2D" w:rsidRDefault="00F30802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bookmarkStart w:id="73" w:name="_Ref352159238"/>
      <w:proofErr w:type="gramStart"/>
      <w:r w:rsidRPr="00C63D2D">
        <w:t>при</w:t>
      </w:r>
      <w:proofErr w:type="gramEnd"/>
      <w:r w:rsidR="002328BB">
        <w:t xml:space="preserve"> </w:t>
      </w:r>
      <w:proofErr w:type="spellStart"/>
      <w:r w:rsidRPr="00C63D2D">
        <w:t>непредоставлении</w:t>
      </w:r>
      <w:proofErr w:type="spellEnd"/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лицензий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требуемая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_Ref352666109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66022F">
        <w:rPr>
          <w:b/>
          <w:bCs/>
          <w:u w:val="single"/>
        </w:rPr>
        <w:t>Ошибка! Источник ссылки не найден</w:t>
      </w:r>
      <w:proofErr w:type="gramStart"/>
      <w:r w:rsidR="0066022F">
        <w:rPr>
          <w:b/>
          <w:bCs/>
          <w:u w:val="single"/>
        </w:rPr>
        <w:t>.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раздела</w:t>
      </w:r>
      <w:proofErr w:type="gramEnd"/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_Ref317249938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66022F">
        <w:rPr>
          <w:u w:val="single"/>
        </w:rPr>
        <w:t>4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цен»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183A46" w:rsidRPr="00C63D2D">
        <w:t>по</w:t>
      </w:r>
      <w:r w:rsidR="002328BB">
        <w:t xml:space="preserve"> </w:t>
      </w:r>
      <w:r w:rsidR="00183A46" w:rsidRPr="00C63D2D">
        <w:t>запросу</w:t>
      </w:r>
      <w:r w:rsidR="002328BB">
        <w:t xml:space="preserve"> </w:t>
      </w:r>
      <w:r w:rsidR="00183A46" w:rsidRPr="00C63D2D">
        <w:t>цен</w:t>
      </w:r>
      <w:r w:rsidR="002328BB">
        <w:t xml:space="preserve"> </w:t>
      </w:r>
      <w:r w:rsidRPr="00C63D2D">
        <w:t>лицензия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свидетельство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закончило</w:t>
      </w:r>
      <w:r w:rsidR="002328BB">
        <w:t xml:space="preserve"> </w:t>
      </w:r>
      <w:r w:rsidRPr="00C63D2D">
        <w:t>свое</w:t>
      </w:r>
      <w:r w:rsidR="002328BB">
        <w:t xml:space="preserve"> </w:t>
      </w:r>
      <w:r w:rsidRPr="00C63D2D">
        <w:t>действие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выбора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.</w:t>
      </w:r>
      <w:bookmarkEnd w:id="73"/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4" w:name="_Ref352665594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основанию,</w:t>
      </w:r>
      <w:r w:rsidR="002328BB">
        <w:t xml:space="preserve"> </w:t>
      </w:r>
      <w:r w:rsidRPr="00C63D2D">
        <w:t>указанному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подпункте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б)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пункта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_Ref352159239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3.42</w:t>
      </w:r>
      <w:r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место.</w:t>
      </w:r>
      <w:bookmarkEnd w:id="74"/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5" w:name="_Ref352665596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потребовать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занявшего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место,</w:t>
      </w:r>
      <w:r w:rsidR="002328BB">
        <w:t xml:space="preserve"> </w:t>
      </w:r>
      <w:r w:rsidRPr="00C63D2D">
        <w:t>затем</w:t>
      </w:r>
      <w:r w:rsidR="002328BB">
        <w:t xml:space="preserve"> </w:t>
      </w:r>
      <w:r w:rsidRPr="00C63D2D">
        <w:t>—</w:t>
      </w:r>
      <w:r w:rsidR="002328BB">
        <w:t xml:space="preserve"> </w:t>
      </w:r>
      <w:r w:rsidRPr="00C63D2D">
        <w:t>третье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так</w:t>
      </w:r>
      <w:r w:rsidR="002328BB">
        <w:t xml:space="preserve"> </w:t>
      </w:r>
      <w:r w:rsidRPr="00C63D2D">
        <w:t>далее.</w:t>
      </w:r>
      <w:bookmarkEnd w:id="75"/>
    </w:p>
    <w:p w:rsidR="00D13A2E" w:rsidRPr="00C63D2D" w:rsidRDefault="00D13A2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6" w:name="_Ref359591246"/>
      <w:r w:rsidRPr="00C63D2D">
        <w:t>П</w:t>
      </w:r>
      <w:r w:rsidR="008A644E" w:rsidRPr="00C63D2D">
        <w:t>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A644E"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лоту]</w:t>
      </w:r>
      <w:r w:rsidR="002328BB">
        <w:t xml:space="preserve"> </w:t>
      </w:r>
      <w:r w:rsidR="008A644E" w:rsidRPr="00C63D2D">
        <w:t>или</w:t>
      </w:r>
      <w:r w:rsidR="002328BB">
        <w:t xml:space="preserve"> </w:t>
      </w:r>
      <w:r w:rsidR="008A644E" w:rsidRPr="00C63D2D">
        <w:t>участник,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8A644E" w:rsidRPr="00C63D2D">
        <w:t>которым</w:t>
      </w:r>
      <w:r w:rsidR="002328BB">
        <w:t xml:space="preserve"> </w:t>
      </w:r>
      <w:r w:rsidR="008A644E" w:rsidRPr="00C63D2D">
        <w:t>заключается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соответствии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66022F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66022F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66022F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bookmarkStart w:id="77" w:name="_Ref311027194"/>
      <w:r w:rsidRPr="00C63D2D">
        <w:t>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есть</w:t>
      </w:r>
      <w:r w:rsidR="002328BB">
        <w:t xml:space="preserve"> </w:t>
      </w:r>
      <w:r w:rsidRPr="00C63D2D">
        <w:t>совершившим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(бездействия),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приводят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подписанию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0D73B6" w:rsidRPr="00C63D2D">
        <w:t>в</w:t>
      </w:r>
      <w:r w:rsidR="002328BB">
        <w:t xml:space="preserve"> </w:t>
      </w:r>
      <w:r w:rsidR="000D73B6"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_Ref317254659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66022F">
        <w:rPr>
          <w:u w:val="single"/>
        </w:rPr>
        <w:t>19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_Ref317256048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66022F">
        <w:rPr>
          <w:u w:val="single"/>
        </w:rPr>
        <w:t>4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цен</w:t>
      </w:r>
      <w:r w:rsidR="000D73B6" w:rsidRPr="00424A24">
        <w:rPr>
          <w:u w:val="single"/>
        </w:rPr>
        <w:t>»</w:t>
      </w:r>
      <w:bookmarkEnd w:id="77"/>
      <w:r w:rsidR="000D73B6" w:rsidRPr="00C63D2D">
        <w:t>:</w:t>
      </w:r>
      <w:bookmarkEnd w:id="76"/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C63D2D">
        <w:t>прямой</w:t>
      </w:r>
      <w:proofErr w:type="gramEnd"/>
      <w:r w:rsidR="002328BB">
        <w:t xml:space="preserve"> </w:t>
      </w:r>
      <w:r w:rsidRPr="00C63D2D">
        <w:t>письменный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C63D2D">
        <w:t>не</w:t>
      </w:r>
      <w:proofErr w:type="gramEnd"/>
      <w:r w:rsidR="002328BB">
        <w:t xml:space="preserve"> </w:t>
      </w:r>
      <w:r w:rsidRPr="00C63D2D">
        <w:t>подписание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проекта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_Ref317255645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66022F">
        <w:rPr>
          <w:u w:val="single"/>
        </w:rPr>
        <w:t>3.33</w:t>
      </w:r>
      <w:r w:rsidR="00806D8D" w:rsidRPr="00424A24">
        <w:rPr>
          <w:u w:val="single"/>
        </w:rPr>
        <w:fldChar w:fldCharType="end"/>
      </w:r>
      <w:r w:rsidRPr="00C63D2D">
        <w:t>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C63D2D">
        <w:t>не</w:t>
      </w:r>
      <w:proofErr w:type="gramEnd"/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договора;</w:t>
      </w:r>
    </w:p>
    <w:p w:rsidR="00822CB9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C63D2D">
        <w:t>предъявление</w:t>
      </w:r>
      <w:proofErr w:type="gramEnd"/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подписании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встречных</w:t>
      </w:r>
      <w:r w:rsidR="002328BB">
        <w:t xml:space="preserve"> </w:t>
      </w:r>
      <w:r w:rsidRPr="00C63D2D">
        <w:t>требований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противоречие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достигнутым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454B58" w:rsidRPr="00C63D2D">
        <w:t>.</w:t>
      </w:r>
    </w:p>
    <w:p w:rsidR="00150DC0" w:rsidRPr="00C63D2D" w:rsidRDefault="00150DC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8" w:name="_Ref317179204"/>
      <w:r w:rsidRPr="00C63D2D">
        <w:t>В</w:t>
      </w:r>
      <w:r w:rsidR="002328BB">
        <w:t xml:space="preserve"> </w:t>
      </w:r>
      <w:r w:rsidRPr="00C63D2D">
        <w:t>случаях,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уклоняется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своему</w:t>
      </w:r>
      <w:r w:rsidR="002328BB">
        <w:t xml:space="preserve"> </w:t>
      </w:r>
      <w:r w:rsidRPr="00C63D2D">
        <w:t>усмотрению:</w:t>
      </w:r>
      <w:bookmarkEnd w:id="78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79" w:name="_Ref297565397"/>
      <w:proofErr w:type="gramStart"/>
      <w:r w:rsidRPr="00C63D2D">
        <w:t>заключить</w:t>
      </w:r>
      <w:proofErr w:type="gramEnd"/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424A24">
        <w:t>место</w:t>
      </w:r>
      <w:r w:rsidR="002328BB" w:rsidRPr="00424A24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заявки;</w:t>
      </w:r>
      <w:bookmarkEnd w:id="79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C63D2D">
        <w:t>провести</w:t>
      </w:r>
      <w:proofErr w:type="gramEnd"/>
      <w:r w:rsidR="002328BB">
        <w:t xml:space="preserve"> </w:t>
      </w:r>
      <w:r w:rsidRPr="00C63D2D">
        <w:t>повторную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Pr="00C63D2D">
        <w:t>закупки;</w:t>
      </w:r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80" w:name="_Ref310532857"/>
      <w:proofErr w:type="gramStart"/>
      <w:r w:rsidRPr="00C63D2D">
        <w:t>отказаться</w:t>
      </w:r>
      <w:proofErr w:type="gramEnd"/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прекратить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  <w:bookmarkEnd w:id="80"/>
    </w:p>
    <w:p w:rsidR="00A14120" w:rsidRPr="00C63D2D" w:rsidRDefault="007B615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уклонения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424A24">
        <w:rPr>
          <w:bCs/>
          <w:i/>
        </w:rPr>
        <w:t>[по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какому-либо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лоту]</w:t>
      </w:r>
      <w:r w:rsidR="002328BB" w:rsidRPr="00424A24">
        <w:t xml:space="preserve"> </w:t>
      </w:r>
      <w:r w:rsidRPr="00424A24">
        <w:t>или</w:t>
      </w:r>
      <w:r w:rsidR="002328BB" w:rsidRPr="00424A24">
        <w:t xml:space="preserve"> </w:t>
      </w:r>
      <w:r w:rsidRPr="00424A24">
        <w:t>участника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66022F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66022F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66022F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="00C459C5" w:rsidRPr="00C63D2D">
        <w:t>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="00E50683" w:rsidRPr="00C63D2D">
        <w:t>в</w:t>
      </w:r>
      <w:r w:rsidR="002328BB">
        <w:t xml:space="preserve"> </w:t>
      </w:r>
      <w:r w:rsidR="00E50683" w:rsidRPr="00C63D2D">
        <w:t>порядке</w:t>
      </w:r>
      <w:r w:rsidR="002328BB">
        <w:t xml:space="preserve"> </w:t>
      </w:r>
      <w:r w:rsidR="00E50683" w:rsidRPr="00C63D2D">
        <w:t>и</w:t>
      </w:r>
      <w:r w:rsidR="002328BB">
        <w:t xml:space="preserve"> </w:t>
      </w:r>
      <w:r w:rsidR="00E50683" w:rsidRPr="00C63D2D">
        <w:t>сроки,</w:t>
      </w:r>
      <w:r w:rsidR="002328BB">
        <w:t xml:space="preserve"> </w:t>
      </w:r>
      <w:r w:rsidR="00E50683" w:rsidRPr="00424A24">
        <w:rPr>
          <w:bCs/>
        </w:rPr>
        <w:t>установленные</w:t>
      </w:r>
      <w:r w:rsidR="002328BB" w:rsidRPr="00424A24">
        <w:rPr>
          <w:bCs/>
        </w:rPr>
        <w:t xml:space="preserve"> </w:t>
      </w:r>
      <w:r w:rsidR="00E50683" w:rsidRPr="00C63D2D">
        <w:t>постановлением</w:t>
      </w:r>
      <w:r w:rsidR="002328BB">
        <w:t xml:space="preserve"> </w:t>
      </w:r>
      <w:r w:rsidR="00E50683" w:rsidRPr="00C63D2D">
        <w:t>Правительства</w:t>
      </w:r>
      <w:r w:rsidR="002328BB">
        <w:t xml:space="preserve"> </w:t>
      </w:r>
      <w:r w:rsidR="00E50683" w:rsidRPr="00C63D2D">
        <w:t>Российской</w:t>
      </w:r>
      <w:r w:rsidR="002328BB">
        <w:t xml:space="preserve"> </w:t>
      </w:r>
      <w:r w:rsidR="00E50683" w:rsidRPr="00C63D2D">
        <w:t>Федерации</w:t>
      </w:r>
      <w:r w:rsidR="002328BB">
        <w:t xml:space="preserve"> </w:t>
      </w:r>
      <w:r w:rsidR="00E50683" w:rsidRPr="00C63D2D">
        <w:t>от</w:t>
      </w:r>
      <w:r w:rsidR="002328BB">
        <w:t xml:space="preserve"> </w:t>
      </w:r>
      <w:r w:rsidR="00E50683" w:rsidRPr="00C63D2D">
        <w:t>22.11.2012</w:t>
      </w:r>
      <w:r w:rsidR="002328BB">
        <w:t xml:space="preserve"> </w:t>
      </w:r>
      <w:r w:rsidR="00E50683" w:rsidRPr="00C63D2D">
        <w:t>№</w:t>
      </w:r>
      <w:r w:rsidR="002328BB">
        <w:t xml:space="preserve"> </w:t>
      </w:r>
      <w:r w:rsidR="00E50683" w:rsidRPr="00C63D2D">
        <w:t>1211</w:t>
      </w:r>
      <w:r w:rsidR="002328BB">
        <w:t xml:space="preserve"> </w:t>
      </w:r>
      <w:r w:rsidR="00E50683" w:rsidRPr="00C63D2D">
        <w:t>«О</w:t>
      </w:r>
      <w:r w:rsidR="002328BB">
        <w:t xml:space="preserve"> </w:t>
      </w:r>
      <w:r w:rsidR="00E50683" w:rsidRPr="00C63D2D">
        <w:t>ведении</w:t>
      </w:r>
      <w:r w:rsidR="002328BB">
        <w:t xml:space="preserve"> </w:t>
      </w:r>
      <w:r w:rsidR="00E50683" w:rsidRPr="00C63D2D">
        <w:t>реестра</w:t>
      </w:r>
      <w:r w:rsidR="002328BB">
        <w:t xml:space="preserve"> </w:t>
      </w:r>
      <w:r w:rsidR="00E50683" w:rsidRPr="00C63D2D">
        <w:t>недобросовестных</w:t>
      </w:r>
      <w:r w:rsidR="002328BB">
        <w:t xml:space="preserve"> </w:t>
      </w:r>
      <w:r w:rsidR="00E50683" w:rsidRPr="00C63D2D">
        <w:t>поставщиков,</w:t>
      </w:r>
      <w:r w:rsidR="002328BB">
        <w:t xml:space="preserve"> </w:t>
      </w:r>
      <w:r w:rsidR="00E50683" w:rsidRPr="00C63D2D">
        <w:t>предусмотренного</w:t>
      </w:r>
      <w:r w:rsidR="002328BB">
        <w:t xml:space="preserve"> </w:t>
      </w:r>
      <w:r w:rsidR="00E50683" w:rsidRPr="00424A24">
        <w:rPr>
          <w:bCs/>
        </w:rPr>
        <w:t>Федеральным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законом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«О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закупках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товаров,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работ,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услуг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отдельными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видами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юридических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лиц»,</w:t>
      </w:r>
      <w:r w:rsidR="002328BB" w:rsidRPr="00424A24">
        <w:rPr>
          <w:bCs/>
        </w:rPr>
        <w:t xml:space="preserve"> </w:t>
      </w:r>
      <w:r w:rsidRPr="00C63D2D">
        <w:t>направить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включении</w:t>
      </w:r>
      <w:r w:rsidR="002328BB">
        <w:t xml:space="preserve"> </w:t>
      </w:r>
      <w:r w:rsidRPr="00C63D2D">
        <w:t>сведений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таком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поставщиков,</w:t>
      </w:r>
      <w:r w:rsidR="002328BB">
        <w:t xml:space="preserve"> </w:t>
      </w:r>
      <w:r w:rsidRPr="00C63D2D">
        <w:t>ведущийся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Федерального</w:t>
      </w:r>
      <w:r w:rsidR="002328BB">
        <w:t xml:space="preserve"> </w:t>
      </w:r>
      <w:r w:rsidRPr="00C63D2D">
        <w:t>закона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18</w:t>
      </w:r>
      <w:r w:rsidR="002328BB">
        <w:t xml:space="preserve"> </w:t>
      </w:r>
      <w:r w:rsidRPr="00C63D2D">
        <w:t>июля</w:t>
      </w:r>
      <w:r w:rsidR="002328BB">
        <w:t xml:space="preserve"> </w:t>
      </w:r>
      <w:r w:rsidRPr="00C63D2D">
        <w:t>2011</w:t>
      </w:r>
      <w:r w:rsidR="002328BB">
        <w:t xml:space="preserve"> </w:t>
      </w:r>
      <w:r w:rsidRPr="00C63D2D">
        <w:t>г</w:t>
      </w:r>
      <w:r w:rsidR="00C459C5" w:rsidRPr="00C63D2D">
        <w:t>ода</w:t>
      </w:r>
      <w:r w:rsidR="002328BB">
        <w:t xml:space="preserve"> </w:t>
      </w:r>
      <w:r w:rsidRPr="00C63D2D">
        <w:t>№</w:t>
      </w:r>
      <w:r w:rsidR="002328BB">
        <w:t xml:space="preserve"> </w:t>
      </w:r>
      <w:r w:rsidRPr="00C63D2D">
        <w:t>223-ФЗ</w:t>
      </w:r>
      <w:r w:rsidR="002328BB">
        <w:t xml:space="preserve"> </w:t>
      </w:r>
      <w:r w:rsidRPr="00C63D2D">
        <w:t>«О</w:t>
      </w:r>
      <w:r w:rsidR="002328BB">
        <w:t xml:space="preserve"> </w:t>
      </w:r>
      <w:r w:rsidRPr="00C63D2D">
        <w:t>закупках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работ,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отдельными</w:t>
      </w:r>
      <w:r w:rsidR="002328BB">
        <w:t xml:space="preserve"> </w:t>
      </w:r>
      <w:r w:rsidRPr="00C63D2D">
        <w:t>видами</w:t>
      </w:r>
      <w:r w:rsidR="002328BB">
        <w:t xml:space="preserve"> </w:t>
      </w:r>
      <w:r w:rsidRPr="00C63D2D">
        <w:t>юридических</w:t>
      </w:r>
      <w:r w:rsidR="002328BB">
        <w:t xml:space="preserve"> </w:t>
      </w:r>
      <w:r w:rsidRPr="00C63D2D">
        <w:t>лиц»,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обратиться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суд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иском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понуждении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возмещении</w:t>
      </w:r>
      <w:r w:rsidR="002328BB">
        <w:t xml:space="preserve"> </w:t>
      </w:r>
      <w:r w:rsidRPr="00C63D2D">
        <w:t>убытков,</w:t>
      </w:r>
      <w:r w:rsidR="002328BB">
        <w:t xml:space="preserve"> </w:t>
      </w:r>
      <w:r w:rsidRPr="00C63D2D">
        <w:t>причиненных</w:t>
      </w:r>
      <w:r w:rsidR="002328BB">
        <w:t xml:space="preserve"> </w:t>
      </w:r>
      <w:r w:rsidRPr="00C63D2D">
        <w:t>уклонением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bookmarkEnd w:id="63"/>
    <w:p w:rsidR="008A644E" w:rsidRPr="00C63D2D" w:rsidRDefault="008A644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Сведения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внесены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публичный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</w:t>
      </w:r>
      <w:r w:rsidR="00046BB4" w:rsidRPr="00C63D2D">
        <w:t>,</w:t>
      </w:r>
      <w:r w:rsidR="002328BB">
        <w:t xml:space="preserve"> </w:t>
      </w:r>
      <w:r w:rsidR="00046BB4" w:rsidRPr="00C63D2D">
        <w:t>ведущийся</w:t>
      </w:r>
      <w:r w:rsidR="002328BB">
        <w:t xml:space="preserve"> </w:t>
      </w:r>
      <w:r w:rsidR="00046BB4" w:rsidRPr="00C63D2D">
        <w:t>в</w:t>
      </w:r>
      <w:r w:rsidR="002328BB">
        <w:t xml:space="preserve"> </w:t>
      </w:r>
      <w:r w:rsidR="00046BB4" w:rsidRPr="00C63D2D">
        <w:t>соответствии</w:t>
      </w:r>
      <w:r w:rsidR="002328BB">
        <w:t xml:space="preserve"> </w:t>
      </w:r>
      <w:r w:rsidR="00046BB4" w:rsidRPr="00C63D2D">
        <w:t>с</w:t>
      </w:r>
      <w:r w:rsidR="002328BB">
        <w:t xml:space="preserve"> </w:t>
      </w:r>
      <w:r w:rsidR="00046BB4" w:rsidRPr="00C63D2D">
        <w:t>положениями</w:t>
      </w:r>
      <w:r w:rsidR="002328BB">
        <w:t xml:space="preserve"> </w:t>
      </w:r>
      <w:r w:rsidR="00046BB4" w:rsidRPr="00C63D2D">
        <w:t>Федерального</w:t>
      </w:r>
      <w:r w:rsidR="002328BB">
        <w:t xml:space="preserve"> </w:t>
      </w:r>
      <w:r w:rsidR="00046BB4" w:rsidRPr="00C63D2D">
        <w:t>закона</w:t>
      </w:r>
      <w:r w:rsidR="002328BB">
        <w:t xml:space="preserve"> </w:t>
      </w:r>
      <w:r w:rsidR="00046BB4" w:rsidRPr="00C63D2D">
        <w:t>от</w:t>
      </w:r>
      <w:r w:rsidR="002328BB">
        <w:t xml:space="preserve"> </w:t>
      </w:r>
      <w:r w:rsidR="00046BB4" w:rsidRPr="00C63D2D">
        <w:t>18</w:t>
      </w:r>
      <w:r w:rsidR="002328BB">
        <w:t xml:space="preserve"> </w:t>
      </w:r>
      <w:r w:rsidR="00046BB4" w:rsidRPr="00C63D2D">
        <w:t>июля</w:t>
      </w:r>
      <w:r w:rsidR="002328BB">
        <w:t xml:space="preserve"> </w:t>
      </w:r>
      <w:r w:rsidR="00046BB4" w:rsidRPr="00C63D2D">
        <w:t>2011</w:t>
      </w:r>
      <w:r w:rsidR="002328BB">
        <w:t xml:space="preserve"> </w:t>
      </w:r>
      <w:r w:rsidR="00046BB4" w:rsidRPr="00C63D2D">
        <w:t>года</w:t>
      </w:r>
      <w:r w:rsidR="002328BB">
        <w:t xml:space="preserve"> </w:t>
      </w:r>
      <w:r w:rsidR="00046BB4" w:rsidRPr="00C63D2D">
        <w:t>№</w:t>
      </w:r>
      <w:r w:rsidR="002328BB">
        <w:t xml:space="preserve"> </w:t>
      </w:r>
      <w:r w:rsidR="00046BB4" w:rsidRPr="00C63D2D">
        <w:t>223-ФЗ</w:t>
      </w:r>
      <w:r w:rsidR="002328BB">
        <w:t xml:space="preserve"> </w:t>
      </w:r>
      <w:r w:rsidR="00046BB4" w:rsidRPr="00C63D2D">
        <w:t>«О</w:t>
      </w:r>
      <w:r w:rsidR="002328BB">
        <w:t xml:space="preserve"> </w:t>
      </w:r>
      <w:r w:rsidR="00046BB4" w:rsidRPr="00C63D2D">
        <w:t>закупках</w:t>
      </w:r>
      <w:r w:rsidR="002328BB">
        <w:t xml:space="preserve"> </w:t>
      </w:r>
      <w:r w:rsidR="00046BB4" w:rsidRPr="00C63D2D">
        <w:t>товаров,</w:t>
      </w:r>
      <w:r w:rsidR="002328BB">
        <w:t xml:space="preserve"> </w:t>
      </w:r>
      <w:r w:rsidR="00046BB4" w:rsidRPr="00C63D2D">
        <w:t>работ,</w:t>
      </w:r>
      <w:r w:rsidR="002328BB">
        <w:t xml:space="preserve"> </w:t>
      </w:r>
      <w:r w:rsidR="00046BB4" w:rsidRPr="00C63D2D">
        <w:t>услуг</w:t>
      </w:r>
      <w:r w:rsidR="002328BB">
        <w:t xml:space="preserve"> </w:t>
      </w:r>
      <w:r w:rsidR="00046BB4" w:rsidRPr="00C63D2D">
        <w:t>отдельными</w:t>
      </w:r>
      <w:r w:rsidR="002328BB">
        <w:t xml:space="preserve"> </w:t>
      </w:r>
      <w:r w:rsidR="00046BB4" w:rsidRPr="00C63D2D">
        <w:t>видами</w:t>
      </w:r>
      <w:r w:rsidR="002328BB">
        <w:t xml:space="preserve"> </w:t>
      </w:r>
      <w:r w:rsidR="00046BB4" w:rsidRPr="00C63D2D">
        <w:t>юридических</w:t>
      </w:r>
      <w:r w:rsidR="002328BB">
        <w:t xml:space="preserve"> </w:t>
      </w:r>
      <w:r w:rsidR="00046BB4" w:rsidRPr="00C63D2D">
        <w:t>лиц»,</w:t>
      </w:r>
      <w:r w:rsidR="002328BB">
        <w:t xml:space="preserve"> </w:t>
      </w:r>
      <w:r w:rsidRPr="00C63D2D">
        <w:t>сроком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года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случаях: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такой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Pr="00C63D2D">
        <w:t>:</w:t>
      </w:r>
    </w:p>
    <w:p w:rsidR="008A644E" w:rsidRPr="00C63D2D" w:rsidRDefault="008A644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proofErr w:type="gramStart"/>
      <w:r w:rsidRPr="00C63D2D">
        <w:lastRenderedPageBreak/>
        <w:t>будучи</w:t>
      </w:r>
      <w:proofErr w:type="gramEnd"/>
      <w:r w:rsidR="002328BB">
        <w:t xml:space="preserve"> </w:t>
      </w:r>
      <w:r w:rsidRPr="00C63D2D">
        <w:t>признанным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лоту]</w:t>
      </w:r>
      <w:r w:rsidR="002328BB">
        <w:t xml:space="preserve"> </w:t>
      </w:r>
      <w:r w:rsidRPr="00C63D2D">
        <w:t>уклонился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proofErr w:type="gramStart"/>
      <w:r w:rsidRPr="00C63D2D">
        <w:t>будучи</w:t>
      </w:r>
      <w:proofErr w:type="gramEnd"/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046BB4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66022F">
        <w:rPr>
          <w:u w:val="single"/>
        </w:rPr>
        <w:t>3.32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66022F">
        <w:rPr>
          <w:u w:val="single"/>
        </w:rPr>
        <w:t>3.43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66022F">
        <w:rPr>
          <w:u w:val="single"/>
        </w:rPr>
        <w:t>3.44</w:t>
      </w:r>
      <w:r w:rsidR="00046BB4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="008900C3" w:rsidRPr="00C63D2D">
        <w:t>уклонился</w:t>
      </w:r>
      <w:r w:rsidR="002328BB">
        <w:t xml:space="preserve"> </w:t>
      </w:r>
      <w:r w:rsidR="008900C3" w:rsidRPr="00C63D2D">
        <w:t>от</w:t>
      </w:r>
      <w:r w:rsidR="002328BB">
        <w:t xml:space="preserve"> </w:t>
      </w:r>
      <w:r w:rsidR="008900C3" w:rsidRPr="00C63D2D">
        <w:t>заключения</w:t>
      </w:r>
      <w:r w:rsidR="002328BB">
        <w:t xml:space="preserve"> </w:t>
      </w:r>
      <w:r w:rsidR="008900C3" w:rsidRPr="00C63D2D">
        <w:t>договора</w:t>
      </w:r>
      <w:r w:rsidRPr="00C63D2D">
        <w:t>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proofErr w:type="gramStart"/>
      <w:r w:rsidRPr="00C63D2D">
        <w:t>будучи</w:t>
      </w:r>
      <w:proofErr w:type="gramEnd"/>
      <w:r w:rsidR="002328BB">
        <w:t xml:space="preserve"> </w:t>
      </w:r>
      <w:r w:rsidR="009F41C4" w:rsidRPr="00C63D2D">
        <w:t>победителем</w:t>
      </w:r>
      <w:r w:rsidR="002328BB">
        <w:t xml:space="preserve"> </w:t>
      </w:r>
      <w:r w:rsidR="009F41C4" w:rsidRPr="00C63D2D">
        <w:t>запроса</w:t>
      </w:r>
      <w:r w:rsidR="002328BB">
        <w:t xml:space="preserve"> </w:t>
      </w:r>
      <w:r w:rsidR="009F41C4" w:rsidRPr="00C63D2D">
        <w:t>цен</w:t>
      </w:r>
      <w:r w:rsidR="002328BB">
        <w:t xml:space="preserve"> </w:t>
      </w:r>
      <w:r w:rsidR="009F41C4"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9F41C4" w:rsidRPr="00C63D2D">
        <w:t>,</w:t>
      </w:r>
      <w:r w:rsidR="002328BB">
        <w:t xml:space="preserve"> </w:t>
      </w:r>
      <w:r w:rsidRPr="00C63D2D">
        <w:t>отказался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="00046BB4" w:rsidRPr="00C63D2D">
        <w:t>до</w:t>
      </w:r>
      <w:r w:rsidR="002328BB">
        <w:t xml:space="preserve"> </w:t>
      </w:r>
      <w:r w:rsidR="00046BB4" w:rsidRPr="00C63D2D">
        <w:t>подписания</w:t>
      </w:r>
      <w:r w:rsidR="002328BB">
        <w:t xml:space="preserve"> </w:t>
      </w:r>
      <w:r w:rsidR="00046BB4" w:rsidRPr="00C63D2D">
        <w:t>договора</w:t>
      </w:r>
      <w:r w:rsidRPr="00C63D2D">
        <w:t>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такое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расторгнут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суда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силу</w:t>
      </w:r>
      <w:r w:rsidR="002328BB">
        <w:t xml:space="preserve"> </w:t>
      </w:r>
      <w:r w:rsidRPr="00C63D2D">
        <w:t>существенного</w:t>
      </w:r>
      <w:r w:rsidR="002328BB">
        <w:t xml:space="preserve"> </w:t>
      </w:r>
      <w:r w:rsidRPr="00C63D2D">
        <w:t>нарушения</w:t>
      </w:r>
      <w:r w:rsidR="002328BB">
        <w:t xml:space="preserve"> </w:t>
      </w:r>
      <w:r w:rsidRPr="00424A24">
        <w:rPr>
          <w:i/>
        </w:rPr>
        <w:t>поставщиком</w:t>
      </w:r>
      <w:r w:rsidR="002328BB" w:rsidRPr="00424A24">
        <w:rPr>
          <w:i/>
        </w:rPr>
        <w:t xml:space="preserve"> </w:t>
      </w:r>
      <w:r w:rsidRPr="00424A24">
        <w:rPr>
          <w:i/>
        </w:rPr>
        <w:t>(исполнителем,</w:t>
      </w:r>
      <w:r w:rsidR="002328BB" w:rsidRPr="00424A24">
        <w:rPr>
          <w:i/>
        </w:rPr>
        <w:t xml:space="preserve"> </w:t>
      </w:r>
      <w:r w:rsidRPr="00424A24">
        <w:rPr>
          <w:i/>
        </w:rPr>
        <w:t>подрядчиком)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81" w:name="_Ref166350669"/>
      <w:bookmarkEnd w:id="64"/>
      <w:bookmarkEnd w:id="65"/>
      <w:bookmarkEnd w:id="66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указано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20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_Ref317256158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_Ref311046448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66022F">
        <w:rPr>
          <w:u w:val="single"/>
        </w:rPr>
        <w:t>3.32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_Ref352665594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66022F">
        <w:rPr>
          <w:u w:val="single"/>
        </w:rPr>
        <w:t>3.43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_Ref352665596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66022F">
        <w:rPr>
          <w:u w:val="single"/>
        </w:rPr>
        <w:t>3.44</w:t>
      </w:r>
      <w:r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предоставить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),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одного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видов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следующих: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proofErr w:type="gramStart"/>
      <w:r w:rsidRPr="00C63D2D">
        <w:t>обязательства</w:t>
      </w:r>
      <w:proofErr w:type="gramEnd"/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возврату</w:t>
      </w:r>
      <w:r w:rsidR="002328BB">
        <w:t xml:space="preserve"> </w:t>
      </w:r>
      <w:r w:rsidRPr="00C63D2D">
        <w:t>аванса;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proofErr w:type="gramStart"/>
      <w:r w:rsidRPr="00C63D2D">
        <w:t>исполнение</w:t>
      </w:r>
      <w:proofErr w:type="gramEnd"/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(обеспечение</w:t>
      </w:r>
      <w:r w:rsidR="002328BB">
        <w:t xml:space="preserve"> </w:t>
      </w:r>
      <w:r w:rsidRPr="00C63D2D">
        <w:t>договора);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proofErr w:type="gramStart"/>
      <w:r w:rsidRPr="00C63D2D">
        <w:t>исполнение</w:t>
      </w:r>
      <w:proofErr w:type="gramEnd"/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обязательств,</w:t>
      </w:r>
    </w:p>
    <w:p w:rsidR="00AF618D" w:rsidRPr="00C63D2D" w:rsidRDefault="00AF618D" w:rsidP="008E1F83">
      <w:pPr>
        <w:widowControl w:val="0"/>
        <w:spacing w:before="120" w:after="120"/>
        <w:jc w:val="both"/>
      </w:pPr>
      <w:proofErr w:type="gramStart"/>
      <w:r w:rsidRPr="00C63D2D">
        <w:t>в</w:t>
      </w:r>
      <w:proofErr w:type="gramEnd"/>
      <w:r w:rsidR="002328BB">
        <w:t xml:space="preserve"> </w:t>
      </w:r>
      <w:r w:rsidRPr="00C63D2D">
        <w:t>одной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форм: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proofErr w:type="gramStart"/>
      <w:r w:rsidRPr="00C63D2D">
        <w:t>безотзывная</w:t>
      </w:r>
      <w:proofErr w:type="gramEnd"/>
      <w:r w:rsidR="002328BB">
        <w:t xml:space="preserve"> </w:t>
      </w:r>
      <w:r w:rsidRPr="00C63D2D">
        <w:t>банковская</w:t>
      </w:r>
      <w:r w:rsidR="002328BB">
        <w:t xml:space="preserve"> </w:t>
      </w:r>
      <w:r w:rsidRPr="00C63D2D">
        <w:t>гарантия,</w:t>
      </w:r>
      <w:r w:rsidR="002328BB">
        <w:t xml:space="preserve"> </w:t>
      </w:r>
      <w:r w:rsidRPr="00C63D2D">
        <w:t>выданная</w:t>
      </w:r>
      <w:r w:rsidR="002328BB">
        <w:t xml:space="preserve"> </w:t>
      </w:r>
      <w:r w:rsidRPr="00C63D2D">
        <w:t>банком;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proofErr w:type="gramStart"/>
      <w:r w:rsidRPr="00C63D2D">
        <w:t>поручительство</w:t>
      </w:r>
      <w:proofErr w:type="gramEnd"/>
      <w:r w:rsidRPr="00C63D2D">
        <w:t>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proofErr w:type="gramStart"/>
      <w:r w:rsidRPr="00C63D2D">
        <w:t>в</w:t>
      </w:r>
      <w:proofErr w:type="gramEnd"/>
      <w:r w:rsidR="002328BB">
        <w:t xml:space="preserve"> </w:t>
      </w:r>
      <w:r w:rsidRPr="00C63D2D">
        <w:t>форме</w:t>
      </w:r>
      <w:r w:rsidR="002328BB">
        <w:t xml:space="preserve"> </w:t>
      </w:r>
      <w:r w:rsidRPr="00C63D2D">
        <w:t>денежных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перечисления</w:t>
      </w:r>
      <w:r w:rsidR="002328BB">
        <w:t xml:space="preserve"> </w:t>
      </w:r>
      <w:r w:rsidRPr="00C63D2D">
        <w:t>заказчику.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Виды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требуется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исполнения,</w:t>
      </w:r>
      <w:r w:rsidR="002328BB">
        <w:t xml:space="preserve"> </w:t>
      </w:r>
      <w:r w:rsidRPr="00C63D2D">
        <w:t>форма,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таких</w:t>
      </w:r>
      <w:r w:rsidR="002328BB">
        <w:t xml:space="preserve"> </w:t>
      </w:r>
      <w:r w:rsidRPr="00C63D2D">
        <w:t>обеспечений</w:t>
      </w:r>
      <w:r w:rsidR="002328BB">
        <w:t xml:space="preserve"> </w:t>
      </w:r>
      <w:r w:rsidRPr="00C63D2D">
        <w:t>указаны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EB2">
        <w:rPr>
          <w:u w:val="single"/>
        </w:rPr>
        <w:t>пункте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_Ref317256138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66022F">
        <w:rPr>
          <w:u w:val="single"/>
        </w:rPr>
        <w:t>20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раздела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_Ref317256294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«Информационная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карта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запроса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цен»</w:t>
      </w:r>
      <w:r w:rsidRPr="00C63D2D">
        <w:t>.</w:t>
      </w:r>
      <w:r w:rsidR="002328BB"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Соответствующее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обеспечения,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proofErr w:type="spellStart"/>
      <w:r w:rsidR="008E1EB2">
        <w:rPr>
          <w:u w:val="single"/>
          <w:lang w:val="ru-RU"/>
        </w:rPr>
        <w:t>Ча</w:t>
      </w:r>
      <w:r w:rsidRPr="008E1EB2">
        <w:rPr>
          <w:u w:val="single"/>
        </w:rPr>
        <w:t>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8E1EB2">
        <w:t>)</w:t>
      </w:r>
      <w:r w:rsidR="002328BB" w:rsidRPr="008E1EB2">
        <w:t xml:space="preserve"> </w:t>
      </w:r>
      <w:r w:rsidRPr="008E1EB2">
        <w:rPr>
          <w:i/>
        </w:rPr>
        <w:t>[либо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отсутствия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проекте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при</w:t>
      </w:r>
      <w:r w:rsidR="002328BB" w:rsidRPr="008E1EB2">
        <w:rPr>
          <w:i/>
        </w:rPr>
        <w:t xml:space="preserve"> </w:t>
      </w:r>
      <w:r w:rsidRPr="008E1EB2">
        <w:rPr>
          <w:i/>
        </w:rPr>
        <w:t>условии</w:t>
      </w:r>
      <w:r w:rsidR="002328BB" w:rsidRPr="008E1EB2">
        <w:rPr>
          <w:i/>
        </w:rPr>
        <w:t xml:space="preserve"> </w:t>
      </w:r>
      <w:r w:rsidRPr="008E1EB2">
        <w:rPr>
          <w:i/>
        </w:rPr>
        <w:t>предоставления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заключения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устанавливаются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типовые</w:t>
      </w:r>
      <w:r w:rsidR="002328BB" w:rsidRPr="008E1EB2">
        <w:rPr>
          <w:i/>
        </w:rPr>
        <w:t xml:space="preserve"> </w:t>
      </w:r>
      <w:r w:rsidRPr="008E1EB2">
        <w:rPr>
          <w:i/>
        </w:rPr>
        <w:t>требования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к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обеспечению,</w:t>
      </w:r>
      <w:r w:rsidR="002328BB" w:rsidRPr="008E1EB2">
        <w:rPr>
          <w:i/>
        </w:rPr>
        <w:t xml:space="preserve"> </w:t>
      </w:r>
      <w:r w:rsidRPr="008E1EB2">
        <w:rPr>
          <w:i/>
        </w:rPr>
        <w:t>указанные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типовых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договорах,</w:t>
      </w:r>
      <w:r w:rsidR="002328BB" w:rsidRPr="008E1EB2">
        <w:rPr>
          <w:i/>
        </w:rPr>
        <w:t xml:space="preserve"> </w:t>
      </w:r>
      <w:r w:rsidRPr="008E1EB2">
        <w:rPr>
          <w:i/>
        </w:rPr>
        <w:t>утвержденных</w:t>
      </w:r>
      <w:r w:rsidR="002328BB" w:rsidRPr="008E1EB2">
        <w:rPr>
          <w:i/>
        </w:rPr>
        <w:t xml:space="preserve"> </w:t>
      </w:r>
      <w:r w:rsidRPr="008E1EB2">
        <w:rPr>
          <w:i/>
        </w:rPr>
        <w:t>распорядительными</w:t>
      </w:r>
      <w:r w:rsidR="002328BB" w:rsidRPr="008E1EB2">
        <w:rPr>
          <w:i/>
        </w:rPr>
        <w:t xml:space="preserve"> </w:t>
      </w:r>
      <w:r w:rsidRPr="008E1EB2">
        <w:rPr>
          <w:i/>
        </w:rPr>
        <w:t>документами</w:t>
      </w:r>
      <w:r w:rsidR="002328BB" w:rsidRPr="008E1EB2">
        <w:rPr>
          <w:i/>
        </w:rPr>
        <w:t xml:space="preserve"> </w:t>
      </w:r>
      <w:proofErr w:type="spellStart"/>
      <w:r w:rsidRPr="008E1EB2">
        <w:rPr>
          <w:i/>
        </w:rPr>
        <w:t>Госкорпорации</w:t>
      </w:r>
      <w:proofErr w:type="spellEnd"/>
      <w:r w:rsidR="002328BB" w:rsidRPr="008E1EB2">
        <w:rPr>
          <w:i/>
        </w:rPr>
        <w:t xml:space="preserve"> </w:t>
      </w:r>
      <w:r w:rsidRPr="008E1EB2">
        <w:rPr>
          <w:i/>
        </w:rPr>
        <w:t>«</w:t>
      </w:r>
      <w:proofErr w:type="spellStart"/>
      <w:r w:rsidRPr="008E1EB2">
        <w:rPr>
          <w:i/>
        </w:rPr>
        <w:t>Росатом</w:t>
      </w:r>
      <w:proofErr w:type="spellEnd"/>
      <w:r w:rsidRPr="008E1EB2">
        <w:rPr>
          <w:i/>
        </w:rPr>
        <w:t>»]</w:t>
      </w:r>
      <w:r w:rsidRPr="008E1EB2">
        <w:t>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t>Поручитель</w:t>
      </w:r>
      <w:r w:rsidRPr="00C63D2D">
        <w:rPr>
          <w:bCs/>
        </w:rPr>
        <w:t>/банк-гарант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соответствовать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rPr>
          <w:bCs/>
        </w:rPr>
        <w:t>установленным</w:t>
      </w:r>
      <w:r w:rsidR="002328BB">
        <w:rPr>
          <w:bCs/>
        </w:rPr>
        <w:t xml:space="preserve"> </w:t>
      </w:r>
      <w:r w:rsidRPr="00C63D2D">
        <w:rPr>
          <w:bCs/>
        </w:rPr>
        <w:t>распорядительным</w:t>
      </w:r>
      <w:r w:rsidR="002328BB">
        <w:rPr>
          <w:bCs/>
        </w:rPr>
        <w:t xml:space="preserve"> </w:t>
      </w:r>
      <w:r w:rsidRPr="00C63D2D">
        <w:rPr>
          <w:bCs/>
        </w:rPr>
        <w:t>документом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»,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поручителям/гарантам,</w:t>
      </w:r>
      <w:r w:rsidR="002328BB">
        <w:rPr>
          <w:bCs/>
        </w:rPr>
        <w:t xml:space="preserve"> </w:t>
      </w:r>
      <w:r w:rsidRPr="00C63D2D">
        <w:t>предоставляющим</w:t>
      </w:r>
      <w:r w:rsidR="002328BB">
        <w:rPr>
          <w:bCs/>
        </w:rPr>
        <w:t xml:space="preserve"> </w:t>
      </w:r>
      <w:r w:rsidRPr="00C63D2D">
        <w:rPr>
          <w:bCs/>
        </w:rPr>
        <w:t>финансовое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договорных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ее</w:t>
      </w:r>
      <w:r w:rsidR="002328BB">
        <w:rPr>
          <w:bCs/>
        </w:rPr>
        <w:t xml:space="preserve"> </w:t>
      </w:r>
      <w:r w:rsidRPr="00C63D2D">
        <w:rPr>
          <w:bCs/>
        </w:rPr>
        <w:t>организаций,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размещенным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официальном</w:t>
      </w:r>
      <w:r w:rsidR="002328BB">
        <w:rPr>
          <w:bCs/>
        </w:rPr>
        <w:t xml:space="preserve"> </w:t>
      </w:r>
      <w:r w:rsidRPr="00C63D2D">
        <w:rPr>
          <w:bCs/>
        </w:rPr>
        <w:t>сайте</w:t>
      </w:r>
      <w:r w:rsidR="002328BB">
        <w:rPr>
          <w:bCs/>
        </w:rPr>
        <w:t xml:space="preserve"> </w:t>
      </w:r>
      <w:r w:rsidRPr="00C63D2D">
        <w:rPr>
          <w:bCs/>
        </w:rPr>
        <w:t>закупок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отрасли:</w:t>
      </w:r>
      <w:r w:rsidR="002328BB">
        <w:rPr>
          <w:bCs/>
        </w:rPr>
        <w:t xml:space="preserve"> </w:t>
      </w:r>
      <w:hyperlink r:id="rId23" w:history="1">
        <w:r w:rsidRPr="00C63D2D">
          <w:rPr>
            <w:rStyle w:val="afa"/>
            <w:bCs/>
          </w:rPr>
          <w:t>http://zakupki.rosatom.ru</w:t>
        </w:r>
      </w:hyperlink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разделе</w:t>
      </w:r>
      <w:r w:rsidR="002328BB">
        <w:rPr>
          <w:bCs/>
        </w:rPr>
        <w:t xml:space="preserve"> </w:t>
      </w:r>
      <w:r w:rsidRPr="00C63D2D">
        <w:rPr>
          <w:bCs/>
        </w:rPr>
        <w:t>«Документы»/</w:t>
      </w:r>
      <w:r w:rsidR="002328BB">
        <w:rPr>
          <w:bCs/>
        </w:rPr>
        <w:t xml:space="preserve"> </w:t>
      </w:r>
      <w:r w:rsidRPr="00C63D2D">
        <w:rPr>
          <w:bCs/>
        </w:rPr>
        <w:t>«Нормативные</w:t>
      </w:r>
      <w:r w:rsidR="002328BB">
        <w:rPr>
          <w:bCs/>
        </w:rPr>
        <w:t xml:space="preserve"> </w:t>
      </w:r>
      <w:r w:rsidRPr="00C63D2D">
        <w:rPr>
          <w:bCs/>
        </w:rPr>
        <w:t>документы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закупочной</w:t>
      </w:r>
      <w:r w:rsidR="002328BB">
        <w:rPr>
          <w:bCs/>
        </w:rPr>
        <w:t xml:space="preserve"> </w:t>
      </w:r>
      <w:r w:rsidRPr="00C63D2D">
        <w:rPr>
          <w:bCs/>
        </w:rPr>
        <w:t>деятельности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отрасли»/</w:t>
      </w:r>
      <w:r w:rsidR="002328BB">
        <w:rPr>
          <w:bCs/>
        </w:rPr>
        <w:t xml:space="preserve"> </w:t>
      </w:r>
      <w:r w:rsidRPr="00C63D2D">
        <w:rPr>
          <w:bCs/>
        </w:rPr>
        <w:t>«Требования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гарантам»,</w:t>
      </w:r>
      <w:r w:rsidR="002328BB">
        <w:rPr>
          <w:bCs/>
        </w:rPr>
        <w:t xml:space="preserve"> </w:t>
      </w:r>
      <w:r w:rsidRPr="00C63D2D">
        <w:rPr>
          <w:bCs/>
        </w:rPr>
        <w:t>а</w:t>
      </w:r>
      <w:r w:rsidR="002328BB">
        <w:rPr>
          <w:bCs/>
        </w:rPr>
        <w:t xml:space="preserve"> </w:t>
      </w:r>
      <w:r w:rsidRPr="00C63D2D">
        <w:rPr>
          <w:bCs/>
        </w:rPr>
        <w:t>также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t>предусмотренным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договора»).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bookmarkStart w:id="82" w:name="_Ref352670143"/>
      <w:r w:rsidRPr="00C63D2D">
        <w:rPr>
          <w:color w:val="000000"/>
        </w:rPr>
        <w:t>К</w:t>
      </w:r>
      <w:r w:rsidR="002328BB">
        <w:rPr>
          <w:color w:val="000000"/>
        </w:rPr>
        <w:t xml:space="preserve"> </w:t>
      </w:r>
      <w:r w:rsidRPr="00C63D2D">
        <w:t>обеспечению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исполнения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обязательств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договору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форме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поручительства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t>банковской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гарантии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обязательном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порядке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прилагаются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следующие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документы,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подтверждающие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полномочия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лица,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подписавшего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обеспечение:</w:t>
      </w:r>
      <w:bookmarkEnd w:id="82"/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избрании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гарантия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либо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отделом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кадров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lastRenderedPageBreak/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приказ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функции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общества.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право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имеются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–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рамках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кредитных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т.п.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всех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отказа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письма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что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реестра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(ЕГРЮЛ)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(выданной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ранее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30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дней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решению</w:t>
      </w:r>
      <w:r w:rsidR="002328BB">
        <w:rPr>
          <w:bCs/>
        </w:rPr>
        <w:t xml:space="preserve"> </w:t>
      </w:r>
      <w:r w:rsidRPr="00C63D2D">
        <w:rPr>
          <w:bCs/>
        </w:rPr>
        <w:t>заказчика,</w:t>
      </w:r>
      <w:r w:rsidR="002328BB">
        <w:rPr>
          <w:bCs/>
        </w:rPr>
        <w:t xml:space="preserve"> </w:t>
      </w:r>
      <w:r w:rsidRPr="00C63D2D">
        <w:rPr>
          <w:bCs/>
        </w:rPr>
        <w:t>перечень</w:t>
      </w:r>
      <w:r w:rsidR="002328BB">
        <w:rPr>
          <w:bCs/>
        </w:rPr>
        <w:t xml:space="preserve"> </w:t>
      </w:r>
      <w:r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Pr="00C63D2D">
        <w:rPr>
          <w:bCs/>
        </w:rPr>
        <w:t>указанных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8E1EB2">
        <w:rPr>
          <w:bCs/>
          <w:u w:val="single"/>
        </w:rPr>
        <w:t>пункте</w:t>
      </w:r>
      <w:r w:rsidR="002328BB" w:rsidRPr="008E1EB2">
        <w:rPr>
          <w:bCs/>
          <w:u w:val="single"/>
        </w:rPr>
        <w:t xml:space="preserve"> </w:t>
      </w:r>
      <w:r w:rsidRPr="008E1EB2">
        <w:rPr>
          <w:bCs/>
          <w:u w:val="single"/>
        </w:rPr>
        <w:fldChar w:fldCharType="begin"/>
      </w:r>
      <w:r w:rsidRPr="008E1EB2">
        <w:rPr>
          <w:bCs/>
          <w:u w:val="single"/>
        </w:rPr>
        <w:instrText xml:space="preserve"> REF _Ref352670143 \r \h </w:instrText>
      </w:r>
      <w:r w:rsidR="00E25B1F" w:rsidRPr="008E1EB2">
        <w:rPr>
          <w:bCs/>
          <w:u w:val="single"/>
        </w:rPr>
        <w:instrText xml:space="preserve"> \* MERGEFORMAT </w:instrText>
      </w:r>
      <w:r w:rsidRPr="008E1EB2">
        <w:rPr>
          <w:bCs/>
          <w:u w:val="single"/>
        </w:rPr>
      </w:r>
      <w:r w:rsidRPr="008E1EB2">
        <w:rPr>
          <w:bCs/>
          <w:u w:val="single"/>
        </w:rPr>
        <w:fldChar w:fldCharType="separate"/>
      </w:r>
      <w:r w:rsidR="0066022F">
        <w:rPr>
          <w:bCs/>
          <w:u w:val="single"/>
        </w:rPr>
        <w:t>3.53</w:t>
      </w:r>
      <w:r w:rsidRPr="008E1EB2">
        <w:rPr>
          <w:bCs/>
          <w:u w:val="single"/>
        </w:rPr>
        <w:fldChar w:fldCharType="end"/>
      </w:r>
      <w:r w:rsidR="002328BB">
        <w:rPr>
          <w:bCs/>
        </w:rPr>
        <w:t xml:space="preserve"> </w:t>
      </w:r>
      <w:r w:rsidRPr="00C63D2D">
        <w:rPr>
          <w:bCs/>
        </w:rPr>
        <w:t>может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ограничен</w:t>
      </w:r>
      <w:r w:rsidR="002328BB">
        <w:rPr>
          <w:bCs/>
        </w:rPr>
        <w:t xml:space="preserve"> </w:t>
      </w:r>
      <w:r w:rsidRPr="00C63D2D">
        <w:rPr>
          <w:bCs/>
        </w:rPr>
        <w:t>только</w:t>
      </w:r>
      <w:r w:rsidR="002328BB">
        <w:rPr>
          <w:bCs/>
        </w:rPr>
        <w:t xml:space="preserve"> </w:t>
      </w:r>
      <w:r w:rsidRPr="00C63D2D">
        <w:rPr>
          <w:bCs/>
        </w:rPr>
        <w:t>документами,</w:t>
      </w:r>
      <w:r w:rsidR="002328BB">
        <w:rPr>
          <w:bCs/>
        </w:rPr>
        <w:t xml:space="preserve"> </w:t>
      </w:r>
      <w:r w:rsidRPr="00C63D2D">
        <w:rPr>
          <w:bCs/>
        </w:rPr>
        <w:t>необходимыми</w:t>
      </w:r>
      <w:r w:rsidR="002328BB">
        <w:rPr>
          <w:bCs/>
        </w:rPr>
        <w:t xml:space="preserve"> </w:t>
      </w:r>
      <w:r w:rsidRPr="00C63D2D">
        <w:rPr>
          <w:bCs/>
        </w:rPr>
        <w:t>для</w:t>
      </w:r>
      <w:r w:rsidR="002328BB">
        <w:rPr>
          <w:bCs/>
        </w:rPr>
        <w:t xml:space="preserve"> </w:t>
      </w:r>
      <w:r w:rsidRPr="00C63D2D">
        <w:rPr>
          <w:bCs/>
        </w:rPr>
        <w:t>актуализации</w:t>
      </w:r>
      <w:r w:rsidR="002328BB">
        <w:rPr>
          <w:bCs/>
        </w:rPr>
        <w:t xml:space="preserve"> </w:t>
      </w:r>
      <w:r w:rsidRPr="00C63D2D">
        <w:rPr>
          <w:bCs/>
        </w:rPr>
        <w:t>уже</w:t>
      </w:r>
      <w:r w:rsidR="002328BB">
        <w:rPr>
          <w:bCs/>
        </w:rPr>
        <w:t xml:space="preserve"> </w:t>
      </w:r>
      <w:r w:rsidRPr="00C63D2D">
        <w:rPr>
          <w:bCs/>
        </w:rPr>
        <w:t>имеющегося</w:t>
      </w:r>
      <w:r w:rsidR="002328BB">
        <w:rPr>
          <w:bCs/>
        </w:rPr>
        <w:t xml:space="preserve"> </w:t>
      </w:r>
      <w:r w:rsidRPr="00C63D2D">
        <w:rPr>
          <w:bCs/>
        </w:rPr>
        <w:t>у</w:t>
      </w:r>
      <w:r w:rsidR="002328BB">
        <w:rPr>
          <w:bCs/>
        </w:rPr>
        <w:t xml:space="preserve"> </w:t>
      </w:r>
      <w:r w:rsidRPr="00C63D2D">
        <w:rPr>
          <w:bCs/>
        </w:rPr>
        <w:t>заказчика</w:t>
      </w:r>
      <w:r w:rsidR="002328BB">
        <w:rPr>
          <w:bCs/>
        </w:rPr>
        <w:t xml:space="preserve"> </w:t>
      </w:r>
      <w:r w:rsidRPr="00C63D2D">
        <w:rPr>
          <w:bCs/>
        </w:rPr>
        <w:t>комплекта</w:t>
      </w:r>
      <w:r w:rsidR="002328BB">
        <w:rPr>
          <w:bCs/>
        </w:rPr>
        <w:t xml:space="preserve"> </w:t>
      </w:r>
      <w:r w:rsidRPr="00C63D2D">
        <w:rPr>
          <w:bCs/>
        </w:rPr>
        <w:t>документов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соответствующего</w:t>
      </w:r>
      <w:r w:rsidR="002328BB">
        <w:rPr>
          <w:bCs/>
        </w:rPr>
        <w:t xml:space="preserve"> </w:t>
      </w:r>
      <w:r w:rsidRPr="00C63D2D">
        <w:rPr>
          <w:color w:val="000000"/>
        </w:rPr>
        <w:t>поручителя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банка-гаранта.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bookmarkStart w:id="83" w:name="_Ref264477417"/>
      <w:bookmarkStart w:id="84" w:name="_Ref264478467"/>
      <w:bookmarkStart w:id="85" w:name="_Ref298490302"/>
      <w:bookmarkStart w:id="86" w:name="_Toc342292943"/>
      <w:r w:rsidRPr="00C63D2D">
        <w:rPr>
          <w:bCs/>
        </w:rPr>
        <w:t>Срок</w:t>
      </w:r>
      <w:r w:rsidR="002328BB">
        <w:rPr>
          <w:bCs/>
        </w:rPr>
        <w:t xml:space="preserve"> </w:t>
      </w:r>
      <w:r w:rsidRPr="00C63D2D">
        <w:rPr>
          <w:bCs/>
        </w:rPr>
        <w:t>действия</w:t>
      </w:r>
      <w:r w:rsidR="002328BB">
        <w:rPr>
          <w:bCs/>
        </w:rPr>
        <w:t xml:space="preserve"> </w:t>
      </w:r>
      <w:r w:rsidRPr="00C63D2D">
        <w:rPr>
          <w:bCs/>
        </w:rPr>
        <w:t>обеспечения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bookmarkEnd w:id="83"/>
      <w:bookmarkEnd w:id="84"/>
      <w:bookmarkEnd w:id="85"/>
      <w:bookmarkEnd w:id="86"/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составлять: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proofErr w:type="gramStart"/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proofErr w:type="gramEnd"/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proofErr w:type="gramStart"/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proofErr w:type="gramEnd"/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proofErr w:type="gramStart"/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proofErr w:type="gramEnd"/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C63D2D" w:rsidRDefault="00AF618D" w:rsidP="008E1F83">
      <w:pPr>
        <w:pStyle w:val="affe"/>
        <w:widowControl w:val="0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действия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принятого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качестве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или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должен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составлять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соответствующего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1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(один)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год.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случае,</w:t>
      </w:r>
      <w:r w:rsidR="002328BB">
        <w:rPr>
          <w:bCs/>
        </w:rPr>
        <w:t xml:space="preserve"> </w:t>
      </w:r>
      <w:r w:rsidRPr="00C63D2D">
        <w:rPr>
          <w:bCs/>
        </w:rPr>
        <w:t>если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каким</w:t>
      </w:r>
      <w:r w:rsidR="002328BB">
        <w:rPr>
          <w:bCs/>
        </w:rPr>
        <w:t xml:space="preserve"> </w:t>
      </w:r>
      <w:r w:rsidRPr="00C63D2D">
        <w:rPr>
          <w:bCs/>
        </w:rPr>
        <w:t>либо</w:t>
      </w:r>
      <w:r w:rsidR="002328BB">
        <w:rPr>
          <w:bCs/>
        </w:rPr>
        <w:t xml:space="preserve"> </w:t>
      </w:r>
      <w:r w:rsidRPr="00C63D2D">
        <w:rPr>
          <w:bCs/>
        </w:rPr>
        <w:t>причинам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действительным,</w:t>
      </w:r>
      <w:r w:rsidR="002328BB">
        <w:rPr>
          <w:bCs/>
        </w:rPr>
        <w:t xml:space="preserve"> </w:t>
      </w:r>
      <w:r w:rsidRPr="00C63D2D">
        <w:rPr>
          <w:bCs/>
        </w:rPr>
        <w:t>прекратило</w:t>
      </w:r>
      <w:r w:rsidR="002328BB">
        <w:rPr>
          <w:bCs/>
        </w:rPr>
        <w:t xml:space="preserve"> </w:t>
      </w:r>
      <w:r w:rsidRPr="00C63D2D">
        <w:rPr>
          <w:bCs/>
        </w:rPr>
        <w:t>свое</w:t>
      </w:r>
      <w:r w:rsidR="002328BB">
        <w:rPr>
          <w:bCs/>
        </w:rPr>
        <w:t xml:space="preserve"> </w:t>
      </w:r>
      <w:r w:rsidRPr="00C63D2D">
        <w:rPr>
          <w:bCs/>
        </w:rPr>
        <w:t>действие</w:t>
      </w:r>
      <w:r w:rsidR="002328BB">
        <w:rPr>
          <w:bCs/>
        </w:rPr>
        <w:t xml:space="preserve"> </w:t>
      </w:r>
      <w:r w:rsidRPr="00C63D2D">
        <w:rPr>
          <w:bCs/>
        </w:rPr>
        <w:t>или</w:t>
      </w:r>
      <w:r w:rsidR="002328BB">
        <w:rPr>
          <w:bCs/>
        </w:rPr>
        <w:t xml:space="preserve"> </w:t>
      </w:r>
      <w:r w:rsidRPr="00C63D2D">
        <w:rPr>
          <w:bCs/>
        </w:rPr>
        <w:t>иным</w:t>
      </w:r>
      <w:r w:rsidR="002328BB">
        <w:rPr>
          <w:bCs/>
        </w:rPr>
        <w:t xml:space="preserve"> </w:t>
      </w:r>
      <w:r w:rsidRPr="00C63D2D">
        <w:rPr>
          <w:bCs/>
        </w:rPr>
        <w:t>образом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обеспечивать</w:t>
      </w:r>
      <w:r w:rsidR="002328BB">
        <w:rPr>
          <w:bCs/>
        </w:rPr>
        <w:t xml:space="preserve"> </w:t>
      </w:r>
      <w:r w:rsidRPr="00C63D2D">
        <w:rPr>
          <w:bCs/>
        </w:rPr>
        <w:t>исполнение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соответствующий</w:t>
      </w:r>
      <w:r w:rsidR="002328BB">
        <w:rPr>
          <w:bCs/>
        </w:rPr>
        <w:t xml:space="preserve"> </w:t>
      </w:r>
      <w:r w:rsidRPr="008E1EB2">
        <w:rPr>
          <w:i/>
        </w:rPr>
        <w:t>поставщик</w:t>
      </w:r>
      <w:r w:rsidR="002328BB" w:rsidRPr="008E1EB2">
        <w:rPr>
          <w:i/>
        </w:rPr>
        <w:t xml:space="preserve"> </w:t>
      </w:r>
      <w:r w:rsidRPr="008E1EB2">
        <w:rPr>
          <w:i/>
        </w:rPr>
        <w:t>товара</w:t>
      </w:r>
      <w:r w:rsidR="002328BB" w:rsidRPr="008E1EB2">
        <w:rPr>
          <w:i/>
        </w:rPr>
        <w:t xml:space="preserve"> </w:t>
      </w:r>
      <w:r w:rsidRPr="008E1EB2">
        <w:rPr>
          <w:i/>
        </w:rPr>
        <w:t>/подрядчик</w:t>
      </w:r>
      <w:r w:rsidR="002328BB" w:rsidRPr="008E1EB2">
        <w:rPr>
          <w:i/>
        </w:rPr>
        <w:t xml:space="preserve"> </w:t>
      </w:r>
      <w:r w:rsidRPr="008E1EB2">
        <w:rPr>
          <w:i/>
        </w:rPr>
        <w:t>/исполнитель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предоставить</w:t>
      </w:r>
      <w:r w:rsidR="002328BB">
        <w:rPr>
          <w:bCs/>
        </w:rPr>
        <w:t xml:space="preserve"> </w:t>
      </w:r>
      <w:r w:rsidRPr="00C63D2D">
        <w:rPr>
          <w:bCs/>
        </w:rPr>
        <w:t>заказчику/организатору</w:t>
      </w:r>
      <w:r w:rsidR="002328BB">
        <w:rPr>
          <w:bCs/>
        </w:rPr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rPr>
          <w:bCs/>
        </w:rPr>
        <w:t>иное</w:t>
      </w:r>
      <w:r w:rsidR="002328BB">
        <w:rPr>
          <w:bCs/>
        </w:rPr>
        <w:t xml:space="preserve"> </w:t>
      </w:r>
      <w:r w:rsidRPr="00C63D2D">
        <w:rPr>
          <w:bCs/>
        </w:rPr>
        <w:t>(новое)</w:t>
      </w:r>
      <w:r w:rsidR="002328BB">
        <w:rPr>
          <w:bCs/>
        </w:rPr>
        <w:t xml:space="preserve"> </w:t>
      </w:r>
      <w:r w:rsidRPr="00C63D2D">
        <w:rPr>
          <w:bCs/>
        </w:rPr>
        <w:t>надлежащее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</w:rPr>
        <w:t>Ч</w:t>
      </w:r>
      <w:r w:rsidRPr="008E1EB2">
        <w:rPr>
          <w:u w:val="single"/>
        </w:rPr>
        <w:t>асть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</w:t>
      </w:r>
      <w:r w:rsidRPr="00C63D2D">
        <w:rPr>
          <w:bCs/>
        </w:rPr>
        <w:t>.</w:t>
      </w:r>
    </w:p>
    <w:bookmarkEnd w:id="81"/>
    <w:p w:rsidR="00A52F3D" w:rsidRPr="00C63D2D" w:rsidRDefault="00A52F3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EB2">
        <w:rPr>
          <w:i/>
        </w:rPr>
        <w:t>[при</w:t>
      </w:r>
      <w:r w:rsidR="002328BB" w:rsidRPr="008E1EB2">
        <w:rPr>
          <w:i/>
        </w:rPr>
        <w:t xml:space="preserve"> </w:t>
      </w:r>
      <w:r w:rsidRPr="008E1EB2">
        <w:rPr>
          <w:i/>
        </w:rPr>
        <w:t>необходимости,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если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заказчик</w:t>
      </w:r>
      <w:r w:rsidR="002328BB" w:rsidRPr="008E1EB2">
        <w:rPr>
          <w:i/>
        </w:rPr>
        <w:t xml:space="preserve"> </w:t>
      </w:r>
      <w:r w:rsidRPr="008E1EB2">
        <w:rPr>
          <w:i/>
        </w:rPr>
        <w:t>допускает</w:t>
      </w:r>
      <w:r w:rsidR="002328BB" w:rsidRPr="008E1EB2">
        <w:rPr>
          <w:i/>
        </w:rPr>
        <w:t xml:space="preserve"> </w:t>
      </w:r>
      <w:r w:rsidRPr="008E1EB2">
        <w:rPr>
          <w:i/>
        </w:rPr>
        <w:t>уменьшение</w:t>
      </w:r>
      <w:r w:rsidR="002328BB" w:rsidRPr="008E1EB2">
        <w:rPr>
          <w:i/>
        </w:rPr>
        <w:t xml:space="preserve"> </w:t>
      </w:r>
      <w:r w:rsidRPr="008E1EB2">
        <w:rPr>
          <w:i/>
        </w:rPr>
        <w:t>размера,</w:t>
      </w:r>
      <w:r w:rsidR="002328BB" w:rsidRPr="008E1EB2">
        <w:rPr>
          <w:i/>
        </w:rPr>
        <w:t xml:space="preserve"> </w:t>
      </w:r>
      <w:r w:rsidRPr="008E1EB2">
        <w:rPr>
          <w:i/>
        </w:rPr>
        <w:t>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отказ</w:t>
      </w:r>
      <w:r w:rsidR="002328BB" w:rsidRPr="008E1EB2">
        <w:rPr>
          <w:i/>
        </w:rPr>
        <w:t xml:space="preserve"> </w:t>
      </w:r>
      <w:r w:rsidRPr="008E1EB2">
        <w:rPr>
          <w:i/>
        </w:rPr>
        <w:t>от</w:t>
      </w:r>
      <w:r w:rsidR="002328BB" w:rsidRPr="008E1EB2">
        <w:rPr>
          <w:i/>
        </w:rPr>
        <w:t xml:space="preserve"> </w:t>
      </w:r>
      <w:r w:rsidRPr="008E1EB2">
        <w:rPr>
          <w:i/>
        </w:rPr>
        <w:t>авансового</w:t>
      </w:r>
      <w:r w:rsidR="002328BB" w:rsidRPr="008E1EB2">
        <w:rPr>
          <w:i/>
        </w:rPr>
        <w:t xml:space="preserve"> </w:t>
      </w:r>
      <w:r w:rsidRPr="008E1EB2">
        <w:rPr>
          <w:i/>
        </w:rPr>
        <w:t>платежа]</w:t>
      </w:r>
      <w:r w:rsidR="002328BB" w:rsidRPr="008E1EB2">
        <w:rPr>
          <w:i/>
        </w:rPr>
        <w:t xml:space="preserve"> </w:t>
      </w:r>
      <w:r w:rsidRPr="008E1EB2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rPr>
          <w:bCs/>
        </w:rPr>
        <w:t>заявке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содержится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rPr>
          <w:bCs/>
        </w:rPr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C63D2D">
        <w:t>Если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A405B9"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_Ref311046448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66022F">
        <w:rPr>
          <w:u w:val="single"/>
        </w:rPr>
        <w:t>3.32</w:t>
      </w:r>
      <w:r w:rsidR="00A405B9"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t>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_Ref317179204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66022F">
        <w:rPr>
          <w:u w:val="single"/>
        </w:rPr>
        <w:t>3.46</w:t>
      </w:r>
      <w:r w:rsidR="00A405B9"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достигнуто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уменьшении</w:t>
      </w:r>
      <w:r w:rsidR="002328BB">
        <w:t xml:space="preserve"> </w:t>
      </w:r>
      <w:r w:rsidRPr="00C63D2D"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num" w:pos="993"/>
          <w:tab w:val="left" w:pos="1134"/>
          <w:tab w:val="num" w:pos="1701"/>
        </w:tabs>
        <w:ind w:firstLine="709"/>
        <w:jc w:val="both"/>
      </w:pPr>
      <w:r w:rsidRPr="00C63D2D">
        <w:t>Непредставление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полного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таким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является</w:t>
      </w:r>
      <w:r w:rsidR="002328BB">
        <w:t xml:space="preserve"> </w:t>
      </w:r>
      <w:r w:rsidRPr="00C63D2D">
        <w:t>причиной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p w:rsidR="00C87330" w:rsidRPr="00C63D2D" w:rsidRDefault="00C87330" w:rsidP="008E1F83">
      <w:pPr>
        <w:widowControl w:val="0"/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C63D2D" w:rsidRDefault="00C87330" w:rsidP="00B948B1">
      <w:pPr>
        <w:widowControl w:val="0"/>
        <w:numPr>
          <w:ilvl w:val="2"/>
          <w:numId w:val="32"/>
        </w:numPr>
        <w:tabs>
          <w:tab w:val="num" w:pos="1288"/>
          <w:tab w:val="num" w:pos="1800"/>
        </w:tabs>
        <w:spacing w:after="120"/>
        <w:ind w:left="0" w:firstLine="0"/>
        <w:jc w:val="both"/>
        <w:sectPr w:rsidR="00C87330" w:rsidRPr="00C63D2D" w:rsidSect="00F621A8">
          <w:pgSz w:w="11907" w:h="16840" w:code="9"/>
          <w:pgMar w:top="1134" w:right="567" w:bottom="1134" w:left="1418" w:header="709" w:footer="295" w:gutter="0"/>
          <w:cols w:space="708"/>
          <w:docGrid w:linePitch="360"/>
        </w:sectPr>
      </w:pP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87" w:name="_Ref317249938"/>
      <w:bookmarkStart w:id="88" w:name="_Ref317250097"/>
      <w:bookmarkStart w:id="89" w:name="_Ref317250449"/>
      <w:bookmarkStart w:id="90" w:name="_Ref317250478"/>
      <w:bookmarkStart w:id="91" w:name="_Ref317250543"/>
      <w:bookmarkStart w:id="92" w:name="_Ref317250574"/>
      <w:bookmarkStart w:id="93" w:name="_Ref317250613"/>
      <w:bookmarkStart w:id="94" w:name="_Ref317250658"/>
      <w:bookmarkStart w:id="95" w:name="_Ref317250794"/>
      <w:bookmarkStart w:id="96" w:name="_Ref317250824"/>
      <w:bookmarkStart w:id="97" w:name="_Ref317250960"/>
      <w:bookmarkStart w:id="98" w:name="_Ref317251687"/>
      <w:bookmarkStart w:id="99" w:name="_Ref317251859"/>
      <w:bookmarkStart w:id="100" w:name="_Ref317251922"/>
      <w:bookmarkStart w:id="101" w:name="_Ref317252010"/>
      <w:bookmarkStart w:id="102" w:name="_Ref317252139"/>
      <w:bookmarkStart w:id="103" w:name="_Ref317252218"/>
      <w:bookmarkStart w:id="104" w:name="_Ref317252248"/>
      <w:bookmarkStart w:id="105" w:name="_Ref317252368"/>
      <w:bookmarkStart w:id="106" w:name="_Ref317252507"/>
      <w:bookmarkStart w:id="107" w:name="_Ref317252621"/>
      <w:bookmarkStart w:id="108" w:name="_Ref317252703"/>
      <w:bookmarkStart w:id="109" w:name="_Ref317252728"/>
      <w:bookmarkStart w:id="110" w:name="_Ref317252748"/>
      <w:bookmarkStart w:id="111" w:name="_Ref317253259"/>
      <w:bookmarkStart w:id="112" w:name="_Ref317253402"/>
      <w:bookmarkStart w:id="113" w:name="_Ref317253410"/>
      <w:bookmarkStart w:id="114" w:name="_Ref317253440"/>
      <w:bookmarkStart w:id="115" w:name="_Ref317253501"/>
      <w:bookmarkStart w:id="116" w:name="_Ref317253520"/>
      <w:bookmarkStart w:id="117" w:name="_Ref317253546"/>
      <w:bookmarkStart w:id="118" w:name="_Ref317253575"/>
      <w:bookmarkStart w:id="119" w:name="_Ref317253625"/>
      <w:bookmarkStart w:id="120" w:name="_Ref317253730"/>
      <w:bookmarkStart w:id="121" w:name="_Ref317253746"/>
      <w:bookmarkStart w:id="122" w:name="_Ref317253837"/>
      <w:bookmarkStart w:id="123" w:name="_Ref317253860"/>
      <w:bookmarkStart w:id="124" w:name="_Ref317253928"/>
      <w:bookmarkStart w:id="125" w:name="_Ref317253950"/>
      <w:bookmarkStart w:id="126" w:name="_Ref317254150"/>
      <w:bookmarkStart w:id="127" w:name="_Ref317254376"/>
      <w:bookmarkStart w:id="128" w:name="_Ref317254587"/>
      <w:bookmarkStart w:id="129" w:name="_Ref317254624"/>
      <w:bookmarkStart w:id="130" w:name="_Ref317254668"/>
      <w:bookmarkStart w:id="131" w:name="_Ref317254811"/>
      <w:bookmarkStart w:id="132" w:name="_Ref317254962"/>
      <w:bookmarkStart w:id="133" w:name="_Ref317254984"/>
      <w:bookmarkStart w:id="134" w:name="_Ref317255052"/>
      <w:bookmarkStart w:id="135" w:name="_Ref317255067"/>
      <w:bookmarkStart w:id="136" w:name="_Ref317255152"/>
      <w:bookmarkStart w:id="137" w:name="_Ref317255544"/>
      <w:bookmarkStart w:id="138" w:name="_Ref317255710"/>
      <w:bookmarkStart w:id="139" w:name="_Ref317255807"/>
      <w:bookmarkStart w:id="140" w:name="_Ref317256048"/>
      <w:bookmarkStart w:id="141" w:name="_Ref317256158"/>
      <w:bookmarkStart w:id="142" w:name="_Ref317256294"/>
      <w:bookmarkStart w:id="143" w:name="_Ref317256304"/>
      <w:bookmarkStart w:id="144" w:name="_Ref317256340"/>
      <w:bookmarkStart w:id="145" w:name="_Ref317256731"/>
      <w:bookmarkStart w:id="146" w:name="_Ref317257275"/>
      <w:bookmarkStart w:id="147" w:name="_Ref317257316"/>
      <w:bookmarkStart w:id="148" w:name="_Ref317257380"/>
      <w:bookmarkStart w:id="149" w:name="_Ref317257480"/>
      <w:bookmarkStart w:id="150" w:name="_Ref317257622"/>
      <w:bookmarkStart w:id="151" w:name="_Ref317257653"/>
      <w:bookmarkStart w:id="152" w:name="_Ref317257798"/>
      <w:bookmarkStart w:id="153" w:name="_Ref317257810"/>
      <w:bookmarkStart w:id="154" w:name="_Ref317257897"/>
      <w:bookmarkStart w:id="155" w:name="_Ref317258036"/>
      <w:bookmarkStart w:id="156" w:name="_Toc373934121"/>
      <w:r w:rsidRPr="00C63D2D">
        <w:lastRenderedPageBreak/>
        <w:t>ИНФОРМАЦИОННАЯ</w:t>
      </w:r>
      <w:r w:rsidR="002328BB">
        <w:t xml:space="preserve"> </w:t>
      </w:r>
      <w:r w:rsidRPr="00C63D2D">
        <w:t>КАРТА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</w:p>
    <w:p w:rsidR="00C87330" w:rsidRPr="00C63D2D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C63D2D">
        <w:t>Следующие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являются</w:t>
      </w:r>
      <w:r w:rsidR="002328BB">
        <w:t xml:space="preserve"> </w:t>
      </w:r>
      <w:r w:rsidRPr="00C63D2D">
        <w:t>неотъемлемой</w:t>
      </w:r>
      <w:r w:rsidR="002328BB">
        <w:t xml:space="preserve"> </w:t>
      </w:r>
      <w:r w:rsidRPr="00C63D2D">
        <w:t>частью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уточняют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дополняют</w:t>
      </w:r>
      <w:r w:rsidR="002328BB">
        <w:t xml:space="preserve"> </w:t>
      </w:r>
      <w:r w:rsidRPr="00C63D2D">
        <w:t>положения</w:t>
      </w:r>
      <w:r w:rsidR="002328BB">
        <w:t xml:space="preserve"> </w:t>
      </w:r>
      <w:r w:rsidRPr="00C63D2D">
        <w:t>разделов</w:t>
      </w:r>
      <w:r w:rsidR="002328BB">
        <w:t xml:space="preserve"> </w:t>
      </w:r>
      <w:r w:rsidR="007540C3" w:rsidRPr="00C63D2D">
        <w:fldChar w:fldCharType="begin"/>
      </w:r>
      <w:r w:rsidR="007540C3" w:rsidRPr="00C63D2D">
        <w:instrText xml:space="preserve"> REF _Ref317259002 \r \h </w:instrText>
      </w:r>
      <w:r w:rsidR="00A206E3" w:rsidRPr="00C63D2D">
        <w:instrText xml:space="preserve"> \* MERGEFORMAT </w:instrText>
      </w:r>
      <w:r w:rsidR="007540C3" w:rsidRPr="00C63D2D">
        <w:fldChar w:fldCharType="separate"/>
      </w:r>
      <w:r w:rsidR="0066022F">
        <w:t>1</w:t>
      </w:r>
      <w:r w:rsidR="007540C3" w:rsidRPr="00C63D2D">
        <w:fldChar w:fldCharType="end"/>
      </w:r>
      <w:r w:rsidRPr="00C63D2D">
        <w:t>…</w:t>
      </w:r>
      <w:r w:rsidR="00753531" w:rsidRPr="00C63D2D">
        <w:rPr>
          <w:lang w:val="ru-RU"/>
        </w:rPr>
        <w:t>3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1624"/>
      </w:tblGrid>
      <w:tr w:rsidR="00C87330" w:rsidRPr="00E62D4F" w:rsidTr="00237E88">
        <w:trPr>
          <w:trHeight w:val="20"/>
          <w:tblHeader/>
        </w:trPr>
        <w:tc>
          <w:tcPr>
            <w:tcW w:w="781" w:type="dxa"/>
            <w:vAlign w:val="center"/>
          </w:tcPr>
          <w:p w:rsidR="00C87330" w:rsidRPr="00E62D4F" w:rsidRDefault="00C87330" w:rsidP="00237E88">
            <w:pPr>
              <w:widowControl w:val="0"/>
              <w:jc w:val="center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№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п/п</w:t>
            </w:r>
          </w:p>
        </w:tc>
        <w:tc>
          <w:tcPr>
            <w:tcW w:w="2268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Наименование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п/п</w:t>
            </w:r>
          </w:p>
        </w:tc>
        <w:tc>
          <w:tcPr>
            <w:tcW w:w="11624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right="153"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Содержание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7" w:name="_Ref317250566"/>
          </w:p>
        </w:tc>
        <w:bookmarkEnd w:id="157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contextualSpacing/>
              <w:rPr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Предмет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466F9E" w:rsidRPr="00E62D4F">
              <w:rPr>
                <w:bCs/>
                <w:sz w:val="23"/>
                <w:szCs w:val="23"/>
              </w:rPr>
              <w:t>запроса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466F9E" w:rsidRPr="00E62D4F">
              <w:rPr>
                <w:bCs/>
                <w:sz w:val="23"/>
                <w:szCs w:val="23"/>
              </w:rPr>
              <w:t>цен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</w:p>
          <w:p w:rsidR="00641C15" w:rsidRDefault="00641C15" w:rsidP="00237E88">
            <w:pPr>
              <w:widowControl w:val="0"/>
              <w:contextualSpacing/>
              <w:rPr>
                <w:sz w:val="23"/>
                <w:szCs w:val="23"/>
              </w:rPr>
            </w:pPr>
          </w:p>
          <w:p w:rsidR="00361D26" w:rsidRPr="00E62D4F" w:rsidRDefault="00361D26" w:rsidP="00237E88">
            <w:pPr>
              <w:widowControl w:val="0"/>
              <w:contextualSpacing/>
              <w:rPr>
                <w:sz w:val="23"/>
                <w:szCs w:val="23"/>
              </w:rPr>
            </w:pPr>
          </w:p>
          <w:p w:rsidR="00C87330" w:rsidRPr="00E62D4F" w:rsidRDefault="00C87330" w:rsidP="00237E88">
            <w:pPr>
              <w:widowControl w:val="0"/>
              <w:contextualSpacing/>
              <w:rPr>
                <w:bCs/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Состав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объем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[товара/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работ/услуг]</w:t>
            </w:r>
          </w:p>
        </w:tc>
        <w:tc>
          <w:tcPr>
            <w:tcW w:w="11624" w:type="dxa"/>
          </w:tcPr>
          <w:p w:rsidR="00C87330" w:rsidRPr="00E62D4F" w:rsidRDefault="008B772B" w:rsidP="00237E88">
            <w:pPr>
              <w:widowControl w:val="0"/>
              <w:ind w:right="153"/>
              <w:contextualSpacing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 xml:space="preserve">Право заключения договора на </w:t>
            </w:r>
            <w:r w:rsidR="00361D26" w:rsidRPr="00361D26">
              <w:rPr>
                <w:sz w:val="23"/>
                <w:szCs w:val="23"/>
              </w:rPr>
              <w:t>поставку запчастей, шин и дисков для автомобильного транспорта для нужд Саратовского отделения филиала «Приволжский территориальный округ» ФГУП «РосРАО»</w:t>
            </w:r>
            <w:r w:rsidR="00C87330" w:rsidRPr="00E62D4F">
              <w:rPr>
                <w:sz w:val="23"/>
                <w:szCs w:val="23"/>
              </w:rPr>
              <w:t>.</w:t>
            </w:r>
          </w:p>
          <w:p w:rsidR="00C87330" w:rsidRPr="00E62D4F" w:rsidRDefault="00C87330" w:rsidP="00237E88">
            <w:pPr>
              <w:widowControl w:val="0"/>
              <w:ind w:right="153"/>
              <w:contextualSpacing/>
              <w:jc w:val="both"/>
              <w:rPr>
                <w:sz w:val="23"/>
                <w:szCs w:val="23"/>
              </w:rPr>
            </w:pPr>
          </w:p>
          <w:p w:rsidR="00C87330" w:rsidRPr="00E62D4F" w:rsidRDefault="008B772B" w:rsidP="00237E88">
            <w:pPr>
              <w:widowControl w:val="0"/>
              <w:ind w:right="153"/>
              <w:contextualSpacing/>
              <w:jc w:val="both"/>
              <w:rPr>
                <w:bCs/>
                <w:sz w:val="23"/>
                <w:szCs w:val="23"/>
              </w:rPr>
            </w:pPr>
            <w:r w:rsidRPr="001820AD">
              <w:rPr>
                <w:sz w:val="23"/>
                <w:szCs w:val="23"/>
              </w:rPr>
              <w:t xml:space="preserve">В соответствии с </w:t>
            </w:r>
            <w:r w:rsidRPr="001820AD">
              <w:rPr>
                <w:sz w:val="23"/>
                <w:szCs w:val="23"/>
                <w:u w:val="single"/>
              </w:rPr>
              <w:t>Томом 2 «ТЕХНИЧЕСКАЯ ЧАСТЬ»</w:t>
            </w:r>
            <w:r w:rsidRPr="001820AD">
              <w:rPr>
                <w:sz w:val="23"/>
                <w:szCs w:val="23"/>
              </w:rPr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8" w:name="_Ref320260537"/>
          </w:p>
        </w:tc>
        <w:bookmarkEnd w:id="158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ind w:right="70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Нормативный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документ,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в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соответствии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с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которым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проводится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466F9E" w:rsidRPr="00E62D4F">
              <w:rPr>
                <w:bCs/>
                <w:sz w:val="23"/>
                <w:szCs w:val="23"/>
              </w:rPr>
              <w:t>запрос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466F9E" w:rsidRPr="00E62D4F">
              <w:rPr>
                <w:bCs/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C87330" w:rsidRPr="00E62D4F" w:rsidRDefault="00963D48" w:rsidP="00492269">
            <w:pPr>
              <w:pStyle w:val="22"/>
              <w:widowControl w:val="0"/>
              <w:ind w:right="153" w:firstLine="0"/>
              <w:rPr>
                <w:b/>
                <w:bCs/>
                <w:i/>
                <w:sz w:val="23"/>
                <w:szCs w:val="23"/>
                <w:shd w:val="clear" w:color="auto" w:fill="FDE9D9"/>
              </w:rPr>
            </w:pPr>
            <w:r w:rsidRPr="00E62D4F">
              <w:rPr>
                <w:bCs/>
                <w:sz w:val="23"/>
                <w:szCs w:val="23"/>
              </w:rPr>
              <w:t>Единый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отраслевой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стандарт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закупок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(Положение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о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закупке)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Государственной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корпорации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по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атомной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энергии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«</w:t>
            </w:r>
            <w:proofErr w:type="spellStart"/>
            <w:r w:rsidRPr="00E62D4F">
              <w:rPr>
                <w:bCs/>
                <w:sz w:val="23"/>
                <w:szCs w:val="23"/>
              </w:rPr>
              <w:t>Росатом</w:t>
            </w:r>
            <w:proofErr w:type="spellEnd"/>
            <w:r w:rsidRPr="00E62D4F">
              <w:rPr>
                <w:bCs/>
                <w:sz w:val="23"/>
                <w:szCs w:val="23"/>
              </w:rPr>
              <w:t>»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AF618D" w:rsidRPr="00E62D4F">
              <w:rPr>
                <w:bCs/>
                <w:sz w:val="23"/>
                <w:szCs w:val="23"/>
              </w:rPr>
              <w:t>с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AF618D" w:rsidRPr="00E62D4F">
              <w:rPr>
                <w:bCs/>
                <w:sz w:val="23"/>
                <w:szCs w:val="23"/>
              </w:rPr>
              <w:t>изменениями</w:t>
            </w:r>
            <w:r w:rsidRPr="00E62D4F">
              <w:rPr>
                <w:bCs/>
                <w:sz w:val="23"/>
                <w:szCs w:val="23"/>
              </w:rPr>
              <w:t>,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утвержденны</w:t>
            </w:r>
            <w:r w:rsidR="00AF618D" w:rsidRPr="00E62D4F">
              <w:rPr>
                <w:bCs/>
                <w:sz w:val="23"/>
                <w:szCs w:val="23"/>
              </w:rPr>
              <w:t>ми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решением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наблюдательного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совета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proofErr w:type="spellStart"/>
            <w:r w:rsidRPr="00E62D4F">
              <w:rPr>
                <w:bCs/>
                <w:sz w:val="23"/>
                <w:szCs w:val="23"/>
              </w:rPr>
              <w:t>Госкорпорации</w:t>
            </w:r>
            <w:proofErr w:type="spellEnd"/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«</w:t>
            </w:r>
            <w:proofErr w:type="spellStart"/>
            <w:r w:rsidRPr="00E62D4F">
              <w:rPr>
                <w:bCs/>
                <w:sz w:val="23"/>
                <w:szCs w:val="23"/>
              </w:rPr>
              <w:t>Росатом</w:t>
            </w:r>
            <w:proofErr w:type="spellEnd"/>
            <w:r w:rsidRPr="00E62D4F">
              <w:rPr>
                <w:bCs/>
                <w:sz w:val="23"/>
                <w:szCs w:val="23"/>
              </w:rPr>
              <w:t>»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BD7FA6" w:rsidRPr="00E62D4F">
              <w:rPr>
                <w:bCs/>
                <w:sz w:val="23"/>
                <w:szCs w:val="23"/>
              </w:rPr>
              <w:t>(</w:t>
            </w:r>
            <w:r w:rsidR="00BD7FA6" w:rsidRPr="00E62D4F">
              <w:rPr>
                <w:bCs/>
                <w:i/>
                <w:sz w:val="23"/>
                <w:szCs w:val="23"/>
              </w:rPr>
              <w:t>протокол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BD7FA6" w:rsidRPr="00E62D4F">
              <w:rPr>
                <w:bCs/>
                <w:i/>
                <w:sz w:val="23"/>
                <w:szCs w:val="23"/>
              </w:rPr>
              <w:t>от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1820AD">
              <w:rPr>
                <w:i/>
                <w:sz w:val="23"/>
                <w:szCs w:val="23"/>
              </w:rPr>
              <w:t>25.09.2013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№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="001820AD">
              <w:rPr>
                <w:i/>
                <w:sz w:val="23"/>
                <w:szCs w:val="23"/>
              </w:rPr>
              <w:t>53</w:t>
            </w:r>
            <w:r w:rsidR="00492269">
              <w:rPr>
                <w:i/>
                <w:sz w:val="23"/>
                <w:szCs w:val="23"/>
              </w:rPr>
              <w:t>)</w:t>
            </w:r>
            <w:r w:rsidR="001820AD">
              <w:rPr>
                <w:i/>
                <w:sz w:val="23"/>
                <w:szCs w:val="23"/>
              </w:rPr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9" w:name="_Ref317250598"/>
          </w:p>
        </w:tc>
        <w:bookmarkEnd w:id="159"/>
        <w:tc>
          <w:tcPr>
            <w:tcW w:w="2268" w:type="dxa"/>
          </w:tcPr>
          <w:p w:rsidR="00C62F68" w:rsidRPr="00E62D4F" w:rsidRDefault="00C62F68" w:rsidP="00237E88">
            <w:pPr>
              <w:widowControl w:val="0"/>
              <w:ind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Условия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договора:</w:t>
            </w:r>
          </w:p>
          <w:p w:rsidR="00C87330" w:rsidRPr="00E62D4F" w:rsidRDefault="00C87330" w:rsidP="00237E88">
            <w:pPr>
              <w:widowControl w:val="0"/>
              <w:ind w:right="153"/>
              <w:rPr>
                <w:bCs/>
                <w:i/>
                <w:sz w:val="23"/>
                <w:szCs w:val="23"/>
                <w:shd w:val="clear" w:color="auto" w:fill="FDE9D9"/>
              </w:rPr>
            </w:pPr>
            <w:r w:rsidRPr="00E62D4F">
              <w:rPr>
                <w:sz w:val="23"/>
                <w:szCs w:val="23"/>
              </w:rPr>
              <w:t>Сроки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поставки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товара/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выполнения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работ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или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оказания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услуг</w:t>
            </w:r>
          </w:p>
          <w:p w:rsidR="008B772B" w:rsidRPr="00E62D4F" w:rsidRDefault="008B772B" w:rsidP="00237E88">
            <w:pPr>
              <w:widowControl w:val="0"/>
              <w:ind w:right="153"/>
              <w:rPr>
                <w:sz w:val="23"/>
                <w:szCs w:val="23"/>
              </w:rPr>
            </w:pPr>
          </w:p>
          <w:p w:rsidR="00C87330" w:rsidRPr="00E62D4F" w:rsidRDefault="00C87330" w:rsidP="00237E88">
            <w:pPr>
              <w:widowControl w:val="0"/>
              <w:ind w:right="153"/>
              <w:rPr>
                <w:bCs/>
                <w:i/>
                <w:sz w:val="23"/>
                <w:szCs w:val="23"/>
                <w:shd w:val="clear" w:color="auto" w:fill="FDE9D9"/>
              </w:rPr>
            </w:pPr>
            <w:r w:rsidRPr="00E62D4F">
              <w:rPr>
                <w:sz w:val="23"/>
                <w:szCs w:val="23"/>
              </w:rPr>
              <w:t>Место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поставки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товара/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выполнения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работ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или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оказания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услуг</w:t>
            </w:r>
          </w:p>
          <w:p w:rsidR="008B772B" w:rsidRPr="00E62D4F" w:rsidRDefault="008B772B" w:rsidP="00237E88">
            <w:pPr>
              <w:widowControl w:val="0"/>
              <w:ind w:right="153"/>
              <w:rPr>
                <w:i/>
                <w:sz w:val="23"/>
                <w:szCs w:val="23"/>
              </w:rPr>
            </w:pPr>
          </w:p>
          <w:p w:rsidR="00C87330" w:rsidRPr="00E62D4F" w:rsidRDefault="00C87330" w:rsidP="00237E88">
            <w:pPr>
              <w:widowControl w:val="0"/>
              <w:ind w:right="153"/>
              <w:rPr>
                <w:i/>
                <w:sz w:val="23"/>
                <w:szCs w:val="23"/>
              </w:rPr>
            </w:pPr>
            <w:r w:rsidRPr="00E62D4F">
              <w:rPr>
                <w:i/>
                <w:sz w:val="23"/>
                <w:szCs w:val="23"/>
              </w:rPr>
              <w:t>Условия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оплаты</w:t>
            </w:r>
          </w:p>
        </w:tc>
        <w:tc>
          <w:tcPr>
            <w:tcW w:w="11624" w:type="dxa"/>
          </w:tcPr>
          <w:p w:rsidR="00237E88" w:rsidRPr="00E62D4F" w:rsidRDefault="00237E88" w:rsidP="00237E88">
            <w:pPr>
              <w:ind w:right="153"/>
              <w:rPr>
                <w:sz w:val="23"/>
                <w:szCs w:val="23"/>
              </w:rPr>
            </w:pPr>
          </w:p>
          <w:p w:rsidR="008B772B" w:rsidRPr="00E62D4F" w:rsidRDefault="00237E88" w:rsidP="00237E88">
            <w:pPr>
              <w:ind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Д</w:t>
            </w:r>
            <w:r w:rsidR="008B772B" w:rsidRPr="00E62D4F">
              <w:rPr>
                <w:sz w:val="23"/>
                <w:szCs w:val="23"/>
              </w:rPr>
              <w:t xml:space="preserve">ата начала: – </w:t>
            </w:r>
            <w:r w:rsidR="008B772B" w:rsidRPr="001820AD">
              <w:rPr>
                <w:sz w:val="23"/>
                <w:szCs w:val="23"/>
              </w:rPr>
              <w:t>с момента заключения договора</w:t>
            </w:r>
            <w:r w:rsidR="008B772B" w:rsidRPr="00E62D4F">
              <w:rPr>
                <w:sz w:val="23"/>
                <w:szCs w:val="23"/>
              </w:rPr>
              <w:t xml:space="preserve">. Дата окончания: </w:t>
            </w:r>
            <w:r w:rsidR="008B772B" w:rsidRPr="001820AD">
              <w:rPr>
                <w:sz w:val="23"/>
                <w:szCs w:val="23"/>
              </w:rPr>
              <w:t>– не позднее 3</w:t>
            </w:r>
            <w:r w:rsidR="00694FFE">
              <w:rPr>
                <w:sz w:val="23"/>
                <w:szCs w:val="23"/>
              </w:rPr>
              <w:t>1</w:t>
            </w:r>
            <w:r w:rsidR="008B772B" w:rsidRPr="001820AD">
              <w:rPr>
                <w:sz w:val="23"/>
                <w:szCs w:val="23"/>
              </w:rPr>
              <w:t>.12.2013г.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871FAF" w:rsidRPr="00E62D4F" w:rsidRDefault="00694FFE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694FFE">
              <w:rPr>
                <w:sz w:val="23"/>
                <w:szCs w:val="23"/>
              </w:rPr>
              <w:t>410076, г. Саратов, ул. Верхняя, д.17 (Саратовское отделение филиала «Приволжский территориальный округ» ФГУП «РосРАО»)</w:t>
            </w:r>
            <w:r w:rsidR="00237E88" w:rsidRPr="00E62D4F">
              <w:rPr>
                <w:sz w:val="23"/>
                <w:szCs w:val="23"/>
              </w:rPr>
              <w:t>.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237E88" w:rsidRPr="00E62D4F" w:rsidRDefault="00694FFE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694FFE">
              <w:rPr>
                <w:sz w:val="23"/>
                <w:szCs w:val="23"/>
              </w:rPr>
              <w:t>Безналичный расчет. 100% от цены договора оплачивается по факту поставки товара в течение 5 банковских дней после подписания Акта приема-передачи товара и предоставления документов, предусмотренных договором</w:t>
            </w:r>
            <w:r w:rsidR="00237E88" w:rsidRPr="00E62D4F">
              <w:rPr>
                <w:sz w:val="23"/>
                <w:szCs w:val="23"/>
              </w:rPr>
              <w:t>.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C62F68" w:rsidRPr="00E62D4F" w:rsidRDefault="00C62F6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Встречные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предложения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проекту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не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допускаются</w:t>
            </w:r>
            <w:r w:rsidRPr="00E62D4F">
              <w:rPr>
                <w:sz w:val="23"/>
                <w:szCs w:val="23"/>
              </w:rPr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0" w:name="_Ref317250606"/>
          </w:p>
        </w:tc>
        <w:bookmarkEnd w:id="160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ind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Количество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лотов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</w:p>
        </w:tc>
        <w:tc>
          <w:tcPr>
            <w:tcW w:w="11624" w:type="dxa"/>
          </w:tcPr>
          <w:p w:rsidR="00C87330" w:rsidRPr="00E62D4F" w:rsidRDefault="00237E88" w:rsidP="00237E88">
            <w:pPr>
              <w:widowControl w:val="0"/>
              <w:ind w:right="153"/>
              <w:rPr>
                <w:sz w:val="23"/>
                <w:szCs w:val="23"/>
              </w:rPr>
            </w:pPr>
            <w:r w:rsidRPr="001820AD">
              <w:rPr>
                <w:sz w:val="23"/>
                <w:szCs w:val="23"/>
              </w:rPr>
              <w:t>1 (Один)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1" w:name="_Ref317249928"/>
          </w:p>
        </w:tc>
        <w:bookmarkEnd w:id="161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contextualSpacing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Заказчик</w:t>
            </w:r>
          </w:p>
        </w:tc>
        <w:tc>
          <w:tcPr>
            <w:tcW w:w="11624" w:type="dxa"/>
          </w:tcPr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Федеральное государственное унитарное предприятие «Предприятие по обращению с радиоактивными отходами «РосРАО»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 xml:space="preserve">Место нахождения: 119017, г. Москва, </w:t>
            </w:r>
            <w:proofErr w:type="spellStart"/>
            <w:r w:rsidRPr="00E62D4F">
              <w:rPr>
                <w:sz w:val="23"/>
                <w:szCs w:val="23"/>
              </w:rPr>
              <w:t>Пыжевский</w:t>
            </w:r>
            <w:proofErr w:type="spellEnd"/>
            <w:r w:rsidRPr="00E62D4F">
              <w:rPr>
                <w:sz w:val="23"/>
                <w:szCs w:val="23"/>
              </w:rPr>
              <w:t xml:space="preserve"> пер., д. 6.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lastRenderedPageBreak/>
              <w:t>Почтовый адрес: 119017, г. Москва, Большая Ордынка, д. 24.</w:t>
            </w:r>
          </w:p>
          <w:p w:rsidR="00C87330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Тел.: (495) 710-76-48; факс: (495) 710-76-50.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2" w:name="_Ref317250471"/>
          </w:p>
        </w:tc>
        <w:bookmarkEnd w:id="162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ind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О</w:t>
            </w:r>
            <w:r w:rsidRPr="00E62D4F">
              <w:rPr>
                <w:bCs/>
                <w:sz w:val="23"/>
                <w:szCs w:val="23"/>
              </w:rPr>
              <w:t>рганизатор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466F9E" w:rsidRPr="00E62D4F">
              <w:rPr>
                <w:bCs/>
                <w:sz w:val="23"/>
                <w:szCs w:val="23"/>
              </w:rPr>
              <w:t>запроса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466F9E" w:rsidRPr="00E62D4F">
              <w:rPr>
                <w:bCs/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Федеральное государственное унитарное предприятие «Предприятие по обращению с радиоактивными отходами «РосРАО».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 xml:space="preserve">Место нахождения: 119017, г. Москва, </w:t>
            </w:r>
            <w:proofErr w:type="spellStart"/>
            <w:r w:rsidRPr="00E62D4F">
              <w:rPr>
                <w:sz w:val="23"/>
                <w:szCs w:val="23"/>
              </w:rPr>
              <w:t>Пыжевский</w:t>
            </w:r>
            <w:proofErr w:type="spellEnd"/>
            <w:r w:rsidRPr="00E62D4F">
              <w:rPr>
                <w:sz w:val="23"/>
                <w:szCs w:val="23"/>
              </w:rPr>
              <w:t xml:space="preserve"> пер., д. 6.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Почтовый адрес: 119017, г. Москва, Большая Ордынка, д. 24.</w:t>
            </w:r>
          </w:p>
          <w:p w:rsidR="00C87330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Тел.: (495) 710-76-48; факс: (495) 710-76-50; Эл</w:t>
            </w:r>
            <w:proofErr w:type="gramStart"/>
            <w:r w:rsidRPr="00E62D4F">
              <w:rPr>
                <w:sz w:val="23"/>
                <w:szCs w:val="23"/>
              </w:rPr>
              <w:t>. почта</w:t>
            </w:r>
            <w:proofErr w:type="gramEnd"/>
            <w:r w:rsidRPr="00E62D4F">
              <w:rPr>
                <w:sz w:val="23"/>
                <w:szCs w:val="23"/>
              </w:rPr>
              <w:t xml:space="preserve">: </w:t>
            </w:r>
            <w:hyperlink r:id="rId24" w:history="1">
              <w:r w:rsidRPr="00E62D4F">
                <w:rPr>
                  <w:rStyle w:val="afa"/>
                  <w:sz w:val="23"/>
                  <w:szCs w:val="23"/>
                </w:rPr>
                <w:t>zakupki@rosrao.ru</w:t>
              </w:r>
            </w:hyperlink>
            <w:r w:rsidRPr="00E62D4F">
              <w:rPr>
                <w:sz w:val="23"/>
                <w:szCs w:val="23"/>
              </w:rPr>
              <w:t>.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Контактное лицо</w:t>
            </w:r>
            <w:r w:rsidRPr="001820AD">
              <w:rPr>
                <w:sz w:val="23"/>
                <w:szCs w:val="23"/>
              </w:rPr>
              <w:t>: Камалов Артур</w:t>
            </w:r>
            <w:r w:rsidR="001820AD">
              <w:rPr>
                <w:sz w:val="23"/>
                <w:szCs w:val="23"/>
              </w:rPr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3" w:name="_Ref317250534"/>
          </w:p>
        </w:tc>
        <w:bookmarkEnd w:id="163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ind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Информационное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4C1016" w:rsidRPr="00E62D4F" w:rsidRDefault="004C1016" w:rsidP="00237E88">
            <w:pPr>
              <w:widowControl w:val="0"/>
              <w:tabs>
                <w:tab w:val="left" w:pos="1134"/>
              </w:tabs>
              <w:contextualSpacing/>
              <w:jc w:val="both"/>
              <w:rPr>
                <w:sz w:val="23"/>
                <w:szCs w:val="23"/>
              </w:rPr>
            </w:pPr>
            <w:r w:rsidRPr="00E62D4F">
              <w:rPr>
                <w:spacing w:val="-6"/>
                <w:sz w:val="23"/>
                <w:szCs w:val="23"/>
              </w:rPr>
              <w:t>Официальным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сайтом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сети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«Интернет»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размещения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информации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проведении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является:</w:t>
            </w:r>
          </w:p>
          <w:p w:rsidR="004C1016" w:rsidRPr="00E62D4F" w:rsidRDefault="004C1016" w:rsidP="00237E88">
            <w:pPr>
              <w:widowControl w:val="0"/>
              <w:tabs>
                <w:tab w:val="left" w:pos="1134"/>
              </w:tabs>
              <w:contextualSpacing/>
              <w:jc w:val="both"/>
              <w:rPr>
                <w:sz w:val="23"/>
                <w:szCs w:val="23"/>
              </w:rPr>
            </w:pPr>
            <w:r w:rsidRPr="00E62D4F">
              <w:rPr>
                <w:spacing w:val="-6"/>
                <w:sz w:val="23"/>
                <w:szCs w:val="23"/>
              </w:rPr>
              <w:t>Официальный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государственный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сайт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</w:t>
            </w:r>
            <w:hyperlink r:id="rId25" w:history="1">
              <w:r w:rsidRPr="00E62D4F">
                <w:rPr>
                  <w:rStyle w:val="afa"/>
                  <w:sz w:val="23"/>
                  <w:szCs w:val="23"/>
                </w:rPr>
                <w:t>http://www.zakupki.gov.ru</w:t>
              </w:r>
            </w:hyperlink>
            <w:r w:rsidRPr="00E62D4F">
              <w:rPr>
                <w:sz w:val="23"/>
                <w:szCs w:val="23"/>
              </w:rPr>
              <w:t>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</w:p>
          <w:p w:rsidR="004C1016" w:rsidRPr="00E62D4F" w:rsidRDefault="004C1016" w:rsidP="00237E88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Официальный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сайт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закупкам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атомной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отрасли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proofErr w:type="spellStart"/>
            <w:r w:rsidRPr="00E62D4F">
              <w:rPr>
                <w:sz w:val="23"/>
                <w:szCs w:val="23"/>
              </w:rPr>
              <w:t>Госкорпорации</w:t>
            </w:r>
            <w:proofErr w:type="spell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«</w:t>
            </w:r>
            <w:proofErr w:type="spellStart"/>
            <w:r w:rsidRPr="00E62D4F">
              <w:rPr>
                <w:sz w:val="23"/>
                <w:szCs w:val="23"/>
              </w:rPr>
              <w:t>Рос</w:t>
            </w:r>
            <w:r w:rsidRPr="00E62D4F">
              <w:rPr>
                <w:spacing w:val="-6"/>
                <w:sz w:val="23"/>
                <w:szCs w:val="23"/>
              </w:rPr>
              <w:t>атом</w:t>
            </w:r>
            <w:proofErr w:type="spellEnd"/>
            <w:r w:rsidRPr="00E62D4F">
              <w:rPr>
                <w:spacing w:val="-6"/>
                <w:sz w:val="23"/>
                <w:szCs w:val="23"/>
              </w:rPr>
              <w:t>»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(</w:t>
            </w:r>
            <w:hyperlink r:id="rId26" w:history="1">
              <w:r w:rsidRPr="00E62D4F">
                <w:rPr>
                  <w:rStyle w:val="afa"/>
                  <w:sz w:val="23"/>
                  <w:szCs w:val="23"/>
                </w:rPr>
                <w:t>http://zakupki.rosatom.ru</w:t>
              </w:r>
            </w:hyperlink>
            <w:r w:rsidRPr="00E62D4F">
              <w:rPr>
                <w:spacing w:val="-6"/>
                <w:sz w:val="23"/>
                <w:szCs w:val="23"/>
              </w:rPr>
              <w:t>).</w:t>
            </w:r>
          </w:p>
          <w:p w:rsidR="004C1016" w:rsidRPr="00E62D4F" w:rsidRDefault="004C1016" w:rsidP="00237E88">
            <w:pPr>
              <w:widowControl w:val="0"/>
              <w:tabs>
                <w:tab w:val="left" w:pos="1134"/>
              </w:tabs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Настоящий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проводится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правилами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использованием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функционала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ЭТП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37E88" w:rsidRPr="00E62D4F">
              <w:rPr>
                <w:sz w:val="23"/>
                <w:szCs w:val="23"/>
              </w:rPr>
              <w:t xml:space="preserve">ООО «Аукционный конкурсный дом» в сети «Интернет» по адресу: </w:t>
            </w:r>
            <w:hyperlink r:id="rId27" w:history="1">
              <w:r w:rsidR="00237E88" w:rsidRPr="00E62D4F">
                <w:rPr>
                  <w:rStyle w:val="afa"/>
                  <w:sz w:val="23"/>
                  <w:szCs w:val="23"/>
                </w:rPr>
                <w:t>http://www.a-k-d.r</w:t>
              </w:r>
              <w:r w:rsidR="00237E88" w:rsidRPr="00E62D4F">
                <w:rPr>
                  <w:rStyle w:val="afa"/>
                  <w:sz w:val="23"/>
                  <w:szCs w:val="23"/>
                  <w:lang w:val="en-US"/>
                </w:rPr>
                <w:t>u</w:t>
              </w:r>
              <w:r w:rsidR="00237E88" w:rsidRPr="00E62D4F">
                <w:rPr>
                  <w:rStyle w:val="afa"/>
                  <w:sz w:val="23"/>
                  <w:szCs w:val="23"/>
                </w:rPr>
                <w:t>/</w:t>
              </w:r>
            </w:hyperlink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4" w:name="_Ref317250440"/>
          </w:p>
        </w:tc>
        <w:bookmarkEnd w:id="164"/>
        <w:tc>
          <w:tcPr>
            <w:tcW w:w="2268" w:type="dxa"/>
          </w:tcPr>
          <w:p w:rsidR="00C87330" w:rsidRPr="00E62D4F" w:rsidRDefault="00C87330" w:rsidP="00237E88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Начальная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(максимальная)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F6C75" w:rsidRPr="00E62D4F">
              <w:rPr>
                <w:i/>
                <w:sz w:val="23"/>
                <w:szCs w:val="23"/>
              </w:rPr>
              <w:t>[по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="003F6C75" w:rsidRPr="00E62D4F">
              <w:rPr>
                <w:i/>
                <w:sz w:val="23"/>
                <w:szCs w:val="23"/>
              </w:rPr>
              <w:t>каждому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="003F6C75" w:rsidRPr="00E62D4F">
              <w:rPr>
                <w:i/>
                <w:sz w:val="23"/>
                <w:szCs w:val="23"/>
              </w:rPr>
              <w:t>лоту]</w:t>
            </w:r>
          </w:p>
        </w:tc>
        <w:tc>
          <w:tcPr>
            <w:tcW w:w="11624" w:type="dxa"/>
          </w:tcPr>
          <w:p w:rsidR="00C87330" w:rsidRPr="00E62D4F" w:rsidRDefault="00694FFE" w:rsidP="00237E88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3"/>
                <w:szCs w:val="23"/>
              </w:rPr>
            </w:pPr>
            <w:r>
              <w:rPr>
                <w:bCs/>
                <w:color w:val="000000"/>
                <w:sz w:val="23"/>
                <w:szCs w:val="23"/>
              </w:rPr>
              <w:t>349 920,</w:t>
            </w:r>
            <w:r w:rsidRPr="00694FFE">
              <w:rPr>
                <w:bCs/>
                <w:color w:val="000000"/>
                <w:sz w:val="23"/>
                <w:szCs w:val="23"/>
              </w:rPr>
              <w:t>00 (Триста сорок девять тысяч девятьсот двадцать) рублей 00 копеек, включая НДС. Цена договора включает в себя все расходы, в том числе доставку, разгрузку, упаковку, полный комплект документации, предоставляемый в соответствии с условиями Договора, а также налоги, пошлины, сборы и другие обязательные платежи</w:t>
            </w:r>
            <w:r w:rsidR="00FC03C1" w:rsidRPr="00E62D4F">
              <w:rPr>
                <w:bCs/>
                <w:color w:val="000000"/>
                <w:sz w:val="23"/>
                <w:szCs w:val="23"/>
              </w:rPr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ind w:right="153"/>
              <w:rPr>
                <w:sz w:val="23"/>
                <w:szCs w:val="23"/>
                <w:lang w:val="en-US"/>
              </w:rPr>
            </w:pPr>
            <w:r w:rsidRPr="00E62D4F">
              <w:rPr>
                <w:sz w:val="23"/>
                <w:szCs w:val="23"/>
              </w:rPr>
              <w:t>Официальный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язык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C87330" w:rsidRPr="00E62D4F" w:rsidRDefault="00C87330" w:rsidP="00237E88">
            <w:pPr>
              <w:widowControl w:val="0"/>
              <w:ind w:right="153"/>
              <w:rPr>
                <w:sz w:val="23"/>
                <w:szCs w:val="23"/>
              </w:rPr>
            </w:pPr>
            <w:proofErr w:type="gramStart"/>
            <w:r w:rsidRPr="00E62D4F">
              <w:rPr>
                <w:sz w:val="23"/>
                <w:szCs w:val="23"/>
              </w:rPr>
              <w:t>русский</w:t>
            </w:r>
            <w:proofErr w:type="gramEnd"/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5" w:name="_Ref317253392"/>
          </w:p>
        </w:tc>
        <w:bookmarkEnd w:id="165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ind w:right="153"/>
              <w:rPr>
                <w:sz w:val="23"/>
                <w:szCs w:val="23"/>
                <w:lang w:val="en-US"/>
              </w:rPr>
            </w:pPr>
            <w:r w:rsidRPr="00E62D4F">
              <w:rPr>
                <w:sz w:val="23"/>
                <w:szCs w:val="23"/>
              </w:rPr>
              <w:t>Валюта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2542AE" w:rsidRPr="00E62D4F" w:rsidRDefault="00C87330" w:rsidP="00FC03C1">
            <w:pPr>
              <w:widowControl w:val="0"/>
              <w:ind w:right="153"/>
              <w:rPr>
                <w:sz w:val="23"/>
                <w:szCs w:val="23"/>
              </w:rPr>
            </w:pPr>
            <w:proofErr w:type="gramStart"/>
            <w:r w:rsidRPr="00E62D4F">
              <w:rPr>
                <w:sz w:val="23"/>
                <w:szCs w:val="23"/>
              </w:rPr>
              <w:t>российский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рубль</w:t>
            </w:r>
          </w:p>
        </w:tc>
      </w:tr>
      <w:tr w:rsidR="00815182" w:rsidRPr="00E62D4F" w:rsidTr="00237E88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815182" w:rsidRPr="00E62D4F" w:rsidRDefault="00815182" w:rsidP="00237E88">
            <w:pPr>
              <w:pStyle w:val="36"/>
              <w:tabs>
                <w:tab w:val="clear" w:pos="1307"/>
              </w:tabs>
              <w:ind w:left="45"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Требования,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предъявляемые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[в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случае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предъявления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по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лотам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различных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требований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-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c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указанием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номеров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лотов,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для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которых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эти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требования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предъявляются]</w:t>
            </w:r>
          </w:p>
        </w:tc>
        <w:tc>
          <w:tcPr>
            <w:tcW w:w="11624" w:type="dxa"/>
          </w:tcPr>
          <w:p w:rsidR="00641C15" w:rsidRDefault="00E3604D" w:rsidP="00B948B1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bookmarkStart w:id="166" w:name="_Ref318730527"/>
            <w:proofErr w:type="gramStart"/>
            <w:r w:rsidRPr="00E62D4F">
              <w:rPr>
                <w:sz w:val="23"/>
                <w:szCs w:val="23"/>
              </w:rPr>
              <w:t>д</w:t>
            </w:r>
            <w:r w:rsidR="00641C15" w:rsidRPr="00E62D4F">
              <w:rPr>
                <w:sz w:val="23"/>
                <w:szCs w:val="23"/>
              </w:rPr>
              <w:t>олжен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зарегистрированным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качестве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юридического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индивидуального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предпринимателя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установленном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Российской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Федерации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порядке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российских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участников);</w:t>
            </w:r>
            <w:bookmarkEnd w:id="166"/>
          </w:p>
          <w:p w:rsidR="00F621A8" w:rsidRPr="00F621A8" w:rsidRDefault="00F621A8" w:rsidP="00F621A8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proofErr w:type="gramStart"/>
            <w:r w:rsidRPr="00F621A8">
              <w:rPr>
                <w:sz w:val="23"/>
                <w:szCs w:val="23"/>
              </w:rPr>
              <w:t>должен</w:t>
            </w:r>
            <w:proofErr w:type="gramEnd"/>
            <w:r w:rsidRPr="00F621A8">
              <w:rPr>
                <w:sz w:val="23"/>
                <w:szCs w:val="23"/>
              </w:rPr>
              <w:t xml:space="preserve">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участников). </w:t>
            </w:r>
          </w:p>
          <w:p w:rsidR="005761D6" w:rsidRPr="00E62D4F" w:rsidRDefault="00E3604D" w:rsidP="00F621A8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proofErr w:type="gramStart"/>
            <w:r w:rsidRPr="00E62D4F">
              <w:rPr>
                <w:sz w:val="23"/>
                <w:szCs w:val="23"/>
              </w:rPr>
              <w:t>д</w:t>
            </w:r>
            <w:r w:rsidR="0085523F" w:rsidRPr="00E62D4F">
              <w:rPr>
                <w:sz w:val="23"/>
                <w:szCs w:val="23"/>
              </w:rPr>
              <w:t>олжен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раскрывать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составе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информацию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отношении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всей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цепочки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собственников,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включая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бенефициаров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(в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том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числе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конечных);</w:t>
            </w:r>
          </w:p>
          <w:p w:rsidR="00D913CA" w:rsidRPr="00E62D4F" w:rsidRDefault="00D913CA" w:rsidP="00237E88">
            <w:pPr>
              <w:widowControl w:val="0"/>
              <w:tabs>
                <w:tab w:val="left" w:pos="851"/>
              </w:tabs>
              <w:ind w:right="153" w:firstLine="495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отношении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являющихся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зарубежными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публичными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компаниями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мирового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уровня,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занимающих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лидирующие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позиции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соответствующих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отраслях,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будут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считаться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предоставленными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объеме,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они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будут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содержать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информацию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акционерах,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владеющих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пакетами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более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5%.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отношении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компании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могут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заменены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прямой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ссылкой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общедоступный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источник,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посредством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закон</w:t>
            </w:r>
            <w:r w:rsidR="00BA1401" w:rsidRPr="00E62D4F">
              <w:rPr>
                <w:sz w:val="23"/>
                <w:szCs w:val="23"/>
              </w:rPr>
              <w:t>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порядке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раскрыта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соответствующая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информация.</w:t>
            </w:r>
          </w:p>
          <w:p w:rsidR="00D913CA" w:rsidRPr="00E62D4F" w:rsidRDefault="00D913CA" w:rsidP="00237E88">
            <w:pPr>
              <w:widowControl w:val="0"/>
              <w:tabs>
                <w:tab w:val="left" w:pos="851"/>
              </w:tabs>
              <w:ind w:right="153" w:firstLine="495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lastRenderedPageBreak/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отношении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являющихся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публичными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обществами,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котируются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бирже,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число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превышает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50,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будут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считаться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предоставленными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объеме,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они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будут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содержать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информацию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акционерах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B351AA"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B351AA" w:rsidRPr="00E62D4F">
              <w:rPr>
                <w:sz w:val="23"/>
                <w:szCs w:val="23"/>
              </w:rPr>
              <w:t>бенефициарах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B351AA" w:rsidRPr="00E62D4F">
              <w:rPr>
                <w:sz w:val="23"/>
                <w:szCs w:val="23"/>
              </w:rPr>
              <w:t>(в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B351AA" w:rsidRPr="00E62D4F">
              <w:rPr>
                <w:sz w:val="23"/>
                <w:szCs w:val="23"/>
              </w:rPr>
              <w:t>том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B351AA" w:rsidRPr="00E62D4F">
              <w:rPr>
                <w:sz w:val="23"/>
                <w:szCs w:val="23"/>
              </w:rPr>
              <w:t>числе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B351AA" w:rsidRPr="00E62D4F">
              <w:rPr>
                <w:sz w:val="23"/>
                <w:szCs w:val="23"/>
              </w:rPr>
              <w:t>конечных)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владеющих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пакетами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более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5%.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отношении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(бенефициаров)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компании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могут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заменены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прямой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ссылкой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общедоступный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источник,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посредством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закон</w:t>
            </w:r>
            <w:r w:rsidR="00BA1401" w:rsidRPr="00E62D4F">
              <w:rPr>
                <w:sz w:val="23"/>
                <w:szCs w:val="23"/>
              </w:rPr>
              <w:t>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порядке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раскрыта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соответствующая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информация.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отношении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(бенефициаров),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владеющих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пакетами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менее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5%,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допускается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указание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общей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информации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количестве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акционеров.</w:t>
            </w:r>
          </w:p>
          <w:p w:rsidR="000E1C9D" w:rsidRPr="00E62D4F" w:rsidRDefault="000E1C9D" w:rsidP="00F621A8">
            <w:pPr>
              <w:widowControl w:val="0"/>
              <w:numPr>
                <w:ilvl w:val="0"/>
                <w:numId w:val="46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bookmarkStart w:id="167" w:name="_Ref357696776"/>
            <w:proofErr w:type="gramStart"/>
            <w:r w:rsidRPr="00E62D4F">
              <w:rPr>
                <w:sz w:val="23"/>
                <w:szCs w:val="23"/>
              </w:rPr>
              <w:t>не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иметь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задолженности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уплате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налогов,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сборов,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пеней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штрафов,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размер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превышает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двадцать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пять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процентов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балансовой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стоимости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активов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определяемой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данным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бухгалтерской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(финансовой)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отчетности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истекший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период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(год</w:t>
            </w:r>
            <w:r w:rsidR="00454B58"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квартал/полугодие/9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месяцев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текущего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года);</w:t>
            </w:r>
            <w:bookmarkEnd w:id="167"/>
          </w:p>
          <w:p w:rsidR="005D51C6" w:rsidRPr="00E62D4F" w:rsidRDefault="005D51C6" w:rsidP="00F621A8">
            <w:pPr>
              <w:widowControl w:val="0"/>
              <w:numPr>
                <w:ilvl w:val="0"/>
                <w:numId w:val="46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bookmarkStart w:id="168" w:name="_Ref299553052"/>
            <w:proofErr w:type="gramStart"/>
            <w:r w:rsidRPr="00E62D4F">
              <w:rPr>
                <w:sz w:val="23"/>
                <w:szCs w:val="23"/>
              </w:rPr>
              <w:t>не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находиться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процессе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ликвидации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лица)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признанным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арбитражного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суда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несостоятельным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(банкротом);</w:t>
            </w:r>
            <w:bookmarkEnd w:id="168"/>
          </w:p>
          <w:p w:rsidR="005D51C6" w:rsidRPr="00E62D4F" w:rsidRDefault="005D51C6" w:rsidP="00F621A8">
            <w:pPr>
              <w:widowControl w:val="0"/>
              <w:numPr>
                <w:ilvl w:val="0"/>
                <w:numId w:val="46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bookmarkStart w:id="169" w:name="_Ref299553055"/>
            <w:proofErr w:type="gramStart"/>
            <w:r w:rsidRPr="00E62D4F">
              <w:rPr>
                <w:sz w:val="23"/>
                <w:szCs w:val="23"/>
              </w:rPr>
              <w:t>не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являться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организацией,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имущество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части,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необходимой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выполнения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наложен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арест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суда,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административного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органа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(или)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экономическая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деятельность,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приостановлена;</w:t>
            </w:r>
            <w:bookmarkEnd w:id="169"/>
          </w:p>
          <w:p w:rsidR="00815182" w:rsidRPr="00E62D4F" w:rsidRDefault="002328BB" w:rsidP="00F621A8">
            <w:pPr>
              <w:widowControl w:val="0"/>
              <w:numPr>
                <w:ilvl w:val="0"/>
                <w:numId w:val="46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 xml:space="preserve"> </w:t>
            </w:r>
            <w:proofErr w:type="gramStart"/>
            <w:r w:rsidR="00815182" w:rsidRPr="00E62D4F">
              <w:rPr>
                <w:sz w:val="23"/>
                <w:szCs w:val="23"/>
              </w:rPr>
              <w:t>отсутствие</w:t>
            </w:r>
            <w:proofErr w:type="gramEnd"/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сведений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об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участнике</w:t>
            </w:r>
            <w:r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в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Реестре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недобросовестных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поставщиков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ФАС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России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b/>
                <w:i/>
                <w:sz w:val="23"/>
                <w:szCs w:val="23"/>
              </w:rPr>
              <w:t>и/или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в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реестре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недобросовестных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поставщиков</w:t>
            </w:r>
            <w:r w:rsidRPr="00E62D4F">
              <w:rPr>
                <w:sz w:val="23"/>
                <w:szCs w:val="23"/>
              </w:rPr>
              <w:t xml:space="preserve"> </w:t>
            </w:r>
            <w:proofErr w:type="spellStart"/>
            <w:r w:rsidR="00E50683" w:rsidRPr="00E62D4F">
              <w:rPr>
                <w:sz w:val="23"/>
                <w:szCs w:val="23"/>
              </w:rPr>
              <w:t>Госкорпорации</w:t>
            </w:r>
            <w:proofErr w:type="spellEnd"/>
            <w:r w:rsidRPr="00E62D4F">
              <w:rPr>
                <w:sz w:val="23"/>
                <w:szCs w:val="23"/>
              </w:rPr>
              <w:t xml:space="preserve"> </w:t>
            </w:r>
            <w:r w:rsidR="00E50683" w:rsidRPr="00E62D4F">
              <w:rPr>
                <w:sz w:val="23"/>
                <w:szCs w:val="23"/>
              </w:rPr>
              <w:t>«</w:t>
            </w:r>
            <w:proofErr w:type="spellStart"/>
            <w:r w:rsidR="00E50683" w:rsidRPr="00E62D4F">
              <w:rPr>
                <w:sz w:val="23"/>
                <w:szCs w:val="23"/>
              </w:rPr>
              <w:t>Росатом</w:t>
            </w:r>
            <w:proofErr w:type="spellEnd"/>
            <w:r w:rsidR="00E50683" w:rsidRPr="00E62D4F">
              <w:rPr>
                <w:sz w:val="23"/>
                <w:szCs w:val="23"/>
              </w:rPr>
              <w:t>»</w:t>
            </w:r>
            <w:r w:rsidRPr="00E62D4F">
              <w:rPr>
                <w:sz w:val="23"/>
                <w:szCs w:val="23"/>
              </w:rPr>
              <w:t xml:space="preserve"> </w:t>
            </w:r>
            <w:r w:rsidR="00E50683" w:rsidRPr="00E62D4F">
              <w:rPr>
                <w:sz w:val="23"/>
                <w:szCs w:val="23"/>
              </w:rPr>
              <w:t>и</w:t>
            </w:r>
            <w:r w:rsidRPr="00E62D4F">
              <w:rPr>
                <w:sz w:val="23"/>
                <w:szCs w:val="23"/>
              </w:rPr>
              <w:t xml:space="preserve"> </w:t>
            </w:r>
            <w:r w:rsidR="00E50683" w:rsidRPr="00E62D4F">
              <w:rPr>
                <w:sz w:val="23"/>
                <w:szCs w:val="23"/>
              </w:rPr>
              <w:t>организаций</w:t>
            </w:r>
            <w:r w:rsidRPr="00E62D4F">
              <w:rPr>
                <w:sz w:val="23"/>
                <w:szCs w:val="23"/>
              </w:rPr>
              <w:t xml:space="preserve"> </w:t>
            </w:r>
            <w:proofErr w:type="spellStart"/>
            <w:r w:rsidR="00E50683" w:rsidRPr="00E62D4F">
              <w:rPr>
                <w:sz w:val="23"/>
                <w:szCs w:val="23"/>
              </w:rPr>
              <w:t>Госкорпорации</w:t>
            </w:r>
            <w:proofErr w:type="spellEnd"/>
            <w:r w:rsidRPr="00E62D4F">
              <w:rPr>
                <w:sz w:val="23"/>
                <w:szCs w:val="23"/>
              </w:rPr>
              <w:t xml:space="preserve"> </w:t>
            </w:r>
            <w:r w:rsidR="00E50683" w:rsidRPr="00E62D4F">
              <w:rPr>
                <w:sz w:val="23"/>
                <w:szCs w:val="23"/>
              </w:rPr>
              <w:t>«</w:t>
            </w:r>
            <w:proofErr w:type="spellStart"/>
            <w:r w:rsidR="00E50683" w:rsidRPr="00E62D4F">
              <w:rPr>
                <w:sz w:val="23"/>
                <w:szCs w:val="23"/>
              </w:rPr>
              <w:t>Росатом</w:t>
            </w:r>
            <w:proofErr w:type="spellEnd"/>
            <w:r w:rsidR="00E50683" w:rsidRPr="00E62D4F">
              <w:rPr>
                <w:sz w:val="23"/>
                <w:szCs w:val="23"/>
              </w:rPr>
              <w:t>»</w:t>
            </w:r>
            <w:r w:rsidR="00815182" w:rsidRPr="00E62D4F">
              <w:rPr>
                <w:sz w:val="23"/>
                <w:szCs w:val="23"/>
              </w:rPr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0" w:name="_Ref317257394"/>
          </w:p>
        </w:tc>
        <w:bookmarkEnd w:id="170"/>
        <w:tc>
          <w:tcPr>
            <w:tcW w:w="2268" w:type="dxa"/>
          </w:tcPr>
          <w:p w:rsidR="00C87330" w:rsidRPr="00854ED3" w:rsidRDefault="00C87330" w:rsidP="00237E88">
            <w:pPr>
              <w:pStyle w:val="36"/>
              <w:tabs>
                <w:tab w:val="clear" w:pos="1307"/>
              </w:tabs>
              <w:ind w:left="45" w:right="153"/>
              <w:rPr>
                <w:sz w:val="23"/>
                <w:szCs w:val="23"/>
              </w:rPr>
            </w:pPr>
            <w:r w:rsidRPr="00854ED3">
              <w:rPr>
                <w:sz w:val="23"/>
                <w:szCs w:val="23"/>
              </w:rPr>
              <w:t>Требования</w:t>
            </w:r>
            <w:r w:rsidR="002328BB" w:rsidRPr="00854ED3">
              <w:rPr>
                <w:sz w:val="23"/>
                <w:szCs w:val="23"/>
              </w:rPr>
              <w:t xml:space="preserve"> </w:t>
            </w:r>
            <w:r w:rsidRPr="00854ED3">
              <w:rPr>
                <w:sz w:val="23"/>
                <w:szCs w:val="23"/>
              </w:rPr>
              <w:t>к</w:t>
            </w:r>
            <w:r w:rsidR="002328BB" w:rsidRPr="00854ED3">
              <w:rPr>
                <w:sz w:val="23"/>
                <w:szCs w:val="23"/>
              </w:rPr>
              <w:t xml:space="preserve"> </w:t>
            </w:r>
            <w:r w:rsidRPr="00854ED3">
              <w:rPr>
                <w:i/>
                <w:sz w:val="23"/>
                <w:szCs w:val="23"/>
              </w:rPr>
              <w:t>поставляемому</w:t>
            </w:r>
            <w:r w:rsidR="002328BB" w:rsidRPr="00854ED3">
              <w:rPr>
                <w:i/>
                <w:sz w:val="23"/>
                <w:szCs w:val="23"/>
              </w:rPr>
              <w:t xml:space="preserve"> </w:t>
            </w:r>
            <w:r w:rsidRPr="00854ED3">
              <w:rPr>
                <w:i/>
                <w:sz w:val="23"/>
                <w:szCs w:val="23"/>
              </w:rPr>
              <w:t>товару,</w:t>
            </w:r>
            <w:r w:rsidR="002328BB" w:rsidRPr="00854ED3">
              <w:rPr>
                <w:i/>
                <w:sz w:val="23"/>
                <w:szCs w:val="23"/>
              </w:rPr>
              <w:t xml:space="preserve"> </w:t>
            </w:r>
            <w:r w:rsidRPr="00854ED3">
              <w:rPr>
                <w:i/>
                <w:sz w:val="23"/>
                <w:szCs w:val="23"/>
              </w:rPr>
              <w:t>выполняемым</w:t>
            </w:r>
            <w:r w:rsidR="002328BB" w:rsidRPr="00854ED3">
              <w:rPr>
                <w:i/>
                <w:sz w:val="23"/>
                <w:szCs w:val="23"/>
              </w:rPr>
              <w:t xml:space="preserve"> </w:t>
            </w:r>
            <w:r w:rsidRPr="00854ED3">
              <w:rPr>
                <w:i/>
                <w:sz w:val="23"/>
                <w:szCs w:val="23"/>
              </w:rPr>
              <w:t>работам,</w:t>
            </w:r>
            <w:r w:rsidR="002328BB" w:rsidRPr="00854ED3">
              <w:rPr>
                <w:i/>
                <w:sz w:val="23"/>
                <w:szCs w:val="23"/>
              </w:rPr>
              <w:t xml:space="preserve"> </w:t>
            </w:r>
            <w:r w:rsidRPr="00854ED3">
              <w:rPr>
                <w:i/>
                <w:sz w:val="23"/>
                <w:szCs w:val="23"/>
              </w:rPr>
              <w:t>оказываемым</w:t>
            </w:r>
            <w:r w:rsidR="002328BB" w:rsidRPr="00854ED3">
              <w:rPr>
                <w:i/>
                <w:sz w:val="23"/>
                <w:szCs w:val="23"/>
              </w:rPr>
              <w:t xml:space="preserve"> </w:t>
            </w:r>
            <w:r w:rsidRPr="00854ED3">
              <w:rPr>
                <w:i/>
                <w:sz w:val="23"/>
                <w:szCs w:val="23"/>
              </w:rPr>
              <w:t>услугам</w:t>
            </w:r>
            <w:r w:rsidR="002328BB" w:rsidRPr="00854ED3">
              <w:rPr>
                <w:i/>
                <w:sz w:val="23"/>
                <w:szCs w:val="23"/>
              </w:rPr>
              <w:t xml:space="preserve"> </w:t>
            </w:r>
            <w:r w:rsidRPr="00854ED3">
              <w:rPr>
                <w:i/>
                <w:sz w:val="23"/>
                <w:szCs w:val="23"/>
              </w:rPr>
              <w:t>[в</w:t>
            </w:r>
            <w:r w:rsidR="002328BB" w:rsidRPr="00854ED3">
              <w:rPr>
                <w:i/>
                <w:sz w:val="23"/>
                <w:szCs w:val="23"/>
              </w:rPr>
              <w:t xml:space="preserve"> </w:t>
            </w:r>
            <w:r w:rsidRPr="00854ED3">
              <w:rPr>
                <w:i/>
                <w:sz w:val="23"/>
                <w:szCs w:val="23"/>
              </w:rPr>
              <w:t>случае</w:t>
            </w:r>
            <w:r w:rsidR="002328BB" w:rsidRPr="00854ED3">
              <w:rPr>
                <w:i/>
                <w:sz w:val="23"/>
                <w:szCs w:val="23"/>
              </w:rPr>
              <w:t xml:space="preserve"> </w:t>
            </w:r>
            <w:r w:rsidRPr="00854ED3">
              <w:rPr>
                <w:i/>
                <w:sz w:val="23"/>
                <w:szCs w:val="23"/>
              </w:rPr>
              <w:t>предъявления</w:t>
            </w:r>
            <w:r w:rsidR="002328BB" w:rsidRPr="00854ED3">
              <w:rPr>
                <w:i/>
                <w:sz w:val="23"/>
                <w:szCs w:val="23"/>
              </w:rPr>
              <w:t xml:space="preserve"> </w:t>
            </w:r>
            <w:r w:rsidRPr="00854ED3">
              <w:rPr>
                <w:i/>
                <w:sz w:val="23"/>
                <w:szCs w:val="23"/>
              </w:rPr>
              <w:t>по</w:t>
            </w:r>
            <w:r w:rsidR="002328BB" w:rsidRPr="00854ED3">
              <w:rPr>
                <w:i/>
                <w:sz w:val="23"/>
                <w:szCs w:val="23"/>
              </w:rPr>
              <w:t xml:space="preserve"> </w:t>
            </w:r>
            <w:r w:rsidRPr="00854ED3">
              <w:rPr>
                <w:i/>
                <w:sz w:val="23"/>
                <w:szCs w:val="23"/>
              </w:rPr>
              <w:t>лотам</w:t>
            </w:r>
            <w:r w:rsidR="002328BB" w:rsidRPr="00854ED3">
              <w:rPr>
                <w:i/>
                <w:sz w:val="23"/>
                <w:szCs w:val="23"/>
              </w:rPr>
              <w:t xml:space="preserve"> </w:t>
            </w:r>
            <w:r w:rsidRPr="00854ED3">
              <w:rPr>
                <w:i/>
                <w:sz w:val="23"/>
                <w:szCs w:val="23"/>
              </w:rPr>
              <w:t>различных</w:t>
            </w:r>
            <w:r w:rsidR="002328BB" w:rsidRPr="00854ED3">
              <w:rPr>
                <w:i/>
                <w:sz w:val="23"/>
                <w:szCs w:val="23"/>
              </w:rPr>
              <w:t xml:space="preserve"> </w:t>
            </w:r>
            <w:r w:rsidRPr="00854ED3">
              <w:rPr>
                <w:i/>
                <w:sz w:val="23"/>
                <w:szCs w:val="23"/>
              </w:rPr>
              <w:t>требований</w:t>
            </w:r>
            <w:r w:rsidR="002328BB" w:rsidRPr="00854ED3">
              <w:rPr>
                <w:i/>
                <w:sz w:val="23"/>
                <w:szCs w:val="23"/>
              </w:rPr>
              <w:t xml:space="preserve"> </w:t>
            </w:r>
            <w:r w:rsidRPr="00854ED3">
              <w:rPr>
                <w:i/>
                <w:sz w:val="23"/>
                <w:szCs w:val="23"/>
              </w:rPr>
              <w:t>-</w:t>
            </w:r>
            <w:r w:rsidR="002328BB" w:rsidRPr="00854ED3">
              <w:rPr>
                <w:i/>
                <w:sz w:val="23"/>
                <w:szCs w:val="23"/>
              </w:rPr>
              <w:t xml:space="preserve"> </w:t>
            </w:r>
            <w:r w:rsidRPr="00854ED3">
              <w:rPr>
                <w:i/>
                <w:sz w:val="23"/>
                <w:szCs w:val="23"/>
              </w:rPr>
              <w:t>c</w:t>
            </w:r>
            <w:r w:rsidR="002328BB" w:rsidRPr="00854ED3">
              <w:rPr>
                <w:i/>
                <w:sz w:val="23"/>
                <w:szCs w:val="23"/>
              </w:rPr>
              <w:t xml:space="preserve"> </w:t>
            </w:r>
            <w:r w:rsidRPr="00854ED3">
              <w:rPr>
                <w:i/>
                <w:sz w:val="23"/>
                <w:szCs w:val="23"/>
              </w:rPr>
              <w:t>указанием</w:t>
            </w:r>
            <w:r w:rsidR="002328BB" w:rsidRPr="00854ED3">
              <w:rPr>
                <w:i/>
                <w:sz w:val="23"/>
                <w:szCs w:val="23"/>
              </w:rPr>
              <w:t xml:space="preserve"> </w:t>
            </w:r>
            <w:r w:rsidRPr="00854ED3">
              <w:rPr>
                <w:i/>
                <w:sz w:val="23"/>
                <w:szCs w:val="23"/>
              </w:rPr>
              <w:t>номеров</w:t>
            </w:r>
            <w:r w:rsidR="002328BB" w:rsidRPr="00854ED3">
              <w:rPr>
                <w:i/>
                <w:sz w:val="23"/>
                <w:szCs w:val="23"/>
              </w:rPr>
              <w:t xml:space="preserve"> </w:t>
            </w:r>
            <w:r w:rsidRPr="00854ED3">
              <w:rPr>
                <w:i/>
                <w:sz w:val="23"/>
                <w:szCs w:val="23"/>
              </w:rPr>
              <w:t>лотов,</w:t>
            </w:r>
            <w:r w:rsidR="002328BB" w:rsidRPr="00854ED3">
              <w:rPr>
                <w:i/>
                <w:sz w:val="23"/>
                <w:szCs w:val="23"/>
              </w:rPr>
              <w:t xml:space="preserve"> </w:t>
            </w:r>
            <w:r w:rsidRPr="00854ED3">
              <w:rPr>
                <w:i/>
                <w:sz w:val="23"/>
                <w:szCs w:val="23"/>
              </w:rPr>
              <w:t>для</w:t>
            </w:r>
            <w:r w:rsidR="002328BB" w:rsidRPr="00854ED3">
              <w:rPr>
                <w:i/>
                <w:sz w:val="23"/>
                <w:szCs w:val="23"/>
              </w:rPr>
              <w:t xml:space="preserve"> </w:t>
            </w:r>
            <w:r w:rsidRPr="00854ED3">
              <w:rPr>
                <w:i/>
                <w:sz w:val="23"/>
                <w:szCs w:val="23"/>
              </w:rPr>
              <w:t>которых</w:t>
            </w:r>
            <w:r w:rsidR="002328BB" w:rsidRPr="00854ED3">
              <w:rPr>
                <w:i/>
                <w:sz w:val="23"/>
                <w:szCs w:val="23"/>
              </w:rPr>
              <w:t xml:space="preserve"> </w:t>
            </w:r>
            <w:r w:rsidRPr="00854ED3">
              <w:rPr>
                <w:i/>
                <w:sz w:val="23"/>
                <w:szCs w:val="23"/>
              </w:rPr>
              <w:t>эти</w:t>
            </w:r>
            <w:r w:rsidR="002328BB" w:rsidRPr="00854ED3">
              <w:rPr>
                <w:i/>
                <w:sz w:val="23"/>
                <w:szCs w:val="23"/>
              </w:rPr>
              <w:t xml:space="preserve"> </w:t>
            </w:r>
            <w:r w:rsidRPr="00854ED3">
              <w:rPr>
                <w:i/>
                <w:sz w:val="23"/>
                <w:szCs w:val="23"/>
              </w:rPr>
              <w:t>требования</w:t>
            </w:r>
            <w:r w:rsidR="002328BB" w:rsidRPr="00854ED3">
              <w:rPr>
                <w:i/>
                <w:sz w:val="23"/>
                <w:szCs w:val="23"/>
              </w:rPr>
              <w:t xml:space="preserve"> </w:t>
            </w:r>
            <w:r w:rsidRPr="00854ED3">
              <w:rPr>
                <w:i/>
                <w:sz w:val="23"/>
                <w:szCs w:val="23"/>
              </w:rPr>
              <w:lastRenderedPageBreak/>
              <w:t>предъявляются]</w:t>
            </w:r>
          </w:p>
        </w:tc>
        <w:tc>
          <w:tcPr>
            <w:tcW w:w="11624" w:type="dxa"/>
          </w:tcPr>
          <w:p w:rsidR="00C87330" w:rsidRPr="00854ED3" w:rsidRDefault="00C87330" w:rsidP="00F947B8">
            <w:pPr>
              <w:widowControl w:val="0"/>
              <w:tabs>
                <w:tab w:val="left" w:pos="495"/>
                <w:tab w:val="left" w:pos="5657"/>
              </w:tabs>
              <w:ind w:right="153" w:firstLine="660"/>
              <w:jc w:val="both"/>
              <w:rPr>
                <w:sz w:val="23"/>
                <w:szCs w:val="23"/>
              </w:rPr>
            </w:pPr>
            <w:r w:rsidRPr="00854ED3">
              <w:rPr>
                <w:sz w:val="23"/>
                <w:szCs w:val="23"/>
              </w:rPr>
              <w:lastRenderedPageBreak/>
              <w:t>Требования</w:t>
            </w:r>
            <w:r w:rsidR="002328BB" w:rsidRPr="00854ED3">
              <w:rPr>
                <w:sz w:val="23"/>
                <w:szCs w:val="23"/>
              </w:rPr>
              <w:t xml:space="preserve"> </w:t>
            </w:r>
            <w:r w:rsidRPr="00854ED3">
              <w:rPr>
                <w:sz w:val="23"/>
                <w:szCs w:val="23"/>
              </w:rPr>
              <w:t>к</w:t>
            </w:r>
            <w:r w:rsidR="002328BB" w:rsidRPr="00854ED3">
              <w:rPr>
                <w:sz w:val="23"/>
                <w:szCs w:val="23"/>
              </w:rPr>
              <w:t xml:space="preserve"> </w:t>
            </w:r>
            <w:r w:rsidRPr="00854ED3">
              <w:rPr>
                <w:i/>
                <w:sz w:val="23"/>
                <w:szCs w:val="23"/>
              </w:rPr>
              <w:t>поставляемому</w:t>
            </w:r>
            <w:r w:rsidR="002328BB" w:rsidRPr="00854ED3">
              <w:rPr>
                <w:i/>
                <w:sz w:val="23"/>
                <w:szCs w:val="23"/>
              </w:rPr>
              <w:t xml:space="preserve"> </w:t>
            </w:r>
            <w:r w:rsidRPr="00854ED3">
              <w:rPr>
                <w:i/>
                <w:sz w:val="23"/>
                <w:szCs w:val="23"/>
              </w:rPr>
              <w:t>товару,</w:t>
            </w:r>
            <w:r w:rsidR="002328BB" w:rsidRPr="00854ED3">
              <w:rPr>
                <w:i/>
                <w:sz w:val="23"/>
                <w:szCs w:val="23"/>
              </w:rPr>
              <w:t xml:space="preserve"> </w:t>
            </w:r>
            <w:r w:rsidRPr="00854ED3">
              <w:rPr>
                <w:i/>
                <w:sz w:val="23"/>
                <w:szCs w:val="23"/>
              </w:rPr>
              <w:t>выполняемым</w:t>
            </w:r>
            <w:r w:rsidR="002328BB" w:rsidRPr="00854ED3">
              <w:rPr>
                <w:i/>
                <w:sz w:val="23"/>
                <w:szCs w:val="23"/>
              </w:rPr>
              <w:t xml:space="preserve"> </w:t>
            </w:r>
            <w:r w:rsidRPr="00854ED3">
              <w:rPr>
                <w:i/>
                <w:sz w:val="23"/>
                <w:szCs w:val="23"/>
              </w:rPr>
              <w:t>работам,</w:t>
            </w:r>
            <w:r w:rsidR="002328BB" w:rsidRPr="00854ED3">
              <w:rPr>
                <w:i/>
                <w:sz w:val="23"/>
                <w:szCs w:val="23"/>
              </w:rPr>
              <w:t xml:space="preserve"> </w:t>
            </w:r>
            <w:r w:rsidRPr="00854ED3">
              <w:rPr>
                <w:i/>
                <w:sz w:val="23"/>
                <w:szCs w:val="23"/>
              </w:rPr>
              <w:t>оказываемым</w:t>
            </w:r>
            <w:r w:rsidR="002328BB" w:rsidRPr="00854ED3">
              <w:rPr>
                <w:i/>
                <w:sz w:val="23"/>
                <w:szCs w:val="23"/>
              </w:rPr>
              <w:t xml:space="preserve"> </w:t>
            </w:r>
            <w:r w:rsidRPr="00854ED3">
              <w:rPr>
                <w:i/>
                <w:sz w:val="23"/>
                <w:szCs w:val="23"/>
              </w:rPr>
              <w:t>услугам</w:t>
            </w:r>
            <w:r w:rsidR="002328BB" w:rsidRPr="00854ED3">
              <w:rPr>
                <w:sz w:val="23"/>
                <w:szCs w:val="23"/>
              </w:rPr>
              <w:t xml:space="preserve"> </w:t>
            </w:r>
            <w:r w:rsidRPr="00854ED3">
              <w:rPr>
                <w:sz w:val="23"/>
                <w:szCs w:val="23"/>
              </w:rPr>
              <w:t>приводятся</w:t>
            </w:r>
            <w:r w:rsidR="002328BB" w:rsidRPr="00854ED3">
              <w:rPr>
                <w:sz w:val="23"/>
                <w:szCs w:val="23"/>
              </w:rPr>
              <w:t xml:space="preserve"> </w:t>
            </w:r>
            <w:r w:rsidRPr="00854ED3">
              <w:rPr>
                <w:sz w:val="23"/>
                <w:szCs w:val="23"/>
              </w:rPr>
              <w:t>в</w:t>
            </w:r>
            <w:r w:rsidR="002328BB" w:rsidRPr="00854ED3">
              <w:rPr>
                <w:sz w:val="23"/>
                <w:szCs w:val="23"/>
              </w:rPr>
              <w:t xml:space="preserve"> </w:t>
            </w:r>
            <w:r w:rsidR="00F947B8" w:rsidRPr="00854ED3">
              <w:rPr>
                <w:sz w:val="23"/>
                <w:szCs w:val="23"/>
                <w:u w:val="single"/>
              </w:rPr>
              <w:t>Томе 2 «ТЕХНИЧЕСКАЯ ЧАСТЬ»</w:t>
            </w:r>
            <w:r w:rsidR="00F947B8" w:rsidRPr="00854ED3">
              <w:rPr>
                <w:sz w:val="23"/>
                <w:szCs w:val="23"/>
              </w:rPr>
              <w:t>.</w:t>
            </w:r>
          </w:p>
          <w:p w:rsidR="00854ED3" w:rsidRPr="00854ED3" w:rsidRDefault="00854ED3" w:rsidP="00854ED3">
            <w:pPr>
              <w:widowControl w:val="0"/>
              <w:numPr>
                <w:ilvl w:val="0"/>
                <w:numId w:val="4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r w:rsidRPr="00854ED3">
              <w:rPr>
                <w:sz w:val="23"/>
                <w:szCs w:val="23"/>
              </w:rPr>
              <w:t xml:space="preserve">. Товар должен быть поставлен новым, 2012-2013 </w:t>
            </w:r>
            <w:proofErr w:type="spellStart"/>
            <w:r w:rsidRPr="00854ED3">
              <w:rPr>
                <w:sz w:val="23"/>
                <w:szCs w:val="23"/>
              </w:rPr>
              <w:t>г.в</w:t>
            </w:r>
            <w:proofErr w:type="spellEnd"/>
            <w:r w:rsidRPr="00854ED3">
              <w:rPr>
                <w:sz w:val="23"/>
                <w:szCs w:val="23"/>
              </w:rPr>
              <w:t xml:space="preserve">. (не бывшим в употреблении), работоспособным. Товар должен иметь необходимые маркировки, наклейки и пломбы, если такие требования предъявляются действующим законодательством Российской Федерации. Товар поставляется в таре и упаковке, соответствующей стандартам, ТУ. Тара и упаковка должны обеспечивать полную сохранность товара на весь срок его транспортировки. Качество товара при поставке должно подтверждаться копиями действующих сертификатов соответствия. </w:t>
            </w:r>
          </w:p>
          <w:p w:rsidR="00854ED3" w:rsidRPr="00854ED3" w:rsidRDefault="00854ED3" w:rsidP="00854ED3">
            <w:pPr>
              <w:widowControl w:val="0"/>
              <w:numPr>
                <w:ilvl w:val="0"/>
                <w:numId w:val="4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r w:rsidRPr="00854ED3">
              <w:rPr>
                <w:sz w:val="23"/>
                <w:szCs w:val="23"/>
              </w:rPr>
              <w:t xml:space="preserve">Гарантийный срок на поставленный товар определяется в соответствии с гарантийными талонами или аналогичными документами и устанавливается с момента приемки товара. </w:t>
            </w:r>
          </w:p>
          <w:p w:rsidR="00854ED3" w:rsidRPr="00854ED3" w:rsidRDefault="00854ED3" w:rsidP="00854ED3">
            <w:pPr>
              <w:widowControl w:val="0"/>
              <w:numPr>
                <w:ilvl w:val="0"/>
                <w:numId w:val="4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r w:rsidRPr="00854ED3">
              <w:rPr>
                <w:sz w:val="23"/>
                <w:szCs w:val="23"/>
              </w:rPr>
              <w:t xml:space="preserve">Поставщик обязан предоставить товар в соответствии с характеристиками и количеством, указанным в техническом задании. Доставка, разгрузка товара производится силами Поставщика и за счет Поставщика до Саратовского отделения филиала «Приволжский территориальный округ» ФГУП «РосРАО» по адресу, указанному в техническом задании. Приемка поставленного Товара осуществляется заказчиком в присутствии </w:t>
            </w:r>
            <w:r w:rsidRPr="00854ED3">
              <w:rPr>
                <w:sz w:val="23"/>
                <w:szCs w:val="23"/>
              </w:rPr>
              <w:lastRenderedPageBreak/>
              <w:t xml:space="preserve">уполномоченного лица поставщика по месту доставки и подтверждается подписанием товарной накладной с учетом соответствия количества, комплектности и качества поставляемого товара. </w:t>
            </w:r>
          </w:p>
          <w:p w:rsidR="00854ED3" w:rsidRPr="00854ED3" w:rsidRDefault="00854ED3" w:rsidP="00854ED3">
            <w:pPr>
              <w:widowControl w:val="0"/>
              <w:numPr>
                <w:ilvl w:val="0"/>
                <w:numId w:val="4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r w:rsidRPr="00854ED3">
              <w:rPr>
                <w:sz w:val="23"/>
                <w:szCs w:val="23"/>
              </w:rPr>
              <w:t>На момент поставки на товары должны быть предоставлены сертификаты:</w:t>
            </w:r>
          </w:p>
          <w:p w:rsidR="00854ED3" w:rsidRDefault="00854ED3" w:rsidP="00854ED3">
            <w:pPr>
              <w:pStyle w:val="affe"/>
              <w:widowControl w:val="0"/>
              <w:numPr>
                <w:ilvl w:val="0"/>
                <w:numId w:val="48"/>
              </w:numPr>
              <w:tabs>
                <w:tab w:val="left" w:pos="0"/>
                <w:tab w:val="left" w:pos="1204"/>
              </w:tabs>
              <w:spacing w:after="0" w:line="240" w:lineRule="auto"/>
              <w:ind w:left="1213" w:right="153" w:hanging="357"/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854ED3">
              <w:rPr>
                <w:rFonts w:ascii="Times New Roman" w:hAnsi="Times New Roman"/>
                <w:sz w:val="23"/>
                <w:szCs w:val="23"/>
              </w:rPr>
              <w:t xml:space="preserve">Сертификат соответствия ГОСТ Р на продукцию. </w:t>
            </w:r>
          </w:p>
          <w:p w:rsidR="00854ED3" w:rsidRPr="00854ED3" w:rsidRDefault="00854ED3" w:rsidP="00854ED3">
            <w:pPr>
              <w:pStyle w:val="affe"/>
              <w:widowControl w:val="0"/>
              <w:numPr>
                <w:ilvl w:val="0"/>
                <w:numId w:val="48"/>
              </w:numPr>
              <w:tabs>
                <w:tab w:val="left" w:pos="0"/>
                <w:tab w:val="left" w:pos="1204"/>
              </w:tabs>
              <w:spacing w:after="0" w:line="240" w:lineRule="auto"/>
              <w:ind w:left="1213" w:right="153" w:hanging="357"/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854ED3">
              <w:rPr>
                <w:rFonts w:ascii="Times New Roman" w:hAnsi="Times New Roman"/>
                <w:sz w:val="23"/>
                <w:szCs w:val="23"/>
              </w:rPr>
              <w:t xml:space="preserve">Сертификат пожарной безопасности на продукцию или подтверждение отсутствия </w:t>
            </w:r>
            <w:proofErr w:type="gramStart"/>
            <w:r w:rsidRPr="00854ED3">
              <w:rPr>
                <w:rFonts w:ascii="Times New Roman" w:hAnsi="Times New Roman"/>
                <w:sz w:val="23"/>
                <w:szCs w:val="23"/>
              </w:rPr>
              <w:t>таковой..</w:t>
            </w:r>
            <w:proofErr w:type="gramEnd"/>
            <w:r w:rsidRPr="00854ED3">
              <w:rPr>
                <w:rFonts w:ascii="Times New Roman" w:hAnsi="Times New Roman"/>
                <w:sz w:val="23"/>
                <w:szCs w:val="23"/>
              </w:rPr>
              <w:t xml:space="preserve"> </w:t>
            </w:r>
          </w:p>
          <w:p w:rsidR="00F947B8" w:rsidRPr="00854ED3" w:rsidRDefault="00854ED3" w:rsidP="00854ED3">
            <w:pPr>
              <w:widowControl w:val="0"/>
              <w:numPr>
                <w:ilvl w:val="0"/>
                <w:numId w:val="4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r w:rsidRPr="00854ED3">
              <w:rPr>
                <w:sz w:val="23"/>
                <w:szCs w:val="23"/>
              </w:rPr>
              <w:t>Сертификаты, гарантийные талоны, инструкция по эксплуатации и другие документы должны быть представлены на русском языке</w:t>
            </w:r>
            <w:r>
              <w:rPr>
                <w:sz w:val="23"/>
                <w:szCs w:val="23"/>
              </w:rPr>
              <w:t>.</w:t>
            </w:r>
          </w:p>
        </w:tc>
      </w:tr>
      <w:tr w:rsidR="00815182" w:rsidRPr="00E62D4F" w:rsidTr="00237E88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1" w:name="_Ref317257698"/>
          </w:p>
        </w:tc>
        <w:bookmarkEnd w:id="171"/>
        <w:tc>
          <w:tcPr>
            <w:tcW w:w="2268" w:type="dxa"/>
          </w:tcPr>
          <w:p w:rsidR="00815182" w:rsidRPr="00E62D4F" w:rsidRDefault="00815182" w:rsidP="00237E88">
            <w:pPr>
              <w:pStyle w:val="Times12"/>
              <w:widowControl w:val="0"/>
              <w:tabs>
                <w:tab w:val="num" w:pos="960"/>
                <w:tab w:val="num" w:pos="2564"/>
              </w:tabs>
              <w:ind w:right="153" w:firstLine="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Документы,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требованиям,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предъявляемым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включаемые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состав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[в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случае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требования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по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лотам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различных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документов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–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c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указанием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номеров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лотов,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для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которых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эти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документы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необходимо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предоставить]</w:t>
            </w:r>
            <w:r w:rsidR="002328BB" w:rsidRPr="00E62D4F">
              <w:rPr>
                <w:sz w:val="23"/>
                <w:szCs w:val="23"/>
              </w:rPr>
              <w:t xml:space="preserve"> </w:t>
            </w:r>
          </w:p>
        </w:tc>
        <w:tc>
          <w:tcPr>
            <w:tcW w:w="11624" w:type="dxa"/>
          </w:tcPr>
          <w:p w:rsidR="00815182" w:rsidRPr="00E62D4F" w:rsidRDefault="00FC37F4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bookmarkStart w:id="172" w:name="_Ref317256601"/>
            <w:proofErr w:type="gramStart"/>
            <w:r w:rsidRPr="00E62D4F">
              <w:rPr>
                <w:sz w:val="23"/>
                <w:szCs w:val="23"/>
              </w:rPr>
              <w:t>отсканированный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свидетельства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внесении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записи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Единый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государственный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реестр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копию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свидетельства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государственной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регистрации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физического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качестве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индивидуального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предпринимателя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индивидуальных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предпринимателей),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копии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удостоверяющих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личность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физических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лиц);</w:t>
            </w:r>
            <w:bookmarkEnd w:id="172"/>
          </w:p>
          <w:p w:rsidR="00FC37F4" w:rsidRPr="00E62D4F" w:rsidRDefault="00FC37F4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bookmarkStart w:id="173" w:name="_Ref270105117"/>
            <w:proofErr w:type="gramStart"/>
            <w:r w:rsidRPr="00E62D4F">
              <w:rPr>
                <w:sz w:val="23"/>
                <w:szCs w:val="23"/>
              </w:rPr>
              <w:t>отсканированный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полномочия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подписание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имени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(документы,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полномочия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выполняющего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функции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единоличного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исполнительного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органа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необходимости,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отсканированный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доверенности,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подписывается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доверенности)</w:t>
            </w:r>
            <w:r w:rsidR="00195E51" w:rsidRPr="00E62D4F">
              <w:rPr>
                <w:sz w:val="23"/>
                <w:szCs w:val="23"/>
              </w:rPr>
              <w:t>.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заявка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согласно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  <w:u w:val="single"/>
              </w:rPr>
              <w:t>пункту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95E51" w:rsidRPr="00E62D4F">
              <w:rPr>
                <w:sz w:val="23"/>
                <w:szCs w:val="23"/>
                <w:u w:val="single"/>
              </w:rPr>
              <w:fldChar w:fldCharType="begin"/>
            </w:r>
            <w:r w:rsidR="00195E51" w:rsidRPr="00E62D4F">
              <w:rPr>
                <w:sz w:val="23"/>
                <w:szCs w:val="23"/>
                <w:u w:val="single"/>
              </w:rPr>
              <w:instrText xml:space="preserve"> REF _Ref352677363 \r \h </w:instrText>
            </w:r>
            <w:r w:rsidR="00E25B1F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="00195E51" w:rsidRPr="00E62D4F">
              <w:rPr>
                <w:sz w:val="23"/>
                <w:szCs w:val="23"/>
                <w:u w:val="single"/>
              </w:rPr>
            </w:r>
            <w:r w:rsidR="00195E51" w:rsidRPr="00E62D4F">
              <w:rPr>
                <w:sz w:val="23"/>
                <w:szCs w:val="23"/>
                <w:u w:val="single"/>
              </w:rPr>
              <w:fldChar w:fldCharType="separate"/>
            </w:r>
            <w:r w:rsidR="0066022F">
              <w:rPr>
                <w:sz w:val="23"/>
                <w:szCs w:val="23"/>
                <w:u w:val="single"/>
              </w:rPr>
              <w:t>3.1</w:t>
            </w:r>
            <w:r w:rsidR="00195E51" w:rsidRPr="00E62D4F">
              <w:rPr>
                <w:sz w:val="23"/>
                <w:szCs w:val="23"/>
                <w:u w:val="single"/>
              </w:rPr>
              <w:fldChar w:fldCharType="end"/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(или)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входящие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состав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электронные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документы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подписаны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разными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лицами,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F35D2" w:rsidRPr="00E62D4F">
              <w:rPr>
                <w:sz w:val="23"/>
                <w:szCs w:val="23"/>
              </w:rPr>
              <w:t>документы,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F35D2"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полномочия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F35D2" w:rsidRPr="00E62D4F">
              <w:rPr>
                <w:sz w:val="23"/>
                <w:szCs w:val="23"/>
              </w:rPr>
              <w:t>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подписание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(или)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F35D2" w:rsidRPr="00E62D4F">
              <w:rPr>
                <w:sz w:val="23"/>
                <w:szCs w:val="23"/>
              </w:rPr>
              <w:t>входящих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F35D2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F35D2" w:rsidRPr="00E62D4F">
              <w:rPr>
                <w:sz w:val="23"/>
                <w:szCs w:val="23"/>
              </w:rPr>
              <w:t>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F35D2" w:rsidRPr="00E62D4F">
              <w:rPr>
                <w:sz w:val="23"/>
                <w:szCs w:val="23"/>
              </w:rPr>
              <w:t>состав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документов</w:t>
            </w:r>
            <w:r w:rsidR="008F35D2"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должны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представлены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каждого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подписавшего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соответствии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полномочиями</w:t>
            </w:r>
            <w:r w:rsidRPr="00E62D4F">
              <w:rPr>
                <w:sz w:val="23"/>
                <w:szCs w:val="23"/>
              </w:rPr>
              <w:t>;</w:t>
            </w:r>
            <w:bookmarkEnd w:id="173"/>
          </w:p>
          <w:p w:rsidR="00183811" w:rsidRPr="00E62D4F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bookmarkStart w:id="174" w:name="_Ref270105111"/>
            <w:bookmarkStart w:id="175" w:name="_Ref317251956"/>
            <w:bookmarkStart w:id="176" w:name="_Ref317256610"/>
            <w:bookmarkStart w:id="177" w:name="_Ref317256699"/>
            <w:r w:rsidRPr="00E62D4F">
              <w:rPr>
                <w:sz w:val="23"/>
                <w:szCs w:val="23"/>
              </w:rPr>
              <w:t>отсканированный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одобрении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совершении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крупной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требование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необходимости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наличия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совершения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крупной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законодательством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Российской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Федерации,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учредительными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документами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заключение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предоставление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являются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крупной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сделкой,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либо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письмо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том,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что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данная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крупно</w:t>
            </w:r>
            <w:bookmarkEnd w:id="174"/>
            <w:r w:rsidRPr="00E62D4F">
              <w:rPr>
                <w:sz w:val="23"/>
                <w:szCs w:val="23"/>
              </w:rPr>
              <w:t>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письмо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том,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что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организация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попадает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под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действие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такого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требования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закона,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поскольку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единственный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участник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(акционер)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является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единоличным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исполнительным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органом</w:t>
            </w:r>
            <w:r w:rsidRPr="00E62D4F">
              <w:rPr>
                <w:sz w:val="23"/>
                <w:szCs w:val="23"/>
              </w:rPr>
              <w:t>;</w:t>
            </w:r>
            <w:bookmarkEnd w:id="175"/>
            <w:r w:rsidR="002328BB" w:rsidRPr="00E62D4F">
              <w:rPr>
                <w:sz w:val="23"/>
                <w:szCs w:val="23"/>
              </w:rPr>
              <w:t xml:space="preserve"> </w:t>
            </w:r>
          </w:p>
          <w:p w:rsidR="00183811" w:rsidRPr="00E62D4F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bookmarkStart w:id="178" w:name="_Ref317251962"/>
            <w:r w:rsidRPr="00E62D4F">
              <w:rPr>
                <w:sz w:val="23"/>
                <w:szCs w:val="23"/>
              </w:rPr>
              <w:t>отсканированный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одобрении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совершении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заинтересованностью,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требование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наличии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одобрения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законодательством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Российской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Федерации,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учредительными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выполнение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предоставление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заинтересованностью,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либо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письмо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том,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что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данная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заинтересованностью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письмо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том,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что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организация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попадает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под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действие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такого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требования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закона,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поскольку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единственный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участник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(акционер)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является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единоличным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исполнительным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органом</w:t>
            </w:r>
            <w:r w:rsidRPr="00E62D4F">
              <w:rPr>
                <w:sz w:val="23"/>
                <w:szCs w:val="23"/>
              </w:rPr>
              <w:t>.</w:t>
            </w:r>
            <w:bookmarkEnd w:id="178"/>
          </w:p>
          <w:p w:rsidR="00183811" w:rsidRPr="00E62D4F" w:rsidRDefault="00183811" w:rsidP="00237E88">
            <w:pPr>
              <w:widowControl w:val="0"/>
              <w:tabs>
                <w:tab w:val="left" w:pos="1418"/>
              </w:tabs>
              <w:ind w:right="-1" w:firstLine="709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случае,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получение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одобрении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совершении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крупной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(или)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lastRenderedPageBreak/>
              <w:t>одобрении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совершении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заинтересованностью,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указанных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пунктах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fldChar w:fldCharType="begin"/>
            </w:r>
            <w:r w:rsidRPr="00E62D4F">
              <w:rPr>
                <w:sz w:val="23"/>
                <w:szCs w:val="23"/>
                <w:u w:val="single"/>
              </w:rPr>
              <w:instrText xml:space="preserve"> REF _Ref317251956 \r \h </w:instrText>
            </w:r>
            <w:r w:rsidR="00A206E3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Pr="00E62D4F">
              <w:rPr>
                <w:sz w:val="23"/>
                <w:szCs w:val="23"/>
                <w:u w:val="single"/>
              </w:rPr>
            </w:r>
            <w:r w:rsidRPr="00E62D4F">
              <w:rPr>
                <w:sz w:val="23"/>
                <w:szCs w:val="23"/>
                <w:u w:val="single"/>
              </w:rPr>
              <w:fldChar w:fldCharType="separate"/>
            </w:r>
            <w:r w:rsidR="0066022F">
              <w:rPr>
                <w:sz w:val="23"/>
                <w:szCs w:val="23"/>
                <w:u w:val="single"/>
              </w:rPr>
              <w:t>13.3</w:t>
            </w:r>
            <w:r w:rsidRPr="00E62D4F">
              <w:rPr>
                <w:sz w:val="23"/>
                <w:szCs w:val="23"/>
                <w:u w:val="single"/>
              </w:rPr>
              <w:fldChar w:fldCharType="end"/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и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fldChar w:fldCharType="begin"/>
            </w:r>
            <w:r w:rsidRPr="00E62D4F">
              <w:rPr>
                <w:sz w:val="23"/>
                <w:szCs w:val="23"/>
                <w:u w:val="single"/>
              </w:rPr>
              <w:instrText xml:space="preserve"> REF _Ref317251962 \r \h </w:instrText>
            </w:r>
            <w:r w:rsidR="00A206E3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Pr="00E62D4F">
              <w:rPr>
                <w:sz w:val="23"/>
                <w:szCs w:val="23"/>
                <w:u w:val="single"/>
              </w:rPr>
            </w:r>
            <w:r w:rsidRPr="00E62D4F">
              <w:rPr>
                <w:sz w:val="23"/>
                <w:szCs w:val="23"/>
                <w:u w:val="single"/>
              </w:rPr>
              <w:fldChar w:fldCharType="separate"/>
            </w:r>
            <w:r w:rsidR="0066022F">
              <w:rPr>
                <w:sz w:val="23"/>
                <w:szCs w:val="23"/>
                <w:u w:val="single"/>
              </w:rPr>
              <w:t>13.4</w:t>
            </w:r>
            <w:r w:rsidRPr="00E62D4F">
              <w:rPr>
                <w:sz w:val="23"/>
                <w:szCs w:val="23"/>
                <w:u w:val="single"/>
              </w:rPr>
              <w:fldChar w:fldCharType="end"/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истечения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срока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подачи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невозможно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силу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необходимости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соблюдения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законодательством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учредительными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документами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порядка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созыва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заседания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органа,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компетенции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относится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вопрос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одобрении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совершении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сделок,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обязан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представить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письмо,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содержащее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обязательство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случае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признания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победителем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представить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вышеуказанные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момента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заключения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договора.</w:t>
            </w:r>
          </w:p>
          <w:p w:rsidR="00183811" w:rsidRPr="00E62D4F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bookmarkStart w:id="179" w:name="_Ref299570035"/>
            <w:proofErr w:type="gramStart"/>
            <w:r w:rsidRPr="00E62D4F">
              <w:rPr>
                <w:sz w:val="23"/>
                <w:szCs w:val="23"/>
              </w:rPr>
              <w:t>отсканированный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уведомления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возможности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применения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упрощенной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системы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налогообложения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применяющих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ее)</w:t>
            </w:r>
            <w:bookmarkEnd w:id="179"/>
            <w:r w:rsidRPr="00E62D4F">
              <w:rPr>
                <w:sz w:val="23"/>
                <w:szCs w:val="23"/>
              </w:rPr>
              <w:t>.</w:t>
            </w:r>
          </w:p>
          <w:p w:rsidR="00183811" w:rsidRPr="00E62D4F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bookmarkStart w:id="180" w:name="_Ref325034202"/>
            <w:proofErr w:type="gramStart"/>
            <w:r w:rsidRPr="00E62D4F">
              <w:rPr>
                <w:sz w:val="23"/>
                <w:szCs w:val="23"/>
              </w:rPr>
              <w:t>документы</w:t>
            </w:r>
            <w:proofErr w:type="gramEnd"/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цепочке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собственников,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включая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бенефициаров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числе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конечных)</w:t>
            </w:r>
            <w:bookmarkEnd w:id="176"/>
            <w:r w:rsidRPr="00E62D4F">
              <w:rPr>
                <w:sz w:val="23"/>
                <w:szCs w:val="23"/>
              </w:rPr>
              <w:t>.</w:t>
            </w:r>
            <w:bookmarkEnd w:id="180"/>
          </w:p>
          <w:p w:rsidR="00183811" w:rsidRPr="00E62D4F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proofErr w:type="gramStart"/>
            <w:r w:rsidRPr="00E62D4F">
              <w:rPr>
                <w:sz w:val="23"/>
                <w:szCs w:val="23"/>
              </w:rPr>
              <w:t>отсканированный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полученной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ранее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чем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6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месяцев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изменения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—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ранее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внесения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изменений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соответствующий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реестр)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размещения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официальном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сайте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извещения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проведении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выписки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единого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государственного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реестра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либо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выписки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единого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государственного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реестра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индивидуальных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предпринимателей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индивидуальных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предпринимателей),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копии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удостоверяющих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личность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физических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лиц);</w:t>
            </w:r>
          </w:p>
          <w:p w:rsidR="00183811" w:rsidRPr="00E62D4F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proofErr w:type="gramStart"/>
            <w:r w:rsidRPr="00E62D4F">
              <w:rPr>
                <w:sz w:val="23"/>
                <w:szCs w:val="23"/>
              </w:rPr>
              <w:t>отсканированные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учредительных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действующей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редакции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лиц);</w:t>
            </w:r>
          </w:p>
          <w:p w:rsidR="00A02782" w:rsidRPr="00E62D4F" w:rsidRDefault="00A02782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proofErr w:type="gramStart"/>
            <w:r w:rsidRPr="00E62D4F">
              <w:rPr>
                <w:sz w:val="23"/>
                <w:szCs w:val="23"/>
              </w:rPr>
              <w:t>подтверждение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форме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1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«Заявка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отсутствии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задолженности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уплате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налогов,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сборов,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пеней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штрафов</w:t>
            </w:r>
            <w:r w:rsidR="001B58CD"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превышающей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двадцать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пять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процентов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балансовой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стоимости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активов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;</w:t>
            </w:r>
          </w:p>
          <w:p w:rsidR="00724441" w:rsidRPr="00E62D4F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proofErr w:type="gramStart"/>
            <w:r w:rsidRPr="00E62D4F">
              <w:rPr>
                <w:sz w:val="23"/>
                <w:szCs w:val="23"/>
              </w:rPr>
              <w:t>подтверждение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="000B2F08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форме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B2F08" w:rsidRPr="00E62D4F">
              <w:rPr>
                <w:sz w:val="23"/>
                <w:szCs w:val="23"/>
              </w:rPr>
              <w:t>1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B2F08" w:rsidRPr="00E62D4F">
              <w:rPr>
                <w:sz w:val="23"/>
                <w:szCs w:val="23"/>
              </w:rPr>
              <w:t>«Заявка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B2F08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B2F08"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B2F08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B2F08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1108C" w:rsidRPr="00E62D4F">
              <w:rPr>
                <w:sz w:val="23"/>
                <w:szCs w:val="23"/>
              </w:rPr>
              <w:t>цен</w:t>
            </w:r>
            <w:r w:rsidR="000B2F08" w:rsidRPr="00E62D4F">
              <w:rPr>
                <w:sz w:val="23"/>
                <w:szCs w:val="23"/>
              </w:rPr>
              <w:t>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proofErr w:type="spellStart"/>
            <w:r w:rsidRPr="00E62D4F">
              <w:rPr>
                <w:sz w:val="23"/>
                <w:szCs w:val="23"/>
              </w:rPr>
              <w:t>ненахождении</w:t>
            </w:r>
            <w:proofErr w:type="spell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процессе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ликвидации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лица),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отсутствии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отношении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арбитражного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суда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признании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несостоятельным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(банкротом),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отсутствии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ареста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имущества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наложенного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суда,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административного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органа,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proofErr w:type="spellStart"/>
            <w:r w:rsidRPr="00E62D4F">
              <w:rPr>
                <w:sz w:val="23"/>
                <w:szCs w:val="23"/>
              </w:rPr>
              <w:t>неприостановлении</w:t>
            </w:r>
            <w:proofErr w:type="spell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экономической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деятельности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цен.</w:t>
            </w:r>
          </w:p>
          <w:p w:rsidR="00183811" w:rsidRPr="00E62D4F" w:rsidRDefault="00183811" w:rsidP="00724441">
            <w:pPr>
              <w:widowControl w:val="0"/>
              <w:tabs>
                <w:tab w:val="left" w:pos="636"/>
              </w:tabs>
              <w:adjustRightInd w:val="0"/>
              <w:ind w:left="660" w:right="153"/>
              <w:jc w:val="both"/>
              <w:textAlignment w:val="baseline"/>
              <w:rPr>
                <w:sz w:val="23"/>
                <w:szCs w:val="23"/>
              </w:rPr>
            </w:pPr>
          </w:p>
          <w:bookmarkEnd w:id="177"/>
          <w:p w:rsidR="00815182" w:rsidRPr="00E62D4F" w:rsidRDefault="00815182" w:rsidP="00237E88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Участник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вправе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приложить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документы,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которые,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мнению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требованиям,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соответствующими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комментариями,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разъясняющими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цель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предоставления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этих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документов.</w:t>
            </w:r>
          </w:p>
          <w:p w:rsidR="00815182" w:rsidRPr="00E62D4F" w:rsidRDefault="00815182" w:rsidP="00237E88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Все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указанные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прилагаются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.</w:t>
            </w:r>
          </w:p>
        </w:tc>
      </w:tr>
      <w:tr w:rsidR="0086246F" w:rsidRPr="00E62D4F" w:rsidTr="00237E88">
        <w:trPr>
          <w:trHeight w:val="20"/>
        </w:trPr>
        <w:tc>
          <w:tcPr>
            <w:tcW w:w="781" w:type="dxa"/>
          </w:tcPr>
          <w:p w:rsidR="0086246F" w:rsidRPr="00E62D4F" w:rsidRDefault="0086246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1" w:name="_Ref317252608"/>
          </w:p>
        </w:tc>
        <w:bookmarkEnd w:id="181"/>
        <w:tc>
          <w:tcPr>
            <w:tcW w:w="2268" w:type="dxa"/>
          </w:tcPr>
          <w:p w:rsidR="0086246F" w:rsidRPr="00E62D4F" w:rsidRDefault="0086246F" w:rsidP="00237E88">
            <w:pPr>
              <w:pStyle w:val="Times12"/>
              <w:widowControl w:val="0"/>
              <w:ind w:right="153" w:firstLine="0"/>
              <w:jc w:val="left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Состав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порядок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lastRenderedPageBreak/>
              <w:t>размещения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составе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86246F" w:rsidRPr="00E62D4F" w:rsidRDefault="0086246F" w:rsidP="00B948B1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3"/>
                <w:szCs w:val="23"/>
              </w:rPr>
            </w:pPr>
            <w:proofErr w:type="gramStart"/>
            <w:r w:rsidRPr="00E62D4F">
              <w:rPr>
                <w:sz w:val="23"/>
                <w:szCs w:val="23"/>
              </w:rPr>
              <w:lastRenderedPageBreak/>
              <w:t>заявка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форме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инструкциями,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приведенными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настоящей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E0066" w:rsidRPr="00E62D4F">
              <w:rPr>
                <w:sz w:val="23"/>
                <w:szCs w:val="23"/>
              </w:rPr>
              <w:t>документации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E0066"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</w:t>
            </w:r>
            <w:r w:rsidRPr="00E62D4F">
              <w:rPr>
                <w:sz w:val="23"/>
                <w:szCs w:val="23"/>
                <w:u w:val="single"/>
              </w:rPr>
              <w:t>раздел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E70F7" w:rsidRPr="00E62D4F">
              <w:rPr>
                <w:sz w:val="23"/>
                <w:szCs w:val="23"/>
                <w:u w:val="single"/>
              </w:rPr>
              <w:fldChar w:fldCharType="begin"/>
            </w:r>
            <w:r w:rsidR="001E70F7" w:rsidRPr="00E62D4F">
              <w:rPr>
                <w:sz w:val="23"/>
                <w:szCs w:val="23"/>
                <w:u w:val="single"/>
              </w:rPr>
              <w:instrText xml:space="preserve"> REF _Ref317259138 \r \h </w:instrText>
            </w:r>
            <w:r w:rsidR="00A206E3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="001E70F7" w:rsidRPr="00E62D4F">
              <w:rPr>
                <w:sz w:val="23"/>
                <w:szCs w:val="23"/>
                <w:u w:val="single"/>
              </w:rPr>
            </w:r>
            <w:r w:rsidR="001E70F7" w:rsidRPr="00E62D4F">
              <w:rPr>
                <w:sz w:val="23"/>
                <w:szCs w:val="23"/>
                <w:u w:val="single"/>
              </w:rPr>
              <w:fldChar w:fldCharType="separate"/>
            </w:r>
            <w:r w:rsidR="0066022F">
              <w:rPr>
                <w:sz w:val="23"/>
                <w:szCs w:val="23"/>
                <w:u w:val="single"/>
              </w:rPr>
              <w:t>5</w:t>
            </w:r>
            <w:r w:rsidR="001E70F7" w:rsidRPr="00E62D4F">
              <w:rPr>
                <w:sz w:val="23"/>
                <w:szCs w:val="23"/>
                <w:u w:val="single"/>
              </w:rPr>
              <w:fldChar w:fldCharType="end"/>
            </w:r>
            <w:r w:rsidRPr="00E62D4F">
              <w:rPr>
                <w:sz w:val="23"/>
                <w:szCs w:val="23"/>
                <w:u w:val="single"/>
              </w:rPr>
              <w:t>,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hyperlink w:anchor="_Письмо_о_подаче" w:history="1">
              <w:r w:rsidRPr="00E62D4F">
                <w:rPr>
                  <w:rStyle w:val="afa"/>
                  <w:color w:val="auto"/>
                  <w:sz w:val="23"/>
                  <w:szCs w:val="23"/>
                </w:rPr>
                <w:t>Форма</w:t>
              </w:r>
              <w:r w:rsidR="002328BB" w:rsidRPr="00E62D4F">
                <w:rPr>
                  <w:rStyle w:val="afa"/>
                  <w:color w:val="auto"/>
                  <w:sz w:val="23"/>
                  <w:szCs w:val="23"/>
                </w:rPr>
                <w:t xml:space="preserve"> </w:t>
              </w:r>
              <w:r w:rsidRPr="00E62D4F">
                <w:rPr>
                  <w:rStyle w:val="afa"/>
                  <w:color w:val="auto"/>
                  <w:sz w:val="23"/>
                  <w:szCs w:val="23"/>
                </w:rPr>
                <w:t>1</w:t>
              </w:r>
            </w:hyperlink>
            <w:r w:rsidRPr="00E62D4F">
              <w:rPr>
                <w:sz w:val="23"/>
                <w:szCs w:val="23"/>
              </w:rPr>
              <w:t>);</w:t>
            </w:r>
          </w:p>
          <w:p w:rsidR="005E691F" w:rsidRPr="00E62D4F" w:rsidRDefault="0086246F" w:rsidP="00B948B1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3"/>
                <w:szCs w:val="23"/>
              </w:rPr>
            </w:pPr>
            <w:proofErr w:type="gramStart"/>
            <w:r w:rsidRPr="00E62D4F">
              <w:rPr>
                <w:sz w:val="23"/>
                <w:szCs w:val="23"/>
              </w:rPr>
              <w:t>анкета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</w:t>
            </w:r>
            <w:r w:rsidRPr="00E62D4F">
              <w:rPr>
                <w:sz w:val="23"/>
                <w:szCs w:val="23"/>
                <w:u w:val="single"/>
              </w:rPr>
              <w:t>раздел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E70F7" w:rsidRPr="00E62D4F">
              <w:rPr>
                <w:sz w:val="23"/>
                <w:szCs w:val="23"/>
                <w:u w:val="single"/>
              </w:rPr>
              <w:fldChar w:fldCharType="begin"/>
            </w:r>
            <w:r w:rsidR="001E70F7" w:rsidRPr="00E62D4F">
              <w:rPr>
                <w:sz w:val="23"/>
                <w:szCs w:val="23"/>
                <w:u w:val="single"/>
              </w:rPr>
              <w:instrText xml:space="preserve"> REF _Ref317259149 \r \h </w:instrText>
            </w:r>
            <w:r w:rsidR="00A206E3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="001E70F7" w:rsidRPr="00E62D4F">
              <w:rPr>
                <w:sz w:val="23"/>
                <w:szCs w:val="23"/>
                <w:u w:val="single"/>
              </w:rPr>
            </w:r>
            <w:r w:rsidR="001E70F7" w:rsidRPr="00E62D4F">
              <w:rPr>
                <w:sz w:val="23"/>
                <w:szCs w:val="23"/>
                <w:u w:val="single"/>
              </w:rPr>
              <w:fldChar w:fldCharType="separate"/>
            </w:r>
            <w:r w:rsidR="0066022F">
              <w:rPr>
                <w:sz w:val="23"/>
                <w:szCs w:val="23"/>
                <w:u w:val="single"/>
              </w:rPr>
              <w:t>5</w:t>
            </w:r>
            <w:r w:rsidR="001E70F7" w:rsidRPr="00E62D4F">
              <w:rPr>
                <w:sz w:val="23"/>
                <w:szCs w:val="23"/>
                <w:u w:val="single"/>
              </w:rPr>
              <w:fldChar w:fldCharType="end"/>
            </w:r>
            <w:r w:rsidRPr="00E62D4F">
              <w:rPr>
                <w:sz w:val="23"/>
                <w:szCs w:val="23"/>
                <w:u w:val="single"/>
              </w:rPr>
              <w:t>,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hyperlink w:anchor="_Анкета_Участника_процедуры" w:history="1">
              <w:r w:rsidRPr="00E62D4F">
                <w:rPr>
                  <w:rStyle w:val="afa"/>
                  <w:color w:val="auto"/>
                  <w:sz w:val="23"/>
                  <w:szCs w:val="23"/>
                </w:rPr>
                <w:t>Форма</w:t>
              </w:r>
              <w:r w:rsidR="002328BB" w:rsidRPr="00E62D4F">
                <w:rPr>
                  <w:rStyle w:val="afa"/>
                  <w:color w:val="auto"/>
                  <w:sz w:val="23"/>
                  <w:szCs w:val="23"/>
                </w:rPr>
                <w:t xml:space="preserve"> </w:t>
              </w:r>
              <w:r w:rsidRPr="00E62D4F">
                <w:rPr>
                  <w:rStyle w:val="afa"/>
                  <w:color w:val="auto"/>
                  <w:sz w:val="23"/>
                  <w:szCs w:val="23"/>
                </w:rPr>
                <w:t>2</w:t>
              </w:r>
            </w:hyperlink>
            <w:r w:rsidRPr="00E62D4F">
              <w:rPr>
                <w:sz w:val="23"/>
                <w:szCs w:val="23"/>
              </w:rPr>
              <w:t>)</w:t>
            </w:r>
            <w:r w:rsidR="005E691F" w:rsidRPr="00E62D4F">
              <w:rPr>
                <w:sz w:val="23"/>
                <w:szCs w:val="23"/>
              </w:rPr>
              <w:t>: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Таблица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1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«Сведения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об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участнике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запроса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цен»</w:t>
            </w:r>
            <w:r w:rsidR="005E691F"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Таблица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2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«Сведения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о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lastRenderedPageBreak/>
              <w:t>цепочке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собственников,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включая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бенеф</w:t>
            </w:r>
            <w:r w:rsidR="005E691F" w:rsidRPr="00E62D4F">
              <w:rPr>
                <w:sz w:val="23"/>
                <w:szCs w:val="23"/>
                <w:u w:val="single"/>
              </w:rPr>
              <w:t>ициаров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(в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том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числе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конечных)»</w:t>
            </w:r>
            <w:r w:rsidR="005E691F" w:rsidRPr="00E62D4F">
              <w:rPr>
                <w:sz w:val="23"/>
                <w:szCs w:val="23"/>
              </w:rPr>
              <w:t>.</w:t>
            </w:r>
          </w:p>
          <w:p w:rsidR="005E691F" w:rsidRPr="00E62D4F" w:rsidRDefault="005E691F" w:rsidP="00250FFF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Таблица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2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должна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оформлена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форме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соответствии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инструкциями,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приведенными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настоящей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E0066" w:rsidRPr="00E62D4F">
              <w:rPr>
                <w:sz w:val="23"/>
                <w:szCs w:val="23"/>
              </w:rPr>
              <w:t>документации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E0066"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142709" w:rsidRPr="00E62D4F">
              <w:rPr>
                <w:sz w:val="23"/>
                <w:szCs w:val="23"/>
              </w:rPr>
              <w:t>.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Все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сведения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документы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обязат</w:t>
            </w:r>
            <w:r w:rsidR="009513A0" w:rsidRPr="00E62D4F">
              <w:rPr>
                <w:sz w:val="23"/>
                <w:szCs w:val="23"/>
              </w:rPr>
              <w:t>ельны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9513A0"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9513A0" w:rsidRPr="00E62D4F">
              <w:rPr>
                <w:sz w:val="23"/>
                <w:szCs w:val="23"/>
              </w:rPr>
              <w:t>предоставлению</w:t>
            </w:r>
            <w:r w:rsidR="00C500A3" w:rsidRPr="00E62D4F">
              <w:rPr>
                <w:sz w:val="23"/>
                <w:szCs w:val="23"/>
              </w:rPr>
              <w:t>.</w:t>
            </w:r>
            <w:r w:rsidR="002328BB" w:rsidRPr="00E62D4F">
              <w:rPr>
                <w:sz w:val="23"/>
                <w:szCs w:val="23"/>
              </w:rPr>
              <w:t xml:space="preserve"> </w:t>
            </w:r>
          </w:p>
          <w:p w:rsidR="0086246F" w:rsidRPr="00E62D4F" w:rsidRDefault="00C500A3" w:rsidP="00250FFF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Таблица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E691F" w:rsidRPr="00E62D4F">
              <w:rPr>
                <w:sz w:val="23"/>
                <w:szCs w:val="23"/>
              </w:rPr>
              <w:t>2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должна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представлена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составе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двух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форматах</w:t>
            </w:r>
            <w:r w:rsidR="005E691F" w:rsidRPr="00E62D4F">
              <w:rPr>
                <w:sz w:val="23"/>
                <w:szCs w:val="23"/>
              </w:rPr>
              <w:t>: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*.</w:t>
            </w:r>
            <w:r w:rsidRPr="00E62D4F">
              <w:rPr>
                <w:sz w:val="23"/>
                <w:szCs w:val="23"/>
                <w:lang w:val="en-US"/>
              </w:rPr>
              <w:t>pdf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*.</w:t>
            </w:r>
            <w:proofErr w:type="spellStart"/>
            <w:r w:rsidRPr="00E62D4F">
              <w:rPr>
                <w:sz w:val="23"/>
                <w:szCs w:val="23"/>
              </w:rPr>
              <w:t>xls</w:t>
            </w:r>
            <w:proofErr w:type="spellEnd"/>
            <w:r w:rsidR="0086246F" w:rsidRPr="00E62D4F">
              <w:rPr>
                <w:sz w:val="23"/>
                <w:szCs w:val="23"/>
              </w:rPr>
              <w:t>;</w:t>
            </w:r>
          </w:p>
          <w:p w:rsidR="0086246F" w:rsidRPr="00E62D4F" w:rsidRDefault="0086246F" w:rsidP="00B948B1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3"/>
                <w:szCs w:val="23"/>
              </w:rPr>
            </w:pPr>
            <w:proofErr w:type="gramStart"/>
            <w:r w:rsidRPr="00E62D4F">
              <w:rPr>
                <w:sz w:val="23"/>
                <w:szCs w:val="23"/>
              </w:rPr>
              <w:t>документы</w:t>
            </w:r>
            <w:proofErr w:type="gramEnd"/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указанные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пункт</w:t>
            </w:r>
            <w:r w:rsidR="009513A0" w:rsidRPr="00E62D4F">
              <w:rPr>
                <w:sz w:val="23"/>
                <w:szCs w:val="23"/>
                <w:u w:val="single"/>
              </w:rPr>
              <w:t>е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9513A0" w:rsidRPr="00E62D4F">
              <w:rPr>
                <w:sz w:val="23"/>
                <w:szCs w:val="23"/>
                <w:u w:val="single"/>
              </w:rPr>
              <w:fldChar w:fldCharType="begin"/>
            </w:r>
            <w:r w:rsidR="009513A0" w:rsidRPr="00E62D4F">
              <w:rPr>
                <w:sz w:val="23"/>
                <w:szCs w:val="23"/>
                <w:u w:val="single"/>
              </w:rPr>
              <w:instrText xml:space="preserve"> REF _Ref317257698 \r \h </w:instrText>
            </w:r>
            <w:r w:rsidR="00A206E3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="009513A0" w:rsidRPr="00E62D4F">
              <w:rPr>
                <w:sz w:val="23"/>
                <w:szCs w:val="23"/>
                <w:u w:val="single"/>
              </w:rPr>
            </w:r>
            <w:r w:rsidR="009513A0" w:rsidRPr="00E62D4F">
              <w:rPr>
                <w:sz w:val="23"/>
                <w:szCs w:val="23"/>
                <w:u w:val="single"/>
              </w:rPr>
              <w:fldChar w:fldCharType="separate"/>
            </w:r>
            <w:r w:rsidR="0066022F">
              <w:rPr>
                <w:sz w:val="23"/>
                <w:szCs w:val="23"/>
                <w:u w:val="single"/>
              </w:rPr>
              <w:t>13</w:t>
            </w:r>
            <w:r w:rsidR="009513A0" w:rsidRPr="00E62D4F">
              <w:rPr>
                <w:sz w:val="23"/>
                <w:szCs w:val="23"/>
                <w:u w:val="single"/>
              </w:rPr>
              <w:fldChar w:fldCharType="end"/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7540C3" w:rsidRPr="00E62D4F">
              <w:rPr>
                <w:sz w:val="23"/>
                <w:szCs w:val="23"/>
                <w:u w:val="single"/>
              </w:rPr>
              <w:t>раздела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7540C3" w:rsidRPr="00E62D4F">
              <w:rPr>
                <w:sz w:val="23"/>
                <w:szCs w:val="23"/>
                <w:u w:val="single"/>
              </w:rPr>
              <w:fldChar w:fldCharType="begin"/>
            </w:r>
            <w:r w:rsidR="007540C3" w:rsidRPr="00E62D4F">
              <w:rPr>
                <w:sz w:val="23"/>
                <w:szCs w:val="23"/>
                <w:u w:val="single"/>
              </w:rPr>
              <w:instrText xml:space="preserve"> REF _Ref317256731 \r \h </w:instrText>
            </w:r>
            <w:r w:rsidR="00A206E3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="007540C3" w:rsidRPr="00E62D4F">
              <w:rPr>
                <w:sz w:val="23"/>
                <w:szCs w:val="23"/>
                <w:u w:val="single"/>
              </w:rPr>
            </w:r>
            <w:r w:rsidR="007540C3" w:rsidRPr="00E62D4F">
              <w:rPr>
                <w:sz w:val="23"/>
                <w:szCs w:val="23"/>
                <w:u w:val="single"/>
              </w:rPr>
              <w:fldChar w:fldCharType="separate"/>
            </w:r>
            <w:r w:rsidR="0066022F">
              <w:rPr>
                <w:sz w:val="23"/>
                <w:szCs w:val="23"/>
                <w:u w:val="single"/>
              </w:rPr>
              <w:t>4</w:t>
            </w:r>
            <w:r w:rsidR="007540C3" w:rsidRPr="00E62D4F">
              <w:rPr>
                <w:sz w:val="23"/>
                <w:szCs w:val="23"/>
                <w:u w:val="single"/>
              </w:rPr>
              <w:fldChar w:fldCharType="end"/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«Информационная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карта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466F9E" w:rsidRPr="00E62D4F">
              <w:rPr>
                <w:sz w:val="23"/>
                <w:szCs w:val="23"/>
                <w:u w:val="single"/>
              </w:rPr>
              <w:t>запроса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466F9E" w:rsidRPr="00E62D4F">
              <w:rPr>
                <w:sz w:val="23"/>
                <w:szCs w:val="23"/>
                <w:u w:val="single"/>
              </w:rPr>
              <w:t>цен</w:t>
            </w:r>
            <w:r w:rsidRPr="00E62D4F">
              <w:rPr>
                <w:sz w:val="23"/>
                <w:szCs w:val="23"/>
                <w:u w:val="single"/>
              </w:rPr>
              <w:t>»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требованиям;</w:t>
            </w:r>
          </w:p>
          <w:p w:rsidR="00AC6B13" w:rsidRPr="00E62D4F" w:rsidRDefault="0086246F" w:rsidP="00A42A7B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3"/>
                <w:szCs w:val="23"/>
              </w:rPr>
            </w:pPr>
            <w:proofErr w:type="gramStart"/>
            <w:r w:rsidRPr="00E62D4F">
              <w:rPr>
                <w:rFonts w:eastAsia="Arial Unicode MS"/>
                <w:sz w:val="23"/>
                <w:szCs w:val="23"/>
              </w:rPr>
              <w:t>техническое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предложение</w:t>
            </w:r>
            <w:r w:rsidR="00AC6B13"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C6B13" w:rsidRPr="00E62D4F">
              <w:rPr>
                <w:rFonts w:eastAsia="Calibri"/>
                <w:sz w:val="23"/>
                <w:szCs w:val="23"/>
              </w:rPr>
              <w:t>подтверждающее</w:t>
            </w:r>
            <w:r w:rsidR="002328BB" w:rsidRPr="00E62D4F">
              <w:rPr>
                <w:rFonts w:eastAsia="Calibri"/>
                <w:sz w:val="23"/>
                <w:szCs w:val="23"/>
              </w:rPr>
              <w:t xml:space="preserve"> </w:t>
            </w:r>
            <w:r w:rsidR="00AC6B13" w:rsidRPr="00E62D4F">
              <w:rPr>
                <w:rFonts w:eastAsia="Calibri"/>
                <w:sz w:val="23"/>
                <w:szCs w:val="23"/>
              </w:rPr>
              <w:t>выполнение</w:t>
            </w:r>
            <w:r w:rsidR="002328BB" w:rsidRPr="00E62D4F">
              <w:rPr>
                <w:rFonts w:eastAsia="Calibri"/>
                <w:sz w:val="23"/>
                <w:szCs w:val="23"/>
              </w:rPr>
              <w:t xml:space="preserve"> </w:t>
            </w:r>
            <w:r w:rsidR="00AC6B13" w:rsidRPr="00E62D4F">
              <w:rPr>
                <w:rFonts w:eastAsia="Calibri"/>
                <w:sz w:val="23"/>
                <w:szCs w:val="23"/>
              </w:rPr>
              <w:t>каждого</w:t>
            </w:r>
            <w:r w:rsidR="002328BB" w:rsidRPr="00E62D4F">
              <w:rPr>
                <w:rFonts w:eastAsia="Calibri"/>
                <w:sz w:val="23"/>
                <w:szCs w:val="23"/>
              </w:rPr>
              <w:t xml:space="preserve"> </w:t>
            </w:r>
            <w:r w:rsidR="00AC6B13" w:rsidRPr="00E62D4F">
              <w:rPr>
                <w:rFonts w:eastAsia="Calibri"/>
                <w:sz w:val="23"/>
                <w:szCs w:val="23"/>
              </w:rPr>
              <w:t>технического</w:t>
            </w:r>
            <w:r w:rsidR="002328BB" w:rsidRPr="00E62D4F">
              <w:rPr>
                <w:rFonts w:eastAsia="Calibri"/>
                <w:sz w:val="23"/>
                <w:szCs w:val="23"/>
              </w:rPr>
              <w:t xml:space="preserve"> </w:t>
            </w:r>
            <w:r w:rsidR="00AC6B13" w:rsidRPr="00E62D4F">
              <w:rPr>
                <w:rFonts w:eastAsia="Calibri"/>
                <w:sz w:val="23"/>
                <w:szCs w:val="23"/>
              </w:rPr>
              <w:t>требования</w:t>
            </w:r>
            <w:r w:rsidR="002328BB" w:rsidRPr="00E62D4F">
              <w:rPr>
                <w:rFonts w:eastAsia="Calibri"/>
                <w:sz w:val="23"/>
                <w:szCs w:val="23"/>
              </w:rPr>
              <w:t xml:space="preserve"> </w:t>
            </w:r>
            <w:r w:rsidR="00AC6B13" w:rsidRPr="00E62D4F">
              <w:rPr>
                <w:rFonts w:eastAsia="Calibri"/>
                <w:sz w:val="23"/>
                <w:szCs w:val="23"/>
              </w:rPr>
              <w:t>(</w:t>
            </w:r>
            <w:r w:rsidR="00250FFF" w:rsidRPr="00E62D4F">
              <w:rPr>
                <w:sz w:val="23"/>
                <w:szCs w:val="23"/>
                <w:u w:val="single"/>
              </w:rPr>
              <w:t>Том 2 «ТЕХНИЧЕСКАЯ ЧАСТЬ»</w:t>
            </w:r>
            <w:r w:rsidR="00AC6B13" w:rsidRPr="00E62D4F">
              <w:rPr>
                <w:rFonts w:eastAsia="Calibri"/>
                <w:sz w:val="23"/>
                <w:szCs w:val="23"/>
              </w:rPr>
              <w:t>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инструкциями,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приведенными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настоящей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E0066" w:rsidRPr="00E62D4F">
              <w:rPr>
                <w:sz w:val="23"/>
                <w:szCs w:val="23"/>
              </w:rPr>
              <w:t>документации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E0066"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</w:t>
            </w:r>
            <w:r w:rsidRPr="00E62D4F">
              <w:rPr>
                <w:sz w:val="23"/>
                <w:szCs w:val="23"/>
                <w:u w:val="single"/>
              </w:rPr>
              <w:t>раздел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E70F7" w:rsidRPr="00E62D4F">
              <w:rPr>
                <w:sz w:val="23"/>
                <w:szCs w:val="23"/>
                <w:u w:val="single"/>
              </w:rPr>
              <w:fldChar w:fldCharType="begin"/>
            </w:r>
            <w:r w:rsidR="001E70F7" w:rsidRPr="00E62D4F">
              <w:rPr>
                <w:sz w:val="23"/>
                <w:szCs w:val="23"/>
                <w:u w:val="single"/>
              </w:rPr>
              <w:instrText xml:space="preserve"> REF _Ref317259217 \r \h </w:instrText>
            </w:r>
            <w:r w:rsidR="00A206E3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="001E70F7" w:rsidRPr="00E62D4F">
              <w:rPr>
                <w:sz w:val="23"/>
                <w:szCs w:val="23"/>
                <w:u w:val="single"/>
              </w:rPr>
            </w:r>
            <w:r w:rsidR="001E70F7" w:rsidRPr="00E62D4F">
              <w:rPr>
                <w:sz w:val="23"/>
                <w:szCs w:val="23"/>
                <w:u w:val="single"/>
              </w:rPr>
              <w:fldChar w:fldCharType="separate"/>
            </w:r>
            <w:r w:rsidR="0066022F">
              <w:rPr>
                <w:sz w:val="23"/>
                <w:szCs w:val="23"/>
                <w:u w:val="single"/>
              </w:rPr>
              <w:t>5</w:t>
            </w:r>
            <w:r w:rsidR="001E70F7" w:rsidRPr="00E62D4F">
              <w:rPr>
                <w:sz w:val="23"/>
                <w:szCs w:val="23"/>
                <w:u w:val="single"/>
              </w:rPr>
              <w:fldChar w:fldCharType="end"/>
            </w:r>
            <w:r w:rsidRPr="00E62D4F">
              <w:rPr>
                <w:sz w:val="23"/>
                <w:szCs w:val="23"/>
                <w:u w:val="single"/>
              </w:rPr>
              <w:t>,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hyperlink w:anchor="_Техническое_предложение_(Форма" w:history="1">
              <w:r w:rsidR="009513A0" w:rsidRPr="00E62D4F">
                <w:rPr>
                  <w:rStyle w:val="afa"/>
                  <w:color w:val="auto"/>
                  <w:sz w:val="23"/>
                  <w:szCs w:val="23"/>
                </w:rPr>
                <w:t>Форма</w:t>
              </w:r>
              <w:r w:rsidR="002328BB" w:rsidRPr="00E62D4F">
                <w:rPr>
                  <w:rStyle w:val="afa"/>
                  <w:color w:val="auto"/>
                  <w:sz w:val="23"/>
                  <w:szCs w:val="23"/>
                </w:rPr>
                <w:t xml:space="preserve"> </w:t>
              </w:r>
              <w:r w:rsidR="009513A0" w:rsidRPr="00E62D4F">
                <w:rPr>
                  <w:rStyle w:val="afa"/>
                  <w:color w:val="auto"/>
                  <w:sz w:val="23"/>
                  <w:szCs w:val="23"/>
                </w:rPr>
                <w:t>3</w:t>
              </w:r>
            </w:hyperlink>
            <w:r w:rsidRPr="00E62D4F">
              <w:rPr>
                <w:sz w:val="23"/>
                <w:szCs w:val="23"/>
              </w:rPr>
              <w:t>)</w:t>
            </w:r>
            <w:r w:rsidR="00275B2E"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75B2E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75B2E" w:rsidRPr="00E62D4F">
              <w:rPr>
                <w:sz w:val="23"/>
                <w:szCs w:val="23"/>
              </w:rPr>
              <w:t>том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75B2E" w:rsidRPr="00E62D4F">
              <w:rPr>
                <w:sz w:val="23"/>
                <w:szCs w:val="23"/>
              </w:rPr>
              <w:t>числе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75B2E" w:rsidRPr="00E62D4F">
              <w:rPr>
                <w:sz w:val="23"/>
                <w:szCs w:val="23"/>
              </w:rPr>
              <w:t>содержащее</w:t>
            </w:r>
            <w:r w:rsidR="00A42A7B">
              <w:rPr>
                <w:sz w:val="23"/>
                <w:szCs w:val="23"/>
              </w:rPr>
              <w:t>:</w:t>
            </w:r>
            <w:r w:rsidR="002328BB" w:rsidRPr="00E62D4F">
              <w:rPr>
                <w:sz w:val="23"/>
                <w:szCs w:val="23"/>
              </w:rPr>
              <w:t xml:space="preserve"> </w:t>
            </w:r>
          </w:p>
          <w:p w:rsidR="00AC6B13" w:rsidRPr="00E62D4F" w:rsidRDefault="00AC6B13" w:rsidP="00B948B1">
            <w:pPr>
              <w:pStyle w:val="a0"/>
              <w:widowControl w:val="0"/>
              <w:numPr>
                <w:ilvl w:val="4"/>
                <w:numId w:val="11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sz w:val="23"/>
                <w:szCs w:val="23"/>
              </w:rPr>
            </w:pPr>
            <w:proofErr w:type="gramStart"/>
            <w:r w:rsidRPr="00E62D4F">
              <w:rPr>
                <w:sz w:val="23"/>
                <w:szCs w:val="23"/>
              </w:rPr>
              <w:t>наименование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головного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разработчика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50-605-80-93),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головного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изготовителя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50-605-80-93)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страны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происхождения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оборудования;</w:t>
            </w:r>
          </w:p>
          <w:p w:rsidR="00AC6B13" w:rsidRPr="00E62D4F" w:rsidRDefault="00AC6B13" w:rsidP="00B948B1">
            <w:pPr>
              <w:pStyle w:val="a0"/>
              <w:widowControl w:val="0"/>
              <w:numPr>
                <w:ilvl w:val="4"/>
                <w:numId w:val="11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sz w:val="23"/>
                <w:szCs w:val="23"/>
              </w:rPr>
            </w:pPr>
            <w:proofErr w:type="gramStart"/>
            <w:r w:rsidRPr="00E62D4F">
              <w:rPr>
                <w:sz w:val="23"/>
                <w:szCs w:val="23"/>
              </w:rPr>
              <w:t>описание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функциональных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характеристик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(потребительских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свойств)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товара,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количественных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качественных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характеристик;</w:t>
            </w:r>
          </w:p>
          <w:p w:rsidR="00AC6B13" w:rsidRPr="00E62D4F" w:rsidRDefault="00AC6B13" w:rsidP="00B948B1">
            <w:pPr>
              <w:pStyle w:val="a0"/>
              <w:widowControl w:val="0"/>
              <w:numPr>
                <w:ilvl w:val="4"/>
                <w:numId w:val="11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sz w:val="23"/>
                <w:szCs w:val="23"/>
              </w:rPr>
            </w:pPr>
            <w:proofErr w:type="gramStart"/>
            <w:r w:rsidRPr="00E62D4F">
              <w:rPr>
                <w:sz w:val="23"/>
                <w:szCs w:val="23"/>
              </w:rPr>
              <w:t>указание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зарегистрированные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товарные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знаки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(или)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знаки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обслуживания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товара,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патенты,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полезные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модели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промышленные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образцы,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будет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соответствовать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товар;</w:t>
            </w:r>
          </w:p>
          <w:p w:rsidR="00AC6B13" w:rsidRPr="00E62D4F" w:rsidRDefault="00AC6B13" w:rsidP="00B948B1">
            <w:pPr>
              <w:pStyle w:val="a0"/>
              <w:widowControl w:val="0"/>
              <w:numPr>
                <w:ilvl w:val="4"/>
                <w:numId w:val="11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sz w:val="23"/>
                <w:szCs w:val="23"/>
              </w:rPr>
            </w:pPr>
            <w:proofErr w:type="gramStart"/>
            <w:r w:rsidRPr="00E62D4F">
              <w:rPr>
                <w:sz w:val="23"/>
                <w:szCs w:val="23"/>
              </w:rPr>
              <w:t>описание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комплектации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товара;</w:t>
            </w:r>
          </w:p>
          <w:p w:rsidR="00AC6B13" w:rsidRPr="00E62D4F" w:rsidRDefault="00AC6B13" w:rsidP="00B948B1">
            <w:pPr>
              <w:pStyle w:val="a0"/>
              <w:widowControl w:val="0"/>
              <w:numPr>
                <w:ilvl w:val="4"/>
                <w:numId w:val="11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sz w:val="23"/>
                <w:szCs w:val="23"/>
              </w:rPr>
            </w:pPr>
            <w:proofErr w:type="gramStart"/>
            <w:r w:rsidRPr="00E62D4F">
              <w:rPr>
                <w:sz w:val="23"/>
                <w:szCs w:val="23"/>
              </w:rPr>
              <w:t>указание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количества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товаров.</w:t>
            </w:r>
          </w:p>
          <w:p w:rsidR="00D413CC" w:rsidRPr="00F621A8" w:rsidRDefault="00250FFF" w:rsidP="00F621A8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3"/>
                <w:szCs w:val="23"/>
              </w:rPr>
            </w:pPr>
            <w:proofErr w:type="gramStart"/>
            <w:r w:rsidRPr="00E62D4F">
              <w:rPr>
                <w:rFonts w:eastAsia="Arial Unicode MS"/>
                <w:sz w:val="23"/>
                <w:szCs w:val="23"/>
              </w:rPr>
              <w:t>документы</w:t>
            </w:r>
            <w:proofErr w:type="gramEnd"/>
            <w:r w:rsidRPr="00E62D4F">
              <w:rPr>
                <w:sz w:val="23"/>
                <w:szCs w:val="23"/>
              </w:rPr>
              <w:t xml:space="preserve">, указанные в </w:t>
            </w:r>
            <w:r w:rsidRPr="00E62D4F">
              <w:rPr>
                <w:sz w:val="23"/>
                <w:szCs w:val="23"/>
                <w:u w:val="single"/>
              </w:rPr>
              <w:t>пункте 11-</w:t>
            </w:r>
            <w:r w:rsidRPr="00E62D4F">
              <w:rPr>
                <w:sz w:val="23"/>
                <w:szCs w:val="23"/>
                <w:u w:val="single"/>
              </w:rPr>
              <w:fldChar w:fldCharType="begin"/>
            </w:r>
            <w:r w:rsidRPr="00E62D4F">
              <w:rPr>
                <w:sz w:val="23"/>
                <w:szCs w:val="23"/>
                <w:u w:val="single"/>
              </w:rPr>
              <w:instrText xml:space="preserve"> REF _Ref317257394 \r \h  \* MERGEFORMAT </w:instrText>
            </w:r>
            <w:r w:rsidRPr="00E62D4F">
              <w:rPr>
                <w:sz w:val="23"/>
                <w:szCs w:val="23"/>
                <w:u w:val="single"/>
              </w:rPr>
            </w:r>
            <w:r w:rsidRPr="00E62D4F">
              <w:rPr>
                <w:sz w:val="23"/>
                <w:szCs w:val="23"/>
                <w:u w:val="single"/>
              </w:rPr>
              <w:fldChar w:fldCharType="separate"/>
            </w:r>
            <w:r w:rsidR="0066022F">
              <w:rPr>
                <w:sz w:val="23"/>
                <w:szCs w:val="23"/>
                <w:u w:val="single"/>
              </w:rPr>
              <w:t>12</w:t>
            </w:r>
            <w:r w:rsidRPr="00E62D4F">
              <w:rPr>
                <w:sz w:val="23"/>
                <w:szCs w:val="23"/>
                <w:u w:val="single"/>
              </w:rPr>
              <w:fldChar w:fldCharType="end"/>
            </w:r>
            <w:r w:rsidRPr="00E62D4F">
              <w:rPr>
                <w:sz w:val="23"/>
                <w:szCs w:val="23"/>
                <w:u w:val="single"/>
              </w:rPr>
              <w:t xml:space="preserve"> раздела </w:t>
            </w:r>
            <w:r w:rsidRPr="00E62D4F">
              <w:rPr>
                <w:sz w:val="23"/>
                <w:szCs w:val="23"/>
                <w:u w:val="single"/>
              </w:rPr>
              <w:fldChar w:fldCharType="begin"/>
            </w:r>
            <w:r w:rsidRPr="00E62D4F">
              <w:rPr>
                <w:sz w:val="23"/>
                <w:szCs w:val="23"/>
                <w:u w:val="single"/>
              </w:rPr>
              <w:instrText xml:space="preserve"> REF _Ref317257380 \r \h  \* MERGEFORMAT </w:instrText>
            </w:r>
            <w:r w:rsidRPr="00E62D4F">
              <w:rPr>
                <w:sz w:val="23"/>
                <w:szCs w:val="23"/>
                <w:u w:val="single"/>
              </w:rPr>
            </w:r>
            <w:r w:rsidRPr="00E62D4F">
              <w:rPr>
                <w:sz w:val="23"/>
                <w:szCs w:val="23"/>
                <w:u w:val="single"/>
              </w:rPr>
              <w:fldChar w:fldCharType="separate"/>
            </w:r>
            <w:r w:rsidR="0066022F">
              <w:rPr>
                <w:sz w:val="23"/>
                <w:szCs w:val="23"/>
                <w:u w:val="single"/>
              </w:rPr>
              <w:t>4</w:t>
            </w:r>
            <w:r w:rsidRPr="00E62D4F">
              <w:rPr>
                <w:sz w:val="23"/>
                <w:szCs w:val="23"/>
                <w:u w:val="single"/>
              </w:rPr>
              <w:fldChar w:fldCharType="end"/>
            </w:r>
            <w:r w:rsidRPr="00E62D4F">
              <w:rPr>
                <w:sz w:val="23"/>
                <w:szCs w:val="23"/>
                <w:u w:val="single"/>
              </w:rPr>
              <w:t xml:space="preserve"> «Информационная карта запроса цен»</w:t>
            </w:r>
            <w:r w:rsidRPr="00E62D4F">
              <w:rPr>
                <w:sz w:val="23"/>
                <w:szCs w:val="23"/>
              </w:rPr>
              <w:t>, подтверждающие соответствие участника запрос</w:t>
            </w:r>
            <w:r w:rsidR="00F621A8">
              <w:rPr>
                <w:sz w:val="23"/>
                <w:szCs w:val="23"/>
              </w:rPr>
              <w:t>а цен установленным требованиям.</w:t>
            </w:r>
          </w:p>
          <w:p w:rsidR="0086246F" w:rsidRPr="00E62D4F" w:rsidRDefault="00FA5D22" w:rsidP="00F621A8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669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разрешающие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(любой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разрешающих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документов)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осуществление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видов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деятельности,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связанных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выполнением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право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заключение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которого,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предметом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настоящего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указанные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пункт</w:t>
            </w:r>
            <w:r w:rsidR="00F621A8">
              <w:rPr>
                <w:sz w:val="23"/>
                <w:szCs w:val="23"/>
                <w:u w:val="single"/>
              </w:rPr>
              <w:t>е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fldChar w:fldCharType="begin"/>
            </w:r>
            <w:r w:rsidRPr="00E62D4F">
              <w:rPr>
                <w:sz w:val="23"/>
                <w:szCs w:val="23"/>
                <w:u w:val="single"/>
              </w:rPr>
              <w:instrText xml:space="preserve"> REF _Ref317252608 \r \h  \* MERGEFORMAT </w:instrText>
            </w:r>
            <w:r w:rsidRPr="00E62D4F">
              <w:rPr>
                <w:sz w:val="23"/>
                <w:szCs w:val="23"/>
                <w:u w:val="single"/>
              </w:rPr>
            </w:r>
            <w:r w:rsidRPr="00E62D4F">
              <w:rPr>
                <w:sz w:val="23"/>
                <w:szCs w:val="23"/>
                <w:u w:val="single"/>
              </w:rPr>
              <w:fldChar w:fldCharType="separate"/>
            </w:r>
            <w:r w:rsidR="0066022F">
              <w:rPr>
                <w:sz w:val="23"/>
                <w:szCs w:val="23"/>
                <w:u w:val="single"/>
              </w:rPr>
              <w:t>1</w:t>
            </w:r>
            <w:r w:rsidRPr="00E62D4F">
              <w:rPr>
                <w:sz w:val="23"/>
                <w:szCs w:val="23"/>
                <w:u w:val="single"/>
              </w:rPr>
              <w:fldChar w:fldCharType="end"/>
            </w:r>
            <w:r w:rsidR="00F621A8">
              <w:rPr>
                <w:sz w:val="23"/>
                <w:szCs w:val="23"/>
                <w:u w:val="single"/>
              </w:rPr>
              <w:t>1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раздела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fldChar w:fldCharType="begin"/>
            </w:r>
            <w:r w:rsidRPr="00E62D4F">
              <w:rPr>
                <w:sz w:val="23"/>
                <w:szCs w:val="23"/>
                <w:u w:val="single"/>
              </w:rPr>
              <w:instrText xml:space="preserve"> REF _Ref317257480 \r \h  \* MERGEFORMAT </w:instrText>
            </w:r>
            <w:r w:rsidRPr="00E62D4F">
              <w:rPr>
                <w:sz w:val="23"/>
                <w:szCs w:val="23"/>
                <w:u w:val="single"/>
              </w:rPr>
            </w:r>
            <w:r w:rsidRPr="00E62D4F">
              <w:rPr>
                <w:sz w:val="23"/>
                <w:szCs w:val="23"/>
                <w:u w:val="single"/>
              </w:rPr>
              <w:fldChar w:fldCharType="separate"/>
            </w:r>
            <w:r w:rsidR="0066022F">
              <w:rPr>
                <w:sz w:val="23"/>
                <w:szCs w:val="23"/>
                <w:u w:val="single"/>
              </w:rPr>
              <w:t>4</w:t>
            </w:r>
            <w:r w:rsidRPr="00E62D4F">
              <w:rPr>
                <w:sz w:val="23"/>
                <w:szCs w:val="23"/>
                <w:u w:val="single"/>
              </w:rPr>
              <w:fldChar w:fldCharType="end"/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«Информационная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карта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запроса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цен»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заканчивают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свое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действие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период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момента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изначально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срока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окончания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подачи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момента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выбора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победителя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новый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разрешающий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представлен,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состав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включаются: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ранее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действовавшее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разрешение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документы,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нового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разрешающего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подтверждением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приеме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соответствующего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50FFF" w:rsidRPr="00E62D4F">
              <w:rPr>
                <w:sz w:val="23"/>
                <w:szCs w:val="23"/>
              </w:rPr>
              <w:t>органа.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2" w:name="_Ref317254826"/>
          </w:p>
        </w:tc>
        <w:bookmarkEnd w:id="182"/>
        <w:tc>
          <w:tcPr>
            <w:tcW w:w="2268" w:type="dxa"/>
          </w:tcPr>
          <w:p w:rsidR="00647F8D" w:rsidRPr="00E62D4F" w:rsidRDefault="00C87330" w:rsidP="00237E88">
            <w:pPr>
              <w:pStyle w:val="Times12"/>
              <w:widowControl w:val="0"/>
              <w:ind w:left="45" w:right="153" w:firstLine="0"/>
              <w:jc w:val="left"/>
              <w:rPr>
                <w:sz w:val="23"/>
                <w:szCs w:val="23"/>
              </w:rPr>
            </w:pPr>
            <w:r w:rsidRPr="00E62D4F">
              <w:rPr>
                <w:spacing w:val="-6"/>
                <w:sz w:val="23"/>
                <w:szCs w:val="23"/>
              </w:rPr>
              <w:t>Возможность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проведения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процедуры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переторжки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по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снижению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первоначально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lastRenderedPageBreak/>
              <w:t>указанной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в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заявке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цены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1558C3" w:rsidRPr="00E62D4F">
              <w:rPr>
                <w:spacing w:val="-6"/>
                <w:sz w:val="23"/>
                <w:szCs w:val="23"/>
              </w:rPr>
              <w:t>договора</w:t>
            </w:r>
          </w:p>
        </w:tc>
        <w:tc>
          <w:tcPr>
            <w:tcW w:w="11624" w:type="dxa"/>
          </w:tcPr>
          <w:p w:rsidR="00C87330" w:rsidRPr="00E62D4F" w:rsidRDefault="00250FFF" w:rsidP="00250FFF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pacing w:val="-6"/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lastRenderedPageBreak/>
              <w:t>В</w:t>
            </w:r>
            <w:r w:rsidR="00C87330" w:rsidRPr="00E62D4F">
              <w:rPr>
                <w:sz w:val="23"/>
                <w:szCs w:val="23"/>
              </w:rPr>
              <w:t>озможна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</w:p>
        </w:tc>
      </w:tr>
      <w:tr w:rsidR="001F7063" w:rsidRPr="00E62D4F" w:rsidTr="00237E88">
        <w:trPr>
          <w:trHeight w:val="20"/>
        </w:trPr>
        <w:tc>
          <w:tcPr>
            <w:tcW w:w="781" w:type="dxa"/>
          </w:tcPr>
          <w:p w:rsidR="001F7063" w:rsidRPr="00E62D4F" w:rsidRDefault="001F706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3" w:name="_Ref317250778"/>
          </w:p>
        </w:tc>
        <w:bookmarkEnd w:id="183"/>
        <w:tc>
          <w:tcPr>
            <w:tcW w:w="2268" w:type="dxa"/>
          </w:tcPr>
          <w:p w:rsidR="001F7063" w:rsidRPr="00E62D4F" w:rsidRDefault="001F7063" w:rsidP="00237E88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Место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срок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окончания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подачи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(открытия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доступа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поданным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заявкам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)</w:t>
            </w:r>
          </w:p>
        </w:tc>
        <w:tc>
          <w:tcPr>
            <w:tcW w:w="11624" w:type="dxa"/>
          </w:tcPr>
          <w:p w:rsidR="00250FFF" w:rsidRPr="00F621A8" w:rsidRDefault="00250FFF" w:rsidP="00250FFF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 w:val="23"/>
                <w:szCs w:val="23"/>
              </w:rPr>
            </w:pPr>
            <w:r w:rsidRPr="00F621A8">
              <w:rPr>
                <w:sz w:val="23"/>
                <w:szCs w:val="23"/>
              </w:rPr>
              <w:t xml:space="preserve">ЭТП ООО «Аукционный Конкурсный Дом» в сети «Интернет» по адресу: </w:t>
            </w:r>
            <w:hyperlink r:id="rId28" w:history="1">
              <w:r w:rsidRPr="00F621A8">
                <w:rPr>
                  <w:rStyle w:val="afa"/>
                  <w:sz w:val="23"/>
                  <w:szCs w:val="23"/>
                </w:rPr>
                <w:t>www.a-k-d.ru</w:t>
              </w:r>
            </w:hyperlink>
            <w:r w:rsidRPr="00F621A8">
              <w:rPr>
                <w:sz w:val="23"/>
                <w:szCs w:val="23"/>
              </w:rPr>
              <w:t>.</w:t>
            </w:r>
          </w:p>
          <w:p w:rsidR="001F7063" w:rsidRPr="00F621A8" w:rsidRDefault="00250FFF" w:rsidP="00854ED3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 w:val="23"/>
                <w:szCs w:val="23"/>
              </w:rPr>
            </w:pPr>
            <w:r w:rsidRPr="00F621A8">
              <w:rPr>
                <w:sz w:val="23"/>
                <w:szCs w:val="23"/>
              </w:rPr>
              <w:t>11:00 (время московское) «</w:t>
            </w:r>
            <w:r w:rsidR="00F621A8">
              <w:rPr>
                <w:sz w:val="23"/>
                <w:szCs w:val="23"/>
              </w:rPr>
              <w:t>1</w:t>
            </w:r>
            <w:r w:rsidR="00854ED3">
              <w:rPr>
                <w:sz w:val="23"/>
                <w:szCs w:val="23"/>
              </w:rPr>
              <w:t>7</w:t>
            </w:r>
            <w:r w:rsidRPr="00F621A8">
              <w:rPr>
                <w:sz w:val="23"/>
                <w:szCs w:val="23"/>
              </w:rPr>
              <w:t>» Декабря 2013 г.</w:t>
            </w:r>
          </w:p>
        </w:tc>
      </w:tr>
      <w:tr w:rsidR="00686193" w:rsidRPr="00E62D4F" w:rsidTr="00237E88">
        <w:trPr>
          <w:trHeight w:val="20"/>
        </w:trPr>
        <w:tc>
          <w:tcPr>
            <w:tcW w:w="781" w:type="dxa"/>
          </w:tcPr>
          <w:p w:rsidR="00686193" w:rsidRPr="00E62D4F" w:rsidRDefault="0068619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4" w:name="_Ref317254136"/>
          </w:p>
        </w:tc>
        <w:bookmarkEnd w:id="184"/>
        <w:tc>
          <w:tcPr>
            <w:tcW w:w="2268" w:type="dxa"/>
          </w:tcPr>
          <w:p w:rsidR="00686193" w:rsidRPr="00E62D4F" w:rsidRDefault="00530919" w:rsidP="00237E88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Срок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отборочной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оценочной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стадии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рассмотрения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заявок</w:t>
            </w:r>
          </w:p>
        </w:tc>
        <w:tc>
          <w:tcPr>
            <w:tcW w:w="11624" w:type="dxa"/>
          </w:tcPr>
          <w:p w:rsidR="00250FFF" w:rsidRPr="00F621A8" w:rsidRDefault="00250FFF" w:rsidP="00237E88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F621A8">
              <w:rPr>
                <w:sz w:val="23"/>
                <w:szCs w:val="23"/>
              </w:rPr>
              <w:t xml:space="preserve">119017, г. Москва, </w:t>
            </w:r>
            <w:proofErr w:type="spellStart"/>
            <w:r w:rsidRPr="00F621A8">
              <w:rPr>
                <w:sz w:val="23"/>
                <w:szCs w:val="23"/>
              </w:rPr>
              <w:t>Пыжевский</w:t>
            </w:r>
            <w:proofErr w:type="spellEnd"/>
            <w:r w:rsidRPr="00F621A8">
              <w:rPr>
                <w:sz w:val="23"/>
                <w:szCs w:val="23"/>
              </w:rPr>
              <w:t xml:space="preserve"> пер., д. 6, Департамент организации закупок. </w:t>
            </w:r>
          </w:p>
          <w:p w:rsidR="00250FFF" w:rsidRPr="00F621A8" w:rsidRDefault="00250FFF" w:rsidP="00250FFF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F621A8">
              <w:rPr>
                <w:sz w:val="23"/>
                <w:szCs w:val="23"/>
              </w:rPr>
              <w:t>Отборочная стадия рассмотрения заявок на участие в запросе цен: не позднее «</w:t>
            </w:r>
            <w:r w:rsidR="00854ED3">
              <w:rPr>
                <w:sz w:val="23"/>
                <w:szCs w:val="23"/>
              </w:rPr>
              <w:t>20</w:t>
            </w:r>
            <w:r w:rsidRPr="00F621A8">
              <w:rPr>
                <w:sz w:val="23"/>
                <w:szCs w:val="23"/>
              </w:rPr>
              <w:t>» Декабря 2013 г.</w:t>
            </w:r>
          </w:p>
          <w:p w:rsidR="00375486" w:rsidRPr="00F621A8" w:rsidRDefault="00250FFF" w:rsidP="00854ED3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F621A8">
              <w:rPr>
                <w:sz w:val="23"/>
                <w:szCs w:val="23"/>
              </w:rPr>
              <w:t xml:space="preserve">Оценочная стадия рассмотрения заявок на участие в запросе цен и подведение итогов запроса цен: не позднее </w:t>
            </w:r>
            <w:r w:rsidR="00D04565" w:rsidRPr="00F621A8">
              <w:rPr>
                <w:sz w:val="23"/>
                <w:szCs w:val="23"/>
              </w:rPr>
              <w:t>«</w:t>
            </w:r>
            <w:r w:rsidR="00854ED3">
              <w:rPr>
                <w:sz w:val="23"/>
                <w:szCs w:val="23"/>
              </w:rPr>
              <w:t>20</w:t>
            </w:r>
            <w:bookmarkStart w:id="185" w:name="_GoBack"/>
            <w:bookmarkEnd w:id="185"/>
            <w:r w:rsidR="00D04565" w:rsidRPr="00F621A8">
              <w:rPr>
                <w:sz w:val="23"/>
                <w:szCs w:val="23"/>
              </w:rPr>
              <w:t>» Декабря 2013 г</w:t>
            </w:r>
            <w:r w:rsidRPr="00F621A8">
              <w:rPr>
                <w:sz w:val="23"/>
                <w:szCs w:val="23"/>
              </w:rPr>
              <w:t>.</w:t>
            </w:r>
          </w:p>
        </w:tc>
      </w:tr>
      <w:tr w:rsidR="00375486" w:rsidRPr="00E62D4F" w:rsidTr="00237E88">
        <w:trPr>
          <w:trHeight w:val="20"/>
        </w:trPr>
        <w:tc>
          <w:tcPr>
            <w:tcW w:w="781" w:type="dxa"/>
          </w:tcPr>
          <w:p w:rsidR="00375486" w:rsidRPr="00E62D4F" w:rsidRDefault="0037548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375486" w:rsidRPr="00E62D4F" w:rsidRDefault="00375486" w:rsidP="00237E88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Оценка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405FB7" w:rsidRPr="00E62D4F" w:rsidRDefault="00375486" w:rsidP="00237E88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качестве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единого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базиса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сравнения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ценовых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предложений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используются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предложений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учетом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всех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налогов,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сборов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прочих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расходов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законодательством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Российской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Федер</w:t>
            </w:r>
            <w:r w:rsidR="000B34A2" w:rsidRPr="00E62D4F">
              <w:rPr>
                <w:sz w:val="23"/>
                <w:szCs w:val="23"/>
              </w:rPr>
              <w:t>ации.</w:t>
            </w:r>
          </w:p>
        </w:tc>
      </w:tr>
      <w:tr w:rsidR="000316C6" w:rsidRPr="00E62D4F" w:rsidTr="00237E88">
        <w:trPr>
          <w:trHeight w:val="20"/>
        </w:trPr>
        <w:tc>
          <w:tcPr>
            <w:tcW w:w="781" w:type="dxa"/>
          </w:tcPr>
          <w:p w:rsidR="000316C6" w:rsidRPr="00E62D4F" w:rsidRDefault="000316C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6" w:name="_Ref317254659"/>
          </w:p>
        </w:tc>
        <w:bookmarkEnd w:id="186"/>
        <w:tc>
          <w:tcPr>
            <w:tcW w:w="2268" w:type="dxa"/>
          </w:tcPr>
          <w:p w:rsidR="000316C6" w:rsidRPr="00E62D4F" w:rsidRDefault="009C5F84" w:rsidP="00D04565">
            <w:pPr>
              <w:widowControl w:val="0"/>
              <w:ind w:right="153"/>
              <w:rPr>
                <w:spacing w:val="-6"/>
                <w:sz w:val="23"/>
                <w:szCs w:val="23"/>
              </w:rPr>
            </w:pPr>
            <w:r w:rsidRPr="00E62D4F">
              <w:rPr>
                <w:spacing w:val="-6"/>
                <w:sz w:val="23"/>
                <w:szCs w:val="23"/>
              </w:rPr>
              <w:t>Срок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0316C6" w:rsidRPr="00E62D4F">
              <w:rPr>
                <w:spacing w:val="-6"/>
                <w:sz w:val="23"/>
                <w:szCs w:val="23"/>
              </w:rPr>
              <w:t>заключения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0316C6" w:rsidRPr="00E62D4F">
              <w:rPr>
                <w:spacing w:val="-6"/>
                <w:sz w:val="23"/>
                <w:szCs w:val="23"/>
              </w:rPr>
              <w:t>договора/</w:t>
            </w:r>
            <w:proofErr w:type="spellStart"/>
            <w:r w:rsidR="000316C6" w:rsidRPr="00E62D4F">
              <w:rPr>
                <w:bCs/>
                <w:i/>
                <w:sz w:val="23"/>
                <w:szCs w:val="23"/>
              </w:rPr>
              <w:t>ов</w:t>
            </w:r>
            <w:proofErr w:type="spellEnd"/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0316C6" w:rsidRPr="00E62D4F">
              <w:rPr>
                <w:bCs/>
                <w:i/>
                <w:sz w:val="23"/>
                <w:szCs w:val="23"/>
              </w:rPr>
              <w:t>[в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0316C6" w:rsidRPr="00E62D4F">
              <w:rPr>
                <w:bCs/>
                <w:i/>
                <w:sz w:val="23"/>
                <w:szCs w:val="23"/>
              </w:rPr>
              <w:t>отношении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0316C6" w:rsidRPr="00E62D4F">
              <w:rPr>
                <w:bCs/>
                <w:i/>
                <w:sz w:val="23"/>
                <w:szCs w:val="23"/>
              </w:rPr>
              <w:t>каждого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0316C6" w:rsidRPr="00E62D4F">
              <w:rPr>
                <w:bCs/>
                <w:i/>
                <w:sz w:val="23"/>
                <w:szCs w:val="23"/>
              </w:rPr>
              <w:t>лота]</w:t>
            </w:r>
            <w:r w:rsidR="000316C6" w:rsidRPr="00E62D4F">
              <w:rPr>
                <w:spacing w:val="-6"/>
                <w:sz w:val="23"/>
                <w:szCs w:val="23"/>
              </w:rPr>
              <w:t>:</w:t>
            </w:r>
          </w:p>
        </w:tc>
        <w:tc>
          <w:tcPr>
            <w:tcW w:w="11624" w:type="dxa"/>
          </w:tcPr>
          <w:p w:rsidR="00C4293B" w:rsidRPr="00E62D4F" w:rsidRDefault="00C4293B" w:rsidP="00237E88">
            <w:pPr>
              <w:widowControl w:val="0"/>
              <w:ind w:right="153" w:firstLine="637"/>
              <w:jc w:val="both"/>
              <w:rPr>
                <w:b/>
                <w:bCs/>
                <w:i/>
                <w:sz w:val="23"/>
                <w:szCs w:val="23"/>
              </w:rPr>
            </w:pPr>
            <w:r w:rsidRPr="00E62D4F">
              <w:rPr>
                <w:bCs/>
                <w:i/>
                <w:iCs/>
                <w:sz w:val="23"/>
                <w:szCs w:val="23"/>
              </w:rPr>
              <w:t>[</w:t>
            </w:r>
            <w:proofErr w:type="gramStart"/>
            <w:r w:rsidRPr="00E62D4F">
              <w:rPr>
                <w:bCs/>
                <w:i/>
                <w:iCs/>
                <w:sz w:val="23"/>
                <w:szCs w:val="23"/>
              </w:rPr>
              <w:t>в</w:t>
            </w:r>
            <w:proofErr w:type="gramEnd"/>
            <w:r w:rsidR="002328BB" w:rsidRPr="00E62D4F">
              <w:rPr>
                <w:bCs/>
                <w:i/>
                <w:iCs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iCs/>
                <w:sz w:val="23"/>
                <w:szCs w:val="23"/>
              </w:rPr>
              <w:t>отношении</w:t>
            </w:r>
            <w:r w:rsidR="002328BB" w:rsidRPr="00E62D4F">
              <w:rPr>
                <w:bCs/>
                <w:i/>
                <w:iCs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iCs/>
                <w:sz w:val="23"/>
                <w:szCs w:val="23"/>
              </w:rPr>
              <w:t>каждого</w:t>
            </w:r>
            <w:r w:rsidR="002328BB" w:rsidRPr="00E62D4F">
              <w:rPr>
                <w:bCs/>
                <w:i/>
                <w:iCs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iCs/>
                <w:sz w:val="23"/>
                <w:szCs w:val="23"/>
              </w:rPr>
              <w:t>лота]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Заказчик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течение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07CB9" w:rsidRPr="00E62D4F">
              <w:rPr>
                <w:sz w:val="23"/>
                <w:szCs w:val="23"/>
              </w:rPr>
              <w:t>10 (десяти) дней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размещения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протокола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заседания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закупочной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комиссии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подведению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итогов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официальном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сайте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ЭТП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передает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победителю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проект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составляется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путем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включения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условий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исполнения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предложенных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победителем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проект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прилагаемый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цен.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Победитель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обязан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предоставить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заказчику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подписанный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заверенный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печатью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стороны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победителя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течение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10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(десяти)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направления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указанного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договора.</w:t>
            </w:r>
            <w:r w:rsidR="002328BB" w:rsidRPr="00E62D4F">
              <w:rPr>
                <w:b/>
                <w:bCs/>
                <w:i/>
                <w:sz w:val="23"/>
                <w:szCs w:val="23"/>
              </w:rPr>
              <w:t xml:space="preserve"> </w:t>
            </w:r>
          </w:p>
          <w:p w:rsidR="000316C6" w:rsidRPr="00E62D4F" w:rsidRDefault="000316C6" w:rsidP="00237E88">
            <w:pPr>
              <w:widowControl w:val="0"/>
              <w:ind w:right="153" w:firstLine="637"/>
              <w:jc w:val="both"/>
              <w:rPr>
                <w:sz w:val="23"/>
                <w:szCs w:val="23"/>
              </w:rPr>
            </w:pPr>
            <w:r w:rsidRPr="00E62D4F">
              <w:rPr>
                <w:bCs/>
                <w:i/>
                <w:sz w:val="23"/>
                <w:szCs w:val="23"/>
              </w:rPr>
              <w:t>[</w:t>
            </w:r>
            <w:proofErr w:type="gramStart"/>
            <w:r w:rsidRPr="00E62D4F">
              <w:rPr>
                <w:bCs/>
                <w:i/>
                <w:sz w:val="23"/>
                <w:szCs w:val="23"/>
              </w:rPr>
              <w:t>в</w:t>
            </w:r>
            <w:proofErr w:type="gramEnd"/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отношении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каждого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лота]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C4293B" w:rsidRPr="00E62D4F">
              <w:rPr>
                <w:sz w:val="23"/>
                <w:szCs w:val="23"/>
              </w:rPr>
              <w:t>договор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C4293B" w:rsidRPr="00E62D4F">
              <w:rPr>
                <w:sz w:val="23"/>
                <w:szCs w:val="23"/>
              </w:rPr>
              <w:t>заключается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течение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20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дней,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ранее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10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размещения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официальном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сайте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ЭТП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протокола,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основании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которого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заключается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договор</w:t>
            </w:r>
            <w:r w:rsidR="006D126A" w:rsidRPr="00E62D4F">
              <w:rPr>
                <w:sz w:val="23"/>
                <w:szCs w:val="23"/>
              </w:rPr>
              <w:t>.</w:t>
            </w:r>
          </w:p>
          <w:p w:rsidR="006D126A" w:rsidRPr="00E62D4F" w:rsidRDefault="006D126A" w:rsidP="00237E88">
            <w:pPr>
              <w:widowControl w:val="0"/>
              <w:ind w:right="153" w:firstLine="637"/>
              <w:jc w:val="both"/>
              <w:rPr>
                <w:spacing w:val="-6"/>
                <w:sz w:val="23"/>
                <w:szCs w:val="23"/>
              </w:rPr>
            </w:pPr>
            <w:r w:rsidRPr="00E62D4F">
              <w:rPr>
                <w:spacing w:val="-6"/>
                <w:sz w:val="23"/>
                <w:szCs w:val="23"/>
              </w:rPr>
              <w:t>До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заключения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договора,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победитель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запроса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цен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представляет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обновленную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таблицу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сведений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цепочке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собственников,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включая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бенефициаров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(в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том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числе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конечных),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в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случае,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если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в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такие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сведения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были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внесены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изменения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либо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справку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об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отсутствии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изменений.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Срок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подписания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победителем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запроса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цен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справки,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подтверждающей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актуальность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информации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–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не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ранее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5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(пяти)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дней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до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заключения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договора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(с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двух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сторон)</w:t>
            </w:r>
            <w:r w:rsidR="00454B58" w:rsidRPr="00E62D4F">
              <w:rPr>
                <w:spacing w:val="-6"/>
                <w:sz w:val="23"/>
                <w:szCs w:val="23"/>
              </w:rPr>
              <w:t>.</w:t>
            </w:r>
          </w:p>
        </w:tc>
      </w:tr>
      <w:tr w:rsidR="00380FA3" w:rsidRPr="00E62D4F" w:rsidTr="00237E88">
        <w:trPr>
          <w:trHeight w:val="20"/>
        </w:trPr>
        <w:tc>
          <w:tcPr>
            <w:tcW w:w="781" w:type="dxa"/>
          </w:tcPr>
          <w:p w:rsidR="00380FA3" w:rsidRPr="00E62D4F" w:rsidRDefault="00380FA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7" w:name="_Ref317256138"/>
          </w:p>
        </w:tc>
        <w:bookmarkEnd w:id="187"/>
        <w:tc>
          <w:tcPr>
            <w:tcW w:w="2268" w:type="dxa"/>
          </w:tcPr>
          <w:p w:rsidR="00380FA3" w:rsidRPr="00E62D4F" w:rsidRDefault="00380FA3" w:rsidP="00237E88">
            <w:pPr>
              <w:widowControl w:val="0"/>
              <w:ind w:right="153"/>
              <w:rPr>
                <w:spacing w:val="-6"/>
                <w:sz w:val="23"/>
                <w:szCs w:val="23"/>
              </w:rPr>
            </w:pPr>
            <w:r w:rsidRPr="00E62D4F">
              <w:rPr>
                <w:spacing w:val="-6"/>
                <w:sz w:val="23"/>
                <w:szCs w:val="23"/>
              </w:rPr>
              <w:t>Обеспечение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исполнения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обязательств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договору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[в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отношении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lastRenderedPageBreak/>
              <w:t>каждого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лота]</w:t>
            </w:r>
            <w:r w:rsidRPr="00E62D4F">
              <w:rPr>
                <w:spacing w:val="-6"/>
                <w:sz w:val="23"/>
                <w:szCs w:val="23"/>
              </w:rPr>
              <w:t>:</w:t>
            </w:r>
          </w:p>
        </w:tc>
        <w:tc>
          <w:tcPr>
            <w:tcW w:w="11624" w:type="dxa"/>
          </w:tcPr>
          <w:p w:rsidR="00380FA3" w:rsidRPr="00E62D4F" w:rsidRDefault="00A07CB9" w:rsidP="00A07CB9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lastRenderedPageBreak/>
              <w:t>Не предусмотрено.</w:t>
            </w:r>
          </w:p>
        </w:tc>
      </w:tr>
      <w:tr w:rsidR="007A678F" w:rsidRPr="00E62D4F" w:rsidTr="00237E88">
        <w:trPr>
          <w:trHeight w:val="20"/>
        </w:trPr>
        <w:tc>
          <w:tcPr>
            <w:tcW w:w="781" w:type="dxa"/>
          </w:tcPr>
          <w:p w:rsidR="007A678F" w:rsidRPr="00E62D4F" w:rsidRDefault="007A678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7A678F" w:rsidRPr="00E62D4F" w:rsidRDefault="007A678F" w:rsidP="00237E88">
            <w:pPr>
              <w:widowControl w:val="0"/>
              <w:ind w:right="153"/>
              <w:jc w:val="both"/>
              <w:rPr>
                <w:spacing w:val="-6"/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Реквизиты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перечисления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исполнения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и/или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возврата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аванса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и/или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гарантийных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обязательств</w:t>
            </w:r>
          </w:p>
        </w:tc>
        <w:tc>
          <w:tcPr>
            <w:tcW w:w="11624" w:type="dxa"/>
          </w:tcPr>
          <w:p w:rsidR="007A678F" w:rsidRPr="00E62D4F" w:rsidRDefault="007A678F" w:rsidP="00A07CB9">
            <w:pPr>
              <w:pStyle w:val="af2"/>
              <w:widowControl w:val="0"/>
              <w:spacing w:before="0" w:beforeAutospacing="0" w:after="0" w:afterAutospacing="0"/>
              <w:ind w:right="153"/>
              <w:rPr>
                <w:b/>
                <w:bCs/>
                <w:i/>
                <w:sz w:val="23"/>
                <w:szCs w:val="23"/>
              </w:rPr>
            </w:pPr>
          </w:p>
        </w:tc>
      </w:tr>
      <w:tr w:rsidR="009D350D" w:rsidRPr="00E62D4F" w:rsidTr="00237E88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8" w:name="_Ref321836744"/>
          </w:p>
        </w:tc>
        <w:bookmarkEnd w:id="188"/>
        <w:tc>
          <w:tcPr>
            <w:tcW w:w="2268" w:type="dxa"/>
          </w:tcPr>
          <w:p w:rsidR="009D350D" w:rsidRPr="00E62D4F" w:rsidRDefault="009D350D" w:rsidP="00237E88">
            <w:pPr>
              <w:widowControl w:val="0"/>
              <w:ind w:right="153"/>
              <w:jc w:val="both"/>
              <w:rPr>
                <w:b/>
                <w:i/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Порядок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обжалования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действий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заказчика,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организатора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E77A5" w:rsidRPr="00E62D4F">
              <w:rPr>
                <w:sz w:val="23"/>
                <w:szCs w:val="23"/>
              </w:rPr>
              <w:t>закупочной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E77A5" w:rsidRPr="00E62D4F">
              <w:rPr>
                <w:sz w:val="23"/>
                <w:szCs w:val="23"/>
              </w:rPr>
              <w:t>комиссии</w:t>
            </w:r>
          </w:p>
        </w:tc>
        <w:tc>
          <w:tcPr>
            <w:tcW w:w="11624" w:type="dxa"/>
          </w:tcPr>
          <w:p w:rsidR="009D350D" w:rsidRPr="00E62D4F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  <w:lang w:val="ru-RU"/>
              </w:rPr>
            </w:pPr>
            <w:r w:rsidRPr="00E62D4F">
              <w:rPr>
                <w:sz w:val="23"/>
                <w:szCs w:val="23"/>
              </w:rPr>
              <w:t>Жалобы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действия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(бездействие)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заказчика,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организатора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запроса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цен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E77A5" w:rsidRPr="00E62D4F">
              <w:rPr>
                <w:sz w:val="23"/>
                <w:szCs w:val="23"/>
                <w:lang w:val="ru-RU"/>
              </w:rPr>
              <w:t>закупочной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2E77A5" w:rsidRPr="00E62D4F">
              <w:rPr>
                <w:sz w:val="23"/>
                <w:szCs w:val="23"/>
                <w:lang w:val="ru-RU"/>
              </w:rPr>
              <w:t>комиссии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при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проведении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запроса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цен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Pr="00E62D4F">
              <w:rPr>
                <w:sz w:val="23"/>
                <w:szCs w:val="23"/>
              </w:rPr>
              <w:t>могут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направлены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в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380FA3" w:rsidRPr="00E62D4F">
              <w:rPr>
                <w:sz w:val="23"/>
                <w:szCs w:val="23"/>
                <w:lang w:val="ru-RU"/>
              </w:rPr>
              <w:t>Центральный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380FA3" w:rsidRPr="00E62D4F">
              <w:rPr>
                <w:sz w:val="23"/>
                <w:szCs w:val="23"/>
                <w:lang w:val="ru-RU"/>
              </w:rPr>
              <w:t>арбитражный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380FA3" w:rsidRPr="00E62D4F">
              <w:rPr>
                <w:sz w:val="23"/>
                <w:szCs w:val="23"/>
                <w:lang w:val="ru-RU"/>
              </w:rPr>
              <w:t>комитет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380FA3" w:rsidRPr="00E62D4F">
              <w:rPr>
                <w:sz w:val="23"/>
                <w:szCs w:val="23"/>
                <w:lang w:val="ru-RU"/>
              </w:rPr>
              <w:t>(ЦАК)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в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отсканированном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виде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электронному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hyperlink r:id="rId29" w:history="1">
              <w:r w:rsidRPr="00E62D4F">
                <w:rPr>
                  <w:rStyle w:val="afa"/>
                  <w:color w:val="auto"/>
                  <w:sz w:val="23"/>
                  <w:szCs w:val="23"/>
                </w:rPr>
                <w:t>arbitration@rosatom.ru</w:t>
              </w:r>
            </w:hyperlink>
            <w:r w:rsidRPr="00E62D4F">
              <w:rPr>
                <w:sz w:val="23"/>
                <w:szCs w:val="23"/>
                <w:lang w:val="ru-RU"/>
              </w:rPr>
              <w:t>.</w:t>
            </w:r>
          </w:p>
          <w:p w:rsidR="009D350D" w:rsidRPr="00E62D4F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Направление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жалоб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допускается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любое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время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запроса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цен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позднее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десяти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размещения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официальном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сайте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протокола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подведения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итогов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запроса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цен</w:t>
            </w:r>
            <w:r w:rsidR="00A7053D"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протокола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признании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запроса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состоявш</w:t>
            </w:r>
            <w:r w:rsidR="00A7053D" w:rsidRPr="00E62D4F">
              <w:rPr>
                <w:sz w:val="23"/>
                <w:szCs w:val="23"/>
                <w:lang w:val="ru-RU"/>
              </w:rPr>
              <w:t>имся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принятия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заказчиком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отказе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от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проведения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запроса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цен</w:t>
            </w:r>
            <w:r w:rsidRPr="00E62D4F">
              <w:rPr>
                <w:sz w:val="23"/>
                <w:szCs w:val="23"/>
              </w:rPr>
              <w:t>.</w:t>
            </w:r>
          </w:p>
          <w:p w:rsidR="009D350D" w:rsidRPr="00E62D4F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Условия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положения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E0066" w:rsidRPr="00E62D4F">
              <w:rPr>
                <w:sz w:val="23"/>
                <w:szCs w:val="23"/>
                <w:lang w:val="ru-RU"/>
              </w:rPr>
              <w:t>документации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3E0066" w:rsidRPr="00E62D4F">
              <w:rPr>
                <w:sz w:val="23"/>
                <w:szCs w:val="23"/>
                <w:lang w:val="ru-RU"/>
              </w:rPr>
              <w:t>по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запросу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могут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обжалованы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исключительно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окончания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срока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подачи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  <w:lang w:val="ru-RU"/>
              </w:rPr>
              <w:t>запросе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560F3" w:rsidRPr="00E62D4F">
              <w:rPr>
                <w:sz w:val="23"/>
                <w:szCs w:val="23"/>
                <w:lang w:val="ru-RU"/>
              </w:rPr>
              <w:t>цен</w:t>
            </w:r>
            <w:r w:rsidRPr="00E62D4F">
              <w:rPr>
                <w:sz w:val="23"/>
                <w:szCs w:val="23"/>
              </w:rPr>
              <w:t>.</w:t>
            </w:r>
          </w:p>
          <w:p w:rsidR="009D350D" w:rsidRPr="00E62D4F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сайте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http://zakupki.rosatom.ru/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(раздел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Контроль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арбитраж/Нормативные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документы)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представлены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Методические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рекомендации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порядке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рассмотрения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жалоб.</w:t>
            </w:r>
            <w:r w:rsidR="002328BB" w:rsidRPr="00E62D4F">
              <w:rPr>
                <w:sz w:val="23"/>
                <w:szCs w:val="23"/>
              </w:rPr>
              <w:t xml:space="preserve"> </w:t>
            </w:r>
          </w:p>
          <w:p w:rsidR="009D350D" w:rsidRPr="00E62D4F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  <w:lang w:val="ru-RU"/>
              </w:rPr>
            </w:pPr>
            <w:r w:rsidRPr="00E62D4F">
              <w:rPr>
                <w:sz w:val="23"/>
                <w:szCs w:val="23"/>
              </w:rPr>
              <w:t>Информация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состоянии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итогах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рассмотрения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жалобы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отражается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сайте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закупок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proofErr w:type="spellStart"/>
            <w:r w:rsidRPr="00E62D4F">
              <w:rPr>
                <w:sz w:val="23"/>
                <w:szCs w:val="23"/>
              </w:rPr>
              <w:t>Госкорпорации</w:t>
            </w:r>
            <w:proofErr w:type="spell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«</w:t>
            </w:r>
            <w:proofErr w:type="spellStart"/>
            <w:r w:rsidRPr="00E62D4F">
              <w:rPr>
                <w:sz w:val="23"/>
                <w:szCs w:val="23"/>
              </w:rPr>
              <w:t>Росатом</w:t>
            </w:r>
            <w:proofErr w:type="spellEnd"/>
            <w:r w:rsidRPr="00E62D4F">
              <w:rPr>
                <w:sz w:val="23"/>
                <w:szCs w:val="23"/>
              </w:rPr>
              <w:t>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странице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соответствующей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закупки.</w:t>
            </w:r>
          </w:p>
          <w:p w:rsidR="00563A6D" w:rsidRPr="00E62D4F" w:rsidRDefault="00380FA3" w:rsidP="00E62D4F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  <w:lang w:val="ru-RU"/>
              </w:rPr>
            </w:pPr>
            <w:r w:rsidRPr="00E62D4F">
              <w:rPr>
                <w:sz w:val="23"/>
                <w:szCs w:val="23"/>
              </w:rPr>
              <w:t>Решени</w:t>
            </w:r>
            <w:r w:rsidRPr="00E62D4F">
              <w:rPr>
                <w:sz w:val="23"/>
                <w:szCs w:val="23"/>
                <w:lang w:val="ru-RU"/>
              </w:rPr>
              <w:t>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ЦАК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Pr="00E62D4F">
              <w:rPr>
                <w:sz w:val="23"/>
                <w:szCs w:val="23"/>
                <w:lang w:val="ru-RU"/>
              </w:rPr>
              <w:t>могут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Pr="00E62D4F">
              <w:rPr>
                <w:sz w:val="23"/>
                <w:szCs w:val="23"/>
                <w:lang w:val="ru-RU"/>
              </w:rPr>
              <w:t>быть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Pr="00E62D4F">
              <w:rPr>
                <w:sz w:val="23"/>
                <w:szCs w:val="23"/>
                <w:lang w:val="ru-RU"/>
              </w:rPr>
              <w:t>обжалованы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—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Контрольно</w:t>
            </w:r>
            <w:r w:rsidRPr="00E62D4F">
              <w:rPr>
                <w:sz w:val="23"/>
                <w:szCs w:val="23"/>
                <w:lang w:val="ru-RU"/>
              </w:rPr>
              <w:t>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коми</w:t>
            </w:r>
            <w:r w:rsidRPr="00E62D4F">
              <w:rPr>
                <w:sz w:val="23"/>
                <w:szCs w:val="23"/>
                <w:lang w:val="ru-RU"/>
              </w:rPr>
              <w:t>тете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proofErr w:type="spellStart"/>
            <w:r w:rsidR="00563A6D" w:rsidRPr="00E62D4F">
              <w:rPr>
                <w:sz w:val="23"/>
                <w:szCs w:val="23"/>
                <w:lang w:val="ru-RU"/>
              </w:rPr>
              <w:t>Госкорпорации</w:t>
            </w:r>
            <w:proofErr w:type="spellEnd"/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«</w:t>
            </w:r>
            <w:proofErr w:type="spellStart"/>
            <w:r w:rsidR="00563A6D" w:rsidRPr="00E62D4F">
              <w:rPr>
                <w:sz w:val="23"/>
                <w:szCs w:val="23"/>
                <w:lang w:val="ru-RU"/>
              </w:rPr>
              <w:t>Росатом</w:t>
            </w:r>
            <w:proofErr w:type="spellEnd"/>
            <w:r w:rsidR="00563A6D" w:rsidRPr="00E62D4F">
              <w:rPr>
                <w:sz w:val="23"/>
                <w:szCs w:val="23"/>
                <w:lang w:val="ru-RU"/>
              </w:rPr>
              <w:t>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позднее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1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(одного)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месяца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даты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размещения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официальном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сайте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результата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рассмотрения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жалобы</w:t>
            </w:r>
            <w:r w:rsidR="00563A6D" w:rsidRPr="00E62D4F">
              <w:rPr>
                <w:sz w:val="23"/>
                <w:szCs w:val="23"/>
                <w:lang w:val="ru-RU"/>
              </w:rPr>
              <w:t>.</w:t>
            </w:r>
          </w:p>
        </w:tc>
      </w:tr>
      <w:tr w:rsidR="009D350D" w:rsidRPr="00E62D4F" w:rsidTr="00237E88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9D350D" w:rsidRPr="00E62D4F" w:rsidRDefault="009D350D" w:rsidP="00237E88">
            <w:pPr>
              <w:widowControl w:val="0"/>
              <w:ind w:right="153"/>
              <w:jc w:val="both"/>
              <w:rPr>
                <w:b/>
                <w:i/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Каналы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связи,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можно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сообщить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фактах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злоупотребления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проведении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9D350D" w:rsidRPr="00E62D4F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фактах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злоупотреблений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запроса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может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заявить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proofErr w:type="spellStart"/>
            <w:r w:rsidR="00563A6D" w:rsidRPr="00E62D4F">
              <w:rPr>
                <w:sz w:val="23"/>
                <w:szCs w:val="23"/>
                <w:lang w:val="ru-RU"/>
              </w:rPr>
              <w:t>Госкорпорацию</w:t>
            </w:r>
            <w:proofErr w:type="spellEnd"/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«</w:t>
            </w:r>
            <w:proofErr w:type="spellStart"/>
            <w:r w:rsidR="00563A6D" w:rsidRPr="00E62D4F">
              <w:rPr>
                <w:sz w:val="23"/>
                <w:szCs w:val="23"/>
                <w:lang w:val="ru-RU"/>
              </w:rPr>
              <w:t>Росатом</w:t>
            </w:r>
            <w:proofErr w:type="spellEnd"/>
            <w:r w:rsidR="00563A6D" w:rsidRPr="00E62D4F">
              <w:rPr>
                <w:sz w:val="23"/>
                <w:szCs w:val="23"/>
                <w:lang w:val="ru-RU"/>
              </w:rPr>
              <w:t>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Pr="00E62D4F">
              <w:rPr>
                <w:sz w:val="23"/>
                <w:szCs w:val="23"/>
              </w:rPr>
              <w:t>сообщить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этом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гласно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анонимно,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воспользовавшись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следующими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каналами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связи:</w:t>
            </w:r>
            <w:r w:rsidR="002328BB" w:rsidRPr="00E62D4F">
              <w:rPr>
                <w:sz w:val="23"/>
                <w:szCs w:val="23"/>
              </w:rPr>
              <w:t xml:space="preserve"> </w:t>
            </w:r>
          </w:p>
          <w:p w:rsidR="009D350D" w:rsidRPr="00E62D4F" w:rsidRDefault="009D350D" w:rsidP="00237E88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1.</w:t>
            </w:r>
            <w:r w:rsidRPr="00E62D4F">
              <w:rPr>
                <w:sz w:val="23"/>
                <w:szCs w:val="23"/>
              </w:rPr>
              <w:tab/>
              <w:t>Телефон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«горячей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линии»: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8-800-100-07-07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(многоканальный,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круглосуточно,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бесплатно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любой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точки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страны);</w:t>
            </w:r>
          </w:p>
          <w:p w:rsidR="009D350D" w:rsidRPr="00E62D4F" w:rsidRDefault="009D350D" w:rsidP="00237E88">
            <w:pPr>
              <w:pStyle w:val="af2"/>
              <w:widowControl w:val="0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2.</w:t>
            </w:r>
            <w:r w:rsidRPr="00E62D4F">
              <w:rPr>
                <w:sz w:val="23"/>
                <w:szCs w:val="23"/>
              </w:rPr>
              <w:tab/>
              <w:t>Адрес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электронной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почты: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0707@rosatom.ru;</w:t>
            </w:r>
          </w:p>
          <w:p w:rsidR="009D350D" w:rsidRPr="00E62D4F" w:rsidRDefault="009D350D" w:rsidP="00237E88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3.</w:t>
            </w:r>
            <w:r w:rsidRPr="00E62D4F">
              <w:rPr>
                <w:sz w:val="23"/>
                <w:szCs w:val="23"/>
              </w:rPr>
              <w:tab/>
              <w:t>Адрес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почтовых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отправлений: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119017,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Москва,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а/я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Pr="00E62D4F">
              <w:rPr>
                <w:sz w:val="23"/>
                <w:szCs w:val="23"/>
              </w:rPr>
              <w:t>226,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FB70DC" w:rsidRPr="00E62D4F">
              <w:rPr>
                <w:sz w:val="23"/>
                <w:szCs w:val="23"/>
                <w:lang w:val="ru-RU"/>
              </w:rPr>
              <w:t>Департамент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FB70DC" w:rsidRPr="00E62D4F">
              <w:rPr>
                <w:sz w:val="23"/>
                <w:szCs w:val="23"/>
                <w:lang w:val="ru-RU"/>
              </w:rPr>
              <w:t>защиты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FB70DC" w:rsidRPr="00E62D4F">
              <w:rPr>
                <w:sz w:val="23"/>
                <w:szCs w:val="23"/>
                <w:lang w:val="ru-RU"/>
              </w:rPr>
              <w:t>активов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proofErr w:type="spellStart"/>
            <w:r w:rsidR="00FB70DC" w:rsidRPr="00E62D4F">
              <w:rPr>
                <w:sz w:val="23"/>
                <w:szCs w:val="23"/>
              </w:rPr>
              <w:t>Госкорпорации</w:t>
            </w:r>
            <w:proofErr w:type="spellEnd"/>
            <w:r w:rsidR="002328BB" w:rsidRPr="00E62D4F">
              <w:rPr>
                <w:sz w:val="23"/>
                <w:szCs w:val="23"/>
              </w:rPr>
              <w:t xml:space="preserve"> </w:t>
            </w:r>
            <w:r w:rsidR="00FB70DC" w:rsidRPr="00E62D4F">
              <w:rPr>
                <w:sz w:val="23"/>
                <w:szCs w:val="23"/>
              </w:rPr>
              <w:t>«</w:t>
            </w:r>
            <w:proofErr w:type="spellStart"/>
            <w:r w:rsidR="00FB70DC" w:rsidRPr="00E62D4F">
              <w:rPr>
                <w:sz w:val="23"/>
                <w:szCs w:val="23"/>
              </w:rPr>
              <w:t>Росатом</w:t>
            </w:r>
            <w:proofErr w:type="spellEnd"/>
            <w:r w:rsidR="00FB70DC" w:rsidRPr="00E62D4F">
              <w:rPr>
                <w:sz w:val="23"/>
                <w:szCs w:val="23"/>
              </w:rPr>
              <w:t>»</w:t>
            </w:r>
            <w:r w:rsidRPr="00E62D4F">
              <w:rPr>
                <w:sz w:val="23"/>
                <w:szCs w:val="23"/>
              </w:rPr>
              <w:t>.</w:t>
            </w:r>
          </w:p>
        </w:tc>
      </w:tr>
    </w:tbl>
    <w:p w:rsidR="00C87330" w:rsidRPr="00C63D2D" w:rsidRDefault="00C87330" w:rsidP="008E1F83">
      <w:pPr>
        <w:widowControl w:val="0"/>
        <w:tabs>
          <w:tab w:val="num" w:pos="1800"/>
        </w:tabs>
        <w:spacing w:after="120"/>
        <w:jc w:val="both"/>
        <w:sectPr w:rsidR="00C87330" w:rsidRPr="00C63D2D" w:rsidSect="0023690F">
          <w:pgSz w:w="16840" w:h="11907" w:orient="landscape" w:code="9"/>
          <w:pgMar w:top="1418" w:right="1134" w:bottom="567" w:left="1134" w:header="567" w:footer="342" w:gutter="0"/>
          <w:cols w:space="708"/>
          <w:docGrid w:linePitch="360"/>
        </w:sectPr>
      </w:pPr>
    </w:p>
    <w:p w:rsidR="00C87330" w:rsidRPr="00E62D4F" w:rsidRDefault="00C87330" w:rsidP="00E62D4F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89" w:name="_Ref317252392"/>
      <w:bookmarkStart w:id="190" w:name="_Ref317252770"/>
      <w:bookmarkStart w:id="191" w:name="_Ref317258826"/>
      <w:bookmarkStart w:id="192" w:name="_Ref317258847"/>
      <w:bookmarkStart w:id="193" w:name="_Ref317258884"/>
      <w:bookmarkStart w:id="194" w:name="_Ref317259078"/>
      <w:bookmarkStart w:id="195" w:name="_Ref317259086"/>
      <w:bookmarkStart w:id="196" w:name="_Ref317259097"/>
      <w:bookmarkStart w:id="197" w:name="_Ref317259107"/>
      <w:bookmarkStart w:id="198" w:name="_Ref317259121"/>
      <w:bookmarkStart w:id="199" w:name="_Ref317259138"/>
      <w:bookmarkStart w:id="200" w:name="_Ref317259149"/>
      <w:bookmarkStart w:id="201" w:name="_Ref317259167"/>
      <w:bookmarkStart w:id="202" w:name="_Ref317259176"/>
      <w:bookmarkStart w:id="203" w:name="_Ref317259188"/>
      <w:bookmarkStart w:id="204" w:name="_Ref317259197"/>
      <w:bookmarkStart w:id="205" w:name="_Ref317259206"/>
      <w:bookmarkStart w:id="206" w:name="_Ref317259217"/>
      <w:bookmarkStart w:id="207" w:name="_Ref317259233"/>
      <w:bookmarkStart w:id="208" w:name="_Toc373934122"/>
      <w:bookmarkStart w:id="209" w:name="_Toc255987070"/>
      <w:r w:rsidRPr="00E62D4F">
        <w:lastRenderedPageBreak/>
        <w:t>ОБРАЗЦЫ</w:t>
      </w:r>
      <w:r w:rsidR="002328BB" w:rsidRPr="00E62D4F">
        <w:t xml:space="preserve"> </w:t>
      </w:r>
      <w:r w:rsidRPr="00E62D4F">
        <w:t>ФОРМ</w:t>
      </w:r>
      <w:r w:rsidR="002328BB" w:rsidRPr="00E62D4F">
        <w:t xml:space="preserve"> </w:t>
      </w:r>
      <w:r w:rsidRPr="00E62D4F">
        <w:t>ОСНОВНЫХ</w:t>
      </w:r>
      <w:r w:rsidR="002328BB" w:rsidRPr="00E62D4F">
        <w:t xml:space="preserve"> </w:t>
      </w:r>
      <w:r w:rsidRPr="00E62D4F">
        <w:t>ДОКУМЕНТОВ,</w:t>
      </w:r>
      <w:r w:rsidR="002328BB" w:rsidRPr="00E62D4F">
        <w:t xml:space="preserve"> </w:t>
      </w:r>
      <w:r w:rsidRPr="00E62D4F">
        <w:t>ВКЛЮЧАЕМЫХ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ЗАЯВКУ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</w:p>
    <w:p w:rsidR="00C87330" w:rsidRPr="00E62D4F" w:rsidRDefault="00E62D4F" w:rsidP="00E62D4F">
      <w:pPr>
        <w:pStyle w:val="Times12"/>
        <w:widowControl w:val="0"/>
        <w:ind w:right="-29" w:firstLine="709"/>
        <w:rPr>
          <w:szCs w:val="24"/>
        </w:rPr>
      </w:pPr>
      <w:r w:rsidRPr="00E62D4F">
        <w:rPr>
          <w:b/>
          <w:i/>
          <w:szCs w:val="24"/>
        </w:rPr>
        <w:t xml:space="preserve"> </w:t>
      </w:r>
    </w:p>
    <w:p w:rsidR="00C87330" w:rsidRPr="00E62D4F" w:rsidRDefault="00C87330" w:rsidP="008E1F83">
      <w:pPr>
        <w:pStyle w:val="Times12"/>
        <w:widowControl w:val="0"/>
        <w:jc w:val="right"/>
        <w:rPr>
          <w:bCs w:val="0"/>
          <w:szCs w:val="24"/>
        </w:rPr>
      </w:pPr>
      <w:bookmarkStart w:id="210" w:name="форма1"/>
      <w:bookmarkStart w:id="211" w:name="_Toc98251753"/>
      <w:bookmarkEnd w:id="209"/>
      <w:r w:rsidRPr="00E62D4F">
        <w:rPr>
          <w:bCs w:val="0"/>
          <w:szCs w:val="24"/>
        </w:rPr>
        <w:t>Форма</w:t>
      </w:r>
      <w:r w:rsidR="002328BB" w:rsidRPr="00E62D4F">
        <w:rPr>
          <w:bCs w:val="0"/>
          <w:szCs w:val="24"/>
        </w:rPr>
        <w:t xml:space="preserve"> </w:t>
      </w:r>
      <w:r w:rsidRPr="00E62D4F">
        <w:rPr>
          <w:bCs w:val="0"/>
          <w:szCs w:val="24"/>
        </w:rPr>
        <w:t>1.</w:t>
      </w:r>
      <w:bookmarkEnd w:id="210"/>
    </w:p>
    <w:p w:rsidR="00C87330" w:rsidRPr="00E62D4F" w:rsidRDefault="00C87330" w:rsidP="008E1F83">
      <w:pPr>
        <w:widowControl w:val="0"/>
        <w:rPr>
          <w:b/>
          <w:i/>
        </w:rPr>
      </w:pPr>
      <w:r w:rsidRPr="00E62D4F">
        <w:rPr>
          <w:b/>
          <w:i/>
        </w:rPr>
        <w:t>Фирменный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бланк</w:t>
      </w:r>
      <w:r w:rsidR="002328BB" w:rsidRPr="00E62D4F">
        <w:rPr>
          <w:b/>
          <w:i/>
        </w:rPr>
        <w:t xml:space="preserve"> </w:t>
      </w:r>
      <w:r w:rsidR="007A0C42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left"/>
        <w:rPr>
          <w:szCs w:val="24"/>
        </w:rPr>
      </w:pPr>
      <w:r w:rsidRPr="00E62D4F">
        <w:rPr>
          <w:szCs w:val="24"/>
        </w:rPr>
        <w:t>«___»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20___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№______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right"/>
        <w:rPr>
          <w:b/>
          <w:bCs w:val="0"/>
          <w:i/>
          <w:szCs w:val="24"/>
        </w:rPr>
      </w:pPr>
      <w:r w:rsidRPr="00E62D4F">
        <w:rPr>
          <w:b/>
          <w:bCs w:val="0"/>
          <w:i/>
          <w:szCs w:val="24"/>
        </w:rPr>
        <w:t>Лот</w:t>
      </w:r>
      <w:r w:rsidR="002328BB" w:rsidRPr="00E62D4F">
        <w:rPr>
          <w:b/>
          <w:bCs w:val="0"/>
          <w:i/>
          <w:szCs w:val="24"/>
        </w:rPr>
        <w:t xml:space="preserve"> </w:t>
      </w:r>
      <w:r w:rsidRPr="00E62D4F">
        <w:rPr>
          <w:b/>
          <w:bCs w:val="0"/>
          <w:i/>
          <w:szCs w:val="24"/>
        </w:rPr>
        <w:t>__</w:t>
      </w:r>
    </w:p>
    <w:p w:rsidR="00C87330" w:rsidRPr="00E62D4F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12" w:name="_Письмо_о_подаче"/>
      <w:bookmarkStart w:id="213" w:name="_Toc255987071"/>
      <w:bookmarkStart w:id="214" w:name="_Toc272505461"/>
      <w:bookmarkStart w:id="215" w:name="_Toc373934123"/>
      <w:bookmarkEnd w:id="212"/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13"/>
      <w:bookmarkEnd w:id="214"/>
      <w:bookmarkEnd w:id="215"/>
    </w:p>
    <w:p w:rsidR="00C87330" w:rsidRPr="00E62D4F" w:rsidRDefault="00C87330" w:rsidP="008E1F83">
      <w:pPr>
        <w:widowControl w:val="0"/>
        <w:tabs>
          <w:tab w:val="left" w:pos="7938"/>
        </w:tabs>
        <w:ind w:firstLine="4820"/>
        <w:jc w:val="center"/>
        <w:rPr>
          <w:b/>
        </w:rPr>
      </w:pPr>
    </w:p>
    <w:p w:rsidR="00C87330" w:rsidRPr="00E62D4F" w:rsidRDefault="00C87330" w:rsidP="008E1F83">
      <w:pPr>
        <w:widowControl w:val="0"/>
        <w:ind w:firstLine="709"/>
        <w:jc w:val="both"/>
      </w:pPr>
      <w:r w:rsidRPr="00E62D4F">
        <w:t>Изучив</w:t>
      </w:r>
      <w:r w:rsidR="002328BB" w:rsidRPr="00E62D4F">
        <w:t xml:space="preserve"> </w:t>
      </w:r>
      <w:r w:rsidRPr="00E62D4F">
        <w:t>извещение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право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договора/</w:t>
      </w:r>
      <w:proofErr w:type="spellStart"/>
      <w:r w:rsidRPr="00E62D4F">
        <w:rPr>
          <w:b/>
          <w:bCs/>
          <w:i/>
        </w:rPr>
        <w:t>ов</w:t>
      </w:r>
      <w:proofErr w:type="spellEnd"/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________________________,</w:t>
      </w:r>
      <w:r w:rsidR="002328BB" w:rsidRPr="00E62D4F">
        <w:t xml:space="preserve"> </w:t>
      </w:r>
      <w:r w:rsidRPr="00E62D4F">
        <w:t>опубликованное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="001D0134" w:rsidRPr="00E62D4F">
        <w:t>официальном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и</w:t>
      </w:r>
      <w:r w:rsidR="002328BB" w:rsidRPr="00E62D4F"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ЭТП</w:t>
      </w:r>
      <w:r w:rsidR="002328BB" w:rsidRPr="00E62D4F">
        <w:t xml:space="preserve"> </w:t>
      </w:r>
      <w:r w:rsidR="001D0134" w:rsidRPr="00E62D4F">
        <w:t>_________________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="002328BB" w:rsidRPr="00E62D4F">
        <w:rPr>
          <w:b/>
          <w:i/>
        </w:rPr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адрес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сайта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Pr="00E62D4F">
        <w:t>,</w:t>
      </w:r>
      <w:r w:rsidR="002328BB" w:rsidRPr="00E62D4F">
        <w:t xml:space="preserve"> </w:t>
      </w:r>
      <w:r w:rsidR="00466F9E" w:rsidRPr="00E62D4F">
        <w:t>запрос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="001D0134" w:rsidRPr="00E62D4F">
        <w:t>№</w:t>
      </w:r>
      <w:r w:rsidR="002328BB" w:rsidRPr="00E62D4F">
        <w:t xml:space="preserve"> </w:t>
      </w:r>
      <w:r w:rsidR="001D0134" w:rsidRPr="00E62D4F">
        <w:t>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номер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ЭТП],</w:t>
      </w:r>
      <w:r w:rsidR="002328BB" w:rsidRPr="00E62D4F">
        <w:rPr>
          <w:b/>
          <w:i/>
        </w:rPr>
        <w:t xml:space="preserve"> </w:t>
      </w:r>
      <w:r w:rsidR="002E77A5" w:rsidRPr="00E62D4F">
        <w:t>документацию</w:t>
      </w:r>
      <w:r w:rsidR="002328BB" w:rsidRPr="00E62D4F">
        <w:t xml:space="preserve"> </w:t>
      </w:r>
      <w:r w:rsidR="002E77A5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Pr="00E62D4F">
        <w:t>________________</w:t>
      </w:r>
      <w:r w:rsidR="003D3C51" w:rsidRPr="00E62D4F">
        <w:t>_______________</w:t>
      </w:r>
      <w:r w:rsidRPr="00E62D4F">
        <w:t>___________________________________________________,</w:t>
      </w:r>
      <w:r w:rsidR="002328BB" w:rsidRPr="00E62D4F">
        <w:t xml:space="preserve"> </w:t>
      </w:r>
    </w:p>
    <w:p w:rsidR="00C87330" w:rsidRPr="00E62D4F" w:rsidRDefault="00C87330" w:rsidP="008E1F83">
      <w:pPr>
        <w:pStyle w:val="Times12"/>
        <w:widowControl w:val="0"/>
        <w:suppressAutoHyphens/>
        <w:ind w:left="284" w:firstLine="393"/>
        <w:jc w:val="center"/>
        <w:rPr>
          <w:szCs w:val="24"/>
        </w:rPr>
      </w:pPr>
      <w:r w:rsidRPr="00E62D4F">
        <w:rPr>
          <w:b/>
          <w:i/>
          <w:szCs w:val="24"/>
          <w:vertAlign w:val="superscript"/>
        </w:rPr>
        <w:t>(</w:t>
      </w:r>
      <w:proofErr w:type="gramStart"/>
      <w:r w:rsidRPr="00E62D4F">
        <w:rPr>
          <w:b/>
          <w:i/>
          <w:szCs w:val="24"/>
          <w:vertAlign w:val="superscript"/>
        </w:rPr>
        <w:t>полное</w:t>
      </w:r>
      <w:proofErr w:type="gramEnd"/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наименование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указанием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организационно-правовой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формы)</w:t>
      </w:r>
      <w:r w:rsidR="002328BB" w:rsidRPr="00E62D4F">
        <w:rPr>
          <w:szCs w:val="24"/>
        </w:rPr>
        <w:t xml:space="preserve"> 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ИНН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(ИНН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C87330" w:rsidRPr="00E62D4F" w:rsidRDefault="00C87330" w:rsidP="008E1F83">
      <w:pPr>
        <w:pStyle w:val="Times12"/>
        <w:widowControl w:val="0"/>
        <w:suppressAutoHyphens/>
        <w:ind w:firstLine="0"/>
        <w:rPr>
          <w:szCs w:val="24"/>
        </w:rPr>
      </w:pPr>
      <w:proofErr w:type="gramStart"/>
      <w:r w:rsidRPr="00E62D4F">
        <w:rPr>
          <w:szCs w:val="24"/>
        </w:rPr>
        <w:t>зарегистрированное</w:t>
      </w:r>
      <w:proofErr w:type="gramEnd"/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адресу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C87330" w:rsidRPr="00E62D4F" w:rsidRDefault="00C87330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</w:t>
      </w:r>
      <w:proofErr w:type="gramStart"/>
      <w:r w:rsidRPr="00E62D4F">
        <w:rPr>
          <w:b/>
          <w:i/>
          <w:szCs w:val="24"/>
          <w:vertAlign w:val="superscript"/>
        </w:rPr>
        <w:t>юридический</w:t>
      </w:r>
      <w:proofErr w:type="gramEnd"/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42709" w:rsidP="008E1F83">
      <w:pPr>
        <w:pStyle w:val="Times12"/>
        <w:widowControl w:val="0"/>
        <w:suppressAutoHyphens/>
        <w:ind w:firstLine="0"/>
        <w:rPr>
          <w:szCs w:val="24"/>
        </w:rPr>
      </w:pPr>
      <w:proofErr w:type="gramStart"/>
      <w:r w:rsidRPr="00E62D4F">
        <w:rPr>
          <w:szCs w:val="24"/>
        </w:rPr>
        <w:t>фактический</w:t>
      </w:r>
      <w:proofErr w:type="gramEnd"/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адрес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</w:t>
      </w:r>
      <w:proofErr w:type="gramStart"/>
      <w:r w:rsidR="00142709" w:rsidRPr="00E62D4F">
        <w:rPr>
          <w:b/>
          <w:i/>
          <w:szCs w:val="24"/>
          <w:vertAlign w:val="superscript"/>
        </w:rPr>
        <w:t>фактический</w:t>
      </w:r>
      <w:proofErr w:type="gramEnd"/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D0134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</w:p>
    <w:p w:rsidR="009B4E7C" w:rsidRPr="00E62D4F" w:rsidRDefault="009B4E7C" w:rsidP="008E1F83">
      <w:pPr>
        <w:widowControl w:val="0"/>
        <w:jc w:val="both"/>
        <w:rPr>
          <w:b/>
          <w:i/>
        </w:rPr>
      </w:pPr>
      <w:proofErr w:type="gramStart"/>
      <w:r w:rsidRPr="00E62D4F">
        <w:t>выражае</w:t>
      </w:r>
      <w:r w:rsidR="003D3C51" w:rsidRPr="00E62D4F">
        <w:t>т</w:t>
      </w:r>
      <w:proofErr w:type="gramEnd"/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исполнить</w:t>
      </w:r>
      <w:r w:rsidR="002328BB" w:rsidRPr="00E62D4F">
        <w:t xml:space="preserve"> </w:t>
      </w:r>
      <w:r w:rsidRPr="00E62D4F">
        <w:t>условия,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извещении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Pr="00E62D4F">
        <w:t>запроса</w:t>
      </w:r>
      <w:r w:rsidR="002328BB" w:rsidRPr="00E62D4F">
        <w:t xml:space="preserve"> </w:t>
      </w:r>
      <w:r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цен,</w:t>
      </w:r>
      <w:r w:rsidR="002328BB" w:rsidRPr="00E62D4F">
        <w:t xml:space="preserve"> </w:t>
      </w:r>
      <w:r w:rsidRPr="00E62D4F">
        <w:t>условия</w:t>
      </w:r>
      <w:r w:rsidR="002328BB" w:rsidRPr="00E62D4F">
        <w:rPr>
          <w:b/>
          <w:i/>
        </w:rPr>
        <w:t xml:space="preserve"> </w:t>
      </w:r>
      <w:r w:rsidRPr="00E62D4F">
        <w:t>договора,</w:t>
      </w:r>
      <w:r w:rsidR="002328BB" w:rsidRPr="00E62D4F">
        <w:t xml:space="preserve"> </w:t>
      </w:r>
      <w:r w:rsidRPr="00E62D4F">
        <w:rPr>
          <w:b/>
          <w:bCs/>
          <w:i/>
        </w:rPr>
        <w:t>предусмотренные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Частью</w:t>
      </w:r>
      <w:r w:rsidR="002328BB" w:rsidRPr="00E62D4F">
        <w:rPr>
          <w:b/>
          <w:bCs/>
          <w:i/>
        </w:rPr>
        <w:t xml:space="preserve"> </w:t>
      </w:r>
      <w:r w:rsidR="00577CE0" w:rsidRPr="00E62D4F">
        <w:rPr>
          <w:b/>
          <w:bCs/>
          <w:i/>
        </w:rPr>
        <w:fldChar w:fldCharType="begin"/>
      </w:r>
      <w:r w:rsidR="00577CE0" w:rsidRPr="00E62D4F">
        <w:rPr>
          <w:b/>
          <w:bCs/>
          <w:i/>
        </w:rPr>
        <w:instrText xml:space="preserve"> REF _Ref318824453 \r \h </w:instrText>
      </w:r>
      <w:r w:rsidR="00B272BC" w:rsidRPr="00E62D4F">
        <w:rPr>
          <w:b/>
          <w:bCs/>
          <w:i/>
        </w:rPr>
        <w:instrText xml:space="preserve"> \* MERGEFORMAT </w:instrText>
      </w:r>
      <w:r w:rsidR="00577CE0" w:rsidRPr="00E62D4F">
        <w:rPr>
          <w:b/>
          <w:bCs/>
          <w:i/>
        </w:rPr>
      </w:r>
      <w:r w:rsidR="00577CE0" w:rsidRPr="00E62D4F">
        <w:rPr>
          <w:b/>
          <w:bCs/>
          <w:i/>
        </w:rPr>
        <w:fldChar w:fldCharType="separate"/>
      </w:r>
      <w:r w:rsidR="0066022F">
        <w:rPr>
          <w:b/>
          <w:bCs/>
          <w:i/>
        </w:rPr>
        <w:t>ЧАСТЬ 2</w:t>
      </w:r>
      <w:r w:rsidR="00577CE0" w:rsidRPr="00E62D4F">
        <w:rPr>
          <w:b/>
          <w:bCs/>
          <w:i/>
        </w:rPr>
        <w:fldChar w:fldCharType="end"/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«Проект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договора»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Тома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1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документации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по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запросу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цен</w:t>
      </w:r>
      <w:r w:rsidRPr="00E62D4F">
        <w:rPr>
          <w:b/>
          <w:bCs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предлагаем</w:t>
      </w:r>
      <w:r w:rsidR="002328BB" w:rsidRPr="00E62D4F">
        <w:t xml:space="preserve"> </w:t>
      </w:r>
      <w:r w:rsidR="003D3C51" w:rsidRPr="00E62D4F">
        <w:rPr>
          <w:b/>
          <w:bCs/>
          <w:i/>
        </w:rPr>
        <w:t>товар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(работы,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услуги)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i/>
        </w:rPr>
        <w:t>согласно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Приложению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заявке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«Техническое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E62D4F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№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</w:pPr>
            <w:proofErr w:type="gramStart"/>
            <w:r w:rsidRPr="00E62D4F">
              <w:t>п</w:t>
            </w:r>
            <w:proofErr w:type="gramEnd"/>
            <w:r w:rsidRPr="00E62D4F">
              <w:t>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Наименование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  <w:rPr>
                <w:lang w:val="en-US"/>
              </w:rPr>
            </w:pPr>
            <w:r w:rsidRPr="00E62D4F">
              <w:rPr>
                <w:b/>
                <w:bCs/>
                <w:i/>
              </w:rPr>
              <w:t>[</w:t>
            </w:r>
            <w:proofErr w:type="gramStart"/>
            <w:r w:rsidRPr="00E62D4F">
              <w:rPr>
                <w:b/>
                <w:bCs/>
                <w:i/>
              </w:rPr>
              <w:t>товара</w:t>
            </w:r>
            <w:proofErr w:type="gramEnd"/>
            <w:r w:rsidRPr="00E62D4F">
              <w:rPr>
                <w:b/>
                <w:bCs/>
                <w:i/>
              </w:rPr>
              <w:t>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Количество</w:t>
            </w:r>
            <w:r w:rsidR="002328BB" w:rsidRPr="00E62D4F">
              <w:t xml:space="preserve"> </w:t>
            </w: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Ед.</w:t>
            </w:r>
            <w:r w:rsidR="002328BB" w:rsidRPr="00E62D4F">
              <w:t xml:space="preserve"> </w:t>
            </w:r>
            <w:r w:rsidRPr="00E62D4F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за</w:t>
            </w:r>
            <w:r w:rsidR="002328BB" w:rsidRPr="00E62D4F">
              <w:t xml:space="preserve"> </w:t>
            </w:r>
            <w:r w:rsidRPr="00E62D4F">
              <w:t>единицу,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с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</w:tr>
      <w:tr w:rsidR="00F94E82" w:rsidRPr="00E62D4F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</w:pPr>
            <w:r w:rsidRPr="00E62D4F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</w:tbl>
    <w:p w:rsidR="009B4E7C" w:rsidRPr="00E62D4F" w:rsidRDefault="00F94E82" w:rsidP="008E1F83">
      <w:pPr>
        <w:widowControl w:val="0"/>
        <w:spacing w:before="120"/>
        <w:jc w:val="both"/>
        <w:rPr>
          <w:b/>
          <w:bCs/>
          <w:i/>
        </w:rPr>
      </w:pPr>
      <w:r w:rsidRPr="00E62D4F">
        <w:t>ИТОГО</w:t>
      </w:r>
      <w:r w:rsidR="002328BB" w:rsidRPr="00E62D4F">
        <w:t xml:space="preserve"> </w:t>
      </w:r>
      <w:r w:rsidRPr="00E62D4F">
        <w:t>ц</w:t>
      </w:r>
      <w:r w:rsidR="009B4E7C" w:rsidRPr="00E62D4F">
        <w:t>ена</w:t>
      </w:r>
      <w:r w:rsidR="002328BB" w:rsidRPr="00E62D4F">
        <w:t xml:space="preserve"> </w:t>
      </w:r>
      <w:r w:rsidR="003D3C51" w:rsidRPr="00E62D4F">
        <w:rPr>
          <w:b/>
          <w:bCs/>
          <w:i/>
        </w:rPr>
        <w:t>договора</w:t>
      </w:r>
      <w:r w:rsidR="002328BB" w:rsidRPr="00E62D4F">
        <w:t xml:space="preserve"> </w:t>
      </w:r>
      <w:r w:rsidR="003D3C51" w:rsidRPr="00E62D4F">
        <w:t>(с</w:t>
      </w:r>
      <w:r w:rsidR="002328BB" w:rsidRPr="00E62D4F">
        <w:t xml:space="preserve"> </w:t>
      </w:r>
      <w:r w:rsidR="003D3C51" w:rsidRPr="00E62D4F">
        <w:t>учетом</w:t>
      </w:r>
      <w:r w:rsidR="002328BB" w:rsidRPr="00E62D4F">
        <w:t xml:space="preserve"> </w:t>
      </w:r>
      <w:r w:rsidR="003D3C51" w:rsidRPr="00E62D4F">
        <w:t>установленного</w:t>
      </w:r>
      <w:r w:rsidR="002328BB" w:rsidRPr="00E62D4F">
        <w:t xml:space="preserve"> </w:t>
      </w:r>
      <w:r w:rsidR="003D3C51" w:rsidRPr="00E62D4F">
        <w:t>порядка</w:t>
      </w:r>
      <w:r w:rsidR="002328BB" w:rsidRPr="00E62D4F">
        <w:t xml:space="preserve"> </w:t>
      </w:r>
      <w:r w:rsidR="003D3C51" w:rsidRPr="00E62D4F">
        <w:t>формирования</w:t>
      </w:r>
      <w:r w:rsidR="002328BB" w:rsidRPr="00E62D4F">
        <w:t xml:space="preserve"> </w:t>
      </w:r>
      <w:r w:rsidR="003D3C51" w:rsidRPr="00E62D4F">
        <w:t>цены</w:t>
      </w:r>
      <w:r w:rsidR="002328BB" w:rsidRPr="00E62D4F">
        <w:t xml:space="preserve"> </w:t>
      </w:r>
      <w:r w:rsidR="003D3C51" w:rsidRPr="00E62D4F">
        <w:t>договора)</w:t>
      </w:r>
      <w:r w:rsidR="002328BB" w:rsidRPr="00E62D4F">
        <w:t xml:space="preserve"> </w:t>
      </w:r>
      <w:r w:rsidR="003D3C51" w:rsidRPr="00E62D4F">
        <w:rPr>
          <w:b/>
          <w:bCs/>
          <w:i/>
        </w:rPr>
        <w:t>[единицы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единичных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расценок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тарифов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работ]</w:t>
      </w:r>
      <w:r w:rsidR="002328BB" w:rsidRPr="00E62D4F">
        <w:t xml:space="preserve"> </w:t>
      </w:r>
      <w:r w:rsidR="009B4E7C" w:rsidRPr="00E62D4F">
        <w:t>составляет:</w:t>
      </w:r>
      <w:r w:rsidR="002328BB" w:rsidRPr="00E62D4F">
        <w:t xml:space="preserve"> </w:t>
      </w:r>
      <w:r w:rsidR="009B4E7C" w:rsidRPr="00E62D4F">
        <w:t>_________</w:t>
      </w:r>
      <w:r w:rsidR="002328BB" w:rsidRPr="00E62D4F">
        <w:t xml:space="preserve"> </w:t>
      </w:r>
      <w:r w:rsidR="009B4E7C" w:rsidRPr="00E62D4F">
        <w:t>(____________)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proofErr w:type="gramStart"/>
      <w:r w:rsidR="009B4E7C" w:rsidRPr="00E62D4F">
        <w:t>коп.,</w:t>
      </w:r>
      <w:proofErr w:type="gramEnd"/>
      <w:r w:rsidR="002328BB" w:rsidRPr="00E62D4F">
        <w:t xml:space="preserve"> </w:t>
      </w:r>
      <w:r w:rsidR="009B4E7C" w:rsidRPr="00E62D4F">
        <w:t>в</w:t>
      </w:r>
      <w:r w:rsidR="002328BB" w:rsidRPr="00E62D4F">
        <w:t xml:space="preserve"> </w:t>
      </w:r>
      <w:r w:rsidR="009B4E7C" w:rsidRPr="00E62D4F">
        <w:t>том</w:t>
      </w:r>
      <w:r w:rsidR="002328BB" w:rsidRPr="00E62D4F">
        <w:t xml:space="preserve"> </w:t>
      </w:r>
      <w:r w:rsidR="009B4E7C" w:rsidRPr="00E62D4F">
        <w:t>числе</w:t>
      </w:r>
      <w:r w:rsidR="002328BB" w:rsidRPr="00E62D4F">
        <w:t xml:space="preserve"> </w:t>
      </w:r>
      <w:r w:rsidR="009B4E7C" w:rsidRPr="00E62D4F">
        <w:t>НДС</w:t>
      </w:r>
      <w:r w:rsidR="002328BB" w:rsidRPr="00E62D4F">
        <w:t xml:space="preserve"> </w:t>
      </w:r>
      <w:r w:rsidR="009B4E7C" w:rsidRPr="00E62D4F">
        <w:t>______________</w:t>
      </w:r>
      <w:r w:rsidR="002328BB" w:rsidRPr="00E62D4F">
        <w:t xml:space="preserve"> </w:t>
      </w:r>
      <w:r w:rsidR="009B4E7C" w:rsidRPr="00E62D4F">
        <w:t>(__________________)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r w:rsidR="009B4E7C" w:rsidRPr="00E62D4F">
        <w:t>коп.,</w:t>
      </w:r>
      <w:r w:rsidR="002328BB" w:rsidRPr="00E62D4F">
        <w:t xml:space="preserve"> </w:t>
      </w:r>
      <w:r w:rsidR="009B4E7C" w:rsidRPr="00E62D4F">
        <w:t>включая</w:t>
      </w:r>
      <w:r w:rsidR="002328BB" w:rsidRPr="00E62D4F">
        <w:t xml:space="preserve"> </w:t>
      </w:r>
      <w:r w:rsidR="009B4E7C" w:rsidRPr="00E62D4F">
        <w:rPr>
          <w:b/>
          <w:bCs/>
          <w:i/>
        </w:rPr>
        <w:t>(перечисляются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расходы,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связанные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поставкой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выполнением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оказанием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включаемые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цену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услуг)</w:t>
      </w:r>
    </w:p>
    <w:p w:rsidR="009B4E7C" w:rsidRPr="00E62D4F" w:rsidRDefault="009B4E7C" w:rsidP="008E1F83">
      <w:pPr>
        <w:widowControl w:val="0"/>
      </w:pPr>
      <w:r w:rsidRPr="00E62D4F">
        <w:t>Данное</w:t>
      </w:r>
      <w:r w:rsidR="002328BB" w:rsidRPr="00E62D4F">
        <w:t xml:space="preserve"> </w:t>
      </w:r>
      <w:r w:rsidRPr="00E62D4F">
        <w:t>предложение</w:t>
      </w:r>
      <w:r w:rsidR="002328BB" w:rsidRPr="00E62D4F">
        <w:t xml:space="preserve"> </w:t>
      </w:r>
      <w:r w:rsidRPr="00E62D4F">
        <w:t>действительно</w:t>
      </w:r>
      <w:r w:rsidR="002328BB" w:rsidRPr="00E62D4F">
        <w:t xml:space="preserve"> </w:t>
      </w:r>
      <w:r w:rsidRPr="00E62D4F">
        <w:t>до</w:t>
      </w:r>
      <w:r w:rsidR="002328BB" w:rsidRPr="00E62D4F">
        <w:t xml:space="preserve"> </w:t>
      </w:r>
      <w:r w:rsidRPr="00E62D4F">
        <w:t>«___»</w:t>
      </w:r>
      <w:r w:rsidR="002328BB" w:rsidRPr="00E62D4F">
        <w:t xml:space="preserve"> </w:t>
      </w:r>
      <w:r w:rsidRPr="00E62D4F">
        <w:t>__________</w:t>
      </w:r>
      <w:r w:rsidR="002328BB" w:rsidRPr="00E62D4F">
        <w:t xml:space="preserve"> </w:t>
      </w:r>
      <w:r w:rsidRPr="00E62D4F">
        <w:t>20___</w:t>
      </w:r>
      <w:r w:rsidR="002328BB" w:rsidRPr="00E62D4F">
        <w:t xml:space="preserve"> </w:t>
      </w:r>
      <w:r w:rsidRPr="00E62D4F">
        <w:t>года.</w:t>
      </w:r>
    </w:p>
    <w:p w:rsidR="00592876" w:rsidRPr="00E62D4F" w:rsidRDefault="00592876" w:rsidP="00592876">
      <w:pPr>
        <w:widowControl w:val="0"/>
        <w:rPr>
          <w:b/>
          <w:bCs/>
          <w:i/>
        </w:rPr>
      </w:pPr>
      <w:r>
        <w:rPr>
          <w:bCs/>
        </w:rPr>
        <w:t>Место</w:t>
      </w:r>
      <w:r w:rsidRPr="00E62D4F">
        <w:rPr>
          <w:b/>
        </w:rPr>
        <w:t xml:space="preserve"> </w:t>
      </w:r>
      <w:r w:rsidRPr="00E62D4F">
        <w:rPr>
          <w:b/>
          <w:bCs/>
          <w:i/>
        </w:rPr>
        <w:t>поставки товара, выполнения работ или оказания услуг: 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rPr>
          <w:b/>
          <w:bCs/>
          <w:i/>
        </w:rPr>
      </w:pPr>
      <w:r w:rsidRPr="00E62D4F">
        <w:rPr>
          <w:bCs/>
        </w:rPr>
        <w:t>Срок</w:t>
      </w:r>
      <w:r w:rsidR="002328BB" w:rsidRPr="00E62D4F">
        <w:rPr>
          <w:b/>
        </w:rPr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услуг: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Начало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___________________;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Окончание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________________.</w:t>
      </w:r>
    </w:p>
    <w:p w:rsidR="00F94E82" w:rsidRPr="00E62D4F" w:rsidRDefault="00F94E82" w:rsidP="008E1F83">
      <w:pPr>
        <w:widowControl w:val="0"/>
        <w:jc w:val="both"/>
      </w:pPr>
      <w:r w:rsidRPr="00E62D4F">
        <w:t>Сроки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</w:t>
      </w:r>
      <w:r w:rsidR="002328BB" w:rsidRPr="00E62D4F">
        <w:t xml:space="preserve"> </w:t>
      </w:r>
      <w:r w:rsidRPr="00E62D4F">
        <w:t>оплаты:</w:t>
      </w:r>
      <w:r w:rsidR="002328BB" w:rsidRPr="00E62D4F">
        <w:t xml:space="preserve"> </w:t>
      </w:r>
      <w:r w:rsidRPr="00E62D4F">
        <w:t>___________________________.</w:t>
      </w:r>
    </w:p>
    <w:p w:rsidR="00822CB9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rPr>
          <w:b/>
          <w:i/>
          <w:lang w:val="ru-RU"/>
        </w:rPr>
        <w:t>Для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юридических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лиц:</w:t>
      </w:r>
      <w:r w:rsidR="002328BB" w:rsidRPr="00E62D4F">
        <w:rPr>
          <w:lang w:val="ru-RU"/>
        </w:rPr>
        <w:t xml:space="preserve"> </w:t>
      </w:r>
      <w:r w:rsidR="00C87330" w:rsidRPr="00E62D4F">
        <w:t>Настоящим</w:t>
      </w:r>
      <w:r w:rsidR="002328BB" w:rsidRPr="00E62D4F">
        <w:t xml:space="preserve"> </w:t>
      </w:r>
      <w:r w:rsidR="00C87330" w:rsidRPr="00E62D4F">
        <w:t>подтверждаем,</w:t>
      </w:r>
      <w:r w:rsidR="002328BB" w:rsidRPr="00E62D4F">
        <w:t xml:space="preserve"> </w:t>
      </w:r>
      <w:r w:rsidR="00C87330" w:rsidRPr="00E62D4F">
        <w:t>что</w:t>
      </w:r>
      <w:r w:rsidR="00822CB9" w:rsidRPr="00E62D4F">
        <w:rPr>
          <w:lang w:val="ru-RU"/>
        </w:rPr>
        <w:t>:</w:t>
      </w:r>
    </w:p>
    <w:p w:rsidR="00822CB9" w:rsidRPr="00E62D4F" w:rsidRDefault="002328BB" w:rsidP="00B948B1">
      <w:pPr>
        <w:pStyle w:val="af2"/>
        <w:widowControl w:val="0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lang w:val="ru-RU"/>
        </w:rPr>
      </w:pPr>
      <w:r w:rsidRPr="00E62D4F">
        <w:t xml:space="preserve"> </w:t>
      </w:r>
      <w:r w:rsidR="00822CB9" w:rsidRPr="00E62D4F">
        <w:rPr>
          <w:b/>
          <w:i/>
          <w:lang w:val="ru-RU"/>
        </w:rPr>
        <w:t>[</w:t>
      </w:r>
      <w:proofErr w:type="gramStart"/>
      <w:r w:rsidR="00822CB9" w:rsidRPr="00E62D4F">
        <w:rPr>
          <w:b/>
          <w:i/>
          <w:lang w:val="ru-RU"/>
        </w:rPr>
        <w:t>участнику</w:t>
      </w:r>
      <w:proofErr w:type="gramEnd"/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необходимо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выбрать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одно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из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следующих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положений,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lastRenderedPageBreak/>
        <w:t>подходящих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для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его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состояния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задолженности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уплате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налогов,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сборов,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пеней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штрафов: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proofErr w:type="gramStart"/>
      <w:r w:rsidRPr="00E62D4F">
        <w:rPr>
          <w:b/>
          <w:i/>
          <w:lang w:val="ru-RU"/>
        </w:rPr>
        <w:t>задолженность</w:t>
      </w:r>
      <w:proofErr w:type="gramEnd"/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отсутствует.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proofErr w:type="gramStart"/>
      <w:r w:rsidRPr="00E62D4F">
        <w:rPr>
          <w:b/>
          <w:i/>
          <w:lang w:val="ru-RU"/>
        </w:rPr>
        <w:t>либо</w:t>
      </w:r>
      <w:proofErr w:type="gramEnd"/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proofErr w:type="gramStart"/>
      <w:r w:rsidRPr="00E62D4F">
        <w:rPr>
          <w:b/>
          <w:i/>
          <w:lang w:val="ru-RU"/>
        </w:rPr>
        <w:t>задолженность</w:t>
      </w:r>
      <w:proofErr w:type="gramEnd"/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превышает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25</w:t>
      </w:r>
      <w:r w:rsidRPr="00E62D4F">
        <w:rPr>
          <w:b/>
          <w:i/>
        </w:rPr>
        <w:t>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балансовой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стоимости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активов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данным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бухгалтерской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(финансовой)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отчетности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истекший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  <w:lang w:val="ru-RU"/>
        </w:rPr>
        <w:t>_____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</w:rPr>
        <w:t>(указать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период: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год,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квартал,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полугодие,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9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месяцев)</w:t>
      </w:r>
      <w:r w:rsidRPr="00E62D4F">
        <w:rPr>
          <w:b/>
          <w:i/>
          <w:lang w:val="ru-RU"/>
        </w:rPr>
        <w:t>.];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 w:eastAsia="ru-RU"/>
        </w:rPr>
        <w:t>[</w:t>
      </w:r>
      <w:proofErr w:type="gramStart"/>
      <w:r w:rsidRPr="00E62D4F">
        <w:rPr>
          <w:b/>
          <w:i/>
          <w:lang w:val="ru-RU" w:eastAsia="ru-RU"/>
        </w:rPr>
        <w:t>указывается</w:t>
      </w:r>
      <w:proofErr w:type="gramEnd"/>
      <w:r w:rsidRPr="00E62D4F">
        <w:rPr>
          <w:b/>
          <w:i/>
          <w:lang w:val="ru-RU" w:eastAsia="ru-RU"/>
        </w:rPr>
        <w:t>,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в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случае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наличия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требования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согласно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пунктам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_Ref299553052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66022F">
        <w:rPr>
          <w:b/>
          <w:i/>
          <w:lang w:val="ru-RU" w:eastAsia="ru-RU"/>
        </w:rPr>
        <w:t>11.5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и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_Ref299553055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66022F">
        <w:rPr>
          <w:b/>
          <w:i/>
          <w:lang w:val="ru-RU" w:eastAsia="ru-RU"/>
        </w:rPr>
        <w:t>11.6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раздела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_Ref317249938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66022F">
        <w:rPr>
          <w:b/>
          <w:i/>
          <w:lang w:val="ru-RU" w:eastAsia="ru-RU"/>
        </w:rPr>
        <w:t>4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«Информационная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карта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запроса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цен»]</w:t>
      </w:r>
    </w:p>
    <w:p w:rsidR="00822CB9" w:rsidRPr="00E62D4F" w:rsidRDefault="00822CB9" w:rsidP="00B948B1">
      <w:pPr>
        <w:pStyle w:val="af2"/>
        <w:widowControl w:val="0"/>
        <w:numPr>
          <w:ilvl w:val="0"/>
          <w:numId w:val="41"/>
        </w:numPr>
        <w:spacing w:before="0" w:beforeAutospacing="0" w:after="0" w:afterAutospacing="0"/>
        <w:ind w:left="0" w:firstLine="709"/>
        <w:jc w:val="both"/>
      </w:pPr>
      <w:r w:rsidRPr="00E62D4F">
        <w:t>против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проводится</w:t>
      </w:r>
      <w:r w:rsidR="002328BB" w:rsidRPr="00E62D4F">
        <w:t xml:space="preserve"> </w:t>
      </w:r>
      <w:r w:rsidRPr="00E62D4F">
        <w:t>процедура</w:t>
      </w:r>
      <w:r w:rsidR="002328BB" w:rsidRPr="00E62D4F">
        <w:t xml:space="preserve"> </w:t>
      </w:r>
      <w:r w:rsidRPr="00E62D4F">
        <w:t>ликвидации,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принято</w:t>
      </w:r>
      <w:r w:rsidR="002328BB" w:rsidRPr="00E62D4F">
        <w:t xml:space="preserve"> </w:t>
      </w:r>
      <w:r w:rsidRPr="00E62D4F">
        <w:t>арбитражным</w:t>
      </w:r>
      <w:r w:rsidR="002328BB" w:rsidRPr="00E62D4F">
        <w:t xml:space="preserve"> </w:t>
      </w:r>
      <w:r w:rsidRPr="00E62D4F">
        <w:t>судом</w:t>
      </w:r>
      <w:r w:rsidR="002328BB" w:rsidRPr="00E62D4F">
        <w:t xml:space="preserve"> </w:t>
      </w:r>
      <w:r w:rsidRPr="00E62D4F">
        <w:t>решения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признании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t xml:space="preserve"> </w:t>
      </w:r>
      <w:r w:rsidRPr="00E62D4F">
        <w:t>банкротом,</w:t>
      </w:r>
      <w:r w:rsidR="002328BB" w:rsidRPr="00E62D4F">
        <w:t xml:space="preserve"> </w:t>
      </w:r>
      <w:r w:rsidRPr="00E62D4F">
        <w:t>деятельность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t>(</w:t>
      </w:r>
      <w:r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t>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приостановлена,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имущество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наложен</w:t>
      </w:r>
      <w:r w:rsidR="002328BB" w:rsidRPr="00E62D4F">
        <w:t xml:space="preserve"> </w:t>
      </w:r>
      <w:r w:rsidRPr="00E62D4F">
        <w:t>арест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решению</w:t>
      </w:r>
      <w:r w:rsidR="002328BB" w:rsidRPr="00E62D4F">
        <w:t xml:space="preserve"> </w:t>
      </w:r>
      <w:r w:rsidRPr="00E62D4F">
        <w:t>суда,</w:t>
      </w:r>
      <w:r w:rsidR="002328BB" w:rsidRPr="00E62D4F">
        <w:t xml:space="preserve"> </w:t>
      </w:r>
      <w:r w:rsidRPr="00E62D4F">
        <w:t>административного</w:t>
      </w:r>
      <w:r w:rsidR="002328BB" w:rsidRPr="00E62D4F">
        <w:t xml:space="preserve"> </w:t>
      </w:r>
      <w:r w:rsidRPr="00E62D4F">
        <w:t>органа</w:t>
      </w:r>
      <w:r w:rsidRPr="00E62D4F">
        <w:rPr>
          <w:lang w:val="ru-RU"/>
        </w:rPr>
        <w:t>;</w:t>
      </w:r>
    </w:p>
    <w:p w:rsidR="001D0134" w:rsidRPr="00E62D4F" w:rsidRDefault="001D0134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E62D4F">
        <w:t>Настоящим</w:t>
      </w:r>
      <w:r w:rsidR="002328BB" w:rsidRPr="00E62D4F">
        <w:t xml:space="preserve"> </w:t>
      </w:r>
      <w:r w:rsidRPr="00E62D4F">
        <w:t>даем</w:t>
      </w:r>
      <w:r w:rsidR="002328BB" w:rsidRPr="00E62D4F">
        <w:t xml:space="preserve"> </w:t>
      </w:r>
      <w:r w:rsidRPr="00E62D4F">
        <w:t>свое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подтверждаем</w:t>
      </w:r>
      <w:r w:rsidR="002328BB" w:rsidRPr="00E62D4F">
        <w:t xml:space="preserve"> </w:t>
      </w:r>
      <w:r w:rsidRPr="00E62D4F">
        <w:t>получение</w:t>
      </w:r>
      <w:r w:rsidR="002328BB" w:rsidRPr="00E62D4F">
        <w:t xml:space="preserve"> </w:t>
      </w:r>
      <w:r w:rsidRPr="00E62D4F">
        <w:t>нами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требуемых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действующим</w:t>
      </w:r>
      <w:r w:rsidR="002328BB" w:rsidRPr="00E62D4F">
        <w:t xml:space="preserve"> </w:t>
      </w:r>
      <w:r w:rsidRPr="00E62D4F">
        <w:t>законодательством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персональных</w:t>
      </w:r>
      <w:r w:rsidR="002328BB" w:rsidRPr="00E62D4F">
        <w:t xml:space="preserve"> </w:t>
      </w:r>
      <w:r w:rsidRPr="00E62D4F">
        <w:t>данных)</w:t>
      </w:r>
      <w:r w:rsidR="002328BB" w:rsidRPr="00E62D4F">
        <w:t xml:space="preserve"> </w:t>
      </w:r>
      <w:r w:rsidRPr="00E62D4F">
        <w:t>согласий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упомянутых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Таблице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«Сведения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цепочке</w:t>
      </w:r>
      <w:r w:rsidR="002328BB" w:rsidRPr="00E62D4F">
        <w:t xml:space="preserve"> </w:t>
      </w:r>
      <w:r w:rsidRPr="00E62D4F">
        <w:t>собственников,</w:t>
      </w:r>
      <w:r w:rsidR="002328BB" w:rsidRPr="00E62D4F">
        <w:t xml:space="preserve"> </w:t>
      </w:r>
      <w:r w:rsidRPr="00E62D4F">
        <w:t>включая</w:t>
      </w:r>
      <w:r w:rsidR="002328BB" w:rsidRPr="00E62D4F">
        <w:t xml:space="preserve"> </w:t>
      </w:r>
      <w:r w:rsidRPr="00E62D4F">
        <w:t>бенефициаров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конечных)»</w:t>
      </w:r>
      <w:r w:rsidR="002328BB" w:rsidRPr="00E62D4F">
        <w:t xml:space="preserve"> </w:t>
      </w:r>
      <w:r w:rsidRPr="00E62D4F">
        <w:t>формы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«Анкета</w:t>
      </w:r>
      <w:r w:rsidR="002328BB" w:rsidRPr="00E62D4F">
        <w:t xml:space="preserve"> </w:t>
      </w:r>
      <w:r w:rsidRPr="00E62D4F">
        <w:t>участника</w:t>
      </w:r>
      <w:r w:rsidR="002328BB" w:rsidRPr="00E62D4F">
        <w:t xml:space="preserve"> </w:t>
      </w:r>
      <w:r w:rsidR="00466F9E" w:rsidRPr="00E62D4F">
        <w:rPr>
          <w:lang w:val="ru-RU"/>
        </w:rPr>
        <w:t>запроса</w:t>
      </w:r>
      <w:r w:rsidR="002328BB" w:rsidRPr="00E62D4F">
        <w:rPr>
          <w:lang w:val="ru-RU"/>
        </w:rPr>
        <w:t xml:space="preserve"> </w:t>
      </w:r>
      <w:r w:rsidR="00466F9E" w:rsidRPr="00E62D4F">
        <w:rPr>
          <w:lang w:val="ru-RU"/>
        </w:rPr>
        <w:t>цен</w:t>
      </w:r>
      <w:r w:rsidRPr="00E62D4F">
        <w:t>»,</w:t>
      </w:r>
      <w:r w:rsidR="002328BB" w:rsidRPr="00E62D4F">
        <w:t xml:space="preserve"> </w:t>
      </w:r>
      <w:r w:rsidRPr="00E62D4F">
        <w:t>заинтересованных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причастных</w:t>
      </w:r>
      <w:r w:rsidR="002328BB" w:rsidRPr="00E62D4F">
        <w:t xml:space="preserve"> </w:t>
      </w:r>
      <w:r w:rsidRPr="00E62D4F">
        <w:t>к</w:t>
      </w:r>
      <w:r w:rsidR="002328BB" w:rsidRPr="00E62D4F">
        <w:t xml:space="preserve"> </w:t>
      </w:r>
      <w:r w:rsidRPr="00E62D4F">
        <w:t>данным</w:t>
      </w:r>
      <w:r w:rsidR="002328BB" w:rsidRPr="00E62D4F">
        <w:t xml:space="preserve"> </w:t>
      </w:r>
      <w:r w:rsidRPr="00E62D4F">
        <w:t>сведениям</w:t>
      </w:r>
      <w:r w:rsidR="002328BB" w:rsidRPr="00E62D4F">
        <w:t xml:space="preserve"> </w:t>
      </w:r>
      <w:r w:rsidRPr="00E62D4F">
        <w:t>лиц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предоставленных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(организатором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),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также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раскрытие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сведений,</w:t>
      </w:r>
      <w:r w:rsidR="002328BB" w:rsidRPr="00E62D4F">
        <w:t xml:space="preserve"> </w:t>
      </w:r>
      <w:r w:rsidRPr="00E62D4F">
        <w:t>полностью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частично,</w:t>
      </w:r>
      <w:r w:rsidR="002328BB" w:rsidRPr="00E62D4F">
        <w:t xml:space="preserve"> </w:t>
      </w:r>
      <w:r w:rsidRPr="00E62D4F">
        <w:t>компетентным</w:t>
      </w:r>
      <w:r w:rsidR="002328BB" w:rsidRPr="00E62D4F">
        <w:t xml:space="preserve"> </w:t>
      </w:r>
      <w:r w:rsidRPr="00E62D4F">
        <w:t>органам</w:t>
      </w:r>
      <w:r w:rsidR="002328BB" w:rsidRPr="00E62D4F">
        <w:t xml:space="preserve"> </w:t>
      </w:r>
      <w:r w:rsidRPr="00E62D4F">
        <w:t>государственной</w:t>
      </w:r>
      <w:r w:rsidR="002328BB" w:rsidRPr="00E62D4F">
        <w:t xml:space="preserve"> </w:t>
      </w:r>
      <w:r w:rsidRPr="00E62D4F">
        <w:t>власти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Федеральной</w:t>
      </w:r>
      <w:r w:rsidR="002328BB" w:rsidRPr="00E62D4F">
        <w:t xml:space="preserve"> </w:t>
      </w:r>
      <w:r w:rsidRPr="00E62D4F">
        <w:t>налоговой</w:t>
      </w:r>
      <w:r w:rsidR="002328BB" w:rsidRPr="00E62D4F">
        <w:t xml:space="preserve"> </w:t>
      </w:r>
      <w:r w:rsidRPr="00E62D4F">
        <w:t>службе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Федерации,</w:t>
      </w:r>
      <w:r w:rsidR="002328BB" w:rsidRPr="00E62D4F">
        <w:t xml:space="preserve"> </w:t>
      </w:r>
      <w:r w:rsidRPr="00E62D4F">
        <w:t>Минэнерго</w:t>
      </w:r>
      <w:r w:rsidR="002328BB" w:rsidRPr="00E62D4F">
        <w:t xml:space="preserve"> </w:t>
      </w:r>
      <w:r w:rsidRPr="00E62D4F">
        <w:t>России,</w:t>
      </w:r>
      <w:r w:rsidR="002328BB" w:rsidRPr="00E62D4F">
        <w:t xml:space="preserve"> </w:t>
      </w:r>
      <w:proofErr w:type="spellStart"/>
      <w:r w:rsidRPr="00E62D4F">
        <w:t>Росфинмониторингу</w:t>
      </w:r>
      <w:proofErr w:type="spellEnd"/>
      <w:r w:rsidRPr="00E62D4F">
        <w:t>,</w:t>
      </w:r>
      <w:r w:rsidR="002328BB" w:rsidRPr="00E62D4F">
        <w:t xml:space="preserve"> </w:t>
      </w:r>
      <w:r w:rsidRPr="00E62D4F">
        <w:t>Правительству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Федерации)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последующую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данных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такими</w:t>
      </w:r>
      <w:r w:rsidR="002328BB" w:rsidRPr="00E62D4F">
        <w:t xml:space="preserve"> </w:t>
      </w:r>
      <w:r w:rsidRPr="00E62D4F">
        <w:t>органами.</w:t>
      </w:r>
    </w:p>
    <w:p w:rsidR="001C7884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Для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физических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лиц:</w:t>
      </w:r>
      <w:r w:rsidR="002328BB" w:rsidRPr="00E62D4F">
        <w:t xml:space="preserve"> </w:t>
      </w:r>
      <w:r w:rsidRPr="00E62D4F">
        <w:rPr>
          <w:b/>
          <w:i/>
        </w:rPr>
        <w:t>Настоящим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</w:t>
      </w:r>
      <w:r w:rsidRPr="00E62D4F">
        <w:rPr>
          <w:b/>
          <w:i/>
          <w:lang w:val="ru-RU"/>
        </w:rPr>
        <w:t>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согласие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(организатором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предоставленных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персональных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также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раскрытие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полностью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частично,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компетентным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государственной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власти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последующую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такими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органами.</w:t>
      </w:r>
    </w:p>
    <w:p w:rsidR="00822CB9" w:rsidRPr="00E62D4F" w:rsidRDefault="00142709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t>В</w:t>
      </w:r>
      <w:r w:rsidR="002328BB" w:rsidRPr="00E62D4F">
        <w:t xml:space="preserve"> </w:t>
      </w:r>
      <w:r w:rsidRPr="00E62D4F">
        <w:t>случае</w:t>
      </w:r>
      <w:r w:rsidR="002328BB" w:rsidRPr="00E62D4F">
        <w:t xml:space="preserve"> </w:t>
      </w:r>
      <w:r w:rsidRPr="00E62D4F">
        <w:t>признания</w:t>
      </w:r>
      <w:r w:rsidR="002328BB" w:rsidRPr="00E62D4F">
        <w:t xml:space="preserve"> </w:t>
      </w:r>
      <w:r w:rsidRPr="00E62D4F">
        <w:t>нас</w:t>
      </w:r>
      <w:r w:rsidR="002328BB" w:rsidRPr="00E62D4F">
        <w:t xml:space="preserve"> </w:t>
      </w:r>
      <w:r w:rsidRPr="00E62D4F">
        <w:t>победителем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="00822CB9" w:rsidRPr="00E62D4F">
        <w:rPr>
          <w:lang w:val="ru-RU"/>
        </w:rPr>
        <w:t>либо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поступлении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наш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адрес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предложения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заключении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берем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себя</w:t>
      </w:r>
      <w:r w:rsidR="002328BB" w:rsidRPr="00E62D4F">
        <w:t xml:space="preserve"> </w:t>
      </w:r>
      <w:r w:rsidR="00822CB9" w:rsidRPr="00E62D4F">
        <w:rPr>
          <w:lang w:val="ru-RU"/>
        </w:rPr>
        <w:t>следующие</w:t>
      </w:r>
      <w:r w:rsidR="002328BB" w:rsidRPr="00E62D4F">
        <w:rPr>
          <w:lang w:val="ru-RU"/>
        </w:rPr>
        <w:t xml:space="preserve"> </w:t>
      </w:r>
      <w:r w:rsidRPr="00E62D4F">
        <w:t>обязательства</w:t>
      </w:r>
      <w:r w:rsidR="00822CB9" w:rsidRPr="00E62D4F">
        <w:rPr>
          <w:lang w:val="ru-RU"/>
        </w:rPr>
        <w:t>:</w:t>
      </w:r>
      <w:r w:rsidR="002328BB" w:rsidRPr="00E62D4F">
        <w:t xml:space="preserve"> </w:t>
      </w:r>
    </w:p>
    <w:p w:rsidR="00E64597" w:rsidRPr="00E62D4F" w:rsidRDefault="00142709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t>подписать</w:t>
      </w:r>
      <w:r w:rsidR="002328BB" w:rsidRPr="00E62D4F">
        <w:t xml:space="preserve"> </w:t>
      </w:r>
      <w:r w:rsidRPr="00E62D4F">
        <w:t>со</w:t>
      </w:r>
      <w:r w:rsidR="002328BB" w:rsidRPr="00E62D4F">
        <w:t xml:space="preserve"> </w:t>
      </w:r>
      <w:r w:rsidRPr="00E62D4F">
        <w:t>своей</w:t>
      </w:r>
      <w:r w:rsidR="002328BB" w:rsidRPr="00E62D4F">
        <w:t xml:space="preserve"> </w:t>
      </w:r>
      <w:r w:rsidRPr="00E62D4F">
        <w:t>стороны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E64597" w:rsidRPr="00E62D4F">
        <w:rPr>
          <w:lang w:val="ru-RU"/>
        </w:rPr>
        <w:t>;</w:t>
      </w:r>
    </w:p>
    <w:p w:rsidR="00E64597" w:rsidRPr="00E62D4F" w:rsidRDefault="0041085B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proofErr w:type="gramStart"/>
      <w:r w:rsidRPr="00E62D4F">
        <w:rPr>
          <w:lang w:val="ru-RU"/>
        </w:rPr>
        <w:t>представить</w:t>
      </w:r>
      <w:proofErr w:type="gramEnd"/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обновленные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цепочке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собственников,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включая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бенефициаров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том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числе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конечных)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внесены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момента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подачи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заявки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берем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себя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обязательства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справку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подтверждающая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актуальность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информации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ранее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5(пяти)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дней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двух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сторон)</w:t>
      </w:r>
      <w:r w:rsidR="00454B58" w:rsidRPr="00E62D4F">
        <w:rPr>
          <w:lang w:val="ru-RU"/>
        </w:rPr>
        <w:t>.</w:t>
      </w:r>
    </w:p>
    <w:p w:rsidR="0041085B" w:rsidRPr="00E62D4F" w:rsidRDefault="0041085B" w:rsidP="008E1F83">
      <w:pPr>
        <w:pStyle w:val="af2"/>
        <w:widowControl w:val="0"/>
        <w:spacing w:before="120" w:beforeAutospacing="0" w:after="0" w:afterAutospacing="0"/>
        <w:ind w:firstLine="709"/>
        <w:jc w:val="both"/>
      </w:pP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уведомлены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согласны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условием,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что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отстранены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выявлена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такой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расторгнут.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договору/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lastRenderedPageBreak/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66022F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66022F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возврата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66022F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66022F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обязательств/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66022F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66022F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454B58" w:rsidRPr="00E62D4F" w:rsidRDefault="00454B58" w:rsidP="008E1F83">
      <w:pPr>
        <w:widowControl w:val="0"/>
        <w:ind w:firstLine="709"/>
        <w:jc w:val="both"/>
      </w:pPr>
      <w:r w:rsidRPr="00E62D4F">
        <w:t>Нами</w:t>
      </w:r>
      <w:r w:rsidR="002328BB" w:rsidRPr="00E62D4F">
        <w:t xml:space="preserve"> </w:t>
      </w:r>
      <w:r w:rsidRPr="00E62D4F">
        <w:t>будут</w:t>
      </w:r>
      <w:r w:rsidR="002328BB" w:rsidRPr="00E62D4F">
        <w:t xml:space="preserve"> </w:t>
      </w:r>
      <w:r w:rsidRPr="00E62D4F">
        <w:t>представлены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течение</w:t>
      </w:r>
      <w:r w:rsidR="002328BB" w:rsidRPr="00E62D4F">
        <w:t xml:space="preserve"> </w:t>
      </w:r>
      <w:r w:rsidRPr="00E62D4F">
        <w:t>___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момента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подтверждающих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документов]</w:t>
      </w:r>
      <w:r w:rsidR="002328BB" w:rsidRPr="00E62D4F">
        <w:t xml:space="preserve"> </w:t>
      </w:r>
      <w:r w:rsidRPr="00E62D4F">
        <w:t>документы,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пункте</w:t>
      </w:r>
      <w:r w:rsidR="002328BB" w:rsidRPr="00E62D4F">
        <w:t xml:space="preserve"> </w:t>
      </w:r>
      <w:r w:rsidRPr="00E62D4F">
        <w:fldChar w:fldCharType="begin"/>
      </w:r>
      <w:r w:rsidRPr="00E62D4F">
        <w:instrText xml:space="preserve"> REF _Ref361398143 \r \h </w:instrText>
      </w:r>
      <w:r w:rsidR="00973A1D" w:rsidRPr="00E62D4F">
        <w:instrText xml:space="preserve"> \* MERGEFORMAT </w:instrText>
      </w:r>
      <w:r w:rsidRPr="00E62D4F">
        <w:fldChar w:fldCharType="separate"/>
      </w:r>
      <w:r w:rsidR="0066022F">
        <w:t>3.36</w:t>
      </w:r>
      <w:r w:rsidRPr="00E62D4F">
        <w:fldChar w:fldCharType="end"/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проекте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(часть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цен),</w:t>
      </w:r>
      <w:r w:rsidR="002328BB" w:rsidRPr="00E62D4F">
        <w:t xml:space="preserve"> </w:t>
      </w:r>
      <w:r w:rsidRPr="00E62D4F">
        <w:t>подтверждающие</w:t>
      </w:r>
      <w:r w:rsidR="002328BB" w:rsidRPr="00E62D4F">
        <w:t xml:space="preserve"> </w:t>
      </w:r>
      <w:r w:rsidRPr="00E62D4F">
        <w:t>отсутствие</w:t>
      </w:r>
      <w:r w:rsidR="002328BB" w:rsidRPr="00E62D4F">
        <w:t xml:space="preserve"> </w:t>
      </w:r>
      <w:r w:rsidRPr="00E62D4F">
        <w:t>задолженности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уплате</w:t>
      </w:r>
      <w:r w:rsidR="002328BB" w:rsidRPr="00E62D4F">
        <w:t xml:space="preserve"> </w:t>
      </w:r>
      <w:r w:rsidRPr="00E62D4F">
        <w:t>налогов,</w:t>
      </w:r>
      <w:r w:rsidR="002328BB" w:rsidRPr="00E62D4F">
        <w:t xml:space="preserve"> </w:t>
      </w:r>
      <w:r w:rsidRPr="00E62D4F">
        <w:t>сборов,</w:t>
      </w:r>
      <w:r w:rsidR="002328BB" w:rsidRPr="00E62D4F">
        <w:t xml:space="preserve"> </w:t>
      </w:r>
      <w:r w:rsidRPr="00E62D4F">
        <w:t>пеней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штрафов,</w:t>
      </w:r>
      <w:r w:rsidR="002328BB" w:rsidRPr="00E62D4F">
        <w:t xml:space="preserve"> </w:t>
      </w:r>
      <w:r w:rsidRPr="00E62D4F">
        <w:t>превышающей</w:t>
      </w:r>
      <w:r w:rsidR="002328BB" w:rsidRPr="00E62D4F">
        <w:t xml:space="preserve"> </w:t>
      </w:r>
      <w:r w:rsidRPr="00E62D4F">
        <w:t>двадцать</w:t>
      </w:r>
      <w:r w:rsidR="002328BB" w:rsidRPr="00E62D4F">
        <w:t xml:space="preserve"> </w:t>
      </w:r>
      <w:r w:rsidRPr="00E62D4F">
        <w:t>пять</w:t>
      </w:r>
      <w:r w:rsidR="002328BB" w:rsidRPr="00E62D4F">
        <w:t xml:space="preserve"> </w:t>
      </w:r>
      <w:r w:rsidRPr="00E62D4F">
        <w:t>процентов</w:t>
      </w:r>
      <w:r w:rsidR="002328BB" w:rsidRPr="00E62D4F">
        <w:t xml:space="preserve"> </w:t>
      </w:r>
      <w:r w:rsidRPr="00E62D4F">
        <w:t>балансовой</w:t>
      </w:r>
      <w:r w:rsidR="002328BB" w:rsidRPr="00E62D4F">
        <w:t xml:space="preserve"> </w:t>
      </w:r>
      <w:r w:rsidRPr="00E62D4F">
        <w:t>стоимости</w:t>
      </w:r>
      <w:r w:rsidR="002328BB" w:rsidRPr="00E62D4F">
        <w:t xml:space="preserve"> </w:t>
      </w:r>
      <w:r w:rsidRPr="00E62D4F">
        <w:t>наших</w:t>
      </w:r>
      <w:r w:rsidR="002328BB" w:rsidRPr="00E62D4F">
        <w:t xml:space="preserve"> </w:t>
      </w:r>
      <w:r w:rsidRPr="00E62D4F">
        <w:t>активов.</w:t>
      </w:r>
    </w:p>
    <w:p w:rsidR="00C87330" w:rsidRPr="00E62D4F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E62D4F">
        <w:t>В</w:t>
      </w:r>
      <w:r w:rsidR="002328BB" w:rsidRPr="00E62D4F">
        <w:t xml:space="preserve"> </w:t>
      </w:r>
      <w:r w:rsidRPr="00E62D4F">
        <w:t>случае,</w:t>
      </w:r>
      <w:r w:rsidR="002328BB" w:rsidRPr="00E62D4F">
        <w:t xml:space="preserve"> </w:t>
      </w:r>
      <w:r w:rsidRPr="00E62D4F">
        <w:t>если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присвоен</w:t>
      </w:r>
      <w:r w:rsidR="00F95589" w:rsidRPr="00E62D4F">
        <w:rPr>
          <w:lang w:val="ru-RU"/>
        </w:rPr>
        <w:t>о</w:t>
      </w:r>
      <w:r w:rsidR="002328BB" w:rsidRPr="00E62D4F">
        <w:t xml:space="preserve"> </w:t>
      </w:r>
      <w:r w:rsidRPr="00E62D4F">
        <w:t>второ</w:t>
      </w:r>
      <w:r w:rsidR="00F95589" w:rsidRPr="00E62D4F">
        <w:rPr>
          <w:lang w:val="ru-RU"/>
        </w:rPr>
        <w:t>е</w:t>
      </w:r>
      <w:r w:rsidR="002328BB" w:rsidRPr="00E62D4F">
        <w:t xml:space="preserve"> </w:t>
      </w:r>
      <w:r w:rsidR="00F95589" w:rsidRPr="00E62D4F">
        <w:rPr>
          <w:lang w:val="ru-RU"/>
        </w:rPr>
        <w:t>место</w:t>
      </w:r>
      <w:r w:rsidRPr="00E62D4F">
        <w:t>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победитель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признан</w:t>
      </w:r>
      <w:r w:rsidR="002328BB" w:rsidRPr="00E62D4F">
        <w:t xml:space="preserve"> </w:t>
      </w:r>
      <w:r w:rsidRPr="00E62D4F">
        <w:t>уклонившимся</w:t>
      </w:r>
      <w:r w:rsidR="002328BB" w:rsidRPr="00E62D4F">
        <w:t xml:space="preserve"> </w:t>
      </w:r>
      <w:r w:rsidRPr="00E62D4F">
        <w:t>от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заказчиком,</w:t>
      </w:r>
      <w:r w:rsidR="002328BB" w:rsidRPr="00E62D4F"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обязуемся</w:t>
      </w:r>
      <w:r w:rsidR="002328BB" w:rsidRPr="00E62D4F">
        <w:t xml:space="preserve"> </w:t>
      </w:r>
      <w:r w:rsidRPr="00E62D4F">
        <w:t>подписать</w:t>
      </w:r>
      <w:r w:rsidR="002328BB" w:rsidRPr="00E62D4F">
        <w:t xml:space="preserve"> </w:t>
      </w:r>
      <w:r w:rsidRPr="00E62D4F">
        <w:t>данный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Pr="00E62D4F">
        <w:t>.</w:t>
      </w:r>
    </w:p>
    <w:p w:rsidR="00C87330" w:rsidRPr="00E62D4F" w:rsidRDefault="00C87330" w:rsidP="008E1F83">
      <w:pPr>
        <w:pStyle w:val="38"/>
        <w:widowControl w:val="0"/>
        <w:ind w:firstLine="709"/>
        <w:rPr>
          <w:szCs w:val="24"/>
        </w:rPr>
      </w:pPr>
      <w:r w:rsidRPr="00E62D4F">
        <w:rPr>
          <w:szCs w:val="24"/>
        </w:rPr>
        <w:t>Мы,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</w:t>
      </w:r>
      <w:r w:rsidR="00380FA3" w:rsidRPr="00E62D4F">
        <w:rPr>
          <w:szCs w:val="24"/>
        </w:rPr>
        <w:t>______________________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</w:p>
    <w:p w:rsidR="00C87330" w:rsidRPr="00E62D4F" w:rsidRDefault="002328BB" w:rsidP="008E1F83">
      <w:pPr>
        <w:pStyle w:val="38"/>
        <w:widowControl w:val="0"/>
        <w:ind w:firstLine="709"/>
        <w:rPr>
          <w:b/>
          <w:i/>
          <w:szCs w:val="24"/>
          <w:vertAlign w:val="superscript"/>
        </w:rPr>
      </w:pPr>
      <w:r w:rsidRPr="00E62D4F">
        <w:rPr>
          <w:szCs w:val="24"/>
          <w:vertAlign w:val="superscript"/>
        </w:rPr>
        <w:t xml:space="preserve"> </w:t>
      </w:r>
      <w:r w:rsidR="00C87330" w:rsidRPr="00E62D4F">
        <w:rPr>
          <w:szCs w:val="24"/>
          <w:vertAlign w:val="superscript"/>
        </w:rPr>
        <w:tab/>
      </w:r>
      <w:r w:rsidR="00C87330" w:rsidRPr="00E62D4F">
        <w:rPr>
          <w:b/>
          <w:i/>
          <w:szCs w:val="24"/>
          <w:vertAlign w:val="superscript"/>
        </w:rPr>
        <w:t>(</w:t>
      </w:r>
      <w:proofErr w:type="gramStart"/>
      <w:r w:rsidR="00C87330" w:rsidRPr="00E62D4F">
        <w:rPr>
          <w:b/>
          <w:i/>
          <w:szCs w:val="24"/>
          <w:vertAlign w:val="superscript"/>
        </w:rPr>
        <w:t>наименование</w:t>
      </w:r>
      <w:proofErr w:type="gramEnd"/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организации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или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Ф.И.О.</w:t>
      </w:r>
      <w:r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C87330" w:rsidRPr="00E62D4F">
        <w:rPr>
          <w:b/>
          <w:i/>
          <w:szCs w:val="24"/>
          <w:vertAlign w:val="superscript"/>
        </w:rPr>
        <w:t>)</w:t>
      </w:r>
    </w:p>
    <w:p w:rsidR="00C87330" w:rsidRPr="00E62D4F" w:rsidRDefault="00380FA3" w:rsidP="008E1F83">
      <w:pPr>
        <w:pStyle w:val="38"/>
        <w:widowControl w:val="0"/>
        <w:rPr>
          <w:szCs w:val="24"/>
        </w:rPr>
      </w:pPr>
      <w:proofErr w:type="gramStart"/>
      <w:r w:rsidRPr="00E62D4F">
        <w:rPr>
          <w:szCs w:val="24"/>
        </w:rPr>
        <w:t>осведомлены</w:t>
      </w:r>
      <w:proofErr w:type="gramEnd"/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согласны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условием,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что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будем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признаны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уклонившимися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от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заключения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договора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случаях,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fldChar w:fldCharType="begin"/>
      </w:r>
      <w:r w:rsidR="00DA57EE" w:rsidRPr="00E62D4F">
        <w:rPr>
          <w:szCs w:val="24"/>
        </w:rPr>
        <w:instrText xml:space="preserve"> REF _Ref359591246 \r \h </w:instrText>
      </w:r>
      <w:r w:rsidR="00723913" w:rsidRPr="00E62D4F">
        <w:rPr>
          <w:szCs w:val="24"/>
        </w:rPr>
        <w:instrText xml:space="preserve"> \* MERGEFORMAT </w:instrText>
      </w:r>
      <w:r w:rsidR="00DA57EE" w:rsidRPr="00E62D4F">
        <w:rPr>
          <w:szCs w:val="24"/>
        </w:rPr>
      </w:r>
      <w:r w:rsidR="00DA57EE" w:rsidRPr="00E62D4F">
        <w:rPr>
          <w:szCs w:val="24"/>
        </w:rPr>
        <w:fldChar w:fldCharType="separate"/>
      </w:r>
      <w:r w:rsidR="0066022F">
        <w:rPr>
          <w:szCs w:val="24"/>
        </w:rPr>
        <w:t>3.45</w:t>
      </w:r>
      <w:r w:rsidR="00DA57EE" w:rsidRPr="00E62D4F">
        <w:rPr>
          <w:szCs w:val="24"/>
        </w:rPr>
        <w:fldChar w:fldCharType="end"/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цен,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сведения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о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нас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будут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внесены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соответствующий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публичный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реестр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недобросовестных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поставщиков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сроком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два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случаях</w:t>
      </w:r>
      <w:r w:rsidRPr="00E62D4F">
        <w:rPr>
          <w:szCs w:val="24"/>
        </w:rPr>
        <w:t>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3.45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цен.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инструкциями,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полученными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от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Вас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документации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запросу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информация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сути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предложений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данном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представлена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следующих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документах,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которые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являются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неотъемлемой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частью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нашей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участие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: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Опись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документов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требованиями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пункта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_Ref317252608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66022F">
        <w:rPr>
          <w:rFonts w:ascii="Times New Roman" w:hAnsi="Times New Roman" w:cs="Times New Roman"/>
        </w:rPr>
        <w:t>14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раздела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_Ref317257810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66022F">
        <w:rPr>
          <w:rFonts w:ascii="Times New Roman" w:hAnsi="Times New Roman" w:cs="Times New Roman"/>
        </w:rPr>
        <w:t>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«Информационная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карта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»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формате.</w:t>
      </w:r>
      <w:r w:rsidR="002328BB" w:rsidRPr="00E62D4F">
        <w:rPr>
          <w:rFonts w:ascii="Times New Roman" w:hAnsi="Times New Roman" w:cs="Times New Roman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E62D4F" w:rsidTr="00F94E82">
        <w:trPr>
          <w:tblHeader/>
        </w:trPr>
        <w:tc>
          <w:tcPr>
            <w:tcW w:w="1107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E62D4F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E62D4F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540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E62D4F">
              <w:rPr>
                <w:rFonts w:ascii="Times New Roman" w:hAnsi="Times New Roman" w:cs="Times New Roman"/>
                <w:szCs w:val="24"/>
              </w:rPr>
              <w:t>страниц</w:t>
            </w:r>
            <w:proofErr w:type="gramEnd"/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Отсканированный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оригинал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E62D4F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___________________________________</w:t>
      </w:r>
      <w:r w:rsidRPr="00723913">
        <w:rPr>
          <w:sz w:val="16"/>
          <w:szCs w:val="16"/>
        </w:rPr>
        <w:tab/>
        <w:t>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pStyle w:val="affd"/>
        <w:widowControl w:val="0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709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оформить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официальном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бланке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  <w:r w:rsidR="002328BB">
        <w:rPr>
          <w:szCs w:val="24"/>
        </w:rPr>
        <w:t xml:space="preserve"> 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присваивает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принятыми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него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документооборота.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bookmarkEnd w:id="211"/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полное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формы)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адрес.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перечислить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объем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каждого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прилагаемых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определяющих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суть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технико-коммерческого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требованиям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_Ref317252608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66022F">
        <w:rPr>
          <w:szCs w:val="24"/>
        </w:rPr>
        <w:t>14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раздела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_Ref317257897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66022F">
        <w:rPr>
          <w:szCs w:val="24"/>
        </w:rPr>
        <w:t>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«Информационная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карта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».</w:t>
      </w:r>
    </w:p>
    <w:p w:rsidR="00C87330" w:rsidRPr="00723913" w:rsidRDefault="00A4330B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рекомендуется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подписать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скрепить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печатью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порядком,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пунктах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_Ref317252426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66022F">
        <w:rPr>
          <w:szCs w:val="24"/>
        </w:rPr>
        <w:t>3.5</w:t>
      </w:r>
      <w:r w:rsidR="007540C3" w:rsidRPr="00723913">
        <w:rPr>
          <w:szCs w:val="24"/>
        </w:rPr>
        <w:fldChar w:fldCharType="end"/>
      </w:r>
      <w:r w:rsidR="007540C3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_Ref317252433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66022F">
        <w:rPr>
          <w:szCs w:val="24"/>
        </w:rPr>
        <w:t>3.6</w:t>
      </w:r>
      <w:r w:rsidR="007540C3" w:rsidRPr="00723913">
        <w:rPr>
          <w:szCs w:val="24"/>
        </w:rPr>
        <w:fldChar w:fldCharType="end"/>
      </w:r>
      <w:r w:rsidR="00C87330" w:rsidRPr="00723913">
        <w:rPr>
          <w:szCs w:val="24"/>
        </w:rPr>
        <w:t>.</w:t>
      </w:r>
    </w:p>
    <w:p w:rsidR="00C87330" w:rsidRPr="00723913" w:rsidRDefault="00C87330" w:rsidP="008E1F83">
      <w:pPr>
        <w:widowControl w:val="0"/>
        <w:jc w:val="right"/>
        <w:rPr>
          <w:sz w:val="28"/>
          <w:szCs w:val="28"/>
        </w:rPr>
      </w:pPr>
      <w:bookmarkStart w:id="216" w:name="_Ref55335821"/>
      <w:bookmarkStart w:id="217" w:name="_Ref55336345"/>
      <w:bookmarkStart w:id="218" w:name="_Toc57314674"/>
      <w:bookmarkStart w:id="219" w:name="_Toc69728988"/>
      <w:bookmarkStart w:id="220" w:name="_Toc98251754"/>
      <w:r w:rsidRPr="00723913">
        <w:rPr>
          <w:sz w:val="22"/>
        </w:rPr>
        <w:br w:type="page"/>
      </w:r>
      <w:bookmarkEnd w:id="216"/>
      <w:bookmarkEnd w:id="217"/>
      <w:bookmarkEnd w:id="218"/>
      <w:bookmarkEnd w:id="219"/>
      <w:bookmarkEnd w:id="220"/>
      <w:r w:rsidRPr="00723913">
        <w:rPr>
          <w:sz w:val="28"/>
          <w:szCs w:val="28"/>
        </w:rPr>
        <w:lastRenderedPageBreak/>
        <w:t>Форма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2.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proofErr w:type="gramStart"/>
      <w:r w:rsidRPr="00723913">
        <w:rPr>
          <w:iCs/>
          <w:szCs w:val="24"/>
        </w:rPr>
        <w:t>от</w:t>
      </w:r>
      <w:proofErr w:type="gramEnd"/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widowControl w:val="0"/>
        <w:jc w:val="right"/>
        <w:rPr>
          <w:b/>
          <w:sz w:val="22"/>
          <w:szCs w:val="22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jc w:val="right"/>
        <w:rPr>
          <w:b/>
        </w:rPr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1" w:name="_Анкета_Претендента_на"/>
      <w:bookmarkStart w:id="222" w:name="_Анкета_Участника_процедуры"/>
      <w:bookmarkStart w:id="223" w:name="_Toc255987077"/>
      <w:bookmarkStart w:id="224" w:name="_Toc373934124"/>
      <w:bookmarkEnd w:id="221"/>
      <w:bookmarkEnd w:id="222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23"/>
      <w:bookmarkEnd w:id="224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1.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об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участнике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7"/>
        <w:gridCol w:w="5947"/>
        <w:gridCol w:w="3358"/>
      </w:tblGrid>
      <w:tr w:rsidR="00C87330" w:rsidRPr="00592876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Сведения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об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участнике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запроса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цен</w:t>
            </w:r>
          </w:p>
        </w:tc>
      </w:tr>
      <w:tr w:rsidR="00C87330" w:rsidRPr="00592876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92876">
              <w:rPr>
                <w:szCs w:val="24"/>
              </w:rPr>
              <w:t>Фирменное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(Полное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сокращенное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либо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физического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числе,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зарегистрированного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качестве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Организационно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-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правовая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Учредители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организационно-правовую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всех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Свидетельство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внесении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Единый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государственный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реестр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юридических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лиц/индивидуального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(дата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выдано)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либо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паспортные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данные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для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7A0C42" w:rsidRPr="00592876">
              <w:rPr>
                <w:i/>
                <w:szCs w:val="24"/>
              </w:rPr>
              <w:t>участника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запроса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цен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–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физического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Виды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Срок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ИНН,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КПП,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ОГРН,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Юридический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Почтовый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Фактическое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электронной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почты</w:t>
            </w:r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Филиалы: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почтовые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Размер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уставного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Стоимость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основных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фондов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балансу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последнего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завершенного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расчетного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счета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прочие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руководителя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Pr="00592876">
              <w:rPr>
                <w:szCs w:val="24"/>
              </w:rPr>
              <w:t>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имеющего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подписи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согласно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учредительным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документам,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управления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заключение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которой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является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предметом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настоящего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порядок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соответствующей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телефона,</w:t>
            </w:r>
            <w:r w:rsidR="002328BB" w:rsidRPr="00592876">
              <w:rPr>
                <w:szCs w:val="24"/>
              </w:rPr>
              <w:t xml:space="preserve"> </w:t>
            </w:r>
            <w:proofErr w:type="spellStart"/>
            <w:r w:rsidRPr="00592876">
              <w:rPr>
                <w:szCs w:val="24"/>
              </w:rPr>
              <w:t>эл.почты</w:t>
            </w:r>
            <w:proofErr w:type="spellEnd"/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</w:tbl>
    <w:p w:rsidR="00C87330" w:rsidRPr="00592876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  <w:bookmarkStart w:id="225" w:name="_Toc98251773"/>
    </w:p>
    <w:p w:rsidR="00C87330" w:rsidRPr="00723913" w:rsidRDefault="00C87330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  <w:bookmarkEnd w:id="225"/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уполномоченное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оперативного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уведомления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вопросам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характера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взаимодействия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организатором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Заполненная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содержать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таблице.</w:t>
      </w:r>
      <w:r w:rsidR="002328BB">
        <w:rPr>
          <w:b/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отсутствия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каких-либо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слово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«нет».</w:t>
      </w:r>
    </w:p>
    <w:p w:rsidR="00C62F68" w:rsidRPr="00723913" w:rsidRDefault="00C62F68" w:rsidP="008E1F83">
      <w:pPr>
        <w:pStyle w:val="Times12"/>
        <w:widowControl w:val="0"/>
        <w:tabs>
          <w:tab w:val="left" w:pos="1134"/>
        </w:tabs>
        <w:ind w:left="709" w:firstLine="0"/>
        <w:rPr>
          <w:szCs w:val="24"/>
        </w:rPr>
      </w:pPr>
    </w:p>
    <w:p w:rsidR="0085523F" w:rsidRPr="00723913" w:rsidRDefault="0085523F" w:rsidP="008E1F83">
      <w:pPr>
        <w:pStyle w:val="Times12"/>
        <w:widowControl w:val="0"/>
        <w:ind w:left="600" w:firstLine="0"/>
        <w:rPr>
          <w:sz w:val="20"/>
          <w:szCs w:val="20"/>
        </w:rPr>
        <w:sectPr w:rsidR="0085523F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ind w:left="600" w:firstLine="0"/>
        <w:rPr>
          <w:sz w:val="20"/>
          <w:szCs w:val="20"/>
        </w:rPr>
      </w:pP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2.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цепочке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собственников,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включая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бенеф</w:t>
      </w:r>
      <w:r w:rsidR="00405BF3" w:rsidRPr="00592876">
        <w:rPr>
          <w:szCs w:val="24"/>
        </w:rPr>
        <w:t>ициаров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(в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том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числе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конечных).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________________________________________________________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2328BB" w:rsidP="008E1F83">
      <w:pPr>
        <w:widowControl w:val="0"/>
      </w:pPr>
      <w:r w:rsidRPr="00592876">
        <w:t xml:space="preserve">                                                                                </w:t>
      </w:r>
      <w:proofErr w:type="gramStart"/>
      <w:r w:rsidR="0085523F" w:rsidRPr="00592876">
        <w:t>наименование</w:t>
      </w:r>
      <w:proofErr w:type="gramEnd"/>
      <w:r w:rsidRPr="00592876">
        <w:t xml:space="preserve"> </w:t>
      </w:r>
      <w:r w:rsidR="0085523F" w:rsidRPr="00592876">
        <w:t>организации</w:t>
      </w:r>
      <w:r w:rsidRPr="00592876">
        <w:t xml:space="preserve"> </w:t>
      </w:r>
      <w:r w:rsidR="0085523F" w:rsidRPr="00592876">
        <w:t>участника</w:t>
      </w:r>
      <w:r w:rsidRPr="00592876">
        <w:t xml:space="preserve"> </w:t>
      </w:r>
      <w:r w:rsidR="00466F9E" w:rsidRPr="00592876">
        <w:t>запроса</w:t>
      </w:r>
      <w:r w:rsidRPr="00592876">
        <w:t xml:space="preserve"> </w:t>
      </w:r>
      <w:r w:rsidR="00466F9E" w:rsidRPr="00592876">
        <w:t>цен</w:t>
      </w:r>
    </w:p>
    <w:p w:rsidR="00C87330" w:rsidRPr="00723913" w:rsidRDefault="00C87330" w:rsidP="008E1F83">
      <w:pPr>
        <w:pStyle w:val="Times12"/>
        <w:widowControl w:val="0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723913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об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участнике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запроса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цепочке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собственников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контрагента,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включая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том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числе,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подтверждающих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(наименование,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реквизиты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т.д.)</w:t>
            </w:r>
          </w:p>
        </w:tc>
      </w:tr>
      <w:tr w:rsidR="008B79DC" w:rsidRPr="00723913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Код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Фамилия,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Имя,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Отчество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Адрес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(для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физического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Руководитель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акционер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723913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723913" w:rsidRDefault="004F5DFF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если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представленные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нами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будут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внесены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обязуемся,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признания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победителем,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представить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обновленную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таблицу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включая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бенефициаров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том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числе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конечных)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либо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отсутствии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изменений.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Дата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подписания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справки,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подтверждающей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актуальность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информации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–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позднее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5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(пяти)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дней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заключения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договора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двух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сторон)</w:t>
      </w:r>
      <w:r w:rsidR="00BE6945" w:rsidRPr="00723913">
        <w:rPr>
          <w:sz w:val="24"/>
          <w:szCs w:val="28"/>
        </w:rPr>
        <w:t>.</w:t>
      </w:r>
    </w:p>
    <w:p w:rsidR="00BE6945" w:rsidRPr="00723913" w:rsidRDefault="00BE6945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282962" w:rsidRPr="00723913" w:rsidRDefault="00282962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282962" w:rsidRPr="00723913" w:rsidRDefault="00282962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282962" w:rsidRPr="00723913" w:rsidRDefault="00282962" w:rsidP="008E1F83">
      <w:pPr>
        <w:widowControl w:val="0"/>
        <w:jc w:val="center"/>
        <w:rPr>
          <w:b/>
        </w:rPr>
      </w:pPr>
    </w:p>
    <w:p w:rsidR="00282962" w:rsidRPr="00723913" w:rsidRDefault="00282962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282962" w:rsidRPr="00723913" w:rsidRDefault="00282962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282962" w:rsidRPr="00723913" w:rsidRDefault="00647F8D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lastRenderedPageBreak/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изменению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подлежит.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обязательны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предоставлению.</w:t>
      </w:r>
      <w:r w:rsidR="002328BB">
        <w:rPr>
          <w:szCs w:val="24"/>
        </w:rPr>
        <w:t xml:space="preserve"> </w:t>
      </w:r>
    </w:p>
    <w:p w:rsidR="009C538C" w:rsidRPr="00723913" w:rsidRDefault="009C538C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Таблица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быть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представлена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составе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двух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форматах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r w:rsidRPr="00723913">
        <w:rPr>
          <w:szCs w:val="24"/>
          <w:lang w:val="en-US"/>
        </w:rPr>
        <w:t>pdf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proofErr w:type="spellStart"/>
      <w:r w:rsidRPr="00723913">
        <w:rPr>
          <w:szCs w:val="24"/>
        </w:rPr>
        <w:t>xls</w:t>
      </w:r>
      <w:proofErr w:type="spellEnd"/>
      <w:r w:rsidRPr="00723913">
        <w:rPr>
          <w:szCs w:val="24"/>
        </w:rPr>
        <w:t>;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ИНН.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(как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предпринимателем)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ОГРН.</w:t>
      </w:r>
      <w:r w:rsidR="002328BB"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(13-значный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качестве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(ИП),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ОГРНИП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(15-тизначный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ОКВЭД.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который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может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состоять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2-6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разделенных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через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точками.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Фамилия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Отчество,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Степанович.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7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серия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(пробел)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номер,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5003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143877.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иностранцев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допускается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отраженном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национальном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паспорте.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образцу.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9,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  <w:r w:rsidR="002328BB">
        <w:rPr>
          <w:szCs w:val="24"/>
        </w:rPr>
        <w:t xml:space="preserve"> 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11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же,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наличии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информации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руководителе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–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полностью.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географической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иерархии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нисходящем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Тула,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ул.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Пионеров,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56-89.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отношение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имеет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субъект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вышестоящему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звену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цепочке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"контрагент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бенефициар"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примеру,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указанному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статус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реквизиты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подтверждающих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учредительный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договор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23.01.2008.</w:t>
      </w:r>
    </w:p>
    <w:p w:rsidR="00AD3B8E" w:rsidRPr="00723913" w:rsidRDefault="00AD3B8E" w:rsidP="008E1F83">
      <w:pPr>
        <w:pStyle w:val="Times12"/>
        <w:widowControl w:val="0"/>
        <w:ind w:firstLine="0"/>
        <w:jc w:val="center"/>
        <w:rPr>
          <w:i/>
          <w:szCs w:val="24"/>
        </w:rPr>
      </w:pPr>
      <w:r w:rsidRPr="00723913">
        <w:rPr>
          <w:szCs w:val="24"/>
        </w:rPr>
        <w:br w:type="page"/>
      </w:r>
      <w:r w:rsidRPr="00723913">
        <w:rPr>
          <w:i/>
          <w:szCs w:val="24"/>
        </w:rPr>
        <w:lastRenderedPageBreak/>
        <w:t>ОБРАЗЕЦ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ЗАПОЛНЕНИЯ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ТАБЛИЦЫ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СВЕДЕНИЙ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О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ЦЕПОЧКЕ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СОБСТВЕННИКОВ</w:t>
      </w:r>
    </w:p>
    <w:p w:rsidR="00AD3B8E" w:rsidRPr="00723913" w:rsidRDefault="00AD3B8E" w:rsidP="008E1F83">
      <w:pPr>
        <w:pStyle w:val="Times12"/>
        <w:widowControl w:val="0"/>
        <w:ind w:left="10635" w:firstLine="709"/>
        <w:jc w:val="center"/>
        <w:rPr>
          <w:i/>
          <w:szCs w:val="24"/>
        </w:rPr>
      </w:pPr>
      <w:proofErr w:type="gramStart"/>
      <w:r w:rsidRPr="00723913">
        <w:rPr>
          <w:i/>
          <w:szCs w:val="24"/>
        </w:rPr>
        <w:t>начало</w:t>
      </w:r>
      <w:proofErr w:type="gramEnd"/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723913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об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запроса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цен</w:t>
            </w:r>
          </w:p>
        </w:tc>
      </w:tr>
      <w:tr w:rsidR="00AD3B8E" w:rsidRPr="00723913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Код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Фамилия,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Имя,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Отчество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723913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5003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C62F68" w:rsidRPr="00723913" w:rsidRDefault="00C62F68" w:rsidP="008E1F83">
      <w:pPr>
        <w:pStyle w:val="Times12"/>
        <w:widowControl w:val="0"/>
        <w:ind w:firstLine="0"/>
        <w:jc w:val="lef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30" w:gutter="0"/>
          <w:cols w:space="708"/>
          <w:docGrid w:linePitch="360"/>
        </w:sectPr>
      </w:pPr>
    </w:p>
    <w:p w:rsidR="00AD3B8E" w:rsidRPr="00723913" w:rsidRDefault="00AD3B8E" w:rsidP="008E1F83">
      <w:pPr>
        <w:pStyle w:val="Times12"/>
        <w:widowControl w:val="0"/>
        <w:ind w:left="11344" w:firstLine="709"/>
        <w:jc w:val="center"/>
        <w:rPr>
          <w:i/>
          <w:szCs w:val="24"/>
        </w:rPr>
      </w:pPr>
      <w:proofErr w:type="gramStart"/>
      <w:r w:rsidRPr="00723913">
        <w:rPr>
          <w:i/>
          <w:szCs w:val="24"/>
        </w:rPr>
        <w:lastRenderedPageBreak/>
        <w:t>окончание</w:t>
      </w:r>
      <w:proofErr w:type="gramEnd"/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723913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цепочке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собственников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контрагента,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включая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том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числе,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подтверждающих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(наименование,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реквизиты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т.д.)</w:t>
            </w:r>
          </w:p>
        </w:tc>
      </w:tr>
      <w:tr w:rsidR="00AD3B8E" w:rsidRPr="00723913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Адрес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(для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физического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Руководитель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акционер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723913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ЗАО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proofErr w:type="gram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Петрова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44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устав</w:t>
            </w:r>
            <w:proofErr w:type="gram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№45-л/с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AD3B8E" w:rsidRPr="00723913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Сидоров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Пётр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proofErr w:type="gram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proofErr w:type="gram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Амир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78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устав</w:t>
            </w:r>
            <w:proofErr w:type="gram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№77-л/с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Мазаева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proofErr w:type="gram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proofErr w:type="gram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Антонов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устав</w:t>
            </w:r>
            <w:proofErr w:type="gram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№56-л/с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Ивлев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Чапаева,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proofErr w:type="gram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Степанов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Игорь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Гагарина,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proofErr w:type="gram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Игуана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(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США,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штат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proofErr w:type="gram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Кипр,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776AE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C62F68" w:rsidRPr="00723913" w:rsidRDefault="00C62F68" w:rsidP="008E1F83">
      <w:pPr>
        <w:pStyle w:val="Times12"/>
        <w:widowControl w:val="0"/>
        <w:jc w:val="righ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27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jc w:val="right"/>
        <w:rPr>
          <w:bCs w:val="0"/>
          <w:sz w:val="28"/>
          <w:szCs w:val="28"/>
        </w:rPr>
      </w:pPr>
      <w:r w:rsidRPr="00723913">
        <w:rPr>
          <w:bCs w:val="0"/>
          <w:sz w:val="28"/>
          <w:szCs w:val="28"/>
        </w:rPr>
        <w:lastRenderedPageBreak/>
        <w:t>Форма</w:t>
      </w:r>
      <w:r w:rsidR="002328BB">
        <w:rPr>
          <w:bCs w:val="0"/>
          <w:sz w:val="28"/>
          <w:szCs w:val="28"/>
        </w:rPr>
        <w:t xml:space="preserve"> </w:t>
      </w:r>
      <w:r w:rsidR="00F94E82" w:rsidRPr="00723913">
        <w:rPr>
          <w:bCs w:val="0"/>
          <w:sz w:val="28"/>
          <w:szCs w:val="28"/>
        </w:rPr>
        <w:t>3</w:t>
      </w:r>
      <w:r w:rsidRPr="00723913">
        <w:rPr>
          <w:bCs w:val="0"/>
          <w:sz w:val="28"/>
          <w:szCs w:val="28"/>
        </w:rPr>
        <w:t>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proofErr w:type="gramStart"/>
      <w:r w:rsidRPr="00723913">
        <w:rPr>
          <w:iCs/>
          <w:szCs w:val="24"/>
        </w:rPr>
        <w:t>от</w:t>
      </w:r>
      <w:proofErr w:type="gramEnd"/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autoSpaceDE w:val="0"/>
        <w:autoSpaceDN w:val="0"/>
        <w:adjustRightInd w:val="0"/>
        <w:jc w:val="center"/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6" w:name="_Техническое_предложение_(Форма"/>
      <w:bookmarkStart w:id="227" w:name="_Toc235439567"/>
      <w:bookmarkStart w:id="228" w:name="_Toc373934125"/>
      <w:bookmarkEnd w:id="226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27"/>
      <w:bookmarkEnd w:id="228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C87330" w:rsidRPr="00723913" w:rsidRDefault="00C87330" w:rsidP="008E1F83">
      <w:pPr>
        <w:pStyle w:val="Times12"/>
        <w:widowControl w:val="0"/>
        <w:rPr>
          <w:i/>
          <w:sz w:val="22"/>
        </w:rPr>
      </w:pPr>
    </w:p>
    <w:p w:rsidR="00C87330" w:rsidRPr="00723913" w:rsidRDefault="00C87330" w:rsidP="008E1F83">
      <w:pPr>
        <w:pStyle w:val="Times12"/>
        <w:widowControl w:val="0"/>
        <w:ind w:firstLine="0"/>
        <w:jc w:val="center"/>
        <w:rPr>
          <w:b/>
          <w:i/>
          <w:szCs w:val="28"/>
        </w:rPr>
      </w:pPr>
      <w:r w:rsidRPr="00723913">
        <w:rPr>
          <w:b/>
          <w:i/>
          <w:szCs w:val="28"/>
        </w:rPr>
        <w:t>Суть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технического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предложения</w:t>
      </w: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592876" w:rsidRDefault="00C87330" w:rsidP="008E1F83">
      <w:pPr>
        <w:pStyle w:val="Times12"/>
        <w:widowControl w:val="0"/>
        <w:ind w:firstLine="709"/>
        <w:rPr>
          <w:bCs w:val="0"/>
          <w:szCs w:val="24"/>
        </w:rPr>
      </w:pPr>
      <w:r w:rsidRPr="00592876">
        <w:rPr>
          <w:bCs w:val="0"/>
          <w:szCs w:val="24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предложение.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Выше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приведена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титульного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листа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предложения.</w:t>
      </w:r>
    </w:p>
    <w:p w:rsidR="00380FA3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помимо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материалов,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тексте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тре</w:t>
      </w:r>
      <w:r w:rsidR="00F94E82" w:rsidRPr="00723913">
        <w:rPr>
          <w:szCs w:val="24"/>
        </w:rPr>
        <w:t>бований,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должно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включать</w:t>
      </w:r>
      <w:r w:rsidR="002328BB">
        <w:rPr>
          <w:szCs w:val="24"/>
        </w:rPr>
        <w:t xml:space="preserve"> </w:t>
      </w:r>
      <w:r w:rsidR="00F94E82" w:rsidRPr="00723913">
        <w:rPr>
          <w:b/>
          <w:i/>
          <w:szCs w:val="24"/>
        </w:rPr>
        <w:t>[указывается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в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соответствии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работ,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услуг]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proofErr w:type="gramStart"/>
      <w:r w:rsidRPr="00723913">
        <w:rPr>
          <w:sz w:val="24"/>
          <w:szCs w:val="24"/>
        </w:rPr>
        <w:t>описание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участником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заявке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выполняемых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оказываемых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числе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состав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последовательность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технология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сроки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услуг);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proofErr w:type="gramStart"/>
      <w:r w:rsidRPr="00723913">
        <w:rPr>
          <w:sz w:val="24"/>
          <w:szCs w:val="24"/>
        </w:rPr>
        <w:t>указание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объема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порядка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определения;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b/>
          <w:i/>
          <w:sz w:val="24"/>
          <w:szCs w:val="24"/>
        </w:rPr>
        <w:t>[</w:t>
      </w:r>
      <w:proofErr w:type="gramStart"/>
      <w:r w:rsidRPr="00723913">
        <w:rPr>
          <w:b/>
          <w:i/>
          <w:sz w:val="24"/>
          <w:szCs w:val="24"/>
        </w:rPr>
        <w:t>при</w:t>
      </w:r>
      <w:proofErr w:type="gramEnd"/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необходимости,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в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случае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установления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соответствующего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требования</w:t>
      </w:r>
      <w:r w:rsidR="002328BB">
        <w:rPr>
          <w:b/>
          <w:i/>
          <w:sz w:val="24"/>
          <w:szCs w:val="24"/>
        </w:rPr>
        <w:t xml:space="preserve">  </w:t>
      </w:r>
      <w:r w:rsidRPr="00723913">
        <w:rPr>
          <w:b/>
          <w:i/>
          <w:sz w:val="24"/>
          <w:szCs w:val="24"/>
        </w:rPr>
        <w:t>в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пункте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_Ref317257698 \r \h </w:instrText>
      </w:r>
      <w:r w:rsidR="00E25B1F" w:rsidRPr="00723913">
        <w:rPr>
          <w:b/>
          <w:i/>
          <w:sz w:val="24"/>
          <w:szCs w:val="24"/>
        </w:rPr>
        <w:instrText xml:space="preserve">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66022F">
        <w:rPr>
          <w:b/>
          <w:i/>
          <w:sz w:val="24"/>
          <w:szCs w:val="24"/>
        </w:rPr>
        <w:t>13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раздела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_Ref317249938 \r \h 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66022F">
        <w:rPr>
          <w:b/>
          <w:i/>
          <w:sz w:val="24"/>
          <w:szCs w:val="24"/>
        </w:rPr>
        <w:t>4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«Информационная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карта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запроса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предложений»]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sz w:val="24"/>
          <w:szCs w:val="24"/>
        </w:rPr>
        <w:t>документы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связанные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выполнением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договора,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вместе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приложениями,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описывающими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конкретные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деятельности.</w:t>
      </w:r>
    </w:p>
    <w:p w:rsidR="00380FA3" w:rsidRPr="00723913" w:rsidRDefault="00380FA3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szCs w:val="24"/>
        </w:rPr>
      </w:pPr>
      <w:r w:rsidRPr="00723913">
        <w:rPr>
          <w:b/>
          <w:i/>
          <w:szCs w:val="24"/>
        </w:rPr>
        <w:t>[</w:t>
      </w:r>
      <w:proofErr w:type="gramStart"/>
      <w:r w:rsidRPr="00723913">
        <w:rPr>
          <w:b/>
          <w:i/>
          <w:szCs w:val="24"/>
        </w:rPr>
        <w:t>для</w:t>
      </w:r>
      <w:proofErr w:type="gramEnd"/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товаров]</w:t>
      </w:r>
      <w:r w:rsidR="002328BB">
        <w:rPr>
          <w:szCs w:val="24"/>
        </w:rPr>
        <w:t xml:space="preserve"> 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proofErr w:type="gramStart"/>
      <w:r w:rsidRPr="00723913">
        <w:rPr>
          <w:sz w:val="24"/>
          <w:szCs w:val="24"/>
        </w:rPr>
        <w:t>наименование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разработчика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изготовителя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страны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происхождения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оборудования;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proofErr w:type="gramStart"/>
      <w:r w:rsidRPr="00723913">
        <w:rPr>
          <w:sz w:val="24"/>
          <w:szCs w:val="24"/>
        </w:rPr>
        <w:t>описание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функциональных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(потребительских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свойств)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качественных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proofErr w:type="gramStart"/>
      <w:r w:rsidRPr="00723913">
        <w:rPr>
          <w:sz w:val="24"/>
          <w:szCs w:val="24"/>
        </w:rPr>
        <w:t>указание</w:t>
      </w:r>
      <w:proofErr w:type="gramEnd"/>
      <w:r w:rsidR="00973A1D" w:rsidRPr="00723913">
        <w:rPr>
          <w:sz w:val="24"/>
          <w:szCs w:val="24"/>
        </w:rPr>
        <w:t>,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при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наличии,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зарегистрированные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(или)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обслуживания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патенты,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полезные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модели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промышленные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образцы,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которым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будет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соответствовать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proofErr w:type="gramStart"/>
      <w:r w:rsidRPr="00723913">
        <w:rPr>
          <w:sz w:val="24"/>
          <w:szCs w:val="24"/>
        </w:rPr>
        <w:t>описание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комплектации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proofErr w:type="gramStart"/>
      <w:r w:rsidRPr="00723913">
        <w:rPr>
          <w:sz w:val="24"/>
          <w:szCs w:val="24"/>
        </w:rPr>
        <w:t>указание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товаров.</w:t>
      </w:r>
    </w:p>
    <w:p w:rsidR="00380FA3" w:rsidRPr="00723913" w:rsidRDefault="00380FA3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napToGrid w:val="0"/>
          <w:szCs w:val="24"/>
        </w:rPr>
        <w:t>Участник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запроса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цен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данной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форме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должен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подтвердить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выполнение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каждого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технического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требования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(том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2).</w:t>
      </w:r>
    </w:p>
    <w:p w:rsidR="00C87330" w:rsidRPr="00723913" w:rsidRDefault="00C87330" w:rsidP="008E1F83">
      <w:pPr>
        <w:pStyle w:val="Times12"/>
        <w:widowControl w:val="0"/>
        <w:tabs>
          <w:tab w:val="left" w:pos="1140"/>
          <w:tab w:val="left" w:pos="1418"/>
          <w:tab w:val="num" w:pos="2564"/>
        </w:tabs>
        <w:ind w:firstLine="0"/>
        <w:rPr>
          <w:szCs w:val="20"/>
        </w:rPr>
      </w:pPr>
    </w:p>
    <w:p w:rsidR="00C87330" w:rsidRPr="00723913" w:rsidRDefault="00C87330" w:rsidP="008E1F83">
      <w:pPr>
        <w:widowControl w:val="0"/>
        <w:shd w:val="clear" w:color="auto" w:fill="FFFFFF"/>
        <w:tabs>
          <w:tab w:val="left" w:pos="1080"/>
        </w:tabs>
        <w:suppressAutoHyphens/>
        <w:sectPr w:rsidR="00C87330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14669" w:rsidRPr="00723913" w:rsidRDefault="00C14669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29" w:name="_План_распределения_объемов_выполнен"/>
      <w:bookmarkStart w:id="230" w:name="_Ref318824453"/>
      <w:bookmarkStart w:id="231" w:name="_Toc373934126"/>
      <w:bookmarkEnd w:id="229"/>
      <w:r w:rsidRPr="00723913">
        <w:rPr>
          <w:b/>
          <w:sz w:val="28"/>
          <w:szCs w:val="28"/>
        </w:rPr>
        <w:lastRenderedPageBreak/>
        <w:t>«ПРОЕКТ</w:t>
      </w:r>
      <w:r w:rsidR="002328BB">
        <w:rPr>
          <w:b/>
          <w:sz w:val="28"/>
          <w:szCs w:val="28"/>
        </w:rPr>
        <w:t xml:space="preserve"> </w:t>
      </w:r>
      <w:r w:rsidRPr="00723913">
        <w:rPr>
          <w:b/>
          <w:sz w:val="28"/>
          <w:szCs w:val="28"/>
        </w:rPr>
        <w:t>ДОГОВОРА»</w:t>
      </w:r>
      <w:bookmarkEnd w:id="230"/>
      <w:bookmarkEnd w:id="231"/>
    </w:p>
    <w:p w:rsidR="00F621A8" w:rsidRDefault="00C1192A" w:rsidP="008E1F83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723913">
        <w:rPr>
          <w:sz w:val="28"/>
          <w:szCs w:val="28"/>
        </w:rPr>
        <w:t>Проект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договора,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который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будет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заключен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по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результатам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запроса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цен</w:t>
      </w:r>
      <w:r w:rsidRPr="00723913">
        <w:rPr>
          <w:sz w:val="28"/>
          <w:szCs w:val="28"/>
        </w:rPr>
        <w:t>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приведен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в</w:t>
      </w:r>
      <w:r w:rsidR="002328BB">
        <w:rPr>
          <w:iCs/>
        </w:rPr>
        <w:t xml:space="preserve"> </w:t>
      </w:r>
      <w:r w:rsidRPr="00723913">
        <w:rPr>
          <w:b/>
          <w:i/>
          <w:iCs/>
        </w:rPr>
        <w:t>Части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2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Тома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1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виде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отдельного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файла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формате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  <w:lang w:val="en-US"/>
        </w:rPr>
        <w:t>Word</w:t>
      </w:r>
      <w:r w:rsidRPr="00723913">
        <w:rPr>
          <w:sz w:val="28"/>
          <w:szCs w:val="28"/>
        </w:rPr>
        <w:t>.</w:t>
      </w:r>
    </w:p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Default="00F621A8" w:rsidP="00F621A8"/>
    <w:p w:rsidR="00F621A8" w:rsidRPr="00F621A8" w:rsidRDefault="00F621A8" w:rsidP="00F621A8"/>
    <w:p w:rsidR="00F621A8" w:rsidRDefault="00F621A8" w:rsidP="00F621A8"/>
    <w:p w:rsidR="00C87330" w:rsidRPr="00F621A8" w:rsidRDefault="00C87330" w:rsidP="00F621A8">
      <w:pPr>
        <w:jc w:val="center"/>
      </w:pPr>
    </w:p>
    <w:sectPr w:rsidR="00C87330" w:rsidRPr="00F621A8" w:rsidSect="00F621A8">
      <w:pgSz w:w="11907" w:h="16840" w:code="9"/>
      <w:pgMar w:top="1134" w:right="737" w:bottom="1701" w:left="1134" w:header="567" w:footer="3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1D26" w:rsidRDefault="00361D26">
      <w:r>
        <w:separator/>
      </w:r>
    </w:p>
  </w:endnote>
  <w:endnote w:type="continuationSeparator" w:id="0">
    <w:p w:rsidR="00361D26" w:rsidRDefault="00361D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1D26" w:rsidRDefault="00361D26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361D26" w:rsidRDefault="00361D26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1D26" w:rsidRDefault="00361D26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361D26" w:rsidRPr="00270579" w:rsidRDefault="00361D26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1D26" w:rsidRPr="00C030AA" w:rsidRDefault="00361D26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018279787"/>
        <w:docPartObj>
          <w:docPartGallery w:val="Page Numbers (Top of Page)"/>
          <w:docPartUnique/>
        </w:docPartObj>
      </w:sdtPr>
      <w:sdtContent>
        <w:r w:rsidRPr="00C030AA">
          <w:rPr>
            <w:rFonts w:ascii="Times New Roman" w:hAnsi="Times New Roman"/>
          </w:rPr>
          <w:t xml:space="preserve">Страница </w:t>
        </w:r>
        <w:r w:rsidRPr="00C030AA">
          <w:rPr>
            <w:rFonts w:ascii="Times New Roman" w:hAnsi="Times New Roman"/>
          </w:rPr>
          <w:fldChar w:fldCharType="begin"/>
        </w:r>
        <w:r w:rsidRPr="00C030AA">
          <w:rPr>
            <w:rFonts w:ascii="Times New Roman" w:hAnsi="Times New Roman"/>
          </w:rPr>
          <w:instrText>PAGE</w:instrText>
        </w:r>
        <w:r w:rsidRPr="00C030AA">
          <w:rPr>
            <w:rFonts w:ascii="Times New Roman" w:hAnsi="Times New Roman"/>
          </w:rPr>
          <w:fldChar w:fldCharType="separate"/>
        </w:r>
        <w:r w:rsidR="00854ED3">
          <w:rPr>
            <w:rFonts w:ascii="Times New Roman" w:hAnsi="Times New Roman"/>
            <w:noProof/>
          </w:rPr>
          <w:t>34</w:t>
        </w:r>
        <w:r w:rsidRPr="00C030AA">
          <w:rPr>
            <w:rFonts w:ascii="Times New Roman" w:hAnsi="Times New Roman"/>
          </w:rPr>
          <w:fldChar w:fldCharType="end"/>
        </w:r>
        <w:r w:rsidRPr="00C030AA">
          <w:rPr>
            <w:rFonts w:ascii="Times New Roman" w:hAnsi="Times New Roman"/>
          </w:rPr>
          <w:t xml:space="preserve"> из </w:t>
        </w:r>
        <w:r w:rsidRPr="00C030AA">
          <w:rPr>
            <w:rFonts w:ascii="Times New Roman" w:hAnsi="Times New Roman"/>
          </w:rPr>
          <w:fldChar w:fldCharType="begin"/>
        </w:r>
        <w:r w:rsidRPr="00C030AA">
          <w:rPr>
            <w:rFonts w:ascii="Times New Roman" w:hAnsi="Times New Roman"/>
          </w:rPr>
          <w:instrText>NUMPAGES</w:instrText>
        </w:r>
        <w:r w:rsidRPr="00C030AA">
          <w:rPr>
            <w:rFonts w:ascii="Times New Roman" w:hAnsi="Times New Roman"/>
          </w:rPr>
          <w:fldChar w:fldCharType="separate"/>
        </w:r>
        <w:r w:rsidR="00854ED3">
          <w:rPr>
            <w:rFonts w:ascii="Times New Roman" w:hAnsi="Times New Roman"/>
            <w:noProof/>
          </w:rPr>
          <w:t>36</w:t>
        </w:r>
        <w:r w:rsidRPr="00C030AA">
          <w:rPr>
            <w:rFonts w:ascii="Times New Roman" w:hAnsi="Times New Roman"/>
          </w:rPr>
          <w:fldChar w:fldCharType="end"/>
        </w:r>
      </w:sdtContent>
    </w:sdt>
    <w:r w:rsidRPr="00C030AA">
      <w:rPr>
        <w:rFonts w:ascii="Times New Roman" w:hAnsi="Times New Roman" w:cs="Times New Roman"/>
      </w:rPr>
      <w:t xml:space="preserve"> </w:t>
    </w:r>
  </w:p>
  <w:p w:rsidR="00361D26" w:rsidRPr="00C030AA" w:rsidRDefault="00361D26" w:rsidP="00FA3425">
    <w:pPr>
      <w:pStyle w:val="a8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361D26" w:rsidRPr="00C030AA" w:rsidRDefault="00361D26" w:rsidP="00FA3425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на право заключения договора на </w:t>
    </w:r>
    <w:r w:rsidRPr="00361D26">
      <w:rPr>
        <w:rFonts w:ascii="Times New Roman" w:hAnsi="Times New Roman" w:cs="Times New Roman"/>
      </w:rPr>
      <w:t>поставку запчастей, шин и дисков для автомобильного транспорта для нужд Саратовского отделения филиала «Приволжский территориальный округ»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1D26" w:rsidRDefault="00361D26">
      <w:r>
        <w:separator/>
      </w:r>
    </w:p>
  </w:footnote>
  <w:footnote w:type="continuationSeparator" w:id="0">
    <w:p w:rsidR="00361D26" w:rsidRDefault="00361D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1D26" w:rsidRPr="00723913" w:rsidRDefault="00361D26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361D26" w:rsidRPr="00723913" w:rsidRDefault="00361D26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361D26" w:rsidRPr="00723913" w:rsidRDefault="00361D26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EC6BE80" wp14:editId="6986FD67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671BA6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1D26" w:rsidRPr="00723913" w:rsidRDefault="00361D26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DF33D2"/>
    <w:multiLevelType w:val="hybridMultilevel"/>
    <w:tmpl w:val="D1A09A24"/>
    <w:lvl w:ilvl="0" w:tplc="5A6427BC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2FF451C"/>
    <w:multiLevelType w:val="hybridMultilevel"/>
    <w:tmpl w:val="610ECBB0"/>
    <w:lvl w:ilvl="0" w:tplc="EB5CCF6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6FC563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7A18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B494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0E03B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ACDD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66A0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A0B8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800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72D301C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CD2EAB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4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D43788"/>
    <w:multiLevelType w:val="hybridMultilevel"/>
    <w:tmpl w:val="46BAB658"/>
    <w:lvl w:ilvl="0" w:tplc="3FA4C8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1FC5ED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BC05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E6EED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B4008D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EC47CD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87AF05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7D2EB5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82805A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5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2BE3E5B"/>
    <w:multiLevelType w:val="multilevel"/>
    <w:tmpl w:val="A24609D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2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AA40784"/>
    <w:multiLevelType w:val="hybridMultilevel"/>
    <w:tmpl w:val="161A5E68"/>
    <w:lvl w:ilvl="0" w:tplc="B356828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28E43C64">
      <w:start w:val="1"/>
      <w:numFmt w:val="lowerLetter"/>
      <w:lvlText w:val="%2."/>
      <w:lvlJc w:val="left"/>
      <w:pPr>
        <w:ind w:left="1440" w:hanging="360"/>
      </w:pPr>
    </w:lvl>
    <w:lvl w:ilvl="2" w:tplc="3FD8B77E">
      <w:start w:val="1"/>
      <w:numFmt w:val="lowerRoman"/>
      <w:lvlText w:val="%3."/>
      <w:lvlJc w:val="right"/>
      <w:pPr>
        <w:ind w:left="2160" w:hanging="180"/>
      </w:pPr>
    </w:lvl>
    <w:lvl w:ilvl="3" w:tplc="091A68F4">
      <w:start w:val="1"/>
      <w:numFmt w:val="decimal"/>
      <w:lvlText w:val="%4."/>
      <w:lvlJc w:val="left"/>
      <w:pPr>
        <w:ind w:left="2880" w:hanging="360"/>
      </w:pPr>
    </w:lvl>
    <w:lvl w:ilvl="4" w:tplc="CD00FEFA">
      <w:start w:val="1"/>
      <w:numFmt w:val="lowerLetter"/>
      <w:lvlText w:val="%5."/>
      <w:lvlJc w:val="left"/>
      <w:pPr>
        <w:ind w:left="3600" w:hanging="360"/>
      </w:pPr>
    </w:lvl>
    <w:lvl w:ilvl="5" w:tplc="8B2482B2">
      <w:start w:val="1"/>
      <w:numFmt w:val="lowerRoman"/>
      <w:lvlText w:val="%6."/>
      <w:lvlJc w:val="right"/>
      <w:pPr>
        <w:ind w:left="4320" w:hanging="180"/>
      </w:pPr>
    </w:lvl>
    <w:lvl w:ilvl="6" w:tplc="83DC3298">
      <w:start w:val="1"/>
      <w:numFmt w:val="decimal"/>
      <w:lvlText w:val="%7."/>
      <w:lvlJc w:val="left"/>
      <w:pPr>
        <w:ind w:left="5040" w:hanging="360"/>
      </w:pPr>
    </w:lvl>
    <w:lvl w:ilvl="7" w:tplc="77020976">
      <w:start w:val="1"/>
      <w:numFmt w:val="lowerLetter"/>
      <w:lvlText w:val="%8."/>
      <w:lvlJc w:val="left"/>
      <w:pPr>
        <w:ind w:left="5760" w:hanging="360"/>
      </w:pPr>
    </w:lvl>
    <w:lvl w:ilvl="8" w:tplc="5A9EEE50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E593B46"/>
    <w:multiLevelType w:val="hybridMultilevel"/>
    <w:tmpl w:val="76620DD6"/>
    <w:lvl w:ilvl="0" w:tplc="FFFFFFFF">
      <w:start w:val="1"/>
      <w:numFmt w:val="bullet"/>
      <w:lvlText w:val="­"/>
      <w:lvlJc w:val="left"/>
      <w:pPr>
        <w:ind w:left="1215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8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91C1496"/>
    <w:multiLevelType w:val="hybridMultilevel"/>
    <w:tmpl w:val="D966A454"/>
    <w:lvl w:ilvl="0" w:tplc="7DA0CE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402148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CEED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D40F84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F3427F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E1CD9B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4FE6D8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BEF53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AD2B7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0">
    <w:nsid w:val="6BED3D1F"/>
    <w:multiLevelType w:val="hybridMultilevel"/>
    <w:tmpl w:val="2D44FD72"/>
    <w:lvl w:ilvl="0" w:tplc="616A938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60EA6CF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A52031A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5D28599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2ECE24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B5F4FAA2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B52ABB4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8E20C47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7B223E66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1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2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4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F367D25"/>
    <w:multiLevelType w:val="hybridMultilevel"/>
    <w:tmpl w:val="B010CA7A"/>
    <w:lvl w:ilvl="0" w:tplc="565EE3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65E9C0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6C6B8C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3AC3F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458C02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9C8A22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2E21B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15EDAA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B9E8C1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4"/>
  </w:num>
  <w:num w:numId="2">
    <w:abstractNumId w:val="34"/>
  </w:num>
  <w:num w:numId="3">
    <w:abstractNumId w:val="30"/>
  </w:num>
  <w:num w:numId="4">
    <w:abstractNumId w:val="1"/>
  </w:num>
  <w:num w:numId="5">
    <w:abstractNumId w:val="0"/>
  </w:num>
  <w:num w:numId="6">
    <w:abstractNumId w:val="12"/>
  </w:num>
  <w:num w:numId="7">
    <w:abstractNumId w:val="36"/>
  </w:num>
  <w:num w:numId="8">
    <w:abstractNumId w:val="27"/>
  </w:num>
  <w:num w:numId="9">
    <w:abstractNumId w:val="3"/>
  </w:num>
  <w:num w:numId="10">
    <w:abstractNumId w:val="20"/>
  </w:num>
  <w:num w:numId="11">
    <w:abstractNumId w:val="19"/>
  </w:num>
  <w:num w:numId="12">
    <w:abstractNumId w:val="10"/>
  </w:num>
  <w:num w:numId="13">
    <w:abstractNumId w:val="21"/>
  </w:num>
  <w:num w:numId="14">
    <w:abstractNumId w:val="2"/>
  </w:num>
  <w:num w:numId="15">
    <w:abstractNumId w:val="37"/>
  </w:num>
  <w:num w:numId="16">
    <w:abstractNumId w:val="47"/>
  </w:num>
  <w:num w:numId="17">
    <w:abstractNumId w:val="39"/>
  </w:num>
  <w:num w:numId="18">
    <w:abstractNumId w:val="16"/>
  </w:num>
  <w:num w:numId="19">
    <w:abstractNumId w:val="24"/>
  </w:num>
  <w:num w:numId="20">
    <w:abstractNumId w:val="41"/>
  </w:num>
  <w:num w:numId="21">
    <w:abstractNumId w:val="43"/>
  </w:num>
  <w:num w:numId="22">
    <w:abstractNumId w:val="40"/>
  </w:num>
  <w:num w:numId="23">
    <w:abstractNumId w:val="5"/>
  </w:num>
  <w:num w:numId="24">
    <w:abstractNumId w:val="15"/>
  </w:num>
  <w:num w:numId="25">
    <w:abstractNumId w:val="17"/>
  </w:num>
  <w:num w:numId="26">
    <w:abstractNumId w:val="9"/>
  </w:num>
  <w:num w:numId="27">
    <w:abstractNumId w:val="46"/>
  </w:num>
  <w:num w:numId="28">
    <w:abstractNumId w:val="23"/>
  </w:num>
  <w:num w:numId="29">
    <w:abstractNumId w:val="38"/>
  </w:num>
  <w:num w:numId="30">
    <w:abstractNumId w:val="14"/>
  </w:num>
  <w:num w:numId="31">
    <w:abstractNumId w:val="6"/>
  </w:num>
  <w:num w:numId="32">
    <w:abstractNumId w:val="31"/>
  </w:num>
  <w:num w:numId="33">
    <w:abstractNumId w:val="18"/>
  </w:num>
  <w:num w:numId="34">
    <w:abstractNumId w:val="45"/>
  </w:num>
  <w:num w:numId="35">
    <w:abstractNumId w:val="28"/>
  </w:num>
  <w:num w:numId="36">
    <w:abstractNumId w:val="13"/>
  </w:num>
  <w:num w:numId="37">
    <w:abstractNumId w:val="22"/>
  </w:num>
  <w:num w:numId="38">
    <w:abstractNumId w:val="29"/>
  </w:num>
  <w:num w:numId="39">
    <w:abstractNumId w:val="25"/>
  </w:num>
  <w:num w:numId="40">
    <w:abstractNumId w:val="32"/>
  </w:num>
  <w:num w:numId="41">
    <w:abstractNumId w:val="42"/>
  </w:num>
  <w:num w:numId="42">
    <w:abstractNumId w:val="7"/>
  </w:num>
  <w:num w:numId="43">
    <w:abstractNumId w:val="8"/>
  </w:num>
  <w:num w:numId="44">
    <w:abstractNumId w:val="26"/>
  </w:num>
  <w:num w:numId="45">
    <w:abstractNumId w:val="4"/>
  </w:num>
  <w:num w:numId="46">
    <w:abstractNumId w:val="11"/>
  </w:num>
  <w:num w:numId="47">
    <w:abstractNumId w:val="33"/>
  </w:num>
  <w:num w:numId="48">
    <w:abstractNumId w:val="35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22F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0AD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1D26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2269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022F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4FFE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4ED3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2A7B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06B9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1A8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67680367-A27A-4245-B19D-8FCD79593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0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0">
    <w:name w:val="Стиль2"/>
    <w:uiPriority w:val="99"/>
    <w:rsid w:val="009A46DC"/>
    <w:pPr>
      <w:numPr>
        <w:numId w:val="20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34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zakupki@rosrao.ru/" TargetMode="External"/><Relationship Id="rId20" Type="http://schemas.openxmlformats.org/officeDocument/2006/relationships/hyperlink" Target="http://www.roseltorg.ru" TargetMode="External"/><Relationship Id="rId29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zakupki@rosrao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hyperlink" Target="http://zakupki.rosatom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a-k-d.ru/" TargetMode="External"/><Relationship Id="rId19" Type="http://schemas.openxmlformats.org/officeDocument/2006/relationships/hyperlink" Target="http://zakupki.rosato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E17C8A0E-9EB0-46E4-AF67-F63C474216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55</TotalTime>
  <Pages>36</Pages>
  <Words>12013</Words>
  <Characters>86929</Characters>
  <Application>Microsoft Office Word</Application>
  <DocSecurity>0</DocSecurity>
  <Lines>724</Lines>
  <Paragraphs>197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98745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Камалов Артур Риатович</cp:lastModifiedBy>
  <cp:revision>6</cp:revision>
  <cp:lastPrinted>2013-05-13T10:31:00Z</cp:lastPrinted>
  <dcterms:created xsi:type="dcterms:W3CDTF">2013-12-04T11:17:00Z</dcterms:created>
  <dcterms:modified xsi:type="dcterms:W3CDTF">2013-12-11T10:31:00Z</dcterms:modified>
</cp:coreProperties>
</file>