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DAE" w:rsidRDefault="00127DAE">
      <w:pPr>
        <w:pStyle w:val="1"/>
        <w:jc w:val="center"/>
      </w:pPr>
      <w:r w:rsidRPr="00143B5B">
        <w:rPr>
          <w:sz w:val="28"/>
        </w:rPr>
        <w:t>Протокол открытия доступа к заявкам на участие в запросе предложений в электронной форме</w:t>
      </w:r>
      <w:r w:rsidRPr="00143B5B">
        <w:rPr>
          <w:sz w:val="28"/>
        </w:rPr>
        <w:br/>
        <w:t>№R020726</w:t>
      </w:r>
      <w:r w:rsidRPr="00143B5B">
        <w:rPr>
          <w:sz w:val="28"/>
        </w:rPr>
        <w:br/>
        <w:t xml:space="preserve">«Открытый запрос предложений на право заключения договора на Право заключения договора на выполнение работ по теме: «техническое освидетельствование трубопроводов пара и горячей воды III категории </w:t>
      </w:r>
      <w:proofErr w:type="spellStart"/>
      <w:r w:rsidRPr="00143B5B">
        <w:rPr>
          <w:sz w:val="28"/>
        </w:rPr>
        <w:t>рег</w:t>
      </w:r>
      <w:proofErr w:type="spellEnd"/>
      <w:r w:rsidRPr="00143B5B">
        <w:rPr>
          <w:sz w:val="28"/>
        </w:rPr>
        <w:t>. № С-9, 20 завода «</w:t>
      </w:r>
      <w:proofErr w:type="spellStart"/>
      <w:r w:rsidRPr="00143B5B">
        <w:rPr>
          <w:sz w:val="28"/>
        </w:rPr>
        <w:t>Гидроэнергоснаб</w:t>
      </w:r>
      <w:proofErr w:type="spellEnd"/>
      <w:r w:rsidRPr="00143B5B">
        <w:rPr>
          <w:sz w:val="28"/>
        </w:rPr>
        <w:t>»»»</w:t>
      </w:r>
      <w: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127D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DAE" w:rsidRDefault="00127DAE">
            <w: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127DAE" w:rsidRDefault="00127DAE">
            <w:pPr>
              <w:jc w:val="right"/>
            </w:pPr>
            <w:r>
              <w:t>Дата создания протокола: 13.05.2013 г.</w:t>
            </w:r>
          </w:p>
        </w:tc>
      </w:tr>
    </w:tbl>
    <w:p w:rsidR="00127DAE" w:rsidRPr="00143B5B" w:rsidRDefault="00127DAE" w:rsidP="00143B5B">
      <w:pPr>
        <w:numPr>
          <w:ilvl w:val="0"/>
          <w:numId w:val="1"/>
        </w:numPr>
        <w:spacing w:before="100" w:beforeAutospacing="1"/>
        <w:ind w:left="714" w:hanging="357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</w:t>
      </w:r>
      <w:r>
        <w:br/>
        <w:t>ООО "АКД"</w:t>
      </w:r>
      <w:r>
        <w:br/>
        <w:t>Место проведения запроса предложений:</w:t>
      </w:r>
      <w:r>
        <w:br/>
      </w:r>
      <w:hyperlink r:id="rId5" w:history="1">
        <w:r>
          <w:rPr>
            <w:rStyle w:val="a3"/>
          </w:rPr>
          <w:t>http://www.a-k-d.ru</w:t>
        </w:r>
      </w:hyperlink>
      <w:r>
        <w:br/>
        <w:t>Уникальный номер запроса предложений на указанном сайте: R020726.</w:t>
      </w:r>
      <w:r>
        <w:br/>
        <w:t>Номер протокола: R020726.</w:t>
      </w:r>
      <w:r>
        <w:br/>
        <w:t xml:space="preserve">Дата протокола: 13.05.2013 г. </w:t>
      </w:r>
    </w:p>
    <w:p w:rsidR="00143B5B" w:rsidRPr="00143B5B" w:rsidRDefault="00143B5B" w:rsidP="00143B5B">
      <w:pPr>
        <w:ind w:left="680"/>
      </w:pPr>
      <w:r>
        <w:t>Уникальный номер запроса цен на сайте http://</w:t>
      </w:r>
      <w:proofErr w:type="spellStart"/>
      <w:r>
        <w:rPr>
          <w:lang w:val="en-US"/>
        </w:rPr>
        <w:t>zakupki</w:t>
      </w:r>
      <w:proofErr w:type="spellEnd"/>
      <w:r>
        <w:t>.</w:t>
      </w:r>
      <w:proofErr w:type="spellStart"/>
      <w:r>
        <w:rPr>
          <w:lang w:val="en-US"/>
        </w:rPr>
        <w:t>gov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color w:val="000000"/>
        </w:rPr>
        <w:t>: 31300</w:t>
      </w:r>
      <w:r w:rsidRPr="00143B5B">
        <w:rPr>
          <w:color w:val="000000"/>
        </w:rPr>
        <w:t>282998</w:t>
      </w:r>
    </w:p>
    <w:p w:rsidR="00143B5B" w:rsidRPr="00143B5B" w:rsidRDefault="00143B5B" w:rsidP="00143B5B">
      <w:pPr>
        <w:ind w:left="680"/>
        <w:rPr>
          <w:color w:val="000000"/>
        </w:rPr>
      </w:pPr>
      <w:r>
        <w:rPr>
          <w:color w:val="000000"/>
        </w:rPr>
        <w:t>Уникальный номер запроса цен на сайте http://</w:t>
      </w:r>
      <w:proofErr w:type="spellStart"/>
      <w:r>
        <w:rPr>
          <w:color w:val="000000"/>
          <w:lang w:val="en-US"/>
        </w:rPr>
        <w:t>zakupki</w:t>
      </w:r>
      <w:proofErr w:type="spellEnd"/>
      <w:r>
        <w:rPr>
          <w:color w:val="000000"/>
        </w:rPr>
        <w:t>.</w:t>
      </w:r>
      <w:proofErr w:type="spellStart"/>
      <w:r>
        <w:rPr>
          <w:color w:val="000000"/>
          <w:lang w:val="en-US"/>
        </w:rPr>
        <w:t>rosatom</w:t>
      </w:r>
      <w:proofErr w:type="spellEnd"/>
      <w:r>
        <w:rPr>
          <w:color w:val="000000"/>
        </w:rPr>
        <w:t>.</w:t>
      </w:r>
      <w:proofErr w:type="spellStart"/>
      <w:r>
        <w:rPr>
          <w:color w:val="000000"/>
          <w:lang w:val="en-US"/>
        </w:rPr>
        <w:t>ru</w:t>
      </w:r>
      <w:proofErr w:type="spellEnd"/>
      <w:r>
        <w:rPr>
          <w:color w:val="000000"/>
        </w:rPr>
        <w:t>: 13042</w:t>
      </w:r>
      <w:r w:rsidRPr="00143B5B">
        <w:rPr>
          <w:color w:val="000000"/>
        </w:rPr>
        <w:t>6</w:t>
      </w:r>
      <w:r>
        <w:rPr>
          <w:color w:val="000000"/>
        </w:rPr>
        <w:t>/0506/3</w:t>
      </w:r>
      <w:r w:rsidRPr="00143B5B">
        <w:rPr>
          <w:color w:val="000000"/>
        </w:rPr>
        <w:t>22</w:t>
      </w:r>
    </w:p>
    <w:p w:rsidR="00143B5B" w:rsidRDefault="00143B5B" w:rsidP="00143B5B">
      <w:pPr>
        <w:ind w:left="720"/>
      </w:pPr>
      <w:r>
        <w:rPr>
          <w:color w:val="000000"/>
        </w:rPr>
        <w:t>Номер извещения 98/326</w:t>
      </w:r>
      <w:r>
        <w:rPr>
          <w:color w:val="000000"/>
          <w:lang w:val="en-US"/>
        </w:rPr>
        <w:t>7</w:t>
      </w:r>
      <w:r w:rsidRPr="0086523E">
        <w:rPr>
          <w:color w:val="000000"/>
        </w:rPr>
        <w:t xml:space="preserve">  </w:t>
      </w:r>
      <w:r>
        <w:rPr>
          <w:color w:val="000000"/>
        </w:rPr>
        <w:t>(901-SH-1</w:t>
      </w:r>
      <w:r>
        <w:rPr>
          <w:color w:val="000000"/>
          <w:lang w:val="en-US"/>
        </w:rPr>
        <w:t>507</w:t>
      </w:r>
      <w:r>
        <w:rPr>
          <w:color w:val="000000"/>
        </w:rPr>
        <w:t>).</w:t>
      </w:r>
    </w:p>
    <w:p w:rsidR="00127DAE" w:rsidRDefault="00127DAE">
      <w:pPr>
        <w:numPr>
          <w:ilvl w:val="0"/>
          <w:numId w:val="1"/>
        </w:numPr>
        <w:spacing w:before="100" w:beforeAutospacing="1" w:after="240"/>
      </w:pPr>
      <w:r>
        <w:t>Заказчик: ОАО «СХК».</w:t>
      </w:r>
      <w:r>
        <w:br/>
        <w:t xml:space="preserve">(636039, Россия, Томская область,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,, ул. Курчатова, дом 1). </w:t>
      </w:r>
    </w:p>
    <w:p w:rsidR="00127DAE" w:rsidRDefault="00127DAE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предложений: Открытый запрос предложений на право заключения договора на Право заключения договора на выполнение работ по теме: «техническое освидетельствование трубопроводов пара и горячей воды III категории </w:t>
      </w:r>
      <w:proofErr w:type="spellStart"/>
      <w:r>
        <w:t>рег</w:t>
      </w:r>
      <w:proofErr w:type="spellEnd"/>
      <w:r>
        <w:t>. № С-9, 20 завода «</w:t>
      </w:r>
      <w:proofErr w:type="spellStart"/>
      <w:r>
        <w:t>Гидроэнергоснаб</w:t>
      </w:r>
      <w:proofErr w:type="spellEnd"/>
      <w:r>
        <w:t xml:space="preserve">»». </w:t>
      </w:r>
    </w:p>
    <w:p w:rsidR="00127DAE" w:rsidRDefault="00127DAE">
      <w:pPr>
        <w:numPr>
          <w:ilvl w:val="0"/>
          <w:numId w:val="1"/>
        </w:numPr>
        <w:spacing w:before="100" w:beforeAutospacing="1" w:after="240"/>
      </w:pPr>
      <w:r>
        <w:t xml:space="preserve">Начальная (максимальная) цена договора составляет: 198 620.87 российский рубль (сто девяносто восемь тысяч шестьсот двадцать рублей 87 копеек) с учетом НДС </w:t>
      </w:r>
    </w:p>
    <w:p w:rsidR="00127DAE" w:rsidRDefault="00127DAE">
      <w:pPr>
        <w:numPr>
          <w:ilvl w:val="0"/>
          <w:numId w:val="1"/>
        </w:numPr>
        <w:spacing w:before="100" w:beforeAutospacing="1" w:after="240"/>
      </w:pPr>
      <w:r>
        <w:t xml:space="preserve">Срок исполнения договора: Начало - с момента подписания договора Окончание - до 31 декабрь 2013г. </w:t>
      </w:r>
    </w:p>
    <w:p w:rsidR="00127DAE" w:rsidRDefault="00127DAE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26.04.2013 г. </w:t>
      </w:r>
    </w:p>
    <w:p w:rsidR="00127DAE" w:rsidRDefault="00127DAE">
      <w:pPr>
        <w:numPr>
          <w:ilvl w:val="0"/>
          <w:numId w:val="1"/>
        </w:numPr>
        <w:spacing w:before="100" w:beforeAutospacing="1" w:after="100" w:afterAutospacing="1"/>
      </w:pPr>
      <w:r>
        <w:t>До окончания указанного в извещении срока подачи заявок на участие в запросе предложений 13.05.2013 г., 05:00 поступило 4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8"/>
        <w:gridCol w:w="2255"/>
        <w:gridCol w:w="1970"/>
        <w:gridCol w:w="1715"/>
        <w:gridCol w:w="2357"/>
      </w:tblGrid>
      <w:tr w:rsidR="00127DA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DAE" w:rsidRDefault="00127D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DAE" w:rsidRDefault="00127D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DAE" w:rsidRDefault="00127D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DAE" w:rsidRDefault="00127D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DAE" w:rsidRDefault="00127D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127DA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DAE" w:rsidRDefault="00127DAE">
            <w: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DAE" w:rsidRDefault="00127DAE">
            <w:r>
              <w:t>ООО ЦЭ "</w:t>
            </w:r>
            <w:proofErr w:type="spellStart"/>
            <w:r>
              <w:t>Техносервис</w:t>
            </w:r>
            <w:proofErr w:type="spellEnd"/>
            <w:r>
              <w:t xml:space="preserve"> и контроль"</w:t>
            </w:r>
            <w:r>
              <w:br/>
              <w:t>ИНН 2463215960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DAE" w:rsidRDefault="00127DAE">
            <w:r>
              <w:t>660028, Россия, Красноярский край, Красноярск, Мечникова, 49,ком.1-05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DAE" w:rsidRDefault="00127DAE">
            <w:r>
              <w:t>6 мая 2013 г. 15:34:01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DAE" w:rsidRDefault="00127DAE">
            <w:r>
              <w:t>33 825.60 (тридцать три тысячи восемьсот двадцать пять рублей 60 копеек</w:t>
            </w:r>
            <w:proofErr w:type="gramStart"/>
            <w:r>
              <w:t>)р</w:t>
            </w:r>
            <w:proofErr w:type="gramEnd"/>
            <w:r>
              <w:t>оссийский рубль НДС не облагается</w:t>
            </w:r>
          </w:p>
        </w:tc>
      </w:tr>
      <w:tr w:rsidR="00127DA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DAE" w:rsidRDefault="00127DAE">
            <w: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DAE" w:rsidRDefault="00127DAE">
            <w:proofErr w:type="spellStart"/>
            <w:r>
              <w:t>Сибэк</w:t>
            </w:r>
            <w:proofErr w:type="spellEnd"/>
            <w:r>
              <w:br/>
              <w:t>ИНН 5406306447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DAE" w:rsidRDefault="00127DAE">
            <w:r>
              <w:t>630015, Россия, Новосибирская область, Новосибирск, Переулок Комбинатский, 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DAE" w:rsidRDefault="00127DAE">
            <w:r>
              <w:t>7 мая 2013 г. 11:42:29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DAE" w:rsidRDefault="00127DAE">
            <w:r>
              <w:t>193 776.46 (сто девяносто три тысячи семьсот семьдесят шесть рублей 46 копеек</w:t>
            </w:r>
            <w:proofErr w:type="gramStart"/>
            <w:r>
              <w:t>)р</w:t>
            </w:r>
            <w:proofErr w:type="gramEnd"/>
            <w:r>
              <w:t>оссийский рубль с НДС</w:t>
            </w:r>
          </w:p>
        </w:tc>
      </w:tr>
      <w:tr w:rsidR="00127DA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DAE" w:rsidRDefault="00127DAE">
            <w: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DAE" w:rsidRDefault="00127DAE">
            <w:r>
              <w:t xml:space="preserve">ООО </w:t>
            </w:r>
            <w:proofErr w:type="gramStart"/>
            <w:r>
              <w:t>Томский</w:t>
            </w:r>
            <w:proofErr w:type="gramEnd"/>
            <w:r>
              <w:t xml:space="preserve"> ИТЦ</w:t>
            </w:r>
            <w:r>
              <w:br/>
              <w:t>ИНН 7017129661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DAE" w:rsidRDefault="00127DAE">
            <w:r>
              <w:t>634057, Россия, Сибирский регион, Томская область, Город Томск, пр. Мира, 13/3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DAE" w:rsidRDefault="00127DAE">
            <w:r>
              <w:t>8 мая 2013 г. 12:44:56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DAE" w:rsidRDefault="00127DAE">
            <w:r>
              <w:t>194 709.75 (сто девяносто четыре тысячи семьсот девять рублей 75 копеек</w:t>
            </w:r>
            <w:proofErr w:type="gramStart"/>
            <w:r>
              <w:t>)р</w:t>
            </w:r>
            <w:proofErr w:type="gramEnd"/>
            <w:r>
              <w:t>оссийский рубль с НДС</w:t>
            </w:r>
          </w:p>
        </w:tc>
      </w:tr>
      <w:tr w:rsidR="00127DA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DAE" w:rsidRDefault="00127DAE">
            <w: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DAE" w:rsidRDefault="00127DAE">
            <w:r>
              <w:t>ООО "ИЦ "</w:t>
            </w:r>
            <w:proofErr w:type="spellStart"/>
            <w:r>
              <w:t>Теплоуниверсал</w:t>
            </w:r>
            <w:proofErr w:type="spellEnd"/>
            <w:r>
              <w:t>"</w:t>
            </w:r>
            <w:r>
              <w:br/>
              <w:t>ИНН 7017240300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DAE" w:rsidRDefault="00127DAE">
            <w:r>
              <w:t>634061, Россия, Томская область, г</w:t>
            </w:r>
            <w:proofErr w:type="gramStart"/>
            <w:r>
              <w:t>.Т</w:t>
            </w:r>
            <w:proofErr w:type="gramEnd"/>
            <w:r>
              <w:t>омск, Тверская, 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DAE" w:rsidRDefault="00127DAE">
            <w:r>
              <w:t>11 мая 2013 г. 12:22:48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DAE" w:rsidRDefault="00127DAE">
            <w:r>
              <w:t>82 600.00 (восемьдесят две тысячи шестьсот рублей 00 копеек</w:t>
            </w:r>
            <w:proofErr w:type="gramStart"/>
            <w:r>
              <w:t>)р</w:t>
            </w:r>
            <w:proofErr w:type="gramEnd"/>
            <w:r>
              <w:t>оссийский рубль с НДС</w:t>
            </w:r>
          </w:p>
        </w:tc>
      </w:tr>
    </w:tbl>
    <w:p w:rsidR="00127DAE" w:rsidRDefault="00127DAE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127DAE" w:rsidRDefault="00127DAE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77"/>
        <w:gridCol w:w="2235"/>
      </w:tblGrid>
      <w:tr w:rsidR="00127D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7DAE" w:rsidRDefault="00127DAE">
            <w:r>
              <w:t>Организатор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7DAE" w:rsidRDefault="00127DAE">
            <w:r>
              <w:t>__________________</w:t>
            </w:r>
          </w:p>
        </w:tc>
      </w:tr>
    </w:tbl>
    <w:p w:rsidR="00127DAE" w:rsidRDefault="00127DAE"/>
    <w:sectPr w:rsidR="00127D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35B76"/>
    <w:multiLevelType w:val="multilevel"/>
    <w:tmpl w:val="4420E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attachedTemplate r:id="rId1"/>
  <w:defaultTabStop w:val="708"/>
  <w:noPunctuationKerning/>
  <w:characterSpacingControl w:val="doNotCompress"/>
  <w:compat/>
  <w:rsids>
    <w:rsidRoot w:val="00143B5B"/>
    <w:rsid w:val="00127DAE"/>
    <w:rsid w:val="00143B5B"/>
    <w:rsid w:val="009E5C9C"/>
    <w:rsid w:val="00F75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&#1047;&#1043;&#1069;&#1057;\protocol%20(1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protocol (1)</Template>
  <TotalTime>6</TotalTime>
  <Pages>1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3174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</cp:revision>
  <dcterms:created xsi:type="dcterms:W3CDTF">2013-05-13T03:52:00Z</dcterms:created>
  <dcterms:modified xsi:type="dcterms:W3CDTF">2013-05-13T03:58:00Z</dcterms:modified>
</cp:coreProperties>
</file>