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664F" w:rsidRPr="001409FB" w:rsidRDefault="0051664F" w:rsidP="009C728C">
      <w:pPr>
        <w:pStyle w:val="Heading1"/>
        <w:jc w:val="center"/>
        <w:rPr>
          <w:sz w:val="24"/>
          <w:szCs w:val="24"/>
        </w:rPr>
      </w:pPr>
      <w:r>
        <w:rPr>
          <w:sz w:val="24"/>
          <w:szCs w:val="24"/>
        </w:rPr>
        <w:t>Выписка из п</w:t>
      </w:r>
      <w:r w:rsidRPr="001409FB">
        <w:rPr>
          <w:sz w:val="24"/>
          <w:szCs w:val="24"/>
        </w:rPr>
        <w:t>ротокол</w:t>
      </w:r>
      <w:r>
        <w:rPr>
          <w:sz w:val="24"/>
          <w:szCs w:val="24"/>
        </w:rPr>
        <w:t>а</w:t>
      </w:r>
      <w:r w:rsidRPr="001409FB">
        <w:rPr>
          <w:sz w:val="24"/>
          <w:szCs w:val="24"/>
        </w:rPr>
        <w:t xml:space="preserve"> №1614 Р4/П-11-1 ( R001261) открытия доступа к заявкам на участие в запросе предложений в электронной форме по лоту:</w:t>
      </w:r>
      <w:r w:rsidRPr="001409FB">
        <w:rPr>
          <w:sz w:val="24"/>
          <w:szCs w:val="24"/>
        </w:rPr>
        <w:br/>
        <w:t xml:space="preserve">«Поставка насосных агрегатов двухстороннего входа для сооружения 4-го энергоблока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2125"/>
        <w:gridCol w:w="8225"/>
      </w:tblGrid>
      <w:tr w:rsidR="0051664F" w:rsidRPr="006F0337" w:rsidTr="00936BD4">
        <w:trPr>
          <w:tblCellSpacing w:w="15" w:type="dxa"/>
        </w:trPr>
        <w:tc>
          <w:tcPr>
            <w:tcW w:w="0" w:type="auto"/>
            <w:vAlign w:val="center"/>
          </w:tcPr>
          <w:p w:rsidR="0051664F" w:rsidRDefault="0051664F" w:rsidP="00936BD4">
            <w:r>
              <w:t>г. Москва</w:t>
            </w:r>
          </w:p>
        </w:tc>
        <w:tc>
          <w:tcPr>
            <w:tcW w:w="0" w:type="auto"/>
            <w:vAlign w:val="center"/>
          </w:tcPr>
          <w:p w:rsidR="0051664F" w:rsidRDefault="0051664F" w:rsidP="00936BD4">
            <w:pPr>
              <w:jc w:val="right"/>
            </w:pPr>
            <w:r>
              <w:t>Дата создания протокола: 06.12.2011 г.</w:t>
            </w:r>
          </w:p>
        </w:tc>
      </w:tr>
    </w:tbl>
    <w:p w:rsidR="0051664F" w:rsidRDefault="0051664F" w:rsidP="009C728C">
      <w:pPr>
        <w:numPr>
          <w:ilvl w:val="0"/>
          <w:numId w:val="1"/>
        </w:numPr>
        <w:spacing w:before="100" w:beforeAutospacing="1" w:after="240"/>
      </w:pPr>
      <w:r>
        <w:t>Оператор электронной торговой площадки «www.a-k-d.ru»: ООО "АКД"</w:t>
      </w:r>
      <w:r>
        <w:br/>
        <w:t xml:space="preserve">Место проведения запроса предложений: </w:t>
      </w:r>
      <w:hyperlink r:id="rId5" w:history="1">
        <w:r>
          <w:rPr>
            <w:rStyle w:val="Hyperlink"/>
          </w:rPr>
          <w:t>http://www.a-k-d.ru</w:t>
        </w:r>
      </w:hyperlink>
      <w:r>
        <w:br/>
        <w:t xml:space="preserve">Уникальный номер запроса предложений на указанном сайте: R001261. </w:t>
      </w:r>
    </w:p>
    <w:p w:rsidR="0051664F" w:rsidRDefault="0051664F" w:rsidP="009C728C">
      <w:pPr>
        <w:numPr>
          <w:ilvl w:val="0"/>
          <w:numId w:val="1"/>
        </w:numPr>
        <w:spacing w:before="100" w:beforeAutospacing="1" w:after="240"/>
      </w:pPr>
      <w:r>
        <w:t xml:space="preserve">Заказчик: ОАО «НИАЭП» (Россия, 603006 г. Н. Новгород пл. Свободы д. 3). </w:t>
      </w:r>
    </w:p>
    <w:p w:rsidR="0051664F" w:rsidRDefault="0051664F" w:rsidP="009C728C">
      <w:pPr>
        <w:numPr>
          <w:ilvl w:val="0"/>
          <w:numId w:val="1"/>
        </w:numPr>
        <w:spacing w:before="100" w:beforeAutospacing="1" w:after="240"/>
      </w:pPr>
      <w:r>
        <w:t xml:space="preserve">Наименование запроса предложений: №1614 Р4/П-11 Поставка насосных агрегатов двухстороннего входа для сооружения 4-го энергоблока Ростовской АЭС. </w:t>
      </w:r>
    </w:p>
    <w:p w:rsidR="0051664F" w:rsidRDefault="0051664F" w:rsidP="009C728C">
      <w:pPr>
        <w:numPr>
          <w:ilvl w:val="0"/>
          <w:numId w:val="1"/>
        </w:numPr>
        <w:spacing w:before="100" w:beforeAutospacing="1" w:after="240"/>
      </w:pPr>
      <w:r>
        <w:t xml:space="preserve">Извещение о проведении запроса предложений было размещено на сайте </w:t>
      </w:r>
      <w:hyperlink r:id="rId6" w:history="1">
        <w:r>
          <w:rPr>
            <w:rStyle w:val="Hyperlink"/>
          </w:rPr>
          <w:t>http://www.a-k-d.ru</w:t>
        </w:r>
      </w:hyperlink>
      <w:r>
        <w:t xml:space="preserve"> в сети интернет 23.11.2011 г. </w:t>
      </w:r>
    </w:p>
    <w:p w:rsidR="0051664F" w:rsidRDefault="0051664F" w:rsidP="009C728C">
      <w:pPr>
        <w:numPr>
          <w:ilvl w:val="0"/>
          <w:numId w:val="1"/>
        </w:numPr>
        <w:spacing w:before="100" w:beforeAutospacing="1" w:after="100" w:afterAutospacing="1"/>
      </w:pPr>
      <w:r>
        <w:t>До окончания указанного в извещении срока подачи заявок на участие в запросе предложений 06.12.2011 г., 09:00 поступила 1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9593" w:type="dxa"/>
        <w:tblCellSpacing w:w="15" w:type="dxa"/>
        <w:tblInd w:w="60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65"/>
        <w:gridCol w:w="2780"/>
        <w:gridCol w:w="2335"/>
        <w:gridCol w:w="1849"/>
        <w:gridCol w:w="2164"/>
      </w:tblGrid>
      <w:tr w:rsidR="0051664F" w:rsidRPr="001409FB" w:rsidTr="001409FB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664F" w:rsidRPr="001409FB" w:rsidRDefault="0051664F" w:rsidP="00936BD4">
            <w:pPr>
              <w:jc w:val="center"/>
              <w:rPr>
                <w:b/>
                <w:bCs/>
              </w:rPr>
            </w:pPr>
            <w:r w:rsidRPr="001409FB">
              <w:rPr>
                <w:b/>
                <w:bCs/>
              </w:rPr>
              <w:t>№ п/п</w:t>
            </w:r>
          </w:p>
        </w:tc>
        <w:tc>
          <w:tcPr>
            <w:tcW w:w="27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664F" w:rsidRPr="001409FB" w:rsidRDefault="0051664F" w:rsidP="00936BD4">
            <w:pPr>
              <w:jc w:val="center"/>
              <w:rPr>
                <w:b/>
                <w:bCs/>
              </w:rPr>
            </w:pPr>
            <w:r w:rsidRPr="001409FB"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30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664F" w:rsidRPr="001409FB" w:rsidRDefault="0051664F" w:rsidP="00936BD4">
            <w:pPr>
              <w:jc w:val="center"/>
              <w:rPr>
                <w:b/>
                <w:bCs/>
              </w:rPr>
            </w:pPr>
            <w:r w:rsidRPr="001409FB"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664F" w:rsidRPr="001409FB" w:rsidRDefault="0051664F" w:rsidP="00936BD4">
            <w:pPr>
              <w:jc w:val="center"/>
              <w:rPr>
                <w:b/>
                <w:bCs/>
              </w:rPr>
            </w:pPr>
            <w:r w:rsidRPr="001409FB">
              <w:rPr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664F" w:rsidRPr="001409FB" w:rsidRDefault="0051664F" w:rsidP="00936BD4">
            <w:pPr>
              <w:jc w:val="center"/>
              <w:rPr>
                <w:b/>
                <w:bCs/>
              </w:rPr>
            </w:pPr>
            <w:r w:rsidRPr="001409FB">
              <w:rPr>
                <w:b/>
                <w:bCs/>
              </w:rPr>
              <w:t>Предлагаемая цена</w:t>
            </w:r>
          </w:p>
        </w:tc>
      </w:tr>
      <w:tr w:rsidR="0051664F" w:rsidRPr="001409FB" w:rsidTr="001409FB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664F" w:rsidRPr="001409FB" w:rsidRDefault="0051664F" w:rsidP="00936BD4">
            <w:r w:rsidRPr="001409FB">
              <w:t>1</w:t>
            </w:r>
          </w:p>
        </w:tc>
        <w:tc>
          <w:tcPr>
            <w:tcW w:w="2750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1664F" w:rsidRPr="001409FB" w:rsidRDefault="0051664F" w:rsidP="00936BD4">
            <w:r w:rsidRPr="001409FB">
              <w:t>ЗАО «ГИДРОМАШСЕРВИС»</w:t>
            </w:r>
            <w:r w:rsidRPr="001409FB">
              <w:br/>
              <w:t>ИНН 7733015025</w:t>
            </w:r>
          </w:p>
        </w:tc>
        <w:tc>
          <w:tcPr>
            <w:tcW w:w="230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1664F" w:rsidRPr="001409FB" w:rsidRDefault="0051664F" w:rsidP="00936BD4">
            <w:r w:rsidRPr="001409FB">
              <w:t>127006, Россия, Москва, Москва, Долгоруковская, 31, стр. 32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1664F" w:rsidRPr="001409FB" w:rsidRDefault="0051664F" w:rsidP="00936BD4">
            <w:r w:rsidRPr="001409FB">
              <w:t>5 декабря 2011 г. 18:59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1664F" w:rsidRPr="001409FB" w:rsidRDefault="0051664F" w:rsidP="00936BD4">
            <w:r>
              <w:t>26 437 900,00 (Двадцать шесть миллионов четыреста тридцать семь тысяч девятьсот) рублей 00 копеек с НДС</w:t>
            </w:r>
          </w:p>
        </w:tc>
      </w:tr>
    </w:tbl>
    <w:p w:rsidR="0051664F" w:rsidRDefault="0051664F" w:rsidP="009C728C">
      <w:pPr>
        <w:numPr>
          <w:ilvl w:val="0"/>
          <w:numId w:val="1"/>
        </w:numPr>
        <w:spacing w:before="100" w:beforeAutospacing="1" w:after="240"/>
      </w:pPr>
      <w:r>
        <w:t xml:space="preserve">Настоящий протокол размещен на сайте http://www.a-k-d.ru. </w:t>
      </w:r>
    </w:p>
    <w:sectPr w:rsidR="0051664F" w:rsidSect="001409FB">
      <w:pgSz w:w="11906" w:h="16838"/>
      <w:pgMar w:top="719" w:right="566" w:bottom="719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36F2D"/>
    <w:multiLevelType w:val="multilevel"/>
    <w:tmpl w:val="9FFC0F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488130B2"/>
    <w:multiLevelType w:val="multilevel"/>
    <w:tmpl w:val="FC9EF7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C728C"/>
    <w:rsid w:val="00032527"/>
    <w:rsid w:val="000578E5"/>
    <w:rsid w:val="00077792"/>
    <w:rsid w:val="00094FF2"/>
    <w:rsid w:val="00096EAE"/>
    <w:rsid w:val="000C0886"/>
    <w:rsid w:val="000D7856"/>
    <w:rsid w:val="00127358"/>
    <w:rsid w:val="00133F99"/>
    <w:rsid w:val="0013526A"/>
    <w:rsid w:val="001409FB"/>
    <w:rsid w:val="00142507"/>
    <w:rsid w:val="00142A0F"/>
    <w:rsid w:val="0014692F"/>
    <w:rsid w:val="00164806"/>
    <w:rsid w:val="00176141"/>
    <w:rsid w:val="00176AD3"/>
    <w:rsid w:val="001779BE"/>
    <w:rsid w:val="00177EE1"/>
    <w:rsid w:val="001B01E3"/>
    <w:rsid w:val="00204B52"/>
    <w:rsid w:val="0024304D"/>
    <w:rsid w:val="00261496"/>
    <w:rsid w:val="00286FF4"/>
    <w:rsid w:val="002A40D8"/>
    <w:rsid w:val="002D4586"/>
    <w:rsid w:val="002E2667"/>
    <w:rsid w:val="002F7D85"/>
    <w:rsid w:val="00303427"/>
    <w:rsid w:val="00346E8F"/>
    <w:rsid w:val="00356D1F"/>
    <w:rsid w:val="00366CAE"/>
    <w:rsid w:val="00377853"/>
    <w:rsid w:val="003B7843"/>
    <w:rsid w:val="003D2731"/>
    <w:rsid w:val="004011E6"/>
    <w:rsid w:val="004022FD"/>
    <w:rsid w:val="004458AA"/>
    <w:rsid w:val="004526F9"/>
    <w:rsid w:val="00456994"/>
    <w:rsid w:val="0049771A"/>
    <w:rsid w:val="004B499B"/>
    <w:rsid w:val="004E7908"/>
    <w:rsid w:val="0051664F"/>
    <w:rsid w:val="00527223"/>
    <w:rsid w:val="00534303"/>
    <w:rsid w:val="005422FE"/>
    <w:rsid w:val="00592F1B"/>
    <w:rsid w:val="005B497A"/>
    <w:rsid w:val="005B732D"/>
    <w:rsid w:val="005B792D"/>
    <w:rsid w:val="005D29EB"/>
    <w:rsid w:val="006065AE"/>
    <w:rsid w:val="00612150"/>
    <w:rsid w:val="00615648"/>
    <w:rsid w:val="00634469"/>
    <w:rsid w:val="00647DE3"/>
    <w:rsid w:val="006667B9"/>
    <w:rsid w:val="0069254C"/>
    <w:rsid w:val="006F0337"/>
    <w:rsid w:val="00727186"/>
    <w:rsid w:val="00747192"/>
    <w:rsid w:val="00751CE6"/>
    <w:rsid w:val="007B3BB9"/>
    <w:rsid w:val="007B5BE4"/>
    <w:rsid w:val="008047F2"/>
    <w:rsid w:val="008232C6"/>
    <w:rsid w:val="0082534E"/>
    <w:rsid w:val="00894054"/>
    <w:rsid w:val="0089697F"/>
    <w:rsid w:val="008E7E51"/>
    <w:rsid w:val="008F13A7"/>
    <w:rsid w:val="008F39B5"/>
    <w:rsid w:val="008F6B47"/>
    <w:rsid w:val="00936BD4"/>
    <w:rsid w:val="00947710"/>
    <w:rsid w:val="00967307"/>
    <w:rsid w:val="009C728C"/>
    <w:rsid w:val="009D2B98"/>
    <w:rsid w:val="009D2D60"/>
    <w:rsid w:val="00A42751"/>
    <w:rsid w:val="00A66D29"/>
    <w:rsid w:val="00AB792F"/>
    <w:rsid w:val="00AC1647"/>
    <w:rsid w:val="00AC38E4"/>
    <w:rsid w:val="00AD7530"/>
    <w:rsid w:val="00AD7E60"/>
    <w:rsid w:val="00AE4537"/>
    <w:rsid w:val="00AF2F1F"/>
    <w:rsid w:val="00B030C0"/>
    <w:rsid w:val="00B22ED5"/>
    <w:rsid w:val="00B6080B"/>
    <w:rsid w:val="00B627C7"/>
    <w:rsid w:val="00B90CFB"/>
    <w:rsid w:val="00C2730B"/>
    <w:rsid w:val="00C904ED"/>
    <w:rsid w:val="00CB0C5B"/>
    <w:rsid w:val="00D06BB3"/>
    <w:rsid w:val="00D762D1"/>
    <w:rsid w:val="00D93565"/>
    <w:rsid w:val="00DE68D7"/>
    <w:rsid w:val="00DF12D3"/>
    <w:rsid w:val="00E246CE"/>
    <w:rsid w:val="00E3001D"/>
    <w:rsid w:val="00E51088"/>
    <w:rsid w:val="00E60653"/>
    <w:rsid w:val="00E62602"/>
    <w:rsid w:val="00ED70CC"/>
    <w:rsid w:val="00EF606E"/>
    <w:rsid w:val="00F266BC"/>
    <w:rsid w:val="00F46FE4"/>
    <w:rsid w:val="00FC23F8"/>
    <w:rsid w:val="00FC5D6C"/>
    <w:rsid w:val="00FE12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728C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rsid w:val="009C728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C728C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Hyperlink">
    <w:name w:val="Hyperlink"/>
    <w:basedOn w:val="DefaultParagraphFont"/>
    <w:uiPriority w:val="99"/>
    <w:semiHidden/>
    <w:rsid w:val="009C728C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99"/>
    <w:locked/>
    <w:rsid w:val="001409FB"/>
    <w:rPr>
      <w:rFonts w:ascii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253</Words>
  <Characters>1446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6663</dc:creator>
  <cp:keywords/>
  <dc:description/>
  <cp:lastModifiedBy>6637</cp:lastModifiedBy>
  <cp:revision>6</cp:revision>
  <dcterms:created xsi:type="dcterms:W3CDTF">2011-12-06T05:28:00Z</dcterms:created>
  <dcterms:modified xsi:type="dcterms:W3CDTF">2011-12-14T13:52:00Z</dcterms:modified>
</cp:coreProperties>
</file>