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</w:t>
      </w:r>
      <w:r w:rsidR="00095555">
        <w:rPr>
          <w:sz w:val="20"/>
        </w:rPr>
        <w:t>2651529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</w:t>
      </w:r>
      <w:r w:rsidR="00095555">
        <w:rPr>
          <w:sz w:val="20"/>
        </w:rPr>
        <w:t>811</w:t>
      </w:r>
      <w:r w:rsidR="00E90B20">
        <w:rPr>
          <w:sz w:val="20"/>
        </w:rPr>
        <w:t>/0476/</w:t>
      </w:r>
      <w:r w:rsidR="00095555">
        <w:rPr>
          <w:sz w:val="20"/>
        </w:rPr>
        <w:t>313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095555">
        <w:rPr>
          <w:spacing w:val="-6"/>
          <w:sz w:val="20"/>
        </w:rPr>
        <w:t>9966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Pr="008061D2" w:rsidRDefault="002637BD" w:rsidP="008061D2">
      <w:pPr>
        <w:ind w:firstLine="567"/>
        <w:rPr>
          <w:szCs w:val="24"/>
        </w:rPr>
      </w:pPr>
      <w:proofErr w:type="gramStart"/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</w:t>
      </w:r>
      <w:proofErr w:type="spellStart"/>
      <w:r w:rsidR="00584A15" w:rsidRPr="008061D2">
        <w:rPr>
          <w:szCs w:val="24"/>
        </w:rPr>
        <w:t>Росатом</w:t>
      </w:r>
      <w:proofErr w:type="spellEnd"/>
      <w:r w:rsidR="00584A15" w:rsidRPr="008061D2">
        <w:rPr>
          <w:szCs w:val="24"/>
        </w:rPr>
        <w:t>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цен в электронной форме на право заключения договора на поставку </w:t>
      </w:r>
      <w:r w:rsidR="00095555">
        <w:rPr>
          <w:b/>
          <w:szCs w:val="24"/>
        </w:rPr>
        <w:t>кранов ко</w:t>
      </w:r>
      <w:r w:rsidR="00095555">
        <w:rPr>
          <w:b/>
          <w:szCs w:val="24"/>
        </w:rPr>
        <w:t>н</w:t>
      </w:r>
      <w:r w:rsidR="00095555">
        <w:rPr>
          <w:b/>
          <w:szCs w:val="24"/>
        </w:rPr>
        <w:t>сольных настенных</w:t>
      </w:r>
      <w:r w:rsidR="00584A15" w:rsidRPr="008061D2">
        <w:rPr>
          <w:szCs w:val="24"/>
        </w:rPr>
        <w:t>, в ответ на запрос участник</w:t>
      </w:r>
      <w:r w:rsidR="00362946" w:rsidRPr="008061D2">
        <w:rPr>
          <w:szCs w:val="24"/>
        </w:rPr>
        <w:t xml:space="preserve">а </w:t>
      </w:r>
      <w:r w:rsidR="00584A15" w:rsidRPr="008061D2">
        <w:rPr>
          <w:szCs w:val="24"/>
        </w:rPr>
        <w:t xml:space="preserve">запроса цен согласно </w:t>
      </w:r>
      <w:r w:rsidR="005D6640" w:rsidRPr="008061D2">
        <w:rPr>
          <w:bCs/>
          <w:iCs/>
          <w:szCs w:val="24"/>
        </w:rPr>
        <w:t>требованиям настоящей документации по запросу цен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  <w:proofErr w:type="gramEnd"/>
    </w:p>
    <w:p w:rsidR="00584A15" w:rsidRPr="008061D2" w:rsidRDefault="00584A15" w:rsidP="007000DF">
      <w:pPr>
        <w:rPr>
          <w:b/>
          <w:szCs w:val="24"/>
        </w:rPr>
      </w:pPr>
      <w:r w:rsidRPr="008061D2">
        <w:rPr>
          <w:b/>
          <w:szCs w:val="24"/>
        </w:rPr>
        <w:t>Вопрос 1:</w:t>
      </w:r>
    </w:p>
    <w:p w:rsidR="000C6880" w:rsidRPr="00095555" w:rsidRDefault="00095555" w:rsidP="008061D2">
      <w:pPr>
        <w:ind w:firstLine="567"/>
        <w:rPr>
          <w:rStyle w:val="FontStyle17"/>
          <w:bCs/>
          <w:sz w:val="24"/>
          <w:szCs w:val="24"/>
        </w:rPr>
      </w:pPr>
      <w:proofErr w:type="gramStart"/>
      <w:r>
        <w:rPr>
          <w:bCs/>
          <w:szCs w:val="24"/>
        </w:rPr>
        <w:t>Скажите</w:t>
      </w:r>
      <w:proofErr w:type="gramEnd"/>
      <w:r>
        <w:rPr>
          <w:bCs/>
          <w:szCs w:val="24"/>
        </w:rPr>
        <w:t xml:space="preserve"> пожалуйста, аналоги других производителей талей рассматриваются, или нужно именно производителя </w:t>
      </w:r>
      <w:r>
        <w:rPr>
          <w:bCs/>
          <w:szCs w:val="24"/>
          <w:lang w:val="en-US"/>
        </w:rPr>
        <w:t>GIS</w:t>
      </w:r>
      <w:r>
        <w:rPr>
          <w:bCs/>
          <w:szCs w:val="24"/>
        </w:rPr>
        <w:t>?</w:t>
      </w:r>
    </w:p>
    <w:p w:rsidR="00635168" w:rsidRPr="008061D2" w:rsidRDefault="00635168" w:rsidP="007000DF">
      <w:pPr>
        <w:rPr>
          <w:b/>
          <w:szCs w:val="24"/>
        </w:rPr>
      </w:pPr>
    </w:p>
    <w:p w:rsidR="00365774" w:rsidRPr="008061D2" w:rsidRDefault="00456A48" w:rsidP="008061D2">
      <w:pPr>
        <w:rPr>
          <w:b/>
          <w:szCs w:val="24"/>
        </w:rPr>
      </w:pPr>
      <w:r w:rsidRPr="008061D2">
        <w:rPr>
          <w:b/>
          <w:szCs w:val="24"/>
        </w:rPr>
        <w:t>Ответ 1:</w:t>
      </w:r>
    </w:p>
    <w:p w:rsidR="00F20884" w:rsidRPr="008061D2" w:rsidRDefault="00FF450B" w:rsidP="008061D2">
      <w:pPr>
        <w:ind w:firstLine="567"/>
        <w:rPr>
          <w:szCs w:val="24"/>
        </w:rPr>
      </w:pPr>
      <w:r>
        <w:rPr>
          <w:bCs/>
          <w:szCs w:val="24"/>
        </w:rPr>
        <w:t xml:space="preserve">По Вашему запросу будут внесены изменения в </w:t>
      </w:r>
      <w:r w:rsidR="00DE465C">
        <w:rPr>
          <w:bCs/>
          <w:szCs w:val="24"/>
        </w:rPr>
        <w:t>Том 2 «Т</w:t>
      </w:r>
      <w:r>
        <w:rPr>
          <w:bCs/>
          <w:szCs w:val="24"/>
        </w:rPr>
        <w:t>ехническ</w:t>
      </w:r>
      <w:r w:rsidR="00DE465C">
        <w:rPr>
          <w:bCs/>
          <w:szCs w:val="24"/>
        </w:rPr>
        <w:t>ая часть»</w:t>
      </w:r>
      <w:r>
        <w:rPr>
          <w:bCs/>
          <w:szCs w:val="24"/>
        </w:rPr>
        <w:t>.</w:t>
      </w:r>
    </w:p>
    <w:p w:rsidR="00365774" w:rsidRPr="008061D2" w:rsidRDefault="00365774" w:rsidP="00E35E1E">
      <w:pPr>
        <w:ind w:firstLine="720"/>
        <w:rPr>
          <w:szCs w:val="24"/>
        </w:rPr>
      </w:pPr>
    </w:p>
    <w:p w:rsidR="003142B9" w:rsidRPr="008061D2" w:rsidRDefault="003142B9" w:rsidP="003142B9">
      <w:pPr>
        <w:ind w:firstLine="720"/>
        <w:rPr>
          <w:b/>
          <w:szCs w:val="24"/>
        </w:rPr>
      </w:pPr>
    </w:p>
    <w:p w:rsidR="0069187E" w:rsidRPr="008061D2" w:rsidRDefault="0069187E" w:rsidP="003142B9">
      <w:pPr>
        <w:ind w:firstLine="720"/>
        <w:rPr>
          <w:b/>
          <w:szCs w:val="24"/>
        </w:rPr>
      </w:pPr>
    </w:p>
    <w:p w:rsidR="00635168" w:rsidRPr="008061D2" w:rsidRDefault="00635168" w:rsidP="00E35E1E">
      <w:pPr>
        <w:ind w:firstLine="720"/>
        <w:rPr>
          <w:szCs w:val="24"/>
        </w:rPr>
      </w:pPr>
    </w:p>
    <w:p w:rsidR="007000DF" w:rsidRPr="008061D2" w:rsidRDefault="00095555" w:rsidP="00E35E1E">
      <w:pPr>
        <w:ind w:firstLine="720"/>
        <w:rPr>
          <w:szCs w:val="24"/>
        </w:rPr>
      </w:pPr>
      <w:r>
        <w:rPr>
          <w:szCs w:val="24"/>
        </w:rPr>
        <w:t>И.о. г</w:t>
      </w:r>
      <w:r w:rsidR="007000DF" w:rsidRPr="008061D2">
        <w:rPr>
          <w:szCs w:val="24"/>
        </w:rPr>
        <w:t>енеральн</w:t>
      </w:r>
      <w:r>
        <w:rPr>
          <w:szCs w:val="24"/>
        </w:rPr>
        <w:t>ого</w:t>
      </w:r>
      <w:r w:rsidR="007000DF" w:rsidRPr="008061D2">
        <w:rPr>
          <w:szCs w:val="24"/>
        </w:rPr>
        <w:t xml:space="preserve"> директор</w:t>
      </w:r>
      <w:r>
        <w:rPr>
          <w:szCs w:val="24"/>
        </w:rPr>
        <w:t>а</w:t>
      </w:r>
      <w:r w:rsidR="007000DF"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>
        <w:rPr>
          <w:szCs w:val="24"/>
        </w:rPr>
        <w:t>Р.Д</w:t>
      </w:r>
      <w:r w:rsidR="007000DF" w:rsidRPr="008061D2">
        <w:rPr>
          <w:szCs w:val="24"/>
        </w:rPr>
        <w:t xml:space="preserve">. </w:t>
      </w:r>
      <w:r>
        <w:rPr>
          <w:szCs w:val="24"/>
        </w:rPr>
        <w:t>Филин</w:t>
      </w:r>
    </w:p>
    <w:p w:rsidR="00B756AC" w:rsidRDefault="00B756AC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E35E1E" w:rsidRPr="0019069E" w:rsidRDefault="009F1EF6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B756AC">
        <w:rPr>
          <w:i/>
          <w:noProof w:val="0"/>
        </w:rPr>
        <w:t xml:space="preserve">А.Г. </w:t>
      </w:r>
      <w:proofErr w:type="spellStart"/>
      <w:r w:rsidR="00B756AC">
        <w:rPr>
          <w:i/>
          <w:noProof w:val="0"/>
        </w:rPr>
        <w:t>Долотёнкова</w:t>
      </w:r>
      <w:proofErr w:type="spellEnd"/>
      <w:r w:rsidR="00B756AC">
        <w:rPr>
          <w:i/>
          <w:noProof w:val="0"/>
        </w:rPr>
        <w:t xml:space="preserve">  (81369) 6-03-09</w:t>
      </w:r>
      <w:r w:rsidR="00E35E1E"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E6" w:rsidRPr="00403A4F" w:rsidRDefault="00EF36E6" w:rsidP="00403A4F">
      <w:r>
        <w:separator/>
      </w:r>
    </w:p>
  </w:endnote>
  <w:endnote w:type="continuationSeparator" w:id="1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E6" w:rsidRPr="00403A4F" w:rsidRDefault="00EF36E6" w:rsidP="00403A4F">
      <w:r>
        <w:separator/>
      </w:r>
    </w:p>
  </w:footnote>
  <w:footnote w:type="continuationSeparator" w:id="1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3905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95555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6BE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940F9"/>
    <w:rsid w:val="007A293B"/>
    <w:rsid w:val="007A6416"/>
    <w:rsid w:val="007A660A"/>
    <w:rsid w:val="007D2C02"/>
    <w:rsid w:val="007F48A6"/>
    <w:rsid w:val="008061D2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D2D17"/>
    <w:rsid w:val="00DE2A2B"/>
    <w:rsid w:val="00DE465C"/>
    <w:rsid w:val="00DE480B"/>
    <w:rsid w:val="00DF6C7D"/>
    <w:rsid w:val="00E02B1C"/>
    <w:rsid w:val="00E101C8"/>
    <w:rsid w:val="00E1319A"/>
    <w:rsid w:val="00E35E1E"/>
    <w:rsid w:val="00E41327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  <w:rsid w:val="00FF4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14</TotalTime>
  <Pages>1</Pages>
  <Words>114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6</cp:revision>
  <cp:lastPrinted>2015-08-19T06:40:00Z</cp:lastPrinted>
  <dcterms:created xsi:type="dcterms:W3CDTF">2015-08-19T05:08:00Z</dcterms:created>
  <dcterms:modified xsi:type="dcterms:W3CDTF">2015-08-19T06:43:00Z</dcterms:modified>
  <cp:category>ИТ НИТИ</cp:category>
  <cp:contentStatus>Окончательное</cp:contentStatus>
</cp:coreProperties>
</file>