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E7" w:rsidRPr="002139E7" w:rsidRDefault="002139E7" w:rsidP="002139E7"/>
    <w:p w:rsidR="002139E7" w:rsidRPr="002139E7" w:rsidRDefault="002139E7" w:rsidP="002139E7"/>
    <w:p w:rsidR="002139E7" w:rsidRPr="002139E7" w:rsidRDefault="002139E7" w:rsidP="002139E7"/>
    <w:p w:rsidR="002139E7" w:rsidRPr="001C5E73" w:rsidRDefault="001C5E73" w:rsidP="001C5E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2139E7" w:rsidRDefault="002139E7" w:rsidP="002139E7">
      <w:pPr>
        <w:jc w:val="center"/>
      </w:pPr>
    </w:p>
    <w:tbl>
      <w:tblPr>
        <w:tblW w:w="8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6379"/>
        <w:gridCol w:w="1540"/>
      </w:tblGrid>
      <w:tr w:rsidR="00B81735" w:rsidTr="001C5E73">
        <w:trPr>
          <w:trHeight w:val="324"/>
        </w:trPr>
        <w:tc>
          <w:tcPr>
            <w:tcW w:w="817" w:type="dxa"/>
          </w:tcPr>
          <w:p w:rsidR="00B81735" w:rsidRPr="00A529B1" w:rsidRDefault="00B81735" w:rsidP="0097249B">
            <w:pPr>
              <w:rPr>
                <w:rFonts w:ascii="Calibri" w:eastAsia="Calibri" w:hAnsi="Calibri"/>
              </w:rPr>
            </w:pPr>
            <w:r w:rsidRPr="00A529B1">
              <w:rPr>
                <w:rFonts w:ascii="Calibri" w:eastAsia="Calibri" w:hAnsi="Calibri"/>
                <w:sz w:val="22"/>
                <w:szCs w:val="22"/>
              </w:rPr>
              <w:t>№</w:t>
            </w:r>
          </w:p>
        </w:tc>
        <w:tc>
          <w:tcPr>
            <w:tcW w:w="6379" w:type="dxa"/>
          </w:tcPr>
          <w:p w:rsidR="00B81735" w:rsidRPr="00A529B1" w:rsidRDefault="00EF1602" w:rsidP="0097249B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Наименование</w:t>
            </w:r>
          </w:p>
        </w:tc>
        <w:tc>
          <w:tcPr>
            <w:tcW w:w="1540" w:type="dxa"/>
          </w:tcPr>
          <w:p w:rsidR="00B81735" w:rsidRPr="00A529B1" w:rsidRDefault="00B81735" w:rsidP="0097249B">
            <w:pPr>
              <w:rPr>
                <w:rFonts w:ascii="Calibri" w:eastAsia="Calibri" w:hAnsi="Calibri"/>
              </w:rPr>
            </w:pPr>
            <w:r w:rsidRPr="00A529B1">
              <w:rPr>
                <w:rFonts w:ascii="Calibri" w:eastAsia="Calibri" w:hAnsi="Calibri"/>
                <w:sz w:val="22"/>
                <w:szCs w:val="22"/>
              </w:rPr>
              <w:t>Количество</w:t>
            </w:r>
          </w:p>
        </w:tc>
      </w:tr>
      <w:tr w:rsidR="00B81735" w:rsidTr="001C5E73">
        <w:trPr>
          <w:trHeight w:val="324"/>
        </w:trPr>
        <w:tc>
          <w:tcPr>
            <w:tcW w:w="817" w:type="dxa"/>
          </w:tcPr>
          <w:p w:rsidR="00B81735" w:rsidRPr="00A529B1" w:rsidRDefault="00B81735" w:rsidP="0097249B">
            <w:pPr>
              <w:rPr>
                <w:rFonts w:ascii="Calibri" w:eastAsia="Calibri" w:hAnsi="Calibri"/>
              </w:rPr>
            </w:pPr>
            <w:r w:rsidRPr="00A529B1">
              <w:rPr>
                <w:rFonts w:ascii="Calibri" w:eastAsia="Calibri" w:hAnsi="Calibri"/>
                <w:sz w:val="22"/>
                <w:szCs w:val="22"/>
              </w:rPr>
              <w:t>1</w:t>
            </w:r>
          </w:p>
        </w:tc>
        <w:tc>
          <w:tcPr>
            <w:tcW w:w="6379" w:type="dxa"/>
          </w:tcPr>
          <w:p w:rsidR="00B81735" w:rsidRPr="00650DAE" w:rsidRDefault="00650DAE" w:rsidP="0097249B">
            <w:pPr>
              <w:rPr>
                <w:rFonts w:ascii="Calibri" w:eastAsia="Calibri" w:hAnsi="Calibri"/>
              </w:rPr>
            </w:pPr>
            <w:r>
              <w:rPr>
                <w:sz w:val="22"/>
                <w:szCs w:val="22"/>
                <w:u w:val="single"/>
              </w:rPr>
              <w:t>Двигателя 508-400 первой комплектации (на</w:t>
            </w:r>
            <w:proofErr w:type="gramStart"/>
            <w:r>
              <w:rPr>
                <w:sz w:val="22"/>
                <w:szCs w:val="22"/>
                <w:u w:val="single"/>
              </w:rPr>
              <w:t xml:space="preserve"> А</w:t>
            </w:r>
            <w:proofErr w:type="gramEnd"/>
            <w:r>
              <w:rPr>
                <w:sz w:val="22"/>
                <w:szCs w:val="22"/>
                <w:u w:val="single"/>
              </w:rPr>
              <w:t xml:space="preserve">/м </w:t>
            </w:r>
            <w:proofErr w:type="spellStart"/>
            <w:r>
              <w:rPr>
                <w:sz w:val="22"/>
                <w:szCs w:val="22"/>
                <w:u w:val="single"/>
              </w:rPr>
              <w:t>ЗиЛ</w:t>
            </w:r>
            <w:proofErr w:type="spellEnd"/>
            <w:r>
              <w:rPr>
                <w:sz w:val="22"/>
                <w:szCs w:val="22"/>
                <w:u w:val="single"/>
              </w:rPr>
              <w:t xml:space="preserve"> 130)</w:t>
            </w:r>
          </w:p>
        </w:tc>
        <w:tc>
          <w:tcPr>
            <w:tcW w:w="1540" w:type="dxa"/>
          </w:tcPr>
          <w:p w:rsidR="00B81735" w:rsidRPr="00A529B1" w:rsidRDefault="00650DAE" w:rsidP="0097249B">
            <w:pPr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1</w:t>
            </w:r>
          </w:p>
        </w:tc>
      </w:tr>
    </w:tbl>
    <w:p w:rsidR="002139E7" w:rsidRDefault="00747F38" w:rsidP="002139E7">
      <w:pPr>
        <w:jc w:val="center"/>
      </w:pPr>
      <w:r>
        <w:t xml:space="preserve">   </w:t>
      </w:r>
    </w:p>
    <w:p w:rsidR="001C5E73" w:rsidRPr="00735297" w:rsidRDefault="001C5E73" w:rsidP="001C5E73">
      <w:pPr>
        <w:pStyle w:val="Style14"/>
        <w:widowControl/>
        <w:tabs>
          <w:tab w:val="left" w:pos="278"/>
        </w:tabs>
        <w:spacing w:line="418" w:lineRule="exact"/>
        <w:ind w:firstLine="0"/>
        <w:rPr>
          <w:rStyle w:val="FontStyle20"/>
        </w:rPr>
      </w:pPr>
      <w:r w:rsidRPr="00735297">
        <w:rPr>
          <w:rStyle w:val="FontStyle20"/>
        </w:rPr>
        <w:t xml:space="preserve">Срок поставки (указать дату или период): </w:t>
      </w:r>
      <w:r>
        <w:rPr>
          <w:rStyle w:val="FontStyle20"/>
          <w:u w:val="single"/>
        </w:rPr>
        <w:t>июнь</w:t>
      </w:r>
      <w:r w:rsidRPr="00735297">
        <w:rPr>
          <w:rStyle w:val="FontStyle20"/>
          <w:u w:val="single"/>
        </w:rPr>
        <w:t xml:space="preserve"> 2011 г.</w:t>
      </w:r>
    </w:p>
    <w:p w:rsidR="001C5E73" w:rsidRPr="00735297" w:rsidRDefault="001C5E73" w:rsidP="001C5E73">
      <w:pPr>
        <w:pStyle w:val="Style14"/>
        <w:widowControl/>
        <w:tabs>
          <w:tab w:val="left" w:pos="278"/>
        </w:tabs>
        <w:spacing w:line="418" w:lineRule="exact"/>
        <w:ind w:firstLine="0"/>
        <w:rPr>
          <w:rStyle w:val="FontStyle20"/>
        </w:rPr>
      </w:pPr>
      <w:r w:rsidRPr="00735297">
        <w:rPr>
          <w:rStyle w:val="FontStyle20"/>
        </w:rPr>
        <w:t xml:space="preserve">Место поставки, выполнения работ, оказания услуг: </w:t>
      </w:r>
      <w:r>
        <w:rPr>
          <w:sz w:val="22"/>
          <w:szCs w:val="22"/>
          <w:u w:val="single"/>
        </w:rPr>
        <w:t>филиал</w:t>
      </w:r>
      <w:r w:rsidRPr="00735297">
        <w:rPr>
          <w:sz w:val="22"/>
          <w:szCs w:val="22"/>
          <w:u w:val="single"/>
        </w:rPr>
        <w:t xml:space="preserve"> </w:t>
      </w:r>
      <w:proofErr w:type="spellStart"/>
      <w:r w:rsidRPr="00735297">
        <w:rPr>
          <w:sz w:val="22"/>
          <w:szCs w:val="22"/>
          <w:u w:val="single"/>
        </w:rPr>
        <w:t>НТиИБ</w:t>
      </w:r>
      <w:proofErr w:type="spellEnd"/>
      <w:r w:rsidRPr="00735297">
        <w:rPr>
          <w:sz w:val="22"/>
          <w:szCs w:val="22"/>
          <w:u w:val="single"/>
        </w:rPr>
        <w:t xml:space="preserve">. МО, п. </w:t>
      </w:r>
      <w:proofErr w:type="spellStart"/>
      <w:r w:rsidRPr="00735297">
        <w:rPr>
          <w:sz w:val="22"/>
          <w:szCs w:val="22"/>
          <w:u w:val="single"/>
        </w:rPr>
        <w:t>Селятино</w:t>
      </w:r>
      <w:proofErr w:type="spellEnd"/>
      <w:r>
        <w:rPr>
          <w:sz w:val="22"/>
          <w:szCs w:val="22"/>
          <w:u w:val="single"/>
        </w:rPr>
        <w:t>.</w:t>
      </w:r>
    </w:p>
    <w:p w:rsidR="001C5E73" w:rsidRDefault="00F94B4F" w:rsidP="00F94B4F">
      <w:pPr>
        <w:ind w:right="-1416"/>
      </w:pPr>
      <w:r>
        <w:t xml:space="preserve">           </w:t>
      </w:r>
    </w:p>
    <w:p w:rsidR="00747F38" w:rsidRPr="002139E7" w:rsidRDefault="00F94B4F" w:rsidP="00F94B4F">
      <w:pPr>
        <w:ind w:right="-1416"/>
      </w:pPr>
      <w:r>
        <w:t xml:space="preserve"> Товар должен быть новым, </w:t>
      </w:r>
      <w:r w:rsidR="00534004">
        <w:t>качество и комплектность поставляемого Товара должны соответствовать</w:t>
      </w:r>
      <w:r w:rsidR="003F5C1E">
        <w:t xml:space="preserve"> данным</w:t>
      </w:r>
      <w:r w:rsidR="00C46281">
        <w:t>,</w:t>
      </w:r>
      <w:r w:rsidR="003F5C1E">
        <w:t xml:space="preserve"> заявленным заводом изготовителем</w:t>
      </w:r>
      <w:r w:rsidR="00EE5409">
        <w:t>.</w:t>
      </w:r>
    </w:p>
    <w:sectPr w:rsidR="00747F38" w:rsidRPr="002139E7" w:rsidSect="00F94B4F">
      <w:type w:val="continuous"/>
      <w:pgSz w:w="11905" w:h="16837"/>
      <w:pgMar w:top="202" w:right="2407" w:bottom="741" w:left="1275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30A" w:rsidRDefault="007C530A">
      <w:r>
        <w:separator/>
      </w:r>
    </w:p>
  </w:endnote>
  <w:endnote w:type="continuationSeparator" w:id="1">
    <w:p w:rsidR="007C530A" w:rsidRDefault="007C5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30A" w:rsidRDefault="007C530A">
      <w:r>
        <w:separator/>
      </w:r>
    </w:p>
  </w:footnote>
  <w:footnote w:type="continuationSeparator" w:id="1">
    <w:p w:rsidR="007C530A" w:rsidRDefault="007C53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7E03"/>
    <w:rsid w:val="000A4AF9"/>
    <w:rsid w:val="000C323C"/>
    <w:rsid w:val="000E0F5D"/>
    <w:rsid w:val="00173CF1"/>
    <w:rsid w:val="00174D04"/>
    <w:rsid w:val="001C5E73"/>
    <w:rsid w:val="001F6E7A"/>
    <w:rsid w:val="002139E7"/>
    <w:rsid w:val="002521AD"/>
    <w:rsid w:val="002F1619"/>
    <w:rsid w:val="00307E3F"/>
    <w:rsid w:val="003F5C1E"/>
    <w:rsid w:val="00423FA4"/>
    <w:rsid w:val="0048745C"/>
    <w:rsid w:val="004C5DDF"/>
    <w:rsid w:val="00534004"/>
    <w:rsid w:val="0056322D"/>
    <w:rsid w:val="005B49FB"/>
    <w:rsid w:val="005F2BD0"/>
    <w:rsid w:val="006464F0"/>
    <w:rsid w:val="00650DAE"/>
    <w:rsid w:val="006B1D60"/>
    <w:rsid w:val="00735297"/>
    <w:rsid w:val="007478AC"/>
    <w:rsid w:val="00747F38"/>
    <w:rsid w:val="007C530A"/>
    <w:rsid w:val="007F5004"/>
    <w:rsid w:val="00867E75"/>
    <w:rsid w:val="008E342A"/>
    <w:rsid w:val="00A53FB3"/>
    <w:rsid w:val="00AB504C"/>
    <w:rsid w:val="00B238DA"/>
    <w:rsid w:val="00B81735"/>
    <w:rsid w:val="00B93C1E"/>
    <w:rsid w:val="00BD1B6D"/>
    <w:rsid w:val="00BD7F7B"/>
    <w:rsid w:val="00C46281"/>
    <w:rsid w:val="00C53492"/>
    <w:rsid w:val="00C757F9"/>
    <w:rsid w:val="00C9107B"/>
    <w:rsid w:val="00D75DF8"/>
    <w:rsid w:val="00D86D87"/>
    <w:rsid w:val="00DC02EF"/>
    <w:rsid w:val="00DD3FF0"/>
    <w:rsid w:val="00E019E1"/>
    <w:rsid w:val="00E36D89"/>
    <w:rsid w:val="00E8137E"/>
    <w:rsid w:val="00E842B7"/>
    <w:rsid w:val="00EE308B"/>
    <w:rsid w:val="00EE5409"/>
    <w:rsid w:val="00EF1602"/>
    <w:rsid w:val="00F31003"/>
    <w:rsid w:val="00F43053"/>
    <w:rsid w:val="00F6113C"/>
    <w:rsid w:val="00F7619D"/>
    <w:rsid w:val="00F94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торги.dotx</Template>
  <TotalTime>4</TotalTime>
  <Pages>1</Pages>
  <Words>50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yakushev.a.v</cp:lastModifiedBy>
  <cp:revision>3</cp:revision>
  <cp:lastPrinted>2011-06-02T09:06:00Z</cp:lastPrinted>
  <dcterms:created xsi:type="dcterms:W3CDTF">2011-06-08T10:34:00Z</dcterms:created>
  <dcterms:modified xsi:type="dcterms:W3CDTF">2011-06-08T10:37:00Z</dcterms:modified>
</cp:coreProperties>
</file>