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142BF7" w:rsidRPr="00B23569" w:rsidRDefault="00603D1E" w:rsidP="00142BF7">
      <w:pPr>
        <w:jc w:val="center"/>
        <w:rPr>
          <w:b/>
          <w:sz w:val="28"/>
          <w:szCs w:val="28"/>
        </w:rPr>
      </w:pPr>
      <w:r w:rsidRPr="00603D1E"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sz w:val="28"/>
          <w:szCs w:val="28"/>
        </w:rPr>
        <w:t>на право заключения</w:t>
      </w:r>
      <w:r w:rsidRPr="00603D1E">
        <w:rPr>
          <w:b/>
          <w:sz w:val="28"/>
          <w:szCs w:val="28"/>
        </w:rPr>
        <w:t xml:space="preserve"> договора </w:t>
      </w:r>
      <w:r w:rsidR="00FC3B36">
        <w:rPr>
          <w:b/>
          <w:sz w:val="28"/>
          <w:szCs w:val="28"/>
        </w:rPr>
        <w:t>на</w:t>
      </w:r>
      <w:r w:rsidR="00FC3B36" w:rsidRPr="00B23569">
        <w:rPr>
          <w:b/>
          <w:sz w:val="28"/>
          <w:szCs w:val="28"/>
        </w:rPr>
        <w:t xml:space="preserve"> </w:t>
      </w:r>
      <w:r w:rsidR="00FC3B36" w:rsidRPr="00B23569">
        <w:rPr>
          <w:b/>
          <w:bCs/>
          <w:sz w:val="28"/>
          <w:szCs w:val="28"/>
        </w:rPr>
        <w:t xml:space="preserve">выполнение работ </w:t>
      </w:r>
      <w:r w:rsidR="00FC3B36" w:rsidRPr="00A74AE4">
        <w:rPr>
          <w:b/>
          <w:bCs/>
          <w:sz w:val="28"/>
          <w:szCs w:val="28"/>
        </w:rPr>
        <w:t xml:space="preserve">по </w:t>
      </w:r>
      <w:r w:rsidR="007A29AF" w:rsidRPr="00A74AE4">
        <w:rPr>
          <w:b/>
          <w:bCs/>
          <w:sz w:val="28"/>
          <w:szCs w:val="28"/>
        </w:rPr>
        <w:t>текущему</w:t>
      </w:r>
      <w:r w:rsidR="007A29AF">
        <w:rPr>
          <w:b/>
          <w:bCs/>
          <w:sz w:val="28"/>
          <w:szCs w:val="28"/>
        </w:rPr>
        <w:t xml:space="preserve"> ремонту помещений</w:t>
      </w:r>
      <w:r w:rsidR="007A29AF" w:rsidRPr="00A42969">
        <w:rPr>
          <w:b/>
          <w:bCs/>
          <w:sz w:val="28"/>
          <w:szCs w:val="28"/>
        </w:rPr>
        <w:t xml:space="preserve"> (</w:t>
      </w:r>
      <w:r w:rsidR="007A29AF">
        <w:rPr>
          <w:b/>
          <w:bCs/>
          <w:sz w:val="28"/>
          <w:szCs w:val="28"/>
        </w:rPr>
        <w:t>г</w:t>
      </w:r>
      <w:r w:rsidR="007A29AF" w:rsidRPr="00A74AE4">
        <w:rPr>
          <w:b/>
          <w:bCs/>
          <w:sz w:val="28"/>
          <w:szCs w:val="28"/>
        </w:rPr>
        <w:t>араж, склад, мастерская</w:t>
      </w:r>
      <w:r w:rsidR="007A29AF" w:rsidRPr="00A42969">
        <w:rPr>
          <w:b/>
          <w:bCs/>
          <w:sz w:val="28"/>
          <w:szCs w:val="28"/>
        </w:rPr>
        <w:t>)</w:t>
      </w:r>
      <w:r w:rsidR="004E2B47">
        <w:rPr>
          <w:b/>
          <w:bCs/>
          <w:sz w:val="28"/>
          <w:szCs w:val="28"/>
        </w:rPr>
        <w:t> </w:t>
      </w:r>
      <w:bookmarkStart w:id="0" w:name="_GoBack"/>
      <w:bookmarkEnd w:id="0"/>
      <w:r w:rsidR="007A29AF">
        <w:rPr>
          <w:b/>
          <w:bCs/>
          <w:sz w:val="28"/>
          <w:szCs w:val="28"/>
        </w:rPr>
        <w:t>на объекте</w:t>
      </w:r>
      <w:r w:rsidR="00FC3B36" w:rsidRPr="00FC3B36">
        <w:rPr>
          <w:b/>
          <w:bCs/>
          <w:sz w:val="28"/>
          <w:szCs w:val="28"/>
        </w:rPr>
        <w:t xml:space="preserve"> </w:t>
      </w:r>
      <w:r w:rsidR="00142BF7" w:rsidRPr="00B23569">
        <w:rPr>
          <w:b/>
          <w:bCs/>
          <w:sz w:val="28"/>
          <w:szCs w:val="28"/>
        </w:rPr>
        <w:t>Челябинского отделения филиала «Уральский территориальный округ» ФГУП «РосРАО».</w:t>
      </w:r>
    </w:p>
    <w:p w:rsidR="00603D1E" w:rsidRPr="00603D1E" w:rsidRDefault="00603D1E" w:rsidP="00603D1E">
      <w:pPr>
        <w:jc w:val="center"/>
        <w:rPr>
          <w:b/>
          <w:sz w:val="28"/>
          <w:szCs w:val="28"/>
        </w:rPr>
      </w:pPr>
    </w:p>
    <w:p w:rsidR="00E130F9" w:rsidRPr="00FB268E" w:rsidRDefault="00E130F9" w:rsidP="00A66CF5">
      <w:pPr>
        <w:jc w:val="center"/>
        <w:rPr>
          <w:b/>
          <w:sz w:val="28"/>
          <w:szCs w:val="28"/>
        </w:rPr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142BF7" w:rsidRDefault="00FB268E" w:rsidP="00142BF7">
      <w:pPr>
        <w:jc w:val="center"/>
        <w:rPr>
          <w:sz w:val="28"/>
          <w:szCs w:val="28"/>
        </w:rPr>
      </w:pPr>
      <w:r>
        <w:rPr>
          <w:b/>
        </w:rPr>
        <w:t>ТОМ 2 «ТЕХНИЧЕСКАЯ ЧАСТЬ»</w:t>
      </w:r>
    </w:p>
    <w:p w:rsidR="00FC3B36" w:rsidRPr="00CB6EB1" w:rsidRDefault="00FC3B36" w:rsidP="00FC3B36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FC3B36" w:rsidRDefault="00FC3B36" w:rsidP="00FC3B36">
      <w:pPr>
        <w:jc w:val="center"/>
        <w:rPr>
          <w:sz w:val="28"/>
          <w:szCs w:val="28"/>
        </w:rPr>
      </w:pPr>
      <w:r w:rsidRPr="005806C3">
        <w:rPr>
          <w:rFonts w:hint="cs"/>
          <w:sz w:val="28"/>
          <w:szCs w:val="28"/>
        </w:rPr>
        <w:t>на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выполнение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строительно</w:t>
      </w:r>
      <w:r w:rsidRPr="005806C3">
        <w:rPr>
          <w:sz w:val="28"/>
          <w:szCs w:val="28"/>
        </w:rPr>
        <w:t>-</w:t>
      </w:r>
      <w:r w:rsidRPr="005806C3">
        <w:rPr>
          <w:rFonts w:hint="cs"/>
          <w:sz w:val="28"/>
          <w:szCs w:val="28"/>
        </w:rPr>
        <w:t>монтажных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работ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при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строительстве</w:t>
      </w:r>
      <w:r w:rsidRPr="005806C3">
        <w:rPr>
          <w:sz w:val="28"/>
          <w:szCs w:val="28"/>
        </w:rPr>
        <w:t xml:space="preserve">, </w:t>
      </w:r>
      <w:r w:rsidRPr="005806C3">
        <w:rPr>
          <w:rFonts w:hint="cs"/>
          <w:sz w:val="28"/>
          <w:szCs w:val="28"/>
        </w:rPr>
        <w:t>реконструкции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капитальном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ремонте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объектов</w:t>
      </w:r>
      <w:r w:rsidRPr="005806C3">
        <w:rPr>
          <w:sz w:val="28"/>
          <w:szCs w:val="28"/>
        </w:rPr>
        <w:t xml:space="preserve"> (</w:t>
      </w:r>
      <w:r w:rsidRPr="005806C3">
        <w:rPr>
          <w:rFonts w:hint="cs"/>
          <w:sz w:val="28"/>
          <w:szCs w:val="28"/>
        </w:rPr>
        <w:t>капитального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незавершенного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строительства</w:t>
      </w:r>
      <w:r w:rsidRPr="005806C3">
        <w:rPr>
          <w:sz w:val="28"/>
          <w:szCs w:val="28"/>
        </w:rPr>
        <w:t xml:space="preserve">, </w:t>
      </w:r>
      <w:r w:rsidRPr="005806C3">
        <w:rPr>
          <w:rFonts w:hint="cs"/>
          <w:sz w:val="28"/>
          <w:szCs w:val="28"/>
        </w:rPr>
        <w:t>объектов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временного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назначения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инженерных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систем</w:t>
      </w:r>
      <w:r w:rsidRPr="005806C3">
        <w:rPr>
          <w:sz w:val="28"/>
          <w:szCs w:val="28"/>
        </w:rPr>
        <w:t xml:space="preserve">) </w:t>
      </w:r>
    </w:p>
    <w:p w:rsidR="00FC3B36" w:rsidRPr="00CB6EB1" w:rsidRDefault="00FC3B36" w:rsidP="00FC3B36">
      <w:pPr>
        <w:shd w:val="clear" w:color="auto" w:fill="FFFFFF"/>
        <w:ind w:left="10"/>
        <w:rPr>
          <w:i/>
          <w:sz w:val="28"/>
          <w:szCs w:val="28"/>
        </w:rPr>
      </w:pPr>
      <w:r w:rsidRPr="005806C3">
        <w:rPr>
          <w:rFonts w:hint="cs"/>
          <w:sz w:val="28"/>
          <w:szCs w:val="28"/>
        </w:rPr>
        <w:t>по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объекту</w:t>
      </w:r>
      <w:r>
        <w:rPr>
          <w:sz w:val="28"/>
          <w:szCs w:val="28"/>
        </w:rPr>
        <w:t>:</w:t>
      </w:r>
      <w:r>
        <w:rPr>
          <w:spacing w:val="-2"/>
          <w:sz w:val="26"/>
          <w:szCs w:val="26"/>
        </w:rPr>
        <w:t xml:space="preserve"> </w:t>
      </w:r>
      <w:r w:rsidRPr="000E50EF">
        <w:rPr>
          <w:spacing w:val="-2"/>
          <w:sz w:val="26"/>
          <w:szCs w:val="26"/>
        </w:rPr>
        <w:t xml:space="preserve">Челябинское отделение филиала «Уральский территориальный округ» ФГУП «РосРАО». Производственная база. </w:t>
      </w:r>
    </w:p>
    <w:p w:rsidR="00FC3B36" w:rsidRPr="00CB6EB1" w:rsidRDefault="00FC3B36" w:rsidP="00FC3B36">
      <w:pPr>
        <w:ind w:left="-284" w:right="-286"/>
        <w:jc w:val="center"/>
        <w:rPr>
          <w:sz w:val="26"/>
          <w:szCs w:val="26"/>
        </w:rPr>
      </w:pPr>
    </w:p>
    <w:p w:rsidR="00FC3B36" w:rsidRPr="00CB6EB1" w:rsidRDefault="00FC3B36" w:rsidP="00FC3B36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FC3B36" w:rsidRPr="00CB6EB1" w:rsidRDefault="00FC3B36" w:rsidP="00FC3B36">
      <w:pPr>
        <w:jc w:val="center"/>
        <w:rPr>
          <w:sz w:val="26"/>
          <w:szCs w:val="26"/>
        </w:rPr>
      </w:pPr>
    </w:p>
    <w:p w:rsidR="00FC3B36" w:rsidRPr="00374C22" w:rsidRDefault="00FC3B36" w:rsidP="00FC3B36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1. </w:t>
      </w:r>
      <w:r w:rsidRPr="00415374">
        <w:rPr>
          <w:rFonts w:hint="cs"/>
          <w:sz w:val="26"/>
          <w:szCs w:val="26"/>
        </w:rPr>
        <w:t>НАИМЕНОВАНИЕ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ВЫПОЛНЯЕМЫХ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РАБОТ</w:t>
      </w:r>
      <w:r w:rsidRPr="00374C22">
        <w:rPr>
          <w:sz w:val="26"/>
          <w:szCs w:val="26"/>
        </w:rPr>
        <w:t>.</w:t>
      </w:r>
    </w:p>
    <w:p w:rsidR="00FC3B36" w:rsidRDefault="00FC3B36" w:rsidP="00FC3B36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2. </w:t>
      </w:r>
      <w:r w:rsidRPr="00415374">
        <w:rPr>
          <w:rFonts w:hint="cs"/>
          <w:sz w:val="26"/>
          <w:szCs w:val="26"/>
        </w:rPr>
        <w:t>ОБЩИЕ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ПОЛОЖЕНИЯ</w:t>
      </w:r>
      <w:r>
        <w:rPr>
          <w:sz w:val="26"/>
          <w:szCs w:val="26"/>
        </w:rPr>
        <w:t>.</w:t>
      </w:r>
    </w:p>
    <w:p w:rsidR="00FC3B36" w:rsidRDefault="00FC3B36" w:rsidP="00FC3B36">
      <w:pPr>
        <w:ind w:left="851"/>
      </w:pPr>
      <w:r w:rsidRPr="00415374">
        <w:t>Подраздел 2.1 Сведения о строительно-монтажных работах при</w:t>
      </w:r>
      <w:r>
        <w:t xml:space="preserve"> </w:t>
      </w:r>
      <w:r w:rsidRPr="00415374">
        <w:t xml:space="preserve">строительстве, </w:t>
      </w:r>
    </w:p>
    <w:p w:rsidR="00FC3B36" w:rsidRPr="00415374" w:rsidRDefault="00FC3B36" w:rsidP="00FC3B36">
      <w:pPr>
        <w:ind w:left="851"/>
      </w:pPr>
      <w:r>
        <w:t xml:space="preserve">                          </w:t>
      </w:r>
      <w:r w:rsidRPr="00415374">
        <w:t>реконструкции и капитальном ремонте объектов.</w:t>
      </w:r>
    </w:p>
    <w:p w:rsidR="00FC3B36" w:rsidRDefault="00FC3B36" w:rsidP="00FC3B36">
      <w:pPr>
        <w:ind w:left="851"/>
      </w:pPr>
      <w:r w:rsidRPr="00415374">
        <w:t xml:space="preserve">Подраздел 2.2 Сведения о выполняемых работах. </w:t>
      </w:r>
    </w:p>
    <w:p w:rsidR="00FC3B36" w:rsidRDefault="00FC3B36" w:rsidP="00FC3B36">
      <w:pPr>
        <w:ind w:left="851"/>
      </w:pPr>
      <w:r w:rsidRPr="00415374">
        <w:t>Подраздел 2.3 Сведения о месте выполнения работ</w:t>
      </w:r>
      <w:r>
        <w:t>.</w:t>
      </w:r>
    </w:p>
    <w:p w:rsidR="00FC3B36" w:rsidRPr="00415374" w:rsidRDefault="00FC3B36" w:rsidP="00FC3B36">
      <w:pPr>
        <w:ind w:left="851"/>
      </w:pPr>
      <w:r w:rsidRPr="00415374">
        <w:t>Подраздел 2.4 Требования к разработке проекта производства работ.</w:t>
      </w:r>
    </w:p>
    <w:p w:rsidR="00FC3B36" w:rsidRPr="00374C22" w:rsidRDefault="00FC3B36" w:rsidP="00FC3B36">
      <w:pPr>
        <w:rPr>
          <w:sz w:val="26"/>
          <w:szCs w:val="26"/>
        </w:rPr>
      </w:pPr>
      <w:r w:rsidRPr="00374C22">
        <w:rPr>
          <w:sz w:val="26"/>
          <w:szCs w:val="26"/>
        </w:rPr>
        <w:t>РАЗДЕЛ 3. ТРЕБОВАНИЯ К ТЕХНИЧЕСКИМ ХАРАКТЕРИСТИКАМ РАБОТ</w:t>
      </w:r>
    </w:p>
    <w:p w:rsidR="00FC3B36" w:rsidRDefault="00FC3B36" w:rsidP="00FC3B36">
      <w:pPr>
        <w:ind w:left="851"/>
      </w:pPr>
      <w:r w:rsidRPr="00415374">
        <w:t xml:space="preserve">Подраздел 3.1 Технические требования при выполнении работ. </w:t>
      </w:r>
    </w:p>
    <w:p w:rsidR="00FC3B36" w:rsidRPr="00415374" w:rsidRDefault="00FC3B36" w:rsidP="00FC3B36">
      <w:pPr>
        <w:ind w:left="851"/>
      </w:pPr>
      <w:r w:rsidRPr="00415374">
        <w:t>Подраздел 3.2 Требования к оформлению и составу проекта производства работ.</w:t>
      </w:r>
    </w:p>
    <w:p w:rsidR="00FC3B36" w:rsidRPr="00415374" w:rsidRDefault="00FC3B36" w:rsidP="00FC3B36">
      <w:pPr>
        <w:rPr>
          <w:sz w:val="26"/>
          <w:szCs w:val="26"/>
        </w:rPr>
      </w:pPr>
      <w:r w:rsidRPr="00415374">
        <w:rPr>
          <w:sz w:val="26"/>
          <w:szCs w:val="26"/>
        </w:rPr>
        <w:t>РАЗДЕЛ 4. ВЕДОМОСТЬ ФИЗИЧЕСКИХ ОБЪЕМОВ РАБОТ, РЕСУРСНАЯ</w:t>
      </w:r>
    </w:p>
    <w:p w:rsidR="00FC3B36" w:rsidRDefault="00FC3B36" w:rsidP="00FC3B36">
      <w:pPr>
        <w:ind w:left="851"/>
        <w:rPr>
          <w:sz w:val="26"/>
          <w:szCs w:val="26"/>
        </w:rPr>
      </w:pPr>
      <w:r w:rsidRPr="00415374">
        <w:rPr>
          <w:sz w:val="26"/>
          <w:szCs w:val="26"/>
        </w:rPr>
        <w:t xml:space="preserve">ВЕДОМОСТЬ, СМЕТНЫЕ РАСЧЕТЫ. </w:t>
      </w:r>
    </w:p>
    <w:p w:rsidR="00FC3B36" w:rsidRDefault="00FC3B36" w:rsidP="00FC3B36">
      <w:pPr>
        <w:rPr>
          <w:sz w:val="26"/>
          <w:szCs w:val="26"/>
        </w:rPr>
      </w:pPr>
      <w:r w:rsidRPr="00213BEE">
        <w:rPr>
          <w:sz w:val="26"/>
          <w:szCs w:val="26"/>
        </w:rPr>
        <w:t xml:space="preserve">РАЗДЕЛ 5. ТРЕБОВАНИЯ К МАТЕРИАЛАМ И </w:t>
      </w:r>
      <w:proofErr w:type="gramStart"/>
      <w:r w:rsidRPr="00213BEE">
        <w:rPr>
          <w:sz w:val="26"/>
          <w:szCs w:val="26"/>
        </w:rPr>
        <w:t>ОБОРУДОВАНИЮ</w:t>
      </w:r>
      <w:proofErr w:type="gramEnd"/>
      <w:r w:rsidRPr="00213BEE">
        <w:rPr>
          <w:sz w:val="26"/>
          <w:szCs w:val="26"/>
        </w:rPr>
        <w:t xml:space="preserve">  ПРИМЕНЯЕМЫМ ДЛЯ ВЫПОЛНЕНИЯ РАБОТ, В Т.Ч. ВЕДОМОСТЬ МАТЕРИАЛОВ.</w:t>
      </w:r>
    </w:p>
    <w:p w:rsidR="00FC3B36" w:rsidRPr="00374C22" w:rsidRDefault="00FC3B36" w:rsidP="00FC3B36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6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ПЕРЕЧЕНЬ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ПРОЕКТНОЙ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РАБОЧЕЙ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ДОКУМЕНТАЦИИ</w:t>
      </w:r>
      <w:r>
        <w:rPr>
          <w:sz w:val="26"/>
          <w:szCs w:val="26"/>
        </w:rPr>
        <w:t>.</w:t>
      </w:r>
    </w:p>
    <w:p w:rsidR="00FC3B36" w:rsidRDefault="00FC3B36" w:rsidP="00FC3B36">
      <w:pPr>
        <w:rPr>
          <w:sz w:val="26"/>
          <w:szCs w:val="26"/>
        </w:rPr>
      </w:pPr>
      <w:r>
        <w:rPr>
          <w:sz w:val="26"/>
          <w:szCs w:val="26"/>
        </w:rPr>
        <w:t>РАЗДЕЛ 7</w:t>
      </w:r>
      <w:r w:rsidRPr="00374C22">
        <w:rPr>
          <w:sz w:val="26"/>
          <w:szCs w:val="26"/>
        </w:rPr>
        <w:t xml:space="preserve">. </w:t>
      </w:r>
      <w:r w:rsidRPr="00D05CBF">
        <w:rPr>
          <w:sz w:val="26"/>
          <w:szCs w:val="26"/>
        </w:rPr>
        <w:t>ТРЕБОВАНИЯ И УСЛОВИЯ К РАЗРАБОТКЕ</w:t>
      </w:r>
      <w:r>
        <w:rPr>
          <w:sz w:val="26"/>
          <w:szCs w:val="26"/>
        </w:rPr>
        <w:t xml:space="preserve"> </w:t>
      </w:r>
      <w:proofErr w:type="gramStart"/>
      <w:r w:rsidRPr="00D05CBF">
        <w:rPr>
          <w:sz w:val="26"/>
          <w:szCs w:val="26"/>
        </w:rPr>
        <w:t>ПРИРОДООХРАННЫХ</w:t>
      </w:r>
      <w:proofErr w:type="gramEnd"/>
    </w:p>
    <w:p w:rsidR="00FC3B36" w:rsidRPr="00374C22" w:rsidRDefault="00FC3B36" w:rsidP="00FC3B36">
      <w:pPr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D05CBF">
        <w:rPr>
          <w:sz w:val="26"/>
          <w:szCs w:val="26"/>
        </w:rPr>
        <w:t xml:space="preserve"> МЕР И МЕРОПРИЯТИЙ</w:t>
      </w:r>
      <w:r>
        <w:rPr>
          <w:sz w:val="26"/>
          <w:szCs w:val="26"/>
        </w:rPr>
        <w:t>.</w:t>
      </w:r>
    </w:p>
    <w:p w:rsidR="00FC3B36" w:rsidRDefault="00FC3B36" w:rsidP="00FC3B36">
      <w:pPr>
        <w:rPr>
          <w:sz w:val="26"/>
          <w:szCs w:val="26"/>
        </w:rPr>
      </w:pPr>
      <w:r>
        <w:rPr>
          <w:sz w:val="26"/>
          <w:szCs w:val="26"/>
        </w:rPr>
        <w:t>РАЗДЕЛ 8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СРОК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ВЫПОЛНЕНИЯ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FC3B36" w:rsidRPr="00374C22" w:rsidRDefault="00FC3B36" w:rsidP="00FC3B36">
      <w:pPr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КАЧЕСТВУ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ВЫПОЛНЯЕМЫХ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FC3B36" w:rsidRDefault="00FC3B36" w:rsidP="00FC3B36">
      <w:pPr>
        <w:rPr>
          <w:sz w:val="26"/>
          <w:szCs w:val="26"/>
        </w:rPr>
      </w:pPr>
      <w:r>
        <w:rPr>
          <w:sz w:val="26"/>
          <w:szCs w:val="26"/>
        </w:rPr>
        <w:t>РАЗДЕЛ 10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ОСОБЫМ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УСЛОВИЯМ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>
        <w:rPr>
          <w:sz w:val="26"/>
          <w:szCs w:val="26"/>
        </w:rPr>
        <w:t>.</w:t>
      </w:r>
    </w:p>
    <w:p w:rsidR="00FC3B36" w:rsidRDefault="00FC3B36" w:rsidP="00FC3B36">
      <w:pPr>
        <w:rPr>
          <w:sz w:val="26"/>
          <w:szCs w:val="26"/>
        </w:rPr>
      </w:pPr>
      <w:r w:rsidRPr="00D05CBF">
        <w:rPr>
          <w:rFonts w:hint="cs"/>
          <w:sz w:val="26"/>
          <w:szCs w:val="26"/>
        </w:rPr>
        <w:t>РАЗДЕЛ</w:t>
      </w:r>
      <w:r w:rsidRPr="00D05CBF">
        <w:rPr>
          <w:sz w:val="26"/>
          <w:szCs w:val="26"/>
        </w:rPr>
        <w:t xml:space="preserve"> 1</w:t>
      </w:r>
      <w:r>
        <w:rPr>
          <w:sz w:val="26"/>
          <w:szCs w:val="26"/>
        </w:rPr>
        <w:t>1</w:t>
      </w:r>
      <w:r w:rsidRPr="00D05CBF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СРОКУ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(</w:t>
      </w:r>
      <w:r w:rsidRPr="00D05CBF">
        <w:rPr>
          <w:rFonts w:hint="cs"/>
          <w:sz w:val="26"/>
          <w:szCs w:val="26"/>
        </w:rPr>
        <w:t>ИЛИ</w:t>
      </w:r>
      <w:r w:rsidRPr="00D05CBF">
        <w:rPr>
          <w:sz w:val="26"/>
          <w:szCs w:val="26"/>
        </w:rPr>
        <w:t xml:space="preserve">) </w:t>
      </w:r>
      <w:r w:rsidRPr="00D05CBF">
        <w:rPr>
          <w:rFonts w:hint="cs"/>
          <w:sz w:val="26"/>
          <w:szCs w:val="26"/>
        </w:rPr>
        <w:t>ОБЪЕМУ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ПРЕДОСТАВЛЕНИЯ</w:t>
      </w:r>
      <w:r w:rsidRPr="00D05CBF">
        <w:rPr>
          <w:sz w:val="26"/>
          <w:szCs w:val="26"/>
        </w:rPr>
        <w:t xml:space="preserve"> </w:t>
      </w:r>
    </w:p>
    <w:p w:rsidR="00FC3B36" w:rsidRPr="00374C22" w:rsidRDefault="00FC3B36" w:rsidP="00FC3B36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Pr="00D05CBF">
        <w:rPr>
          <w:rFonts w:hint="cs"/>
          <w:sz w:val="26"/>
          <w:szCs w:val="26"/>
        </w:rPr>
        <w:t>ГАРАНТИЙ</w:t>
      </w:r>
      <w:r w:rsidRPr="00D05CBF">
        <w:rPr>
          <w:sz w:val="26"/>
          <w:szCs w:val="26"/>
        </w:rPr>
        <w:t>.</w:t>
      </w:r>
    </w:p>
    <w:p w:rsidR="00FC3B36" w:rsidRDefault="00FC3B36" w:rsidP="00FC3B36">
      <w:pPr>
        <w:rPr>
          <w:sz w:val="26"/>
          <w:szCs w:val="26"/>
        </w:rPr>
      </w:pPr>
      <w:r w:rsidRPr="00374C22">
        <w:rPr>
          <w:sz w:val="26"/>
          <w:szCs w:val="26"/>
        </w:rPr>
        <w:t>Р</w:t>
      </w:r>
      <w:r>
        <w:rPr>
          <w:sz w:val="26"/>
          <w:szCs w:val="26"/>
        </w:rPr>
        <w:t>АЗДЕЛ 12</w:t>
      </w:r>
      <w:r w:rsidRPr="00374C22">
        <w:rPr>
          <w:sz w:val="26"/>
          <w:szCs w:val="26"/>
        </w:rPr>
        <w:t xml:space="preserve">. </w:t>
      </w:r>
      <w:r w:rsidRPr="00D05CBF">
        <w:rPr>
          <w:sz w:val="26"/>
          <w:szCs w:val="26"/>
        </w:rPr>
        <w:t xml:space="preserve">ТРЕБОВАНИЯ К БЕЗОПАСНОСТИ ВЫПОЛНЯЕМЫХ РАБОТ. </w:t>
      </w:r>
    </w:p>
    <w:p w:rsidR="00FC3B36" w:rsidRPr="00F7658C" w:rsidRDefault="00FC3B36" w:rsidP="00FC3B36">
      <w:pPr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РАЗДЕЛ 13</w:t>
      </w:r>
      <w:r w:rsidRPr="00D05CBF">
        <w:rPr>
          <w:sz w:val="26"/>
          <w:szCs w:val="26"/>
        </w:rPr>
        <w:t>. ТРЕБОВАНИЯ К РЕЗУЛЬТАТАМ РА</w:t>
      </w:r>
      <w:r>
        <w:rPr>
          <w:sz w:val="26"/>
          <w:szCs w:val="26"/>
        </w:rPr>
        <w:t>БОТ И ПОРЯДКУ ПРИЕМКИ. РАЗДЕЛ 14</w:t>
      </w:r>
      <w:r w:rsidRPr="00D05CBF">
        <w:rPr>
          <w:sz w:val="26"/>
          <w:szCs w:val="26"/>
        </w:rPr>
        <w:t xml:space="preserve">. ТРЕБОВАНИЕ К ФОРМЕ ПРЕДСТАВЛЯЕМОЙ ИНФОРМАЦИИ. </w:t>
      </w:r>
      <w:r>
        <w:rPr>
          <w:color w:val="000000" w:themeColor="text1"/>
          <w:sz w:val="26"/>
          <w:szCs w:val="26"/>
        </w:rPr>
        <w:t>РАЗДЕЛ 15</w:t>
      </w:r>
      <w:r w:rsidRPr="00F7658C">
        <w:rPr>
          <w:color w:val="000000" w:themeColor="text1"/>
          <w:sz w:val="26"/>
          <w:szCs w:val="26"/>
        </w:rPr>
        <w:t xml:space="preserve">. ТРЕБОВАНИЯ К ТЕХНИЧЕСКОМУ ОБУЧЕНИЮ ПЕРСОНАЛА </w:t>
      </w:r>
    </w:p>
    <w:p w:rsidR="00FC3B36" w:rsidRPr="00F7658C" w:rsidRDefault="00FC3B36" w:rsidP="00FC3B36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 xml:space="preserve">            ЗАКАЗЧИКА</w:t>
      </w:r>
    </w:p>
    <w:p w:rsidR="00FC3B36" w:rsidRPr="00F7658C" w:rsidRDefault="00FC3B36" w:rsidP="00FC3B36">
      <w:pPr>
        <w:rPr>
          <w:color w:val="000000" w:themeColor="text1"/>
          <w:sz w:val="26"/>
          <w:szCs w:val="26"/>
        </w:rPr>
      </w:pPr>
      <w:r w:rsidRPr="00F7658C">
        <w:rPr>
          <w:rFonts w:hint="cs"/>
          <w:color w:val="000000" w:themeColor="text1"/>
          <w:sz w:val="26"/>
          <w:szCs w:val="26"/>
        </w:rPr>
        <w:t>РАЗДЕЛ</w:t>
      </w:r>
      <w:r w:rsidRPr="00F7658C">
        <w:rPr>
          <w:color w:val="000000" w:themeColor="text1"/>
          <w:sz w:val="26"/>
          <w:szCs w:val="26"/>
        </w:rPr>
        <w:t xml:space="preserve"> 1</w:t>
      </w:r>
      <w:r>
        <w:rPr>
          <w:color w:val="000000" w:themeColor="text1"/>
          <w:sz w:val="26"/>
          <w:szCs w:val="26"/>
        </w:rPr>
        <w:t>6</w:t>
      </w:r>
      <w:r w:rsidRPr="00F7658C">
        <w:rPr>
          <w:color w:val="000000" w:themeColor="text1"/>
          <w:sz w:val="26"/>
          <w:szCs w:val="26"/>
        </w:rPr>
        <w:t xml:space="preserve">. </w:t>
      </w:r>
      <w:r w:rsidRPr="00F7658C">
        <w:rPr>
          <w:rFonts w:hint="cs"/>
          <w:color w:val="000000" w:themeColor="text1"/>
          <w:sz w:val="26"/>
          <w:szCs w:val="26"/>
        </w:rPr>
        <w:t>ЦЕЛЬ</w:t>
      </w:r>
      <w:r w:rsidRPr="00F7658C">
        <w:rPr>
          <w:color w:val="000000" w:themeColor="text1"/>
          <w:sz w:val="26"/>
          <w:szCs w:val="26"/>
        </w:rPr>
        <w:t xml:space="preserve"> </w:t>
      </w:r>
      <w:r w:rsidRPr="00F7658C">
        <w:rPr>
          <w:rFonts w:hint="cs"/>
          <w:color w:val="000000" w:themeColor="text1"/>
          <w:sz w:val="26"/>
          <w:szCs w:val="26"/>
        </w:rPr>
        <w:t>ЗАКУПКИ</w:t>
      </w:r>
    </w:p>
    <w:p w:rsidR="00FC3B36" w:rsidRPr="00F7658C" w:rsidRDefault="00FC3B36" w:rsidP="00FC3B36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7</w:t>
      </w:r>
      <w:r w:rsidRPr="00F7658C">
        <w:rPr>
          <w:color w:val="000000" w:themeColor="text1"/>
          <w:sz w:val="26"/>
          <w:szCs w:val="26"/>
        </w:rPr>
        <w:t>.</w:t>
      </w:r>
      <w:r w:rsidRPr="00F7658C">
        <w:rPr>
          <w:color w:val="000000" w:themeColor="text1"/>
        </w:rPr>
        <w:t xml:space="preserve"> </w:t>
      </w:r>
      <w:r w:rsidRPr="00F7658C">
        <w:rPr>
          <w:color w:val="000000" w:themeColor="text1"/>
          <w:sz w:val="26"/>
          <w:szCs w:val="26"/>
        </w:rPr>
        <w:t>ДОПОЛНИТЕЛЬНЫЕ (ИНЫЕ) ТРЕБОВАНИЯ</w:t>
      </w:r>
    </w:p>
    <w:p w:rsidR="00FC3B36" w:rsidRDefault="00FC3B36" w:rsidP="00FC3B36">
      <w:pPr>
        <w:rPr>
          <w:sz w:val="26"/>
          <w:szCs w:val="26"/>
        </w:rPr>
      </w:pPr>
      <w:r w:rsidRPr="00D05CBF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D05CBF">
        <w:rPr>
          <w:sz w:val="26"/>
          <w:szCs w:val="26"/>
        </w:rPr>
        <w:t xml:space="preserve">. ПЕРЕЧЕНЬ ПРИНЯТЫХ СОКРАЩЕНИЙ </w:t>
      </w:r>
    </w:p>
    <w:p w:rsidR="00FC3B36" w:rsidRPr="00F7658C" w:rsidRDefault="00FC3B36" w:rsidP="00FC3B36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9</w:t>
      </w:r>
      <w:r w:rsidRPr="00F7658C">
        <w:rPr>
          <w:color w:val="000000" w:themeColor="text1"/>
          <w:sz w:val="26"/>
          <w:szCs w:val="26"/>
        </w:rPr>
        <w:t>. ПЕРЕЧЕНЬ ПРИЛОЖЕНИЙ</w:t>
      </w:r>
    </w:p>
    <w:p w:rsidR="00FC3B36" w:rsidRPr="00F7658C" w:rsidRDefault="00FC3B36" w:rsidP="00FC3B36">
      <w:pPr>
        <w:rPr>
          <w:color w:val="000000" w:themeColor="text1"/>
          <w:sz w:val="26"/>
          <w:szCs w:val="26"/>
        </w:rPr>
        <w:sectPr w:rsidR="00FC3B36" w:rsidRPr="00F7658C" w:rsidSect="000062FB">
          <w:headerReference w:type="default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0"/>
      </w:tblGrid>
      <w:tr w:rsidR="00FC3B36" w:rsidRPr="00CB6EB1" w:rsidTr="00EE5DDD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C3B36" w:rsidRPr="00CB6EB1" w:rsidRDefault="00FC3B36" w:rsidP="00EE5DD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rFonts w:hint="cs"/>
                <w:sz w:val="28"/>
                <w:szCs w:val="28"/>
              </w:rPr>
              <w:t>НАИМЕНОВАНИЕ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ВЫПОЛНЯЕМЫХ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FC3B36" w:rsidRPr="00A80728" w:rsidTr="00EE5DD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A80728" w:rsidRDefault="00FC3B36" w:rsidP="00EE5DDD">
            <w:pPr>
              <w:shd w:val="clear" w:color="auto" w:fill="FFFFFF"/>
              <w:ind w:left="10"/>
            </w:pPr>
            <w:r>
              <w:rPr>
                <w:spacing w:val="-2"/>
              </w:rPr>
              <w:t>«</w:t>
            </w:r>
            <w:r w:rsidRPr="001F6336">
              <w:rPr>
                <w:spacing w:val="-2"/>
              </w:rPr>
              <w:t>Текущий ремонт помещений на объ</w:t>
            </w:r>
            <w:r>
              <w:rPr>
                <w:spacing w:val="-2"/>
              </w:rPr>
              <w:t>екте «Гараж, склад, мастерская» Челябинского отделения филиала</w:t>
            </w:r>
            <w:r>
              <w:t xml:space="preserve"> </w:t>
            </w:r>
            <w:r w:rsidRPr="003C4894">
              <w:rPr>
                <w:spacing w:val="-2"/>
              </w:rPr>
              <w:t>«Уральский территориальный округ» ФГУП «РосРАО»</w:t>
            </w:r>
          </w:p>
        </w:tc>
      </w:tr>
      <w:tr w:rsidR="00FC3B36" w:rsidRPr="00CB6EB1" w:rsidTr="00EE5DDD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B6EB1" w:rsidRDefault="00FC3B36" w:rsidP="00EE5DD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rFonts w:hint="cs"/>
                <w:sz w:val="28"/>
                <w:szCs w:val="28"/>
              </w:rPr>
              <w:t>ОБЩИЕ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ПОЛОЖЕНИЯ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D05CBF" w:rsidRDefault="00FC3B36" w:rsidP="00EE5DDD">
            <w:r w:rsidRPr="00D05CBF">
              <w:t xml:space="preserve">Подраздел 2.1 Сведения о строительно-монтажных работах при строительстве, </w:t>
            </w:r>
          </w:p>
          <w:p w:rsidR="00FC3B36" w:rsidRPr="00D05CBF" w:rsidRDefault="00FC3B36" w:rsidP="00EE5DDD">
            <w:r w:rsidRPr="00D05CBF">
              <w:t xml:space="preserve">                          реконструкции и капитальном ремонте объектов.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7A29AF" w:rsidRDefault="00FC3B36" w:rsidP="00EE5DDD">
            <w:pPr>
              <w:jc w:val="both"/>
            </w:pPr>
            <w:r w:rsidRPr="001C2CFD">
              <w:t xml:space="preserve">Дефектная ведомость №1, утвержденная </w:t>
            </w:r>
            <w:proofErr w:type="spellStart"/>
            <w:r>
              <w:t>и.о</w:t>
            </w:r>
            <w:proofErr w:type="spellEnd"/>
            <w:r>
              <w:t>. директора</w:t>
            </w:r>
            <w:r w:rsidRPr="001C2CFD">
              <w:t xml:space="preserve"> Челябинского отделения филиала «Уральский территориальный округ» ФГУП «РосРАО» </w:t>
            </w:r>
            <w:proofErr w:type="spellStart"/>
            <w:r>
              <w:t>Доновым</w:t>
            </w:r>
            <w:proofErr w:type="spellEnd"/>
            <w:r>
              <w:t xml:space="preserve"> Н.Н. (Приложение 1).</w:t>
            </w:r>
          </w:p>
        </w:tc>
      </w:tr>
      <w:tr w:rsidR="00FC3B36" w:rsidRPr="00D05CBF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D05CBF" w:rsidRDefault="00FC3B36" w:rsidP="00EE5DDD">
            <w:r w:rsidRPr="00D05CBF">
              <w:t>Подраздел 2.</w:t>
            </w:r>
            <w:r>
              <w:t>2</w:t>
            </w:r>
            <w:r w:rsidRPr="00D05CBF">
              <w:t xml:space="preserve">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выполняемых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работах</w:t>
            </w:r>
            <w:r w:rsidRPr="00D05CBF">
              <w:t>.</w:t>
            </w:r>
          </w:p>
        </w:tc>
      </w:tr>
      <w:tr w:rsidR="00FC3B36" w:rsidRPr="00635BA2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635BA2" w:rsidRDefault="00FC3B36" w:rsidP="00EE5DDD">
            <w:pPr>
              <w:jc w:val="both"/>
            </w:pPr>
            <w:r>
              <w:t xml:space="preserve">Текущий ремонт </w:t>
            </w:r>
            <w:r w:rsidRPr="001F6336">
              <w:t>помещений на объекте «Гараж, склад, мастерская»</w:t>
            </w:r>
            <w:r>
              <w:t>.</w:t>
            </w:r>
          </w:p>
        </w:tc>
      </w:tr>
      <w:tr w:rsidR="00FC3B36" w:rsidRPr="00D05CBF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D05CBF" w:rsidRDefault="00FC3B36" w:rsidP="00EE5DDD">
            <w:r w:rsidRPr="00D05CBF">
              <w:t xml:space="preserve">Подраздел 2.3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месте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635BA2" w:rsidRDefault="00FC3B36" w:rsidP="00EE5DDD">
            <w:pPr>
              <w:jc w:val="both"/>
            </w:pPr>
            <w:r w:rsidRPr="0011539A">
              <w:t>454036, г. Челябинск, Свердловский тракт, 2б. Производственная база.</w:t>
            </w:r>
            <w:r>
              <w:t xml:space="preserve"> Здание «Гараж, склад, мастерская»</w:t>
            </w:r>
          </w:p>
        </w:tc>
      </w:tr>
      <w:tr w:rsidR="00FC3B36" w:rsidRPr="00D05CBF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D05CBF" w:rsidRDefault="00FC3B36" w:rsidP="00EE5DDD">
            <w:r w:rsidRPr="00D05CBF">
              <w:t>Подраздел 2.</w:t>
            </w:r>
            <w:r>
              <w:t>4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к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разработке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проекта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производства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CB6EB1" w:rsidRDefault="00FC3B36" w:rsidP="00EE5DDD">
            <w:pPr>
              <w:jc w:val="both"/>
              <w:rPr>
                <w:i/>
              </w:rPr>
            </w:pPr>
            <w:r>
              <w:t xml:space="preserve">Не требуется </w:t>
            </w:r>
          </w:p>
        </w:tc>
      </w:tr>
      <w:tr w:rsidR="00FC3B36" w:rsidRPr="00CB6EB1" w:rsidTr="00EE5DDD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B6EB1" w:rsidRDefault="00FC3B36" w:rsidP="00EE5DD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3. </w:t>
            </w:r>
            <w:r w:rsidRPr="00D05CBF">
              <w:rPr>
                <w:rFonts w:hint="cs"/>
                <w:sz w:val="28"/>
                <w:szCs w:val="28"/>
              </w:rPr>
              <w:t>ТРЕБОВАНИЯ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К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ТЕХНИЧЕСКИМ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ХАРАКТЕРИСТИКАМ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FC3B36" w:rsidRPr="00D05CBF" w:rsidTr="00EE5DDD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D05CBF" w:rsidRDefault="00FC3B36" w:rsidP="00EE5DDD">
            <w:r w:rsidRPr="00D05CBF">
              <w:t xml:space="preserve">Подраздел </w:t>
            </w:r>
            <w:r>
              <w:t>3.1</w:t>
            </w:r>
            <w:r w:rsidRPr="00D05CBF">
              <w:t xml:space="preserve"> </w:t>
            </w:r>
            <w:r w:rsidRPr="00D05CBF">
              <w:rPr>
                <w:rFonts w:hint="cs"/>
              </w:rPr>
              <w:t>Технические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при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выполнении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FC3B36" w:rsidRPr="00CB6EB1" w:rsidTr="00EE5DDD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B66E98" w:rsidRDefault="00FC3B36" w:rsidP="00EE5DDD">
            <w:pPr>
              <w:jc w:val="both"/>
            </w:pPr>
            <w:r>
              <w:t>Не требуются</w:t>
            </w:r>
          </w:p>
        </w:tc>
      </w:tr>
      <w:tr w:rsidR="00FC3B36" w:rsidRPr="00D05CBF" w:rsidTr="00EE5DDD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E223F5" w:rsidRDefault="00FC3B36" w:rsidP="00EE5DDD">
            <w:r w:rsidRPr="00E223F5">
              <w:t>Подраздел 3.</w:t>
            </w:r>
            <w:r>
              <w:t>2</w:t>
            </w:r>
            <w:r w:rsidRPr="00E223F5">
              <w:t xml:space="preserve"> Требования к оформлению и составу проекта производства</w:t>
            </w:r>
            <w:r>
              <w:t xml:space="preserve"> </w:t>
            </w:r>
            <w:r w:rsidRPr="00E223F5">
              <w:t>работ (ППР).</w:t>
            </w:r>
          </w:p>
        </w:tc>
      </w:tr>
      <w:tr w:rsidR="00FC3B36" w:rsidRPr="00E223F5" w:rsidTr="00EE5DDD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E223F5" w:rsidRDefault="00FC3B36" w:rsidP="00EE5DDD">
            <w:pPr>
              <w:jc w:val="both"/>
              <w:rPr>
                <w:i/>
              </w:rPr>
            </w:pPr>
            <w:r>
              <w:t>Не требуется.</w:t>
            </w:r>
          </w:p>
        </w:tc>
      </w:tr>
      <w:tr w:rsidR="00FC3B36" w:rsidRPr="00CB6EB1" w:rsidTr="00EE5DDD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B6EB1" w:rsidRDefault="00FC3B36" w:rsidP="00EE5DDD">
            <w:pPr>
              <w:jc w:val="center"/>
            </w:pPr>
            <w:r w:rsidRPr="00CB6EB1">
              <w:rPr>
                <w:sz w:val="28"/>
                <w:szCs w:val="28"/>
              </w:rPr>
              <w:t xml:space="preserve">РАЗДЕЛ 4.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ФИЗИЧЕСКИХ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ОБЪЕМОВ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РАБОТ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РЕСУРСНАЯ</w:t>
            </w:r>
            <w:r w:rsidRPr="00E223F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СМЕТНЫЕ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РАСЧЕТЫ</w:t>
            </w:r>
          </w:p>
        </w:tc>
      </w:tr>
      <w:tr w:rsidR="00FC3B36" w:rsidRPr="00CB6EB1" w:rsidTr="00EE5DDD">
        <w:trPr>
          <w:trHeight w:val="1862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Default="00FC3B36" w:rsidP="00EE5DDD">
            <w:pPr>
              <w:jc w:val="right"/>
              <w:rPr>
                <w:i/>
              </w:rPr>
            </w:pPr>
            <w:r w:rsidRPr="00E223F5">
              <w:rPr>
                <w:i/>
              </w:rPr>
              <w:t>Таблица 1</w:t>
            </w:r>
          </w:p>
          <w:tbl>
            <w:tblPr>
              <w:tblW w:w="9981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72"/>
              <w:gridCol w:w="5103"/>
              <w:gridCol w:w="1276"/>
              <w:gridCol w:w="1730"/>
            </w:tblGrid>
            <w:tr w:rsidR="00FC3B36" w:rsidRPr="003D55D7" w:rsidTr="00EE5DDD">
              <w:trPr>
                <w:trHeight w:val="173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112A7" w:rsidRDefault="00FC3B36" w:rsidP="00EE5DDD">
                  <w:pPr>
                    <w:pStyle w:val="113"/>
                    <w:shd w:val="clear" w:color="auto" w:fill="auto"/>
                    <w:spacing w:line="240" w:lineRule="auto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FC3B36" w:rsidRPr="003112A7" w:rsidRDefault="00FC3B36" w:rsidP="00EE5DD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 xml:space="preserve">на выполнение </w:t>
                  </w:r>
                </w:p>
                <w:p w:rsidR="00FC3B36" w:rsidRPr="003112A7" w:rsidRDefault="00FC3B36" w:rsidP="00D051E7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 xml:space="preserve">работ по капремонту 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112A7" w:rsidRDefault="00FC3B36" w:rsidP="00EE5DD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112A7" w:rsidRDefault="00FC3B36" w:rsidP="00EE5DD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112A7" w:rsidRDefault="00FC3B36" w:rsidP="00EE5DD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FC3B36" w:rsidRPr="003112A7" w:rsidTr="00EE5DDD">
              <w:trPr>
                <w:trHeight w:val="38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C91252" w:rsidRDefault="00FC3B36" w:rsidP="00EE5DDD">
                  <w:pPr>
                    <w:tabs>
                      <w:tab w:val="left" w:pos="1766"/>
                    </w:tabs>
                  </w:pPr>
                  <w:r>
                    <w:t>Разборка обшивки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2054B2" w:rsidRDefault="00FC3B36" w:rsidP="00EE5DDD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>
                    <w:t>м</w:t>
                  </w:r>
                  <w:proofErr w:type="gramStart"/>
                  <w:r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C91252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57</w:t>
                  </w:r>
                </w:p>
              </w:tc>
            </w:tr>
            <w:tr w:rsidR="00FC3B36" w:rsidRPr="003112A7" w:rsidTr="00EE5DDD">
              <w:trPr>
                <w:trHeight w:val="389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112A7" w:rsidRDefault="00FC3B36" w:rsidP="00EE5DDD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 w:rsidRPr="002054B2">
                    <w:t>установка каркаса из брусьев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2054B2" w:rsidRDefault="00FC3B36" w:rsidP="00EE5DDD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>
                    <w:t>м</w:t>
                  </w:r>
                  <w:r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0,3</w:t>
                  </w:r>
                </w:p>
              </w:tc>
            </w:tr>
            <w:tr w:rsidR="00FC3B36" w:rsidRPr="003112A7" w:rsidTr="00EE5DDD">
              <w:trPr>
                <w:trHeight w:val="39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112A7" w:rsidRDefault="00FC3B36" w:rsidP="00EE5DDD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 w:rsidRPr="002054B2">
                    <w:t>огнезащита конструкций каркаса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2054B2">
                    <w:t>м</w:t>
                  </w:r>
                  <w:proofErr w:type="gramStart"/>
                  <w:r w:rsidRPr="002054B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54</w:t>
                  </w:r>
                </w:p>
              </w:tc>
            </w:tr>
            <w:tr w:rsidR="00FC3B36" w:rsidRPr="003112A7" w:rsidTr="00EE5DDD">
              <w:trPr>
                <w:trHeight w:val="267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112A7" w:rsidRDefault="00FC3B36" w:rsidP="00EE5DDD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C91252" w:rsidRDefault="00FC3B36" w:rsidP="00EE5DDD">
                  <w:pPr>
                    <w:tabs>
                      <w:tab w:val="left" w:pos="1766"/>
                    </w:tabs>
                  </w:pPr>
                  <w:r>
                    <w:t>Обшивка каркасных стен досками обшивки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C91252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2054B2">
                    <w:t>м</w:t>
                  </w:r>
                  <w:proofErr w:type="gramStart"/>
                  <w:r w:rsidRPr="002054B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C91252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7</w:t>
                  </w:r>
                </w:p>
              </w:tc>
            </w:tr>
            <w:tr w:rsidR="00FC3B36" w:rsidRPr="003112A7" w:rsidTr="00EE5DDD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112A7" w:rsidRDefault="00FC3B36" w:rsidP="00EE5DDD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 w:rsidRPr="002054B2">
                    <w:t>подшивка потолков досками обшивки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2054B2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2054B2">
                    <w:t>м</w:t>
                  </w:r>
                  <w:proofErr w:type="gramStart"/>
                  <w:r w:rsidRPr="002054B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6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112A7" w:rsidRDefault="00FC3B36" w:rsidP="00EE5DDD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>
                    <w:t>Обшивка стен чистыми профилированными досками в четверть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2054B2">
                    <w:t>м</w:t>
                  </w:r>
                  <w:proofErr w:type="gramStart"/>
                  <w:r w:rsidRPr="002054B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32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 w:rsidRPr="002054B2">
                    <w:t>Обшивка  потолков чистыми профилированными досками в четверть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2054B2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2054B2">
                    <w:t>м</w:t>
                  </w:r>
                  <w:proofErr w:type="gramStart"/>
                  <w:r w:rsidRPr="002054B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6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>
                    <w:t xml:space="preserve">Устройство покрытий дощатых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2054B2">
                    <w:t>м</w:t>
                  </w:r>
                  <w:proofErr w:type="gramStart"/>
                  <w:r w:rsidRPr="002054B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6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>
                    <w:t>Настил скамьи щитовой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2054B2">
                    <w:t>м</w:t>
                  </w:r>
                  <w:proofErr w:type="gramStart"/>
                  <w:r w:rsidRPr="002054B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10,2</w:t>
                  </w:r>
                </w:p>
              </w:tc>
            </w:tr>
            <w:tr w:rsidR="00FC3B36" w:rsidRPr="003112A7" w:rsidTr="00EE5DDD">
              <w:trPr>
                <w:trHeight w:val="38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lastRenderedPageBreak/>
                    <w:t>10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>
                    <w:t>Теплоизоляция стен, потолка, пола фольгой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2054B2">
                    <w:t>м</w:t>
                  </w:r>
                  <w:proofErr w:type="gramStart"/>
                  <w:r w:rsidRPr="002054B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48,4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>
                    <w:t>Установка люка из бруса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2054B2">
                    <w:t>м</w:t>
                  </w:r>
                  <w:proofErr w:type="gramStart"/>
                  <w:r w:rsidRPr="002054B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0,32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>
                    <w:t>Установка ручки из бруса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2054B2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B25625">
                    <w:t>м</w:t>
                  </w:r>
                  <w:r w:rsidRPr="00B25625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0,03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>
                    <w:t>Смена трубопроводов оцинкованных Д15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32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>
                    <w:t>Очистка поверхностей щетками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2054B2">
                    <w:t>м</w:t>
                  </w:r>
                  <w:proofErr w:type="gramStart"/>
                  <w:r w:rsidRPr="002054B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36,9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 w:rsidRPr="00B25625">
                    <w:t>перетирка штукатурки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2054B2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B25625">
                    <w:t>м</w:t>
                  </w:r>
                  <w:proofErr w:type="gramStart"/>
                  <w:r w:rsidRPr="00B25625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52,48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 w:rsidRPr="00B25625">
                    <w:t>улучшенная окраска в/эм составами потолка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2054B2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B25625">
                    <w:t>м</w:t>
                  </w:r>
                  <w:proofErr w:type="gramStart"/>
                  <w:r w:rsidRPr="00B25625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11,3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 w:rsidRPr="00B25625">
                    <w:t>улучшенная окраска в/эм составами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2054B2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B25625">
                    <w:t>м</w:t>
                  </w:r>
                  <w:proofErr w:type="gramStart"/>
                  <w:r w:rsidRPr="00B25625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15,62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18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</w:pPr>
                  <w:r w:rsidRPr="00B25625">
                    <w:t>улучшенная покраска масляными составами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2054B2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B25625">
                    <w:t>м</w:t>
                  </w:r>
                  <w:proofErr w:type="gramStart"/>
                  <w:r w:rsidRPr="00B25625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25,6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19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</w:pPr>
                  <w:r w:rsidRPr="00254051">
                    <w:t>Разборка облицовки стен из керамических глазурованных плиток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9E66EA">
                    <w:t>м</w:t>
                  </w:r>
                  <w:proofErr w:type="gramStart"/>
                  <w:r w:rsidRPr="009E66E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18,6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</w:pPr>
                  <w:r w:rsidRPr="00254051">
                    <w:t>Разборка облицовки из пластиковых панелей потолков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9E66EA">
                    <w:t>м</w:t>
                  </w:r>
                  <w:proofErr w:type="gramStart"/>
                  <w:r w:rsidRPr="009E66E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3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</w:pPr>
                  <w:r w:rsidRPr="00254051">
                    <w:t>Разборка покрытий полов из керамических плиток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 w:rsidRPr="009E66EA">
                    <w:t>м</w:t>
                  </w:r>
                  <w:proofErr w:type="gramStart"/>
                  <w:r w:rsidRPr="009E66E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3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22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</w:pPr>
                  <w:r w:rsidRPr="00254051">
                    <w:t>Смена внутренних трубопроводов из стальных труб диаметром до 32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4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23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</w:pPr>
                  <w:r w:rsidRPr="00254051">
                    <w:t xml:space="preserve">Смена внутренних трубопроводов из стальных труб диаметром до </w:t>
                  </w:r>
                  <w:r>
                    <w:t>15</w:t>
                  </w:r>
                  <w:r w:rsidRPr="00254051">
                    <w:t xml:space="preserve">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8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24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</w:pPr>
                  <w:r>
                    <w:t>Смена кранов шаровых Д15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B25625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tabs>
                      <w:tab w:val="left" w:pos="1766"/>
                    </w:tabs>
                    <w:jc w:val="center"/>
                  </w:pPr>
                  <w:r>
                    <w:t>2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25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both"/>
                  </w:pPr>
                  <w:r w:rsidRPr="005571BB">
                    <w:t>Установка фильтров диаметром 32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2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26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both"/>
                  </w:pPr>
                  <w:r w:rsidRPr="005571BB">
                    <w:t>Гидравлическое испытание трубопроводов систем водопровода и горячего водоснабжения диаметром до 50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44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27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both"/>
                  </w:pPr>
                  <w:r w:rsidRPr="005571BB">
                    <w:t>Смена смесителей с душевой сеткой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2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28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both"/>
                  </w:pPr>
                  <w:r w:rsidRPr="003735C2">
                    <w:t xml:space="preserve">Облицовка стен на клее из сухих смесей с карнизными, плинтусными и угловыми плитками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 w:rsidRPr="009E66EA">
                    <w:t>м</w:t>
                  </w:r>
                  <w:proofErr w:type="gramStart"/>
                  <w:r w:rsidRPr="009E66E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16,6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29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both"/>
                  </w:pPr>
                  <w:r w:rsidRPr="003735C2">
                    <w:t xml:space="preserve">Облицовка </w:t>
                  </w:r>
                  <w:r>
                    <w:t>откосов</w:t>
                  </w:r>
                  <w:r w:rsidRPr="003735C2">
                    <w:t xml:space="preserve"> на клее из сухих смесей с карнизными, плинтусными и угловыми плитками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 w:rsidRPr="009E66EA">
                    <w:t>м</w:t>
                  </w:r>
                  <w:proofErr w:type="gramStart"/>
                  <w:r w:rsidRPr="009E66E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2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30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both"/>
                  </w:pPr>
                  <w:r w:rsidRPr="003735C2">
                    <w:t xml:space="preserve">Устройство подвесных потолков из </w:t>
                  </w:r>
                  <w:proofErr w:type="spellStart"/>
                  <w:r w:rsidRPr="003735C2">
                    <w:t>гипсоволокнистых</w:t>
                  </w:r>
                  <w:proofErr w:type="spellEnd"/>
                  <w:r w:rsidRPr="003735C2">
                    <w:t xml:space="preserve"> листов (ГВЛ) по систе</w:t>
                  </w:r>
                  <w:r>
                    <w:t xml:space="preserve">ме &lt;КНАУФ&gt; одноуровневых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 w:rsidRPr="009E66EA">
                    <w:t>м</w:t>
                  </w:r>
                  <w:proofErr w:type="gramStart"/>
                  <w:r w:rsidRPr="009E66E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1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31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735C2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both"/>
                  </w:pPr>
                  <w:r w:rsidRPr="003735C2">
                    <w:t>Облицовка потолков панелями декоративными пластиковыми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 w:rsidRPr="009E66EA">
                    <w:t>м</w:t>
                  </w:r>
                  <w:proofErr w:type="gramStart"/>
                  <w:r w:rsidRPr="009E66E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3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32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735C2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both"/>
                  </w:pPr>
                  <w:r w:rsidRPr="003735C2">
                    <w:t xml:space="preserve">Устройство стяжек цементных толщиной </w:t>
                  </w:r>
                  <w:r>
                    <w:t>3</w:t>
                  </w:r>
                  <w:r w:rsidRPr="003735C2">
                    <w:t>0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 w:rsidRPr="009E66EA">
                    <w:t>м</w:t>
                  </w:r>
                  <w:proofErr w:type="gramStart"/>
                  <w:r w:rsidRPr="009E66E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3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33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735C2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both"/>
                  </w:pPr>
                  <w:r w:rsidRPr="003735C2">
                    <w:t xml:space="preserve">Устройство покрытий </w:t>
                  </w:r>
                  <w:proofErr w:type="gramStart"/>
                  <w:r w:rsidRPr="003735C2">
      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      </w:r>
                  <w:proofErr w:type="gramEnd"/>
                  <w:r w:rsidRPr="003735C2">
                    <w:t xml:space="preserve"> одноцветных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 w:rsidRPr="009E66EA">
                    <w:t>м</w:t>
                  </w:r>
                  <w:proofErr w:type="gramStart"/>
                  <w:r w:rsidRPr="009E66E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3</w:t>
                  </w:r>
                </w:p>
              </w:tc>
            </w:tr>
            <w:tr w:rsidR="00FC3B36" w:rsidRPr="003112A7" w:rsidTr="00EE5DDD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jc w:val="center"/>
                  </w:pPr>
                  <w:r>
                    <w:t>34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735C2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both"/>
                  </w:pPr>
                  <w:r w:rsidRPr="003735C2">
                    <w:t>Погрузочно-разгрузочные работы, перевозка на 25 км (мусор строительный)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5571BB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Default="00FC3B36" w:rsidP="00EE5DDD">
                  <w:pPr>
                    <w:shd w:val="clear" w:color="auto" w:fill="FFFFFF"/>
                    <w:tabs>
                      <w:tab w:val="left" w:pos="1766"/>
                    </w:tabs>
                    <w:ind w:left="10"/>
                    <w:jc w:val="center"/>
                  </w:pPr>
                  <w:r>
                    <w:t>0,7</w:t>
                  </w:r>
                </w:p>
              </w:tc>
            </w:tr>
          </w:tbl>
          <w:p w:rsidR="00FC3B36" w:rsidRPr="00CB6EB1" w:rsidRDefault="00FC3B36" w:rsidP="00EE5DDD">
            <w:pPr>
              <w:jc w:val="right"/>
            </w:pPr>
          </w:p>
        </w:tc>
      </w:tr>
      <w:tr w:rsidR="00FC3B36" w:rsidRPr="00CB6EB1" w:rsidTr="00EE5DD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/>
          <w:tbl>
            <w:tblPr>
              <w:tblW w:w="103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99"/>
              <w:gridCol w:w="215"/>
            </w:tblGrid>
            <w:tr w:rsidR="00FC3B36" w:rsidRPr="00CB6EB1" w:rsidTr="00EE5DDD">
              <w:trPr>
                <w:trHeight w:val="273"/>
              </w:trPr>
              <w:tc>
                <w:tcPr>
                  <w:tcW w:w="1031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FC3B36" w:rsidRPr="00CB6EB1" w:rsidRDefault="00FC3B36" w:rsidP="00EE5DDD">
                  <w:pPr>
                    <w:jc w:val="center"/>
                    <w:rPr>
                      <w:sz w:val="28"/>
                      <w:szCs w:val="28"/>
                    </w:rPr>
                  </w:pPr>
                  <w:r w:rsidRPr="00CB6EB1">
                    <w:rPr>
                      <w:sz w:val="28"/>
                      <w:szCs w:val="28"/>
                    </w:rPr>
                    <w:lastRenderedPageBreak/>
                    <w:t xml:space="preserve">РАЗДЕЛ </w:t>
                  </w:r>
                  <w:r>
                    <w:rPr>
                      <w:sz w:val="28"/>
                      <w:szCs w:val="28"/>
                    </w:rPr>
                    <w:t>5</w:t>
                  </w:r>
                  <w:r w:rsidRPr="004055F9">
                    <w:rPr>
                      <w:sz w:val="28"/>
                      <w:szCs w:val="28"/>
                    </w:rPr>
                    <w:t>. ТРЕБОВАНИЯ К МАТЕРИАЛАМ И ОБОРУДОВАНИЮ, ПРИМЕНЯЕМЫМ ДЛЯ ВЫПОЛНЕНИЯ РАБОТ, В Т.Ч. ВЕДОМОСТЬ МАТЕРИАЛОВ</w:t>
                  </w:r>
                </w:p>
              </w:tc>
            </w:tr>
            <w:tr w:rsidR="00FC3B36" w:rsidRPr="00A80728" w:rsidTr="00EE5DDD">
              <w:trPr>
                <w:gridAfter w:val="1"/>
                <w:wAfter w:w="215" w:type="dxa"/>
                <w:trHeight w:val="406"/>
              </w:trPr>
              <w:tc>
                <w:tcPr>
                  <w:tcW w:w="10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3B36" w:rsidRPr="00A80728" w:rsidRDefault="00FC3B36" w:rsidP="00EE5DDD">
                  <w:pPr>
                    <w:shd w:val="clear" w:color="auto" w:fill="FFFFFF"/>
                    <w:ind w:left="10"/>
                  </w:pPr>
                  <w:r w:rsidRPr="004055F9">
                    <w:rPr>
                      <w:spacing w:val="-2"/>
                    </w:rPr>
                    <w:t>Не требуется</w:t>
                  </w:r>
                </w:p>
              </w:tc>
            </w:tr>
          </w:tbl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B6EB1" w:rsidRDefault="00FC3B36" w:rsidP="00EE5DDD">
            <w:pPr>
              <w:jc w:val="center"/>
              <w:rPr>
                <w:i/>
              </w:rPr>
            </w:pPr>
            <w:r w:rsidRPr="00E223F5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E223F5">
              <w:rPr>
                <w:sz w:val="28"/>
                <w:szCs w:val="28"/>
              </w:rPr>
              <w:t xml:space="preserve">. </w:t>
            </w:r>
            <w:r w:rsidRPr="00E223F5">
              <w:rPr>
                <w:rFonts w:hint="cs"/>
                <w:sz w:val="28"/>
                <w:szCs w:val="28"/>
              </w:rPr>
              <w:t>ПЕРЕЧЕНЬ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ПРОЕКТНОЙ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И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РАБОЧЕЙ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ДОКУМЕНТАЦИИ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CA79FE" w:rsidRDefault="00FC3B36" w:rsidP="00EE5DDD">
            <w:pPr>
              <w:jc w:val="right"/>
              <w:rPr>
                <w:i/>
              </w:rPr>
            </w:pPr>
            <w:r w:rsidRPr="00CA79FE">
              <w:rPr>
                <w:i/>
              </w:rPr>
              <w:lastRenderedPageBreak/>
              <w:t>Таблица 3</w:t>
            </w:r>
          </w:p>
          <w:p w:rsidR="00FC3B36" w:rsidRDefault="00FC3B36" w:rsidP="00EE5DDD">
            <w:pPr>
              <w:jc w:val="center"/>
              <w:rPr>
                <w:b/>
                <w:i/>
              </w:rPr>
            </w:pPr>
            <w:r w:rsidRPr="00CA79FE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r>
              <w:rPr>
                <w:b/>
                <w:i/>
              </w:rPr>
              <w:t>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2"/>
              <w:gridCol w:w="2618"/>
              <w:gridCol w:w="1579"/>
              <w:gridCol w:w="3024"/>
              <w:gridCol w:w="2195"/>
            </w:tblGrid>
            <w:tr w:rsidR="00FC3B36" w:rsidRPr="003D55D7" w:rsidTr="00EE5DDD">
              <w:trPr>
                <w:trHeight w:val="439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D55D7" w:rsidRDefault="00FC3B36" w:rsidP="00EE5DD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D55D7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3D55D7">
                    <w:rPr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D55D7" w:rsidRDefault="00FC3B36" w:rsidP="00EE5DD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CA79FE" w:rsidRDefault="00FC3B36" w:rsidP="00EE5DD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</w:t>
                  </w:r>
                </w:p>
                <w:p w:rsidR="00FC3B36" w:rsidRPr="003D55D7" w:rsidRDefault="00FC3B36" w:rsidP="00EE5DD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D55D7" w:rsidRDefault="00FC3B36" w:rsidP="00EE5DD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3D55D7" w:rsidRDefault="00FC3B36" w:rsidP="00EE5DDD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FC3B36" w:rsidRPr="003D55D7" w:rsidTr="00EE5DDD">
              <w:trPr>
                <w:trHeight w:val="303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891D31" w:rsidRDefault="00FC3B36" w:rsidP="00EE5DDD">
                  <w:r w:rsidRPr="00891D31">
                    <w:t>1.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891D31" w:rsidRDefault="00FC3B36" w:rsidP="00EE5DDD">
                  <w:r w:rsidRPr="00891D31">
                    <w:t>Дефектная ведомость №1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891D31" w:rsidRDefault="00FC3B36" w:rsidP="00EE5DDD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891D31" w:rsidRDefault="00FC3B36" w:rsidP="00EE5DDD">
                  <w:pPr>
                    <w:ind w:left="130"/>
                  </w:pPr>
                  <w:r w:rsidRPr="00891D31">
                    <w:t xml:space="preserve">Дефектная ведомость на </w:t>
                  </w:r>
                  <w:r w:rsidRPr="00B22643">
                    <w:t>«Текущий ремонт помещений на объекте «Гараж, склад, мастерская»</w:t>
                  </w:r>
                  <w:r>
                    <w:t>.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891D31" w:rsidRDefault="00FC3B36" w:rsidP="00EE5DDD">
                  <w:r>
                    <w:t>1</w:t>
                  </w:r>
                </w:p>
                <w:p w:rsidR="00FC3B36" w:rsidRPr="00891D31" w:rsidRDefault="00FC3B36" w:rsidP="00EE5DDD"/>
              </w:tc>
            </w:tr>
            <w:tr w:rsidR="00FC3B36" w:rsidRPr="003D55D7" w:rsidTr="00EE5DDD">
              <w:trPr>
                <w:trHeight w:val="240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891D31" w:rsidRDefault="00FC3B36" w:rsidP="00EE5DDD">
                  <w:r w:rsidRPr="00891D31">
                    <w:t>2.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891D31" w:rsidRDefault="00FC3B36" w:rsidP="00EE5DDD">
                  <w:r w:rsidRPr="00891D31">
                    <w:t>Локальная смета № 1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891D31" w:rsidRDefault="00FC3B36" w:rsidP="00EE5DDD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891D31" w:rsidRDefault="00FC3B36" w:rsidP="00EE5DDD">
                  <w:pPr>
                    <w:ind w:left="130"/>
                  </w:pPr>
                  <w:r w:rsidRPr="00891D31">
                    <w:t xml:space="preserve">Локальная смета </w:t>
                  </w:r>
                  <w:r w:rsidRPr="00B22643">
                    <w:t xml:space="preserve">«Текущий ремонт помещений на объекте «Гараж, склад, мастерская» </w:t>
                  </w:r>
                  <w: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C3B36" w:rsidRPr="00891D31" w:rsidRDefault="00FC3B36" w:rsidP="00EE5DDD">
                  <w:r>
                    <w:t>3</w:t>
                  </w:r>
                </w:p>
              </w:tc>
            </w:tr>
          </w:tbl>
          <w:p w:rsidR="00FC3B36" w:rsidRPr="00CA79FE" w:rsidRDefault="00FC3B36" w:rsidP="00EE5DDD">
            <w:pPr>
              <w:jc w:val="center"/>
              <w:rPr>
                <w:b/>
                <w:i/>
              </w:rPr>
            </w:pPr>
          </w:p>
        </w:tc>
      </w:tr>
      <w:tr w:rsidR="00FC3B36" w:rsidRPr="00CA79FE" w:rsidTr="00EE5DD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A79FE" w:rsidRDefault="00FC3B36" w:rsidP="00EE5DDD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A79FE">
              <w:rPr>
                <w:sz w:val="28"/>
                <w:szCs w:val="28"/>
              </w:rPr>
              <w:t>. ТРЕБОВАНИЯ И УСЛОВИЯ К РАЗРАБОТКЕ ПРИРОДООХРАННЫХ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МЕР И МЕРОПРИЯТИЙ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891D31" w:rsidRDefault="00FC3B36" w:rsidP="00EE5DDD">
            <w:r>
              <w:t>Не требуется</w:t>
            </w:r>
          </w:p>
        </w:tc>
      </w:tr>
      <w:tr w:rsidR="00FC3B36" w:rsidRPr="00CB6EB1" w:rsidTr="00EE5DD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B6EB1" w:rsidRDefault="00FC3B36" w:rsidP="00EE5DD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СРОК</w:t>
            </w:r>
            <w:r w:rsidRPr="00CA79FE">
              <w:rPr>
                <w:sz w:val="28"/>
                <w:szCs w:val="28"/>
              </w:rPr>
              <w:t xml:space="preserve"> (</w:t>
            </w:r>
            <w:r w:rsidRPr="00CA79FE">
              <w:rPr>
                <w:rFonts w:hint="cs"/>
                <w:sz w:val="28"/>
                <w:szCs w:val="28"/>
              </w:rPr>
              <w:t>ИНТЕРВАЛ</w:t>
            </w:r>
            <w:r w:rsidRPr="00CA79FE">
              <w:rPr>
                <w:sz w:val="28"/>
                <w:szCs w:val="28"/>
              </w:rPr>
              <w:t xml:space="preserve">) </w:t>
            </w:r>
            <w:r w:rsidRPr="00CA79FE">
              <w:rPr>
                <w:rFonts w:hint="cs"/>
                <w:sz w:val="28"/>
                <w:szCs w:val="28"/>
              </w:rPr>
              <w:t>ВЫПОЛНЕНИЯ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891D31" w:rsidRDefault="00FC3B36" w:rsidP="00EE5DDD">
            <w:r w:rsidRPr="00891D31">
              <w:t xml:space="preserve">Дата начала выполнения работ  – с момента подписания договора; дата окончания работ – </w:t>
            </w:r>
            <w:r>
              <w:t xml:space="preserve">два </w:t>
            </w:r>
            <w:r w:rsidRPr="00891D31">
              <w:t>месяц</w:t>
            </w:r>
            <w:r>
              <w:t>а</w:t>
            </w:r>
            <w:r w:rsidRPr="00891D31">
              <w:t xml:space="preserve"> с момента подписания договора</w:t>
            </w:r>
            <w:r w:rsidRPr="00E26952">
              <w:t>, но не позднее 15.12.2014.</w:t>
            </w:r>
          </w:p>
        </w:tc>
      </w:tr>
      <w:tr w:rsidR="00FC3B36" w:rsidRPr="00CB6EB1" w:rsidTr="00EE5DD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B6EB1" w:rsidRDefault="00FC3B36" w:rsidP="00EE5DD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КАЧЕСТВУ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ВЫПОЛНЯЕМЫХ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EB378A" w:rsidRDefault="00FC3B36" w:rsidP="00EE5DDD">
            <w:pPr>
              <w:jc w:val="both"/>
            </w:pPr>
            <w:r w:rsidRPr="00EB378A">
              <w:t xml:space="preserve">Требования к качеству выполняемых работ согласно нормам и правилам, стандартам </w:t>
            </w:r>
            <w:r w:rsidRPr="00AB4024">
              <w:t>или другим нормативным документам</w:t>
            </w:r>
            <w:r>
              <w:t xml:space="preserve">. </w:t>
            </w:r>
            <w:r w:rsidRPr="00EB378A">
              <w:t>Производство работ осуществляется в соответствии со СНиП, техническими нормами и правилами производства работ.</w:t>
            </w:r>
          </w:p>
        </w:tc>
      </w:tr>
      <w:tr w:rsidR="00FC3B36" w:rsidRPr="00CB6EB1" w:rsidTr="00EE5DD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B6EB1" w:rsidRDefault="00FC3B36" w:rsidP="00EE5DD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10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ОСОБЫМ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УСЛОВИЯМ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11770A" w:rsidRDefault="00FC3B36" w:rsidP="00EE5DD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B3820">
              <w:t>Работа в стесненных условиях.</w:t>
            </w:r>
          </w:p>
        </w:tc>
      </w:tr>
      <w:tr w:rsidR="00FC3B36" w:rsidRPr="00CB6EB1" w:rsidTr="00EE5DD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B6EB1" w:rsidRDefault="00FC3B36" w:rsidP="00EE5DD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ОБЪЕМУ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ГАРАНТИЙ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11770A" w:rsidRDefault="00FC3B36" w:rsidP="00EE5DDD">
            <w:pPr>
              <w:jc w:val="both"/>
            </w:pPr>
            <w:r w:rsidRPr="0011770A">
              <w:t xml:space="preserve">Гарантийный срок на требуемые работы - не менее </w:t>
            </w:r>
            <w:r>
              <w:t>24</w:t>
            </w:r>
            <w:r w:rsidRPr="0011770A">
              <w:t xml:space="preserve"> месяцев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3B36" w:rsidRDefault="00FC3B36" w:rsidP="00EE5DDD">
            <w:pPr>
              <w:jc w:val="both"/>
              <w:rPr>
                <w:sz w:val="26"/>
                <w:szCs w:val="26"/>
              </w:rPr>
            </w:pPr>
          </w:p>
          <w:p w:rsidR="00FC3B36" w:rsidRPr="00CB6EB1" w:rsidRDefault="00FC3B36" w:rsidP="00EE5DDD">
            <w:pPr>
              <w:jc w:val="center"/>
              <w:rPr>
                <w:i/>
              </w:rPr>
            </w:pPr>
            <w:r w:rsidRPr="00CB6EB1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2</w:t>
            </w:r>
            <w:r w:rsidRPr="00CB6EB1">
              <w:rPr>
                <w:sz w:val="26"/>
                <w:szCs w:val="26"/>
              </w:rPr>
              <w:t xml:space="preserve">. </w:t>
            </w:r>
            <w:r w:rsidRPr="00CA79FE">
              <w:rPr>
                <w:rFonts w:hint="cs"/>
                <w:sz w:val="26"/>
                <w:szCs w:val="26"/>
              </w:rPr>
              <w:t>ТРЕБОВАНИЯ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К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БЕЗОПАСНОСТИ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ВЫПОЛНЯЕМЫХ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РАБОТ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6" w:rsidRPr="0011770A" w:rsidRDefault="00FC3B36" w:rsidP="00EE5DDD">
            <w:pPr>
              <w:ind w:firstLine="601"/>
              <w:jc w:val="both"/>
            </w:pPr>
            <w:r w:rsidRPr="0011770A">
              <w:t xml:space="preserve"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</w:t>
            </w:r>
            <w:r w:rsidRPr="0011770A">
              <w:lastRenderedPageBreak/>
              <w:t>влияние на безопасность объектов капитального строительства, в том числе:</w:t>
            </w:r>
          </w:p>
          <w:p w:rsidR="00FC3B36" w:rsidRPr="0011770A" w:rsidRDefault="00FC3B36" w:rsidP="00EE5DD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Технический регламент о требованиях пожарной безопасности № 123-Ф3 от 22 июля 2008;</w:t>
            </w:r>
          </w:p>
          <w:p w:rsidR="00FC3B36" w:rsidRPr="0011770A" w:rsidRDefault="00FC3B36" w:rsidP="00EE5DD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Технический регламент о безопасности зданий и сооружений N 384-Ф3 от 30 декабря 2009 года;</w:t>
            </w:r>
          </w:p>
          <w:p w:rsidR="00FC3B36" w:rsidRPr="0011770A" w:rsidRDefault="00FC3B36" w:rsidP="00EE5DD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C3B36" w:rsidRPr="0011770A" w:rsidRDefault="00FC3B36" w:rsidP="00EE5DD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ППР-2012 </w:t>
            </w:r>
            <w:r w:rsidRPr="0011770A">
              <w:rPr>
                <w:rFonts w:hint="cs"/>
              </w:rPr>
              <w:t>«</w:t>
            </w:r>
            <w:r w:rsidRPr="0011770A">
              <w:t>Правила противопожарного режима в Российской Федерации»;</w:t>
            </w:r>
          </w:p>
          <w:p w:rsidR="00FC3B36" w:rsidRPr="0011770A" w:rsidRDefault="00FC3B36" w:rsidP="00EE5DD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12-01-2004 </w:t>
            </w:r>
            <w:r w:rsidRPr="0011770A">
              <w:rPr>
                <w:rFonts w:hint="cs"/>
              </w:rPr>
              <w:t>«</w:t>
            </w:r>
            <w:r w:rsidRPr="0011770A">
              <w:t>Организация строительства»;</w:t>
            </w:r>
          </w:p>
          <w:p w:rsidR="00FC3B36" w:rsidRPr="0011770A" w:rsidRDefault="00FC3B36" w:rsidP="00EE5DD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12-03-2001 </w:t>
            </w:r>
            <w:r w:rsidRPr="0011770A">
              <w:rPr>
                <w:rFonts w:hint="cs"/>
              </w:rPr>
              <w:t>«</w:t>
            </w:r>
            <w:r w:rsidRPr="0011770A">
              <w:t>Безопасность труда в строительстве». Часть 1.</w:t>
            </w:r>
          </w:p>
          <w:p w:rsidR="00FC3B36" w:rsidRPr="0011770A" w:rsidRDefault="00FC3B36" w:rsidP="00EE5DD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12-04-2002 </w:t>
            </w:r>
            <w:r w:rsidRPr="0011770A">
              <w:rPr>
                <w:rFonts w:hint="cs"/>
              </w:rPr>
              <w:t>«</w:t>
            </w:r>
            <w:r w:rsidRPr="0011770A">
              <w:t>Безопасность труда в строительстве». Часть 2.</w:t>
            </w:r>
          </w:p>
          <w:p w:rsidR="00FC3B36" w:rsidRPr="0011770A" w:rsidRDefault="00FC3B36" w:rsidP="00EE5DD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ГОСТ 23407-78 </w:t>
            </w:r>
            <w:r w:rsidRPr="0011770A">
              <w:rPr>
                <w:rFonts w:hint="cs"/>
              </w:rPr>
              <w:t>«</w:t>
            </w:r>
            <w:r w:rsidRPr="0011770A">
              <w:t>Ограждения инвентарные строительных площадок и участков производства работ»;</w:t>
            </w:r>
          </w:p>
          <w:p w:rsidR="00FC3B36" w:rsidRPr="0011770A" w:rsidRDefault="00FC3B36" w:rsidP="00EE5DD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ГОСТ 12.1.046-85 </w:t>
            </w:r>
            <w:r w:rsidRPr="0011770A">
              <w:rPr>
                <w:rFonts w:hint="cs"/>
              </w:rPr>
              <w:t>«</w:t>
            </w:r>
            <w:r w:rsidRPr="0011770A">
              <w:t>Нормы освещения строительных площадок»;</w:t>
            </w:r>
          </w:p>
          <w:p w:rsidR="00FC3B36" w:rsidRPr="0011770A" w:rsidRDefault="00FC3B36" w:rsidP="00EE5DDD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СНиП 3.02.01-87. Земляные сооружения, основания и фундаменты;</w:t>
            </w:r>
          </w:p>
          <w:p w:rsidR="00FC3B36" w:rsidRPr="00CB6EB1" w:rsidRDefault="00FC3B36" w:rsidP="00EE5DDD">
            <w:pPr>
              <w:ind w:firstLine="601"/>
              <w:jc w:val="both"/>
              <w:rPr>
                <w:i/>
              </w:rPr>
            </w:pPr>
            <w:r w:rsidRPr="0011770A">
              <w:t xml:space="preserve">- ППБ 05-86 </w:t>
            </w:r>
            <w:r w:rsidRPr="0011770A">
              <w:rPr>
                <w:rFonts w:hint="cs"/>
              </w:rPr>
              <w:t>«</w:t>
            </w:r>
            <w:r w:rsidRPr="0011770A">
              <w:t xml:space="preserve">Правила пожарной безопасности при производстве </w:t>
            </w:r>
            <w:proofErr w:type="gramStart"/>
            <w:r w:rsidRPr="0011770A">
              <w:t>строительно- монтажных</w:t>
            </w:r>
            <w:proofErr w:type="gramEnd"/>
            <w:r w:rsidRPr="0011770A">
              <w:t xml:space="preserve"> работ».</w:t>
            </w:r>
          </w:p>
        </w:tc>
      </w:tr>
      <w:tr w:rsidR="00FC3B36" w:rsidRPr="00CB6EB1" w:rsidTr="00EE5DD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B6EB1" w:rsidRDefault="00FC3B36" w:rsidP="00EE5DD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3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РЕЗУЛЬТАТАМ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ПОРЯДКУ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ПРИЕМКИ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CB6EB1" w:rsidRDefault="00FC3B36" w:rsidP="00EE5DD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 xml:space="preserve">           </w:t>
            </w:r>
            <w:r w:rsidRPr="00DF144F"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  <w:r>
              <w:t xml:space="preserve">           </w:t>
            </w:r>
          </w:p>
        </w:tc>
      </w:tr>
      <w:tr w:rsidR="00FC3B36" w:rsidRPr="00CB6EB1" w:rsidTr="00EE5DDD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B6EB1" w:rsidRDefault="00FC3B36" w:rsidP="00EE5DD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4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ФОРМЕ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ПРЕДСТАВЛЯЕМОЙ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ИНФОРМАЦИИ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8F0C0D" w:rsidRDefault="00FC3B36" w:rsidP="00EE5DDD">
            <w:pPr>
              <w:jc w:val="both"/>
            </w:pPr>
            <w:r>
              <w:t>Не требуется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CA79FE" w:rsidRDefault="00FC3B36" w:rsidP="00EE5DD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 w:rsidRPr="000062F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0062FB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ТЕХНИЧЕСКОМУ ОБУЧЕНИЮ ПЕРСОНАЛА</w:t>
            </w:r>
          </w:p>
          <w:p w:rsidR="00FC3B36" w:rsidRPr="00CB6EB1" w:rsidRDefault="00FC3B36" w:rsidP="00EE5DDD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ЗАКАЗЧИКА</w:t>
            </w:r>
          </w:p>
        </w:tc>
      </w:tr>
      <w:tr w:rsidR="00FC3B36" w:rsidRPr="00CB6EB1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8F0C0D" w:rsidRDefault="00FC3B36" w:rsidP="00EE5DDD">
            <w:pPr>
              <w:jc w:val="both"/>
            </w:pPr>
            <w:r w:rsidRPr="00F7658C">
              <w:t>Не требуется</w:t>
            </w:r>
          </w:p>
        </w:tc>
      </w:tr>
      <w:tr w:rsidR="00FC3B36" w:rsidRPr="00B148CA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C3B36" w:rsidRDefault="00FC3B36" w:rsidP="00EE5DDD"/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FC3B36" w:rsidRPr="00CB6EB1" w:rsidTr="00EE5DDD">
              <w:trPr>
                <w:trHeight w:val="399"/>
              </w:trPr>
              <w:tc>
                <w:tcPr>
                  <w:tcW w:w="102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FC3B36" w:rsidRPr="00CB6EB1" w:rsidRDefault="00FC3B36" w:rsidP="00EE5DDD">
                  <w:pPr>
                    <w:jc w:val="center"/>
                    <w:rPr>
                      <w:sz w:val="28"/>
                      <w:szCs w:val="28"/>
                    </w:rPr>
                  </w:pPr>
                  <w:r w:rsidRPr="00CB6EB1">
                    <w:rPr>
                      <w:sz w:val="28"/>
                      <w:szCs w:val="28"/>
                    </w:rPr>
                    <w:t xml:space="preserve">РАЗДЕЛ </w:t>
                  </w:r>
                  <w:r w:rsidRPr="000062FB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>6</w:t>
                  </w:r>
                  <w:r w:rsidRPr="000062FB">
                    <w:rPr>
                      <w:sz w:val="28"/>
                      <w:szCs w:val="28"/>
                    </w:rPr>
                    <w:t xml:space="preserve">. </w:t>
                  </w:r>
                  <w:r w:rsidRPr="00B148CA">
                    <w:rPr>
                      <w:sz w:val="28"/>
                      <w:szCs w:val="28"/>
                    </w:rPr>
                    <w:t>ЦЕЛЬ ЗАКУПКИ</w:t>
                  </w:r>
                </w:p>
              </w:tc>
            </w:tr>
            <w:tr w:rsidR="00FC3B36" w:rsidRPr="00CB6EB1" w:rsidTr="00EE5DDD">
              <w:trPr>
                <w:trHeight w:val="399"/>
              </w:trPr>
              <w:tc>
                <w:tcPr>
                  <w:tcW w:w="10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3B36" w:rsidRPr="00CB6EB1" w:rsidRDefault="00FC3B36" w:rsidP="00EE5DDD">
                  <w:pPr>
                    <w:jc w:val="both"/>
                    <w:rPr>
                      <w:i/>
                    </w:rPr>
                  </w:pPr>
                  <w:r w:rsidRPr="006B3820">
                    <w:t xml:space="preserve">Соответствующее поддержание основных фондов в исправном состоянии, устранение дефектов и улучшение технических характеристик ограждающих конструкций зданий и сооружений на территории </w:t>
                  </w:r>
                  <w:r>
                    <w:t xml:space="preserve">Производственной базы, </w:t>
                  </w:r>
                  <w:proofErr w:type="spellStart"/>
                  <w:r>
                    <w:t>г</w:t>
                  </w:r>
                  <w:proofErr w:type="gramStart"/>
                  <w:r>
                    <w:t>.Ч</w:t>
                  </w:r>
                  <w:proofErr w:type="gramEnd"/>
                  <w:r>
                    <w:t>елябинск</w:t>
                  </w:r>
                  <w:proofErr w:type="spellEnd"/>
                  <w:r>
                    <w:t>, Свердловский тракт, 2б.</w:t>
                  </w:r>
                </w:p>
              </w:tc>
            </w:tr>
          </w:tbl>
          <w:p w:rsidR="00FC3B36" w:rsidRDefault="00FC3B36" w:rsidP="00EE5DDD">
            <w:pPr>
              <w:jc w:val="center"/>
              <w:rPr>
                <w:sz w:val="28"/>
                <w:szCs w:val="28"/>
              </w:rPr>
            </w:pPr>
          </w:p>
          <w:p w:rsidR="00FC3B36" w:rsidRPr="00B148CA" w:rsidRDefault="00FC3B36" w:rsidP="00EE5DDD">
            <w:pPr>
              <w:jc w:val="center"/>
              <w:rPr>
                <w:sz w:val="28"/>
                <w:szCs w:val="28"/>
              </w:rPr>
            </w:pPr>
            <w:r w:rsidRPr="00B148CA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7</w:t>
            </w:r>
            <w:r w:rsidRPr="00B148CA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FC3B36" w:rsidRPr="00B148CA" w:rsidTr="00EE5DDD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36" w:rsidRPr="00B43EA5" w:rsidRDefault="00FC3B36" w:rsidP="00EE5DDD">
            <w:pPr>
              <w:jc w:val="both"/>
              <w:rPr>
                <w:i/>
                <w:color w:val="FF0000"/>
              </w:rPr>
            </w:pPr>
            <w:r w:rsidRPr="00DC76C4">
              <w:t>Допуск персонала и техники подрядчика на участок производства работ осуществляется после оформления Акта разграничения ответственности в области охраны труда, промышленной, пожарной и экологической безопасности по Акту-допуску.</w:t>
            </w:r>
          </w:p>
        </w:tc>
      </w:tr>
    </w:tbl>
    <w:p w:rsidR="00FC3B36" w:rsidRDefault="00FC3B36" w:rsidP="00FC3B36">
      <w:pPr>
        <w:jc w:val="center"/>
        <w:rPr>
          <w:sz w:val="28"/>
          <w:szCs w:val="28"/>
        </w:rPr>
      </w:pPr>
    </w:p>
    <w:p w:rsidR="00FC3B36" w:rsidRPr="00CB6EB1" w:rsidRDefault="00FC3B36" w:rsidP="00FC3B36">
      <w:pPr>
        <w:jc w:val="center"/>
      </w:pPr>
      <w:r>
        <w:rPr>
          <w:sz w:val="28"/>
          <w:szCs w:val="28"/>
        </w:rPr>
        <w:t>РАЗДЕЛ 18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FC3B36" w:rsidRPr="00CB6EB1" w:rsidTr="00EE5D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6" w:rsidRPr="00CB6EB1" w:rsidRDefault="00FC3B36" w:rsidP="00EE5DDD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6" w:rsidRPr="00CB6EB1" w:rsidRDefault="00FC3B36" w:rsidP="00EE5DDD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6" w:rsidRPr="00CB6EB1" w:rsidRDefault="00FC3B36" w:rsidP="00EE5DDD">
            <w:pPr>
              <w:jc w:val="center"/>
            </w:pPr>
            <w:r w:rsidRPr="00CB6EB1">
              <w:t>Расшифровка сокращения</w:t>
            </w:r>
          </w:p>
        </w:tc>
      </w:tr>
      <w:tr w:rsidR="00FC3B36" w:rsidRPr="00CB6EB1" w:rsidTr="00EE5D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B36" w:rsidRPr="00CB6EB1" w:rsidRDefault="00FC3B36" w:rsidP="00EE5DDD">
            <w:pPr>
              <w:jc w:val="both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6" w:rsidRPr="00CB6EB1" w:rsidRDefault="00FC3B36" w:rsidP="00EE5DDD">
            <w:pPr>
              <w:autoSpaceDE w:val="0"/>
              <w:autoSpaceDN w:val="0"/>
              <w:adjustRightInd w:val="0"/>
            </w:pPr>
            <w:r>
              <w:t>ГВЛ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6" w:rsidRPr="00B22643" w:rsidRDefault="00FC3B36" w:rsidP="00EE5DDD">
            <w:pPr>
              <w:jc w:val="both"/>
            </w:pPr>
            <w:proofErr w:type="spellStart"/>
            <w:r>
              <w:t>Гипсоволокнистый</w:t>
            </w:r>
            <w:proofErr w:type="spellEnd"/>
            <w:r>
              <w:t xml:space="preserve"> лист</w:t>
            </w:r>
          </w:p>
        </w:tc>
      </w:tr>
    </w:tbl>
    <w:p w:rsidR="00FC3B36" w:rsidRDefault="00FC3B36" w:rsidP="00FC3B36">
      <w:pPr>
        <w:jc w:val="center"/>
        <w:rPr>
          <w:sz w:val="28"/>
          <w:szCs w:val="28"/>
        </w:rPr>
      </w:pPr>
    </w:p>
    <w:p w:rsidR="00FC3B36" w:rsidRPr="00CB6EB1" w:rsidRDefault="00FC3B36" w:rsidP="00FC3B36">
      <w:pPr>
        <w:jc w:val="center"/>
      </w:pPr>
      <w:r w:rsidRPr="00CB6EB1">
        <w:rPr>
          <w:sz w:val="28"/>
          <w:szCs w:val="28"/>
        </w:rPr>
        <w:lastRenderedPageBreak/>
        <w:t>РАЗДЕЛ 1</w:t>
      </w:r>
      <w:r>
        <w:rPr>
          <w:sz w:val="28"/>
          <w:szCs w:val="28"/>
        </w:rPr>
        <w:t>9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FC3B36" w:rsidRPr="00CB6EB1" w:rsidTr="00EE5D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6" w:rsidRPr="00CB6EB1" w:rsidRDefault="00FC3B36" w:rsidP="00EE5DDD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6" w:rsidRPr="00CB6EB1" w:rsidRDefault="00FC3B36" w:rsidP="00EE5DDD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6" w:rsidRPr="00CB6EB1" w:rsidRDefault="00FC3B36" w:rsidP="00EE5DDD">
            <w:pPr>
              <w:jc w:val="center"/>
            </w:pPr>
            <w:r w:rsidRPr="00CB6EB1">
              <w:t>Номер страницы</w:t>
            </w:r>
          </w:p>
        </w:tc>
      </w:tr>
      <w:tr w:rsidR="00FC3B36" w:rsidRPr="00CB6EB1" w:rsidTr="00EE5D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6" w:rsidRPr="00D1636E" w:rsidRDefault="00FC3B36" w:rsidP="00EE5DDD">
            <w:pPr>
              <w:jc w:val="both"/>
            </w:pPr>
            <w:r w:rsidRPr="00D1636E"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6" w:rsidRPr="00D1636E" w:rsidRDefault="00FC3B36" w:rsidP="00EE5DDD">
            <w:pPr>
              <w:autoSpaceDE w:val="0"/>
              <w:autoSpaceDN w:val="0"/>
              <w:adjustRightInd w:val="0"/>
            </w:pPr>
            <w:r w:rsidRPr="00D1636E">
              <w:t>Дефектная ведомость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6" w:rsidRPr="00D1636E" w:rsidRDefault="00FC3B36" w:rsidP="00EE5DDD">
            <w:pPr>
              <w:jc w:val="both"/>
            </w:pPr>
            <w:r w:rsidRPr="00D1636E">
              <w:t>1</w:t>
            </w:r>
            <w:r>
              <w:t>-3</w:t>
            </w:r>
          </w:p>
        </w:tc>
      </w:tr>
    </w:tbl>
    <w:p w:rsidR="00FC3B36" w:rsidRDefault="00FC3B36" w:rsidP="00FC3B36"/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4878"/>
        <w:gridCol w:w="1077"/>
        <w:gridCol w:w="1077"/>
        <w:gridCol w:w="1417"/>
        <w:gridCol w:w="1417"/>
        <w:gridCol w:w="1417"/>
        <w:gridCol w:w="1417"/>
        <w:gridCol w:w="1247"/>
        <w:gridCol w:w="1247"/>
      </w:tblGrid>
      <w:tr w:rsidR="004D065F" w:rsidTr="002B3EA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4D065F" w:rsidRPr="002B3EA7" w:rsidRDefault="004D065F" w:rsidP="002B3EA7">
            <w:pPr>
              <w:rPr>
                <w:rFonts w:ascii="Verdana" w:hAnsi="Verdana" w:cs="Verdana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4D065F" w:rsidTr="002B3EA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4D065F" w:rsidTr="002B3EA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</w:tbl>
    <w:p w:rsidR="004D065F" w:rsidRDefault="004D065F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406A0E" w:rsidRPr="00406A0E" w:rsidRDefault="00406A0E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p w:rsidR="005F4346" w:rsidRDefault="005F4346" w:rsidP="005F4346">
      <w:pPr>
        <w:jc w:val="center"/>
        <w:rPr>
          <w:spacing w:val="-2"/>
          <w:sz w:val="28"/>
          <w:szCs w:val="28"/>
        </w:rPr>
      </w:pPr>
      <w:r>
        <w:rPr>
          <w:sz w:val="28"/>
          <w:szCs w:val="28"/>
        </w:rPr>
        <w:lastRenderedPageBreak/>
        <w:t>Дефектная ведомость</w:t>
      </w:r>
    </w:p>
    <w:p w:rsidR="005F4346" w:rsidRDefault="005F4346" w:rsidP="005F4346">
      <w:pPr>
        <w:shd w:val="clear" w:color="auto" w:fill="FFFFFF"/>
        <w:ind w:left="10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Наименование структурного подразделения: Челябинское отделение филиала «Уральский территориальный округ» ФГУП «РосРАО».</w:t>
      </w:r>
    </w:p>
    <w:p w:rsidR="005F4346" w:rsidRDefault="005F4346" w:rsidP="005F4346">
      <w:pPr>
        <w:shd w:val="clear" w:color="auto" w:fill="FFFFFF"/>
        <w:ind w:left="10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Текущий ремонт помещений на объекте «Гараж, склад, мастерская».</w:t>
      </w:r>
    </w:p>
    <w:p w:rsidR="005F4346" w:rsidRDefault="005F4346" w:rsidP="005F4346">
      <w:pPr>
        <w:shd w:val="clear" w:color="auto" w:fill="FFFFFF"/>
        <w:tabs>
          <w:tab w:val="left" w:pos="1766"/>
        </w:tabs>
        <w:ind w:left="10"/>
        <w:rPr>
          <w:sz w:val="26"/>
          <w:szCs w:val="26"/>
        </w:rPr>
      </w:pPr>
      <w:r>
        <w:rPr>
          <w:sz w:val="26"/>
          <w:szCs w:val="26"/>
        </w:rPr>
        <w:t>Месторасположение объекта: г. Челябинск, Свердловский тракт, 2б. Производственная база.</w:t>
      </w:r>
      <w:r>
        <w:rPr>
          <w:sz w:val="26"/>
          <w:szCs w:val="26"/>
        </w:rPr>
        <w:br/>
      </w:r>
      <w:r>
        <w:rPr>
          <w:spacing w:val="-3"/>
          <w:sz w:val="26"/>
          <w:szCs w:val="26"/>
        </w:rPr>
        <w:t>Инвентарный номер: 302-303</w:t>
      </w:r>
    </w:p>
    <w:p w:rsidR="005F4346" w:rsidRDefault="005F4346" w:rsidP="005F4346">
      <w:pPr>
        <w:shd w:val="clear" w:color="auto" w:fill="FFFFFF"/>
        <w:tabs>
          <w:tab w:val="left" w:pos="1766"/>
        </w:tabs>
        <w:ind w:left="10"/>
        <w:rPr>
          <w:sz w:val="26"/>
          <w:szCs w:val="26"/>
        </w:rPr>
      </w:pPr>
    </w:p>
    <w:tbl>
      <w:tblPr>
        <w:tblStyle w:val="afff4"/>
        <w:tblW w:w="0" w:type="auto"/>
        <w:tblInd w:w="10" w:type="dxa"/>
        <w:tblLook w:val="04A0" w:firstRow="1" w:lastRow="0" w:firstColumn="1" w:lastColumn="0" w:noHBand="0" w:noVBand="1"/>
      </w:tblPr>
      <w:tblGrid>
        <w:gridCol w:w="900"/>
        <w:gridCol w:w="2096"/>
        <w:gridCol w:w="3172"/>
        <w:gridCol w:w="990"/>
        <w:gridCol w:w="912"/>
        <w:gridCol w:w="1491"/>
      </w:tblGrid>
      <w:tr w:rsidR="005F4346" w:rsidTr="005F4346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Описание дефекта</w:t>
            </w:r>
          </w:p>
        </w:tc>
        <w:tc>
          <w:tcPr>
            <w:tcW w:w="5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Выполняемые ремонтные работы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Примечания</w:t>
            </w:r>
          </w:p>
        </w:tc>
      </w:tr>
      <w:tr w:rsidR="005F4346" w:rsidTr="005F434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Наименование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Кол-во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368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В результате капремонта системы отопления (декабрь 2012 г.), отделка помещения №12 (S=4,9 м</w:t>
            </w:r>
            <w:proofErr w:type="gramStart"/>
            <w:r>
              <w:t>2</w:t>
            </w:r>
            <w:proofErr w:type="gramEnd"/>
            <w:r>
              <w:t xml:space="preserve">) была демонтирована и разрушена; в помещении №7(S=11,3 м2), №15 (S=2,6 м2) (коридор, душевая)  отслоение штукатурного слоя; трубопроводы системы водоснабжения гаража изношены (стыки, хомуты)  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Разборка обшивки стен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57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установка каркаса из брусьев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0,3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</w:tr>
      <w:tr w:rsidR="005F4346" w:rsidTr="005F4346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огнезащита конструкций каркаса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54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</w:tr>
      <w:tr w:rsidR="005F4346" w:rsidTr="005F4346">
        <w:trPr>
          <w:trHeight w:val="552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Обшивка каркасных стен досками обшивки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7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подшивка потолков досками обшивки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</w:tr>
      <w:tr w:rsidR="005F4346" w:rsidTr="005F4346">
        <w:trPr>
          <w:trHeight w:val="552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Обшивка стен чистыми профилированными досками в четверть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32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Обшивка  потолков чистыми профилированными досками в четверть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</w:tr>
      <w:tr w:rsidR="005F4346" w:rsidTr="005F434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 xml:space="preserve">Устройство покрытий дощатых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6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Настил скамьи щитовой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10,2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Теплоизоляция стен, потолка, пола фольгой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48,4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276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Установка люка из бруса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0,32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Установка ручки из бруса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0,03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</w:tr>
      <w:tr w:rsidR="005F4346" w:rsidTr="005F434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Смена трубопроводов оцинкованных Д15 мм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32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388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Очистка поверхностей щетками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36,9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3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перетирка штукатурки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52,48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</w:tr>
      <w:tr w:rsidR="005F4346" w:rsidTr="005F4346">
        <w:trPr>
          <w:trHeight w:val="3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улучшенная окраска в/эм составами потолка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11,3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</w:tr>
      <w:tr w:rsidR="005F4346" w:rsidTr="005F4346">
        <w:trPr>
          <w:trHeight w:val="3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улучшенная окраска в/эм составами стен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15,62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</w:tr>
      <w:tr w:rsidR="005F4346" w:rsidTr="005F4346">
        <w:trPr>
          <w:trHeight w:val="3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улучшенная покраска масляными составами стен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25,6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 xml:space="preserve">Разборка облицовки стен из керамических </w:t>
            </w:r>
            <w:r>
              <w:lastRenderedPageBreak/>
              <w:t>глазурованных плиток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lastRenderedPageBreak/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18,6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Разборка облицовки из пластиковых панелей потолков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Разборка покрытий полов из керамических плиток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Смена внутренних трубопроводов из стальных труб диаметром до 32 мм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Смена внутренних трубопроводов из стальных труб диаметром до 15 мм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м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8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16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</w:pPr>
            <w:r>
              <w:t>Смена кранов шаровых Д15 мм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tabs>
                <w:tab w:val="left" w:pos="1766"/>
              </w:tabs>
              <w:jc w:val="center"/>
            </w:pPr>
            <w:r>
              <w:t>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tabs>
                <w:tab w:val="left" w:pos="1766"/>
              </w:tabs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17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both"/>
            </w:pPr>
            <w:r>
              <w:t>Установка фильтров диаметром 32 мм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both"/>
            </w:pPr>
            <w:r>
              <w:t>Гидравлическое испытание трубопроводов систем водопровода и горячего водоснабжения диаметром до 50 мм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м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44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19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both"/>
            </w:pPr>
            <w:r>
              <w:t>Смена смесителей с душевой сеткой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both"/>
            </w:pPr>
            <w:r>
              <w:t xml:space="preserve">Облицовка стен на клее из сухих смесей с карнизными, плинтусными и угловыми плитками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16,6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21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both"/>
            </w:pPr>
            <w:r>
              <w:t>Облицовка откосов на клее из сухих смесей с карнизными, плинтусными и угловыми плитками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22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both"/>
            </w:pPr>
            <w:r>
              <w:t xml:space="preserve">Устройство подвесных потолков из </w:t>
            </w:r>
            <w:proofErr w:type="spellStart"/>
            <w:r>
              <w:t>гипсоволокнистых</w:t>
            </w:r>
            <w:proofErr w:type="spellEnd"/>
            <w:r>
              <w:t xml:space="preserve"> листов (ГВЛ) по системе &lt;КНАУФ&gt; одноуровневых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1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23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both"/>
            </w:pPr>
            <w:r>
              <w:t>Облицовка потолков панелями декоративными пластиковыми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24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both"/>
            </w:pPr>
            <w:r>
              <w:t>Устройство стяжек цементных толщиной 30 мм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25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both"/>
            </w:pPr>
            <w:r>
              <w:t xml:space="preserve">Устройство покрытий </w:t>
            </w:r>
            <w:proofErr w:type="gramStart"/>
            <w:r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  <w:r>
              <w:t xml:space="preserve"> </w:t>
            </w:r>
            <w:r>
              <w:lastRenderedPageBreak/>
              <w:t>одноцветных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lastRenderedPageBreak/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</w:p>
        </w:tc>
      </w:tr>
      <w:tr w:rsidR="005F4346" w:rsidTr="005F4346">
        <w:trPr>
          <w:trHeight w:val="38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lastRenderedPageBreak/>
              <w:t>26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46" w:rsidRDefault="005F4346"/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both"/>
            </w:pPr>
            <w:r>
              <w:t>Погрузочно-разгрузочные работы, перевозка на 25 км (мусор строительный)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  <w:r>
              <w:t>0,7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46" w:rsidRDefault="005F4346">
            <w:pPr>
              <w:shd w:val="clear" w:color="auto" w:fill="FFFFFF"/>
              <w:tabs>
                <w:tab w:val="left" w:pos="1766"/>
              </w:tabs>
              <w:ind w:left="10"/>
              <w:jc w:val="center"/>
            </w:pPr>
          </w:p>
        </w:tc>
      </w:tr>
    </w:tbl>
    <w:p w:rsidR="005F4346" w:rsidRDefault="005F4346" w:rsidP="005F4346">
      <w:pPr>
        <w:shd w:val="clear" w:color="auto" w:fill="FFFFFF"/>
        <w:tabs>
          <w:tab w:val="left" w:pos="1766"/>
        </w:tabs>
        <w:ind w:left="10"/>
        <w:rPr>
          <w:sz w:val="26"/>
          <w:szCs w:val="26"/>
        </w:rPr>
      </w:pPr>
    </w:p>
    <w:p w:rsidR="005F4346" w:rsidRDefault="005F4346" w:rsidP="005F4346">
      <w:pPr>
        <w:shd w:val="clear" w:color="auto" w:fill="FFFFFF"/>
        <w:tabs>
          <w:tab w:val="left" w:pos="1766"/>
        </w:tabs>
        <w:ind w:left="10"/>
        <w:rPr>
          <w:sz w:val="26"/>
          <w:szCs w:val="26"/>
        </w:rPr>
      </w:pPr>
    </w:p>
    <w:p w:rsidR="005F4346" w:rsidRDefault="005F4346" w:rsidP="005F4346">
      <w:pPr>
        <w:rPr>
          <w:rFonts w:eastAsiaTheme="minorHAnsi"/>
          <w:b/>
          <w:sz w:val="26"/>
          <w:szCs w:val="26"/>
          <w:lang w:eastAsia="en-US"/>
        </w:rPr>
      </w:pPr>
    </w:p>
    <w:p w:rsidR="005F4346" w:rsidRDefault="005F4346" w:rsidP="005F4346">
      <w:pPr>
        <w:rPr>
          <w:sz w:val="26"/>
          <w:szCs w:val="26"/>
        </w:rPr>
      </w:pPr>
    </w:p>
    <w:p w:rsidR="005F4346" w:rsidRPr="005F4346" w:rsidRDefault="005F4346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  <w:lang w:val="en-US"/>
        </w:rPr>
      </w:pPr>
    </w:p>
    <w:sectPr w:rsidR="005F4346" w:rsidRPr="005F4346" w:rsidSect="00142BF7"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159526"/>
      <w:docPartObj>
        <w:docPartGallery w:val="Page Numbers (Bottom of Page)"/>
        <w:docPartUnique/>
      </w:docPartObj>
    </w:sdtPr>
    <w:sdtEndPr/>
    <w:sdtContent>
      <w:p w:rsidR="00FC3B36" w:rsidRDefault="00FC3B3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B47">
          <w:rPr>
            <w:noProof/>
          </w:rPr>
          <w:t>1</w:t>
        </w:r>
        <w:r>
          <w:fldChar w:fldCharType="end"/>
        </w:r>
      </w:p>
    </w:sdtContent>
  </w:sdt>
  <w:p w:rsidR="00FC3B36" w:rsidRDefault="00FC3B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15B" w:rsidRPr="0030315B" w:rsidRDefault="004E2B47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B94B3E" w:rsidRPr="00A95F20" w:rsidRDefault="00B94B3E" w:rsidP="00B94B3E">
    <w:pPr>
      <w:jc w:val="center"/>
      <w:rPr>
        <w:sz w:val="20"/>
        <w:szCs w:val="20"/>
      </w:rPr>
    </w:pPr>
    <w:r w:rsidRPr="00A95F20">
      <w:rPr>
        <w:sz w:val="20"/>
        <w:szCs w:val="20"/>
      </w:rPr>
      <w:t xml:space="preserve">открытый запрос цен в электронной форме на право заключения договора </w:t>
    </w:r>
  </w:p>
  <w:p w:rsidR="00142BF7" w:rsidRPr="00B23569" w:rsidRDefault="00142BF7" w:rsidP="00142BF7">
    <w:pPr>
      <w:jc w:val="center"/>
      <w:rPr>
        <w:sz w:val="20"/>
        <w:szCs w:val="20"/>
      </w:rPr>
    </w:pPr>
    <w:r w:rsidRPr="00B23569">
      <w:rPr>
        <w:sz w:val="20"/>
        <w:szCs w:val="20"/>
      </w:rPr>
      <w:t xml:space="preserve">на </w:t>
    </w:r>
    <w:r w:rsidR="00FC3B36" w:rsidRPr="00B23569">
      <w:rPr>
        <w:bCs/>
        <w:sz w:val="20"/>
        <w:szCs w:val="20"/>
      </w:rPr>
      <w:t xml:space="preserve">выполнение </w:t>
    </w:r>
    <w:r w:rsidR="00FC3B36" w:rsidRPr="00A74AE4">
      <w:rPr>
        <w:bCs/>
        <w:sz w:val="20"/>
        <w:szCs w:val="20"/>
      </w:rPr>
      <w:t xml:space="preserve">работ по </w:t>
    </w:r>
    <w:r w:rsidR="007A29AF" w:rsidRPr="00531021">
      <w:rPr>
        <w:bCs/>
        <w:sz w:val="20"/>
        <w:szCs w:val="20"/>
      </w:rPr>
      <w:t>текущему ремонту помещений (гараж, склад, мастерская)</w:t>
    </w:r>
    <w:r w:rsidR="007A29AF">
      <w:rPr>
        <w:bCs/>
        <w:sz w:val="20"/>
        <w:szCs w:val="20"/>
      </w:rPr>
      <w:t> </w:t>
    </w:r>
    <w:r w:rsidR="007A29AF" w:rsidRPr="00531021">
      <w:rPr>
        <w:bCs/>
        <w:sz w:val="20"/>
        <w:szCs w:val="20"/>
      </w:rPr>
      <w:t>на объект</w:t>
    </w:r>
    <w:r w:rsidR="007A29AF">
      <w:rPr>
        <w:bCs/>
        <w:sz w:val="20"/>
        <w:szCs w:val="20"/>
      </w:rPr>
      <w:t xml:space="preserve">е </w:t>
    </w:r>
    <w:r w:rsidRPr="00B23569">
      <w:rPr>
        <w:bCs/>
        <w:sz w:val="20"/>
        <w:szCs w:val="20"/>
      </w:rPr>
      <w:t>Челябинского отделения филиала «Уральский территориальный округ» ФГУП «РосРАО».</w:t>
    </w:r>
  </w:p>
  <w:p w:rsidR="00B94B3E" w:rsidRPr="00B32DFC" w:rsidRDefault="00B94B3E" w:rsidP="00142BF7">
    <w:pPr>
      <w:jc w:val="center"/>
      <w:rPr>
        <w:sz w:val="16"/>
        <w:szCs w:val="16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10A" w:rsidRPr="0030315B" w:rsidRDefault="00E2310A" w:rsidP="00E2310A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2310A" w:rsidRPr="00A95F20" w:rsidRDefault="00E2310A" w:rsidP="00E2310A">
    <w:pPr>
      <w:jc w:val="center"/>
      <w:rPr>
        <w:sz w:val="20"/>
        <w:szCs w:val="20"/>
      </w:rPr>
    </w:pPr>
    <w:r w:rsidRPr="00A95F20">
      <w:rPr>
        <w:sz w:val="20"/>
        <w:szCs w:val="20"/>
      </w:rPr>
      <w:t xml:space="preserve">открытый запрос цен в электронной форме на право заключения договора </w:t>
    </w:r>
  </w:p>
  <w:p w:rsidR="00E2310A" w:rsidRPr="00B23569" w:rsidRDefault="00E2310A" w:rsidP="00E2310A">
    <w:pPr>
      <w:jc w:val="center"/>
      <w:rPr>
        <w:sz w:val="20"/>
        <w:szCs w:val="20"/>
      </w:rPr>
    </w:pPr>
    <w:r w:rsidRPr="00B23569">
      <w:rPr>
        <w:sz w:val="20"/>
        <w:szCs w:val="20"/>
      </w:rPr>
      <w:t xml:space="preserve">на </w:t>
    </w:r>
    <w:r w:rsidRPr="00B23569">
      <w:rPr>
        <w:bCs/>
        <w:sz w:val="20"/>
        <w:szCs w:val="20"/>
      </w:rPr>
      <w:t xml:space="preserve">выполнение работ по текущему ремонту вспомогательных помещений здания </w:t>
    </w:r>
    <w:proofErr w:type="spellStart"/>
    <w:r w:rsidRPr="00B23569">
      <w:rPr>
        <w:bCs/>
        <w:sz w:val="20"/>
        <w:szCs w:val="20"/>
      </w:rPr>
      <w:t>спецпрачечной</w:t>
    </w:r>
    <w:proofErr w:type="spellEnd"/>
    <w:r w:rsidRPr="00B23569">
      <w:rPr>
        <w:bCs/>
        <w:sz w:val="20"/>
        <w:szCs w:val="20"/>
      </w:rPr>
      <w:t xml:space="preserve"> Челябинского отделения филиала «Уральский территориальный округ» ФГУП «РосРАО».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B36" w:rsidRDefault="00FC3B36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E2B47">
      <w:rPr>
        <w:noProof/>
      </w:rPr>
      <w:t>1</w:t>
    </w:r>
    <w:r>
      <w:fldChar w:fldCharType="end"/>
    </w:r>
  </w:p>
  <w:p w:rsidR="00FC3B36" w:rsidRDefault="00FC3B3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15B" w:rsidRPr="00723913" w:rsidRDefault="0030315B" w:rsidP="0030315B">
    <w:pPr>
      <w:ind w:right="-1"/>
      <w:rPr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2BF7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B3EA7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03DC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06A0E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8CA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65F"/>
    <w:rsid w:val="004D09D6"/>
    <w:rsid w:val="004D6EE2"/>
    <w:rsid w:val="004E2B47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2CB8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5F4346"/>
    <w:rsid w:val="00600E86"/>
    <w:rsid w:val="00600EC0"/>
    <w:rsid w:val="0060176D"/>
    <w:rsid w:val="0060205B"/>
    <w:rsid w:val="006037AB"/>
    <w:rsid w:val="00603D1E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67D55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29AF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E5B5D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F5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4B3E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51E7"/>
    <w:rsid w:val="00D06ABB"/>
    <w:rsid w:val="00D11620"/>
    <w:rsid w:val="00D1173F"/>
    <w:rsid w:val="00D13A2E"/>
    <w:rsid w:val="00D13F60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5BD4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0F9"/>
    <w:rsid w:val="00E131AB"/>
    <w:rsid w:val="00E14119"/>
    <w:rsid w:val="00E17872"/>
    <w:rsid w:val="00E2310A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268E"/>
    <w:rsid w:val="00FB70DC"/>
    <w:rsid w:val="00FB768A"/>
    <w:rsid w:val="00FC03C1"/>
    <w:rsid w:val="00FC37F4"/>
    <w:rsid w:val="00FC3B36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9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link w:val="500"/>
    <w:locked/>
    <w:rsid w:val="00E130F9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E130F9"/>
    <w:pPr>
      <w:shd w:val="clear" w:color="auto" w:fill="FFFFFF"/>
      <w:spacing w:after="2640" w:line="204" w:lineRule="exact"/>
    </w:pPr>
    <w:rPr>
      <w:sz w:val="18"/>
      <w:szCs w:val="20"/>
    </w:rPr>
  </w:style>
  <w:style w:type="character" w:customStyle="1" w:styleId="112">
    <w:name w:val="Основной текст (11)_"/>
    <w:basedOn w:val="a3"/>
    <w:link w:val="113"/>
    <w:rsid w:val="00142BF7"/>
    <w:rPr>
      <w:sz w:val="18"/>
      <w:szCs w:val="18"/>
      <w:shd w:val="clear" w:color="auto" w:fill="FFFFFF"/>
    </w:rPr>
  </w:style>
  <w:style w:type="paragraph" w:customStyle="1" w:styleId="113">
    <w:name w:val="Основной текст (11)"/>
    <w:basedOn w:val="a2"/>
    <w:link w:val="112"/>
    <w:rsid w:val="00142BF7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9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link w:val="500"/>
    <w:locked/>
    <w:rsid w:val="00E130F9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E130F9"/>
    <w:pPr>
      <w:shd w:val="clear" w:color="auto" w:fill="FFFFFF"/>
      <w:spacing w:after="2640" w:line="204" w:lineRule="exact"/>
    </w:pPr>
    <w:rPr>
      <w:sz w:val="18"/>
      <w:szCs w:val="20"/>
    </w:rPr>
  </w:style>
  <w:style w:type="character" w:customStyle="1" w:styleId="112">
    <w:name w:val="Основной текст (11)_"/>
    <w:basedOn w:val="a3"/>
    <w:link w:val="113"/>
    <w:rsid w:val="00142BF7"/>
    <w:rPr>
      <w:sz w:val="18"/>
      <w:szCs w:val="18"/>
      <w:shd w:val="clear" w:color="auto" w:fill="FFFFFF"/>
    </w:rPr>
  </w:style>
  <w:style w:type="paragraph" w:customStyle="1" w:styleId="113">
    <w:name w:val="Основной текст (11)"/>
    <w:basedOn w:val="a2"/>
    <w:link w:val="112"/>
    <w:rsid w:val="00142BF7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E9883AB-5DD9-4706-8B86-AEF70226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136</TotalTime>
  <Pages>10</Pages>
  <Words>1945</Words>
  <Characters>11089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13008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DYGorbunov</cp:lastModifiedBy>
  <cp:revision>14</cp:revision>
  <cp:lastPrinted>2014-09-05T07:50:00Z</cp:lastPrinted>
  <dcterms:created xsi:type="dcterms:W3CDTF">2013-12-04T11:06:00Z</dcterms:created>
  <dcterms:modified xsi:type="dcterms:W3CDTF">2014-09-05T10:41:00Z</dcterms:modified>
</cp:coreProperties>
</file>