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746" w:rsidRDefault="00927746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27746" w:rsidRPr="00E73503" w:rsidRDefault="00927746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927746" w:rsidRPr="001B1299">
        <w:trPr>
          <w:trHeight w:val="581"/>
        </w:trPr>
        <w:tc>
          <w:tcPr>
            <w:tcW w:w="9828" w:type="dxa"/>
            <w:vAlign w:val="center"/>
          </w:tcPr>
          <w:p w:rsidR="00927746" w:rsidRPr="001B1299" w:rsidRDefault="00927746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4444 от «22»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927746" w:rsidRPr="004E3C5E" w:rsidRDefault="00927746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4678</w:t>
            </w:r>
          </w:p>
          <w:p w:rsidR="00927746" w:rsidRPr="002A738B" w:rsidRDefault="00927746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500</w:t>
            </w:r>
          </w:p>
        </w:tc>
      </w:tr>
    </w:tbl>
    <w:p w:rsidR="00927746" w:rsidRDefault="00927746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927746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7746" w:rsidRPr="007D4215" w:rsidRDefault="00927746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927746" w:rsidRPr="007D4215">
        <w:trPr>
          <w:trHeight w:val="146"/>
        </w:trPr>
        <w:tc>
          <w:tcPr>
            <w:tcW w:w="9948" w:type="dxa"/>
            <w:gridSpan w:val="2"/>
          </w:tcPr>
          <w:p w:rsidR="00927746" w:rsidRPr="007D4215" w:rsidRDefault="00927746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927746" w:rsidRPr="007D4215" w:rsidRDefault="00927746" w:rsidP="004052B7">
            <w:pPr>
              <w:tabs>
                <w:tab w:val="left" w:pos="1134"/>
              </w:tabs>
              <w:jc w:val="both"/>
            </w:pP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7746" w:rsidRPr="00B975CB" w:rsidRDefault="00927746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92774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746" w:rsidRPr="007938E2" w:rsidRDefault="0092774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46" w:rsidRPr="007938E2" w:rsidRDefault="0092774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927746" w:rsidRPr="007938E2" w:rsidRDefault="0092774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92774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746" w:rsidRPr="007938E2" w:rsidRDefault="0092774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46" w:rsidRPr="007938E2" w:rsidRDefault="0092774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92774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746" w:rsidRPr="007938E2" w:rsidRDefault="0092774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46" w:rsidRPr="007938E2" w:rsidRDefault="0092774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92774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746" w:rsidRPr="007938E2" w:rsidRDefault="00927746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46" w:rsidRPr="007938E2" w:rsidRDefault="00927746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92774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746" w:rsidRPr="007938E2" w:rsidRDefault="0092774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46" w:rsidRPr="007938E2" w:rsidRDefault="00927746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92774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746" w:rsidRPr="007938E2" w:rsidRDefault="00927746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46" w:rsidRPr="00B74E80" w:rsidRDefault="00927746" w:rsidP="004052B7">
            <w:pPr>
              <w:jc w:val="both"/>
            </w:pPr>
            <w:r>
              <w:t>Горбатых София Игоревна, телефон: (3823) 52-98-52</w:t>
            </w:r>
            <w:r w:rsidRPr="00F512FA">
              <w:t>,</w:t>
            </w:r>
            <w:r>
              <w:t xml:space="preserve"> 52-00-92,</w:t>
            </w:r>
            <w:r w:rsidRPr="00F512FA">
              <w:t xml:space="preserve"> факс (3823) 56-25-50</w:t>
            </w:r>
          </w:p>
        </w:tc>
      </w:tr>
      <w:tr w:rsidR="0092774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46" w:rsidRPr="007938E2" w:rsidRDefault="00927746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46" w:rsidRPr="007938E2" w:rsidRDefault="00927746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927746" w:rsidRPr="007938E2" w:rsidRDefault="00927746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92774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7746" w:rsidRPr="007938E2" w:rsidRDefault="0092774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7746" w:rsidRPr="007938E2" w:rsidRDefault="00927746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927746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927746" w:rsidRPr="00B975CB" w:rsidRDefault="00927746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927746" w:rsidRPr="001B1299">
        <w:trPr>
          <w:trHeight w:val="146"/>
        </w:trPr>
        <w:tc>
          <w:tcPr>
            <w:tcW w:w="9948" w:type="dxa"/>
            <w:gridSpan w:val="2"/>
          </w:tcPr>
          <w:p w:rsidR="00927746" w:rsidRDefault="00927746" w:rsidP="00E5131D">
            <w:r>
              <w:t>П</w:t>
            </w:r>
            <w:r w:rsidRPr="001E61C1">
              <w:t xml:space="preserve">раво заключения договора на поставку </w:t>
            </w:r>
            <w:r w:rsidRPr="00C7222C">
              <w:rPr>
                <w:color w:val="000000"/>
              </w:rPr>
              <w:t>нетканого фильтрующего материала</w:t>
            </w:r>
          </w:p>
          <w:p w:rsidR="00927746" w:rsidRPr="001B69EC" w:rsidRDefault="00927746" w:rsidP="00E5131D"/>
          <w:p w:rsidR="00927746" w:rsidRPr="001E61C1" w:rsidRDefault="00927746" w:rsidP="00E5131D">
            <w:pPr>
              <w:rPr>
                <w:color w:val="000000"/>
              </w:rPr>
            </w:pPr>
            <w:r w:rsidRPr="001B69EC">
              <w:t xml:space="preserve">Предмет договора: </w:t>
            </w:r>
            <w:r>
              <w:t>полотно клеен</w:t>
            </w:r>
            <w:r w:rsidRPr="00515DA3">
              <w:t>ое фильтрованное ФРНК-1</w:t>
            </w:r>
            <w:r>
              <w:t>;</w:t>
            </w:r>
            <w:r w:rsidRPr="00515DA3">
              <w:rPr>
                <w:color w:val="000000"/>
                <w:sz w:val="28"/>
                <w:szCs w:val="28"/>
              </w:rPr>
              <w:t xml:space="preserve"> </w:t>
            </w:r>
            <w:r>
              <w:t xml:space="preserve"> м</w:t>
            </w:r>
            <w:r w:rsidRPr="00515DA3">
              <w:t>атериал фильтрующий СБП ССБПДК-4</w:t>
            </w:r>
          </w:p>
          <w:p w:rsidR="00927746" w:rsidRPr="00F16CE4" w:rsidRDefault="00927746" w:rsidP="004052B7">
            <w:pPr>
              <w:rPr>
                <w:b/>
                <w:bCs/>
              </w:rPr>
            </w:pP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Default="00927746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927746" w:rsidRPr="00B975CB" w:rsidRDefault="00927746" w:rsidP="004052B7"/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Pr="00B975CB" w:rsidRDefault="00927746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Pr="00503479" w:rsidRDefault="00927746" w:rsidP="00A72C40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>
              <w:t>п</w:t>
            </w:r>
            <w:r w:rsidRPr="007562C7">
              <w:t>оставка товара в течение 30  календарных дней с момента подписания договора уполномоченными представителями сторон</w:t>
            </w:r>
          </w:p>
          <w:p w:rsidR="00927746" w:rsidRPr="00B975CB" w:rsidRDefault="00927746" w:rsidP="00A72C40">
            <w:pPr>
              <w:rPr>
                <w:b/>
                <w:bCs/>
              </w:rPr>
            </w:pP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Pr="002A738B" w:rsidRDefault="00927746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Pr="00515DA3" w:rsidRDefault="00927746" w:rsidP="00A72C40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A3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гарантийных талонов, оформленных должным образом.</w:t>
            </w:r>
          </w:p>
          <w:p w:rsidR="00927746" w:rsidRPr="00B975CB" w:rsidRDefault="00927746" w:rsidP="00A72C40">
            <w:pPr>
              <w:pStyle w:val="10"/>
              <w:spacing w:after="0" w:line="240" w:lineRule="auto"/>
              <w:ind w:left="0"/>
              <w:jc w:val="both"/>
              <w:rPr>
                <w:color w:val="FF0000"/>
              </w:rPr>
            </w:pP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7746" w:rsidRPr="00B975CB" w:rsidRDefault="0092774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Pr="00A01B83" w:rsidRDefault="00927746" w:rsidP="00A72C40">
            <w:r>
              <w:t xml:space="preserve">склад </w:t>
            </w:r>
            <w:r w:rsidRPr="00A01B83">
              <w:t xml:space="preserve">ОАО «СХК», Томская обл. г. Северск, ул. Предзаводская, 9. </w:t>
            </w:r>
          </w:p>
          <w:p w:rsidR="00927746" w:rsidRPr="00A01B83" w:rsidRDefault="00927746" w:rsidP="00A72C40">
            <w:pPr>
              <w:spacing w:line="240" w:lineRule="atLeast"/>
            </w:pPr>
            <w:r w:rsidRPr="00A01B83">
              <w:t xml:space="preserve">Способы доставки: </w:t>
            </w:r>
          </w:p>
          <w:p w:rsidR="00927746" w:rsidRPr="00A01B83" w:rsidRDefault="00927746" w:rsidP="00A72C40">
            <w:r w:rsidRPr="00A01B83">
              <w:t xml:space="preserve">1.  автотранспортом транспортной компании до г. Томск, далее самовывоз со склада перевозчика до склада ОАО «СХК», Томская обл. г. Северск, ул. Предзаводская, 9. </w:t>
            </w:r>
          </w:p>
          <w:p w:rsidR="00927746" w:rsidRPr="00A01B83" w:rsidRDefault="00927746" w:rsidP="00A72C40">
            <w:pPr>
              <w:spacing w:line="240" w:lineRule="atLeast"/>
            </w:pPr>
            <w:r w:rsidRPr="00A01B83">
              <w:t>3. возможен самовывоз со склада поставщика  в г. Томске.</w:t>
            </w:r>
          </w:p>
          <w:p w:rsidR="00927746" w:rsidRPr="002B23DB" w:rsidRDefault="00927746" w:rsidP="00A72C40">
            <w:pPr>
              <w:ind w:right="153"/>
              <w:jc w:val="both"/>
            </w:pPr>
            <w:r w:rsidRPr="00A01B83">
              <w:t>4. автотранспортом поставщика до склада ОАО «СХК» г. Северск</w:t>
            </w:r>
            <w:r>
              <w:t>, ул. Предзаводская, 9.</w:t>
            </w: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Pr="00B975CB" w:rsidRDefault="00927746" w:rsidP="004052B7">
            <w:pPr>
              <w:rPr>
                <w:color w:val="FF0000"/>
              </w:rPr>
            </w:pP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7746" w:rsidRDefault="0092774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927746" w:rsidRPr="00B975CB" w:rsidRDefault="00927746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Pr="004939EB" w:rsidRDefault="00927746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927746" w:rsidRPr="004939EB" w:rsidRDefault="00927746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927746" w:rsidRPr="00B975CB" w:rsidRDefault="00927746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Pr="00B975CB" w:rsidRDefault="00927746" w:rsidP="004052B7"/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7746" w:rsidRPr="00B975CB" w:rsidRDefault="00927746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927746" w:rsidRPr="001B1299">
        <w:trPr>
          <w:trHeight w:val="678"/>
        </w:trPr>
        <w:tc>
          <w:tcPr>
            <w:tcW w:w="9948" w:type="dxa"/>
            <w:gridSpan w:val="2"/>
          </w:tcPr>
          <w:p w:rsidR="00927746" w:rsidRDefault="00927746" w:rsidP="00A72C40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927746" w:rsidRDefault="00927746" w:rsidP="00A72C4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472 443</w:t>
            </w:r>
            <w:r>
              <w:rPr>
                <w:color w:val="000000"/>
              </w:rPr>
              <w:t xml:space="preserve">  (четыреста семьдесят две тысячи четыреста сорок три) </w:t>
            </w:r>
            <w:r>
              <w:rPr>
                <w:b/>
                <w:bCs/>
                <w:color w:val="000000"/>
              </w:rPr>
              <w:t>рубля 26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927746" w:rsidRPr="00CA1BE0" w:rsidRDefault="00927746" w:rsidP="00A72C40">
            <w:pPr>
              <w:rPr>
                <w:b/>
                <w:bCs/>
                <w:color w:val="000000"/>
              </w:rPr>
            </w:pPr>
          </w:p>
          <w:p w:rsidR="00927746" w:rsidRDefault="00927746" w:rsidP="00A72C40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927746" w:rsidRDefault="00927746" w:rsidP="00A72C4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400 375  </w:t>
            </w:r>
            <w:r w:rsidRPr="00515DA3">
              <w:rPr>
                <w:color w:val="000000"/>
              </w:rPr>
              <w:t>(четыреста тысяч триста семьдесят пять)</w:t>
            </w:r>
            <w:r>
              <w:rPr>
                <w:b/>
                <w:bCs/>
                <w:color w:val="000000"/>
              </w:rPr>
              <w:t xml:space="preserve"> рублей 64 копейки, без учета НДС</w:t>
            </w:r>
          </w:p>
          <w:p w:rsidR="00927746" w:rsidRDefault="00927746" w:rsidP="00A72C40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927746" w:rsidRPr="005333A7" w:rsidRDefault="00927746" w:rsidP="00A72C40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927746" w:rsidRPr="00CA1BE0" w:rsidRDefault="00927746" w:rsidP="00A72C40">
            <w:pPr>
              <w:rPr>
                <w:b/>
                <w:bCs/>
                <w:color w:val="000000"/>
              </w:rPr>
            </w:pPr>
          </w:p>
          <w:p w:rsidR="00927746" w:rsidRDefault="00927746" w:rsidP="00A72C40">
            <w:r w:rsidRPr="00E5573E">
              <w:t xml:space="preserve">Цена договора включает </w:t>
            </w:r>
            <w:r>
              <w:t xml:space="preserve">в себя: </w:t>
            </w:r>
            <w:r w:rsidRPr="007562C7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927746" w:rsidRPr="001B1299" w:rsidRDefault="00927746" w:rsidP="00A72C40">
            <w:pPr>
              <w:rPr>
                <w:u w:val="single"/>
              </w:rPr>
            </w:pP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Default="00927746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927746" w:rsidRPr="00225C74" w:rsidRDefault="00927746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7746" w:rsidRPr="00B975CB" w:rsidRDefault="00927746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Default="00927746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927746" w:rsidRDefault="00927746" w:rsidP="004052B7">
            <w:pPr>
              <w:tabs>
                <w:tab w:val="left" w:pos="1134"/>
              </w:tabs>
            </w:pPr>
          </w:p>
          <w:p w:rsidR="00927746" w:rsidRPr="001050E6" w:rsidRDefault="00927746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Pr="00B975CB" w:rsidRDefault="00927746" w:rsidP="004052B7"/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7746" w:rsidRDefault="0092774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927746" w:rsidRPr="00B975CB" w:rsidRDefault="00927746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927746" w:rsidRPr="001B1299">
        <w:trPr>
          <w:trHeight w:val="146"/>
        </w:trPr>
        <w:tc>
          <w:tcPr>
            <w:tcW w:w="9948" w:type="dxa"/>
            <w:gridSpan w:val="2"/>
          </w:tcPr>
          <w:p w:rsidR="00927746" w:rsidRPr="00D12912" w:rsidRDefault="00927746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927746" w:rsidRPr="006B4D55" w:rsidRDefault="00927746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7746" w:rsidRDefault="0092774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927746" w:rsidRPr="00B975CB" w:rsidRDefault="00927746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Default="00927746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927746" w:rsidRPr="00CE0D41" w:rsidRDefault="00927746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927746" w:rsidRPr="001B1299">
        <w:trPr>
          <w:trHeight w:val="146"/>
        </w:trPr>
        <w:tc>
          <w:tcPr>
            <w:tcW w:w="9948" w:type="dxa"/>
            <w:gridSpan w:val="2"/>
          </w:tcPr>
          <w:p w:rsidR="00927746" w:rsidRDefault="00927746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«29»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927746" w:rsidRPr="00EC648D" w:rsidRDefault="00927746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927746" w:rsidRPr="001B1299">
        <w:trPr>
          <w:trHeight w:val="146"/>
        </w:trPr>
        <w:tc>
          <w:tcPr>
            <w:tcW w:w="9948" w:type="dxa"/>
            <w:gridSpan w:val="2"/>
          </w:tcPr>
          <w:p w:rsidR="00927746" w:rsidRDefault="00927746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927746" w:rsidRPr="00E01693" w:rsidRDefault="00927746" w:rsidP="004052B7"/>
          <w:p w:rsidR="00927746" w:rsidRPr="00E01693" w:rsidRDefault="00927746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«29»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2014 года</w:t>
            </w:r>
          </w:p>
          <w:p w:rsidR="00927746" w:rsidRPr="00EC648D" w:rsidRDefault="00927746" w:rsidP="004052B7">
            <w:pPr>
              <w:rPr>
                <w:b/>
                <w:bCs/>
                <w:u w:val="single"/>
              </w:rPr>
            </w:pP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7746" w:rsidRPr="00B975CB" w:rsidRDefault="00927746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927746" w:rsidRPr="001B1299">
        <w:trPr>
          <w:trHeight w:val="146"/>
        </w:trPr>
        <w:tc>
          <w:tcPr>
            <w:tcW w:w="9948" w:type="dxa"/>
            <w:gridSpan w:val="2"/>
          </w:tcPr>
          <w:p w:rsidR="00927746" w:rsidRDefault="00927746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927746" w:rsidRPr="009E2FC9" w:rsidRDefault="00927746" w:rsidP="002227FA"/>
          <w:p w:rsidR="00927746" w:rsidRPr="001B1299" w:rsidRDefault="00927746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«28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927746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7746" w:rsidRPr="001B1299" w:rsidRDefault="00927746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927746" w:rsidRPr="001B1299">
        <w:trPr>
          <w:trHeight w:val="146"/>
        </w:trPr>
        <w:tc>
          <w:tcPr>
            <w:tcW w:w="9948" w:type="dxa"/>
            <w:gridSpan w:val="2"/>
          </w:tcPr>
          <w:p w:rsidR="00927746" w:rsidRDefault="00927746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927746" w:rsidRDefault="00927746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927746" w:rsidRDefault="00927746" w:rsidP="002227FA"/>
          <w:p w:rsidR="00927746" w:rsidRPr="001B1299" w:rsidRDefault="00927746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«28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Pr="00B975CB" w:rsidRDefault="00927746" w:rsidP="004052B7"/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7746" w:rsidRPr="00B975CB" w:rsidRDefault="00927746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927746" w:rsidRPr="00B975CB">
        <w:trPr>
          <w:trHeight w:val="146"/>
        </w:trPr>
        <w:tc>
          <w:tcPr>
            <w:tcW w:w="9948" w:type="dxa"/>
            <w:gridSpan w:val="2"/>
          </w:tcPr>
          <w:p w:rsidR="00927746" w:rsidRPr="00AE6F72" w:rsidRDefault="00927746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927746" w:rsidRPr="00225DB0" w:rsidRDefault="00927746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927746" w:rsidRPr="00242BFB" w:rsidRDefault="00927746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927746" w:rsidRPr="009E58BB" w:rsidRDefault="00927746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927746" w:rsidRDefault="00927746" w:rsidP="0093004B"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  <w:p w:rsidR="00927746" w:rsidRDefault="00927746" w:rsidP="0093004B"/>
          <w:p w:rsidR="00927746" w:rsidRPr="00B975CB" w:rsidRDefault="00927746" w:rsidP="0093004B">
            <w:pPr>
              <w:rPr>
                <w:color w:val="7030A0"/>
              </w:rPr>
            </w:pPr>
          </w:p>
        </w:tc>
      </w:tr>
      <w:tr w:rsidR="00927746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927746" w:rsidRPr="00B975CB" w:rsidRDefault="00927746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927746" w:rsidRPr="001B1299">
        <w:trPr>
          <w:trHeight w:val="559"/>
        </w:trPr>
        <w:tc>
          <w:tcPr>
            <w:tcW w:w="9948" w:type="dxa"/>
            <w:gridSpan w:val="2"/>
          </w:tcPr>
          <w:p w:rsidR="00927746" w:rsidRPr="001B1299" w:rsidRDefault="00927746" w:rsidP="004052B7">
            <w:r>
              <w:t>не требуется</w:t>
            </w:r>
          </w:p>
          <w:p w:rsidR="00927746" w:rsidRPr="001B1299" w:rsidRDefault="00927746" w:rsidP="004052B7"/>
        </w:tc>
      </w:tr>
      <w:tr w:rsidR="00927746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927746" w:rsidRDefault="0092774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927746" w:rsidRPr="00B975CB" w:rsidRDefault="00927746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927746" w:rsidRPr="00B975CB">
        <w:trPr>
          <w:trHeight w:val="271"/>
        </w:trPr>
        <w:tc>
          <w:tcPr>
            <w:tcW w:w="9948" w:type="dxa"/>
            <w:gridSpan w:val="2"/>
          </w:tcPr>
          <w:p w:rsidR="00927746" w:rsidRPr="00B975CB" w:rsidRDefault="00927746" w:rsidP="004052B7"/>
        </w:tc>
      </w:tr>
      <w:tr w:rsidR="00927746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927746" w:rsidRDefault="0092774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927746" w:rsidRDefault="00927746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927746" w:rsidRPr="00B975CB" w:rsidRDefault="00927746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927746" w:rsidRPr="00B975CB">
        <w:trPr>
          <w:trHeight w:val="1118"/>
        </w:trPr>
        <w:tc>
          <w:tcPr>
            <w:tcW w:w="9948" w:type="dxa"/>
            <w:gridSpan w:val="2"/>
          </w:tcPr>
          <w:p w:rsidR="00927746" w:rsidRPr="00254E37" w:rsidRDefault="00927746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927746" w:rsidRPr="00254E37" w:rsidRDefault="00927746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927746" w:rsidRPr="00B975CB" w:rsidRDefault="00927746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927746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927746" w:rsidRPr="00B975CB" w:rsidRDefault="00927746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927746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927746" w:rsidRPr="00B975CB" w:rsidRDefault="00927746" w:rsidP="004052B7">
            <w:pPr>
              <w:rPr>
                <w:b/>
                <w:bCs/>
              </w:rPr>
            </w:pPr>
          </w:p>
        </w:tc>
      </w:tr>
      <w:tr w:rsidR="00927746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927746" w:rsidRPr="00B975CB" w:rsidRDefault="00927746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927746" w:rsidRPr="00B975CB">
        <w:trPr>
          <w:trHeight w:val="3353"/>
        </w:trPr>
        <w:tc>
          <w:tcPr>
            <w:tcW w:w="9948" w:type="dxa"/>
            <w:gridSpan w:val="2"/>
          </w:tcPr>
          <w:p w:rsidR="00927746" w:rsidRPr="005F7462" w:rsidRDefault="00927746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462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927746" w:rsidRPr="005F7462" w:rsidRDefault="00927746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462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927746" w:rsidRPr="00072459" w:rsidRDefault="00927746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927746" w:rsidRPr="000E6546" w:rsidRDefault="00927746" w:rsidP="000E6546"/>
    <w:sectPr w:rsidR="00927746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746" w:rsidRDefault="00927746" w:rsidP="007938E2">
      <w:r>
        <w:separator/>
      </w:r>
    </w:p>
  </w:endnote>
  <w:endnote w:type="continuationSeparator" w:id="1">
    <w:p w:rsidR="00927746" w:rsidRDefault="0092774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746" w:rsidRDefault="00927746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927746" w:rsidRDefault="0092774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746" w:rsidRDefault="00927746" w:rsidP="007938E2">
      <w:r>
        <w:separator/>
      </w:r>
    </w:p>
  </w:footnote>
  <w:footnote w:type="continuationSeparator" w:id="1">
    <w:p w:rsidR="00927746" w:rsidRDefault="00927746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746" w:rsidRPr="00FC6B64" w:rsidRDefault="00927746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927746" w:rsidRDefault="00927746" w:rsidP="006B02BB">
    <w:pPr>
      <w:pStyle w:val="Header"/>
    </w:pPr>
    <w:r>
      <w:t>_____________________________________________________________________________</w:t>
    </w:r>
  </w:p>
  <w:p w:rsidR="00927746" w:rsidRDefault="00927746" w:rsidP="00B62271">
    <w:pPr>
      <w:pStyle w:val="Header"/>
    </w:pPr>
  </w:p>
  <w:p w:rsidR="00927746" w:rsidRDefault="0092774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75FE"/>
    <w:rsid w:val="000151A8"/>
    <w:rsid w:val="00031D9F"/>
    <w:rsid w:val="00032725"/>
    <w:rsid w:val="00046382"/>
    <w:rsid w:val="00050B91"/>
    <w:rsid w:val="00051AF6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41096"/>
    <w:rsid w:val="001477ED"/>
    <w:rsid w:val="0017607B"/>
    <w:rsid w:val="001A1CB3"/>
    <w:rsid w:val="001A2900"/>
    <w:rsid w:val="001B1299"/>
    <w:rsid w:val="001B69EC"/>
    <w:rsid w:val="001C7AC3"/>
    <w:rsid w:val="001D4390"/>
    <w:rsid w:val="001D6247"/>
    <w:rsid w:val="001E1983"/>
    <w:rsid w:val="001E2034"/>
    <w:rsid w:val="001E61C1"/>
    <w:rsid w:val="001E746A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A738B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B51FD"/>
    <w:rsid w:val="003C6E96"/>
    <w:rsid w:val="003D574F"/>
    <w:rsid w:val="003E13D6"/>
    <w:rsid w:val="003E6BFC"/>
    <w:rsid w:val="00404EB7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3C5E"/>
    <w:rsid w:val="004E53C0"/>
    <w:rsid w:val="00503479"/>
    <w:rsid w:val="00515DA3"/>
    <w:rsid w:val="00530E1B"/>
    <w:rsid w:val="005333A7"/>
    <w:rsid w:val="0054714C"/>
    <w:rsid w:val="00552ACB"/>
    <w:rsid w:val="00555FE9"/>
    <w:rsid w:val="005560F8"/>
    <w:rsid w:val="00573860"/>
    <w:rsid w:val="0059062E"/>
    <w:rsid w:val="005A6CAF"/>
    <w:rsid w:val="005B19CB"/>
    <w:rsid w:val="005C1799"/>
    <w:rsid w:val="005C3A6A"/>
    <w:rsid w:val="005F7462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6E7B06"/>
    <w:rsid w:val="00727CF6"/>
    <w:rsid w:val="007560A4"/>
    <w:rsid w:val="007562C7"/>
    <w:rsid w:val="00756A02"/>
    <w:rsid w:val="0077538E"/>
    <w:rsid w:val="007938E2"/>
    <w:rsid w:val="007A04F8"/>
    <w:rsid w:val="007A0DF3"/>
    <w:rsid w:val="007D0A49"/>
    <w:rsid w:val="007D4215"/>
    <w:rsid w:val="007F0CF3"/>
    <w:rsid w:val="008020A9"/>
    <w:rsid w:val="00804E7E"/>
    <w:rsid w:val="00805620"/>
    <w:rsid w:val="00821281"/>
    <w:rsid w:val="00822A58"/>
    <w:rsid w:val="00841AE2"/>
    <w:rsid w:val="00871A41"/>
    <w:rsid w:val="00890BA1"/>
    <w:rsid w:val="00893D90"/>
    <w:rsid w:val="008966D8"/>
    <w:rsid w:val="008B0819"/>
    <w:rsid w:val="008B12E8"/>
    <w:rsid w:val="008B3D8C"/>
    <w:rsid w:val="008C6150"/>
    <w:rsid w:val="008C70E8"/>
    <w:rsid w:val="008E4AF9"/>
    <w:rsid w:val="00901F2F"/>
    <w:rsid w:val="00902A92"/>
    <w:rsid w:val="00927746"/>
    <w:rsid w:val="0093004B"/>
    <w:rsid w:val="00941BB4"/>
    <w:rsid w:val="00986247"/>
    <w:rsid w:val="009959D4"/>
    <w:rsid w:val="009A52E2"/>
    <w:rsid w:val="009A694C"/>
    <w:rsid w:val="009B2C15"/>
    <w:rsid w:val="009D7ED1"/>
    <w:rsid w:val="009E24AA"/>
    <w:rsid w:val="009E2FC9"/>
    <w:rsid w:val="009E58BB"/>
    <w:rsid w:val="00A01B83"/>
    <w:rsid w:val="00A01F1E"/>
    <w:rsid w:val="00A165EB"/>
    <w:rsid w:val="00A30103"/>
    <w:rsid w:val="00A4097A"/>
    <w:rsid w:val="00A41139"/>
    <w:rsid w:val="00A47B3C"/>
    <w:rsid w:val="00A72C40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4B7A"/>
    <w:rsid w:val="00BC6F5F"/>
    <w:rsid w:val="00BD390D"/>
    <w:rsid w:val="00BD6D04"/>
    <w:rsid w:val="00BF614E"/>
    <w:rsid w:val="00C05AAA"/>
    <w:rsid w:val="00C078CA"/>
    <w:rsid w:val="00C35846"/>
    <w:rsid w:val="00C45C70"/>
    <w:rsid w:val="00C576DA"/>
    <w:rsid w:val="00C6492C"/>
    <w:rsid w:val="00C67524"/>
    <w:rsid w:val="00C710C8"/>
    <w:rsid w:val="00C7222C"/>
    <w:rsid w:val="00C7523F"/>
    <w:rsid w:val="00C90A65"/>
    <w:rsid w:val="00CA1BE0"/>
    <w:rsid w:val="00CB6AD0"/>
    <w:rsid w:val="00CB6AEC"/>
    <w:rsid w:val="00CB6B21"/>
    <w:rsid w:val="00CC6B93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DE680F"/>
    <w:rsid w:val="00E01693"/>
    <w:rsid w:val="00E05739"/>
    <w:rsid w:val="00E24529"/>
    <w:rsid w:val="00E25B1F"/>
    <w:rsid w:val="00E27C5F"/>
    <w:rsid w:val="00E3162E"/>
    <w:rsid w:val="00E45A90"/>
    <w:rsid w:val="00E5131D"/>
    <w:rsid w:val="00E5573E"/>
    <w:rsid w:val="00E63FAB"/>
    <w:rsid w:val="00E73503"/>
    <w:rsid w:val="00E95555"/>
    <w:rsid w:val="00EB0D85"/>
    <w:rsid w:val="00EC648D"/>
    <w:rsid w:val="00ED5972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246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1610</Words>
  <Characters>9183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4</cp:revision>
  <cp:lastPrinted>2013-08-16T05:58:00Z</cp:lastPrinted>
  <dcterms:created xsi:type="dcterms:W3CDTF">2014-09-19T03:15:00Z</dcterms:created>
  <dcterms:modified xsi:type="dcterms:W3CDTF">2014-09-22T09:39:00Z</dcterms:modified>
</cp:coreProperties>
</file>