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57" w:rsidRPr="003D1437" w:rsidRDefault="00E20A57" w:rsidP="004F3839">
      <w:pPr>
        <w:jc w:val="center"/>
        <w:outlineLvl w:val="0"/>
        <w:rPr>
          <w:rFonts w:ascii="Times New Roman" w:hAnsi="Times New Roman" w:cs="Times New Roman"/>
        </w:rPr>
      </w:pPr>
      <w:r w:rsidRPr="003D1437">
        <w:rPr>
          <w:rFonts w:ascii="Times New Roman" w:hAnsi="Times New Roman" w:cs="Times New Roman"/>
        </w:rPr>
        <w:t>ИЗВЕЩЕНИЕ О ПРОДЛЕНИИ СРОКА ПОДАЧИ ЗАЯВОК</w:t>
      </w:r>
    </w:p>
    <w:p w:rsidR="00E20A57" w:rsidRPr="003D1437" w:rsidRDefault="00E20A57" w:rsidP="004F3839">
      <w:pPr>
        <w:jc w:val="center"/>
        <w:outlineLvl w:val="0"/>
        <w:rPr>
          <w:rFonts w:ascii="Times New Roman" w:hAnsi="Times New Roman" w:cs="Times New Roman"/>
        </w:rPr>
      </w:pPr>
      <w:r w:rsidRPr="003D1437">
        <w:rPr>
          <w:rFonts w:ascii="Times New Roman" w:hAnsi="Times New Roman" w:cs="Times New Roman"/>
        </w:rPr>
        <w:t>224/67-03/13-189/2 ОЗЦЭ</w:t>
      </w:r>
      <w:bookmarkStart w:id="0" w:name="_GoBack"/>
      <w:bookmarkEnd w:id="0"/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20A57" w:rsidRPr="00A6215E" w:rsidRDefault="00E20A57" w:rsidP="004F3839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E20A57" w:rsidRDefault="00E20A57" w:rsidP="004F3839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E20A57" w:rsidRPr="006F3094" w:rsidRDefault="00E20A57" w:rsidP="004F383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Бирюкова Ирина Николаевна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82-09, </w:t>
      </w:r>
      <w:r w:rsidRPr="00A85B01">
        <w:rPr>
          <w:rFonts w:ascii="Times New Roman" w:hAnsi="Times New Roman" w:cs="Times New Roman"/>
          <w:lang w:val="en-US"/>
        </w:rPr>
        <w:t>biryukova</w:t>
      </w:r>
      <w:r w:rsidRPr="00307D77">
        <w:rPr>
          <w:rFonts w:ascii="Times New Roman" w:hAnsi="Times New Roman" w:cs="Times New Roman"/>
        </w:rPr>
        <w:t>@</w:t>
      </w:r>
      <w:r w:rsidRPr="00A85B01">
        <w:rPr>
          <w:rFonts w:ascii="Times New Roman" w:hAnsi="Times New Roman" w:cs="Times New Roman"/>
          <w:lang w:val="en-US"/>
        </w:rPr>
        <w:t>ippe</w:t>
      </w:r>
      <w:r w:rsidRPr="00307D77">
        <w:rPr>
          <w:rFonts w:ascii="Times New Roman" w:hAnsi="Times New Roman" w:cs="Times New Roman"/>
        </w:rPr>
        <w:t>.</w:t>
      </w:r>
      <w:r w:rsidRPr="00A85B01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E20A57" w:rsidRPr="00BD1E5B" w:rsidRDefault="00E20A57" w:rsidP="004F3839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E20A57" w:rsidRPr="00E90B5C" w:rsidRDefault="00E20A57" w:rsidP="004F3839">
      <w:pPr>
        <w:numPr>
          <w:ilvl w:val="0"/>
          <w:numId w:val="1"/>
        </w:numPr>
        <w:tabs>
          <w:tab w:val="clear" w:pos="1260"/>
          <w:tab w:val="num" w:pos="0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8653EC">
        <w:rPr>
          <w:rFonts w:ascii="Times New Roman" w:hAnsi="Times New Roman" w:cs="Times New Roman"/>
        </w:rPr>
        <w:t xml:space="preserve">выполнение работ </w:t>
      </w:r>
      <w:r w:rsidRPr="00A85B01">
        <w:rPr>
          <w:rFonts w:ascii="Times New Roman" w:hAnsi="Times New Roman" w:cs="Times New Roman"/>
        </w:rPr>
        <w:t>по режимно-наладочным испытаниям и наладке КИПиА котельных агрегатов ТЭЦ ФГУП «ГНЦ РФ – ФЭИ»</w:t>
      </w:r>
      <w:r>
        <w:rPr>
          <w:rFonts w:ascii="Times New Roman" w:hAnsi="Times New Roman" w:cs="Times New Roman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E20A57" w:rsidRPr="00A6215E" w:rsidRDefault="00E20A57" w:rsidP="004F3839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20A57" w:rsidRPr="00A6215E" w:rsidRDefault="00E20A57" w:rsidP="004F383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0A57" w:rsidRPr="00A6215E" w:rsidRDefault="00E20A57" w:rsidP="004F383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0A57" w:rsidRPr="00A6215E" w:rsidRDefault="00E20A57" w:rsidP="004F383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20A57" w:rsidRPr="00302472" w:rsidRDefault="00E20A57" w:rsidP="004F3839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0247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302472">
        <w:rPr>
          <w:rFonts w:ascii="Times New Roman" w:hAnsi="Times New Roman" w:cs="Times New Roman"/>
        </w:rPr>
        <w:t xml:space="preserve">: </w:t>
      </w:r>
      <w:r w:rsidRPr="00307D77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307D77">
        <w:rPr>
          <w:rFonts w:ascii="Times New Roman" w:hAnsi="Times New Roman" w:cs="Times New Roman"/>
        </w:rPr>
        <w:t>315</w:t>
      </w:r>
      <w:r>
        <w:rPr>
          <w:rFonts w:ascii="Times New Roman" w:hAnsi="Times New Roman" w:cs="Times New Roman"/>
        </w:rPr>
        <w:t xml:space="preserve"> </w:t>
      </w:r>
      <w:r w:rsidRPr="00307D77">
        <w:rPr>
          <w:rFonts w:ascii="Times New Roman" w:hAnsi="Times New Roman" w:cs="Times New Roman"/>
        </w:rPr>
        <w:t>273</w:t>
      </w:r>
      <w:r>
        <w:rPr>
          <w:rFonts w:ascii="Times New Roman" w:hAnsi="Times New Roman" w:cs="Times New Roman"/>
        </w:rPr>
        <w:t>, 00</w:t>
      </w:r>
      <w:r w:rsidRPr="00307D77">
        <w:rPr>
          <w:rFonts w:ascii="Times New Roman" w:hAnsi="Times New Roman" w:cs="Times New Roman"/>
        </w:rPr>
        <w:t xml:space="preserve"> (Один миллион триста пятнадцать тысяч двести семьдесят три рубля </w:t>
      </w:r>
      <w:r w:rsidRPr="00302472">
        <w:rPr>
          <w:rFonts w:ascii="Times New Roman" w:hAnsi="Times New Roman" w:cs="Times New Roman"/>
        </w:rPr>
        <w:t>00 копеек) рубл</w:t>
      </w:r>
      <w:r>
        <w:rPr>
          <w:rFonts w:ascii="Times New Roman" w:hAnsi="Times New Roman" w:cs="Times New Roman"/>
        </w:rPr>
        <w:t>я</w:t>
      </w:r>
      <w:r w:rsidRPr="00302472">
        <w:rPr>
          <w:rFonts w:ascii="Times New Roman" w:hAnsi="Times New Roman" w:cs="Times New Roman"/>
        </w:rPr>
        <w:t>, включая НДС. В цену работ входят все расходы исполнителя, связанные с исполнением обязательств по договору с учётом налогов, сборов и других обязательных платежей, предусмотренных законодательством РФ.</w:t>
      </w:r>
    </w:p>
    <w:p w:rsidR="00E20A57" w:rsidRPr="00302472" w:rsidRDefault="00E20A57" w:rsidP="004F3839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0247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30247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20A57" w:rsidRPr="00A6215E" w:rsidRDefault="00E20A57" w:rsidP="004F3839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20A57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E20A57" w:rsidRPr="000C4B6A" w:rsidRDefault="00E20A57" w:rsidP="000C4B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C4B6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C4B6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C4B6A">
        <w:rPr>
          <w:rFonts w:ascii="Times New Roman" w:hAnsi="Times New Roman" w:cs="Times New Roman"/>
          <w:b/>
          <w:bCs/>
        </w:rPr>
        <w:t>:</w:t>
      </w:r>
    </w:p>
    <w:p w:rsidR="00E20A57" w:rsidRPr="000C4B6A" w:rsidRDefault="00E20A57" w:rsidP="000C4B6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C4B6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C4B6A">
        <w:rPr>
          <w:rFonts w:ascii="Times New Roman" w:hAnsi="Times New Roman" w:cs="Times New Roman"/>
          <w:color w:val="0000FF"/>
        </w:rPr>
        <w:t xml:space="preserve"> </w:t>
      </w:r>
      <w:r w:rsidRPr="000C4B6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C4B6A">
        <w:rPr>
          <w:rFonts w:ascii="Times New Roman" w:hAnsi="Times New Roman" w:cs="Times New Roman"/>
          <w:spacing w:val="-6"/>
        </w:rPr>
        <w:t>на участие в запросе цен</w:t>
      </w:r>
      <w:r w:rsidRPr="000C4B6A">
        <w:rPr>
          <w:rFonts w:ascii="Times New Roman" w:hAnsi="Times New Roman" w:cs="Times New Roman"/>
        </w:rPr>
        <w:t xml:space="preserve"> продлевается на 4 рабочих дня.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20A57" w:rsidRPr="00A6215E" w:rsidRDefault="00E20A57" w:rsidP="004F3839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июля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4273A5"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20A57" w:rsidRPr="00D55FE5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20A57" w:rsidRPr="00A6215E" w:rsidRDefault="00E20A57" w:rsidP="004F383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20A57" w:rsidRDefault="00E20A57"/>
    <w:sectPr w:rsidR="00E20A57" w:rsidSect="00770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7BB6"/>
    <w:rsid w:val="000C4B6A"/>
    <w:rsid w:val="001366FE"/>
    <w:rsid w:val="002E4004"/>
    <w:rsid w:val="00302472"/>
    <w:rsid w:val="00307D77"/>
    <w:rsid w:val="0036723D"/>
    <w:rsid w:val="003D1437"/>
    <w:rsid w:val="003D771F"/>
    <w:rsid w:val="00414927"/>
    <w:rsid w:val="004273A5"/>
    <w:rsid w:val="00454708"/>
    <w:rsid w:val="004E5D69"/>
    <w:rsid w:val="004F3839"/>
    <w:rsid w:val="0066467B"/>
    <w:rsid w:val="006F3094"/>
    <w:rsid w:val="00770F86"/>
    <w:rsid w:val="008653EC"/>
    <w:rsid w:val="00887A00"/>
    <w:rsid w:val="008E3C0C"/>
    <w:rsid w:val="00A06F4F"/>
    <w:rsid w:val="00A27BB6"/>
    <w:rsid w:val="00A6215E"/>
    <w:rsid w:val="00A67DA7"/>
    <w:rsid w:val="00A85B01"/>
    <w:rsid w:val="00B15C4C"/>
    <w:rsid w:val="00BD1E5B"/>
    <w:rsid w:val="00C572F3"/>
    <w:rsid w:val="00D14104"/>
    <w:rsid w:val="00D42E6F"/>
    <w:rsid w:val="00D55FE5"/>
    <w:rsid w:val="00D822F8"/>
    <w:rsid w:val="00E20A57"/>
    <w:rsid w:val="00E9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839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3D143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731</Words>
  <Characters>4172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2013-06-20T13:36:00Z</dcterms:created>
  <dcterms:modified xsi:type="dcterms:W3CDTF">2013-06-27T09:12:00Z</dcterms:modified>
</cp:coreProperties>
</file>