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DDC" w:rsidRPr="00331F42" w:rsidRDefault="00612DDC" w:rsidP="00B467EA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612DDC" w:rsidRPr="00331F42" w:rsidRDefault="00612DDC" w:rsidP="00B467EA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№224/11.02-04/14-339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</w:p>
    <w:p w:rsidR="00612DDC" w:rsidRPr="00550519" w:rsidRDefault="00612DDC" w:rsidP="00B46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612DDC" w:rsidRPr="00345001" w:rsidRDefault="00612DDC" w:rsidP="00B467E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550519">
        <w:rPr>
          <w:rFonts w:ascii="Times New Roman" w:hAnsi="Times New Roman" w:cs="Times New Roman"/>
          <w:spacing w:val="-6"/>
        </w:rPr>
        <w:t xml:space="preserve">поставку </w:t>
      </w:r>
      <w:r w:rsidRPr="00B656CB">
        <w:rPr>
          <w:rFonts w:ascii="Times New Roman" w:hAnsi="Times New Roman" w:cs="Times New Roman"/>
          <w:spacing w:val="-6"/>
        </w:rPr>
        <w:t>расходомера</w:t>
      </w:r>
      <w:r>
        <w:rPr>
          <w:rFonts w:ascii="Times New Roman" w:hAnsi="Times New Roman" w:cs="Times New Roman"/>
          <w:spacing w:val="-6"/>
        </w:rPr>
        <w:t xml:space="preserve"> </w:t>
      </w:r>
      <w:r w:rsidRPr="00345001">
        <w:rPr>
          <w:rFonts w:ascii="Times New Roman" w:hAnsi="Times New Roman" w:cs="Times New Roman"/>
          <w:color w:val="000000"/>
        </w:rPr>
        <w:t>для нужд ФГУП «ГНЦ РФ-ФЭИ».</w:t>
      </w:r>
      <w:bookmarkStart w:id="0" w:name="_GoBack"/>
      <w:bookmarkEnd w:id="0"/>
    </w:p>
    <w:p w:rsidR="00612DDC" w:rsidRPr="00331F42" w:rsidRDefault="00612DDC" w:rsidP="00B46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612DDC" w:rsidRPr="00331F42" w:rsidRDefault="00612DDC" w:rsidP="00B467EA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612DDC" w:rsidRPr="00331F42" w:rsidRDefault="00612DDC" w:rsidP="00B467EA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612DDC" w:rsidRPr="009E2171" w:rsidRDefault="00612DDC" w:rsidP="00B467E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D2148B">
        <w:rPr>
          <w:rFonts w:ascii="Times New Roman" w:hAnsi="Times New Roman" w:cs="Times New Roman"/>
          <w:b/>
          <w:bCs/>
        </w:rPr>
        <w:t xml:space="preserve">: </w:t>
      </w:r>
      <w:r>
        <w:rPr>
          <w:rFonts w:ascii="Times New Roman" w:hAnsi="Times New Roman" w:cs="Times New Roman"/>
          <w:color w:val="000000"/>
        </w:rPr>
        <w:t>Фенина Нина Андреевна</w:t>
      </w:r>
      <w:r w:rsidRPr="00DF1C25">
        <w:rPr>
          <w:rFonts w:ascii="Times New Roman" w:hAnsi="Times New Roman" w:cs="Times New Roman"/>
        </w:rPr>
        <w:t>, (48439) 9-</w:t>
      </w:r>
      <w:r w:rsidRPr="00D2148B">
        <w:rPr>
          <w:rFonts w:ascii="Times New Roman" w:hAnsi="Times New Roman" w:cs="Times New Roman"/>
        </w:rPr>
        <w:t>47-50</w:t>
      </w:r>
      <w:r w:rsidRPr="00DF1C25">
        <w:rPr>
          <w:rFonts w:ascii="Times New Roman" w:hAnsi="Times New Roman" w:cs="Times New Roman"/>
        </w:rPr>
        <w:t xml:space="preserve">, (48439) 9-49-30, </w:t>
      </w:r>
      <w:r w:rsidRPr="009E2171">
        <w:rPr>
          <w:rFonts w:ascii="Times New Roman" w:hAnsi="Times New Roman" w:cs="Times New Roman"/>
          <w:color w:val="000000"/>
          <w:lang w:val="en-US"/>
        </w:rPr>
        <w:t>nfenina</w:t>
      </w:r>
      <w:r w:rsidRPr="009E2171">
        <w:rPr>
          <w:rFonts w:ascii="Times New Roman" w:hAnsi="Times New Roman" w:cs="Times New Roman"/>
          <w:color w:val="000000"/>
        </w:rPr>
        <w:t>@</w:t>
      </w:r>
      <w:r w:rsidRPr="009E2171">
        <w:rPr>
          <w:rFonts w:ascii="Times New Roman" w:hAnsi="Times New Roman" w:cs="Times New Roman"/>
          <w:color w:val="000000"/>
          <w:lang w:val="en-US"/>
        </w:rPr>
        <w:t>ippe</w:t>
      </w:r>
      <w:r w:rsidRPr="009E2171">
        <w:rPr>
          <w:rFonts w:ascii="Times New Roman" w:hAnsi="Times New Roman" w:cs="Times New Roman"/>
          <w:color w:val="000000"/>
        </w:rPr>
        <w:t>.</w:t>
      </w:r>
      <w:r w:rsidRPr="009E2171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p w:rsidR="00612DDC" w:rsidRPr="00550519" w:rsidRDefault="00612DDC" w:rsidP="00B467EA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612DDC" w:rsidRPr="00345001" w:rsidRDefault="00612DDC" w:rsidP="00B467EA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7027F2">
        <w:rPr>
          <w:rFonts w:ascii="Times New Roman" w:hAnsi="Times New Roman" w:cs="Times New Roman"/>
          <w:color w:val="000000"/>
        </w:rPr>
        <w:t xml:space="preserve">поставка </w:t>
      </w:r>
      <w:r w:rsidRPr="00B656CB">
        <w:rPr>
          <w:rFonts w:ascii="Times New Roman" w:hAnsi="Times New Roman" w:cs="Times New Roman"/>
        </w:rPr>
        <w:t>расходомера</w:t>
      </w:r>
      <w:r w:rsidRPr="00CA0665">
        <w:rPr>
          <w:rFonts w:ascii="Times New Roman" w:hAnsi="Times New Roman" w:cs="Times New Roman"/>
          <w:color w:val="000000"/>
        </w:rPr>
        <w:t>.</w:t>
      </w:r>
    </w:p>
    <w:p w:rsidR="00612DDC" w:rsidRDefault="00612DDC" w:rsidP="00B467E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612DDC" w:rsidRDefault="00612DDC" w:rsidP="00B467E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45001">
        <w:rPr>
          <w:rFonts w:ascii="Times New Roman" w:hAnsi="Times New Roman" w:cs="Times New Roman"/>
          <w:b/>
          <w:bCs/>
        </w:rPr>
        <w:t>Срок поставки товара/работ/услуг:</w:t>
      </w:r>
      <w:r>
        <w:rPr>
          <w:rFonts w:ascii="Times New Roman" w:hAnsi="Times New Roman" w:cs="Times New Roman"/>
          <w:b/>
          <w:bCs/>
        </w:rPr>
        <w:t xml:space="preserve"> </w:t>
      </w:r>
      <w:r w:rsidRPr="00B656CB">
        <w:rPr>
          <w:rFonts w:ascii="Times New Roman" w:hAnsi="Times New Roman" w:cs="Times New Roman"/>
        </w:rPr>
        <w:t>2</w:t>
      </w:r>
      <w:r w:rsidRPr="00BA02D4">
        <w:rPr>
          <w:rFonts w:ascii="Times New Roman" w:hAnsi="Times New Roman" w:cs="Times New Roman"/>
        </w:rPr>
        <w:t xml:space="preserve">0 </w:t>
      </w:r>
      <w:r>
        <w:rPr>
          <w:rFonts w:ascii="Times New Roman" w:hAnsi="Times New Roman" w:cs="Times New Roman"/>
        </w:rPr>
        <w:t xml:space="preserve">февраля 2015 </w:t>
      </w:r>
      <w:r w:rsidRPr="00BA02D4">
        <w:rPr>
          <w:rFonts w:ascii="Times New Roman" w:hAnsi="Times New Roman" w:cs="Times New Roman"/>
        </w:rPr>
        <w:t>года. Возможна досрочная поставка.</w:t>
      </w:r>
    </w:p>
    <w:p w:rsidR="00612DDC" w:rsidRPr="00C573AC" w:rsidRDefault="00612DDC" w:rsidP="00B467EA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1.</w:t>
      </w:r>
    </w:p>
    <w:p w:rsidR="00612DDC" w:rsidRPr="00331F42" w:rsidRDefault="00612DDC" w:rsidP="00B46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612DDC" w:rsidRPr="00331F42" w:rsidRDefault="00612DDC" w:rsidP="00B467E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12DDC" w:rsidRPr="00331F42" w:rsidRDefault="00612DDC" w:rsidP="00B467E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12DDC" w:rsidRPr="00331F42" w:rsidRDefault="00612DDC" w:rsidP="00B467E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12DDC" w:rsidRPr="00B656CB" w:rsidRDefault="00612DDC" w:rsidP="00B467EA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B656CB">
        <w:rPr>
          <w:rFonts w:ascii="Times New Roman" w:hAnsi="Times New Roman" w:cs="Times New Roman"/>
        </w:rPr>
        <w:t>376 680,04 (триста семьдесят шесть тысяч шестьсот восемьдесят рублей 04 коп</w:t>
      </w:r>
      <w:r w:rsidRPr="00B656CB">
        <w:rPr>
          <w:rFonts w:ascii="Times New Roman" w:hAnsi="Times New Roman" w:cs="Times New Roman"/>
          <w:color w:val="000000"/>
        </w:rPr>
        <w:t xml:space="preserve">ейки) рублей, включая НДС 18%. </w:t>
      </w:r>
      <w:r>
        <w:rPr>
          <w:rFonts w:ascii="Times New Roman" w:hAnsi="Times New Roman" w:cs="Times New Roman"/>
          <w:color w:val="000000"/>
        </w:rPr>
        <w:t>С</w:t>
      </w:r>
      <w:r w:rsidRPr="00B656CB">
        <w:rPr>
          <w:rFonts w:ascii="Times New Roman" w:hAnsi="Times New Roman" w:cs="Times New Roman"/>
          <w:color w:val="000000"/>
        </w:rPr>
        <w:t xml:space="preserve"> учетом или без учета расходов на перевозку, страхование, уплату таможенных пошлин, налогов и других обязательных платежей: в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612DDC" w:rsidRPr="00B656CB" w:rsidRDefault="00612DDC" w:rsidP="00B467EA">
      <w:pPr>
        <w:tabs>
          <w:tab w:val="left" w:pos="0"/>
        </w:tabs>
        <w:suppressAutoHyphens w:val="0"/>
        <w:ind w:firstLine="1418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B656CB">
        <w:rPr>
          <w:rFonts w:ascii="Times New Roman" w:hAnsi="Times New Roman" w:cs="Times New Roman"/>
        </w:rPr>
        <w:t>319</w:t>
      </w:r>
      <w:r>
        <w:rPr>
          <w:rFonts w:ascii="Times New Roman" w:hAnsi="Times New Roman" w:cs="Times New Roman"/>
        </w:rPr>
        <w:t xml:space="preserve"> </w:t>
      </w:r>
      <w:r w:rsidRPr="00B656CB">
        <w:rPr>
          <w:rFonts w:ascii="Times New Roman" w:hAnsi="Times New Roman" w:cs="Times New Roman"/>
        </w:rPr>
        <w:t>220,37 (триста дев</w:t>
      </w:r>
      <w:r>
        <w:rPr>
          <w:rFonts w:ascii="Times New Roman" w:hAnsi="Times New Roman" w:cs="Times New Roman"/>
        </w:rPr>
        <w:t xml:space="preserve">ятнадцать тысяч двести двадцать </w:t>
      </w:r>
      <w:r w:rsidRPr="00B656CB">
        <w:rPr>
          <w:rFonts w:ascii="Times New Roman" w:hAnsi="Times New Roman" w:cs="Times New Roman"/>
        </w:rPr>
        <w:t>рублей 37</w:t>
      </w:r>
      <w:r w:rsidRPr="00B656CB">
        <w:rPr>
          <w:rFonts w:ascii="Times New Roman" w:hAnsi="Times New Roman" w:cs="Times New Roman"/>
          <w:color w:val="000000"/>
        </w:rPr>
        <w:t xml:space="preserve"> коп</w:t>
      </w:r>
      <w:r w:rsidRPr="00B656CB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ек) </w:t>
      </w:r>
      <w:r w:rsidRPr="00B656CB">
        <w:rPr>
          <w:rFonts w:ascii="Times New Roman" w:hAnsi="Times New Roman" w:cs="Times New Roman"/>
        </w:rPr>
        <w:t>рублей</w:t>
      </w:r>
      <w:r w:rsidRPr="00B656CB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612DDC" w:rsidRPr="00D37E19" w:rsidRDefault="00612DDC" w:rsidP="00B467EA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612DDC" w:rsidRDefault="00612DDC" w:rsidP="00B467EA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(http://www.zakupki.gov.ru)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(http://zakupki.rosatom.ru)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612DDC" w:rsidRDefault="00612DDC" w:rsidP="004D18A4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612DDC" w:rsidRPr="00331F42" w:rsidRDefault="00612DDC" w:rsidP="004D18A4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612DDC" w:rsidRPr="00331F42" w:rsidRDefault="00612DDC" w:rsidP="00B467EA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10. </w:t>
      </w: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612DDC" w:rsidRPr="00331F42" w:rsidRDefault="00612DDC" w:rsidP="00B467EA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01» октября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612DDC" w:rsidRPr="00331F42" w:rsidRDefault="00612DDC" w:rsidP="00B467E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11.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10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октября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612DDC" w:rsidRPr="00331F42" w:rsidRDefault="00612DDC" w:rsidP="00B467E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12.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«10</w:t>
      </w:r>
      <w:r w:rsidRPr="006B38F4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</w:t>
      </w:r>
      <w:r w:rsidRPr="006B38F4">
        <w:rPr>
          <w:rFonts w:ascii="Times New Roman" w:hAnsi="Times New Roman" w:cs="Times New Roman"/>
          <w:spacing w:val="-6"/>
          <w:highlight w:val="yellow"/>
        </w:rPr>
        <w:t xml:space="preserve">тября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612DDC" w:rsidRPr="00331F42" w:rsidRDefault="00612DDC" w:rsidP="00B467E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13. </w:t>
      </w: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30</w:t>
      </w:r>
      <w:r w:rsidRPr="00331F42">
        <w:rPr>
          <w:rFonts w:ascii="Times New Roman" w:hAnsi="Times New Roman" w:cs="Times New Roman"/>
        </w:rPr>
        <w:t xml:space="preserve"> дней.</w:t>
      </w:r>
    </w:p>
    <w:p w:rsidR="00612DDC" w:rsidRPr="00331F42" w:rsidRDefault="00612DDC" w:rsidP="00B467E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14. </w:t>
      </w: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612DDC" w:rsidRPr="00E87132" w:rsidRDefault="00612DDC" w:rsidP="00B467E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227A0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612DDC" w:rsidRPr="00E87132" w:rsidRDefault="00612DDC" w:rsidP="00B467E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12DDC" w:rsidRPr="00E87132" w:rsidRDefault="00612DDC" w:rsidP="00B467E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12DDC" w:rsidRPr="00E87132" w:rsidRDefault="00612DDC" w:rsidP="00B467E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12DDC" w:rsidRPr="00E87132" w:rsidRDefault="00612DDC" w:rsidP="00B467E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12DDC" w:rsidRPr="00A6215E" w:rsidRDefault="00612DDC" w:rsidP="00B467EA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E87132">
        <w:rPr>
          <w:rFonts w:ascii="Times New Roman" w:hAnsi="Times New Roman" w:cs="Times New Roman"/>
          <w:b/>
          <w:bCs/>
        </w:rPr>
        <w:t>.</w:t>
      </w:r>
      <w:r w:rsidRPr="00E87132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12DDC" w:rsidRDefault="00612DDC" w:rsidP="00B467EA">
      <w:pPr>
        <w:ind w:left="-284" w:firstLine="568"/>
        <w:jc w:val="center"/>
        <w:rPr>
          <w:rFonts w:ascii="Times New Roman" w:hAnsi="Times New Roman" w:cs="Times New Roman"/>
          <w:b/>
          <w:bCs/>
        </w:rPr>
      </w:pPr>
    </w:p>
    <w:p w:rsidR="00612DDC" w:rsidRDefault="00612DDC">
      <w:pPr>
        <w:rPr>
          <w:rFonts w:cs="Times New Roman"/>
        </w:rPr>
      </w:pPr>
    </w:p>
    <w:sectPr w:rsidR="00612DDC" w:rsidSect="003631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020C"/>
    <w:rsid w:val="000E1028"/>
    <w:rsid w:val="001B3F9C"/>
    <w:rsid w:val="001F4D81"/>
    <w:rsid w:val="00227A02"/>
    <w:rsid w:val="00331F42"/>
    <w:rsid w:val="00345001"/>
    <w:rsid w:val="00363187"/>
    <w:rsid w:val="004D18A4"/>
    <w:rsid w:val="00536BA0"/>
    <w:rsid w:val="00550519"/>
    <w:rsid w:val="005A326A"/>
    <w:rsid w:val="00612DDC"/>
    <w:rsid w:val="006B38F4"/>
    <w:rsid w:val="007027F2"/>
    <w:rsid w:val="007757DE"/>
    <w:rsid w:val="008930FD"/>
    <w:rsid w:val="008C020C"/>
    <w:rsid w:val="008C2DA9"/>
    <w:rsid w:val="009E2171"/>
    <w:rsid w:val="00A6215E"/>
    <w:rsid w:val="00AF2D02"/>
    <w:rsid w:val="00B467EA"/>
    <w:rsid w:val="00B656CB"/>
    <w:rsid w:val="00BA02D4"/>
    <w:rsid w:val="00C572F3"/>
    <w:rsid w:val="00C573AC"/>
    <w:rsid w:val="00CA0665"/>
    <w:rsid w:val="00D2148B"/>
    <w:rsid w:val="00D37E19"/>
    <w:rsid w:val="00DA43C4"/>
    <w:rsid w:val="00DF1C25"/>
    <w:rsid w:val="00E87132"/>
    <w:rsid w:val="00E917CC"/>
    <w:rsid w:val="00F0368B"/>
    <w:rsid w:val="00F26FEC"/>
    <w:rsid w:val="00FD7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7EA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B3F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279F"/>
    <w:rPr>
      <w:rFonts w:ascii="Times New Roman" w:eastAsia="Times New Roman" w:hAnsi="Times New Roman" w:cs="Arial"/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820</Words>
  <Characters>4674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Дубровина С.И.</dc:creator>
  <cp:keywords/>
  <dc:description/>
  <cp:lastModifiedBy>108</cp:lastModifiedBy>
  <cp:revision>4</cp:revision>
  <cp:lastPrinted>2014-09-24T07:33:00Z</cp:lastPrinted>
  <dcterms:created xsi:type="dcterms:W3CDTF">2014-09-16T11:34:00Z</dcterms:created>
  <dcterms:modified xsi:type="dcterms:W3CDTF">2014-09-24T07:36:00Z</dcterms:modified>
</cp:coreProperties>
</file>