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4CD" w:rsidRPr="00331F42" w:rsidRDefault="00AA54CD" w:rsidP="0019569F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AA54CD" w:rsidRPr="00331F42" w:rsidRDefault="00AA54CD" w:rsidP="0019569F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224/11.02-04/14-449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AA54CD" w:rsidRPr="00550519" w:rsidRDefault="00AA54CD" w:rsidP="0019569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AA54CD" w:rsidRPr="00F13323" w:rsidRDefault="00AA54CD" w:rsidP="0019569F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550519">
        <w:rPr>
          <w:rFonts w:ascii="Times New Roman" w:hAnsi="Times New Roman" w:cs="Times New Roman"/>
          <w:spacing w:val="-6"/>
        </w:rPr>
        <w:t xml:space="preserve">поставку </w:t>
      </w:r>
      <w:r w:rsidRPr="00450E97">
        <w:rPr>
          <w:rFonts w:ascii="Times New Roman" w:hAnsi="Times New Roman" w:cs="Times New Roman"/>
        </w:rPr>
        <w:t xml:space="preserve">газа пропана-бутана технического </w:t>
      </w:r>
      <w:r w:rsidRPr="00F13323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AA54CD" w:rsidRPr="00331F42" w:rsidRDefault="00AA54CD" w:rsidP="0019569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AA54CD" w:rsidRPr="00331F42" w:rsidRDefault="00AA54CD" w:rsidP="0019569F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AA54CD" w:rsidRPr="00331F42" w:rsidRDefault="00AA54CD" w:rsidP="0019569F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AA54CD" w:rsidRPr="009E2171" w:rsidRDefault="00AA54CD" w:rsidP="0019569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>
        <w:rPr>
          <w:rFonts w:ascii="Times New Roman" w:hAnsi="Times New Roman" w:cs="Times New Roman"/>
          <w:color w:val="000000"/>
        </w:rPr>
        <w:t>Фенина Нина Андреевна</w:t>
      </w:r>
      <w:r w:rsidRPr="00DF1C25">
        <w:rPr>
          <w:rFonts w:ascii="Times New Roman" w:hAnsi="Times New Roman" w:cs="Times New Roman"/>
        </w:rPr>
        <w:t>, (48439) 9-</w:t>
      </w:r>
      <w:r w:rsidRPr="00D2148B">
        <w:rPr>
          <w:rFonts w:ascii="Times New Roman" w:hAnsi="Times New Roman" w:cs="Times New Roman"/>
        </w:rPr>
        <w:t>47-50</w:t>
      </w:r>
      <w:r w:rsidRPr="00DF1C25">
        <w:rPr>
          <w:rFonts w:ascii="Times New Roman" w:hAnsi="Times New Roman" w:cs="Times New Roman"/>
        </w:rPr>
        <w:t xml:space="preserve">, (48439) 9-49-30, </w:t>
      </w:r>
      <w:r w:rsidRPr="009E2171">
        <w:rPr>
          <w:rFonts w:ascii="Times New Roman" w:hAnsi="Times New Roman" w:cs="Times New Roman"/>
          <w:color w:val="000000"/>
          <w:lang w:val="en-US"/>
        </w:rPr>
        <w:t>nfenina</w:t>
      </w:r>
      <w:r w:rsidRPr="009E2171">
        <w:rPr>
          <w:rFonts w:ascii="Times New Roman" w:hAnsi="Times New Roman" w:cs="Times New Roman"/>
          <w:color w:val="000000"/>
        </w:rPr>
        <w:t>@</w:t>
      </w:r>
      <w:r w:rsidRPr="009E2171">
        <w:rPr>
          <w:rFonts w:ascii="Times New Roman" w:hAnsi="Times New Roman" w:cs="Times New Roman"/>
          <w:color w:val="000000"/>
          <w:lang w:val="en-US"/>
        </w:rPr>
        <w:t>ippe</w:t>
      </w:r>
      <w:r w:rsidRPr="009E2171">
        <w:rPr>
          <w:rFonts w:ascii="Times New Roman" w:hAnsi="Times New Roman" w:cs="Times New Roman"/>
          <w:color w:val="000000"/>
        </w:rPr>
        <w:t>.</w:t>
      </w:r>
      <w:r w:rsidRPr="009E2171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AA54CD" w:rsidRPr="00550519" w:rsidRDefault="00AA54CD" w:rsidP="0019569F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AA54CD" w:rsidRPr="00345001" w:rsidRDefault="00AA54CD" w:rsidP="0019569F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F13323">
        <w:rPr>
          <w:rFonts w:ascii="Times New Roman" w:hAnsi="Times New Roman" w:cs="Times New Roman"/>
          <w:color w:val="000000"/>
        </w:rPr>
        <w:t xml:space="preserve">поставка </w:t>
      </w:r>
      <w:r w:rsidRPr="00450E97">
        <w:rPr>
          <w:rFonts w:ascii="Times New Roman" w:hAnsi="Times New Roman" w:cs="Times New Roman"/>
        </w:rPr>
        <w:t>газа пропана-бутана технического</w:t>
      </w:r>
      <w:r w:rsidRPr="00F13323">
        <w:rPr>
          <w:rFonts w:ascii="Times New Roman" w:hAnsi="Times New Roman" w:cs="Times New Roman"/>
          <w:color w:val="000000"/>
        </w:rPr>
        <w:t>.</w:t>
      </w:r>
    </w:p>
    <w:p w:rsidR="00AA54CD" w:rsidRDefault="00AA54CD" w:rsidP="0019569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AA54CD" w:rsidRDefault="00AA54CD" w:rsidP="0019569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45001">
        <w:rPr>
          <w:rFonts w:ascii="Times New Roman" w:hAnsi="Times New Roman" w:cs="Times New Roman"/>
          <w:b/>
          <w:bCs/>
        </w:rPr>
        <w:t>Срок поставки товара/работ/услуг:</w:t>
      </w:r>
      <w:r>
        <w:rPr>
          <w:rFonts w:ascii="Times New Roman" w:hAnsi="Times New Roman" w:cs="Times New Roman"/>
          <w:b/>
          <w:bCs/>
        </w:rPr>
        <w:t xml:space="preserve"> </w:t>
      </w:r>
      <w:r w:rsidRPr="005C6DEB">
        <w:rPr>
          <w:rFonts w:ascii="Times New Roman" w:hAnsi="Times New Roman" w:cs="Times New Roman"/>
        </w:rPr>
        <w:t xml:space="preserve">с 28 декабря 2014 года по 30 марта 2015 года. </w:t>
      </w:r>
    </w:p>
    <w:p w:rsidR="00AA54CD" w:rsidRPr="00C573AC" w:rsidRDefault="00AA54CD" w:rsidP="0019569F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FE47B2">
        <w:rPr>
          <w:rFonts w:ascii="Times New Roman" w:hAnsi="Times New Roman" w:cs="Times New Roman"/>
        </w:rPr>
        <w:t>АГС Поставщика</w:t>
      </w:r>
      <w:r>
        <w:rPr>
          <w:rFonts w:ascii="Times New Roman" w:hAnsi="Times New Roman" w:cs="Times New Roman"/>
        </w:rPr>
        <w:t>.</w:t>
      </w:r>
    </w:p>
    <w:p w:rsidR="00AA54CD" w:rsidRPr="00331F42" w:rsidRDefault="00AA54CD" w:rsidP="0019569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AA54CD" w:rsidRPr="00331F42" w:rsidRDefault="00AA54CD" w:rsidP="0019569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A54CD" w:rsidRPr="00331F42" w:rsidRDefault="00AA54CD" w:rsidP="0019569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4CD" w:rsidRPr="00331F42" w:rsidRDefault="00AA54CD" w:rsidP="0019569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A54CD" w:rsidRPr="008958CF" w:rsidRDefault="00AA54CD" w:rsidP="0019569F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958CF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8958CF">
        <w:rPr>
          <w:rFonts w:ascii="Times New Roman" w:hAnsi="Times New Roman" w:cs="Times New Roman"/>
        </w:rPr>
        <w:t>570 784,66 (пятьсот семьдесят тысяч семьсот восемьдесят четыре рубля 66 коп</w:t>
      </w:r>
      <w:r w:rsidRPr="008958CF">
        <w:rPr>
          <w:rFonts w:ascii="Times New Roman" w:hAnsi="Times New Roman" w:cs="Times New Roman"/>
          <w:color w:val="000000"/>
        </w:rPr>
        <w:t>еек) рублей, включая НДС 18%. С учетом расходов на страхование, уплату таможенных пошлин, налогов, сборов и других обязательных платежей, предусмотренных законодательством РФ.</w:t>
      </w:r>
    </w:p>
    <w:p w:rsidR="00AA54CD" w:rsidRPr="008958CF" w:rsidRDefault="00AA54CD" w:rsidP="0019569F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8958CF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8958CF">
        <w:rPr>
          <w:rFonts w:ascii="Times New Roman" w:hAnsi="Times New Roman" w:cs="Times New Roman"/>
        </w:rPr>
        <w:t>483</w:t>
      </w:r>
      <w:r>
        <w:rPr>
          <w:rFonts w:ascii="Times New Roman" w:hAnsi="Times New Roman" w:cs="Times New Roman"/>
        </w:rPr>
        <w:t xml:space="preserve"> </w:t>
      </w:r>
      <w:r w:rsidRPr="008958CF">
        <w:rPr>
          <w:rFonts w:ascii="Times New Roman" w:hAnsi="Times New Roman" w:cs="Times New Roman"/>
        </w:rPr>
        <w:t>715,81 (четыреста восемьдеся</w:t>
      </w:r>
      <w:r>
        <w:rPr>
          <w:rFonts w:ascii="Times New Roman" w:hAnsi="Times New Roman" w:cs="Times New Roman"/>
        </w:rPr>
        <w:t>т три тысячи семьсот пятнадцать</w:t>
      </w:r>
      <w:r w:rsidRPr="008958CF">
        <w:rPr>
          <w:rFonts w:ascii="Times New Roman" w:hAnsi="Times New Roman" w:cs="Times New Roman"/>
        </w:rPr>
        <w:t xml:space="preserve"> рублей 81 </w:t>
      </w:r>
      <w:r w:rsidRPr="008958CF">
        <w:rPr>
          <w:rFonts w:ascii="Times New Roman" w:hAnsi="Times New Roman" w:cs="Times New Roman"/>
          <w:color w:val="000000"/>
        </w:rPr>
        <w:t>коп</w:t>
      </w:r>
      <w:r w:rsidRPr="008958CF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йка</w:t>
      </w:r>
      <w:r w:rsidRPr="008958CF">
        <w:rPr>
          <w:rFonts w:ascii="Times New Roman" w:hAnsi="Times New Roman" w:cs="Times New Roman"/>
        </w:rPr>
        <w:t>) рублей</w:t>
      </w:r>
      <w:r w:rsidRPr="008958CF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AA54CD" w:rsidRPr="00D37E19" w:rsidRDefault="00AA54CD" w:rsidP="0019569F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AA54CD" w:rsidRPr="00331F42" w:rsidRDefault="00AA54CD" w:rsidP="0019569F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(http://www.zakupki.gov.ru)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(http://zakupki.rosatom.ru)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AA54CD" w:rsidRDefault="00AA54CD" w:rsidP="0029603B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AA54CD" w:rsidRPr="0029603B" w:rsidRDefault="00AA54CD" w:rsidP="0029603B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AA54CD" w:rsidRPr="00331F42" w:rsidRDefault="00AA54CD" w:rsidP="0019569F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29603B">
        <w:rPr>
          <w:rFonts w:ascii="Times New Roman" w:hAnsi="Times New Roman" w:cs="Times New Roman"/>
          <w:b/>
          <w:bCs/>
          <w:spacing w:val="-6"/>
        </w:rPr>
        <w:t>10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AA54CD" w:rsidRPr="00331F42" w:rsidRDefault="00AA54CD" w:rsidP="0019569F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29603B">
        <w:rPr>
          <w:rFonts w:ascii="Times New Roman" w:hAnsi="Times New Roman" w:cs="Times New Roman"/>
          <w:spacing w:val="-6"/>
          <w:highlight w:val="yellow"/>
        </w:rPr>
        <w:t>02</w:t>
      </w:r>
      <w:r>
        <w:rPr>
          <w:rFonts w:ascii="Times New Roman" w:hAnsi="Times New Roman" w:cs="Times New Roman"/>
          <w:spacing w:val="-6"/>
          <w:highlight w:val="yellow"/>
        </w:rPr>
        <w:t>» декабря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AA54CD" w:rsidRPr="00331F42" w:rsidRDefault="00AA54CD" w:rsidP="0019569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29603B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«05» декабря 2014 года.</w:t>
      </w:r>
    </w:p>
    <w:p w:rsidR="00AA54CD" w:rsidRPr="00331F42" w:rsidRDefault="00AA54CD" w:rsidP="0019569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29603B">
        <w:rPr>
          <w:rFonts w:ascii="Times New Roman" w:hAnsi="Times New Roman" w:cs="Times New Roman"/>
          <w:b/>
          <w:bCs/>
          <w:spacing w:val="-6"/>
        </w:rPr>
        <w:t>2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«05» декабря 2014 года.</w:t>
      </w:r>
    </w:p>
    <w:p w:rsidR="00AA54CD" w:rsidRPr="00331F42" w:rsidRDefault="00AA54CD" w:rsidP="0019569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29603B">
        <w:rPr>
          <w:rFonts w:ascii="Times New Roman" w:hAnsi="Times New Roman" w:cs="Times New Roman"/>
          <w:b/>
          <w:bCs/>
          <w:spacing w:val="-6"/>
        </w:rPr>
        <w:t>3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20</w:t>
      </w:r>
      <w:r w:rsidRPr="00331F42">
        <w:rPr>
          <w:rFonts w:ascii="Times New Roman" w:hAnsi="Times New Roman" w:cs="Times New Roman"/>
        </w:rPr>
        <w:t xml:space="preserve"> дней.</w:t>
      </w:r>
    </w:p>
    <w:p w:rsidR="00AA54CD" w:rsidRPr="00331F42" w:rsidRDefault="00AA54CD" w:rsidP="0019569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29603B">
        <w:rPr>
          <w:rFonts w:ascii="Times New Roman" w:hAnsi="Times New Roman" w:cs="Times New Roman"/>
          <w:b/>
          <w:bCs/>
          <w:spacing w:val="-6"/>
        </w:rPr>
        <w:t>4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AA54CD" w:rsidRPr="00E87132" w:rsidRDefault="00AA54CD" w:rsidP="0019569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227A02">
        <w:rPr>
          <w:rFonts w:ascii="Times New Roman" w:hAnsi="Times New Roman" w:cs="Times New Roman"/>
          <w:b/>
          <w:bCs/>
        </w:rPr>
        <w:t>1</w:t>
      </w:r>
      <w:r w:rsidRPr="0029603B">
        <w:rPr>
          <w:rFonts w:ascii="Times New Roman" w:hAnsi="Times New Roman" w:cs="Times New Roman"/>
          <w:b/>
          <w:bCs/>
        </w:rPr>
        <w:t>5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AA54CD" w:rsidRPr="00E87132" w:rsidRDefault="00AA54CD" w:rsidP="0019569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  <w:b/>
          <w:bCs/>
        </w:rPr>
        <w:t>1</w:t>
      </w:r>
      <w:r w:rsidRPr="0029603B">
        <w:rPr>
          <w:rFonts w:ascii="Times New Roman" w:hAnsi="Times New Roman" w:cs="Times New Roman"/>
          <w:b/>
          <w:bCs/>
        </w:rPr>
        <w:t>6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A54CD" w:rsidRPr="00E87132" w:rsidRDefault="00AA54CD" w:rsidP="0019569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A54CD" w:rsidRPr="00E87132" w:rsidRDefault="00AA54CD" w:rsidP="0019569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A54CD" w:rsidRPr="00E87132" w:rsidRDefault="00AA54CD" w:rsidP="0019569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A54CD" w:rsidRPr="00A6215E" w:rsidRDefault="00AA54CD" w:rsidP="0019569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E87132">
        <w:rPr>
          <w:rFonts w:ascii="Times New Roman" w:hAnsi="Times New Roman" w:cs="Times New Roman"/>
          <w:b/>
          <w:bCs/>
        </w:rPr>
        <w:t>1</w:t>
      </w:r>
      <w:r w:rsidRPr="0029603B">
        <w:rPr>
          <w:rFonts w:ascii="Times New Roman" w:hAnsi="Times New Roman" w:cs="Times New Roman"/>
          <w:b/>
          <w:bCs/>
        </w:rPr>
        <w:t>7</w:t>
      </w:r>
      <w:r w:rsidRPr="00E87132">
        <w:rPr>
          <w:rFonts w:ascii="Times New Roman" w:hAnsi="Times New Roman" w:cs="Times New Roman"/>
          <w:b/>
          <w:bCs/>
        </w:rPr>
        <w:t>.</w:t>
      </w:r>
      <w:r w:rsidRPr="00E87132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A54CD" w:rsidRDefault="00AA54CD">
      <w:pPr>
        <w:rPr>
          <w:rFonts w:cs="Times New Roman"/>
        </w:rPr>
      </w:pPr>
    </w:p>
    <w:sectPr w:rsidR="00AA54CD" w:rsidSect="00294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4C72"/>
    <w:rsid w:val="000E1028"/>
    <w:rsid w:val="0019569F"/>
    <w:rsid w:val="001F4D81"/>
    <w:rsid w:val="00227A02"/>
    <w:rsid w:val="0029448E"/>
    <w:rsid w:val="0029603B"/>
    <w:rsid w:val="00331F42"/>
    <w:rsid w:val="00345001"/>
    <w:rsid w:val="00384C72"/>
    <w:rsid w:val="00450E97"/>
    <w:rsid w:val="00536BA0"/>
    <w:rsid w:val="00550519"/>
    <w:rsid w:val="005A326A"/>
    <w:rsid w:val="005C6DEB"/>
    <w:rsid w:val="007757DE"/>
    <w:rsid w:val="008930FD"/>
    <w:rsid w:val="008958CF"/>
    <w:rsid w:val="008E3C0C"/>
    <w:rsid w:val="009E2171"/>
    <w:rsid w:val="00A6215E"/>
    <w:rsid w:val="00AA54CD"/>
    <w:rsid w:val="00AF2D02"/>
    <w:rsid w:val="00C572F3"/>
    <w:rsid w:val="00C573AC"/>
    <w:rsid w:val="00CD793E"/>
    <w:rsid w:val="00D2148B"/>
    <w:rsid w:val="00D37E19"/>
    <w:rsid w:val="00D42E6F"/>
    <w:rsid w:val="00DA43C4"/>
    <w:rsid w:val="00DF1C25"/>
    <w:rsid w:val="00E87132"/>
    <w:rsid w:val="00F0368B"/>
    <w:rsid w:val="00F13323"/>
    <w:rsid w:val="00F26FEC"/>
    <w:rsid w:val="00FE4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569F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786</Words>
  <Characters>4484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2014-11-18T15:20:00Z</dcterms:created>
  <dcterms:modified xsi:type="dcterms:W3CDTF">2014-11-25T08:03:00Z</dcterms:modified>
</cp:coreProperties>
</file>