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CF" w:rsidRDefault="001009CF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009CF" w:rsidRPr="00E73503" w:rsidRDefault="001009CF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1009CF" w:rsidRPr="001B1299">
        <w:trPr>
          <w:trHeight w:val="581"/>
        </w:trPr>
        <w:tc>
          <w:tcPr>
            <w:tcW w:w="9828" w:type="dxa"/>
            <w:vAlign w:val="center"/>
          </w:tcPr>
          <w:p w:rsidR="001009CF" w:rsidRPr="001B1299" w:rsidRDefault="001009CF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4522 от «30»  октября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1009CF" w:rsidRPr="004E3C5E" w:rsidRDefault="001009CF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4272</w:t>
            </w:r>
          </w:p>
          <w:p w:rsidR="001009CF" w:rsidRPr="007064D6" w:rsidRDefault="001009CF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245</w:t>
            </w:r>
          </w:p>
        </w:tc>
      </w:tr>
    </w:tbl>
    <w:p w:rsidR="001009CF" w:rsidRDefault="001009CF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1009CF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7D4215" w:rsidRDefault="001009CF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1009CF" w:rsidRPr="007D4215">
        <w:trPr>
          <w:trHeight w:val="146"/>
        </w:trPr>
        <w:tc>
          <w:tcPr>
            <w:tcW w:w="9948" w:type="dxa"/>
            <w:gridSpan w:val="2"/>
          </w:tcPr>
          <w:p w:rsidR="001009CF" w:rsidRPr="007D4215" w:rsidRDefault="001009CF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1009CF" w:rsidRPr="007D4215" w:rsidRDefault="001009CF" w:rsidP="004052B7">
            <w:pPr>
              <w:tabs>
                <w:tab w:val="left" w:pos="1134"/>
              </w:tabs>
              <w:jc w:val="both"/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CF" w:rsidRPr="007938E2" w:rsidRDefault="001009C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Pr="007938E2" w:rsidRDefault="001009C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1009CF" w:rsidRPr="007938E2" w:rsidRDefault="001009C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CF" w:rsidRPr="007938E2" w:rsidRDefault="001009C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Pr="007938E2" w:rsidRDefault="001009C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CF" w:rsidRPr="007938E2" w:rsidRDefault="001009C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Pr="007938E2" w:rsidRDefault="001009C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CF" w:rsidRPr="007938E2" w:rsidRDefault="001009CF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Pr="007938E2" w:rsidRDefault="001009CF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CF" w:rsidRPr="007938E2" w:rsidRDefault="001009C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Pr="007938E2" w:rsidRDefault="001009CF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CF" w:rsidRPr="007938E2" w:rsidRDefault="001009C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Default="001009CF" w:rsidP="007064D6">
            <w:pPr>
              <w:jc w:val="both"/>
            </w:pPr>
            <w:r>
              <w:t>Мордовин Михаил Викторович, телефон: (3823) 52-38-03</w:t>
            </w:r>
            <w:r w:rsidRPr="00F512FA">
              <w:t>, факс (3823) 56-25-50</w:t>
            </w:r>
          </w:p>
          <w:p w:rsidR="001009CF" w:rsidRPr="00B74E80" w:rsidRDefault="001009CF" w:rsidP="004052B7">
            <w:pPr>
              <w:jc w:val="both"/>
            </w:pPr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Pr="007938E2" w:rsidRDefault="001009C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CF" w:rsidRPr="007938E2" w:rsidRDefault="001009CF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1009CF" w:rsidRPr="007938E2" w:rsidRDefault="001009CF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1009C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09CF" w:rsidRPr="007938E2" w:rsidRDefault="001009C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09CF" w:rsidRPr="007938E2" w:rsidRDefault="001009CF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1009CF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1009CF" w:rsidRPr="001B1299">
        <w:trPr>
          <w:trHeight w:val="146"/>
        </w:trPr>
        <w:tc>
          <w:tcPr>
            <w:tcW w:w="9948" w:type="dxa"/>
            <w:gridSpan w:val="2"/>
          </w:tcPr>
          <w:p w:rsidR="001009CF" w:rsidRPr="007064D6" w:rsidRDefault="001009CF" w:rsidP="004052B7">
            <w:pPr>
              <w:rPr>
                <w:b/>
                <w:bCs/>
                <w:sz w:val="28"/>
                <w:szCs w:val="28"/>
                <w:u w:val="single"/>
              </w:rPr>
            </w:pPr>
            <w:r w:rsidRPr="007064D6">
              <w:rPr>
                <w:b/>
                <w:bCs/>
              </w:rPr>
              <w:t>Право заключения договора на поставку инструмента и приспособлений</w:t>
            </w:r>
          </w:p>
          <w:p w:rsidR="001009CF" w:rsidRDefault="001009CF" w:rsidP="004052B7">
            <w:pPr>
              <w:rPr>
                <w:b/>
                <w:bCs/>
              </w:rPr>
            </w:pPr>
          </w:p>
          <w:p w:rsidR="001009CF" w:rsidRPr="007064D6" w:rsidRDefault="001009CF" w:rsidP="004052B7">
            <w:r w:rsidRPr="007064D6">
              <w:t xml:space="preserve">Предмет договора:  </w:t>
            </w:r>
            <w:r>
              <w:t>центры, тиски, наборы, лопаты</w:t>
            </w:r>
          </w:p>
          <w:p w:rsidR="001009CF" w:rsidRPr="00F16CE4" w:rsidRDefault="001009CF" w:rsidP="004052B7">
            <w:pPr>
              <w:rPr>
                <w:b/>
                <w:bCs/>
              </w:rPr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1009CF" w:rsidRPr="00B975CB" w:rsidRDefault="001009CF" w:rsidP="004052B7"/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B975CB" w:rsidRDefault="001009CF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4052B7">
            <w:pPr>
              <w:ind w:right="153"/>
              <w:jc w:val="both"/>
            </w:pPr>
            <w:r>
              <w:rPr>
                <w:color w:val="000000"/>
              </w:rPr>
              <w:t>п</w:t>
            </w:r>
            <w:r w:rsidRPr="008820E2">
              <w:t>оставка товара в течение 45  календарных дней с момента подписания договора уполномоченными представителями сторон.</w:t>
            </w:r>
          </w:p>
          <w:p w:rsidR="001009CF" w:rsidRPr="00B975CB" w:rsidRDefault="001009CF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4A0A11" w:rsidRDefault="001009CF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4052B7">
            <w:pPr>
              <w:ind w:right="153"/>
              <w:jc w:val="both"/>
              <w:rPr>
                <w:color w:val="FF0000"/>
              </w:rPr>
            </w:pPr>
            <w:r w:rsidRPr="008820E2"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009CF" w:rsidRPr="00B975CB" w:rsidRDefault="001009CF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D844FC" w:rsidRDefault="001009CF" w:rsidP="007064D6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область. г. Северск, ул. Предзаводская, 9. </w:t>
            </w:r>
          </w:p>
          <w:p w:rsidR="001009CF" w:rsidRPr="007064D6" w:rsidRDefault="001009CF" w:rsidP="007064D6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844FC">
              <w:t>Способ доставки: автотранспортом до терминала транспортной компании в г. Томске, возможен самовывоз со склада перевозчика в г. Томске, или склада Поставщика г. Томска.</w:t>
            </w:r>
          </w:p>
          <w:p w:rsidR="001009CF" w:rsidRPr="002B23DB" w:rsidRDefault="001009CF" w:rsidP="004052B7">
            <w:pPr>
              <w:ind w:right="153"/>
              <w:jc w:val="both"/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Default="001009C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1009CF" w:rsidRPr="00B975CB" w:rsidRDefault="001009CF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4939EB" w:rsidRDefault="001009CF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1009CF" w:rsidRPr="004939EB" w:rsidRDefault="001009CF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1009CF" w:rsidRPr="00B975CB" w:rsidRDefault="001009CF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B975CB" w:rsidRDefault="001009CF" w:rsidP="004052B7"/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1009CF" w:rsidRPr="001B1299">
        <w:trPr>
          <w:trHeight w:val="678"/>
        </w:trPr>
        <w:tc>
          <w:tcPr>
            <w:tcW w:w="9948" w:type="dxa"/>
            <w:gridSpan w:val="2"/>
          </w:tcPr>
          <w:p w:rsidR="001009CF" w:rsidRDefault="001009CF" w:rsidP="007064D6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009CF" w:rsidRPr="007064D6" w:rsidRDefault="001009CF" w:rsidP="007064D6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479 392  </w:t>
            </w:r>
            <w:r w:rsidRPr="00D844FC">
              <w:rPr>
                <w:color w:val="000000"/>
              </w:rPr>
              <w:t>(четыреста семьдесят девять тысяч триста девяносто два)</w:t>
            </w:r>
            <w:r>
              <w:rPr>
                <w:b/>
                <w:bCs/>
                <w:color w:val="000000"/>
              </w:rPr>
              <w:t xml:space="preserve"> рубля 69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1009CF" w:rsidRDefault="001009CF" w:rsidP="007064D6">
            <w:pPr>
              <w:tabs>
                <w:tab w:val="left" w:pos="1134"/>
              </w:tabs>
              <w:jc w:val="both"/>
            </w:pPr>
          </w:p>
          <w:p w:rsidR="001009CF" w:rsidRDefault="001009CF" w:rsidP="007064D6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009CF" w:rsidRDefault="001009CF" w:rsidP="007064D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406 264</w:t>
            </w:r>
            <w:r>
              <w:rPr>
                <w:color w:val="000000"/>
              </w:rPr>
              <w:t xml:space="preserve">   (четыреста шесть тысяч двести шестьдесят четыре) </w:t>
            </w:r>
            <w:r>
              <w:rPr>
                <w:b/>
                <w:bCs/>
                <w:color w:val="000000"/>
              </w:rPr>
              <w:t>рубля 99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1009CF" w:rsidRDefault="001009CF" w:rsidP="007064D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1009CF" w:rsidRPr="005333A7" w:rsidRDefault="001009CF" w:rsidP="007064D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1009CF" w:rsidRDefault="001009CF" w:rsidP="007064D6"/>
          <w:p w:rsidR="001009CF" w:rsidRDefault="001009CF" w:rsidP="007064D6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1009CF" w:rsidRDefault="001009CF" w:rsidP="007064D6">
            <w:pPr>
              <w:pStyle w:val="3"/>
              <w:ind w:left="0" w:right="153"/>
            </w:pPr>
            <w:r w:rsidRPr="00D844FC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1009CF" w:rsidRPr="001B1299" w:rsidRDefault="001009CF" w:rsidP="004052B7">
            <w:pPr>
              <w:rPr>
                <w:u w:val="single"/>
              </w:rPr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1009CF" w:rsidRPr="00225C74" w:rsidRDefault="001009CF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1009CF" w:rsidRDefault="001009CF" w:rsidP="004052B7">
            <w:pPr>
              <w:tabs>
                <w:tab w:val="left" w:pos="1134"/>
              </w:tabs>
            </w:pPr>
          </w:p>
          <w:p w:rsidR="001009CF" w:rsidRPr="001050E6" w:rsidRDefault="001009CF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B975CB" w:rsidRDefault="001009CF" w:rsidP="004052B7"/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Default="001009C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1009CF" w:rsidRPr="00B975CB" w:rsidRDefault="001009C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1009CF" w:rsidRPr="001B1299">
        <w:trPr>
          <w:trHeight w:val="146"/>
        </w:trPr>
        <w:tc>
          <w:tcPr>
            <w:tcW w:w="9948" w:type="dxa"/>
            <w:gridSpan w:val="2"/>
          </w:tcPr>
          <w:p w:rsidR="001009CF" w:rsidRPr="00D12912" w:rsidRDefault="001009CF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1009CF" w:rsidRPr="006B4D55" w:rsidRDefault="001009CF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Default="001009C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1009CF" w:rsidRPr="00B975CB" w:rsidRDefault="001009C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1009CF" w:rsidRPr="00CE0D41" w:rsidRDefault="001009CF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1009CF" w:rsidRPr="001B1299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1009CF" w:rsidRPr="00EC648D" w:rsidRDefault="001009CF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1009CF" w:rsidRPr="001B1299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1009CF" w:rsidRPr="00E01693" w:rsidRDefault="001009CF" w:rsidP="004052B7"/>
          <w:p w:rsidR="001009CF" w:rsidRPr="00E01693" w:rsidRDefault="001009CF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1009CF" w:rsidRPr="00EC648D" w:rsidRDefault="001009CF" w:rsidP="004052B7">
            <w:pPr>
              <w:rPr>
                <w:b/>
                <w:bCs/>
                <w:u w:val="single"/>
              </w:rPr>
            </w:pP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1009CF" w:rsidRPr="001B1299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1009CF" w:rsidRPr="009E2FC9" w:rsidRDefault="001009CF" w:rsidP="002227FA"/>
          <w:p w:rsidR="001009CF" w:rsidRPr="001B1299" w:rsidRDefault="001009CF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1009CF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1B1299" w:rsidRDefault="001009CF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1009CF" w:rsidRPr="001B1299">
        <w:trPr>
          <w:trHeight w:val="146"/>
        </w:trPr>
        <w:tc>
          <w:tcPr>
            <w:tcW w:w="9948" w:type="dxa"/>
            <w:gridSpan w:val="2"/>
          </w:tcPr>
          <w:p w:rsidR="001009CF" w:rsidRDefault="001009CF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1009CF" w:rsidRDefault="001009CF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1009CF" w:rsidRDefault="001009CF" w:rsidP="002227FA"/>
          <w:p w:rsidR="001009CF" w:rsidRPr="001B1299" w:rsidRDefault="001009CF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B975CB" w:rsidRDefault="001009CF" w:rsidP="004052B7"/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1009CF" w:rsidRPr="00B975CB">
        <w:trPr>
          <w:trHeight w:val="146"/>
        </w:trPr>
        <w:tc>
          <w:tcPr>
            <w:tcW w:w="9948" w:type="dxa"/>
            <w:gridSpan w:val="2"/>
          </w:tcPr>
          <w:p w:rsidR="001009CF" w:rsidRPr="00AE6F72" w:rsidRDefault="001009CF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1009CF" w:rsidRPr="00225DB0" w:rsidRDefault="001009CF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1009CF" w:rsidRPr="00242BFB" w:rsidRDefault="001009CF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1009CF" w:rsidRPr="009E58BB" w:rsidRDefault="001009CF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1009CF" w:rsidRPr="00B975CB" w:rsidRDefault="001009CF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1009C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1009CF" w:rsidRPr="001B1299">
        <w:trPr>
          <w:trHeight w:val="559"/>
        </w:trPr>
        <w:tc>
          <w:tcPr>
            <w:tcW w:w="9948" w:type="dxa"/>
            <w:gridSpan w:val="2"/>
          </w:tcPr>
          <w:p w:rsidR="001009CF" w:rsidRPr="001B1299" w:rsidRDefault="001009CF" w:rsidP="004052B7">
            <w:r>
              <w:t>не требуется</w:t>
            </w:r>
          </w:p>
          <w:p w:rsidR="001009CF" w:rsidRPr="001B1299" w:rsidRDefault="001009CF" w:rsidP="004052B7"/>
        </w:tc>
      </w:tr>
      <w:tr w:rsidR="001009CF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1009CF" w:rsidRDefault="001009C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1009CF" w:rsidRPr="00B975CB" w:rsidRDefault="001009CF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1009CF" w:rsidRPr="00B975CB">
        <w:trPr>
          <w:trHeight w:val="271"/>
        </w:trPr>
        <w:tc>
          <w:tcPr>
            <w:tcW w:w="9948" w:type="dxa"/>
            <w:gridSpan w:val="2"/>
          </w:tcPr>
          <w:p w:rsidR="001009CF" w:rsidRPr="00B975CB" w:rsidRDefault="001009CF" w:rsidP="004052B7"/>
        </w:tc>
      </w:tr>
      <w:tr w:rsidR="001009C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009CF" w:rsidRDefault="001009C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1009CF" w:rsidRDefault="001009CF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1009CF" w:rsidRPr="00B975CB" w:rsidRDefault="001009CF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1009CF" w:rsidRPr="00B975CB">
        <w:trPr>
          <w:trHeight w:val="1118"/>
        </w:trPr>
        <w:tc>
          <w:tcPr>
            <w:tcW w:w="9948" w:type="dxa"/>
            <w:gridSpan w:val="2"/>
          </w:tcPr>
          <w:p w:rsidR="001009CF" w:rsidRPr="00254E37" w:rsidRDefault="001009C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1009CF" w:rsidRPr="00254E37" w:rsidRDefault="001009C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009CF" w:rsidRPr="00B975CB" w:rsidRDefault="001009CF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1009CF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1009CF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1009CF" w:rsidRPr="00B975CB" w:rsidRDefault="001009CF" w:rsidP="004052B7">
            <w:pPr>
              <w:rPr>
                <w:b/>
                <w:bCs/>
              </w:rPr>
            </w:pPr>
          </w:p>
        </w:tc>
      </w:tr>
      <w:tr w:rsidR="001009CF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1009CF" w:rsidRPr="00B975CB" w:rsidRDefault="001009CF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1009CF" w:rsidRPr="00B975CB">
        <w:trPr>
          <w:trHeight w:val="3353"/>
        </w:trPr>
        <w:tc>
          <w:tcPr>
            <w:tcW w:w="9948" w:type="dxa"/>
            <w:gridSpan w:val="2"/>
          </w:tcPr>
          <w:p w:rsidR="001009CF" w:rsidRPr="000E560A" w:rsidRDefault="001009C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0A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1009CF" w:rsidRPr="000E560A" w:rsidRDefault="001009C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0A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1009CF" w:rsidRPr="00072459" w:rsidRDefault="001009CF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1009CF" w:rsidRPr="000E6546" w:rsidRDefault="001009CF" w:rsidP="000E6546"/>
    <w:sectPr w:rsidR="001009CF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9CF" w:rsidRDefault="001009CF" w:rsidP="007938E2">
      <w:r>
        <w:separator/>
      </w:r>
    </w:p>
  </w:endnote>
  <w:endnote w:type="continuationSeparator" w:id="1">
    <w:p w:rsidR="001009CF" w:rsidRDefault="001009C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9CF" w:rsidRDefault="001009CF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1009CF" w:rsidRDefault="001009C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9CF" w:rsidRDefault="001009CF" w:rsidP="007938E2">
      <w:r>
        <w:separator/>
      </w:r>
    </w:p>
  </w:footnote>
  <w:footnote w:type="continuationSeparator" w:id="1">
    <w:p w:rsidR="001009CF" w:rsidRDefault="001009C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9CF" w:rsidRPr="00FC6B64" w:rsidRDefault="001009CF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1009CF" w:rsidRDefault="001009CF" w:rsidP="006B02BB">
    <w:pPr>
      <w:pStyle w:val="Header"/>
    </w:pPr>
    <w:r>
      <w:t>_____________________________________________________________________________</w:t>
    </w:r>
  </w:p>
  <w:p w:rsidR="001009CF" w:rsidRDefault="001009CF" w:rsidP="00B62271">
    <w:pPr>
      <w:pStyle w:val="Header"/>
    </w:pPr>
  </w:p>
  <w:p w:rsidR="001009CF" w:rsidRDefault="001009C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23CA2"/>
    <w:rsid w:val="00133A94"/>
    <w:rsid w:val="0017607B"/>
    <w:rsid w:val="001A1CB3"/>
    <w:rsid w:val="001A2900"/>
    <w:rsid w:val="001B1299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EB0"/>
    <w:rsid w:val="003C6E96"/>
    <w:rsid w:val="003D574F"/>
    <w:rsid w:val="003E13D6"/>
    <w:rsid w:val="003E6BFC"/>
    <w:rsid w:val="004052B7"/>
    <w:rsid w:val="00405B6A"/>
    <w:rsid w:val="00426B98"/>
    <w:rsid w:val="00433AD9"/>
    <w:rsid w:val="00442358"/>
    <w:rsid w:val="00442A94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7F6993"/>
    <w:rsid w:val="008020A9"/>
    <w:rsid w:val="00804E7E"/>
    <w:rsid w:val="00805620"/>
    <w:rsid w:val="00822A58"/>
    <w:rsid w:val="00841AE2"/>
    <w:rsid w:val="00871A41"/>
    <w:rsid w:val="008820E2"/>
    <w:rsid w:val="00890BA1"/>
    <w:rsid w:val="00893D90"/>
    <w:rsid w:val="008966D8"/>
    <w:rsid w:val="008B12E8"/>
    <w:rsid w:val="008B3D8C"/>
    <w:rsid w:val="008C6150"/>
    <w:rsid w:val="008C70E8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45315"/>
    <w:rsid w:val="00D55F73"/>
    <w:rsid w:val="00D672C2"/>
    <w:rsid w:val="00D844FC"/>
    <w:rsid w:val="00DA4143"/>
    <w:rsid w:val="00DA5EAA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1572</Words>
  <Characters>8961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2014-10-29T02:40:00Z</dcterms:created>
  <dcterms:modified xsi:type="dcterms:W3CDTF">2014-10-30T11:43:00Z</dcterms:modified>
</cp:coreProperties>
</file>