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EBB" w:rsidRPr="00234C8B" w:rsidRDefault="00F83EBB" w:rsidP="00815847">
      <w:pPr>
        <w:jc w:val="center"/>
        <w:outlineLvl w:val="0"/>
        <w:rPr>
          <w:rFonts w:ascii="Times New Roman" w:hAnsi="Times New Roman" w:cs="Times New Roman"/>
        </w:rPr>
      </w:pPr>
      <w:r w:rsidRPr="00234C8B">
        <w:rPr>
          <w:rFonts w:ascii="Times New Roman" w:hAnsi="Times New Roman" w:cs="Times New Roman"/>
        </w:rPr>
        <w:t>ИЗВЕЩЕНИЕ О ПРОДЛЕНИИ СРОКА ПОДАЧИ ЗАЯВОК</w:t>
      </w:r>
    </w:p>
    <w:p w:rsidR="00F83EBB" w:rsidRDefault="00F83EBB" w:rsidP="00815847">
      <w:pPr>
        <w:jc w:val="center"/>
        <w:outlineLvl w:val="0"/>
        <w:rPr>
          <w:rFonts w:ascii="Times New Roman" w:hAnsi="Times New Roman" w:cs="Times New Roman"/>
        </w:rPr>
      </w:pPr>
      <w:r w:rsidRPr="00234C8B">
        <w:rPr>
          <w:rFonts w:ascii="Times New Roman" w:hAnsi="Times New Roman" w:cs="Times New Roman"/>
        </w:rPr>
        <w:t>224/67-03/13-243/2 ОЗЦЭ</w:t>
      </w:r>
      <w:bookmarkStart w:id="0" w:name="_GoBack"/>
      <w:bookmarkEnd w:id="0"/>
    </w:p>
    <w:p w:rsidR="00F83EBB" w:rsidRPr="00234C8B" w:rsidRDefault="00F83EBB" w:rsidP="00815847">
      <w:pPr>
        <w:jc w:val="center"/>
        <w:outlineLvl w:val="0"/>
        <w:rPr>
          <w:rFonts w:ascii="Times New Roman" w:hAnsi="Times New Roman" w:cs="Times New Roman"/>
        </w:rPr>
      </w:pPr>
    </w:p>
    <w:p w:rsidR="00F83EBB" w:rsidRPr="00A6215E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F83EBB" w:rsidRPr="00A6215E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83EBB" w:rsidRPr="00A6215E" w:rsidRDefault="00F83EBB" w:rsidP="00815847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83EBB" w:rsidRDefault="00F83EBB" w:rsidP="00815847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83EBB" w:rsidRPr="006F3094" w:rsidRDefault="00F83EBB" w:rsidP="0081584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F83EBB" w:rsidRPr="00807470" w:rsidRDefault="00F83EBB" w:rsidP="00815847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F83EBB" w:rsidRPr="00A6215E" w:rsidRDefault="00F83EBB" w:rsidP="00815847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говядины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F83EBB" w:rsidRPr="00A6215E" w:rsidRDefault="00F83EBB" w:rsidP="0081584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F83EBB" w:rsidRPr="00C573AC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F83EBB" w:rsidRPr="00C573AC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83EBB" w:rsidRPr="00A6215E" w:rsidRDefault="00F83EBB" w:rsidP="0081584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83EBB" w:rsidRPr="00A6215E" w:rsidRDefault="00F83EBB" w:rsidP="0081584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83EBB" w:rsidRPr="00A6215E" w:rsidRDefault="00F83EBB" w:rsidP="0081584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83EBB" w:rsidRPr="00745446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1 684 800,00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один миллион шестьсот восемьдесят четыре тысячи восемьсот</w:t>
      </w:r>
      <w:r w:rsidRPr="00B3568E">
        <w:rPr>
          <w:rFonts w:ascii="Times New Roman" w:hAnsi="Times New Roman" w:cs="Times New Roman"/>
        </w:rPr>
        <w:t xml:space="preserve"> 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83EBB" w:rsidRPr="00745446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83EBB" w:rsidRPr="00A6215E" w:rsidRDefault="00F83EBB" w:rsidP="0081584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83EBB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F83EBB" w:rsidRPr="00286C49" w:rsidRDefault="00F83EBB" w:rsidP="00286C4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86C49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286C49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286C49">
        <w:rPr>
          <w:rFonts w:ascii="Times New Roman" w:hAnsi="Times New Roman" w:cs="Times New Roman"/>
          <w:b/>
          <w:bCs/>
        </w:rPr>
        <w:t>:</w:t>
      </w:r>
    </w:p>
    <w:p w:rsidR="00F83EBB" w:rsidRPr="00286C49" w:rsidRDefault="00F83EBB" w:rsidP="00286C4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286C49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286C49">
        <w:rPr>
          <w:rFonts w:ascii="Times New Roman" w:hAnsi="Times New Roman" w:cs="Times New Roman"/>
          <w:color w:val="0000FF"/>
        </w:rPr>
        <w:t xml:space="preserve"> </w:t>
      </w:r>
      <w:r w:rsidRPr="00286C49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286C49">
        <w:rPr>
          <w:rFonts w:ascii="Times New Roman" w:hAnsi="Times New Roman" w:cs="Times New Roman"/>
          <w:spacing w:val="-6"/>
        </w:rPr>
        <w:t>на участие в запросе цен</w:t>
      </w:r>
      <w:r w:rsidRPr="00286C49">
        <w:rPr>
          <w:rFonts w:ascii="Times New Roman" w:hAnsi="Times New Roman" w:cs="Times New Roman"/>
        </w:rPr>
        <w:t xml:space="preserve"> продлевается на 4 рабочих дня.</w:t>
      </w:r>
    </w:p>
    <w:p w:rsidR="00F83EBB" w:rsidRPr="00A6215E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83EBB" w:rsidRPr="00A6215E" w:rsidRDefault="00F83EBB" w:rsidP="00815847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 xml:space="preserve">05» </w:t>
      </w:r>
      <w:r w:rsidRPr="006A7D5D">
        <w:rPr>
          <w:rFonts w:ascii="Times New Roman" w:hAnsi="Times New Roman" w:cs="Times New Roman"/>
          <w:spacing w:val="-6"/>
          <w:highlight w:val="yellow"/>
        </w:rPr>
        <w:t>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F83EBB" w:rsidRPr="00A6215E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83EBB" w:rsidRPr="00A6215E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83EBB" w:rsidRPr="00A6215E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F83EBB" w:rsidRPr="00A6215E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F83EBB" w:rsidRPr="00A6215E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83EBB" w:rsidRPr="00D55FE5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83EBB" w:rsidRPr="00A6215E" w:rsidRDefault="00F83EBB" w:rsidP="0081584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83EBB" w:rsidRPr="00A6215E" w:rsidRDefault="00F83EBB" w:rsidP="00815847">
      <w:pPr>
        <w:jc w:val="center"/>
        <w:rPr>
          <w:rFonts w:ascii="Times New Roman" w:hAnsi="Times New Roman" w:cs="Times New Roman"/>
          <w:color w:val="000000"/>
        </w:rPr>
      </w:pPr>
    </w:p>
    <w:p w:rsidR="00F83EBB" w:rsidRDefault="00F83EBB"/>
    <w:sectPr w:rsidR="00F83EBB" w:rsidSect="00330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5CC8"/>
    <w:rsid w:val="000520CC"/>
    <w:rsid w:val="000648DD"/>
    <w:rsid w:val="001624DB"/>
    <w:rsid w:val="001C0BDC"/>
    <w:rsid w:val="00234C8B"/>
    <w:rsid w:val="00286C49"/>
    <w:rsid w:val="00330F6B"/>
    <w:rsid w:val="0036723D"/>
    <w:rsid w:val="003912F8"/>
    <w:rsid w:val="003D771F"/>
    <w:rsid w:val="00454708"/>
    <w:rsid w:val="004E5D69"/>
    <w:rsid w:val="00520DB2"/>
    <w:rsid w:val="00554080"/>
    <w:rsid w:val="00572F1D"/>
    <w:rsid w:val="006A7D5D"/>
    <w:rsid w:val="006B4A1D"/>
    <w:rsid w:val="006F3094"/>
    <w:rsid w:val="00745446"/>
    <w:rsid w:val="007B5CC8"/>
    <w:rsid w:val="00801685"/>
    <w:rsid w:val="00807470"/>
    <w:rsid w:val="00815847"/>
    <w:rsid w:val="00887A00"/>
    <w:rsid w:val="008E3C0C"/>
    <w:rsid w:val="00A6215E"/>
    <w:rsid w:val="00B15C4C"/>
    <w:rsid w:val="00B3568E"/>
    <w:rsid w:val="00BA40B6"/>
    <w:rsid w:val="00C572F3"/>
    <w:rsid w:val="00C573AC"/>
    <w:rsid w:val="00D14104"/>
    <w:rsid w:val="00D42E6F"/>
    <w:rsid w:val="00D55FE5"/>
    <w:rsid w:val="00D822F8"/>
    <w:rsid w:val="00DA6B67"/>
    <w:rsid w:val="00F83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847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234C8B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744</Words>
  <Characters>4247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2013-07-23T10:18:00Z</dcterms:created>
  <dcterms:modified xsi:type="dcterms:W3CDTF">2013-07-29T08:16:00Z</dcterms:modified>
</cp:coreProperties>
</file>