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51A6" w:rsidRPr="00FA3ED3" w:rsidRDefault="004651A6" w:rsidP="00A633CB">
      <w:pPr>
        <w:jc w:val="center"/>
        <w:outlineLvl w:val="0"/>
        <w:rPr>
          <w:rFonts w:ascii="Times New Roman" w:hAnsi="Times New Roman" w:cs="Times New Roman"/>
        </w:rPr>
      </w:pPr>
      <w:r w:rsidRPr="00FA3ED3">
        <w:rPr>
          <w:rFonts w:ascii="Times New Roman" w:hAnsi="Times New Roman" w:cs="Times New Roman"/>
        </w:rPr>
        <w:t>ИЗВЕЩЕНИЕ О ПРОДЛЕНИИ СРОКА ПОДАЧИ ЗАЯВОК</w:t>
      </w:r>
    </w:p>
    <w:p w:rsidR="004651A6" w:rsidRPr="00A6215E" w:rsidRDefault="004651A6" w:rsidP="00A633CB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224/67-03/13-212/2 ОЗЦЭ</w:t>
      </w:r>
      <w:bookmarkStart w:id="0" w:name="_GoBack"/>
      <w:bookmarkEnd w:id="0"/>
    </w:p>
    <w:p w:rsidR="004651A6" w:rsidRPr="00A6215E" w:rsidRDefault="004651A6" w:rsidP="00A633C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4651A6" w:rsidRPr="00A6215E" w:rsidRDefault="004651A6" w:rsidP="00A633C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4651A6" w:rsidRPr="00A6215E" w:rsidRDefault="004651A6" w:rsidP="00A633CB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4651A6" w:rsidRDefault="004651A6" w:rsidP="00A633CB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4651A6" w:rsidRPr="006F3094" w:rsidRDefault="004651A6" w:rsidP="00A633CB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 w:rsidRPr="004A6690">
        <w:rPr>
          <w:rFonts w:ascii="Times New Roman" w:hAnsi="Times New Roman" w:cs="Times New Roman"/>
        </w:rPr>
        <w:t>Павлова Юлия Викторовна</w:t>
      </w:r>
      <w:r>
        <w:rPr>
          <w:rFonts w:ascii="Times New Roman" w:hAnsi="Times New Roman" w:cs="Times New Roman"/>
        </w:rPr>
        <w:t>,</w:t>
      </w:r>
      <w:r w:rsidRPr="00DA6B67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(48439) 9-</w:t>
      </w:r>
      <w:r>
        <w:rPr>
          <w:rFonts w:ascii="Times New Roman" w:hAnsi="Times New Roman" w:cs="Times New Roman"/>
        </w:rPr>
        <w:t>47-50,</w:t>
      </w:r>
      <w:r w:rsidRPr="006F3094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факс (48439) 9-</w:t>
      </w:r>
      <w:r>
        <w:rPr>
          <w:rFonts w:ascii="Times New Roman" w:hAnsi="Times New Roman" w:cs="Times New Roman"/>
        </w:rPr>
        <w:t xml:space="preserve">49-30, </w:t>
      </w:r>
      <w:r w:rsidRPr="004A6690">
        <w:rPr>
          <w:rFonts w:ascii="Times New Roman" w:hAnsi="Times New Roman" w:cs="Times New Roman"/>
        </w:rPr>
        <w:t>yupavlova@ippe.ru</w:t>
      </w:r>
      <w:r w:rsidRPr="006F3094">
        <w:rPr>
          <w:rFonts w:ascii="Times New Roman" w:hAnsi="Times New Roman" w:cs="Times New Roman"/>
        </w:rPr>
        <w:t>;</w:t>
      </w:r>
    </w:p>
    <w:p w:rsidR="004651A6" w:rsidRPr="00BD1E5B" w:rsidRDefault="004651A6" w:rsidP="00A633CB">
      <w:pPr>
        <w:tabs>
          <w:tab w:val="left" w:pos="1134"/>
        </w:tabs>
        <w:suppressAutoHyphens w:val="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</w:p>
    <w:p w:rsidR="004651A6" w:rsidRPr="00A6215E" w:rsidRDefault="004651A6" w:rsidP="00A633CB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90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 w:rsidRPr="004A6690">
        <w:rPr>
          <w:rFonts w:ascii="Times New Roman" w:hAnsi="Times New Roman" w:cs="Times New Roman"/>
        </w:rPr>
        <w:t>Поставка комплекта индивидуальных дозиметров гамма и рентгеновского излучения</w:t>
      </w:r>
      <w:r w:rsidRPr="000648DD">
        <w:rPr>
          <w:rFonts w:ascii="Times New Roman" w:hAnsi="Times New Roman" w:cs="Times New Roman"/>
        </w:rPr>
        <w:t xml:space="preserve"> для нужд ФГУП «ГНЦ РФ-ФЭИ».</w:t>
      </w:r>
    </w:p>
    <w:p w:rsidR="004651A6" w:rsidRPr="00A6215E" w:rsidRDefault="004651A6" w:rsidP="00A633CB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  <w:r w:rsidRPr="00A6215E">
        <w:rPr>
          <w:rFonts w:ascii="Times New Roman" w:hAnsi="Times New Roman" w:cs="Times New Roman"/>
        </w:rPr>
        <w:t xml:space="preserve"> </w:t>
      </w:r>
    </w:p>
    <w:p w:rsidR="004651A6" w:rsidRPr="00A6215E" w:rsidRDefault="004651A6" w:rsidP="00A633C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A6215E">
        <w:rPr>
          <w:rFonts w:ascii="Times New Roman" w:hAnsi="Times New Roman" w:cs="Times New Roman"/>
        </w:rPr>
        <w:t>:</w:t>
      </w:r>
      <w:r w:rsidRPr="00A6215E">
        <w:rPr>
          <w:rFonts w:ascii="Times New Roman" w:hAnsi="Times New Roman" w:cs="Times New Roman"/>
          <w:b/>
          <w:bCs/>
        </w:rPr>
        <w:t xml:space="preserve"> </w:t>
      </w:r>
      <w:r w:rsidRPr="00A6215E">
        <w:rPr>
          <w:rFonts w:ascii="Times New Roman" w:hAnsi="Times New Roman" w:cs="Times New Roman"/>
        </w:rPr>
        <w:t>249033, Калужская область,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пл.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Бондаренко,</w:t>
      </w:r>
      <w:r>
        <w:rPr>
          <w:rFonts w:ascii="Times New Roman" w:hAnsi="Times New Roman" w:cs="Times New Roman"/>
        </w:rPr>
        <w:t xml:space="preserve"> д. </w:t>
      </w:r>
      <w:r w:rsidRPr="00A6215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.</w:t>
      </w:r>
    </w:p>
    <w:p w:rsidR="004651A6" w:rsidRPr="00A6215E" w:rsidRDefault="004651A6" w:rsidP="00A633C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A6215E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4651A6" w:rsidRPr="00A6215E" w:rsidRDefault="004651A6" w:rsidP="00A633C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651A6" w:rsidRPr="00A6215E" w:rsidRDefault="004651A6" w:rsidP="00A633C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651A6" w:rsidRPr="00A6215E" w:rsidRDefault="004651A6" w:rsidP="00A633C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651A6" w:rsidRPr="007B4A08" w:rsidRDefault="004651A6" w:rsidP="00A633C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7B4A08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7B4A08">
        <w:rPr>
          <w:rFonts w:ascii="Times New Roman" w:hAnsi="Times New Roman" w:cs="Times New Roman"/>
        </w:rPr>
        <w:t xml:space="preserve">: </w:t>
      </w:r>
      <w:r w:rsidRPr="000C0348">
        <w:rPr>
          <w:rFonts w:ascii="Times New Roman" w:hAnsi="Times New Roman" w:cs="Times New Roman"/>
        </w:rPr>
        <w:t xml:space="preserve">234 949,40 (Двести тридцать четыре тысячи девятьсот сорок девять рублей </w:t>
      </w:r>
      <w:r>
        <w:rPr>
          <w:rFonts w:ascii="Times New Roman" w:hAnsi="Times New Roman" w:cs="Times New Roman"/>
        </w:rPr>
        <w:t>4</w:t>
      </w:r>
      <w:r w:rsidRPr="000C0348">
        <w:rPr>
          <w:rFonts w:ascii="Times New Roman" w:hAnsi="Times New Roman" w:cs="Times New Roman"/>
        </w:rPr>
        <w:t>0 копеек</w:t>
      </w:r>
      <w:r w:rsidRPr="007B4A08">
        <w:rPr>
          <w:rFonts w:ascii="Times New Roman" w:hAnsi="Times New Roman" w:cs="Times New Roman"/>
        </w:rPr>
        <w:t>) рубл</w:t>
      </w:r>
      <w:r>
        <w:rPr>
          <w:rFonts w:ascii="Times New Roman" w:hAnsi="Times New Roman" w:cs="Times New Roman"/>
        </w:rPr>
        <w:t>я</w:t>
      </w:r>
      <w:r w:rsidRPr="007B4A08">
        <w:rPr>
          <w:rFonts w:ascii="Times New Roman" w:hAnsi="Times New Roman" w:cs="Times New Roman"/>
        </w:rPr>
        <w:t xml:space="preserve">, включая НДС. </w:t>
      </w:r>
      <w:r>
        <w:rPr>
          <w:rFonts w:ascii="Times New Roman" w:hAnsi="Times New Roman" w:cs="Times New Roman"/>
        </w:rPr>
        <w:t>В</w:t>
      </w:r>
      <w:r w:rsidRPr="007B4A08">
        <w:rPr>
          <w:rFonts w:ascii="Times New Roman" w:hAnsi="Times New Roman" w:cs="Times New Roman"/>
        </w:rPr>
        <w:t xml:space="preserve"> стоимость товара включены расходы на тару, упаковку, доставку, приемку товара на территории Покупателя в г. Обнинске, пл. Бондаренко, д.</w:t>
      </w:r>
      <w:r>
        <w:rPr>
          <w:rFonts w:ascii="Times New Roman" w:hAnsi="Times New Roman" w:cs="Times New Roman"/>
        </w:rPr>
        <w:t xml:space="preserve"> </w:t>
      </w:r>
      <w:r w:rsidRPr="007B4A08">
        <w:rPr>
          <w:rFonts w:ascii="Times New Roman" w:hAnsi="Times New Roman" w:cs="Times New Roman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4651A6" w:rsidRPr="007B4A08" w:rsidRDefault="004651A6" w:rsidP="00A633C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7B4A08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7B4A08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4651A6" w:rsidRPr="00A6215E" w:rsidRDefault="004651A6" w:rsidP="00A633C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5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  <w:spacing w:val="-6"/>
        </w:rPr>
        <w:t>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4651A6" w:rsidRDefault="004651A6" w:rsidP="00A633C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4651A6" w:rsidRPr="004304B1" w:rsidRDefault="004651A6" w:rsidP="004304B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4304B1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4304B1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4304B1">
        <w:rPr>
          <w:rFonts w:ascii="Times New Roman" w:hAnsi="Times New Roman" w:cs="Times New Roman"/>
          <w:b/>
          <w:bCs/>
        </w:rPr>
        <w:t>:</w:t>
      </w:r>
    </w:p>
    <w:p w:rsidR="004651A6" w:rsidRPr="004304B1" w:rsidRDefault="004651A6" w:rsidP="004304B1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4304B1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4304B1">
        <w:rPr>
          <w:rFonts w:ascii="Times New Roman" w:hAnsi="Times New Roman" w:cs="Times New Roman"/>
          <w:color w:val="0000FF"/>
        </w:rPr>
        <w:t xml:space="preserve"> </w:t>
      </w:r>
      <w:r w:rsidRPr="004304B1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4304B1">
        <w:rPr>
          <w:rFonts w:ascii="Times New Roman" w:hAnsi="Times New Roman" w:cs="Times New Roman"/>
          <w:spacing w:val="-6"/>
        </w:rPr>
        <w:t>на участие в запросе цен</w:t>
      </w:r>
      <w:r w:rsidRPr="004304B1">
        <w:rPr>
          <w:rFonts w:ascii="Times New Roman" w:hAnsi="Times New Roman" w:cs="Times New Roman"/>
        </w:rPr>
        <w:t xml:space="preserve"> продлевается на 4 рабочих дня.</w:t>
      </w:r>
    </w:p>
    <w:p w:rsidR="004651A6" w:rsidRPr="00A6215E" w:rsidRDefault="004651A6" w:rsidP="00A633C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4651A6" w:rsidRPr="00A6215E" w:rsidRDefault="004651A6" w:rsidP="00A633CB">
      <w:pPr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 w:cs="Times New Roman"/>
          <w:spacing w:val="-6"/>
          <w:highlight w:val="yellow"/>
        </w:rPr>
        <w:t>1</w:t>
      </w:r>
      <w:r>
        <w:rPr>
          <w:rFonts w:ascii="Times New Roman" w:hAnsi="Times New Roman" w:cs="Times New Roman"/>
          <w:spacing w:val="-6"/>
          <w:highlight w:val="yellow"/>
        </w:rPr>
        <w:t>0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:00 (время московское)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05» августа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4651A6" w:rsidRPr="00A6215E" w:rsidRDefault="004651A6" w:rsidP="00A633C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13» августа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4651A6" w:rsidRPr="00A6215E" w:rsidRDefault="004651A6" w:rsidP="00A633C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6B4A1D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13</w:t>
      </w:r>
      <w:r w:rsidRPr="003B28C1">
        <w:rPr>
          <w:rFonts w:ascii="Times New Roman" w:hAnsi="Times New Roman" w:cs="Times New Roman"/>
          <w:spacing w:val="-6"/>
          <w:highlight w:val="yellow"/>
        </w:rPr>
        <w:t xml:space="preserve">» августа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4651A6" w:rsidRPr="00A6215E" w:rsidRDefault="004651A6" w:rsidP="00A633C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 w:cs="Times New Roman"/>
        </w:rPr>
        <w:t>2</w:t>
      </w:r>
      <w:r w:rsidRPr="008938DF">
        <w:rPr>
          <w:rFonts w:ascii="Times New Roman" w:hAnsi="Times New Roman" w:cs="Times New Roman"/>
        </w:rPr>
        <w:t>0</w:t>
      </w:r>
      <w:r w:rsidRPr="00A6215E">
        <w:rPr>
          <w:rFonts w:ascii="Times New Roman" w:hAnsi="Times New Roman" w:cs="Times New Roman"/>
        </w:rPr>
        <w:t xml:space="preserve"> дней</w:t>
      </w:r>
      <w:r>
        <w:rPr>
          <w:rFonts w:ascii="Times New Roman" w:hAnsi="Times New Roman" w:cs="Times New Roman"/>
        </w:rPr>
        <w:t>.</w:t>
      </w:r>
    </w:p>
    <w:p w:rsidR="004651A6" w:rsidRPr="00A6215E" w:rsidRDefault="004651A6" w:rsidP="00A633C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4651A6" w:rsidRPr="00A6215E" w:rsidRDefault="004651A6" w:rsidP="00A633C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651A6" w:rsidRPr="00D55FE5" w:rsidRDefault="004651A6" w:rsidP="00A633C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651A6" w:rsidRPr="00A6215E" w:rsidRDefault="004651A6" w:rsidP="00A633C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651A6" w:rsidRDefault="004651A6"/>
    <w:sectPr w:rsidR="004651A6" w:rsidSect="00DB1B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bCs w:val="0"/>
        <w:i w:val="0"/>
        <w:iCs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6496A"/>
    <w:rsid w:val="000648DD"/>
    <w:rsid w:val="000C0348"/>
    <w:rsid w:val="0036723D"/>
    <w:rsid w:val="003B28C1"/>
    <w:rsid w:val="003D771F"/>
    <w:rsid w:val="004304B1"/>
    <w:rsid w:val="00454708"/>
    <w:rsid w:val="004651A6"/>
    <w:rsid w:val="004A6690"/>
    <w:rsid w:val="004E5D69"/>
    <w:rsid w:val="00543A7D"/>
    <w:rsid w:val="006B4A1D"/>
    <w:rsid w:val="006F3094"/>
    <w:rsid w:val="007B4A08"/>
    <w:rsid w:val="00861567"/>
    <w:rsid w:val="00887A00"/>
    <w:rsid w:val="008938DF"/>
    <w:rsid w:val="008E3C0C"/>
    <w:rsid w:val="00A6215E"/>
    <w:rsid w:val="00A633CB"/>
    <w:rsid w:val="00B15C4C"/>
    <w:rsid w:val="00B6496A"/>
    <w:rsid w:val="00BA40B6"/>
    <w:rsid w:val="00BD1E5B"/>
    <w:rsid w:val="00BD36B6"/>
    <w:rsid w:val="00C572F3"/>
    <w:rsid w:val="00D14104"/>
    <w:rsid w:val="00D42E6F"/>
    <w:rsid w:val="00D55FE5"/>
    <w:rsid w:val="00D822F8"/>
    <w:rsid w:val="00DA6B67"/>
    <w:rsid w:val="00DB1B58"/>
    <w:rsid w:val="00FA3E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33CB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Знак1"/>
    <w:basedOn w:val="Normal"/>
    <w:link w:val="DefaultParagraphFont"/>
    <w:uiPriority w:val="99"/>
    <w:rsid w:val="00FA3ED3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742</Words>
  <Characters>4233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6</cp:revision>
  <dcterms:created xsi:type="dcterms:W3CDTF">2013-07-23T06:57:00Z</dcterms:created>
  <dcterms:modified xsi:type="dcterms:W3CDTF">2013-07-29T07:25:00Z</dcterms:modified>
</cp:coreProperties>
</file>