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42" w:rsidRPr="00783277" w:rsidRDefault="00E16B42" w:rsidP="00E0216B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E16B42" w:rsidRPr="00783277" w:rsidRDefault="00E16B42" w:rsidP="00E0216B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224/11.02-04/14-430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E16B42" w:rsidRPr="00783277" w:rsidRDefault="00E16B42" w:rsidP="00E021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E16B42" w:rsidRPr="00783277" w:rsidRDefault="00E16B42" w:rsidP="00E0216B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 xml:space="preserve">на поставку </w:t>
      </w:r>
      <w:r w:rsidRPr="005677E9">
        <w:rPr>
          <w:rFonts w:ascii="Times New Roman" w:hAnsi="Times New Roman" w:cs="Times New Roman"/>
          <w:color w:val="000000"/>
        </w:rPr>
        <w:t xml:space="preserve">трансформаторов силовых маслянных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E16B42" w:rsidRPr="00783277" w:rsidRDefault="00E16B42" w:rsidP="00E021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16B42" w:rsidRPr="00783277" w:rsidRDefault="00E16B42" w:rsidP="00E0216B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E16B42" w:rsidRPr="00783277" w:rsidRDefault="00E16B42" w:rsidP="00E0216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E16B42" w:rsidRPr="00C7544C" w:rsidRDefault="00E16B42" w:rsidP="00E021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C753F6">
        <w:rPr>
          <w:rFonts w:ascii="Times New Roman" w:hAnsi="Times New Roman" w:cs="Times New Roman"/>
          <w:color w:val="000000"/>
        </w:rPr>
        <w:t>, (48439) 9-</w:t>
      </w:r>
      <w:r>
        <w:rPr>
          <w:rFonts w:ascii="Times New Roman" w:hAnsi="Times New Roman" w:cs="Times New Roman"/>
          <w:color w:val="000000"/>
        </w:rPr>
        <w:t>48-96</w:t>
      </w:r>
      <w:r w:rsidRPr="00C753F6">
        <w:rPr>
          <w:rFonts w:ascii="Times New Roman" w:hAnsi="Times New Roman" w:cs="Times New Roman"/>
          <w:color w:val="000000"/>
        </w:rPr>
        <w:t xml:space="preserve">, факс (48439) 9-49-30, </w:t>
      </w:r>
      <w:r w:rsidRPr="00C7544C">
        <w:rPr>
          <w:rFonts w:ascii="Times New Roman" w:hAnsi="Times New Roman" w:cs="Times New Roman"/>
          <w:color w:val="000000"/>
          <w:lang w:val="en-US"/>
        </w:rPr>
        <w:t>nignatova</w:t>
      </w:r>
      <w:r w:rsidRPr="00C7544C">
        <w:rPr>
          <w:rFonts w:ascii="Times New Roman" w:hAnsi="Times New Roman" w:cs="Times New Roman"/>
          <w:color w:val="000000"/>
        </w:rPr>
        <w:t>@</w:t>
      </w:r>
      <w:r w:rsidRPr="00C7544C">
        <w:rPr>
          <w:rFonts w:ascii="Times New Roman" w:hAnsi="Times New Roman" w:cs="Times New Roman"/>
          <w:color w:val="000000"/>
          <w:lang w:val="en-US"/>
        </w:rPr>
        <w:t>ippe</w:t>
      </w:r>
      <w:r w:rsidRPr="00C7544C">
        <w:rPr>
          <w:rFonts w:ascii="Times New Roman" w:hAnsi="Times New Roman" w:cs="Times New Roman"/>
          <w:color w:val="000000"/>
        </w:rPr>
        <w:t>.</w:t>
      </w:r>
      <w:r w:rsidRPr="00C7544C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E16B42" w:rsidRDefault="00E16B42" w:rsidP="00E021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Ивановна, (48439) 9-85-26</w:t>
      </w:r>
      <w:r w:rsidRPr="00783277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E16B42" w:rsidRPr="00135EEB" w:rsidRDefault="00E16B42" w:rsidP="00E021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C23F7C">
        <w:rPr>
          <w:rFonts w:ascii="Times New Roman" w:hAnsi="Times New Roman" w:cs="Times New Roman"/>
        </w:rPr>
        <w:t xml:space="preserve">поставка </w:t>
      </w:r>
      <w:r w:rsidRPr="005677E9">
        <w:rPr>
          <w:rFonts w:ascii="Times New Roman" w:hAnsi="Times New Roman" w:cs="Times New Roman"/>
          <w:color w:val="000000"/>
        </w:rPr>
        <w:t>трансформаторов силовых маслянных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D3121A"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 xml:space="preserve"> декабря </w:t>
      </w:r>
      <w:r w:rsidRPr="00D3121A">
        <w:rPr>
          <w:rFonts w:ascii="Times New Roman" w:hAnsi="Times New Roman" w:cs="Times New Roman"/>
          <w:color w:val="000000"/>
        </w:rPr>
        <w:t>2014 года</w:t>
      </w:r>
      <w:r w:rsidRPr="00783277">
        <w:rPr>
          <w:rFonts w:ascii="Times New Roman" w:hAnsi="Times New Roman" w:cs="Times New Roman"/>
        </w:rPr>
        <w:t>. Возможна досрочная поставка.</w:t>
      </w:r>
    </w:p>
    <w:p w:rsidR="00E16B42" w:rsidRDefault="00E16B42" w:rsidP="00E0216B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E16B42" w:rsidRPr="00783277" w:rsidRDefault="00E16B42" w:rsidP="00E0216B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16B42" w:rsidRPr="00783277" w:rsidRDefault="00E16B42" w:rsidP="00E0216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16B42" w:rsidRPr="00783277" w:rsidRDefault="00E16B42" w:rsidP="00E0216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16B42" w:rsidRPr="00783277" w:rsidRDefault="00E16B42" w:rsidP="00E0216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16B42" w:rsidRPr="00783277" w:rsidRDefault="00E16B42" w:rsidP="00E0216B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D3121A">
        <w:rPr>
          <w:rFonts w:ascii="Times New Roman" w:hAnsi="Times New Roman" w:cs="Times New Roman"/>
          <w:color w:val="000000"/>
        </w:rPr>
        <w:t>734</w:t>
      </w:r>
      <w:r>
        <w:rPr>
          <w:rFonts w:ascii="Times New Roman" w:hAnsi="Times New Roman" w:cs="Times New Roman"/>
          <w:color w:val="000000"/>
        </w:rPr>
        <w:t xml:space="preserve"> </w:t>
      </w:r>
      <w:r w:rsidRPr="00D3121A">
        <w:rPr>
          <w:rFonts w:ascii="Times New Roman" w:hAnsi="Times New Roman" w:cs="Times New Roman"/>
          <w:color w:val="000000"/>
        </w:rPr>
        <w:t>682,58 (Семьсот тридцать четыре тысячи шестьсот восемьдесят два рубля 58</w:t>
      </w:r>
      <w:r w:rsidRPr="00297DB9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574011">
        <w:rPr>
          <w:rFonts w:ascii="Times New Roman" w:hAnsi="Times New Roman" w:cs="Times New Roman"/>
          <w:color w:val="000000"/>
        </w:rPr>
        <w:t xml:space="preserve"> учетом расходов на 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</w:t>
      </w:r>
      <w:r>
        <w:rPr>
          <w:rFonts w:ascii="Times New Roman" w:hAnsi="Times New Roman" w:cs="Times New Roman"/>
          <w:color w:val="000000"/>
        </w:rPr>
        <w:t>смотренных законодательством РФ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E16B42" w:rsidRPr="00783277" w:rsidRDefault="00E16B42" w:rsidP="00E0216B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D3121A">
        <w:rPr>
          <w:rFonts w:ascii="Times New Roman" w:hAnsi="Times New Roman" w:cs="Times New Roman"/>
          <w:color w:val="000000"/>
        </w:rPr>
        <w:t>622</w:t>
      </w:r>
      <w:r>
        <w:rPr>
          <w:rFonts w:ascii="Times New Roman" w:hAnsi="Times New Roman" w:cs="Times New Roman"/>
          <w:color w:val="000000"/>
        </w:rPr>
        <w:t xml:space="preserve"> </w:t>
      </w:r>
      <w:r w:rsidRPr="00D3121A">
        <w:rPr>
          <w:rFonts w:ascii="Times New Roman" w:hAnsi="Times New Roman" w:cs="Times New Roman"/>
          <w:color w:val="000000"/>
        </w:rPr>
        <w:t xml:space="preserve">612,35 (Шестьсот двадцать две тысячи шестьсот двенадцать рублей 35 </w:t>
      </w:r>
      <w:r>
        <w:rPr>
          <w:rFonts w:ascii="Times New Roman" w:hAnsi="Times New Roman" w:cs="Times New Roman"/>
          <w:color w:val="000000"/>
        </w:rPr>
        <w:t>копее</w:t>
      </w:r>
      <w:r w:rsidRPr="005B39AE">
        <w:rPr>
          <w:rFonts w:ascii="Times New Roman" w:hAnsi="Times New Roman" w:cs="Times New Roman"/>
          <w:color w:val="000000"/>
        </w:rPr>
        <w:t>к</w:t>
      </w:r>
      <w:r w:rsidRPr="005B39AE">
        <w:rPr>
          <w:rFonts w:ascii="Times New Roman" w:hAnsi="Times New Roman" w:cs="Times New Roman"/>
        </w:rPr>
        <w:t>)</w:t>
      </w:r>
      <w:r w:rsidRPr="00783277">
        <w:rPr>
          <w:rFonts w:ascii="Times New Roman" w:hAnsi="Times New Roman" w:cs="Times New Roman"/>
        </w:rPr>
        <w:t xml:space="preserve">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16B42" w:rsidRPr="00783277" w:rsidRDefault="00E16B42" w:rsidP="00E0216B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16B42" w:rsidRDefault="00E16B42" w:rsidP="005F361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FA4772">
        <w:rPr>
          <w:rFonts w:ascii="Times New Roman" w:hAnsi="Times New Roman" w:cs="Times New Roman"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E16B42" w:rsidRDefault="00E16B42" w:rsidP="005F3619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E16B42" w:rsidRPr="00783277" w:rsidRDefault="00E16B42" w:rsidP="00E0216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16B42" w:rsidRPr="00783277" w:rsidRDefault="00E16B42" w:rsidP="00E0216B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</w:t>
      </w:r>
      <w:r w:rsidRPr="008C33AF">
        <w:rPr>
          <w:rFonts w:ascii="Times New Roman" w:hAnsi="Times New Roman" w:cs="Times New Roman"/>
          <w:spacing w:val="-6"/>
          <w:highlight w:val="yellow"/>
        </w:rPr>
        <w:t>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«14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«14</w:t>
      </w:r>
      <w:r w:rsidRPr="00783277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ноября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 w:cs="Times New Roman"/>
        </w:rPr>
        <w:t>ям для организатора запроса цен: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6B42" w:rsidRPr="00783277" w:rsidRDefault="00E16B42" w:rsidP="00E0216B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6B42" w:rsidRDefault="00E16B42">
      <w:pPr>
        <w:rPr>
          <w:rFonts w:cs="Times New Roman"/>
        </w:rPr>
      </w:pPr>
    </w:p>
    <w:sectPr w:rsidR="00E16B42" w:rsidSect="00277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A84"/>
    <w:rsid w:val="00004AA6"/>
    <w:rsid w:val="000E1028"/>
    <w:rsid w:val="00135EEB"/>
    <w:rsid w:val="001F4D81"/>
    <w:rsid w:val="00277D44"/>
    <w:rsid w:val="00297DB9"/>
    <w:rsid w:val="004E7A84"/>
    <w:rsid w:val="005677E9"/>
    <w:rsid w:val="00574011"/>
    <w:rsid w:val="005B39AE"/>
    <w:rsid w:val="005C203E"/>
    <w:rsid w:val="005F3619"/>
    <w:rsid w:val="00703FA8"/>
    <w:rsid w:val="007757DE"/>
    <w:rsid w:val="00783277"/>
    <w:rsid w:val="0088752E"/>
    <w:rsid w:val="008C33AF"/>
    <w:rsid w:val="008E3C0C"/>
    <w:rsid w:val="009E1518"/>
    <w:rsid w:val="00A146B7"/>
    <w:rsid w:val="00A24FEF"/>
    <w:rsid w:val="00AF2D02"/>
    <w:rsid w:val="00C23F7C"/>
    <w:rsid w:val="00C572F3"/>
    <w:rsid w:val="00C753F6"/>
    <w:rsid w:val="00C7544C"/>
    <w:rsid w:val="00D3121A"/>
    <w:rsid w:val="00D42E6F"/>
    <w:rsid w:val="00E0216B"/>
    <w:rsid w:val="00E16B42"/>
    <w:rsid w:val="00F26FEC"/>
    <w:rsid w:val="00FA4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16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C20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3EB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810</Words>
  <Characters>4620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2014-11-05T08:18:00Z</cp:lastPrinted>
  <dcterms:created xsi:type="dcterms:W3CDTF">2014-10-27T11:45:00Z</dcterms:created>
  <dcterms:modified xsi:type="dcterms:W3CDTF">2014-11-05T08:20:00Z</dcterms:modified>
</cp:coreProperties>
</file>